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0E24" w14:textId="77777777" w:rsidR="00182A53" w:rsidRDefault="00182A53" w:rsidP="00182A53">
      <w:pPr>
        <w:pStyle w:val="BijlageTitel"/>
        <w:numPr>
          <w:ilvl w:val="0"/>
          <w:numId w:val="14"/>
        </w:numPr>
      </w:pPr>
      <w:bookmarkStart w:id="0" w:name="_Toc55915452"/>
      <w:bookmarkStart w:id="1" w:name="_Toc94628695"/>
      <w:bookmarkStart w:id="2" w:name="_Toc234917927"/>
      <w:bookmarkStart w:id="3" w:name="_Hlk35515175"/>
      <w:r>
        <w:t xml:space="preserve">Format kerncompetentie </w:t>
      </w:r>
      <w:bookmarkEnd w:id="0"/>
      <w:r>
        <w:t>a</w:t>
      </w:r>
      <w:bookmarkEnd w:id="1"/>
      <w:bookmarkEnd w:id="2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0E2A4466" w14:textId="77777777">
        <w:tc>
          <w:tcPr>
            <w:tcW w:w="9634" w:type="dxa"/>
            <w:gridSpan w:val="2"/>
            <w:shd w:val="clear" w:color="auto" w:fill="AEDD03"/>
          </w:tcPr>
          <w:p w14:paraId="2A6F62B3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0881B740" w14:textId="77777777">
        <w:tc>
          <w:tcPr>
            <w:tcW w:w="2984" w:type="dxa"/>
          </w:tcPr>
          <w:p w14:paraId="068EA898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29E670CA" w14:textId="77777777" w:rsidR="00182A53" w:rsidRPr="00EC2809" w:rsidRDefault="00182A53"/>
        </w:tc>
      </w:tr>
      <w:tr w:rsidR="00182A53" w:rsidRPr="00EC2809" w14:paraId="43318EE7" w14:textId="77777777">
        <w:tc>
          <w:tcPr>
            <w:tcW w:w="2984" w:type="dxa"/>
          </w:tcPr>
          <w:p w14:paraId="735FB8C3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3A3FF89E" w14:textId="77777777" w:rsidR="00182A53" w:rsidRPr="00EC2809" w:rsidRDefault="00182A53"/>
        </w:tc>
      </w:tr>
      <w:tr w:rsidR="00182A53" w:rsidRPr="00EC2809" w14:paraId="36D7B397" w14:textId="77777777">
        <w:tc>
          <w:tcPr>
            <w:tcW w:w="2984" w:type="dxa"/>
          </w:tcPr>
          <w:p w14:paraId="5F441506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51E7709A" w14:textId="77777777" w:rsidR="00182A53" w:rsidRPr="00EC2809" w:rsidRDefault="00182A53"/>
        </w:tc>
      </w:tr>
      <w:tr w:rsidR="00182A53" w:rsidRPr="00EC2809" w14:paraId="14128389" w14:textId="77777777">
        <w:tc>
          <w:tcPr>
            <w:tcW w:w="2984" w:type="dxa"/>
          </w:tcPr>
          <w:p w14:paraId="0C117410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149E32E0" w14:textId="77777777" w:rsidR="00182A53" w:rsidRPr="00EC2809" w:rsidRDefault="00182A53"/>
        </w:tc>
      </w:tr>
      <w:tr w:rsidR="00182A53" w:rsidRPr="00EC2809" w14:paraId="45182DD2" w14:textId="77777777">
        <w:tc>
          <w:tcPr>
            <w:tcW w:w="2984" w:type="dxa"/>
          </w:tcPr>
          <w:p w14:paraId="254CCF2D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0EB4B1DD" w14:textId="77777777" w:rsidR="00182A53" w:rsidRPr="00EC2809" w:rsidRDefault="00182A53"/>
        </w:tc>
      </w:tr>
      <w:tr w:rsidR="00182A53" w:rsidRPr="00EC2809" w14:paraId="1D52262B" w14:textId="77777777">
        <w:tc>
          <w:tcPr>
            <w:tcW w:w="2984" w:type="dxa"/>
          </w:tcPr>
          <w:p w14:paraId="4BA2B684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3C40CF01" w14:textId="77777777" w:rsidR="00182A53" w:rsidRPr="00EC2809" w:rsidRDefault="00182A53"/>
        </w:tc>
      </w:tr>
      <w:tr w:rsidR="00182A53" w:rsidRPr="00EC2809" w14:paraId="06C6586A" w14:textId="77777777">
        <w:tc>
          <w:tcPr>
            <w:tcW w:w="2984" w:type="dxa"/>
          </w:tcPr>
          <w:p w14:paraId="738EFA10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4F1C2BBA" w14:textId="77777777" w:rsidR="00182A53" w:rsidRPr="00EC2809" w:rsidRDefault="00182A53"/>
        </w:tc>
      </w:tr>
      <w:tr w:rsidR="00182A53" w:rsidRPr="00EC2809" w14:paraId="37A9FDA7" w14:textId="77777777">
        <w:tc>
          <w:tcPr>
            <w:tcW w:w="2984" w:type="dxa"/>
          </w:tcPr>
          <w:p w14:paraId="023A85D2" w14:textId="77777777" w:rsidR="00182A53" w:rsidRPr="00EC2809" w:rsidRDefault="00182A53"/>
        </w:tc>
        <w:tc>
          <w:tcPr>
            <w:tcW w:w="6650" w:type="dxa"/>
          </w:tcPr>
          <w:p w14:paraId="1A2C7C51" w14:textId="77777777" w:rsidR="00182A53" w:rsidRPr="00EC2809" w:rsidRDefault="00182A53"/>
        </w:tc>
      </w:tr>
      <w:tr w:rsidR="00182A53" w:rsidRPr="00EC2809" w14:paraId="0FB96283" w14:textId="77777777">
        <w:tc>
          <w:tcPr>
            <w:tcW w:w="9634" w:type="dxa"/>
            <w:gridSpan w:val="2"/>
            <w:shd w:val="clear" w:color="auto" w:fill="AEDD03"/>
          </w:tcPr>
          <w:p w14:paraId="0F74D26D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71C43CBD" w14:textId="77777777">
        <w:tc>
          <w:tcPr>
            <w:tcW w:w="2984" w:type="dxa"/>
          </w:tcPr>
          <w:p w14:paraId="5604F6EF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7820345" w14:textId="77777777" w:rsidR="00182A53" w:rsidRPr="00EC2809" w:rsidRDefault="00182A53"/>
        </w:tc>
      </w:tr>
      <w:tr w:rsidR="00182A53" w:rsidRPr="00EC2809" w14:paraId="200014CB" w14:textId="77777777">
        <w:tc>
          <w:tcPr>
            <w:tcW w:w="2984" w:type="dxa"/>
          </w:tcPr>
          <w:p w14:paraId="105B143A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123A866" w14:textId="77777777" w:rsidR="00182A53" w:rsidRPr="00EC2809" w:rsidRDefault="00182A53"/>
        </w:tc>
      </w:tr>
      <w:tr w:rsidR="00182A53" w:rsidRPr="00EC2809" w14:paraId="617F8E41" w14:textId="77777777">
        <w:tc>
          <w:tcPr>
            <w:tcW w:w="2984" w:type="dxa"/>
          </w:tcPr>
          <w:p w14:paraId="3E2A6B04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C5845ED" w14:textId="77777777" w:rsidR="00182A53" w:rsidRPr="00EC2809" w:rsidRDefault="00182A53"/>
        </w:tc>
      </w:tr>
      <w:tr w:rsidR="00182A53" w:rsidRPr="00EC2809" w14:paraId="4D0744EF" w14:textId="77777777">
        <w:tc>
          <w:tcPr>
            <w:tcW w:w="2984" w:type="dxa"/>
          </w:tcPr>
          <w:p w14:paraId="758148E0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7BD59D7A" w14:textId="77777777" w:rsidR="00182A53" w:rsidRPr="00EC2809" w:rsidRDefault="00182A53"/>
        </w:tc>
      </w:tr>
      <w:tr w:rsidR="00182A53" w:rsidRPr="00EC2809" w14:paraId="4CA64B0B" w14:textId="77777777">
        <w:tc>
          <w:tcPr>
            <w:tcW w:w="2984" w:type="dxa"/>
          </w:tcPr>
          <w:p w14:paraId="2AEC6928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4A8ADF53" w14:textId="77777777" w:rsidR="00182A53" w:rsidRPr="00EC2809" w:rsidRDefault="00182A53"/>
        </w:tc>
      </w:tr>
      <w:tr w:rsidR="00182A53" w:rsidRPr="00EC2809" w14:paraId="492D074A" w14:textId="77777777">
        <w:tc>
          <w:tcPr>
            <w:tcW w:w="2984" w:type="dxa"/>
          </w:tcPr>
          <w:p w14:paraId="2299C14F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F99C525" w14:textId="77777777" w:rsidR="00182A53" w:rsidRPr="00EC2809" w:rsidRDefault="00182A53"/>
        </w:tc>
      </w:tr>
      <w:tr w:rsidR="00182A53" w:rsidRPr="00EC2809" w14:paraId="0B063CD2" w14:textId="77777777">
        <w:tc>
          <w:tcPr>
            <w:tcW w:w="2984" w:type="dxa"/>
          </w:tcPr>
          <w:p w14:paraId="5F7D7C9F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C22B853" w14:textId="77777777" w:rsidR="00182A53" w:rsidRPr="00EC2809" w:rsidRDefault="00182A53"/>
        </w:tc>
      </w:tr>
      <w:tr w:rsidR="00182A53" w:rsidRPr="00EC2809" w14:paraId="4F32E80B" w14:textId="77777777">
        <w:tc>
          <w:tcPr>
            <w:tcW w:w="2984" w:type="dxa"/>
          </w:tcPr>
          <w:p w14:paraId="0957F0BA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0DBAB809" w14:textId="77777777" w:rsidR="00182A53" w:rsidRPr="00EC2809" w:rsidRDefault="00182A53">
            <w:r>
              <w:t>(zie definities paragraaf 1.4)</w:t>
            </w:r>
          </w:p>
        </w:tc>
      </w:tr>
      <w:tr w:rsidR="00182A53" w:rsidRPr="00EC2809" w14:paraId="2A0B3412" w14:textId="77777777">
        <w:tc>
          <w:tcPr>
            <w:tcW w:w="2984" w:type="dxa"/>
          </w:tcPr>
          <w:p w14:paraId="6EFCBF5E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71465D06" w14:textId="77777777" w:rsidR="00182A53" w:rsidRDefault="00182A53"/>
          <w:p w14:paraId="336BB454" w14:textId="77777777" w:rsidR="00182A53" w:rsidRDefault="00182A53"/>
          <w:p w14:paraId="45F1CBD0" w14:textId="77777777" w:rsidR="00182A53" w:rsidRDefault="00182A53"/>
          <w:p w14:paraId="6824C779" w14:textId="77777777" w:rsidR="00182A53" w:rsidRDefault="00182A53"/>
          <w:p w14:paraId="66054FC9" w14:textId="77777777" w:rsidR="00182A53" w:rsidRDefault="00182A53"/>
          <w:p w14:paraId="74D2C242" w14:textId="77777777" w:rsidR="00182A53" w:rsidRDefault="00182A53"/>
          <w:p w14:paraId="547361ED" w14:textId="77777777" w:rsidR="00182A53" w:rsidRDefault="00182A53"/>
          <w:p w14:paraId="698095FD" w14:textId="77777777" w:rsidR="00182A53" w:rsidRDefault="00182A53"/>
          <w:p w14:paraId="05070366" w14:textId="77777777" w:rsidR="00182A53" w:rsidRDefault="00182A53"/>
          <w:p w14:paraId="791A1686" w14:textId="77777777" w:rsidR="00182A53" w:rsidRDefault="00182A53"/>
          <w:p w14:paraId="78DF14E7" w14:textId="77777777" w:rsidR="00182A53" w:rsidRDefault="00182A53"/>
          <w:p w14:paraId="2131D66F" w14:textId="77777777" w:rsidR="00182A53" w:rsidRDefault="00182A53"/>
          <w:p w14:paraId="0FFC2530" w14:textId="77777777" w:rsidR="00182A53" w:rsidRDefault="00182A53"/>
          <w:p w14:paraId="572B5324" w14:textId="77777777" w:rsidR="00182A53" w:rsidRDefault="00182A53"/>
          <w:p w14:paraId="34216877" w14:textId="77777777" w:rsidR="00182A53" w:rsidRDefault="00182A53"/>
          <w:p w14:paraId="00B175A6" w14:textId="77777777" w:rsidR="00182A53" w:rsidRDefault="00182A53"/>
          <w:p w14:paraId="32FB21AB" w14:textId="77777777" w:rsidR="00182A53" w:rsidRDefault="00182A53"/>
          <w:p w14:paraId="67477815" w14:textId="77777777" w:rsidR="00182A53" w:rsidRDefault="00182A53"/>
          <w:p w14:paraId="3BD6B69A" w14:textId="77777777" w:rsidR="00182A53" w:rsidRDefault="00182A53"/>
          <w:p w14:paraId="37280292" w14:textId="77777777" w:rsidR="00182A53" w:rsidRDefault="00182A53"/>
          <w:p w14:paraId="14F75F9A" w14:textId="77777777" w:rsidR="00182A53" w:rsidRDefault="00182A53"/>
          <w:p w14:paraId="711B5223" w14:textId="77777777" w:rsidR="00182A53" w:rsidRDefault="00182A53"/>
          <w:p w14:paraId="402AF596" w14:textId="77777777" w:rsidR="00182A53" w:rsidRDefault="00182A53"/>
          <w:p w14:paraId="4B1C527C" w14:textId="77777777" w:rsidR="00182A53" w:rsidRDefault="00182A53"/>
          <w:p w14:paraId="18953478" w14:textId="77777777" w:rsidR="00182A53" w:rsidRDefault="00182A53"/>
          <w:p w14:paraId="2F0A95C5" w14:textId="77777777" w:rsidR="00182A53" w:rsidRDefault="00182A53"/>
          <w:p w14:paraId="4420668E" w14:textId="77777777" w:rsidR="00182A53" w:rsidRPr="00EC2809" w:rsidRDefault="00182A53"/>
        </w:tc>
      </w:tr>
    </w:tbl>
    <w:p w14:paraId="0AD97241" w14:textId="77777777" w:rsidR="00182A53" w:rsidRPr="00EC2809" w:rsidRDefault="00182A53" w:rsidP="00182A53"/>
    <w:p w14:paraId="5300E7AD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64C4BD4C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A9F0A90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19C995A8" w14:textId="77777777">
        <w:tc>
          <w:tcPr>
            <w:tcW w:w="3103" w:type="dxa"/>
          </w:tcPr>
          <w:p w14:paraId="72651D1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C1AC37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4EB21420" w14:textId="77777777">
        <w:tc>
          <w:tcPr>
            <w:tcW w:w="3103" w:type="dxa"/>
          </w:tcPr>
          <w:p w14:paraId="657F174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7AE244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6DA5E021" w14:textId="77777777">
        <w:tc>
          <w:tcPr>
            <w:tcW w:w="3103" w:type="dxa"/>
          </w:tcPr>
          <w:p w14:paraId="20BAFE2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0B4A83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61FB9E59" w14:textId="77777777">
        <w:tc>
          <w:tcPr>
            <w:tcW w:w="3103" w:type="dxa"/>
          </w:tcPr>
          <w:p w14:paraId="0F943AE4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4A3FBB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101AC078" w14:textId="77777777">
        <w:tc>
          <w:tcPr>
            <w:tcW w:w="3103" w:type="dxa"/>
          </w:tcPr>
          <w:p w14:paraId="0CF6AF80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EB77BF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6D566F11" w14:textId="77777777" w:rsidR="00182A53" w:rsidRDefault="00182A53" w:rsidP="00182A53">
      <w:pPr>
        <w:pStyle w:val="BijlageTitel"/>
        <w:numPr>
          <w:ilvl w:val="0"/>
          <w:numId w:val="14"/>
        </w:numPr>
      </w:pPr>
      <w:bookmarkStart w:id="4" w:name="_Toc39146694"/>
      <w:bookmarkStart w:id="5" w:name="_Toc55915453"/>
      <w:bookmarkStart w:id="6" w:name="_Toc94628696"/>
      <w:bookmarkStart w:id="7" w:name="_Toc234917928"/>
      <w:bookmarkEnd w:id="3"/>
      <w:r>
        <w:lastRenderedPageBreak/>
        <w:t xml:space="preserve">Format Kerncompetentie </w:t>
      </w:r>
      <w:bookmarkEnd w:id="4"/>
      <w:bookmarkEnd w:id="5"/>
      <w:r>
        <w:t>b</w:t>
      </w:r>
      <w:bookmarkEnd w:id="6"/>
      <w:bookmarkEnd w:id="7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37200C28" w14:textId="77777777">
        <w:tc>
          <w:tcPr>
            <w:tcW w:w="9634" w:type="dxa"/>
            <w:gridSpan w:val="2"/>
            <w:shd w:val="clear" w:color="auto" w:fill="AEDD03"/>
          </w:tcPr>
          <w:p w14:paraId="27EFD736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26C6A113" w14:textId="77777777">
        <w:tc>
          <w:tcPr>
            <w:tcW w:w="2984" w:type="dxa"/>
          </w:tcPr>
          <w:p w14:paraId="637F36B1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22620E2D" w14:textId="77777777" w:rsidR="00182A53" w:rsidRPr="00EC2809" w:rsidRDefault="00182A53"/>
        </w:tc>
      </w:tr>
      <w:tr w:rsidR="00182A53" w:rsidRPr="00EC2809" w14:paraId="60894F0D" w14:textId="77777777">
        <w:tc>
          <w:tcPr>
            <w:tcW w:w="2984" w:type="dxa"/>
          </w:tcPr>
          <w:p w14:paraId="2D1E2FBE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7A1A5DB1" w14:textId="77777777" w:rsidR="00182A53" w:rsidRPr="00EC2809" w:rsidRDefault="00182A53"/>
        </w:tc>
      </w:tr>
      <w:tr w:rsidR="00182A53" w:rsidRPr="00EC2809" w14:paraId="6CC819CB" w14:textId="77777777">
        <w:tc>
          <w:tcPr>
            <w:tcW w:w="2984" w:type="dxa"/>
          </w:tcPr>
          <w:p w14:paraId="0EAA9A64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41F19AB0" w14:textId="77777777" w:rsidR="00182A53" w:rsidRPr="00EC2809" w:rsidRDefault="00182A53"/>
        </w:tc>
      </w:tr>
      <w:tr w:rsidR="00182A53" w:rsidRPr="00EC2809" w14:paraId="29C91D91" w14:textId="77777777">
        <w:tc>
          <w:tcPr>
            <w:tcW w:w="2984" w:type="dxa"/>
          </w:tcPr>
          <w:p w14:paraId="53926201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31C69183" w14:textId="77777777" w:rsidR="00182A53" w:rsidRPr="00EC2809" w:rsidRDefault="00182A53"/>
        </w:tc>
      </w:tr>
      <w:tr w:rsidR="00182A53" w:rsidRPr="00EC2809" w14:paraId="6B218858" w14:textId="77777777">
        <w:tc>
          <w:tcPr>
            <w:tcW w:w="2984" w:type="dxa"/>
          </w:tcPr>
          <w:p w14:paraId="23800863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01CE8719" w14:textId="77777777" w:rsidR="00182A53" w:rsidRPr="00EC2809" w:rsidRDefault="00182A53"/>
        </w:tc>
      </w:tr>
      <w:tr w:rsidR="00182A53" w:rsidRPr="00EC2809" w14:paraId="272BDCC3" w14:textId="77777777">
        <w:tc>
          <w:tcPr>
            <w:tcW w:w="2984" w:type="dxa"/>
          </w:tcPr>
          <w:p w14:paraId="00789601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2D1F5C7C" w14:textId="77777777" w:rsidR="00182A53" w:rsidRPr="00EC2809" w:rsidRDefault="00182A53"/>
        </w:tc>
      </w:tr>
      <w:tr w:rsidR="00182A53" w:rsidRPr="00EC2809" w14:paraId="5BCF2D48" w14:textId="77777777">
        <w:tc>
          <w:tcPr>
            <w:tcW w:w="2984" w:type="dxa"/>
          </w:tcPr>
          <w:p w14:paraId="58C0F067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7CD39384" w14:textId="77777777" w:rsidR="00182A53" w:rsidRPr="00EC2809" w:rsidRDefault="00182A53"/>
        </w:tc>
      </w:tr>
      <w:tr w:rsidR="00182A53" w:rsidRPr="00EC2809" w14:paraId="46216618" w14:textId="77777777">
        <w:tc>
          <w:tcPr>
            <w:tcW w:w="2984" w:type="dxa"/>
          </w:tcPr>
          <w:p w14:paraId="36090696" w14:textId="77777777" w:rsidR="00182A53" w:rsidRPr="00EC2809" w:rsidRDefault="00182A53"/>
        </w:tc>
        <w:tc>
          <w:tcPr>
            <w:tcW w:w="6650" w:type="dxa"/>
          </w:tcPr>
          <w:p w14:paraId="134E83C2" w14:textId="77777777" w:rsidR="00182A53" w:rsidRPr="00EC2809" w:rsidRDefault="00182A53"/>
        </w:tc>
      </w:tr>
      <w:tr w:rsidR="00182A53" w:rsidRPr="00EC2809" w14:paraId="3341231D" w14:textId="77777777">
        <w:tc>
          <w:tcPr>
            <w:tcW w:w="9634" w:type="dxa"/>
            <w:gridSpan w:val="2"/>
            <w:shd w:val="clear" w:color="auto" w:fill="AEDD03"/>
          </w:tcPr>
          <w:p w14:paraId="0A567E8A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6D16157B" w14:textId="77777777">
        <w:tc>
          <w:tcPr>
            <w:tcW w:w="2984" w:type="dxa"/>
          </w:tcPr>
          <w:p w14:paraId="64ECE51A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6F1E00EA" w14:textId="77777777" w:rsidR="00182A53" w:rsidRPr="00EC2809" w:rsidRDefault="00182A53"/>
        </w:tc>
      </w:tr>
      <w:tr w:rsidR="00182A53" w:rsidRPr="00EC2809" w14:paraId="28907D16" w14:textId="77777777">
        <w:tc>
          <w:tcPr>
            <w:tcW w:w="2984" w:type="dxa"/>
          </w:tcPr>
          <w:p w14:paraId="0342EEEC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39D4821E" w14:textId="77777777" w:rsidR="00182A53" w:rsidRPr="00EC2809" w:rsidRDefault="00182A53"/>
        </w:tc>
      </w:tr>
      <w:tr w:rsidR="00182A53" w:rsidRPr="00EC2809" w14:paraId="66B53320" w14:textId="77777777">
        <w:tc>
          <w:tcPr>
            <w:tcW w:w="2984" w:type="dxa"/>
          </w:tcPr>
          <w:p w14:paraId="4A1B8AB6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1DA53A2B" w14:textId="77777777" w:rsidR="00182A53" w:rsidRPr="00EC2809" w:rsidRDefault="00182A53"/>
        </w:tc>
      </w:tr>
      <w:tr w:rsidR="00182A53" w:rsidRPr="00EC2809" w14:paraId="51913C57" w14:textId="77777777">
        <w:tc>
          <w:tcPr>
            <w:tcW w:w="2984" w:type="dxa"/>
          </w:tcPr>
          <w:p w14:paraId="5077329C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07DD584D" w14:textId="77777777" w:rsidR="00182A53" w:rsidRPr="00EC2809" w:rsidRDefault="00182A53"/>
        </w:tc>
      </w:tr>
      <w:tr w:rsidR="00182A53" w:rsidRPr="00EC2809" w14:paraId="00FAF181" w14:textId="77777777">
        <w:tc>
          <w:tcPr>
            <w:tcW w:w="2984" w:type="dxa"/>
          </w:tcPr>
          <w:p w14:paraId="4BC4C28D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668791B" w14:textId="77777777" w:rsidR="00182A53" w:rsidRPr="00EC2809" w:rsidRDefault="00182A53"/>
        </w:tc>
      </w:tr>
      <w:tr w:rsidR="00182A53" w:rsidRPr="00EC2809" w14:paraId="42A2CA26" w14:textId="77777777">
        <w:tc>
          <w:tcPr>
            <w:tcW w:w="2984" w:type="dxa"/>
          </w:tcPr>
          <w:p w14:paraId="360F9C88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0FF4EFDE" w14:textId="77777777" w:rsidR="00182A53" w:rsidRPr="00EC2809" w:rsidRDefault="00182A53"/>
        </w:tc>
      </w:tr>
      <w:tr w:rsidR="00182A53" w:rsidRPr="00EC2809" w14:paraId="128C2098" w14:textId="77777777">
        <w:tc>
          <w:tcPr>
            <w:tcW w:w="2984" w:type="dxa"/>
          </w:tcPr>
          <w:p w14:paraId="7A31FDFA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AE9486B" w14:textId="77777777" w:rsidR="00182A53" w:rsidRPr="00EC2809" w:rsidRDefault="00182A53">
            <w:r>
              <w:t>Bouwkundig aannemer</w:t>
            </w:r>
          </w:p>
        </w:tc>
      </w:tr>
      <w:tr w:rsidR="00182A53" w:rsidRPr="00EC2809" w14:paraId="289B8641" w14:textId="77777777">
        <w:tc>
          <w:tcPr>
            <w:tcW w:w="2984" w:type="dxa"/>
          </w:tcPr>
          <w:p w14:paraId="24CB141A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1DCEFBB8" w14:textId="77777777" w:rsidR="00182A53" w:rsidRDefault="00182A53">
            <w:r>
              <w:t>(zie definities paragraaf 1.4)</w:t>
            </w:r>
          </w:p>
        </w:tc>
      </w:tr>
      <w:tr w:rsidR="00182A53" w:rsidRPr="00EC2809" w14:paraId="64B5EF8B" w14:textId="77777777">
        <w:tc>
          <w:tcPr>
            <w:tcW w:w="2984" w:type="dxa"/>
          </w:tcPr>
          <w:p w14:paraId="717A3F3B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79D8AF8B" w14:textId="77777777" w:rsidR="00182A53" w:rsidRDefault="00182A53"/>
          <w:p w14:paraId="08D3641B" w14:textId="77777777" w:rsidR="00182A53" w:rsidRDefault="00182A53"/>
          <w:p w14:paraId="30B415FC" w14:textId="77777777" w:rsidR="00182A53" w:rsidRDefault="00182A53"/>
          <w:p w14:paraId="07BC248A" w14:textId="77777777" w:rsidR="00182A53" w:rsidRDefault="00182A53"/>
          <w:p w14:paraId="57D27A41" w14:textId="77777777" w:rsidR="00182A53" w:rsidRDefault="00182A53"/>
          <w:p w14:paraId="40A8EB53" w14:textId="77777777" w:rsidR="00182A53" w:rsidRDefault="00182A53"/>
          <w:p w14:paraId="2B58B595" w14:textId="77777777" w:rsidR="00182A53" w:rsidRDefault="00182A53"/>
          <w:p w14:paraId="053AD439" w14:textId="77777777" w:rsidR="00182A53" w:rsidRDefault="00182A53"/>
          <w:p w14:paraId="3CEC3FEF" w14:textId="77777777" w:rsidR="00182A53" w:rsidRDefault="00182A53"/>
          <w:p w14:paraId="4E5D9AA0" w14:textId="77777777" w:rsidR="00182A53" w:rsidRDefault="00182A53"/>
          <w:p w14:paraId="7801CE0E" w14:textId="77777777" w:rsidR="00182A53" w:rsidRDefault="00182A53"/>
          <w:p w14:paraId="784AD86F" w14:textId="77777777" w:rsidR="00182A53" w:rsidRDefault="00182A53"/>
          <w:p w14:paraId="6A5E0326" w14:textId="77777777" w:rsidR="00182A53" w:rsidRDefault="00182A53"/>
          <w:p w14:paraId="33ABA724" w14:textId="77777777" w:rsidR="00182A53" w:rsidRDefault="00182A53"/>
          <w:p w14:paraId="5B37DDDA" w14:textId="77777777" w:rsidR="00182A53" w:rsidRDefault="00182A53"/>
          <w:p w14:paraId="0946E2DE" w14:textId="77777777" w:rsidR="00182A53" w:rsidRDefault="00182A53"/>
          <w:p w14:paraId="7F7A1CFC" w14:textId="77777777" w:rsidR="00182A53" w:rsidRDefault="00182A53"/>
          <w:p w14:paraId="0AB6F48C" w14:textId="77777777" w:rsidR="00182A53" w:rsidRDefault="00182A53"/>
          <w:p w14:paraId="27D06239" w14:textId="77777777" w:rsidR="00182A53" w:rsidRDefault="00182A53"/>
          <w:p w14:paraId="0054E380" w14:textId="77777777" w:rsidR="00182A53" w:rsidRDefault="00182A53"/>
          <w:p w14:paraId="53A86138" w14:textId="77777777" w:rsidR="00182A53" w:rsidRDefault="00182A53"/>
          <w:p w14:paraId="7DA67244" w14:textId="77777777" w:rsidR="00182A53" w:rsidRDefault="00182A53"/>
          <w:p w14:paraId="757A8985" w14:textId="77777777" w:rsidR="00182A53" w:rsidRDefault="00182A53"/>
          <w:p w14:paraId="78FAA607" w14:textId="77777777" w:rsidR="00182A53" w:rsidRDefault="00182A53"/>
          <w:p w14:paraId="42C05E58" w14:textId="77777777" w:rsidR="00182A53" w:rsidRDefault="00182A53"/>
          <w:p w14:paraId="68F01CEC" w14:textId="77777777" w:rsidR="00182A53" w:rsidRDefault="00182A53"/>
          <w:p w14:paraId="5E928A76" w14:textId="77777777" w:rsidR="00182A53" w:rsidRDefault="00182A53"/>
          <w:p w14:paraId="36D6ACF4" w14:textId="77777777" w:rsidR="00182A53" w:rsidRPr="00EC2809" w:rsidRDefault="00182A53"/>
        </w:tc>
      </w:tr>
    </w:tbl>
    <w:p w14:paraId="32B39EB5" w14:textId="77777777" w:rsidR="00182A53" w:rsidRPr="00EC2809" w:rsidRDefault="00182A53" w:rsidP="00182A53"/>
    <w:p w14:paraId="2FDC5F38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343DBC8A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F76C1C4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29E4C631" w14:textId="77777777">
        <w:tc>
          <w:tcPr>
            <w:tcW w:w="3103" w:type="dxa"/>
          </w:tcPr>
          <w:p w14:paraId="49F4488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B904CF2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252A608" w14:textId="77777777">
        <w:tc>
          <w:tcPr>
            <w:tcW w:w="3103" w:type="dxa"/>
          </w:tcPr>
          <w:p w14:paraId="48941D5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5358C42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135C6984" w14:textId="77777777">
        <w:tc>
          <w:tcPr>
            <w:tcW w:w="3103" w:type="dxa"/>
          </w:tcPr>
          <w:p w14:paraId="57B843A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5308CAE4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0775BCA6" w14:textId="77777777">
        <w:tc>
          <w:tcPr>
            <w:tcW w:w="3103" w:type="dxa"/>
          </w:tcPr>
          <w:p w14:paraId="5B48BAE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0361FFC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032F84D1" w14:textId="77777777">
        <w:tc>
          <w:tcPr>
            <w:tcW w:w="3103" w:type="dxa"/>
          </w:tcPr>
          <w:p w14:paraId="4AD2E55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7B483C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1070983" w14:textId="77777777" w:rsidR="00182A53" w:rsidRPr="0023394B" w:rsidRDefault="00182A53" w:rsidP="00182A53"/>
    <w:p w14:paraId="1604BA4A" w14:textId="77777777" w:rsidR="00182A53" w:rsidRDefault="00182A53" w:rsidP="00182A53">
      <w:pPr>
        <w:pStyle w:val="BijlageTitel"/>
        <w:numPr>
          <w:ilvl w:val="0"/>
          <w:numId w:val="14"/>
        </w:numPr>
      </w:pPr>
      <w:bookmarkStart w:id="8" w:name="_Toc39146695"/>
      <w:bookmarkStart w:id="9" w:name="_Toc55915454"/>
      <w:bookmarkStart w:id="10" w:name="_Toc94628697"/>
      <w:bookmarkStart w:id="11" w:name="_Toc234917929"/>
      <w:r>
        <w:lastRenderedPageBreak/>
        <w:t xml:space="preserve">Format Kerncompetentie </w:t>
      </w:r>
      <w:bookmarkEnd w:id="8"/>
      <w:bookmarkEnd w:id="9"/>
      <w:r>
        <w:t>c</w:t>
      </w:r>
      <w:bookmarkEnd w:id="10"/>
      <w:bookmarkEnd w:id="11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0A976682" w14:textId="77777777">
        <w:tc>
          <w:tcPr>
            <w:tcW w:w="9634" w:type="dxa"/>
            <w:gridSpan w:val="2"/>
            <w:shd w:val="clear" w:color="auto" w:fill="AEDD03"/>
          </w:tcPr>
          <w:p w14:paraId="4E6B6F3D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37F7BACC" w14:textId="77777777">
        <w:tc>
          <w:tcPr>
            <w:tcW w:w="2984" w:type="dxa"/>
          </w:tcPr>
          <w:p w14:paraId="6D44398E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6D60DC7E" w14:textId="77777777" w:rsidR="00182A53" w:rsidRPr="00EC2809" w:rsidRDefault="00182A53"/>
        </w:tc>
      </w:tr>
      <w:tr w:rsidR="00182A53" w:rsidRPr="00EC2809" w14:paraId="25F3C778" w14:textId="77777777">
        <w:tc>
          <w:tcPr>
            <w:tcW w:w="2984" w:type="dxa"/>
          </w:tcPr>
          <w:p w14:paraId="35C5E2AD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0395D407" w14:textId="77777777" w:rsidR="00182A53" w:rsidRPr="00EC2809" w:rsidRDefault="00182A53"/>
        </w:tc>
      </w:tr>
      <w:tr w:rsidR="00182A53" w:rsidRPr="00EC2809" w14:paraId="68E96106" w14:textId="77777777">
        <w:tc>
          <w:tcPr>
            <w:tcW w:w="2984" w:type="dxa"/>
          </w:tcPr>
          <w:p w14:paraId="1437FF8B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43532CC5" w14:textId="77777777" w:rsidR="00182A53" w:rsidRPr="00EC2809" w:rsidRDefault="00182A53"/>
        </w:tc>
      </w:tr>
      <w:tr w:rsidR="00182A53" w:rsidRPr="00EC2809" w14:paraId="6038C3D6" w14:textId="77777777">
        <w:tc>
          <w:tcPr>
            <w:tcW w:w="2984" w:type="dxa"/>
          </w:tcPr>
          <w:p w14:paraId="5C3C0CC1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06C21F55" w14:textId="77777777" w:rsidR="00182A53" w:rsidRPr="00EC2809" w:rsidRDefault="00182A53"/>
        </w:tc>
      </w:tr>
      <w:tr w:rsidR="00182A53" w:rsidRPr="00EC2809" w14:paraId="70FDC10F" w14:textId="77777777">
        <w:tc>
          <w:tcPr>
            <w:tcW w:w="2984" w:type="dxa"/>
          </w:tcPr>
          <w:p w14:paraId="7CBDDF46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1B2B8E46" w14:textId="77777777" w:rsidR="00182A53" w:rsidRPr="00EC2809" w:rsidRDefault="00182A53"/>
        </w:tc>
      </w:tr>
      <w:tr w:rsidR="00182A53" w:rsidRPr="00EC2809" w14:paraId="1E7EEE51" w14:textId="77777777">
        <w:tc>
          <w:tcPr>
            <w:tcW w:w="2984" w:type="dxa"/>
          </w:tcPr>
          <w:p w14:paraId="51E44E0A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3E92BD8F" w14:textId="77777777" w:rsidR="00182A53" w:rsidRPr="00EC2809" w:rsidRDefault="00182A53"/>
        </w:tc>
      </w:tr>
      <w:tr w:rsidR="00182A53" w:rsidRPr="00EC2809" w14:paraId="1C6D68DB" w14:textId="77777777">
        <w:tc>
          <w:tcPr>
            <w:tcW w:w="2984" w:type="dxa"/>
          </w:tcPr>
          <w:p w14:paraId="06896B54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60E71715" w14:textId="77777777" w:rsidR="00182A53" w:rsidRPr="00EC2809" w:rsidRDefault="00182A53"/>
        </w:tc>
      </w:tr>
      <w:tr w:rsidR="00182A53" w:rsidRPr="00EC2809" w14:paraId="7D21E6DF" w14:textId="77777777">
        <w:tc>
          <w:tcPr>
            <w:tcW w:w="2984" w:type="dxa"/>
          </w:tcPr>
          <w:p w14:paraId="2C5C6670" w14:textId="77777777" w:rsidR="00182A53" w:rsidRPr="00EC2809" w:rsidRDefault="00182A53"/>
        </w:tc>
        <w:tc>
          <w:tcPr>
            <w:tcW w:w="6650" w:type="dxa"/>
          </w:tcPr>
          <w:p w14:paraId="6FD29819" w14:textId="77777777" w:rsidR="00182A53" w:rsidRPr="00EC2809" w:rsidRDefault="00182A53"/>
        </w:tc>
      </w:tr>
      <w:tr w:rsidR="00182A53" w:rsidRPr="00EC2809" w14:paraId="3F4B0436" w14:textId="77777777">
        <w:tc>
          <w:tcPr>
            <w:tcW w:w="9634" w:type="dxa"/>
            <w:gridSpan w:val="2"/>
            <w:shd w:val="clear" w:color="auto" w:fill="AEDD03"/>
          </w:tcPr>
          <w:p w14:paraId="18A2F984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57D69347" w14:textId="77777777">
        <w:tc>
          <w:tcPr>
            <w:tcW w:w="2984" w:type="dxa"/>
          </w:tcPr>
          <w:p w14:paraId="3BED5B7E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BDBBC61" w14:textId="77777777" w:rsidR="00182A53" w:rsidRPr="00EC2809" w:rsidRDefault="00182A53"/>
        </w:tc>
      </w:tr>
      <w:tr w:rsidR="00182A53" w:rsidRPr="00EC2809" w14:paraId="3C0A0BC4" w14:textId="77777777">
        <w:tc>
          <w:tcPr>
            <w:tcW w:w="2984" w:type="dxa"/>
          </w:tcPr>
          <w:p w14:paraId="5DDCF3EA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00865225" w14:textId="77777777" w:rsidR="00182A53" w:rsidRPr="00EC2809" w:rsidRDefault="00182A53"/>
        </w:tc>
      </w:tr>
      <w:tr w:rsidR="00182A53" w:rsidRPr="00EC2809" w14:paraId="3613B41C" w14:textId="77777777">
        <w:tc>
          <w:tcPr>
            <w:tcW w:w="2984" w:type="dxa"/>
          </w:tcPr>
          <w:p w14:paraId="68722C21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F13CFB1" w14:textId="77777777" w:rsidR="00182A53" w:rsidRPr="00EC2809" w:rsidRDefault="00182A53"/>
        </w:tc>
      </w:tr>
      <w:tr w:rsidR="00182A53" w:rsidRPr="00EC2809" w14:paraId="3F9F7E69" w14:textId="77777777">
        <w:tc>
          <w:tcPr>
            <w:tcW w:w="2984" w:type="dxa"/>
          </w:tcPr>
          <w:p w14:paraId="2CF164EC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3B987E7" w14:textId="77777777" w:rsidR="00182A53" w:rsidRPr="00EC2809" w:rsidRDefault="00182A53"/>
        </w:tc>
      </w:tr>
      <w:tr w:rsidR="00182A53" w:rsidRPr="00EC2809" w14:paraId="510E2DA1" w14:textId="77777777">
        <w:tc>
          <w:tcPr>
            <w:tcW w:w="2984" w:type="dxa"/>
          </w:tcPr>
          <w:p w14:paraId="64C165A6" w14:textId="77777777" w:rsidR="00182A53" w:rsidRPr="00EC2809" w:rsidRDefault="00182A53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6A657389" w14:textId="77777777" w:rsidR="00182A53" w:rsidRPr="00EC2809" w:rsidRDefault="00182A53"/>
        </w:tc>
      </w:tr>
      <w:tr w:rsidR="00182A53" w:rsidRPr="00EC2809" w14:paraId="20BAE43C" w14:textId="77777777">
        <w:tc>
          <w:tcPr>
            <w:tcW w:w="2984" w:type="dxa"/>
          </w:tcPr>
          <w:p w14:paraId="27F951AE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2BF5209" w14:textId="77777777" w:rsidR="00182A53" w:rsidRPr="00EC2809" w:rsidRDefault="00182A53"/>
        </w:tc>
      </w:tr>
      <w:tr w:rsidR="00182A53" w:rsidRPr="00EC2809" w14:paraId="36AE09D4" w14:textId="77777777">
        <w:tc>
          <w:tcPr>
            <w:tcW w:w="2984" w:type="dxa"/>
          </w:tcPr>
          <w:p w14:paraId="3CD297C8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7615A028" w14:textId="77777777" w:rsidR="00182A53" w:rsidRPr="00EC2809" w:rsidRDefault="00182A53">
            <w:r>
              <w:t>Architect</w:t>
            </w:r>
          </w:p>
        </w:tc>
      </w:tr>
      <w:tr w:rsidR="00182A53" w:rsidRPr="00EC2809" w14:paraId="7C5F4CB2" w14:textId="77777777">
        <w:tc>
          <w:tcPr>
            <w:tcW w:w="2984" w:type="dxa"/>
          </w:tcPr>
          <w:p w14:paraId="4DBBE80D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3CC212FD" w14:textId="77777777" w:rsidR="00182A53" w:rsidRDefault="00182A53">
            <w:r>
              <w:t>(zie definities paragraaf 1.4)</w:t>
            </w:r>
          </w:p>
        </w:tc>
      </w:tr>
      <w:tr w:rsidR="00182A53" w:rsidRPr="00EC2809" w14:paraId="40C98CC3" w14:textId="77777777">
        <w:tc>
          <w:tcPr>
            <w:tcW w:w="2984" w:type="dxa"/>
          </w:tcPr>
          <w:p w14:paraId="6F0E523B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13758E28" w14:textId="77777777" w:rsidR="00182A53" w:rsidRDefault="00182A53"/>
          <w:p w14:paraId="1FDB5D97" w14:textId="77777777" w:rsidR="00182A53" w:rsidRDefault="00182A53"/>
          <w:p w14:paraId="3DA22127" w14:textId="77777777" w:rsidR="00182A53" w:rsidRDefault="00182A53"/>
          <w:p w14:paraId="0FDEB0F5" w14:textId="77777777" w:rsidR="00182A53" w:rsidRDefault="00182A53"/>
          <w:p w14:paraId="6D376E09" w14:textId="77777777" w:rsidR="00182A53" w:rsidRDefault="00182A53"/>
          <w:p w14:paraId="0285309B" w14:textId="77777777" w:rsidR="00182A53" w:rsidRDefault="00182A53"/>
          <w:p w14:paraId="4AA65BFC" w14:textId="77777777" w:rsidR="00182A53" w:rsidRDefault="00182A53"/>
          <w:p w14:paraId="6B23BCCC" w14:textId="77777777" w:rsidR="00182A53" w:rsidRDefault="00182A53"/>
          <w:p w14:paraId="550EBE51" w14:textId="77777777" w:rsidR="00182A53" w:rsidRDefault="00182A53"/>
          <w:p w14:paraId="31A80BF5" w14:textId="77777777" w:rsidR="00182A53" w:rsidRDefault="00182A53"/>
          <w:p w14:paraId="16DF8A60" w14:textId="77777777" w:rsidR="00182A53" w:rsidRDefault="00182A53"/>
          <w:p w14:paraId="18CC4C96" w14:textId="77777777" w:rsidR="00182A53" w:rsidRDefault="00182A53"/>
          <w:p w14:paraId="70A2C372" w14:textId="77777777" w:rsidR="00182A53" w:rsidRDefault="00182A53"/>
          <w:p w14:paraId="2F30EC05" w14:textId="77777777" w:rsidR="00182A53" w:rsidRDefault="00182A53"/>
          <w:p w14:paraId="02DB3C2F" w14:textId="77777777" w:rsidR="00182A53" w:rsidRDefault="00182A53"/>
          <w:p w14:paraId="2FA08BAD" w14:textId="77777777" w:rsidR="00182A53" w:rsidRDefault="00182A53"/>
          <w:p w14:paraId="3D1B32F5" w14:textId="77777777" w:rsidR="00182A53" w:rsidRDefault="00182A53"/>
          <w:p w14:paraId="577EB9F1" w14:textId="77777777" w:rsidR="00182A53" w:rsidRDefault="00182A53"/>
          <w:p w14:paraId="33B043B2" w14:textId="77777777" w:rsidR="00182A53" w:rsidRDefault="00182A53"/>
          <w:p w14:paraId="0C21C1C8" w14:textId="77777777" w:rsidR="00182A53" w:rsidRDefault="00182A53"/>
          <w:p w14:paraId="0613DF64" w14:textId="77777777" w:rsidR="00182A53" w:rsidRDefault="00182A53"/>
          <w:p w14:paraId="436DA89D" w14:textId="77777777" w:rsidR="00182A53" w:rsidRDefault="00182A53"/>
          <w:p w14:paraId="60EA6C18" w14:textId="77777777" w:rsidR="00182A53" w:rsidRDefault="00182A53"/>
          <w:p w14:paraId="1C41C57D" w14:textId="77777777" w:rsidR="00182A53" w:rsidRDefault="00182A53"/>
          <w:p w14:paraId="22420E0D" w14:textId="77777777" w:rsidR="00182A53" w:rsidRDefault="00182A53"/>
          <w:p w14:paraId="5B21C0B1" w14:textId="77777777" w:rsidR="00182A53" w:rsidRDefault="00182A53"/>
          <w:p w14:paraId="38EA3A71" w14:textId="77777777" w:rsidR="00182A53" w:rsidRDefault="00182A53"/>
          <w:p w14:paraId="0CD0C95C" w14:textId="77777777" w:rsidR="00182A53" w:rsidRPr="00EC2809" w:rsidRDefault="00182A53"/>
        </w:tc>
      </w:tr>
    </w:tbl>
    <w:p w14:paraId="0F29F37A" w14:textId="77777777" w:rsidR="00182A53" w:rsidRPr="00EC2809" w:rsidRDefault="00182A53" w:rsidP="00182A53"/>
    <w:p w14:paraId="576E529B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3E63E27E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18F4E1FA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266EC120" w14:textId="77777777">
        <w:tc>
          <w:tcPr>
            <w:tcW w:w="3103" w:type="dxa"/>
          </w:tcPr>
          <w:p w14:paraId="058E045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44A6E1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43C4E10" w14:textId="77777777">
        <w:tc>
          <w:tcPr>
            <w:tcW w:w="3103" w:type="dxa"/>
          </w:tcPr>
          <w:p w14:paraId="01F3AEC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C8422E9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E63EAF9" w14:textId="77777777">
        <w:tc>
          <w:tcPr>
            <w:tcW w:w="3103" w:type="dxa"/>
          </w:tcPr>
          <w:p w14:paraId="488BB1A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322C090C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304BAFC" w14:textId="77777777">
        <w:tc>
          <w:tcPr>
            <w:tcW w:w="3103" w:type="dxa"/>
          </w:tcPr>
          <w:p w14:paraId="3A3A3596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626A13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6EF2FC2" w14:textId="77777777">
        <w:tc>
          <w:tcPr>
            <w:tcW w:w="3103" w:type="dxa"/>
          </w:tcPr>
          <w:p w14:paraId="1786523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70D5E8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1082ED2" w14:textId="77777777" w:rsidR="00182A53" w:rsidRDefault="00182A53" w:rsidP="00182A53">
      <w:r>
        <w:br w:type="page"/>
      </w:r>
    </w:p>
    <w:p w14:paraId="51B0A819" w14:textId="0E3814A5" w:rsidR="00C15B1C" w:rsidRDefault="00C15B1C" w:rsidP="00C15B1C">
      <w:pPr>
        <w:pStyle w:val="BijlageTitel"/>
        <w:numPr>
          <w:ilvl w:val="0"/>
          <w:numId w:val="14"/>
        </w:numPr>
      </w:pPr>
      <w:r>
        <w:lastRenderedPageBreak/>
        <w:t>Format Kerncompetentie d</w:t>
      </w:r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C15B1C" w:rsidRPr="007F100A" w14:paraId="4F32A784" w14:textId="77777777" w:rsidTr="00DE3CCE">
        <w:tc>
          <w:tcPr>
            <w:tcW w:w="9634" w:type="dxa"/>
            <w:gridSpan w:val="2"/>
            <w:shd w:val="clear" w:color="auto" w:fill="AEDD03"/>
          </w:tcPr>
          <w:p w14:paraId="012DA57F" w14:textId="77777777" w:rsidR="00C15B1C" w:rsidRPr="007F100A" w:rsidRDefault="00C15B1C" w:rsidP="00DE3CCE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C15B1C" w:rsidRPr="00EC2809" w14:paraId="3BDEC118" w14:textId="77777777" w:rsidTr="00DE3CCE">
        <w:tc>
          <w:tcPr>
            <w:tcW w:w="2984" w:type="dxa"/>
          </w:tcPr>
          <w:p w14:paraId="65515D80" w14:textId="77777777" w:rsidR="00C15B1C" w:rsidRPr="00EC2809" w:rsidRDefault="00C15B1C" w:rsidP="00DE3CCE">
            <w:r w:rsidRPr="00EC2809">
              <w:t>Naam referentie</w:t>
            </w:r>
          </w:p>
        </w:tc>
        <w:tc>
          <w:tcPr>
            <w:tcW w:w="6650" w:type="dxa"/>
          </w:tcPr>
          <w:p w14:paraId="7D7CE80A" w14:textId="77777777" w:rsidR="00C15B1C" w:rsidRPr="00EC2809" w:rsidRDefault="00C15B1C" w:rsidP="00DE3CCE"/>
        </w:tc>
      </w:tr>
      <w:tr w:rsidR="00C15B1C" w:rsidRPr="00EC2809" w14:paraId="107A8A6D" w14:textId="77777777" w:rsidTr="00DE3CCE">
        <w:tc>
          <w:tcPr>
            <w:tcW w:w="2984" w:type="dxa"/>
          </w:tcPr>
          <w:p w14:paraId="6BA27A20" w14:textId="77777777" w:rsidR="00C15B1C" w:rsidRPr="00EC2809" w:rsidRDefault="00C15B1C" w:rsidP="00DE3CCE">
            <w:r>
              <w:t>Opdrachtgever</w:t>
            </w:r>
          </w:p>
        </w:tc>
        <w:tc>
          <w:tcPr>
            <w:tcW w:w="6650" w:type="dxa"/>
          </w:tcPr>
          <w:p w14:paraId="5334179B" w14:textId="77777777" w:rsidR="00C15B1C" w:rsidRPr="00EC2809" w:rsidRDefault="00C15B1C" w:rsidP="00DE3CCE"/>
        </w:tc>
      </w:tr>
      <w:tr w:rsidR="00C15B1C" w:rsidRPr="00EC2809" w14:paraId="643B2126" w14:textId="77777777" w:rsidTr="00DE3CCE">
        <w:tc>
          <w:tcPr>
            <w:tcW w:w="2984" w:type="dxa"/>
          </w:tcPr>
          <w:p w14:paraId="481D2767" w14:textId="77777777" w:rsidR="00C15B1C" w:rsidRPr="00EC2809" w:rsidRDefault="00C15B1C" w:rsidP="00DE3CCE">
            <w:r w:rsidRPr="00EC2809">
              <w:t>Adres</w:t>
            </w:r>
          </w:p>
        </w:tc>
        <w:tc>
          <w:tcPr>
            <w:tcW w:w="6650" w:type="dxa"/>
          </w:tcPr>
          <w:p w14:paraId="217D6FEA" w14:textId="77777777" w:rsidR="00C15B1C" w:rsidRPr="00EC2809" w:rsidRDefault="00C15B1C" w:rsidP="00DE3CCE"/>
        </w:tc>
      </w:tr>
      <w:tr w:rsidR="00C15B1C" w:rsidRPr="00EC2809" w14:paraId="4A55FB2E" w14:textId="77777777" w:rsidTr="00DE3CCE">
        <w:tc>
          <w:tcPr>
            <w:tcW w:w="2984" w:type="dxa"/>
          </w:tcPr>
          <w:p w14:paraId="4B739109" w14:textId="77777777" w:rsidR="00C15B1C" w:rsidRPr="00EC2809" w:rsidRDefault="00C15B1C" w:rsidP="00DE3CCE">
            <w:r w:rsidRPr="00EC2809">
              <w:t>Postcode en plaats</w:t>
            </w:r>
          </w:p>
        </w:tc>
        <w:tc>
          <w:tcPr>
            <w:tcW w:w="6650" w:type="dxa"/>
          </w:tcPr>
          <w:p w14:paraId="2B8FE521" w14:textId="77777777" w:rsidR="00C15B1C" w:rsidRPr="00EC2809" w:rsidRDefault="00C15B1C" w:rsidP="00DE3CCE"/>
        </w:tc>
      </w:tr>
      <w:tr w:rsidR="00C15B1C" w:rsidRPr="00EC2809" w14:paraId="018DE749" w14:textId="77777777" w:rsidTr="00DE3CCE">
        <w:tc>
          <w:tcPr>
            <w:tcW w:w="2984" w:type="dxa"/>
          </w:tcPr>
          <w:p w14:paraId="5F91E588" w14:textId="77777777" w:rsidR="00C15B1C" w:rsidRPr="00EC2809" w:rsidRDefault="00C15B1C" w:rsidP="00DE3CCE">
            <w:r w:rsidRPr="00EC2809">
              <w:t>Naam contactpersoon</w:t>
            </w:r>
          </w:p>
        </w:tc>
        <w:tc>
          <w:tcPr>
            <w:tcW w:w="6650" w:type="dxa"/>
          </w:tcPr>
          <w:p w14:paraId="7B1F79BB" w14:textId="77777777" w:rsidR="00C15B1C" w:rsidRPr="00EC2809" w:rsidRDefault="00C15B1C" w:rsidP="00DE3CCE"/>
        </w:tc>
      </w:tr>
      <w:tr w:rsidR="00C15B1C" w:rsidRPr="00EC2809" w14:paraId="5E8D54CB" w14:textId="77777777" w:rsidTr="00DE3CCE">
        <w:tc>
          <w:tcPr>
            <w:tcW w:w="2984" w:type="dxa"/>
          </w:tcPr>
          <w:p w14:paraId="3BEE81CF" w14:textId="77777777" w:rsidR="00C15B1C" w:rsidRPr="00EC2809" w:rsidRDefault="00C15B1C" w:rsidP="00DE3CCE">
            <w:r w:rsidRPr="00EC2809">
              <w:t>Functie</w:t>
            </w:r>
          </w:p>
        </w:tc>
        <w:tc>
          <w:tcPr>
            <w:tcW w:w="6650" w:type="dxa"/>
          </w:tcPr>
          <w:p w14:paraId="47F6B512" w14:textId="77777777" w:rsidR="00C15B1C" w:rsidRPr="00EC2809" w:rsidRDefault="00C15B1C" w:rsidP="00DE3CCE"/>
        </w:tc>
      </w:tr>
      <w:tr w:rsidR="00C15B1C" w:rsidRPr="00EC2809" w14:paraId="2CD98A92" w14:textId="77777777" w:rsidTr="00DE3CCE">
        <w:tc>
          <w:tcPr>
            <w:tcW w:w="2984" w:type="dxa"/>
          </w:tcPr>
          <w:p w14:paraId="6EFAE71B" w14:textId="77777777" w:rsidR="00C15B1C" w:rsidRPr="00EC2809" w:rsidRDefault="00C15B1C" w:rsidP="00DE3CCE">
            <w:r w:rsidRPr="00EC2809">
              <w:t>Telefoonnummer</w:t>
            </w:r>
          </w:p>
        </w:tc>
        <w:tc>
          <w:tcPr>
            <w:tcW w:w="6650" w:type="dxa"/>
          </w:tcPr>
          <w:p w14:paraId="2A80DE36" w14:textId="77777777" w:rsidR="00C15B1C" w:rsidRPr="00EC2809" w:rsidRDefault="00C15B1C" w:rsidP="00DE3CCE"/>
        </w:tc>
      </w:tr>
      <w:tr w:rsidR="00C15B1C" w:rsidRPr="00EC2809" w14:paraId="4EE9B602" w14:textId="77777777" w:rsidTr="00DE3CCE">
        <w:tc>
          <w:tcPr>
            <w:tcW w:w="2984" w:type="dxa"/>
          </w:tcPr>
          <w:p w14:paraId="30A5CB6C" w14:textId="77777777" w:rsidR="00C15B1C" w:rsidRPr="00EC2809" w:rsidRDefault="00C15B1C" w:rsidP="00DE3CCE"/>
        </w:tc>
        <w:tc>
          <w:tcPr>
            <w:tcW w:w="6650" w:type="dxa"/>
          </w:tcPr>
          <w:p w14:paraId="6379B38B" w14:textId="77777777" w:rsidR="00C15B1C" w:rsidRPr="00EC2809" w:rsidRDefault="00C15B1C" w:rsidP="00DE3CCE"/>
        </w:tc>
      </w:tr>
      <w:tr w:rsidR="00C15B1C" w:rsidRPr="00EC2809" w14:paraId="2FD8246A" w14:textId="77777777" w:rsidTr="00DE3CCE">
        <w:tc>
          <w:tcPr>
            <w:tcW w:w="9634" w:type="dxa"/>
            <w:gridSpan w:val="2"/>
            <w:shd w:val="clear" w:color="auto" w:fill="AEDD03"/>
          </w:tcPr>
          <w:p w14:paraId="76F854BF" w14:textId="77777777" w:rsidR="00C15B1C" w:rsidRPr="00EC2809" w:rsidRDefault="00C15B1C" w:rsidP="00DE3CCE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C15B1C" w:rsidRPr="00EC2809" w14:paraId="0B7D2B91" w14:textId="77777777" w:rsidTr="00DE3CCE">
        <w:tc>
          <w:tcPr>
            <w:tcW w:w="2984" w:type="dxa"/>
          </w:tcPr>
          <w:p w14:paraId="11F9C842" w14:textId="77777777" w:rsidR="00C15B1C" w:rsidRPr="00EC2809" w:rsidRDefault="00C15B1C" w:rsidP="00DE3CCE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368445F9" w14:textId="77777777" w:rsidR="00C15B1C" w:rsidRPr="00EC2809" w:rsidRDefault="00C15B1C" w:rsidP="00DE3CCE"/>
        </w:tc>
      </w:tr>
      <w:tr w:rsidR="00C15B1C" w:rsidRPr="00EC2809" w14:paraId="20FCF981" w14:textId="77777777" w:rsidTr="00DE3CCE">
        <w:tc>
          <w:tcPr>
            <w:tcW w:w="2984" w:type="dxa"/>
          </w:tcPr>
          <w:p w14:paraId="5BFCFF70" w14:textId="77777777" w:rsidR="00C15B1C" w:rsidRPr="00EC2809" w:rsidRDefault="00C15B1C" w:rsidP="00DE3CCE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3E05A82" w14:textId="77777777" w:rsidR="00C15B1C" w:rsidRPr="00EC2809" w:rsidRDefault="00C15B1C" w:rsidP="00DE3CCE"/>
        </w:tc>
      </w:tr>
      <w:tr w:rsidR="00C15B1C" w:rsidRPr="00EC2809" w14:paraId="72B1F23B" w14:textId="77777777" w:rsidTr="00DE3CCE">
        <w:tc>
          <w:tcPr>
            <w:tcW w:w="2984" w:type="dxa"/>
          </w:tcPr>
          <w:p w14:paraId="23FCA042" w14:textId="77777777" w:rsidR="00C15B1C" w:rsidRPr="00EC2809" w:rsidRDefault="00C15B1C" w:rsidP="00DE3CCE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D9CC803" w14:textId="77777777" w:rsidR="00C15B1C" w:rsidRPr="00EC2809" w:rsidRDefault="00C15B1C" w:rsidP="00DE3CCE"/>
        </w:tc>
      </w:tr>
      <w:tr w:rsidR="00C15B1C" w:rsidRPr="00EC2809" w14:paraId="2C756CB1" w14:textId="77777777" w:rsidTr="00DE3CCE">
        <w:tc>
          <w:tcPr>
            <w:tcW w:w="2984" w:type="dxa"/>
          </w:tcPr>
          <w:p w14:paraId="2FA6A4CA" w14:textId="77777777" w:rsidR="00C15B1C" w:rsidRPr="00EC2809" w:rsidRDefault="00C15B1C" w:rsidP="00DE3CCE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70CADD4" w14:textId="77777777" w:rsidR="00C15B1C" w:rsidRPr="00EC2809" w:rsidRDefault="00C15B1C" w:rsidP="00DE3CCE"/>
        </w:tc>
      </w:tr>
      <w:tr w:rsidR="00C15B1C" w:rsidRPr="00EC2809" w14:paraId="1C31FCAB" w14:textId="77777777" w:rsidTr="00DE3CCE">
        <w:tc>
          <w:tcPr>
            <w:tcW w:w="2984" w:type="dxa"/>
          </w:tcPr>
          <w:p w14:paraId="2FD79180" w14:textId="77777777" w:rsidR="00C15B1C" w:rsidRPr="00EC2809" w:rsidRDefault="00C15B1C" w:rsidP="00DE3CCE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7BF5B51C" w14:textId="77777777" w:rsidR="00C15B1C" w:rsidRPr="00EC2809" w:rsidRDefault="00C15B1C" w:rsidP="00DE3CCE"/>
        </w:tc>
      </w:tr>
      <w:tr w:rsidR="00C15B1C" w:rsidRPr="00EC2809" w14:paraId="08A73F83" w14:textId="77777777" w:rsidTr="00DE3CCE">
        <w:tc>
          <w:tcPr>
            <w:tcW w:w="2984" w:type="dxa"/>
          </w:tcPr>
          <w:p w14:paraId="44B6EB96" w14:textId="77777777" w:rsidR="00C15B1C" w:rsidRPr="00EC2809" w:rsidRDefault="00C15B1C" w:rsidP="00DE3CCE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878AD90" w14:textId="77777777" w:rsidR="00C15B1C" w:rsidRPr="00EC2809" w:rsidRDefault="00C15B1C" w:rsidP="00DE3CCE"/>
        </w:tc>
      </w:tr>
      <w:tr w:rsidR="00C15B1C" w:rsidRPr="00EC2809" w14:paraId="59C522AE" w14:textId="77777777" w:rsidTr="00DE3CCE">
        <w:tc>
          <w:tcPr>
            <w:tcW w:w="2984" w:type="dxa"/>
          </w:tcPr>
          <w:p w14:paraId="133C4209" w14:textId="77777777" w:rsidR="00C15B1C" w:rsidRPr="00EC2809" w:rsidRDefault="00C15B1C" w:rsidP="00DE3CCE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9BE04A7" w14:textId="7ABCA2E6" w:rsidR="00C15B1C" w:rsidRPr="00EC2809" w:rsidRDefault="00C15B1C" w:rsidP="00DE3CCE">
            <w:r>
              <w:t>Werktuigbouwkundig installateur</w:t>
            </w:r>
          </w:p>
        </w:tc>
      </w:tr>
      <w:tr w:rsidR="00C15B1C" w:rsidRPr="00EC2809" w14:paraId="6EF71B4C" w14:textId="77777777" w:rsidTr="00DE3CCE">
        <w:tc>
          <w:tcPr>
            <w:tcW w:w="2984" w:type="dxa"/>
          </w:tcPr>
          <w:p w14:paraId="7AD046E6" w14:textId="77777777" w:rsidR="00C15B1C" w:rsidRPr="00EC2809" w:rsidRDefault="00C15B1C" w:rsidP="00DE3CCE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233CCFA8" w14:textId="77777777" w:rsidR="00C15B1C" w:rsidRDefault="00C15B1C" w:rsidP="00DE3CCE">
            <w:r>
              <w:t>(zie definities paragraaf 1.4)</w:t>
            </w:r>
          </w:p>
        </w:tc>
      </w:tr>
      <w:tr w:rsidR="00C15B1C" w:rsidRPr="00EC2809" w14:paraId="67A07E60" w14:textId="77777777" w:rsidTr="00DE3CCE">
        <w:tc>
          <w:tcPr>
            <w:tcW w:w="2984" w:type="dxa"/>
          </w:tcPr>
          <w:p w14:paraId="18DF2674" w14:textId="77777777" w:rsidR="00C15B1C" w:rsidRPr="00EC2809" w:rsidRDefault="00C15B1C" w:rsidP="00DE3CCE">
            <w:r w:rsidRPr="00EC2809">
              <w:t>Omschrijving project</w:t>
            </w:r>
          </w:p>
        </w:tc>
        <w:tc>
          <w:tcPr>
            <w:tcW w:w="6650" w:type="dxa"/>
          </w:tcPr>
          <w:p w14:paraId="43D2DCB9" w14:textId="77777777" w:rsidR="00C15B1C" w:rsidRDefault="00C15B1C" w:rsidP="00DE3CCE"/>
          <w:p w14:paraId="0B6A81F9" w14:textId="77777777" w:rsidR="00C15B1C" w:rsidRDefault="00C15B1C" w:rsidP="00DE3CCE"/>
          <w:p w14:paraId="1008DBFE" w14:textId="77777777" w:rsidR="00C15B1C" w:rsidRDefault="00C15B1C" w:rsidP="00DE3CCE"/>
          <w:p w14:paraId="3EEC4B08" w14:textId="77777777" w:rsidR="00C15B1C" w:rsidRDefault="00C15B1C" w:rsidP="00DE3CCE"/>
          <w:p w14:paraId="0A074EBF" w14:textId="77777777" w:rsidR="00C15B1C" w:rsidRDefault="00C15B1C" w:rsidP="00DE3CCE"/>
          <w:p w14:paraId="5564AAE2" w14:textId="77777777" w:rsidR="00C15B1C" w:rsidRDefault="00C15B1C" w:rsidP="00DE3CCE"/>
          <w:p w14:paraId="11FC9478" w14:textId="77777777" w:rsidR="00C15B1C" w:rsidRDefault="00C15B1C" w:rsidP="00DE3CCE"/>
          <w:p w14:paraId="21D87672" w14:textId="77777777" w:rsidR="00C15B1C" w:rsidRDefault="00C15B1C" w:rsidP="00DE3CCE"/>
          <w:p w14:paraId="0844A565" w14:textId="77777777" w:rsidR="00C15B1C" w:rsidRDefault="00C15B1C" w:rsidP="00DE3CCE"/>
          <w:p w14:paraId="4C89CD16" w14:textId="77777777" w:rsidR="00C15B1C" w:rsidRDefault="00C15B1C" w:rsidP="00DE3CCE"/>
          <w:p w14:paraId="5D8DA413" w14:textId="77777777" w:rsidR="00C15B1C" w:rsidRDefault="00C15B1C" w:rsidP="00DE3CCE"/>
          <w:p w14:paraId="1DDC5A00" w14:textId="77777777" w:rsidR="00C15B1C" w:rsidRDefault="00C15B1C" w:rsidP="00DE3CCE"/>
          <w:p w14:paraId="29757776" w14:textId="77777777" w:rsidR="00C15B1C" w:rsidRDefault="00C15B1C" w:rsidP="00DE3CCE"/>
          <w:p w14:paraId="1A74ABF5" w14:textId="77777777" w:rsidR="00C15B1C" w:rsidRDefault="00C15B1C" w:rsidP="00DE3CCE"/>
          <w:p w14:paraId="08F5916D" w14:textId="77777777" w:rsidR="00C15B1C" w:rsidRDefault="00C15B1C" w:rsidP="00DE3CCE"/>
          <w:p w14:paraId="4FD8B7A5" w14:textId="77777777" w:rsidR="00C15B1C" w:rsidRDefault="00C15B1C" w:rsidP="00DE3CCE"/>
          <w:p w14:paraId="480A25DC" w14:textId="77777777" w:rsidR="00C15B1C" w:rsidRDefault="00C15B1C" w:rsidP="00DE3CCE"/>
          <w:p w14:paraId="485B387F" w14:textId="77777777" w:rsidR="00C15B1C" w:rsidRDefault="00C15B1C" w:rsidP="00DE3CCE"/>
          <w:p w14:paraId="6E93363A" w14:textId="77777777" w:rsidR="00C15B1C" w:rsidRDefault="00C15B1C" w:rsidP="00DE3CCE"/>
          <w:p w14:paraId="209443F6" w14:textId="77777777" w:rsidR="00C15B1C" w:rsidRDefault="00C15B1C" w:rsidP="00DE3CCE"/>
          <w:p w14:paraId="72FFF5A0" w14:textId="77777777" w:rsidR="00C15B1C" w:rsidRDefault="00C15B1C" w:rsidP="00DE3CCE"/>
          <w:p w14:paraId="607F0358" w14:textId="77777777" w:rsidR="00C15B1C" w:rsidRDefault="00C15B1C" w:rsidP="00DE3CCE"/>
          <w:p w14:paraId="03B02981" w14:textId="77777777" w:rsidR="00C15B1C" w:rsidRDefault="00C15B1C" w:rsidP="00DE3CCE"/>
          <w:p w14:paraId="1834E7DF" w14:textId="77777777" w:rsidR="00C15B1C" w:rsidRDefault="00C15B1C" w:rsidP="00DE3CCE"/>
          <w:p w14:paraId="40B01DB8" w14:textId="77777777" w:rsidR="00C15B1C" w:rsidRDefault="00C15B1C" w:rsidP="00DE3CCE"/>
          <w:p w14:paraId="3F70EF2A" w14:textId="77777777" w:rsidR="00C15B1C" w:rsidRDefault="00C15B1C" w:rsidP="00DE3CCE"/>
          <w:p w14:paraId="6A93F77F" w14:textId="77777777" w:rsidR="00C15B1C" w:rsidRDefault="00C15B1C" w:rsidP="00DE3CCE"/>
          <w:p w14:paraId="498AA9CA" w14:textId="77777777" w:rsidR="00C15B1C" w:rsidRPr="00EC2809" w:rsidRDefault="00C15B1C" w:rsidP="00DE3CCE"/>
        </w:tc>
      </w:tr>
    </w:tbl>
    <w:p w14:paraId="131D1A78" w14:textId="77777777" w:rsidR="00C15B1C" w:rsidRPr="00EC2809" w:rsidRDefault="00C15B1C" w:rsidP="00C15B1C"/>
    <w:p w14:paraId="5E8D2F28" w14:textId="77777777" w:rsidR="00C15B1C" w:rsidRPr="00EC2809" w:rsidRDefault="00C15B1C" w:rsidP="00C15B1C">
      <w:pPr>
        <w:ind w:right="95"/>
        <w:rPr>
          <w:rFonts w:cs="Arial"/>
          <w:snapToGrid w:val="0"/>
        </w:rPr>
      </w:pPr>
    </w:p>
    <w:p w14:paraId="6956E8E5" w14:textId="77777777" w:rsidR="00C15B1C" w:rsidRPr="00EC2809" w:rsidRDefault="00C15B1C" w:rsidP="00C15B1C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46319174" w14:textId="77777777" w:rsidR="00C15B1C" w:rsidRPr="00EC2809" w:rsidRDefault="00C15B1C" w:rsidP="00C15B1C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C15B1C" w:rsidRPr="00EC2809" w14:paraId="41A1ED28" w14:textId="77777777" w:rsidTr="00DE3CCE">
        <w:tc>
          <w:tcPr>
            <w:tcW w:w="3103" w:type="dxa"/>
          </w:tcPr>
          <w:p w14:paraId="76A5D712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338B5C3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0D7AD304" w14:textId="77777777" w:rsidTr="00DE3CCE">
        <w:tc>
          <w:tcPr>
            <w:tcW w:w="3103" w:type="dxa"/>
          </w:tcPr>
          <w:p w14:paraId="7C13DFE9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181D952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2CDF98F5" w14:textId="77777777" w:rsidTr="00DE3CCE">
        <w:tc>
          <w:tcPr>
            <w:tcW w:w="3103" w:type="dxa"/>
          </w:tcPr>
          <w:p w14:paraId="3BFE0B15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BFBFB2C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03CC526F" w14:textId="77777777" w:rsidTr="00DE3CCE">
        <w:tc>
          <w:tcPr>
            <w:tcW w:w="3103" w:type="dxa"/>
          </w:tcPr>
          <w:p w14:paraId="18FBBDE8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0CB12B07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76715CA1" w14:textId="77777777" w:rsidTr="00DE3CCE">
        <w:tc>
          <w:tcPr>
            <w:tcW w:w="3103" w:type="dxa"/>
          </w:tcPr>
          <w:p w14:paraId="50832A37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2F75B2B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641279FF" w14:textId="77777777" w:rsidR="00C15B1C" w:rsidRDefault="00C15B1C" w:rsidP="00182A53"/>
    <w:p w14:paraId="1A00608F" w14:textId="01F17015" w:rsidR="00C15B1C" w:rsidRDefault="00C15B1C" w:rsidP="00C15B1C">
      <w:pPr>
        <w:pStyle w:val="BijlageTitel"/>
        <w:numPr>
          <w:ilvl w:val="0"/>
          <w:numId w:val="14"/>
        </w:numPr>
      </w:pPr>
      <w:r>
        <w:lastRenderedPageBreak/>
        <w:t>Format Kerncompetentie e</w:t>
      </w:r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C15B1C" w:rsidRPr="007F100A" w14:paraId="59B11777" w14:textId="77777777" w:rsidTr="00DE3CCE">
        <w:tc>
          <w:tcPr>
            <w:tcW w:w="9634" w:type="dxa"/>
            <w:gridSpan w:val="2"/>
            <w:shd w:val="clear" w:color="auto" w:fill="AEDD03"/>
          </w:tcPr>
          <w:p w14:paraId="1B8508D8" w14:textId="77777777" w:rsidR="00C15B1C" w:rsidRPr="007F100A" w:rsidRDefault="00C15B1C" w:rsidP="00DE3CCE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C15B1C" w:rsidRPr="00EC2809" w14:paraId="47D09D4B" w14:textId="77777777" w:rsidTr="00DE3CCE">
        <w:tc>
          <w:tcPr>
            <w:tcW w:w="2984" w:type="dxa"/>
          </w:tcPr>
          <w:p w14:paraId="79DE17A1" w14:textId="77777777" w:rsidR="00C15B1C" w:rsidRPr="00EC2809" w:rsidRDefault="00C15B1C" w:rsidP="00DE3CCE">
            <w:r w:rsidRPr="00EC2809">
              <w:t>Naam referentie</w:t>
            </w:r>
          </w:p>
        </w:tc>
        <w:tc>
          <w:tcPr>
            <w:tcW w:w="6650" w:type="dxa"/>
          </w:tcPr>
          <w:p w14:paraId="583D6ECD" w14:textId="77777777" w:rsidR="00C15B1C" w:rsidRPr="00EC2809" w:rsidRDefault="00C15B1C" w:rsidP="00DE3CCE"/>
        </w:tc>
      </w:tr>
      <w:tr w:rsidR="00C15B1C" w:rsidRPr="00EC2809" w14:paraId="5D261DF0" w14:textId="77777777" w:rsidTr="00DE3CCE">
        <w:tc>
          <w:tcPr>
            <w:tcW w:w="2984" w:type="dxa"/>
          </w:tcPr>
          <w:p w14:paraId="292F1286" w14:textId="77777777" w:rsidR="00C15B1C" w:rsidRPr="00EC2809" w:rsidRDefault="00C15B1C" w:rsidP="00DE3CCE">
            <w:r>
              <w:t>Opdrachtgever</w:t>
            </w:r>
          </w:p>
        </w:tc>
        <w:tc>
          <w:tcPr>
            <w:tcW w:w="6650" w:type="dxa"/>
          </w:tcPr>
          <w:p w14:paraId="0DE67513" w14:textId="77777777" w:rsidR="00C15B1C" w:rsidRPr="00EC2809" w:rsidRDefault="00C15B1C" w:rsidP="00DE3CCE"/>
        </w:tc>
      </w:tr>
      <w:tr w:rsidR="00C15B1C" w:rsidRPr="00EC2809" w14:paraId="4E33834E" w14:textId="77777777" w:rsidTr="00DE3CCE">
        <w:tc>
          <w:tcPr>
            <w:tcW w:w="2984" w:type="dxa"/>
          </w:tcPr>
          <w:p w14:paraId="1A575755" w14:textId="77777777" w:rsidR="00C15B1C" w:rsidRPr="00EC2809" w:rsidRDefault="00C15B1C" w:rsidP="00DE3CCE">
            <w:r w:rsidRPr="00EC2809">
              <w:t>Adres</w:t>
            </w:r>
          </w:p>
        </w:tc>
        <w:tc>
          <w:tcPr>
            <w:tcW w:w="6650" w:type="dxa"/>
          </w:tcPr>
          <w:p w14:paraId="23BE14DF" w14:textId="77777777" w:rsidR="00C15B1C" w:rsidRPr="00EC2809" w:rsidRDefault="00C15B1C" w:rsidP="00DE3CCE"/>
        </w:tc>
      </w:tr>
      <w:tr w:rsidR="00C15B1C" w:rsidRPr="00EC2809" w14:paraId="2FB808DB" w14:textId="77777777" w:rsidTr="00DE3CCE">
        <w:tc>
          <w:tcPr>
            <w:tcW w:w="2984" w:type="dxa"/>
          </w:tcPr>
          <w:p w14:paraId="29412E70" w14:textId="77777777" w:rsidR="00C15B1C" w:rsidRPr="00EC2809" w:rsidRDefault="00C15B1C" w:rsidP="00DE3CCE">
            <w:r w:rsidRPr="00EC2809">
              <w:t>Postcode en plaats</w:t>
            </w:r>
          </w:p>
        </w:tc>
        <w:tc>
          <w:tcPr>
            <w:tcW w:w="6650" w:type="dxa"/>
          </w:tcPr>
          <w:p w14:paraId="449F5621" w14:textId="77777777" w:rsidR="00C15B1C" w:rsidRPr="00EC2809" w:rsidRDefault="00C15B1C" w:rsidP="00DE3CCE"/>
        </w:tc>
      </w:tr>
      <w:tr w:rsidR="00C15B1C" w:rsidRPr="00EC2809" w14:paraId="6B4EFA1A" w14:textId="77777777" w:rsidTr="00DE3CCE">
        <w:tc>
          <w:tcPr>
            <w:tcW w:w="2984" w:type="dxa"/>
          </w:tcPr>
          <w:p w14:paraId="42387D5E" w14:textId="77777777" w:rsidR="00C15B1C" w:rsidRPr="00EC2809" w:rsidRDefault="00C15B1C" w:rsidP="00DE3CCE">
            <w:r w:rsidRPr="00EC2809">
              <w:t>Naam contactpersoon</w:t>
            </w:r>
          </w:p>
        </w:tc>
        <w:tc>
          <w:tcPr>
            <w:tcW w:w="6650" w:type="dxa"/>
          </w:tcPr>
          <w:p w14:paraId="0C2E67C0" w14:textId="77777777" w:rsidR="00C15B1C" w:rsidRPr="00EC2809" w:rsidRDefault="00C15B1C" w:rsidP="00DE3CCE"/>
        </w:tc>
      </w:tr>
      <w:tr w:rsidR="00C15B1C" w:rsidRPr="00EC2809" w14:paraId="27E43BAF" w14:textId="77777777" w:rsidTr="00DE3CCE">
        <w:tc>
          <w:tcPr>
            <w:tcW w:w="2984" w:type="dxa"/>
          </w:tcPr>
          <w:p w14:paraId="4FDDB0FA" w14:textId="77777777" w:rsidR="00C15B1C" w:rsidRPr="00EC2809" w:rsidRDefault="00C15B1C" w:rsidP="00DE3CCE">
            <w:r w:rsidRPr="00EC2809">
              <w:t>Functie</w:t>
            </w:r>
          </w:p>
        </w:tc>
        <w:tc>
          <w:tcPr>
            <w:tcW w:w="6650" w:type="dxa"/>
          </w:tcPr>
          <w:p w14:paraId="06DB58A4" w14:textId="77777777" w:rsidR="00C15B1C" w:rsidRPr="00EC2809" w:rsidRDefault="00C15B1C" w:rsidP="00DE3CCE"/>
        </w:tc>
      </w:tr>
      <w:tr w:rsidR="00C15B1C" w:rsidRPr="00EC2809" w14:paraId="7B054DBF" w14:textId="77777777" w:rsidTr="00DE3CCE">
        <w:tc>
          <w:tcPr>
            <w:tcW w:w="2984" w:type="dxa"/>
          </w:tcPr>
          <w:p w14:paraId="79D27393" w14:textId="77777777" w:rsidR="00C15B1C" w:rsidRPr="00EC2809" w:rsidRDefault="00C15B1C" w:rsidP="00DE3CCE">
            <w:r w:rsidRPr="00EC2809">
              <w:t>Telefoonnummer</w:t>
            </w:r>
          </w:p>
        </w:tc>
        <w:tc>
          <w:tcPr>
            <w:tcW w:w="6650" w:type="dxa"/>
          </w:tcPr>
          <w:p w14:paraId="19A8C7CA" w14:textId="77777777" w:rsidR="00C15B1C" w:rsidRPr="00EC2809" w:rsidRDefault="00C15B1C" w:rsidP="00DE3CCE"/>
        </w:tc>
      </w:tr>
      <w:tr w:rsidR="00C15B1C" w:rsidRPr="00EC2809" w14:paraId="4BFE8967" w14:textId="77777777" w:rsidTr="00DE3CCE">
        <w:tc>
          <w:tcPr>
            <w:tcW w:w="2984" w:type="dxa"/>
          </w:tcPr>
          <w:p w14:paraId="15848F87" w14:textId="77777777" w:rsidR="00C15B1C" w:rsidRPr="00EC2809" w:rsidRDefault="00C15B1C" w:rsidP="00DE3CCE"/>
        </w:tc>
        <w:tc>
          <w:tcPr>
            <w:tcW w:w="6650" w:type="dxa"/>
          </w:tcPr>
          <w:p w14:paraId="1982DA54" w14:textId="77777777" w:rsidR="00C15B1C" w:rsidRPr="00EC2809" w:rsidRDefault="00C15B1C" w:rsidP="00DE3CCE"/>
        </w:tc>
      </w:tr>
      <w:tr w:rsidR="00C15B1C" w:rsidRPr="00EC2809" w14:paraId="75EC77BB" w14:textId="77777777" w:rsidTr="00DE3CCE">
        <w:tc>
          <w:tcPr>
            <w:tcW w:w="9634" w:type="dxa"/>
            <w:gridSpan w:val="2"/>
            <w:shd w:val="clear" w:color="auto" w:fill="AEDD03"/>
          </w:tcPr>
          <w:p w14:paraId="7EEA19CB" w14:textId="77777777" w:rsidR="00C15B1C" w:rsidRPr="00EC2809" w:rsidRDefault="00C15B1C" w:rsidP="00DE3CCE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C15B1C" w:rsidRPr="00EC2809" w14:paraId="7F2AEF46" w14:textId="77777777" w:rsidTr="00DE3CCE">
        <w:tc>
          <w:tcPr>
            <w:tcW w:w="2984" w:type="dxa"/>
          </w:tcPr>
          <w:p w14:paraId="0BBA2BDC" w14:textId="77777777" w:rsidR="00C15B1C" w:rsidRPr="00EC2809" w:rsidRDefault="00C15B1C" w:rsidP="00DE3CCE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0315232" w14:textId="77777777" w:rsidR="00C15B1C" w:rsidRPr="00EC2809" w:rsidRDefault="00C15B1C" w:rsidP="00DE3CCE"/>
        </w:tc>
      </w:tr>
      <w:tr w:rsidR="00C15B1C" w:rsidRPr="00EC2809" w14:paraId="60C35B63" w14:textId="77777777" w:rsidTr="00DE3CCE">
        <w:tc>
          <w:tcPr>
            <w:tcW w:w="2984" w:type="dxa"/>
          </w:tcPr>
          <w:p w14:paraId="2D2A4997" w14:textId="77777777" w:rsidR="00C15B1C" w:rsidRPr="00EC2809" w:rsidRDefault="00C15B1C" w:rsidP="00DE3CCE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4A560324" w14:textId="77777777" w:rsidR="00C15B1C" w:rsidRPr="00EC2809" w:rsidRDefault="00C15B1C" w:rsidP="00DE3CCE"/>
        </w:tc>
      </w:tr>
      <w:tr w:rsidR="00C15B1C" w:rsidRPr="00EC2809" w14:paraId="1A915FFF" w14:textId="77777777" w:rsidTr="00DE3CCE">
        <w:tc>
          <w:tcPr>
            <w:tcW w:w="2984" w:type="dxa"/>
          </w:tcPr>
          <w:p w14:paraId="4195C09A" w14:textId="77777777" w:rsidR="00C15B1C" w:rsidRPr="00EC2809" w:rsidRDefault="00C15B1C" w:rsidP="00DE3CCE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90AB368" w14:textId="77777777" w:rsidR="00C15B1C" w:rsidRPr="00EC2809" w:rsidRDefault="00C15B1C" w:rsidP="00DE3CCE"/>
        </w:tc>
      </w:tr>
      <w:tr w:rsidR="00C15B1C" w:rsidRPr="00EC2809" w14:paraId="54B72778" w14:textId="77777777" w:rsidTr="00DE3CCE">
        <w:tc>
          <w:tcPr>
            <w:tcW w:w="2984" w:type="dxa"/>
          </w:tcPr>
          <w:p w14:paraId="561C6A7D" w14:textId="77777777" w:rsidR="00C15B1C" w:rsidRPr="00EC2809" w:rsidRDefault="00C15B1C" w:rsidP="00DE3CCE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1B2E27BC" w14:textId="77777777" w:rsidR="00C15B1C" w:rsidRPr="00EC2809" w:rsidRDefault="00C15B1C" w:rsidP="00DE3CCE"/>
        </w:tc>
      </w:tr>
      <w:tr w:rsidR="00C15B1C" w:rsidRPr="00EC2809" w14:paraId="16891F21" w14:textId="77777777" w:rsidTr="00DE3CCE">
        <w:tc>
          <w:tcPr>
            <w:tcW w:w="2984" w:type="dxa"/>
          </w:tcPr>
          <w:p w14:paraId="11720E13" w14:textId="77777777" w:rsidR="00C15B1C" w:rsidRPr="00EC2809" w:rsidRDefault="00C15B1C" w:rsidP="00DE3CCE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5F929C75" w14:textId="77777777" w:rsidR="00C15B1C" w:rsidRPr="00EC2809" w:rsidRDefault="00C15B1C" w:rsidP="00DE3CCE"/>
        </w:tc>
      </w:tr>
      <w:tr w:rsidR="00C15B1C" w:rsidRPr="00EC2809" w14:paraId="2F5D70BD" w14:textId="77777777" w:rsidTr="00DE3CCE">
        <w:tc>
          <w:tcPr>
            <w:tcW w:w="2984" w:type="dxa"/>
          </w:tcPr>
          <w:p w14:paraId="257BFAAC" w14:textId="77777777" w:rsidR="00C15B1C" w:rsidRPr="00EC2809" w:rsidRDefault="00C15B1C" w:rsidP="00DE3CCE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04C6F7A" w14:textId="77777777" w:rsidR="00C15B1C" w:rsidRPr="00EC2809" w:rsidRDefault="00C15B1C" w:rsidP="00DE3CCE"/>
        </w:tc>
      </w:tr>
      <w:tr w:rsidR="00C15B1C" w:rsidRPr="00EC2809" w14:paraId="00BD1171" w14:textId="77777777" w:rsidTr="00DE3CCE">
        <w:tc>
          <w:tcPr>
            <w:tcW w:w="2984" w:type="dxa"/>
          </w:tcPr>
          <w:p w14:paraId="2EBADF33" w14:textId="77777777" w:rsidR="00C15B1C" w:rsidRPr="00EC2809" w:rsidRDefault="00C15B1C" w:rsidP="00DE3CCE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52116784" w14:textId="079897E7" w:rsidR="00C15B1C" w:rsidRPr="00EC2809" w:rsidRDefault="00C15B1C" w:rsidP="00DE3CCE">
            <w:r>
              <w:t>Elektrotechnisch installateur</w:t>
            </w:r>
          </w:p>
        </w:tc>
      </w:tr>
      <w:tr w:rsidR="00C15B1C" w:rsidRPr="00EC2809" w14:paraId="67A98BC0" w14:textId="77777777" w:rsidTr="00DE3CCE">
        <w:tc>
          <w:tcPr>
            <w:tcW w:w="2984" w:type="dxa"/>
          </w:tcPr>
          <w:p w14:paraId="7052D166" w14:textId="77777777" w:rsidR="00C15B1C" w:rsidRPr="00EC2809" w:rsidRDefault="00C15B1C" w:rsidP="00DE3CCE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34381C7C" w14:textId="77777777" w:rsidR="00C15B1C" w:rsidRDefault="00C15B1C" w:rsidP="00DE3CCE">
            <w:r>
              <w:t>(zie definities paragraaf 1.4)</w:t>
            </w:r>
          </w:p>
        </w:tc>
      </w:tr>
      <w:tr w:rsidR="00C15B1C" w:rsidRPr="00EC2809" w14:paraId="5E661E26" w14:textId="77777777" w:rsidTr="00DE3CCE">
        <w:tc>
          <w:tcPr>
            <w:tcW w:w="2984" w:type="dxa"/>
          </w:tcPr>
          <w:p w14:paraId="6E632242" w14:textId="77777777" w:rsidR="00C15B1C" w:rsidRPr="00EC2809" w:rsidRDefault="00C15B1C" w:rsidP="00DE3CCE">
            <w:r w:rsidRPr="00EC2809">
              <w:t>Omschrijving project</w:t>
            </w:r>
          </w:p>
        </w:tc>
        <w:tc>
          <w:tcPr>
            <w:tcW w:w="6650" w:type="dxa"/>
          </w:tcPr>
          <w:p w14:paraId="6C263230" w14:textId="77777777" w:rsidR="00C15B1C" w:rsidRDefault="00C15B1C" w:rsidP="00DE3CCE"/>
          <w:p w14:paraId="10605127" w14:textId="77777777" w:rsidR="00C15B1C" w:rsidRDefault="00C15B1C" w:rsidP="00DE3CCE"/>
          <w:p w14:paraId="5A16066E" w14:textId="77777777" w:rsidR="00C15B1C" w:rsidRDefault="00C15B1C" w:rsidP="00DE3CCE"/>
          <w:p w14:paraId="1A018BD2" w14:textId="77777777" w:rsidR="00C15B1C" w:rsidRDefault="00C15B1C" w:rsidP="00DE3CCE"/>
          <w:p w14:paraId="485DB34E" w14:textId="77777777" w:rsidR="00C15B1C" w:rsidRDefault="00C15B1C" w:rsidP="00DE3CCE"/>
          <w:p w14:paraId="4DB4A422" w14:textId="77777777" w:rsidR="00C15B1C" w:rsidRDefault="00C15B1C" w:rsidP="00DE3CCE"/>
          <w:p w14:paraId="26097C4D" w14:textId="77777777" w:rsidR="00C15B1C" w:rsidRDefault="00C15B1C" w:rsidP="00DE3CCE"/>
          <w:p w14:paraId="54F2688B" w14:textId="77777777" w:rsidR="00C15B1C" w:rsidRDefault="00C15B1C" w:rsidP="00DE3CCE"/>
          <w:p w14:paraId="72A17CC7" w14:textId="77777777" w:rsidR="00C15B1C" w:rsidRDefault="00C15B1C" w:rsidP="00DE3CCE"/>
          <w:p w14:paraId="383CC7CB" w14:textId="77777777" w:rsidR="00C15B1C" w:rsidRDefault="00C15B1C" w:rsidP="00DE3CCE"/>
          <w:p w14:paraId="0EC986FF" w14:textId="77777777" w:rsidR="00C15B1C" w:rsidRDefault="00C15B1C" w:rsidP="00DE3CCE"/>
          <w:p w14:paraId="644CACB7" w14:textId="77777777" w:rsidR="00C15B1C" w:rsidRDefault="00C15B1C" w:rsidP="00DE3CCE"/>
          <w:p w14:paraId="6C8ADEA4" w14:textId="77777777" w:rsidR="00C15B1C" w:rsidRDefault="00C15B1C" w:rsidP="00DE3CCE"/>
          <w:p w14:paraId="268C2494" w14:textId="77777777" w:rsidR="00C15B1C" w:rsidRDefault="00C15B1C" w:rsidP="00DE3CCE"/>
          <w:p w14:paraId="696403ED" w14:textId="77777777" w:rsidR="00C15B1C" w:rsidRDefault="00C15B1C" w:rsidP="00DE3CCE"/>
          <w:p w14:paraId="3CF783D9" w14:textId="77777777" w:rsidR="00C15B1C" w:rsidRDefault="00C15B1C" w:rsidP="00DE3CCE"/>
          <w:p w14:paraId="7E89F31F" w14:textId="77777777" w:rsidR="00C15B1C" w:rsidRDefault="00C15B1C" w:rsidP="00DE3CCE"/>
          <w:p w14:paraId="0D40DD8F" w14:textId="77777777" w:rsidR="00C15B1C" w:rsidRDefault="00C15B1C" w:rsidP="00DE3CCE"/>
          <w:p w14:paraId="0C805CA4" w14:textId="77777777" w:rsidR="00C15B1C" w:rsidRDefault="00C15B1C" w:rsidP="00DE3CCE"/>
          <w:p w14:paraId="336EC111" w14:textId="77777777" w:rsidR="00C15B1C" w:rsidRDefault="00C15B1C" w:rsidP="00DE3CCE"/>
          <w:p w14:paraId="3AF17993" w14:textId="77777777" w:rsidR="00C15B1C" w:rsidRDefault="00C15B1C" w:rsidP="00DE3CCE"/>
          <w:p w14:paraId="5CD1D26B" w14:textId="77777777" w:rsidR="00C15B1C" w:rsidRDefault="00C15B1C" w:rsidP="00DE3CCE"/>
          <w:p w14:paraId="788240CA" w14:textId="77777777" w:rsidR="00C15B1C" w:rsidRDefault="00C15B1C" w:rsidP="00DE3CCE"/>
          <w:p w14:paraId="37FC7121" w14:textId="77777777" w:rsidR="00C15B1C" w:rsidRDefault="00C15B1C" w:rsidP="00DE3CCE"/>
          <w:p w14:paraId="6A8CE09E" w14:textId="77777777" w:rsidR="00C15B1C" w:rsidRDefault="00C15B1C" w:rsidP="00DE3CCE"/>
          <w:p w14:paraId="3992013D" w14:textId="77777777" w:rsidR="00C15B1C" w:rsidRDefault="00C15B1C" w:rsidP="00DE3CCE"/>
          <w:p w14:paraId="314653F5" w14:textId="77777777" w:rsidR="00C15B1C" w:rsidRDefault="00C15B1C" w:rsidP="00DE3CCE"/>
          <w:p w14:paraId="720FACD3" w14:textId="77777777" w:rsidR="00C15B1C" w:rsidRPr="00EC2809" w:rsidRDefault="00C15B1C" w:rsidP="00DE3CCE"/>
        </w:tc>
      </w:tr>
    </w:tbl>
    <w:p w14:paraId="0E9F8F9E" w14:textId="77777777" w:rsidR="00C15B1C" w:rsidRPr="00EC2809" w:rsidRDefault="00C15B1C" w:rsidP="00C15B1C"/>
    <w:p w14:paraId="1A5564E3" w14:textId="77777777" w:rsidR="00C15B1C" w:rsidRPr="00EC2809" w:rsidRDefault="00C15B1C" w:rsidP="00C15B1C">
      <w:pPr>
        <w:ind w:right="95"/>
        <w:rPr>
          <w:rFonts w:cs="Arial"/>
          <w:snapToGrid w:val="0"/>
        </w:rPr>
      </w:pPr>
    </w:p>
    <w:p w14:paraId="590C0CB0" w14:textId="77777777" w:rsidR="00C15B1C" w:rsidRPr="00EC2809" w:rsidRDefault="00C15B1C" w:rsidP="00C15B1C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E4FACEE" w14:textId="77777777" w:rsidR="00C15B1C" w:rsidRPr="00EC2809" w:rsidRDefault="00C15B1C" w:rsidP="00C15B1C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C15B1C" w:rsidRPr="00EC2809" w14:paraId="7CE06F23" w14:textId="77777777" w:rsidTr="00DE3CCE">
        <w:tc>
          <w:tcPr>
            <w:tcW w:w="3103" w:type="dxa"/>
          </w:tcPr>
          <w:p w14:paraId="11A9FD02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15BE156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5FB94868" w14:textId="77777777" w:rsidTr="00DE3CCE">
        <w:tc>
          <w:tcPr>
            <w:tcW w:w="3103" w:type="dxa"/>
          </w:tcPr>
          <w:p w14:paraId="49149C2F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6B88454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38036DBF" w14:textId="77777777" w:rsidTr="00DE3CCE">
        <w:tc>
          <w:tcPr>
            <w:tcW w:w="3103" w:type="dxa"/>
          </w:tcPr>
          <w:p w14:paraId="621B98F8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57C83E1B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7882CB97" w14:textId="77777777" w:rsidTr="00DE3CCE">
        <w:tc>
          <w:tcPr>
            <w:tcW w:w="3103" w:type="dxa"/>
          </w:tcPr>
          <w:p w14:paraId="76960D5A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58B3525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  <w:tr w:rsidR="00C15B1C" w:rsidRPr="00EC2809" w14:paraId="08B809C0" w14:textId="77777777" w:rsidTr="00DE3CCE">
        <w:tc>
          <w:tcPr>
            <w:tcW w:w="3103" w:type="dxa"/>
          </w:tcPr>
          <w:p w14:paraId="4CC96980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5E120E6" w14:textId="77777777" w:rsidR="00C15B1C" w:rsidRPr="00EC2809" w:rsidRDefault="00C15B1C" w:rsidP="00DE3CCE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1929B800" w14:textId="77777777" w:rsidR="00C15B1C" w:rsidRDefault="00C15B1C" w:rsidP="00182A53"/>
    <w:p w14:paraId="030DD6EC" w14:textId="77777777" w:rsidR="00182A53" w:rsidRDefault="00182A53" w:rsidP="00182A53">
      <w:pPr>
        <w:pStyle w:val="BijlageTitel"/>
        <w:numPr>
          <w:ilvl w:val="0"/>
          <w:numId w:val="14"/>
        </w:numPr>
      </w:pPr>
      <w:bookmarkStart w:id="12" w:name="_Toc39146696"/>
      <w:bookmarkStart w:id="13" w:name="_Toc55915455"/>
      <w:bookmarkStart w:id="14" w:name="_Toc94628699"/>
      <w:bookmarkStart w:id="15" w:name="_Toc234917930"/>
      <w:r>
        <w:lastRenderedPageBreak/>
        <w:t>Format Selectiecriterium A</w:t>
      </w:r>
      <w:bookmarkEnd w:id="12"/>
      <w:bookmarkEnd w:id="13"/>
      <w:bookmarkEnd w:id="14"/>
      <w:bookmarkEnd w:id="15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630C11E3" w14:textId="77777777">
        <w:tc>
          <w:tcPr>
            <w:tcW w:w="9634" w:type="dxa"/>
            <w:gridSpan w:val="2"/>
            <w:shd w:val="clear" w:color="auto" w:fill="AEDD03"/>
          </w:tcPr>
          <w:p w14:paraId="44FAC2B2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57BAB198" w14:textId="77777777">
        <w:tc>
          <w:tcPr>
            <w:tcW w:w="2984" w:type="dxa"/>
          </w:tcPr>
          <w:p w14:paraId="61171F88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4F219E17" w14:textId="77777777" w:rsidR="00182A53" w:rsidRPr="00EC2809" w:rsidRDefault="00182A53"/>
        </w:tc>
      </w:tr>
      <w:tr w:rsidR="00182A53" w:rsidRPr="00EC2809" w14:paraId="04DD44F5" w14:textId="77777777">
        <w:tc>
          <w:tcPr>
            <w:tcW w:w="2984" w:type="dxa"/>
          </w:tcPr>
          <w:p w14:paraId="303BFADF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08141103" w14:textId="77777777" w:rsidR="00182A53" w:rsidRPr="00EC2809" w:rsidRDefault="00182A53"/>
        </w:tc>
      </w:tr>
      <w:tr w:rsidR="00182A53" w:rsidRPr="00EC2809" w14:paraId="012B0DE6" w14:textId="77777777">
        <w:tc>
          <w:tcPr>
            <w:tcW w:w="2984" w:type="dxa"/>
          </w:tcPr>
          <w:p w14:paraId="37AB2C91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3CD98E0B" w14:textId="77777777" w:rsidR="00182A53" w:rsidRPr="00EC2809" w:rsidRDefault="00182A53"/>
        </w:tc>
      </w:tr>
      <w:tr w:rsidR="00182A53" w:rsidRPr="00EC2809" w14:paraId="2EDCAEE7" w14:textId="77777777">
        <w:tc>
          <w:tcPr>
            <w:tcW w:w="2984" w:type="dxa"/>
          </w:tcPr>
          <w:p w14:paraId="6BC0D21F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5F49D77D" w14:textId="77777777" w:rsidR="00182A53" w:rsidRPr="00EC2809" w:rsidRDefault="00182A53"/>
        </w:tc>
      </w:tr>
      <w:tr w:rsidR="00182A53" w:rsidRPr="00EC2809" w14:paraId="33910934" w14:textId="77777777">
        <w:tc>
          <w:tcPr>
            <w:tcW w:w="2984" w:type="dxa"/>
          </w:tcPr>
          <w:p w14:paraId="632E9B3F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0E06BD18" w14:textId="77777777" w:rsidR="00182A53" w:rsidRPr="00EC2809" w:rsidRDefault="00182A53"/>
        </w:tc>
      </w:tr>
      <w:tr w:rsidR="00182A53" w:rsidRPr="00EC2809" w14:paraId="785EBBB6" w14:textId="77777777">
        <w:tc>
          <w:tcPr>
            <w:tcW w:w="2984" w:type="dxa"/>
          </w:tcPr>
          <w:p w14:paraId="5E1ACE4E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45696BF0" w14:textId="77777777" w:rsidR="00182A53" w:rsidRPr="00EC2809" w:rsidRDefault="00182A53"/>
        </w:tc>
      </w:tr>
      <w:tr w:rsidR="00182A53" w:rsidRPr="00EC2809" w14:paraId="15D7C31D" w14:textId="77777777">
        <w:tc>
          <w:tcPr>
            <w:tcW w:w="2984" w:type="dxa"/>
          </w:tcPr>
          <w:p w14:paraId="65543A0A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6B437476" w14:textId="77777777" w:rsidR="00182A53" w:rsidRPr="00EC2809" w:rsidRDefault="00182A53"/>
        </w:tc>
      </w:tr>
      <w:tr w:rsidR="00182A53" w:rsidRPr="00EC2809" w14:paraId="4E2E838B" w14:textId="77777777">
        <w:tc>
          <w:tcPr>
            <w:tcW w:w="2984" w:type="dxa"/>
          </w:tcPr>
          <w:p w14:paraId="1164E6E9" w14:textId="77777777" w:rsidR="00182A53" w:rsidRPr="00EC2809" w:rsidRDefault="00182A53"/>
        </w:tc>
        <w:tc>
          <w:tcPr>
            <w:tcW w:w="6650" w:type="dxa"/>
          </w:tcPr>
          <w:p w14:paraId="66FB3509" w14:textId="77777777" w:rsidR="00182A53" w:rsidRPr="00EC2809" w:rsidRDefault="00182A53"/>
        </w:tc>
      </w:tr>
      <w:tr w:rsidR="00182A53" w:rsidRPr="00EC2809" w14:paraId="6D939855" w14:textId="77777777">
        <w:tc>
          <w:tcPr>
            <w:tcW w:w="9634" w:type="dxa"/>
            <w:gridSpan w:val="2"/>
            <w:shd w:val="clear" w:color="auto" w:fill="AEDD03"/>
          </w:tcPr>
          <w:p w14:paraId="69794D33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24F99966" w14:textId="77777777">
        <w:tc>
          <w:tcPr>
            <w:tcW w:w="2984" w:type="dxa"/>
          </w:tcPr>
          <w:p w14:paraId="5247E9EB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2BE5ABB9" w14:textId="77777777" w:rsidR="00182A53" w:rsidRPr="00EC2809" w:rsidRDefault="00182A53"/>
        </w:tc>
      </w:tr>
      <w:tr w:rsidR="00182A53" w:rsidRPr="00EC2809" w14:paraId="34F80320" w14:textId="77777777">
        <w:tc>
          <w:tcPr>
            <w:tcW w:w="2984" w:type="dxa"/>
          </w:tcPr>
          <w:p w14:paraId="167E9295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10CA1E45" w14:textId="77777777" w:rsidR="00182A53" w:rsidRPr="00EC2809" w:rsidRDefault="00182A53"/>
        </w:tc>
      </w:tr>
      <w:tr w:rsidR="00182A53" w:rsidRPr="00EC2809" w14:paraId="0B70389B" w14:textId="77777777">
        <w:tc>
          <w:tcPr>
            <w:tcW w:w="2984" w:type="dxa"/>
          </w:tcPr>
          <w:p w14:paraId="299CB619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C029DE4" w14:textId="77777777" w:rsidR="00182A53" w:rsidRPr="00EC2809" w:rsidRDefault="00182A53"/>
        </w:tc>
      </w:tr>
      <w:tr w:rsidR="00182A53" w:rsidRPr="00EC2809" w14:paraId="43CB9C46" w14:textId="77777777">
        <w:tc>
          <w:tcPr>
            <w:tcW w:w="2984" w:type="dxa"/>
          </w:tcPr>
          <w:p w14:paraId="6B3840B0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68168A7C" w14:textId="77777777" w:rsidR="00182A53" w:rsidRPr="00EC2809" w:rsidRDefault="00182A53"/>
        </w:tc>
      </w:tr>
      <w:tr w:rsidR="00182A53" w:rsidRPr="00EC2809" w14:paraId="36C106EE" w14:textId="77777777">
        <w:tc>
          <w:tcPr>
            <w:tcW w:w="2984" w:type="dxa"/>
          </w:tcPr>
          <w:p w14:paraId="7537127A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CCCC57C" w14:textId="77777777" w:rsidR="00182A53" w:rsidRPr="00EC2809" w:rsidRDefault="00182A53"/>
        </w:tc>
      </w:tr>
      <w:tr w:rsidR="00182A53" w:rsidRPr="00EC2809" w14:paraId="71FA0617" w14:textId="77777777">
        <w:tc>
          <w:tcPr>
            <w:tcW w:w="2984" w:type="dxa"/>
          </w:tcPr>
          <w:p w14:paraId="2633ACFB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277FEED4" w14:textId="77777777" w:rsidR="00182A53" w:rsidRPr="00EC2809" w:rsidRDefault="00182A53"/>
        </w:tc>
      </w:tr>
      <w:tr w:rsidR="00182A53" w:rsidRPr="00EC2809" w14:paraId="5B24E3CD" w14:textId="77777777">
        <w:tc>
          <w:tcPr>
            <w:tcW w:w="2984" w:type="dxa"/>
          </w:tcPr>
          <w:p w14:paraId="1FC8A0B6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6ECA1F6F" w14:textId="77777777" w:rsidR="00182A53" w:rsidRPr="00EC2809" w:rsidRDefault="00182A53"/>
        </w:tc>
      </w:tr>
      <w:tr w:rsidR="00182A53" w:rsidRPr="00EC2809" w14:paraId="27A0FA93" w14:textId="77777777">
        <w:tc>
          <w:tcPr>
            <w:tcW w:w="2984" w:type="dxa"/>
          </w:tcPr>
          <w:p w14:paraId="314420B1" w14:textId="77777777" w:rsidR="00182A53" w:rsidRPr="00EC2809" w:rsidRDefault="00182A53">
            <w:pPr>
              <w:jc w:val="left"/>
            </w:pPr>
            <w:bookmarkStart w:id="16" w:name="_Hlk35515566"/>
            <w:r>
              <w:t>Aard van de opdracht</w:t>
            </w:r>
          </w:p>
        </w:tc>
        <w:tc>
          <w:tcPr>
            <w:tcW w:w="6650" w:type="dxa"/>
          </w:tcPr>
          <w:p w14:paraId="1DA6EB63" w14:textId="77777777" w:rsidR="00182A53" w:rsidRPr="00EC2809" w:rsidRDefault="00182A53">
            <w:r>
              <w:t>(zie definities paragraaf 1.4)</w:t>
            </w:r>
          </w:p>
        </w:tc>
      </w:tr>
      <w:bookmarkEnd w:id="16"/>
      <w:tr w:rsidR="00182A53" w:rsidRPr="00EC2809" w14:paraId="5130DEE0" w14:textId="77777777">
        <w:tc>
          <w:tcPr>
            <w:tcW w:w="2984" w:type="dxa"/>
          </w:tcPr>
          <w:p w14:paraId="65B9A96C" w14:textId="39E7B372" w:rsidR="00182A53" w:rsidRPr="00EC2809" w:rsidRDefault="00182A53">
            <w:r>
              <w:t xml:space="preserve">Duurzaamheid – </w:t>
            </w:r>
            <w:r w:rsidR="00247871">
              <w:t>GPR-score</w:t>
            </w:r>
          </w:p>
        </w:tc>
        <w:tc>
          <w:tcPr>
            <w:tcW w:w="6650" w:type="dxa"/>
          </w:tcPr>
          <w:p w14:paraId="1EA59424" w14:textId="77777777" w:rsidR="00182A53" w:rsidRPr="00EC2809" w:rsidRDefault="00182A53"/>
        </w:tc>
      </w:tr>
      <w:tr w:rsidR="00182A53" w:rsidRPr="00EC2809" w14:paraId="58E1B3C8" w14:textId="77777777">
        <w:tc>
          <w:tcPr>
            <w:tcW w:w="2984" w:type="dxa"/>
          </w:tcPr>
          <w:p w14:paraId="5AE3213F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567F60FA" w14:textId="77777777" w:rsidR="00182A53" w:rsidRDefault="00182A53"/>
          <w:p w14:paraId="6FB830A8" w14:textId="77777777" w:rsidR="00182A53" w:rsidRDefault="00182A53"/>
          <w:p w14:paraId="082F9512" w14:textId="77777777" w:rsidR="00182A53" w:rsidRDefault="00182A53"/>
          <w:p w14:paraId="247686B8" w14:textId="77777777" w:rsidR="00182A53" w:rsidRDefault="00182A53"/>
          <w:p w14:paraId="721AF6A4" w14:textId="77777777" w:rsidR="00182A53" w:rsidRDefault="00182A53"/>
          <w:p w14:paraId="0F74DB75" w14:textId="77777777" w:rsidR="00182A53" w:rsidRDefault="00182A53"/>
          <w:p w14:paraId="1113BDF2" w14:textId="77777777" w:rsidR="00182A53" w:rsidRDefault="00182A53"/>
          <w:p w14:paraId="3D6AA75C" w14:textId="77777777" w:rsidR="00182A53" w:rsidRDefault="00182A53"/>
          <w:p w14:paraId="3FA341F9" w14:textId="77777777" w:rsidR="00182A53" w:rsidRDefault="00182A53"/>
          <w:p w14:paraId="7526C738" w14:textId="77777777" w:rsidR="00182A53" w:rsidRDefault="00182A53"/>
          <w:p w14:paraId="6BB5A069" w14:textId="77777777" w:rsidR="00182A53" w:rsidRDefault="00182A53"/>
          <w:p w14:paraId="31D7B9BB" w14:textId="77777777" w:rsidR="00182A53" w:rsidRDefault="00182A53"/>
          <w:p w14:paraId="3BFD0FD4" w14:textId="77777777" w:rsidR="00182A53" w:rsidRDefault="00182A53"/>
          <w:p w14:paraId="76550A22" w14:textId="77777777" w:rsidR="00182A53" w:rsidRDefault="00182A53"/>
          <w:p w14:paraId="3772BD8D" w14:textId="77777777" w:rsidR="00182A53" w:rsidRDefault="00182A53"/>
          <w:p w14:paraId="47DEA629" w14:textId="77777777" w:rsidR="00182A53" w:rsidRDefault="00182A53"/>
          <w:p w14:paraId="439947DD" w14:textId="77777777" w:rsidR="00182A53" w:rsidRDefault="00182A53"/>
          <w:p w14:paraId="6A66C25F" w14:textId="77777777" w:rsidR="00182A53" w:rsidRDefault="00182A53"/>
          <w:p w14:paraId="033BB598" w14:textId="77777777" w:rsidR="00182A53" w:rsidRDefault="00182A53"/>
          <w:p w14:paraId="24B23E18" w14:textId="77777777" w:rsidR="00182A53" w:rsidRDefault="00182A53"/>
          <w:p w14:paraId="6504E933" w14:textId="77777777" w:rsidR="00182A53" w:rsidRDefault="00182A53"/>
          <w:p w14:paraId="08732924" w14:textId="77777777" w:rsidR="00182A53" w:rsidRDefault="00182A53"/>
          <w:p w14:paraId="44FDF4DD" w14:textId="77777777" w:rsidR="00182A53" w:rsidRDefault="00182A53"/>
          <w:p w14:paraId="5DA79142" w14:textId="77777777" w:rsidR="00182A53" w:rsidRDefault="00182A53"/>
          <w:p w14:paraId="007C7C0E" w14:textId="77777777" w:rsidR="00182A53" w:rsidRDefault="00182A53"/>
          <w:p w14:paraId="42AFC7DA" w14:textId="77777777" w:rsidR="00182A53" w:rsidRDefault="00182A53"/>
          <w:p w14:paraId="6C92DAD3" w14:textId="77777777" w:rsidR="00182A53" w:rsidRPr="00EC2809" w:rsidRDefault="00182A53"/>
        </w:tc>
      </w:tr>
    </w:tbl>
    <w:p w14:paraId="65BAE57B" w14:textId="77777777" w:rsidR="00182A53" w:rsidRPr="00EC2809" w:rsidRDefault="00182A53" w:rsidP="00182A53"/>
    <w:p w14:paraId="4E029A1E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54DF4318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141DD387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0BBC8E5D" w14:textId="77777777">
        <w:tc>
          <w:tcPr>
            <w:tcW w:w="3103" w:type="dxa"/>
          </w:tcPr>
          <w:p w14:paraId="5748936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64C649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392BBC0" w14:textId="77777777">
        <w:tc>
          <w:tcPr>
            <w:tcW w:w="3103" w:type="dxa"/>
          </w:tcPr>
          <w:p w14:paraId="5BAE498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84754F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7CEFC299" w14:textId="77777777">
        <w:tc>
          <w:tcPr>
            <w:tcW w:w="3103" w:type="dxa"/>
          </w:tcPr>
          <w:p w14:paraId="5F39ADE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2D1928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499AD0EE" w14:textId="77777777">
        <w:tc>
          <w:tcPr>
            <w:tcW w:w="3103" w:type="dxa"/>
          </w:tcPr>
          <w:p w14:paraId="15095B3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2FC717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66B952C" w14:textId="77777777">
        <w:tc>
          <w:tcPr>
            <w:tcW w:w="3103" w:type="dxa"/>
          </w:tcPr>
          <w:p w14:paraId="534E125A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522E30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846A3E7" w14:textId="77777777" w:rsidR="00182A53" w:rsidRDefault="00182A53" w:rsidP="00182A53">
      <w:pPr>
        <w:pStyle w:val="BijlageTitel"/>
        <w:numPr>
          <w:ilvl w:val="0"/>
          <w:numId w:val="14"/>
        </w:numPr>
      </w:pPr>
      <w:bookmarkStart w:id="17" w:name="_Toc39146697"/>
      <w:bookmarkStart w:id="18" w:name="_Toc55915456"/>
      <w:bookmarkStart w:id="19" w:name="_Toc94628700"/>
      <w:bookmarkStart w:id="20" w:name="_Toc234917931"/>
      <w:r>
        <w:lastRenderedPageBreak/>
        <w:t>Format Selectiecriterium B</w:t>
      </w:r>
      <w:bookmarkEnd w:id="17"/>
      <w:bookmarkEnd w:id="18"/>
      <w:bookmarkEnd w:id="19"/>
      <w:bookmarkEnd w:id="20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2A291FB2" w14:textId="77777777">
        <w:tc>
          <w:tcPr>
            <w:tcW w:w="9634" w:type="dxa"/>
            <w:gridSpan w:val="2"/>
            <w:shd w:val="clear" w:color="auto" w:fill="AEDD03"/>
          </w:tcPr>
          <w:p w14:paraId="40C6EAC3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595EA0CE" w14:textId="77777777">
        <w:tc>
          <w:tcPr>
            <w:tcW w:w="2984" w:type="dxa"/>
          </w:tcPr>
          <w:p w14:paraId="06B1B5E0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6A9B0D6B" w14:textId="77777777" w:rsidR="00182A53" w:rsidRPr="00EC2809" w:rsidRDefault="00182A53"/>
        </w:tc>
      </w:tr>
      <w:tr w:rsidR="00182A53" w:rsidRPr="00EC2809" w14:paraId="3DF3C3F2" w14:textId="77777777">
        <w:tc>
          <w:tcPr>
            <w:tcW w:w="2984" w:type="dxa"/>
          </w:tcPr>
          <w:p w14:paraId="1E4BDDFF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5F904D56" w14:textId="77777777" w:rsidR="00182A53" w:rsidRPr="00EC2809" w:rsidRDefault="00182A53"/>
        </w:tc>
      </w:tr>
      <w:tr w:rsidR="00182A53" w:rsidRPr="00EC2809" w14:paraId="63A52785" w14:textId="77777777">
        <w:tc>
          <w:tcPr>
            <w:tcW w:w="2984" w:type="dxa"/>
          </w:tcPr>
          <w:p w14:paraId="4BB0DD60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5B298A22" w14:textId="77777777" w:rsidR="00182A53" w:rsidRPr="00EC2809" w:rsidRDefault="00182A53"/>
        </w:tc>
      </w:tr>
      <w:tr w:rsidR="00182A53" w:rsidRPr="00EC2809" w14:paraId="0378BCE0" w14:textId="77777777">
        <w:tc>
          <w:tcPr>
            <w:tcW w:w="2984" w:type="dxa"/>
          </w:tcPr>
          <w:p w14:paraId="51EA0C1B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1ADF4C24" w14:textId="77777777" w:rsidR="00182A53" w:rsidRPr="00EC2809" w:rsidRDefault="00182A53"/>
        </w:tc>
      </w:tr>
      <w:tr w:rsidR="00182A53" w:rsidRPr="00EC2809" w14:paraId="1BB878E2" w14:textId="77777777">
        <w:tc>
          <w:tcPr>
            <w:tcW w:w="2984" w:type="dxa"/>
          </w:tcPr>
          <w:p w14:paraId="49F28EE7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7961103A" w14:textId="77777777" w:rsidR="00182A53" w:rsidRPr="00EC2809" w:rsidRDefault="00182A53"/>
        </w:tc>
      </w:tr>
      <w:tr w:rsidR="00182A53" w:rsidRPr="00EC2809" w14:paraId="575BC526" w14:textId="77777777">
        <w:tc>
          <w:tcPr>
            <w:tcW w:w="2984" w:type="dxa"/>
          </w:tcPr>
          <w:p w14:paraId="0F023AAA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639146F3" w14:textId="77777777" w:rsidR="00182A53" w:rsidRPr="00EC2809" w:rsidRDefault="00182A53"/>
        </w:tc>
      </w:tr>
      <w:tr w:rsidR="00182A53" w:rsidRPr="00EC2809" w14:paraId="2A90B9C4" w14:textId="77777777">
        <w:tc>
          <w:tcPr>
            <w:tcW w:w="2984" w:type="dxa"/>
          </w:tcPr>
          <w:p w14:paraId="76A719B8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03929CA9" w14:textId="77777777" w:rsidR="00182A53" w:rsidRPr="00EC2809" w:rsidRDefault="00182A53"/>
        </w:tc>
      </w:tr>
      <w:tr w:rsidR="00182A53" w:rsidRPr="00EC2809" w14:paraId="47F8C49C" w14:textId="77777777">
        <w:tc>
          <w:tcPr>
            <w:tcW w:w="2984" w:type="dxa"/>
          </w:tcPr>
          <w:p w14:paraId="0D335ACA" w14:textId="77777777" w:rsidR="00182A53" w:rsidRPr="00EC2809" w:rsidRDefault="00182A53"/>
        </w:tc>
        <w:tc>
          <w:tcPr>
            <w:tcW w:w="6650" w:type="dxa"/>
          </w:tcPr>
          <w:p w14:paraId="062EAEE9" w14:textId="77777777" w:rsidR="00182A53" w:rsidRPr="00EC2809" w:rsidRDefault="00182A53"/>
        </w:tc>
      </w:tr>
      <w:tr w:rsidR="00182A53" w:rsidRPr="00EC2809" w14:paraId="3FFF5CD9" w14:textId="77777777">
        <w:tc>
          <w:tcPr>
            <w:tcW w:w="9634" w:type="dxa"/>
            <w:gridSpan w:val="2"/>
            <w:shd w:val="clear" w:color="auto" w:fill="AEDD03"/>
          </w:tcPr>
          <w:p w14:paraId="2D9B75B5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3BE10012" w14:textId="77777777">
        <w:tc>
          <w:tcPr>
            <w:tcW w:w="2984" w:type="dxa"/>
          </w:tcPr>
          <w:p w14:paraId="4299BE3C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F23CFA0" w14:textId="77777777" w:rsidR="00182A53" w:rsidRPr="00EC2809" w:rsidRDefault="00182A53"/>
        </w:tc>
      </w:tr>
      <w:tr w:rsidR="00182A53" w:rsidRPr="00EC2809" w14:paraId="712B83C4" w14:textId="77777777">
        <w:tc>
          <w:tcPr>
            <w:tcW w:w="2984" w:type="dxa"/>
          </w:tcPr>
          <w:p w14:paraId="41CC8F4D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5FA251DD" w14:textId="77777777" w:rsidR="00182A53" w:rsidRPr="00EC2809" w:rsidRDefault="00182A53"/>
        </w:tc>
      </w:tr>
      <w:tr w:rsidR="00182A53" w:rsidRPr="00EC2809" w14:paraId="11563808" w14:textId="77777777">
        <w:tc>
          <w:tcPr>
            <w:tcW w:w="2984" w:type="dxa"/>
          </w:tcPr>
          <w:p w14:paraId="2D6AF967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7BEEC05A" w14:textId="77777777" w:rsidR="00182A53" w:rsidRPr="00EC2809" w:rsidRDefault="00182A53"/>
        </w:tc>
      </w:tr>
      <w:tr w:rsidR="00182A53" w:rsidRPr="00EC2809" w14:paraId="0C2E92B3" w14:textId="77777777">
        <w:tc>
          <w:tcPr>
            <w:tcW w:w="2984" w:type="dxa"/>
          </w:tcPr>
          <w:p w14:paraId="33B03DC9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0B3F0850" w14:textId="77777777" w:rsidR="00182A53" w:rsidRPr="00EC2809" w:rsidRDefault="00182A53"/>
        </w:tc>
      </w:tr>
      <w:tr w:rsidR="00182A53" w:rsidRPr="00EC2809" w14:paraId="2ABF968E" w14:textId="77777777">
        <w:tc>
          <w:tcPr>
            <w:tcW w:w="2984" w:type="dxa"/>
          </w:tcPr>
          <w:p w14:paraId="71BE81E4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3489EFC1" w14:textId="77777777" w:rsidR="00182A53" w:rsidRPr="00EC2809" w:rsidRDefault="00182A53"/>
        </w:tc>
      </w:tr>
      <w:tr w:rsidR="00182A53" w:rsidRPr="00EC2809" w14:paraId="72FBD1E0" w14:textId="77777777">
        <w:tc>
          <w:tcPr>
            <w:tcW w:w="2984" w:type="dxa"/>
          </w:tcPr>
          <w:p w14:paraId="12FF9E74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36E8BF3" w14:textId="77777777" w:rsidR="00182A53" w:rsidRPr="00EC2809" w:rsidRDefault="00182A53"/>
        </w:tc>
      </w:tr>
      <w:tr w:rsidR="00182A53" w:rsidRPr="00EC2809" w14:paraId="08FE1301" w14:textId="77777777">
        <w:tc>
          <w:tcPr>
            <w:tcW w:w="2984" w:type="dxa"/>
          </w:tcPr>
          <w:p w14:paraId="41AF6E18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21F61F8" w14:textId="77777777" w:rsidR="00182A53" w:rsidRPr="00EC2809" w:rsidRDefault="00182A53">
            <w:r>
              <w:t>Bouwkundig aannemer</w:t>
            </w:r>
          </w:p>
        </w:tc>
      </w:tr>
      <w:tr w:rsidR="00182A53" w:rsidRPr="00EC2809" w14:paraId="7C92484B" w14:textId="77777777">
        <w:tc>
          <w:tcPr>
            <w:tcW w:w="2984" w:type="dxa"/>
          </w:tcPr>
          <w:p w14:paraId="162BD1C7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2A1B838C" w14:textId="77777777" w:rsidR="00182A53" w:rsidRPr="00EC2809" w:rsidRDefault="00182A53">
            <w:r>
              <w:t>(zie definities paragraaf 1.4)</w:t>
            </w:r>
          </w:p>
        </w:tc>
      </w:tr>
      <w:tr w:rsidR="00182A53" w:rsidRPr="00EC2809" w14:paraId="1C820677" w14:textId="77777777">
        <w:tc>
          <w:tcPr>
            <w:tcW w:w="2984" w:type="dxa"/>
          </w:tcPr>
          <w:p w14:paraId="12EC50CF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0EE4D21F" w14:textId="77777777" w:rsidR="00182A53" w:rsidRDefault="00182A53"/>
          <w:p w14:paraId="7B5D9639" w14:textId="77777777" w:rsidR="00182A53" w:rsidRDefault="00182A53"/>
          <w:p w14:paraId="5058F3EE" w14:textId="77777777" w:rsidR="00182A53" w:rsidRDefault="00182A53"/>
          <w:p w14:paraId="7F92C899" w14:textId="77777777" w:rsidR="00182A53" w:rsidRDefault="00182A53"/>
          <w:p w14:paraId="3D269F4D" w14:textId="77777777" w:rsidR="00182A53" w:rsidRDefault="00182A53"/>
          <w:p w14:paraId="0DBA216C" w14:textId="77777777" w:rsidR="00182A53" w:rsidRDefault="00182A53"/>
          <w:p w14:paraId="38A0D48C" w14:textId="77777777" w:rsidR="00182A53" w:rsidRDefault="00182A53"/>
          <w:p w14:paraId="0D06CE10" w14:textId="77777777" w:rsidR="00182A53" w:rsidRDefault="00182A53"/>
          <w:p w14:paraId="591BEF10" w14:textId="77777777" w:rsidR="00182A53" w:rsidRDefault="00182A53"/>
          <w:p w14:paraId="1FAF1BF2" w14:textId="77777777" w:rsidR="00182A53" w:rsidRDefault="00182A53"/>
          <w:p w14:paraId="1BCFD24E" w14:textId="77777777" w:rsidR="00182A53" w:rsidRDefault="00182A53"/>
          <w:p w14:paraId="0EC3C771" w14:textId="77777777" w:rsidR="00182A53" w:rsidRDefault="00182A53"/>
          <w:p w14:paraId="07C6EA02" w14:textId="77777777" w:rsidR="00182A53" w:rsidRDefault="00182A53"/>
          <w:p w14:paraId="750C0BCA" w14:textId="77777777" w:rsidR="00182A53" w:rsidRDefault="00182A53"/>
          <w:p w14:paraId="6A2D4602" w14:textId="77777777" w:rsidR="00182A53" w:rsidRDefault="00182A53"/>
          <w:p w14:paraId="65E39DDB" w14:textId="77777777" w:rsidR="00182A53" w:rsidRDefault="00182A53"/>
          <w:p w14:paraId="682BC04F" w14:textId="77777777" w:rsidR="00182A53" w:rsidRDefault="00182A53"/>
          <w:p w14:paraId="717D8A29" w14:textId="77777777" w:rsidR="00182A53" w:rsidRDefault="00182A53"/>
          <w:p w14:paraId="782A4392" w14:textId="77777777" w:rsidR="00182A53" w:rsidRDefault="00182A53"/>
          <w:p w14:paraId="086F41D6" w14:textId="77777777" w:rsidR="00182A53" w:rsidRDefault="00182A53"/>
          <w:p w14:paraId="2F3D63B8" w14:textId="77777777" w:rsidR="00182A53" w:rsidRDefault="00182A53"/>
          <w:p w14:paraId="61274D6D" w14:textId="77777777" w:rsidR="00182A53" w:rsidRDefault="00182A53"/>
          <w:p w14:paraId="3BD248A8" w14:textId="77777777" w:rsidR="00182A53" w:rsidRDefault="00182A53"/>
          <w:p w14:paraId="0D3A2AC1" w14:textId="77777777" w:rsidR="00182A53" w:rsidRDefault="00182A53"/>
          <w:p w14:paraId="0B86D9CD" w14:textId="77777777" w:rsidR="00182A53" w:rsidRDefault="00182A53"/>
          <w:p w14:paraId="4F5E3CFA" w14:textId="77777777" w:rsidR="00182A53" w:rsidRDefault="00182A53"/>
          <w:p w14:paraId="6D5622CD" w14:textId="77777777" w:rsidR="00182A53" w:rsidRPr="00EC2809" w:rsidRDefault="00182A53"/>
        </w:tc>
      </w:tr>
    </w:tbl>
    <w:p w14:paraId="433EBD9A" w14:textId="77777777" w:rsidR="00182A53" w:rsidRPr="00EC2809" w:rsidRDefault="00182A53" w:rsidP="00182A53"/>
    <w:p w14:paraId="58FC8387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6A4EAFED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7C007CA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14E3FE22" w14:textId="77777777">
        <w:tc>
          <w:tcPr>
            <w:tcW w:w="3103" w:type="dxa"/>
          </w:tcPr>
          <w:p w14:paraId="4CF7B16A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55E11F6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1BD7ECB" w14:textId="77777777">
        <w:tc>
          <w:tcPr>
            <w:tcW w:w="3103" w:type="dxa"/>
          </w:tcPr>
          <w:p w14:paraId="09992A2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3F3F9A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051416DE" w14:textId="77777777">
        <w:tc>
          <w:tcPr>
            <w:tcW w:w="3103" w:type="dxa"/>
          </w:tcPr>
          <w:p w14:paraId="6DB606A3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B2993B2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59440116" w14:textId="77777777">
        <w:tc>
          <w:tcPr>
            <w:tcW w:w="3103" w:type="dxa"/>
          </w:tcPr>
          <w:p w14:paraId="6EBDF838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08E877A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3F80426A" w14:textId="77777777">
        <w:tc>
          <w:tcPr>
            <w:tcW w:w="3103" w:type="dxa"/>
          </w:tcPr>
          <w:p w14:paraId="20EA8FA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19580EF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3680C46F" w14:textId="77777777" w:rsidR="00182A53" w:rsidRDefault="00182A53" w:rsidP="00182A53">
      <w:pPr>
        <w:pStyle w:val="BijlageTitel"/>
        <w:numPr>
          <w:ilvl w:val="0"/>
          <w:numId w:val="14"/>
        </w:numPr>
      </w:pPr>
      <w:bookmarkStart w:id="21" w:name="_Toc39146698"/>
      <w:bookmarkStart w:id="22" w:name="_Toc55915457"/>
      <w:bookmarkStart w:id="23" w:name="_Toc94628701"/>
      <w:bookmarkStart w:id="24" w:name="_Toc234917932"/>
      <w:r>
        <w:lastRenderedPageBreak/>
        <w:t>Format Selectiecriterium C</w:t>
      </w:r>
      <w:bookmarkEnd w:id="21"/>
      <w:bookmarkEnd w:id="22"/>
      <w:bookmarkEnd w:id="23"/>
      <w:bookmarkEnd w:id="24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182A53" w:rsidRPr="007F100A" w14:paraId="6CA03132" w14:textId="77777777">
        <w:tc>
          <w:tcPr>
            <w:tcW w:w="9634" w:type="dxa"/>
            <w:gridSpan w:val="2"/>
            <w:shd w:val="clear" w:color="auto" w:fill="AEDD03"/>
          </w:tcPr>
          <w:p w14:paraId="04FCADB2" w14:textId="77777777" w:rsidR="00182A53" w:rsidRPr="007F100A" w:rsidRDefault="00182A53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182A53" w:rsidRPr="00EC2809" w14:paraId="0D0543D0" w14:textId="77777777">
        <w:tc>
          <w:tcPr>
            <w:tcW w:w="2984" w:type="dxa"/>
          </w:tcPr>
          <w:p w14:paraId="588C3975" w14:textId="77777777" w:rsidR="00182A53" w:rsidRPr="00EC2809" w:rsidRDefault="00182A53">
            <w:r w:rsidRPr="00EC2809">
              <w:t>Naam referentie</w:t>
            </w:r>
          </w:p>
        </w:tc>
        <w:tc>
          <w:tcPr>
            <w:tcW w:w="6650" w:type="dxa"/>
          </w:tcPr>
          <w:p w14:paraId="168525BB" w14:textId="77777777" w:rsidR="00182A53" w:rsidRPr="00EC2809" w:rsidRDefault="00182A53"/>
        </w:tc>
      </w:tr>
      <w:tr w:rsidR="00182A53" w:rsidRPr="00EC2809" w14:paraId="5F024C63" w14:textId="77777777">
        <w:tc>
          <w:tcPr>
            <w:tcW w:w="2984" w:type="dxa"/>
          </w:tcPr>
          <w:p w14:paraId="1E0743FA" w14:textId="77777777" w:rsidR="00182A53" w:rsidRPr="00EC2809" w:rsidRDefault="00182A53">
            <w:r>
              <w:t>Opdrachtgever</w:t>
            </w:r>
          </w:p>
        </w:tc>
        <w:tc>
          <w:tcPr>
            <w:tcW w:w="6650" w:type="dxa"/>
          </w:tcPr>
          <w:p w14:paraId="17C79741" w14:textId="77777777" w:rsidR="00182A53" w:rsidRPr="00EC2809" w:rsidRDefault="00182A53"/>
        </w:tc>
      </w:tr>
      <w:tr w:rsidR="00182A53" w:rsidRPr="00EC2809" w14:paraId="54D0F0EF" w14:textId="77777777">
        <w:tc>
          <w:tcPr>
            <w:tcW w:w="2984" w:type="dxa"/>
          </w:tcPr>
          <w:p w14:paraId="76395F82" w14:textId="77777777" w:rsidR="00182A53" w:rsidRPr="00EC2809" w:rsidRDefault="00182A53">
            <w:r w:rsidRPr="00EC2809">
              <w:t>Adres</w:t>
            </w:r>
          </w:p>
        </w:tc>
        <w:tc>
          <w:tcPr>
            <w:tcW w:w="6650" w:type="dxa"/>
          </w:tcPr>
          <w:p w14:paraId="1211ED80" w14:textId="77777777" w:rsidR="00182A53" w:rsidRPr="00EC2809" w:rsidRDefault="00182A53"/>
        </w:tc>
      </w:tr>
      <w:tr w:rsidR="00182A53" w:rsidRPr="00EC2809" w14:paraId="1C717764" w14:textId="77777777">
        <w:tc>
          <w:tcPr>
            <w:tcW w:w="2984" w:type="dxa"/>
          </w:tcPr>
          <w:p w14:paraId="6EB7EBD2" w14:textId="77777777" w:rsidR="00182A53" w:rsidRPr="00EC2809" w:rsidRDefault="00182A53">
            <w:r w:rsidRPr="00EC2809">
              <w:t>Postcode en plaats</w:t>
            </w:r>
          </w:p>
        </w:tc>
        <w:tc>
          <w:tcPr>
            <w:tcW w:w="6650" w:type="dxa"/>
          </w:tcPr>
          <w:p w14:paraId="20DEBFD1" w14:textId="77777777" w:rsidR="00182A53" w:rsidRPr="00EC2809" w:rsidRDefault="00182A53"/>
        </w:tc>
      </w:tr>
      <w:tr w:rsidR="00182A53" w:rsidRPr="00EC2809" w14:paraId="7278662A" w14:textId="77777777">
        <w:tc>
          <w:tcPr>
            <w:tcW w:w="2984" w:type="dxa"/>
          </w:tcPr>
          <w:p w14:paraId="47FDEF39" w14:textId="77777777" w:rsidR="00182A53" w:rsidRPr="00EC2809" w:rsidRDefault="00182A53">
            <w:r w:rsidRPr="00EC2809">
              <w:t>Naam contactpersoon</w:t>
            </w:r>
          </w:p>
        </w:tc>
        <w:tc>
          <w:tcPr>
            <w:tcW w:w="6650" w:type="dxa"/>
          </w:tcPr>
          <w:p w14:paraId="73CF4AE0" w14:textId="77777777" w:rsidR="00182A53" w:rsidRPr="00EC2809" w:rsidRDefault="00182A53"/>
        </w:tc>
      </w:tr>
      <w:tr w:rsidR="00182A53" w:rsidRPr="00EC2809" w14:paraId="1175E912" w14:textId="77777777">
        <w:tc>
          <w:tcPr>
            <w:tcW w:w="2984" w:type="dxa"/>
          </w:tcPr>
          <w:p w14:paraId="0FF43D97" w14:textId="77777777" w:rsidR="00182A53" w:rsidRPr="00EC2809" w:rsidRDefault="00182A53">
            <w:r w:rsidRPr="00EC2809">
              <w:t>Functie</w:t>
            </w:r>
          </w:p>
        </w:tc>
        <w:tc>
          <w:tcPr>
            <w:tcW w:w="6650" w:type="dxa"/>
          </w:tcPr>
          <w:p w14:paraId="27EB85BA" w14:textId="77777777" w:rsidR="00182A53" w:rsidRPr="00EC2809" w:rsidRDefault="00182A53"/>
        </w:tc>
      </w:tr>
      <w:tr w:rsidR="00182A53" w:rsidRPr="00EC2809" w14:paraId="2A810D6C" w14:textId="77777777">
        <w:tc>
          <w:tcPr>
            <w:tcW w:w="2984" w:type="dxa"/>
          </w:tcPr>
          <w:p w14:paraId="737B095D" w14:textId="77777777" w:rsidR="00182A53" w:rsidRPr="00EC2809" w:rsidRDefault="00182A53">
            <w:r w:rsidRPr="00EC2809">
              <w:t>Telefoonnummer</w:t>
            </w:r>
          </w:p>
        </w:tc>
        <w:tc>
          <w:tcPr>
            <w:tcW w:w="6650" w:type="dxa"/>
          </w:tcPr>
          <w:p w14:paraId="52232CF8" w14:textId="77777777" w:rsidR="00182A53" w:rsidRPr="00EC2809" w:rsidRDefault="00182A53"/>
        </w:tc>
      </w:tr>
      <w:tr w:rsidR="00182A53" w:rsidRPr="00EC2809" w14:paraId="6A4A57C4" w14:textId="77777777">
        <w:tc>
          <w:tcPr>
            <w:tcW w:w="2984" w:type="dxa"/>
          </w:tcPr>
          <w:p w14:paraId="33ECAE38" w14:textId="77777777" w:rsidR="00182A53" w:rsidRPr="00EC2809" w:rsidRDefault="00182A53"/>
        </w:tc>
        <w:tc>
          <w:tcPr>
            <w:tcW w:w="6650" w:type="dxa"/>
          </w:tcPr>
          <w:p w14:paraId="19E466D9" w14:textId="77777777" w:rsidR="00182A53" w:rsidRPr="00EC2809" w:rsidRDefault="00182A53"/>
        </w:tc>
      </w:tr>
      <w:tr w:rsidR="00182A53" w:rsidRPr="00EC2809" w14:paraId="7E15746C" w14:textId="77777777">
        <w:tc>
          <w:tcPr>
            <w:tcW w:w="9634" w:type="dxa"/>
            <w:gridSpan w:val="2"/>
            <w:shd w:val="clear" w:color="auto" w:fill="AEDD03"/>
          </w:tcPr>
          <w:p w14:paraId="4115D83D" w14:textId="77777777" w:rsidR="00182A53" w:rsidRPr="00EC2809" w:rsidRDefault="00182A53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182A53" w:rsidRPr="00EC2809" w14:paraId="0D88D537" w14:textId="77777777">
        <w:tc>
          <w:tcPr>
            <w:tcW w:w="2984" w:type="dxa"/>
          </w:tcPr>
          <w:p w14:paraId="18205264" w14:textId="77777777" w:rsidR="00182A53" w:rsidRPr="00EC2809" w:rsidRDefault="00182A53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2B05833F" w14:textId="77777777" w:rsidR="00182A53" w:rsidRPr="00EC2809" w:rsidRDefault="00182A53"/>
        </w:tc>
      </w:tr>
      <w:tr w:rsidR="00182A53" w:rsidRPr="00EC2809" w14:paraId="27B8A25F" w14:textId="77777777">
        <w:tc>
          <w:tcPr>
            <w:tcW w:w="2984" w:type="dxa"/>
          </w:tcPr>
          <w:p w14:paraId="556863D7" w14:textId="77777777" w:rsidR="00182A53" w:rsidRPr="00EC2809" w:rsidRDefault="00182A53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20CB062D" w14:textId="77777777" w:rsidR="00182A53" w:rsidRPr="00EC2809" w:rsidRDefault="00182A53"/>
        </w:tc>
      </w:tr>
      <w:tr w:rsidR="00182A53" w:rsidRPr="00EC2809" w14:paraId="68B0D9B0" w14:textId="77777777">
        <w:tc>
          <w:tcPr>
            <w:tcW w:w="2984" w:type="dxa"/>
          </w:tcPr>
          <w:p w14:paraId="7139EEED" w14:textId="77777777" w:rsidR="00182A53" w:rsidRPr="00EC2809" w:rsidRDefault="00182A53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568FE0D3" w14:textId="77777777" w:rsidR="00182A53" w:rsidRPr="00EC2809" w:rsidRDefault="00182A53"/>
        </w:tc>
      </w:tr>
      <w:tr w:rsidR="00182A53" w:rsidRPr="00EC2809" w14:paraId="1762E94F" w14:textId="77777777">
        <w:tc>
          <w:tcPr>
            <w:tcW w:w="2984" w:type="dxa"/>
          </w:tcPr>
          <w:p w14:paraId="639C2960" w14:textId="77777777" w:rsidR="00182A53" w:rsidRPr="00EC2809" w:rsidRDefault="00182A53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78EC2C0D" w14:textId="77777777" w:rsidR="00182A53" w:rsidRPr="00EC2809" w:rsidRDefault="00182A53"/>
        </w:tc>
      </w:tr>
      <w:tr w:rsidR="00182A53" w:rsidRPr="00EC2809" w14:paraId="27C08F06" w14:textId="77777777">
        <w:tc>
          <w:tcPr>
            <w:tcW w:w="2984" w:type="dxa"/>
          </w:tcPr>
          <w:p w14:paraId="489D3578" w14:textId="77777777" w:rsidR="00182A53" w:rsidRPr="00EC2809" w:rsidRDefault="00182A53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2191828" w14:textId="77777777" w:rsidR="00182A53" w:rsidRPr="00EC2809" w:rsidRDefault="00182A53"/>
        </w:tc>
      </w:tr>
      <w:tr w:rsidR="00182A53" w:rsidRPr="00EC2809" w14:paraId="44A9A1CE" w14:textId="77777777">
        <w:tc>
          <w:tcPr>
            <w:tcW w:w="2984" w:type="dxa"/>
          </w:tcPr>
          <w:p w14:paraId="213BA083" w14:textId="77777777" w:rsidR="00182A53" w:rsidRPr="00EC2809" w:rsidRDefault="00182A53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0789986F" w14:textId="77777777" w:rsidR="00182A53" w:rsidRPr="00EC2809" w:rsidRDefault="00182A53"/>
        </w:tc>
      </w:tr>
      <w:tr w:rsidR="00182A53" w:rsidRPr="00EC2809" w14:paraId="10D3CEBF" w14:textId="77777777">
        <w:tc>
          <w:tcPr>
            <w:tcW w:w="2984" w:type="dxa"/>
          </w:tcPr>
          <w:p w14:paraId="3AB1409D" w14:textId="77777777" w:rsidR="00182A53" w:rsidRPr="00EC2809" w:rsidRDefault="00182A53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3D08ACA3" w14:textId="77777777" w:rsidR="00182A53" w:rsidRPr="00EC2809" w:rsidRDefault="00182A53">
            <w:r>
              <w:t>Architect</w:t>
            </w:r>
          </w:p>
        </w:tc>
      </w:tr>
      <w:tr w:rsidR="00182A53" w:rsidRPr="00EC2809" w14:paraId="09BDDA82" w14:textId="77777777">
        <w:tc>
          <w:tcPr>
            <w:tcW w:w="2984" w:type="dxa"/>
          </w:tcPr>
          <w:p w14:paraId="28AF2D96" w14:textId="77777777" w:rsidR="00182A53" w:rsidRPr="00EC2809" w:rsidRDefault="00182A53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63748FCF" w14:textId="77777777" w:rsidR="00182A53" w:rsidRPr="00EC2809" w:rsidRDefault="00182A53">
            <w:r>
              <w:t>(zie definities paragraaf 1.4)</w:t>
            </w:r>
          </w:p>
        </w:tc>
      </w:tr>
      <w:tr w:rsidR="00182A53" w:rsidRPr="00EC2809" w14:paraId="66188140" w14:textId="77777777">
        <w:tc>
          <w:tcPr>
            <w:tcW w:w="2984" w:type="dxa"/>
          </w:tcPr>
          <w:p w14:paraId="53746CB1" w14:textId="77777777" w:rsidR="00182A53" w:rsidRPr="00EC2809" w:rsidRDefault="00182A53">
            <w:r w:rsidRPr="00EC2809">
              <w:t>Omschrijving project</w:t>
            </w:r>
          </w:p>
        </w:tc>
        <w:tc>
          <w:tcPr>
            <w:tcW w:w="6650" w:type="dxa"/>
          </w:tcPr>
          <w:p w14:paraId="347A965F" w14:textId="77777777" w:rsidR="00182A53" w:rsidRDefault="00182A53"/>
          <w:p w14:paraId="5DE78CB5" w14:textId="77777777" w:rsidR="00182A53" w:rsidRDefault="00182A53"/>
          <w:p w14:paraId="170DDF90" w14:textId="77777777" w:rsidR="00182A53" w:rsidRDefault="00182A53"/>
          <w:p w14:paraId="0A4648B2" w14:textId="77777777" w:rsidR="00182A53" w:rsidRDefault="00182A53"/>
          <w:p w14:paraId="455F7CAD" w14:textId="77777777" w:rsidR="00182A53" w:rsidRDefault="00182A53"/>
          <w:p w14:paraId="7B3ED289" w14:textId="77777777" w:rsidR="00182A53" w:rsidRDefault="00182A53"/>
          <w:p w14:paraId="341FBBDE" w14:textId="77777777" w:rsidR="00182A53" w:rsidRDefault="00182A53"/>
          <w:p w14:paraId="40771548" w14:textId="77777777" w:rsidR="00182A53" w:rsidRDefault="00182A53"/>
          <w:p w14:paraId="337838A2" w14:textId="77777777" w:rsidR="00182A53" w:rsidRDefault="00182A53"/>
          <w:p w14:paraId="262171A6" w14:textId="77777777" w:rsidR="00182A53" w:rsidRDefault="00182A53"/>
          <w:p w14:paraId="6C11BC20" w14:textId="77777777" w:rsidR="00182A53" w:rsidRDefault="00182A53"/>
          <w:p w14:paraId="7F6B1B1F" w14:textId="77777777" w:rsidR="00182A53" w:rsidRDefault="00182A53"/>
          <w:p w14:paraId="4AFC6C12" w14:textId="77777777" w:rsidR="00182A53" w:rsidRDefault="00182A53"/>
          <w:p w14:paraId="50CAD976" w14:textId="77777777" w:rsidR="00182A53" w:rsidRDefault="00182A53"/>
          <w:p w14:paraId="1105656D" w14:textId="77777777" w:rsidR="00182A53" w:rsidRDefault="00182A53"/>
          <w:p w14:paraId="1710CD1C" w14:textId="77777777" w:rsidR="00182A53" w:rsidRDefault="00182A53"/>
          <w:p w14:paraId="7A995BB9" w14:textId="77777777" w:rsidR="00182A53" w:rsidRDefault="00182A53"/>
          <w:p w14:paraId="6860BD05" w14:textId="77777777" w:rsidR="00182A53" w:rsidRDefault="00182A53"/>
          <w:p w14:paraId="6240498C" w14:textId="77777777" w:rsidR="00182A53" w:rsidRDefault="00182A53"/>
          <w:p w14:paraId="57526CCE" w14:textId="77777777" w:rsidR="00182A53" w:rsidRDefault="00182A53"/>
          <w:p w14:paraId="1024F8B9" w14:textId="77777777" w:rsidR="00182A53" w:rsidRDefault="00182A53"/>
          <w:p w14:paraId="75669B88" w14:textId="77777777" w:rsidR="00182A53" w:rsidRDefault="00182A53"/>
          <w:p w14:paraId="7C69B7CC" w14:textId="77777777" w:rsidR="00182A53" w:rsidRDefault="00182A53"/>
          <w:p w14:paraId="7EBD1600" w14:textId="77777777" w:rsidR="00182A53" w:rsidRDefault="00182A53"/>
          <w:p w14:paraId="3701F8CF" w14:textId="77777777" w:rsidR="00182A53" w:rsidRDefault="00182A53"/>
          <w:p w14:paraId="61B2EBF2" w14:textId="77777777" w:rsidR="00182A53" w:rsidRDefault="00182A53"/>
          <w:p w14:paraId="28129F72" w14:textId="77777777" w:rsidR="00182A53" w:rsidRDefault="00182A53"/>
          <w:p w14:paraId="6D7BADE8" w14:textId="77777777" w:rsidR="00182A53" w:rsidRDefault="00182A53"/>
          <w:p w14:paraId="3CCB80C9" w14:textId="77777777" w:rsidR="00182A53" w:rsidRPr="00EC2809" w:rsidRDefault="00182A53"/>
        </w:tc>
      </w:tr>
    </w:tbl>
    <w:p w14:paraId="5523531C" w14:textId="77777777" w:rsidR="00182A53" w:rsidRPr="00EC2809" w:rsidRDefault="00182A53" w:rsidP="00182A53"/>
    <w:p w14:paraId="4738315D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p w14:paraId="51CA8E9B" w14:textId="77777777" w:rsidR="00182A53" w:rsidRPr="00EC2809" w:rsidRDefault="00182A53" w:rsidP="00182A53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62CDB7A2" w14:textId="77777777" w:rsidR="00182A53" w:rsidRPr="00EC2809" w:rsidRDefault="00182A53" w:rsidP="00182A53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82A53" w:rsidRPr="00EC2809" w14:paraId="4819A2D7" w14:textId="77777777">
        <w:tc>
          <w:tcPr>
            <w:tcW w:w="3103" w:type="dxa"/>
          </w:tcPr>
          <w:p w14:paraId="090AAE34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9C9A707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47CA1C3" w14:textId="77777777">
        <w:tc>
          <w:tcPr>
            <w:tcW w:w="3103" w:type="dxa"/>
          </w:tcPr>
          <w:p w14:paraId="1A88F025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2716D59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23EBECE" w14:textId="77777777">
        <w:tc>
          <w:tcPr>
            <w:tcW w:w="3103" w:type="dxa"/>
          </w:tcPr>
          <w:p w14:paraId="5C5672A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B7A69EE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2B3C7015" w14:textId="77777777">
        <w:tc>
          <w:tcPr>
            <w:tcW w:w="3103" w:type="dxa"/>
          </w:tcPr>
          <w:p w14:paraId="5C2ABBAD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E6EC9B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  <w:tr w:rsidR="00182A53" w:rsidRPr="00EC2809" w14:paraId="39D77CCC" w14:textId="77777777">
        <w:tc>
          <w:tcPr>
            <w:tcW w:w="3103" w:type="dxa"/>
          </w:tcPr>
          <w:p w14:paraId="48A494F1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CF2CE0B" w14:textId="77777777" w:rsidR="00182A53" w:rsidRPr="00EC2809" w:rsidRDefault="00182A53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D253B32" w14:textId="49E4B568" w:rsidR="000660BB" w:rsidRDefault="000660BB" w:rsidP="000660BB">
      <w:pPr>
        <w:pStyle w:val="BijlageTitel"/>
        <w:numPr>
          <w:ilvl w:val="0"/>
          <w:numId w:val="14"/>
        </w:numPr>
      </w:pPr>
      <w:bookmarkStart w:id="25" w:name="_Toc234917933"/>
      <w:r>
        <w:lastRenderedPageBreak/>
        <w:t>Format Selectiecriterium D</w:t>
      </w:r>
      <w:bookmarkEnd w:id="25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0660BB" w:rsidRPr="007F100A" w14:paraId="3F6A0823" w14:textId="77777777" w:rsidTr="00155316">
        <w:tc>
          <w:tcPr>
            <w:tcW w:w="9634" w:type="dxa"/>
            <w:gridSpan w:val="2"/>
            <w:shd w:val="clear" w:color="auto" w:fill="AEDD03"/>
          </w:tcPr>
          <w:p w14:paraId="185CE92C" w14:textId="77777777" w:rsidR="000660BB" w:rsidRPr="007F100A" w:rsidRDefault="000660BB" w:rsidP="00155316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0660BB" w:rsidRPr="00EC2809" w14:paraId="22901DFB" w14:textId="77777777" w:rsidTr="00155316">
        <w:tc>
          <w:tcPr>
            <w:tcW w:w="2984" w:type="dxa"/>
          </w:tcPr>
          <w:p w14:paraId="61C707AC" w14:textId="77777777" w:rsidR="000660BB" w:rsidRPr="00EC2809" w:rsidRDefault="000660BB" w:rsidP="00155316">
            <w:r w:rsidRPr="00EC2809">
              <w:t>Naam referentie</w:t>
            </w:r>
          </w:p>
        </w:tc>
        <w:tc>
          <w:tcPr>
            <w:tcW w:w="6650" w:type="dxa"/>
          </w:tcPr>
          <w:p w14:paraId="2B7E2CF9" w14:textId="77777777" w:rsidR="000660BB" w:rsidRPr="00EC2809" w:rsidRDefault="000660BB" w:rsidP="00155316"/>
        </w:tc>
      </w:tr>
      <w:tr w:rsidR="000660BB" w:rsidRPr="00EC2809" w14:paraId="53769494" w14:textId="77777777" w:rsidTr="00155316">
        <w:tc>
          <w:tcPr>
            <w:tcW w:w="2984" w:type="dxa"/>
          </w:tcPr>
          <w:p w14:paraId="0DDAF1A4" w14:textId="77777777" w:rsidR="000660BB" w:rsidRPr="00EC2809" w:rsidRDefault="000660BB" w:rsidP="00155316">
            <w:r>
              <w:t>Opdrachtgever</w:t>
            </w:r>
          </w:p>
        </w:tc>
        <w:tc>
          <w:tcPr>
            <w:tcW w:w="6650" w:type="dxa"/>
          </w:tcPr>
          <w:p w14:paraId="2374D0AF" w14:textId="77777777" w:rsidR="000660BB" w:rsidRPr="00EC2809" w:rsidRDefault="000660BB" w:rsidP="00155316"/>
        </w:tc>
      </w:tr>
      <w:tr w:rsidR="000660BB" w:rsidRPr="00EC2809" w14:paraId="42813486" w14:textId="77777777" w:rsidTr="00155316">
        <w:tc>
          <w:tcPr>
            <w:tcW w:w="2984" w:type="dxa"/>
          </w:tcPr>
          <w:p w14:paraId="072EC4CA" w14:textId="77777777" w:rsidR="000660BB" w:rsidRPr="00EC2809" w:rsidRDefault="000660BB" w:rsidP="00155316">
            <w:r w:rsidRPr="00EC2809">
              <w:t>Adres</w:t>
            </w:r>
          </w:p>
        </w:tc>
        <w:tc>
          <w:tcPr>
            <w:tcW w:w="6650" w:type="dxa"/>
          </w:tcPr>
          <w:p w14:paraId="284036C0" w14:textId="77777777" w:rsidR="000660BB" w:rsidRPr="00EC2809" w:rsidRDefault="000660BB" w:rsidP="00155316"/>
        </w:tc>
      </w:tr>
      <w:tr w:rsidR="000660BB" w:rsidRPr="00EC2809" w14:paraId="63347F03" w14:textId="77777777" w:rsidTr="00155316">
        <w:tc>
          <w:tcPr>
            <w:tcW w:w="2984" w:type="dxa"/>
          </w:tcPr>
          <w:p w14:paraId="71C8CB2C" w14:textId="77777777" w:rsidR="000660BB" w:rsidRPr="00EC2809" w:rsidRDefault="000660BB" w:rsidP="00155316">
            <w:r w:rsidRPr="00EC2809">
              <w:t>Postcode en plaats</w:t>
            </w:r>
          </w:p>
        </w:tc>
        <w:tc>
          <w:tcPr>
            <w:tcW w:w="6650" w:type="dxa"/>
          </w:tcPr>
          <w:p w14:paraId="3F2756AA" w14:textId="77777777" w:rsidR="000660BB" w:rsidRPr="00EC2809" w:rsidRDefault="000660BB" w:rsidP="00155316"/>
        </w:tc>
      </w:tr>
      <w:tr w:rsidR="000660BB" w:rsidRPr="00EC2809" w14:paraId="5320E960" w14:textId="77777777" w:rsidTr="00155316">
        <w:tc>
          <w:tcPr>
            <w:tcW w:w="2984" w:type="dxa"/>
          </w:tcPr>
          <w:p w14:paraId="6FF98C53" w14:textId="77777777" w:rsidR="000660BB" w:rsidRPr="00EC2809" w:rsidRDefault="000660BB" w:rsidP="00155316">
            <w:r w:rsidRPr="00EC2809">
              <w:t>Naam contactpersoon</w:t>
            </w:r>
          </w:p>
        </w:tc>
        <w:tc>
          <w:tcPr>
            <w:tcW w:w="6650" w:type="dxa"/>
          </w:tcPr>
          <w:p w14:paraId="53893E1E" w14:textId="77777777" w:rsidR="000660BB" w:rsidRPr="00EC2809" w:rsidRDefault="000660BB" w:rsidP="00155316"/>
        </w:tc>
      </w:tr>
      <w:tr w:rsidR="000660BB" w:rsidRPr="00EC2809" w14:paraId="69F0BA15" w14:textId="77777777" w:rsidTr="00155316">
        <w:tc>
          <w:tcPr>
            <w:tcW w:w="2984" w:type="dxa"/>
          </w:tcPr>
          <w:p w14:paraId="30A5F7F8" w14:textId="77777777" w:rsidR="000660BB" w:rsidRPr="00EC2809" w:rsidRDefault="000660BB" w:rsidP="00155316">
            <w:r w:rsidRPr="00EC2809">
              <w:t>Functie</w:t>
            </w:r>
          </w:p>
        </w:tc>
        <w:tc>
          <w:tcPr>
            <w:tcW w:w="6650" w:type="dxa"/>
          </w:tcPr>
          <w:p w14:paraId="6A26B4BE" w14:textId="77777777" w:rsidR="000660BB" w:rsidRPr="00EC2809" w:rsidRDefault="000660BB" w:rsidP="00155316"/>
        </w:tc>
      </w:tr>
      <w:tr w:rsidR="000660BB" w:rsidRPr="00EC2809" w14:paraId="18B5EEA3" w14:textId="77777777" w:rsidTr="00155316">
        <w:tc>
          <w:tcPr>
            <w:tcW w:w="2984" w:type="dxa"/>
          </w:tcPr>
          <w:p w14:paraId="531FA865" w14:textId="77777777" w:rsidR="000660BB" w:rsidRPr="00EC2809" w:rsidRDefault="000660BB" w:rsidP="00155316">
            <w:r w:rsidRPr="00EC2809">
              <w:t>Telefoonnummer</w:t>
            </w:r>
          </w:p>
        </w:tc>
        <w:tc>
          <w:tcPr>
            <w:tcW w:w="6650" w:type="dxa"/>
          </w:tcPr>
          <w:p w14:paraId="008C12B2" w14:textId="77777777" w:rsidR="000660BB" w:rsidRPr="00EC2809" w:rsidRDefault="000660BB" w:rsidP="00155316"/>
        </w:tc>
      </w:tr>
      <w:tr w:rsidR="000660BB" w:rsidRPr="00EC2809" w14:paraId="63EEF69E" w14:textId="77777777" w:rsidTr="00155316">
        <w:tc>
          <w:tcPr>
            <w:tcW w:w="2984" w:type="dxa"/>
          </w:tcPr>
          <w:p w14:paraId="1690B0FF" w14:textId="77777777" w:rsidR="000660BB" w:rsidRPr="00EC2809" w:rsidRDefault="000660BB" w:rsidP="00155316"/>
        </w:tc>
        <w:tc>
          <w:tcPr>
            <w:tcW w:w="6650" w:type="dxa"/>
          </w:tcPr>
          <w:p w14:paraId="47E2D415" w14:textId="77777777" w:rsidR="000660BB" w:rsidRPr="00EC2809" w:rsidRDefault="000660BB" w:rsidP="00155316"/>
        </w:tc>
      </w:tr>
      <w:tr w:rsidR="000660BB" w:rsidRPr="00EC2809" w14:paraId="50687DE8" w14:textId="77777777" w:rsidTr="00155316">
        <w:tc>
          <w:tcPr>
            <w:tcW w:w="9634" w:type="dxa"/>
            <w:gridSpan w:val="2"/>
            <w:shd w:val="clear" w:color="auto" w:fill="AEDD03"/>
          </w:tcPr>
          <w:p w14:paraId="6177EA68" w14:textId="77777777" w:rsidR="000660BB" w:rsidRPr="00EC2809" w:rsidRDefault="000660BB" w:rsidP="00155316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0660BB" w:rsidRPr="00EC2809" w14:paraId="37EC0CF6" w14:textId="77777777" w:rsidTr="00155316">
        <w:tc>
          <w:tcPr>
            <w:tcW w:w="2984" w:type="dxa"/>
          </w:tcPr>
          <w:p w14:paraId="53B31D39" w14:textId="77777777" w:rsidR="000660BB" w:rsidRPr="00EC2809" w:rsidRDefault="000660BB" w:rsidP="00155316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1974FBC9" w14:textId="77777777" w:rsidR="000660BB" w:rsidRPr="00EC2809" w:rsidRDefault="000660BB" w:rsidP="00155316"/>
        </w:tc>
      </w:tr>
      <w:tr w:rsidR="000660BB" w:rsidRPr="00EC2809" w14:paraId="773D6A40" w14:textId="77777777" w:rsidTr="00155316">
        <w:tc>
          <w:tcPr>
            <w:tcW w:w="2984" w:type="dxa"/>
          </w:tcPr>
          <w:p w14:paraId="75BA0305" w14:textId="77777777" w:rsidR="000660BB" w:rsidRPr="00EC2809" w:rsidRDefault="000660BB" w:rsidP="00155316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7C12C5DB" w14:textId="77777777" w:rsidR="000660BB" w:rsidRPr="00EC2809" w:rsidRDefault="000660BB" w:rsidP="00155316"/>
        </w:tc>
      </w:tr>
      <w:tr w:rsidR="000660BB" w:rsidRPr="00EC2809" w14:paraId="625A1F72" w14:textId="77777777" w:rsidTr="00155316">
        <w:tc>
          <w:tcPr>
            <w:tcW w:w="2984" w:type="dxa"/>
          </w:tcPr>
          <w:p w14:paraId="0A2217A8" w14:textId="77777777" w:rsidR="000660BB" w:rsidRPr="00EC2809" w:rsidRDefault="000660BB" w:rsidP="00155316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58F24BFD" w14:textId="77777777" w:rsidR="000660BB" w:rsidRPr="00EC2809" w:rsidRDefault="000660BB" w:rsidP="00155316"/>
        </w:tc>
      </w:tr>
      <w:tr w:rsidR="000660BB" w:rsidRPr="00EC2809" w14:paraId="47814702" w14:textId="77777777" w:rsidTr="00155316">
        <w:tc>
          <w:tcPr>
            <w:tcW w:w="2984" w:type="dxa"/>
          </w:tcPr>
          <w:p w14:paraId="36753FE4" w14:textId="77777777" w:rsidR="000660BB" w:rsidRPr="00EC2809" w:rsidRDefault="000660BB" w:rsidP="00155316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B20E1BF" w14:textId="77777777" w:rsidR="000660BB" w:rsidRPr="00EC2809" w:rsidRDefault="000660BB" w:rsidP="00155316"/>
        </w:tc>
      </w:tr>
      <w:tr w:rsidR="000660BB" w:rsidRPr="00EC2809" w14:paraId="7AA4C826" w14:textId="77777777" w:rsidTr="00155316">
        <w:tc>
          <w:tcPr>
            <w:tcW w:w="2984" w:type="dxa"/>
          </w:tcPr>
          <w:p w14:paraId="458E03C6" w14:textId="77777777" w:rsidR="000660BB" w:rsidRPr="00EC2809" w:rsidRDefault="000660BB" w:rsidP="00155316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743399EB" w14:textId="77777777" w:rsidR="000660BB" w:rsidRPr="00EC2809" w:rsidRDefault="000660BB" w:rsidP="00155316"/>
        </w:tc>
      </w:tr>
      <w:tr w:rsidR="000660BB" w:rsidRPr="00EC2809" w14:paraId="39CD7661" w14:textId="77777777" w:rsidTr="00155316">
        <w:tc>
          <w:tcPr>
            <w:tcW w:w="2984" w:type="dxa"/>
          </w:tcPr>
          <w:p w14:paraId="1E9F5CB5" w14:textId="77777777" w:rsidR="000660BB" w:rsidRPr="00EC2809" w:rsidRDefault="000660BB" w:rsidP="00155316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62B44BD1" w14:textId="77777777" w:rsidR="000660BB" w:rsidRPr="00EC2809" w:rsidRDefault="000660BB" w:rsidP="00155316"/>
        </w:tc>
      </w:tr>
      <w:tr w:rsidR="000660BB" w:rsidRPr="00EC2809" w14:paraId="215A00DC" w14:textId="77777777" w:rsidTr="00155316">
        <w:tc>
          <w:tcPr>
            <w:tcW w:w="2984" w:type="dxa"/>
          </w:tcPr>
          <w:p w14:paraId="1A433ED5" w14:textId="77777777" w:rsidR="000660BB" w:rsidRPr="00EC2809" w:rsidRDefault="000660BB" w:rsidP="00155316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20CE31D2" w14:textId="63F51623" w:rsidR="000660BB" w:rsidRPr="00EC2809" w:rsidRDefault="00CE767C" w:rsidP="00155316">
            <w:r>
              <w:t xml:space="preserve">Werktuigbouwkundig </w:t>
            </w:r>
            <w:r w:rsidR="00B64B78" w:rsidRPr="001C0557">
              <w:t>installateur</w:t>
            </w:r>
          </w:p>
        </w:tc>
      </w:tr>
      <w:tr w:rsidR="000660BB" w:rsidRPr="00EC2809" w14:paraId="65060D53" w14:textId="77777777" w:rsidTr="00155316">
        <w:tc>
          <w:tcPr>
            <w:tcW w:w="2984" w:type="dxa"/>
          </w:tcPr>
          <w:p w14:paraId="14DFBAE9" w14:textId="77777777" w:rsidR="000660BB" w:rsidRPr="00EC2809" w:rsidRDefault="000660BB" w:rsidP="00155316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66123EF4" w14:textId="77777777" w:rsidR="000660BB" w:rsidRPr="00EC2809" w:rsidRDefault="000660BB" w:rsidP="00155316">
            <w:r>
              <w:t>(zie definities paragraaf 1.4)</w:t>
            </w:r>
          </w:p>
        </w:tc>
      </w:tr>
      <w:tr w:rsidR="000660BB" w:rsidRPr="00EC2809" w14:paraId="53E1EDC9" w14:textId="77777777" w:rsidTr="00155316">
        <w:tc>
          <w:tcPr>
            <w:tcW w:w="2984" w:type="dxa"/>
          </w:tcPr>
          <w:p w14:paraId="343A1E91" w14:textId="77777777" w:rsidR="000660BB" w:rsidRPr="00EC2809" w:rsidRDefault="000660BB" w:rsidP="00155316">
            <w:r w:rsidRPr="00EC2809">
              <w:t>Omschrijving project</w:t>
            </w:r>
          </w:p>
        </w:tc>
        <w:tc>
          <w:tcPr>
            <w:tcW w:w="6650" w:type="dxa"/>
          </w:tcPr>
          <w:p w14:paraId="34B36C5B" w14:textId="77777777" w:rsidR="000660BB" w:rsidRDefault="000660BB" w:rsidP="00155316"/>
          <w:p w14:paraId="6250A411" w14:textId="77777777" w:rsidR="000660BB" w:rsidRDefault="000660BB" w:rsidP="00155316"/>
          <w:p w14:paraId="4AB3052E" w14:textId="77777777" w:rsidR="000660BB" w:rsidRDefault="000660BB" w:rsidP="00155316"/>
          <w:p w14:paraId="50DA89DB" w14:textId="77777777" w:rsidR="000660BB" w:rsidRDefault="000660BB" w:rsidP="00155316"/>
          <w:p w14:paraId="6AE76FB9" w14:textId="77777777" w:rsidR="000660BB" w:rsidRDefault="000660BB" w:rsidP="00155316"/>
          <w:p w14:paraId="4BB5EBE4" w14:textId="77777777" w:rsidR="000660BB" w:rsidRDefault="000660BB" w:rsidP="00155316"/>
          <w:p w14:paraId="1D276205" w14:textId="77777777" w:rsidR="000660BB" w:rsidRDefault="000660BB" w:rsidP="00155316"/>
          <w:p w14:paraId="0AE82BA4" w14:textId="77777777" w:rsidR="000660BB" w:rsidRDefault="000660BB" w:rsidP="00155316"/>
          <w:p w14:paraId="07DEF38B" w14:textId="77777777" w:rsidR="000660BB" w:rsidRDefault="000660BB" w:rsidP="00155316"/>
          <w:p w14:paraId="0F31E17C" w14:textId="77777777" w:rsidR="000660BB" w:rsidRDefault="000660BB" w:rsidP="00155316"/>
          <w:p w14:paraId="07A3F830" w14:textId="77777777" w:rsidR="000660BB" w:rsidRDefault="000660BB" w:rsidP="00155316"/>
          <w:p w14:paraId="38750E5F" w14:textId="77777777" w:rsidR="000660BB" w:rsidRDefault="000660BB" w:rsidP="00155316"/>
          <w:p w14:paraId="7DB5308B" w14:textId="77777777" w:rsidR="000660BB" w:rsidRDefault="000660BB" w:rsidP="00155316"/>
          <w:p w14:paraId="2B144320" w14:textId="77777777" w:rsidR="000660BB" w:rsidRDefault="000660BB" w:rsidP="00155316"/>
          <w:p w14:paraId="435FFB91" w14:textId="77777777" w:rsidR="000660BB" w:rsidRDefault="000660BB" w:rsidP="00155316"/>
          <w:p w14:paraId="5442B474" w14:textId="77777777" w:rsidR="000660BB" w:rsidRDefault="000660BB" w:rsidP="00155316"/>
          <w:p w14:paraId="1E11AA9F" w14:textId="77777777" w:rsidR="000660BB" w:rsidRDefault="000660BB" w:rsidP="00155316"/>
          <w:p w14:paraId="26CB5F7E" w14:textId="77777777" w:rsidR="000660BB" w:rsidRDefault="000660BB" w:rsidP="00155316"/>
          <w:p w14:paraId="631B346C" w14:textId="77777777" w:rsidR="000660BB" w:rsidRDefault="000660BB" w:rsidP="00155316"/>
          <w:p w14:paraId="25B6F04C" w14:textId="77777777" w:rsidR="000660BB" w:rsidRDefault="000660BB" w:rsidP="00155316"/>
          <w:p w14:paraId="762D5E03" w14:textId="77777777" w:rsidR="000660BB" w:rsidRDefault="000660BB" w:rsidP="00155316"/>
          <w:p w14:paraId="457C8117" w14:textId="77777777" w:rsidR="000660BB" w:rsidRDefault="000660BB" w:rsidP="00155316"/>
          <w:p w14:paraId="54712DB0" w14:textId="77777777" w:rsidR="000660BB" w:rsidRDefault="000660BB" w:rsidP="00155316"/>
          <w:p w14:paraId="14F2AD14" w14:textId="77777777" w:rsidR="000660BB" w:rsidRDefault="000660BB" w:rsidP="00155316"/>
          <w:p w14:paraId="3CE6A092" w14:textId="77777777" w:rsidR="000660BB" w:rsidRDefault="000660BB" w:rsidP="00155316"/>
          <w:p w14:paraId="76AAE5BD" w14:textId="77777777" w:rsidR="000660BB" w:rsidRDefault="000660BB" w:rsidP="00155316"/>
          <w:p w14:paraId="153C88A9" w14:textId="77777777" w:rsidR="000660BB" w:rsidRDefault="000660BB" w:rsidP="00155316"/>
          <w:p w14:paraId="4E537EC1" w14:textId="77777777" w:rsidR="000660BB" w:rsidRDefault="000660BB" w:rsidP="00155316"/>
          <w:p w14:paraId="74329743" w14:textId="77777777" w:rsidR="000660BB" w:rsidRPr="00EC2809" w:rsidRDefault="000660BB" w:rsidP="00155316"/>
        </w:tc>
      </w:tr>
    </w:tbl>
    <w:p w14:paraId="1D6C0905" w14:textId="77777777" w:rsidR="000660BB" w:rsidRPr="00EC2809" w:rsidRDefault="000660BB" w:rsidP="000660BB"/>
    <w:p w14:paraId="54A2C5DA" w14:textId="77777777" w:rsidR="000660BB" w:rsidRPr="00EC2809" w:rsidRDefault="000660BB" w:rsidP="000660BB">
      <w:pPr>
        <w:ind w:right="95"/>
        <w:rPr>
          <w:rFonts w:cs="Arial"/>
          <w:snapToGrid w:val="0"/>
        </w:rPr>
      </w:pPr>
    </w:p>
    <w:p w14:paraId="038D2F84" w14:textId="77777777" w:rsidR="000660BB" w:rsidRPr="00EC2809" w:rsidRDefault="000660BB" w:rsidP="000660BB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5A647CF8" w14:textId="77777777" w:rsidR="000660BB" w:rsidRPr="00EC2809" w:rsidRDefault="000660BB" w:rsidP="000660BB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0660BB" w:rsidRPr="00EC2809" w14:paraId="359EF481" w14:textId="77777777" w:rsidTr="00155316">
        <w:tc>
          <w:tcPr>
            <w:tcW w:w="3103" w:type="dxa"/>
          </w:tcPr>
          <w:p w14:paraId="5C1B21C4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7EB36B8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54A16D00" w14:textId="77777777" w:rsidTr="00155316">
        <w:tc>
          <w:tcPr>
            <w:tcW w:w="3103" w:type="dxa"/>
          </w:tcPr>
          <w:p w14:paraId="2E16D387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CBDB3A4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51F6159E" w14:textId="77777777" w:rsidTr="00155316">
        <w:tc>
          <w:tcPr>
            <w:tcW w:w="3103" w:type="dxa"/>
          </w:tcPr>
          <w:p w14:paraId="4FDF6B58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92600B6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44BF0767" w14:textId="77777777" w:rsidTr="00155316">
        <w:tc>
          <w:tcPr>
            <w:tcW w:w="3103" w:type="dxa"/>
          </w:tcPr>
          <w:p w14:paraId="68A81D85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4817054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23ECA1DC" w14:textId="77777777" w:rsidTr="00155316">
        <w:tc>
          <w:tcPr>
            <w:tcW w:w="3103" w:type="dxa"/>
          </w:tcPr>
          <w:p w14:paraId="6F8BDFCB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641565BB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66102DB2" w14:textId="275EE96A" w:rsidR="000660BB" w:rsidRDefault="000660BB" w:rsidP="000660BB">
      <w:pPr>
        <w:pStyle w:val="BijlageTitel"/>
        <w:numPr>
          <w:ilvl w:val="0"/>
          <w:numId w:val="14"/>
        </w:numPr>
      </w:pPr>
      <w:bookmarkStart w:id="26" w:name="_Toc234917934"/>
      <w:r>
        <w:lastRenderedPageBreak/>
        <w:t>Format Selectiecriterium E</w:t>
      </w:r>
      <w:bookmarkEnd w:id="26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0660BB" w:rsidRPr="007F100A" w14:paraId="0156FAFB" w14:textId="77777777" w:rsidTr="00155316">
        <w:tc>
          <w:tcPr>
            <w:tcW w:w="9634" w:type="dxa"/>
            <w:gridSpan w:val="2"/>
            <w:shd w:val="clear" w:color="auto" w:fill="AEDD03"/>
          </w:tcPr>
          <w:p w14:paraId="15B5FA7B" w14:textId="77777777" w:rsidR="000660BB" w:rsidRPr="007F100A" w:rsidRDefault="000660BB" w:rsidP="00155316">
            <w:pPr>
              <w:rPr>
                <w:b/>
                <w:lang w:val="en-US"/>
              </w:rPr>
            </w:pPr>
            <w:proofErr w:type="spellStart"/>
            <w:r w:rsidRPr="007F100A">
              <w:rPr>
                <w:b/>
                <w:lang w:val="en-US"/>
              </w:rPr>
              <w:t>Referentieproject</w:t>
            </w:r>
            <w:proofErr w:type="spellEnd"/>
            <w:r w:rsidRPr="007F100A">
              <w:rPr>
                <w:b/>
                <w:lang w:val="en-US"/>
              </w:rPr>
              <w:t xml:space="preserve">: </w:t>
            </w:r>
          </w:p>
        </w:tc>
      </w:tr>
      <w:tr w:rsidR="000660BB" w:rsidRPr="00EC2809" w14:paraId="218B965B" w14:textId="77777777" w:rsidTr="00155316">
        <w:tc>
          <w:tcPr>
            <w:tcW w:w="2984" w:type="dxa"/>
          </w:tcPr>
          <w:p w14:paraId="00E72ECD" w14:textId="77777777" w:rsidR="000660BB" w:rsidRPr="00EC2809" w:rsidRDefault="000660BB" w:rsidP="00155316">
            <w:r w:rsidRPr="00EC2809">
              <w:t>Naam referentie</w:t>
            </w:r>
          </w:p>
        </w:tc>
        <w:tc>
          <w:tcPr>
            <w:tcW w:w="6650" w:type="dxa"/>
          </w:tcPr>
          <w:p w14:paraId="3FFB2A1E" w14:textId="77777777" w:rsidR="000660BB" w:rsidRPr="00EC2809" w:rsidRDefault="000660BB" w:rsidP="00155316"/>
        </w:tc>
      </w:tr>
      <w:tr w:rsidR="000660BB" w:rsidRPr="00EC2809" w14:paraId="6C53CDF1" w14:textId="77777777" w:rsidTr="00155316">
        <w:tc>
          <w:tcPr>
            <w:tcW w:w="2984" w:type="dxa"/>
          </w:tcPr>
          <w:p w14:paraId="0313D6F0" w14:textId="77777777" w:rsidR="000660BB" w:rsidRPr="00EC2809" w:rsidRDefault="000660BB" w:rsidP="00155316">
            <w:r>
              <w:t>Opdrachtgever</w:t>
            </w:r>
          </w:p>
        </w:tc>
        <w:tc>
          <w:tcPr>
            <w:tcW w:w="6650" w:type="dxa"/>
          </w:tcPr>
          <w:p w14:paraId="2B29594E" w14:textId="77777777" w:rsidR="000660BB" w:rsidRPr="00EC2809" w:rsidRDefault="000660BB" w:rsidP="00155316"/>
        </w:tc>
      </w:tr>
      <w:tr w:rsidR="000660BB" w:rsidRPr="00EC2809" w14:paraId="50268D25" w14:textId="77777777" w:rsidTr="00155316">
        <w:tc>
          <w:tcPr>
            <w:tcW w:w="2984" w:type="dxa"/>
          </w:tcPr>
          <w:p w14:paraId="661087C4" w14:textId="77777777" w:rsidR="000660BB" w:rsidRPr="00EC2809" w:rsidRDefault="000660BB" w:rsidP="00155316">
            <w:r w:rsidRPr="00EC2809">
              <w:t>Adres</w:t>
            </w:r>
          </w:p>
        </w:tc>
        <w:tc>
          <w:tcPr>
            <w:tcW w:w="6650" w:type="dxa"/>
          </w:tcPr>
          <w:p w14:paraId="233555BA" w14:textId="77777777" w:rsidR="000660BB" w:rsidRPr="00EC2809" w:rsidRDefault="000660BB" w:rsidP="00155316"/>
        </w:tc>
      </w:tr>
      <w:tr w:rsidR="000660BB" w:rsidRPr="00EC2809" w14:paraId="7857D3C2" w14:textId="77777777" w:rsidTr="00155316">
        <w:tc>
          <w:tcPr>
            <w:tcW w:w="2984" w:type="dxa"/>
          </w:tcPr>
          <w:p w14:paraId="7201B6B4" w14:textId="77777777" w:rsidR="000660BB" w:rsidRPr="00EC2809" w:rsidRDefault="000660BB" w:rsidP="00155316">
            <w:r w:rsidRPr="00EC2809">
              <w:t>Postcode en plaats</w:t>
            </w:r>
          </w:p>
        </w:tc>
        <w:tc>
          <w:tcPr>
            <w:tcW w:w="6650" w:type="dxa"/>
          </w:tcPr>
          <w:p w14:paraId="46CB17AB" w14:textId="77777777" w:rsidR="000660BB" w:rsidRPr="00EC2809" w:rsidRDefault="000660BB" w:rsidP="00155316"/>
        </w:tc>
      </w:tr>
      <w:tr w:rsidR="000660BB" w:rsidRPr="00EC2809" w14:paraId="284750E7" w14:textId="77777777" w:rsidTr="00155316">
        <w:tc>
          <w:tcPr>
            <w:tcW w:w="2984" w:type="dxa"/>
          </w:tcPr>
          <w:p w14:paraId="5C63B51B" w14:textId="77777777" w:rsidR="000660BB" w:rsidRPr="00EC2809" w:rsidRDefault="000660BB" w:rsidP="00155316">
            <w:r w:rsidRPr="00EC2809">
              <w:t>Naam contactpersoon</w:t>
            </w:r>
          </w:p>
        </w:tc>
        <w:tc>
          <w:tcPr>
            <w:tcW w:w="6650" w:type="dxa"/>
          </w:tcPr>
          <w:p w14:paraId="7827C1EB" w14:textId="77777777" w:rsidR="000660BB" w:rsidRPr="00EC2809" w:rsidRDefault="000660BB" w:rsidP="00155316"/>
        </w:tc>
      </w:tr>
      <w:tr w:rsidR="000660BB" w:rsidRPr="00EC2809" w14:paraId="2DBF3452" w14:textId="77777777" w:rsidTr="00155316">
        <w:tc>
          <w:tcPr>
            <w:tcW w:w="2984" w:type="dxa"/>
          </w:tcPr>
          <w:p w14:paraId="52F7838F" w14:textId="77777777" w:rsidR="000660BB" w:rsidRPr="00EC2809" w:rsidRDefault="000660BB" w:rsidP="00155316">
            <w:r w:rsidRPr="00EC2809">
              <w:t>Functie</w:t>
            </w:r>
          </w:p>
        </w:tc>
        <w:tc>
          <w:tcPr>
            <w:tcW w:w="6650" w:type="dxa"/>
          </w:tcPr>
          <w:p w14:paraId="7C7EF663" w14:textId="77777777" w:rsidR="000660BB" w:rsidRPr="00EC2809" w:rsidRDefault="000660BB" w:rsidP="00155316"/>
        </w:tc>
      </w:tr>
      <w:tr w:rsidR="000660BB" w:rsidRPr="00EC2809" w14:paraId="13FAE2BD" w14:textId="77777777" w:rsidTr="00155316">
        <w:tc>
          <w:tcPr>
            <w:tcW w:w="2984" w:type="dxa"/>
          </w:tcPr>
          <w:p w14:paraId="1B46E71D" w14:textId="77777777" w:rsidR="000660BB" w:rsidRPr="00EC2809" w:rsidRDefault="000660BB" w:rsidP="00155316">
            <w:r w:rsidRPr="00EC2809">
              <w:t>Telefoonnummer</w:t>
            </w:r>
          </w:p>
        </w:tc>
        <w:tc>
          <w:tcPr>
            <w:tcW w:w="6650" w:type="dxa"/>
          </w:tcPr>
          <w:p w14:paraId="0A1CF54B" w14:textId="77777777" w:rsidR="000660BB" w:rsidRPr="00EC2809" w:rsidRDefault="000660BB" w:rsidP="00155316"/>
        </w:tc>
      </w:tr>
      <w:tr w:rsidR="000660BB" w:rsidRPr="00EC2809" w14:paraId="1AC8D3AA" w14:textId="77777777" w:rsidTr="00155316">
        <w:tc>
          <w:tcPr>
            <w:tcW w:w="2984" w:type="dxa"/>
          </w:tcPr>
          <w:p w14:paraId="1AD931BF" w14:textId="77777777" w:rsidR="000660BB" w:rsidRPr="00EC2809" w:rsidRDefault="000660BB" w:rsidP="00155316"/>
        </w:tc>
        <w:tc>
          <w:tcPr>
            <w:tcW w:w="6650" w:type="dxa"/>
          </w:tcPr>
          <w:p w14:paraId="195631FF" w14:textId="77777777" w:rsidR="000660BB" w:rsidRPr="00EC2809" w:rsidRDefault="000660BB" w:rsidP="00155316"/>
        </w:tc>
      </w:tr>
      <w:tr w:rsidR="000660BB" w:rsidRPr="00EC2809" w14:paraId="5B0B53FC" w14:textId="77777777" w:rsidTr="00155316">
        <w:tc>
          <w:tcPr>
            <w:tcW w:w="9634" w:type="dxa"/>
            <w:gridSpan w:val="2"/>
            <w:shd w:val="clear" w:color="auto" w:fill="AEDD03"/>
          </w:tcPr>
          <w:p w14:paraId="256CD3F0" w14:textId="77777777" w:rsidR="000660BB" w:rsidRPr="00EC2809" w:rsidRDefault="000660BB" w:rsidP="00155316">
            <w:pPr>
              <w:rPr>
                <w:b/>
              </w:rPr>
            </w:pPr>
            <w:r w:rsidRPr="00EC2809">
              <w:rPr>
                <w:b/>
              </w:rPr>
              <w:t>Aard en omvang</w:t>
            </w:r>
          </w:p>
        </w:tc>
      </w:tr>
      <w:tr w:rsidR="000660BB" w:rsidRPr="00EC2809" w14:paraId="228E5A35" w14:textId="77777777" w:rsidTr="00155316">
        <w:tc>
          <w:tcPr>
            <w:tcW w:w="2984" w:type="dxa"/>
          </w:tcPr>
          <w:p w14:paraId="5CA1D46B" w14:textId="77777777" w:rsidR="000660BB" w:rsidRPr="00EC2809" w:rsidRDefault="000660BB" w:rsidP="00155316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75EFFF6" w14:textId="77777777" w:rsidR="000660BB" w:rsidRPr="00EC2809" w:rsidRDefault="000660BB" w:rsidP="00155316"/>
        </w:tc>
      </w:tr>
      <w:tr w:rsidR="000660BB" w:rsidRPr="00EC2809" w14:paraId="0F1D66A3" w14:textId="77777777" w:rsidTr="00155316">
        <w:tc>
          <w:tcPr>
            <w:tcW w:w="2984" w:type="dxa"/>
          </w:tcPr>
          <w:p w14:paraId="4A2774ED" w14:textId="77777777" w:rsidR="000660BB" w:rsidRPr="00EC2809" w:rsidRDefault="000660BB" w:rsidP="00155316">
            <w:pPr>
              <w:jc w:val="left"/>
            </w:pPr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650" w:type="dxa"/>
          </w:tcPr>
          <w:p w14:paraId="66BD817C" w14:textId="77777777" w:rsidR="000660BB" w:rsidRPr="00EC2809" w:rsidRDefault="000660BB" w:rsidP="00155316"/>
        </w:tc>
      </w:tr>
      <w:tr w:rsidR="000660BB" w:rsidRPr="00EC2809" w14:paraId="4E8DE792" w14:textId="77777777" w:rsidTr="00155316">
        <w:tc>
          <w:tcPr>
            <w:tcW w:w="2984" w:type="dxa"/>
          </w:tcPr>
          <w:p w14:paraId="75F746F7" w14:textId="77777777" w:rsidR="000660BB" w:rsidRPr="00EC2809" w:rsidRDefault="000660BB" w:rsidP="00155316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A6A6413" w14:textId="77777777" w:rsidR="000660BB" w:rsidRPr="00EC2809" w:rsidRDefault="000660BB" w:rsidP="00155316"/>
        </w:tc>
      </w:tr>
      <w:tr w:rsidR="000660BB" w:rsidRPr="00EC2809" w14:paraId="6ECF78F5" w14:textId="77777777" w:rsidTr="00155316">
        <w:tc>
          <w:tcPr>
            <w:tcW w:w="2984" w:type="dxa"/>
          </w:tcPr>
          <w:p w14:paraId="34F9AE7F" w14:textId="77777777" w:rsidR="000660BB" w:rsidRPr="00EC2809" w:rsidRDefault="000660BB" w:rsidP="00155316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69A80B89" w14:textId="77777777" w:rsidR="000660BB" w:rsidRPr="00EC2809" w:rsidRDefault="000660BB" w:rsidP="00155316"/>
        </w:tc>
      </w:tr>
      <w:tr w:rsidR="000660BB" w:rsidRPr="00EC2809" w14:paraId="242CB06B" w14:textId="77777777" w:rsidTr="00155316">
        <w:tc>
          <w:tcPr>
            <w:tcW w:w="2984" w:type="dxa"/>
          </w:tcPr>
          <w:p w14:paraId="28604851" w14:textId="77777777" w:rsidR="000660BB" w:rsidRPr="00EC2809" w:rsidRDefault="000660BB" w:rsidP="00155316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10C301E7" w14:textId="77777777" w:rsidR="000660BB" w:rsidRPr="00EC2809" w:rsidRDefault="000660BB" w:rsidP="00155316"/>
        </w:tc>
      </w:tr>
      <w:tr w:rsidR="000660BB" w:rsidRPr="00EC2809" w14:paraId="4597010C" w14:textId="77777777" w:rsidTr="00155316">
        <w:tc>
          <w:tcPr>
            <w:tcW w:w="2984" w:type="dxa"/>
          </w:tcPr>
          <w:p w14:paraId="6178C6DF" w14:textId="77777777" w:rsidR="000660BB" w:rsidRPr="00EC2809" w:rsidRDefault="000660BB" w:rsidP="00155316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1723638" w14:textId="77777777" w:rsidR="000660BB" w:rsidRPr="00EC2809" w:rsidRDefault="000660BB" w:rsidP="00155316"/>
        </w:tc>
      </w:tr>
      <w:tr w:rsidR="000660BB" w:rsidRPr="00EC2809" w14:paraId="01D1CE2D" w14:textId="77777777" w:rsidTr="00155316">
        <w:tc>
          <w:tcPr>
            <w:tcW w:w="2984" w:type="dxa"/>
          </w:tcPr>
          <w:p w14:paraId="4D100931" w14:textId="77777777" w:rsidR="000660BB" w:rsidRPr="00EC2809" w:rsidRDefault="000660BB" w:rsidP="00155316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7B3D82DA" w14:textId="7AB12C0F" w:rsidR="000660BB" w:rsidRPr="00EC2809" w:rsidRDefault="00CE767C" w:rsidP="00155316">
            <w:r>
              <w:t>Elektrotechnisch</w:t>
            </w:r>
            <w:r w:rsidR="005F1C93">
              <w:t xml:space="preserve"> </w:t>
            </w:r>
            <w:r w:rsidR="00B64B78" w:rsidRPr="001C0557">
              <w:t>installateur</w:t>
            </w:r>
          </w:p>
        </w:tc>
      </w:tr>
      <w:tr w:rsidR="000660BB" w:rsidRPr="00EC2809" w14:paraId="256DC8A1" w14:textId="77777777" w:rsidTr="00155316">
        <w:tc>
          <w:tcPr>
            <w:tcW w:w="2984" w:type="dxa"/>
          </w:tcPr>
          <w:p w14:paraId="68DF33E4" w14:textId="77777777" w:rsidR="000660BB" w:rsidRPr="00EC2809" w:rsidRDefault="000660BB" w:rsidP="00155316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55D69DBA" w14:textId="77777777" w:rsidR="000660BB" w:rsidRPr="00EC2809" w:rsidRDefault="000660BB" w:rsidP="00155316">
            <w:r>
              <w:t>(zie definities paragraaf 1.4)</w:t>
            </w:r>
          </w:p>
        </w:tc>
      </w:tr>
      <w:tr w:rsidR="000660BB" w:rsidRPr="00EC2809" w14:paraId="616FA8A9" w14:textId="77777777" w:rsidTr="00155316">
        <w:tc>
          <w:tcPr>
            <w:tcW w:w="2984" w:type="dxa"/>
          </w:tcPr>
          <w:p w14:paraId="7FB69D14" w14:textId="77777777" w:rsidR="000660BB" w:rsidRPr="00EC2809" w:rsidRDefault="000660BB" w:rsidP="00155316">
            <w:r w:rsidRPr="00EC2809">
              <w:t>Omschrijving project</w:t>
            </w:r>
          </w:p>
        </w:tc>
        <w:tc>
          <w:tcPr>
            <w:tcW w:w="6650" w:type="dxa"/>
          </w:tcPr>
          <w:p w14:paraId="1BB50B3E" w14:textId="77777777" w:rsidR="000660BB" w:rsidRDefault="000660BB" w:rsidP="00155316"/>
          <w:p w14:paraId="0B7D107C" w14:textId="77777777" w:rsidR="000660BB" w:rsidRDefault="000660BB" w:rsidP="00155316"/>
          <w:p w14:paraId="57EE190C" w14:textId="77777777" w:rsidR="000660BB" w:rsidRDefault="000660BB" w:rsidP="00155316"/>
          <w:p w14:paraId="6443BD72" w14:textId="77777777" w:rsidR="000660BB" w:rsidRDefault="000660BB" w:rsidP="00155316"/>
          <w:p w14:paraId="15C7A153" w14:textId="77777777" w:rsidR="000660BB" w:rsidRDefault="000660BB" w:rsidP="00155316"/>
          <w:p w14:paraId="268497A3" w14:textId="77777777" w:rsidR="000660BB" w:rsidRDefault="000660BB" w:rsidP="00155316"/>
          <w:p w14:paraId="47BA21AE" w14:textId="77777777" w:rsidR="000660BB" w:rsidRDefault="000660BB" w:rsidP="00155316"/>
          <w:p w14:paraId="4AAAE567" w14:textId="77777777" w:rsidR="000660BB" w:rsidRDefault="000660BB" w:rsidP="00155316"/>
          <w:p w14:paraId="192F8E6A" w14:textId="77777777" w:rsidR="000660BB" w:rsidRDefault="000660BB" w:rsidP="00155316"/>
          <w:p w14:paraId="507744DC" w14:textId="77777777" w:rsidR="000660BB" w:rsidRDefault="000660BB" w:rsidP="00155316"/>
          <w:p w14:paraId="0A998949" w14:textId="77777777" w:rsidR="000660BB" w:rsidRDefault="000660BB" w:rsidP="00155316"/>
          <w:p w14:paraId="3F34756F" w14:textId="77777777" w:rsidR="000660BB" w:rsidRDefault="000660BB" w:rsidP="00155316"/>
          <w:p w14:paraId="5A89FAD7" w14:textId="77777777" w:rsidR="000660BB" w:rsidRDefault="000660BB" w:rsidP="00155316"/>
          <w:p w14:paraId="7A68E9EF" w14:textId="77777777" w:rsidR="000660BB" w:rsidRDefault="000660BB" w:rsidP="00155316"/>
          <w:p w14:paraId="25E3823E" w14:textId="77777777" w:rsidR="000660BB" w:rsidRDefault="000660BB" w:rsidP="00155316"/>
          <w:p w14:paraId="24084749" w14:textId="77777777" w:rsidR="000660BB" w:rsidRDefault="000660BB" w:rsidP="00155316"/>
          <w:p w14:paraId="6CA38F49" w14:textId="77777777" w:rsidR="000660BB" w:rsidRDefault="000660BB" w:rsidP="00155316"/>
          <w:p w14:paraId="59BCE691" w14:textId="77777777" w:rsidR="000660BB" w:rsidRDefault="000660BB" w:rsidP="00155316"/>
          <w:p w14:paraId="3EE63D0A" w14:textId="77777777" w:rsidR="000660BB" w:rsidRDefault="000660BB" w:rsidP="00155316"/>
          <w:p w14:paraId="21C085D9" w14:textId="77777777" w:rsidR="000660BB" w:rsidRDefault="000660BB" w:rsidP="00155316"/>
          <w:p w14:paraId="71DB87CE" w14:textId="77777777" w:rsidR="000660BB" w:rsidRDefault="000660BB" w:rsidP="00155316"/>
          <w:p w14:paraId="0DF5EFF6" w14:textId="77777777" w:rsidR="000660BB" w:rsidRDefault="000660BB" w:rsidP="00155316"/>
          <w:p w14:paraId="2F03693D" w14:textId="77777777" w:rsidR="000660BB" w:rsidRDefault="000660BB" w:rsidP="00155316"/>
          <w:p w14:paraId="30E91DD5" w14:textId="77777777" w:rsidR="000660BB" w:rsidRDefault="000660BB" w:rsidP="00155316"/>
          <w:p w14:paraId="7A2A3198" w14:textId="77777777" w:rsidR="000660BB" w:rsidRDefault="000660BB" w:rsidP="00155316"/>
          <w:p w14:paraId="3FBD7D6B" w14:textId="77777777" w:rsidR="000660BB" w:rsidRDefault="000660BB" w:rsidP="00155316"/>
          <w:p w14:paraId="63814C9B" w14:textId="77777777" w:rsidR="000660BB" w:rsidRDefault="000660BB" w:rsidP="00155316"/>
          <w:p w14:paraId="7264D53C" w14:textId="77777777" w:rsidR="000660BB" w:rsidRDefault="000660BB" w:rsidP="00155316"/>
          <w:p w14:paraId="21555376" w14:textId="77777777" w:rsidR="000660BB" w:rsidRPr="00EC2809" w:rsidRDefault="000660BB" w:rsidP="00155316"/>
        </w:tc>
      </w:tr>
    </w:tbl>
    <w:p w14:paraId="13A65096" w14:textId="77777777" w:rsidR="000660BB" w:rsidRPr="00EC2809" w:rsidRDefault="000660BB" w:rsidP="000660BB"/>
    <w:p w14:paraId="16CA9F14" w14:textId="77777777" w:rsidR="000660BB" w:rsidRPr="00EC2809" w:rsidRDefault="000660BB" w:rsidP="000660BB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6457FEE" w14:textId="77777777" w:rsidR="000660BB" w:rsidRPr="00EC2809" w:rsidRDefault="000660BB" w:rsidP="000660BB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0660BB" w:rsidRPr="00EC2809" w14:paraId="1DAF53A2" w14:textId="77777777" w:rsidTr="00155316">
        <w:tc>
          <w:tcPr>
            <w:tcW w:w="3103" w:type="dxa"/>
          </w:tcPr>
          <w:p w14:paraId="6349BA1B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E758656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2C43AB8C" w14:textId="77777777" w:rsidTr="00155316">
        <w:tc>
          <w:tcPr>
            <w:tcW w:w="3103" w:type="dxa"/>
          </w:tcPr>
          <w:p w14:paraId="6A281EC7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031A996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7A7F9CF3" w14:textId="77777777" w:rsidTr="00155316">
        <w:tc>
          <w:tcPr>
            <w:tcW w:w="3103" w:type="dxa"/>
          </w:tcPr>
          <w:p w14:paraId="3B18DB59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3A3B5BB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1346F500" w14:textId="77777777" w:rsidTr="00155316">
        <w:tc>
          <w:tcPr>
            <w:tcW w:w="3103" w:type="dxa"/>
          </w:tcPr>
          <w:p w14:paraId="0CB50433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76EDDFD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  <w:tr w:rsidR="000660BB" w:rsidRPr="00EC2809" w14:paraId="25472B13" w14:textId="77777777" w:rsidTr="00155316">
        <w:tc>
          <w:tcPr>
            <w:tcW w:w="3103" w:type="dxa"/>
          </w:tcPr>
          <w:p w14:paraId="2431BC6C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3163049" w14:textId="77777777" w:rsidR="000660BB" w:rsidRPr="00EC2809" w:rsidRDefault="000660BB" w:rsidP="00155316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100083E" w14:textId="6E912DB1" w:rsidR="00061433" w:rsidRPr="005E7BE7" w:rsidRDefault="00061433" w:rsidP="00186ED5"/>
    <w:sectPr w:rsidR="00061433" w:rsidRPr="005E7BE7" w:rsidSect="001015C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E23C" w14:textId="77777777" w:rsidR="00FB289F" w:rsidRDefault="00FB289F" w:rsidP="002464F3">
      <w:pPr>
        <w:spacing w:line="240" w:lineRule="auto"/>
      </w:pPr>
      <w:r>
        <w:separator/>
      </w:r>
    </w:p>
  </w:endnote>
  <w:endnote w:type="continuationSeparator" w:id="0">
    <w:p w14:paraId="7956BD58" w14:textId="77777777" w:rsidR="00FB289F" w:rsidRDefault="00FB289F" w:rsidP="002464F3">
      <w:pPr>
        <w:spacing w:line="240" w:lineRule="auto"/>
      </w:pPr>
      <w:r>
        <w:continuationSeparator/>
      </w:r>
    </w:p>
  </w:endnote>
  <w:endnote w:type="continuationNotice" w:id="1">
    <w:p w14:paraId="256C0090" w14:textId="77777777" w:rsidR="00FB289F" w:rsidRDefault="00FB28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244F" w14:textId="77777777" w:rsidR="006B7041" w:rsidRPr="000543AC" w:rsidRDefault="006B7041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tab/>
    </w:r>
    <w:r w:rsidRPr="000543AC">
      <w:rPr>
        <w:b/>
        <w:color w:val="AEDD03" w:themeColor="accent1"/>
        <w:sz w:val="18"/>
      </w:rPr>
      <w:fldChar w:fldCharType="begin"/>
    </w:r>
    <w:r w:rsidRPr="000543AC">
      <w:rPr>
        <w:b/>
        <w:color w:val="AEDD03" w:themeColor="accent1"/>
        <w:sz w:val="18"/>
      </w:rPr>
      <w:instrText>PAGE   \* MERGEFORMAT</w:instrText>
    </w:r>
    <w:r w:rsidRPr="000543AC">
      <w:rPr>
        <w:b/>
        <w:color w:val="AEDD03" w:themeColor="accent1"/>
        <w:sz w:val="18"/>
      </w:rPr>
      <w:fldChar w:fldCharType="separate"/>
    </w:r>
    <w:r w:rsidRPr="000543AC">
      <w:rPr>
        <w:b/>
        <w:color w:val="AEDD03" w:themeColor="accent1"/>
        <w:sz w:val="18"/>
      </w:rPr>
      <w:t>1</w:t>
    </w:r>
    <w:r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B400" w14:textId="77777777" w:rsidR="00FB289F" w:rsidRDefault="00FB289F" w:rsidP="002464F3">
      <w:pPr>
        <w:spacing w:line="240" w:lineRule="auto"/>
      </w:pPr>
      <w:r>
        <w:separator/>
      </w:r>
    </w:p>
  </w:footnote>
  <w:footnote w:type="continuationSeparator" w:id="0">
    <w:p w14:paraId="0563E928" w14:textId="77777777" w:rsidR="00FB289F" w:rsidRDefault="00FB289F" w:rsidP="002464F3">
      <w:pPr>
        <w:spacing w:line="240" w:lineRule="auto"/>
      </w:pPr>
      <w:r>
        <w:continuationSeparator/>
      </w:r>
    </w:p>
  </w:footnote>
  <w:footnote w:type="continuationNotice" w:id="1">
    <w:p w14:paraId="0A4535B9" w14:textId="77777777" w:rsidR="00FB289F" w:rsidRDefault="00FB28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CC6C" w14:textId="11FB785B" w:rsidR="00F30994" w:rsidRDefault="00FB289F">
    <w:pPr>
      <w:pStyle w:val="Koptekst"/>
    </w:pPr>
    <w:r>
      <w:rPr>
        <w:noProof/>
      </w:rPr>
      <w:pict w14:anchorId="4FE97F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9" type="#_x0000_t136" style="position:absolute;left:0;text-align:left;margin-left:0;margin-top:0;width:565.25pt;height:141.3pt;rotation:315;z-index:-251658223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  <w:r>
      <w:rPr>
        <w:noProof/>
      </w:rPr>
      <w:pict w14:anchorId="4BBAF347">
        <v:shape id="_x0000_s1050" type="#_x0000_t136" style="position:absolute;left:0;text-align:left;margin-left:0;margin-top:0;width:565.25pt;height:141.3pt;rotation:315;z-index:-2516582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0231" w14:textId="5B8BC313" w:rsidR="00F30994" w:rsidRDefault="00F30994" w:rsidP="007E75C9">
    <w:pPr>
      <w:pStyle w:val="Koptekst"/>
      <w:spacing w:after="720"/>
    </w:pPr>
    <w:r>
      <w:rPr>
        <w:noProof/>
      </w:rPr>
      <w:drawing>
        <wp:anchor distT="0" distB="0" distL="114300" distR="114300" simplePos="0" relativeHeight="251658259" behindDoc="1" locked="0" layoutInCell="1" allowOverlap="1" wp14:anchorId="1B67C355" wp14:editId="76BD49D3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1937763071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D5F3" w14:textId="4F51D8EA" w:rsidR="006825C6" w:rsidRDefault="006825C6" w:rsidP="001015CF">
    <w:pPr>
      <w:pStyle w:val="Koptekst"/>
      <w:spacing w:after="280"/>
    </w:pPr>
  </w:p>
  <w:p w14:paraId="62B88C17" w14:textId="77777777" w:rsidR="00EB6A40" w:rsidRDefault="00EB6A40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FBDB5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3" w15:restartNumberingAfterBreak="0">
    <w:nsid w:val="096F27A7"/>
    <w:multiLevelType w:val="hybridMultilevel"/>
    <w:tmpl w:val="FD0EC414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0714E"/>
    <w:multiLevelType w:val="hybridMultilevel"/>
    <w:tmpl w:val="0B6ECBE0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71E2C"/>
    <w:multiLevelType w:val="hybridMultilevel"/>
    <w:tmpl w:val="83F48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272E3F2D"/>
    <w:multiLevelType w:val="multilevel"/>
    <w:tmpl w:val="1174DF3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8" w15:restartNumberingAfterBreak="0">
    <w:nsid w:val="2F57675A"/>
    <w:multiLevelType w:val="hybridMultilevel"/>
    <w:tmpl w:val="4FC831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24E147E"/>
    <w:multiLevelType w:val="hybridMultilevel"/>
    <w:tmpl w:val="D1867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00671"/>
    <w:multiLevelType w:val="hybridMultilevel"/>
    <w:tmpl w:val="9EB0541A"/>
    <w:lvl w:ilvl="0" w:tplc="C3645E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CD1FA7"/>
    <w:multiLevelType w:val="hybridMultilevel"/>
    <w:tmpl w:val="FA24CC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8A077EA"/>
    <w:multiLevelType w:val="hybridMultilevel"/>
    <w:tmpl w:val="C9C4E9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4F9C49A2"/>
    <w:multiLevelType w:val="hybridMultilevel"/>
    <w:tmpl w:val="367223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8301A"/>
    <w:multiLevelType w:val="hybridMultilevel"/>
    <w:tmpl w:val="45E8236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523B8"/>
    <w:multiLevelType w:val="hybridMultilevel"/>
    <w:tmpl w:val="0E74E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D47CD"/>
    <w:multiLevelType w:val="hybridMultilevel"/>
    <w:tmpl w:val="8190E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C8906A2"/>
    <w:multiLevelType w:val="hybridMultilevel"/>
    <w:tmpl w:val="F1DAC3EE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87488"/>
    <w:multiLevelType w:val="hybridMultilevel"/>
    <w:tmpl w:val="E0D85424"/>
    <w:lvl w:ilvl="0" w:tplc="8A58D24A">
      <w:start w:val="60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DE576A"/>
    <w:multiLevelType w:val="multilevel"/>
    <w:tmpl w:val="60925A6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72"/>
        <w:u w:val="none"/>
      </w:rPr>
    </w:lvl>
    <w:lvl w:ilvl="1">
      <w:start w:val="1"/>
      <w:numFmt w:val="decimal"/>
      <w:lvlText w:val="%1.%2"/>
      <w:lvlJc w:val="left"/>
      <w:pPr>
        <w:ind w:left="5387" w:hanging="851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465585475">
    <w:abstractNumId w:val="10"/>
  </w:num>
  <w:num w:numId="2" w16cid:durableId="1625841154">
    <w:abstractNumId w:val="8"/>
  </w:num>
  <w:num w:numId="3" w16cid:durableId="1942568594">
    <w:abstractNumId w:val="7"/>
  </w:num>
  <w:num w:numId="4" w16cid:durableId="1811050493">
    <w:abstractNumId w:val="6"/>
  </w:num>
  <w:num w:numId="5" w16cid:durableId="1684091613">
    <w:abstractNumId w:val="5"/>
  </w:num>
  <w:num w:numId="6" w16cid:durableId="2008049540">
    <w:abstractNumId w:val="9"/>
  </w:num>
  <w:num w:numId="7" w16cid:durableId="1481921479">
    <w:abstractNumId w:val="4"/>
  </w:num>
  <w:num w:numId="8" w16cid:durableId="2010254643">
    <w:abstractNumId w:val="3"/>
  </w:num>
  <w:num w:numId="9" w16cid:durableId="1491368730">
    <w:abstractNumId w:val="2"/>
  </w:num>
  <w:num w:numId="10" w16cid:durableId="215628042">
    <w:abstractNumId w:val="1"/>
  </w:num>
  <w:num w:numId="11" w16cid:durableId="756632777">
    <w:abstractNumId w:val="23"/>
  </w:num>
  <w:num w:numId="12" w16cid:durableId="662392340">
    <w:abstractNumId w:val="24"/>
  </w:num>
  <w:num w:numId="13" w16cid:durableId="1426997282">
    <w:abstractNumId w:val="16"/>
  </w:num>
  <w:num w:numId="14" w16cid:durableId="1538468812">
    <w:abstractNumId w:val="26"/>
  </w:num>
  <w:num w:numId="15" w16cid:durableId="1124811224">
    <w:abstractNumId w:val="26"/>
  </w:num>
  <w:num w:numId="16" w16cid:durableId="420949675">
    <w:abstractNumId w:val="26"/>
  </w:num>
  <w:num w:numId="17" w16cid:durableId="1521241748">
    <w:abstractNumId w:val="31"/>
  </w:num>
  <w:num w:numId="18" w16cid:durableId="471295394">
    <w:abstractNumId w:val="19"/>
  </w:num>
  <w:num w:numId="19" w16cid:durableId="809059190">
    <w:abstractNumId w:val="12"/>
  </w:num>
  <w:num w:numId="20" w16cid:durableId="1745569922">
    <w:abstractNumId w:val="25"/>
  </w:num>
  <w:num w:numId="21" w16cid:durableId="13783113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2564536">
    <w:abstractNumId w:val="11"/>
  </w:num>
  <w:num w:numId="23" w16cid:durableId="69159906">
    <w:abstractNumId w:val="34"/>
  </w:num>
  <w:num w:numId="24" w16cid:durableId="107094247">
    <w:abstractNumId w:val="34"/>
    <w:lvlOverride w:ilvl="0">
      <w:lvl w:ilvl="0">
        <w:start w:val="1"/>
        <w:numFmt w:val="decimal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Bijlage %5"/>
        <w:lvlJc w:val="left"/>
        <w:pPr>
          <w:ind w:left="1008" w:hanging="1008"/>
        </w:pPr>
        <w:rPr>
          <w:rFonts w:ascii="Arial" w:hAnsi="Arial" w:hint="default"/>
          <w:b/>
          <w:i w:val="0"/>
          <w:color w:val="E98300"/>
          <w:sz w:val="36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 w16cid:durableId="884871867">
    <w:abstractNumId w:val="30"/>
  </w:num>
  <w:num w:numId="26" w16cid:durableId="416245768">
    <w:abstractNumId w:val="33"/>
  </w:num>
  <w:num w:numId="27" w16cid:durableId="682783193">
    <w:abstractNumId w:val="21"/>
  </w:num>
  <w:num w:numId="28" w16cid:durableId="1192106854">
    <w:abstractNumId w:val="0"/>
  </w:num>
  <w:num w:numId="29" w16cid:durableId="1816947662">
    <w:abstractNumId w:val="17"/>
  </w:num>
  <w:num w:numId="30" w16cid:durableId="987318481">
    <w:abstractNumId w:val="28"/>
  </w:num>
  <w:num w:numId="31" w16cid:durableId="1862429214">
    <w:abstractNumId w:val="27"/>
  </w:num>
  <w:num w:numId="32" w16cid:durableId="2057509343">
    <w:abstractNumId w:val="20"/>
  </w:num>
  <w:num w:numId="33" w16cid:durableId="1768185102">
    <w:abstractNumId w:val="14"/>
  </w:num>
  <w:num w:numId="34" w16cid:durableId="44523539">
    <w:abstractNumId w:val="13"/>
  </w:num>
  <w:num w:numId="35" w16cid:durableId="502208235">
    <w:abstractNumId w:val="32"/>
  </w:num>
  <w:num w:numId="36" w16cid:durableId="1293440173">
    <w:abstractNumId w:val="15"/>
  </w:num>
  <w:num w:numId="37" w16cid:durableId="545917021">
    <w:abstractNumId w:val="22"/>
  </w:num>
  <w:num w:numId="38" w16cid:durableId="858129387">
    <w:abstractNumId w:val="18"/>
  </w:num>
  <w:num w:numId="39" w16cid:durableId="156745256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EE"/>
    <w:rsid w:val="000037EE"/>
    <w:rsid w:val="00003C73"/>
    <w:rsid w:val="00004AA4"/>
    <w:rsid w:val="00005ACA"/>
    <w:rsid w:val="000069C5"/>
    <w:rsid w:val="00007170"/>
    <w:rsid w:val="00011933"/>
    <w:rsid w:val="0001222A"/>
    <w:rsid w:val="0001721C"/>
    <w:rsid w:val="00020191"/>
    <w:rsid w:val="00021D95"/>
    <w:rsid w:val="000229BB"/>
    <w:rsid w:val="000230E0"/>
    <w:rsid w:val="00023D89"/>
    <w:rsid w:val="00026251"/>
    <w:rsid w:val="00026E03"/>
    <w:rsid w:val="0002703D"/>
    <w:rsid w:val="000271F6"/>
    <w:rsid w:val="00027B00"/>
    <w:rsid w:val="000335EF"/>
    <w:rsid w:val="00033688"/>
    <w:rsid w:val="00034257"/>
    <w:rsid w:val="0003555F"/>
    <w:rsid w:val="00036483"/>
    <w:rsid w:val="00037A73"/>
    <w:rsid w:val="0004158C"/>
    <w:rsid w:val="000470F8"/>
    <w:rsid w:val="0005006B"/>
    <w:rsid w:val="0005437A"/>
    <w:rsid w:val="000543AC"/>
    <w:rsid w:val="00055C09"/>
    <w:rsid w:val="00056249"/>
    <w:rsid w:val="00061433"/>
    <w:rsid w:val="00065BEB"/>
    <w:rsid w:val="000660BB"/>
    <w:rsid w:val="0006704E"/>
    <w:rsid w:val="00067BFB"/>
    <w:rsid w:val="00071E35"/>
    <w:rsid w:val="000731DF"/>
    <w:rsid w:val="00076669"/>
    <w:rsid w:val="000834DF"/>
    <w:rsid w:val="000837A7"/>
    <w:rsid w:val="000847E8"/>
    <w:rsid w:val="0008550E"/>
    <w:rsid w:val="000911A6"/>
    <w:rsid w:val="000A2572"/>
    <w:rsid w:val="000A2B8B"/>
    <w:rsid w:val="000A2B99"/>
    <w:rsid w:val="000A49EC"/>
    <w:rsid w:val="000A6A31"/>
    <w:rsid w:val="000A6CA9"/>
    <w:rsid w:val="000B08F8"/>
    <w:rsid w:val="000B1971"/>
    <w:rsid w:val="000B1AF2"/>
    <w:rsid w:val="000B22B4"/>
    <w:rsid w:val="000B2D80"/>
    <w:rsid w:val="000B3671"/>
    <w:rsid w:val="000B4252"/>
    <w:rsid w:val="000B4C13"/>
    <w:rsid w:val="000C09AE"/>
    <w:rsid w:val="000C0BEC"/>
    <w:rsid w:val="000C0F2A"/>
    <w:rsid w:val="000C1907"/>
    <w:rsid w:val="000C2AA5"/>
    <w:rsid w:val="000C2FAF"/>
    <w:rsid w:val="000C5A94"/>
    <w:rsid w:val="000D38C8"/>
    <w:rsid w:val="000D41C5"/>
    <w:rsid w:val="000D4C66"/>
    <w:rsid w:val="000D64F1"/>
    <w:rsid w:val="000D6DF3"/>
    <w:rsid w:val="000D7B70"/>
    <w:rsid w:val="000D7F7A"/>
    <w:rsid w:val="000E2B81"/>
    <w:rsid w:val="000E7CDA"/>
    <w:rsid w:val="000F026D"/>
    <w:rsid w:val="000F20C4"/>
    <w:rsid w:val="000F23CB"/>
    <w:rsid w:val="000F253F"/>
    <w:rsid w:val="000F5843"/>
    <w:rsid w:val="000F5CE2"/>
    <w:rsid w:val="000F6558"/>
    <w:rsid w:val="000F7964"/>
    <w:rsid w:val="00100C79"/>
    <w:rsid w:val="00100F54"/>
    <w:rsid w:val="001015CF"/>
    <w:rsid w:val="001070F1"/>
    <w:rsid w:val="001121AE"/>
    <w:rsid w:val="00112E99"/>
    <w:rsid w:val="00113570"/>
    <w:rsid w:val="00114A04"/>
    <w:rsid w:val="001258A7"/>
    <w:rsid w:val="00125A5C"/>
    <w:rsid w:val="001319DF"/>
    <w:rsid w:val="00131F1B"/>
    <w:rsid w:val="00132D93"/>
    <w:rsid w:val="00133039"/>
    <w:rsid w:val="00134DAC"/>
    <w:rsid w:val="0013649D"/>
    <w:rsid w:val="00140ACC"/>
    <w:rsid w:val="00142605"/>
    <w:rsid w:val="001429C6"/>
    <w:rsid w:val="00142AAA"/>
    <w:rsid w:val="00142F82"/>
    <w:rsid w:val="00143720"/>
    <w:rsid w:val="0014613D"/>
    <w:rsid w:val="001469FD"/>
    <w:rsid w:val="0014751A"/>
    <w:rsid w:val="00152698"/>
    <w:rsid w:val="0015447E"/>
    <w:rsid w:val="001568A5"/>
    <w:rsid w:val="00160B09"/>
    <w:rsid w:val="001614D7"/>
    <w:rsid w:val="001621BF"/>
    <w:rsid w:val="001624E8"/>
    <w:rsid w:val="0016339C"/>
    <w:rsid w:val="001637AA"/>
    <w:rsid w:val="00167BFA"/>
    <w:rsid w:val="00170632"/>
    <w:rsid w:val="001716F4"/>
    <w:rsid w:val="00171803"/>
    <w:rsid w:val="00171F0B"/>
    <w:rsid w:val="00172025"/>
    <w:rsid w:val="00172BC2"/>
    <w:rsid w:val="00176A37"/>
    <w:rsid w:val="00182A53"/>
    <w:rsid w:val="001830C5"/>
    <w:rsid w:val="00184269"/>
    <w:rsid w:val="00185170"/>
    <w:rsid w:val="00186ED5"/>
    <w:rsid w:val="00193E54"/>
    <w:rsid w:val="00194A5E"/>
    <w:rsid w:val="001A32F2"/>
    <w:rsid w:val="001A6536"/>
    <w:rsid w:val="001A716B"/>
    <w:rsid w:val="001B38C1"/>
    <w:rsid w:val="001B5307"/>
    <w:rsid w:val="001C0557"/>
    <w:rsid w:val="001C5E0E"/>
    <w:rsid w:val="001C655F"/>
    <w:rsid w:val="001D3EB7"/>
    <w:rsid w:val="001E2354"/>
    <w:rsid w:val="001E4CF1"/>
    <w:rsid w:val="001E6025"/>
    <w:rsid w:val="001F12F7"/>
    <w:rsid w:val="001F144C"/>
    <w:rsid w:val="001F16DF"/>
    <w:rsid w:val="001F3D38"/>
    <w:rsid w:val="001F5493"/>
    <w:rsid w:val="00201FED"/>
    <w:rsid w:val="00202660"/>
    <w:rsid w:val="00202C45"/>
    <w:rsid w:val="00203045"/>
    <w:rsid w:val="0020400C"/>
    <w:rsid w:val="002045B4"/>
    <w:rsid w:val="002056CF"/>
    <w:rsid w:val="002066FC"/>
    <w:rsid w:val="00210F95"/>
    <w:rsid w:val="002128D0"/>
    <w:rsid w:val="00212CC2"/>
    <w:rsid w:val="00221105"/>
    <w:rsid w:val="00222154"/>
    <w:rsid w:val="002255EC"/>
    <w:rsid w:val="0022602E"/>
    <w:rsid w:val="0022638C"/>
    <w:rsid w:val="00227D90"/>
    <w:rsid w:val="002314DF"/>
    <w:rsid w:val="00233F9C"/>
    <w:rsid w:val="00235393"/>
    <w:rsid w:val="00235FAF"/>
    <w:rsid w:val="00237004"/>
    <w:rsid w:val="002426EC"/>
    <w:rsid w:val="00243F44"/>
    <w:rsid w:val="00245DDA"/>
    <w:rsid w:val="002464F3"/>
    <w:rsid w:val="00247871"/>
    <w:rsid w:val="00250AD7"/>
    <w:rsid w:val="00250D54"/>
    <w:rsid w:val="0025101C"/>
    <w:rsid w:val="00252D36"/>
    <w:rsid w:val="00253B2B"/>
    <w:rsid w:val="002569A8"/>
    <w:rsid w:val="00257678"/>
    <w:rsid w:val="00257D20"/>
    <w:rsid w:val="002632C9"/>
    <w:rsid w:val="002638BF"/>
    <w:rsid w:val="0026566E"/>
    <w:rsid w:val="00267076"/>
    <w:rsid w:val="0027281F"/>
    <w:rsid w:val="00273813"/>
    <w:rsid w:val="00273C32"/>
    <w:rsid w:val="0027475E"/>
    <w:rsid w:val="00275D65"/>
    <w:rsid w:val="00277F9E"/>
    <w:rsid w:val="002817D3"/>
    <w:rsid w:val="0028617C"/>
    <w:rsid w:val="00287460"/>
    <w:rsid w:val="00287557"/>
    <w:rsid w:val="00297BCF"/>
    <w:rsid w:val="002A2752"/>
    <w:rsid w:val="002A4EC3"/>
    <w:rsid w:val="002A6044"/>
    <w:rsid w:val="002B0099"/>
    <w:rsid w:val="002B137E"/>
    <w:rsid w:val="002B1B3E"/>
    <w:rsid w:val="002B22B2"/>
    <w:rsid w:val="002B5BE5"/>
    <w:rsid w:val="002C3465"/>
    <w:rsid w:val="002C461E"/>
    <w:rsid w:val="002D1335"/>
    <w:rsid w:val="002D1553"/>
    <w:rsid w:val="002D15AB"/>
    <w:rsid w:val="002D220C"/>
    <w:rsid w:val="002D35FB"/>
    <w:rsid w:val="002E09EA"/>
    <w:rsid w:val="002E0EB7"/>
    <w:rsid w:val="002E2C5A"/>
    <w:rsid w:val="002E74DF"/>
    <w:rsid w:val="002F604A"/>
    <w:rsid w:val="002F668A"/>
    <w:rsid w:val="002F71EC"/>
    <w:rsid w:val="0030024A"/>
    <w:rsid w:val="00300FB4"/>
    <w:rsid w:val="00301F81"/>
    <w:rsid w:val="00303848"/>
    <w:rsid w:val="00303874"/>
    <w:rsid w:val="003044F5"/>
    <w:rsid w:val="0030615C"/>
    <w:rsid w:val="00306274"/>
    <w:rsid w:val="00312956"/>
    <w:rsid w:val="00312EE4"/>
    <w:rsid w:val="00314257"/>
    <w:rsid w:val="0031620C"/>
    <w:rsid w:val="00317A5D"/>
    <w:rsid w:val="00320F01"/>
    <w:rsid w:val="00324E04"/>
    <w:rsid w:val="00327A9F"/>
    <w:rsid w:val="00332581"/>
    <w:rsid w:val="00342E74"/>
    <w:rsid w:val="003452A1"/>
    <w:rsid w:val="00347A7F"/>
    <w:rsid w:val="00347FEC"/>
    <w:rsid w:val="00351C91"/>
    <w:rsid w:val="00353D49"/>
    <w:rsid w:val="003558B7"/>
    <w:rsid w:val="00357B35"/>
    <w:rsid w:val="00357EF8"/>
    <w:rsid w:val="003616E6"/>
    <w:rsid w:val="00362C96"/>
    <w:rsid w:val="00363391"/>
    <w:rsid w:val="003720E9"/>
    <w:rsid w:val="00374808"/>
    <w:rsid w:val="00376787"/>
    <w:rsid w:val="003779E4"/>
    <w:rsid w:val="00381632"/>
    <w:rsid w:val="003849F0"/>
    <w:rsid w:val="00384E35"/>
    <w:rsid w:val="003872CF"/>
    <w:rsid w:val="00393FA4"/>
    <w:rsid w:val="0039409B"/>
    <w:rsid w:val="003A0440"/>
    <w:rsid w:val="003A4702"/>
    <w:rsid w:val="003A5B34"/>
    <w:rsid w:val="003A5D34"/>
    <w:rsid w:val="003A6E62"/>
    <w:rsid w:val="003A6E8E"/>
    <w:rsid w:val="003A7D19"/>
    <w:rsid w:val="003B0C38"/>
    <w:rsid w:val="003B1A29"/>
    <w:rsid w:val="003B70CF"/>
    <w:rsid w:val="003B758E"/>
    <w:rsid w:val="003B7FAF"/>
    <w:rsid w:val="003C058B"/>
    <w:rsid w:val="003C0BFA"/>
    <w:rsid w:val="003C250D"/>
    <w:rsid w:val="003C3321"/>
    <w:rsid w:val="003C4881"/>
    <w:rsid w:val="003C5B21"/>
    <w:rsid w:val="003C745A"/>
    <w:rsid w:val="003D2825"/>
    <w:rsid w:val="003D3753"/>
    <w:rsid w:val="003D5CB2"/>
    <w:rsid w:val="003E05C2"/>
    <w:rsid w:val="003E1775"/>
    <w:rsid w:val="003E1C4D"/>
    <w:rsid w:val="003E45C8"/>
    <w:rsid w:val="003E662E"/>
    <w:rsid w:val="003F0B0D"/>
    <w:rsid w:val="003F17B0"/>
    <w:rsid w:val="003F2145"/>
    <w:rsid w:val="003F48D6"/>
    <w:rsid w:val="003F4D37"/>
    <w:rsid w:val="003F66AC"/>
    <w:rsid w:val="00400919"/>
    <w:rsid w:val="00400B27"/>
    <w:rsid w:val="00401BF8"/>
    <w:rsid w:val="00403EC7"/>
    <w:rsid w:val="004041F7"/>
    <w:rsid w:val="00405532"/>
    <w:rsid w:val="004072D5"/>
    <w:rsid w:val="00410807"/>
    <w:rsid w:val="00412F18"/>
    <w:rsid w:val="004135E5"/>
    <w:rsid w:val="004158E3"/>
    <w:rsid w:val="00416443"/>
    <w:rsid w:val="00423AD2"/>
    <w:rsid w:val="00424E0D"/>
    <w:rsid w:val="00425E5C"/>
    <w:rsid w:val="004302CA"/>
    <w:rsid w:val="00432101"/>
    <w:rsid w:val="004329DC"/>
    <w:rsid w:val="00432CFC"/>
    <w:rsid w:val="00432EF1"/>
    <w:rsid w:val="00435314"/>
    <w:rsid w:val="0043750D"/>
    <w:rsid w:val="00441821"/>
    <w:rsid w:val="00443269"/>
    <w:rsid w:val="00443EDA"/>
    <w:rsid w:val="004443DF"/>
    <w:rsid w:val="00445484"/>
    <w:rsid w:val="004461F4"/>
    <w:rsid w:val="00451C56"/>
    <w:rsid w:val="0045323B"/>
    <w:rsid w:val="00456C7E"/>
    <w:rsid w:val="004623A6"/>
    <w:rsid w:val="00464676"/>
    <w:rsid w:val="00466722"/>
    <w:rsid w:val="00466DF4"/>
    <w:rsid w:val="0046790D"/>
    <w:rsid w:val="0047110E"/>
    <w:rsid w:val="0047396F"/>
    <w:rsid w:val="00476D73"/>
    <w:rsid w:val="004773BF"/>
    <w:rsid w:val="004812A9"/>
    <w:rsid w:val="0048343C"/>
    <w:rsid w:val="00483A1B"/>
    <w:rsid w:val="004960D4"/>
    <w:rsid w:val="00496AF9"/>
    <w:rsid w:val="004A2E66"/>
    <w:rsid w:val="004A6567"/>
    <w:rsid w:val="004B1D79"/>
    <w:rsid w:val="004B67C4"/>
    <w:rsid w:val="004B6C97"/>
    <w:rsid w:val="004B73F2"/>
    <w:rsid w:val="004C1232"/>
    <w:rsid w:val="004C4879"/>
    <w:rsid w:val="004C73C5"/>
    <w:rsid w:val="004D0CAA"/>
    <w:rsid w:val="004D1D96"/>
    <w:rsid w:val="004D429C"/>
    <w:rsid w:val="004D6CA8"/>
    <w:rsid w:val="004D7A54"/>
    <w:rsid w:val="004E0908"/>
    <w:rsid w:val="004E1FC2"/>
    <w:rsid w:val="004E3973"/>
    <w:rsid w:val="004E4988"/>
    <w:rsid w:val="004E4BCE"/>
    <w:rsid w:val="004E63CC"/>
    <w:rsid w:val="004F23A9"/>
    <w:rsid w:val="004F267A"/>
    <w:rsid w:val="004F5C93"/>
    <w:rsid w:val="004F5EE1"/>
    <w:rsid w:val="00500F7B"/>
    <w:rsid w:val="00507B55"/>
    <w:rsid w:val="00511AF8"/>
    <w:rsid w:val="00511E02"/>
    <w:rsid w:val="00512583"/>
    <w:rsid w:val="00514D37"/>
    <w:rsid w:val="00515B23"/>
    <w:rsid w:val="00516085"/>
    <w:rsid w:val="0051687A"/>
    <w:rsid w:val="00517461"/>
    <w:rsid w:val="00524DA0"/>
    <w:rsid w:val="0053088A"/>
    <w:rsid w:val="00535B64"/>
    <w:rsid w:val="00535E2E"/>
    <w:rsid w:val="005441AA"/>
    <w:rsid w:val="005457DB"/>
    <w:rsid w:val="00551EA2"/>
    <w:rsid w:val="00552105"/>
    <w:rsid w:val="005528A1"/>
    <w:rsid w:val="00554488"/>
    <w:rsid w:val="0055455E"/>
    <w:rsid w:val="005550AE"/>
    <w:rsid w:val="00555417"/>
    <w:rsid w:val="005568C6"/>
    <w:rsid w:val="0055775B"/>
    <w:rsid w:val="00561E39"/>
    <w:rsid w:val="00562E56"/>
    <w:rsid w:val="00564964"/>
    <w:rsid w:val="00564A5B"/>
    <w:rsid w:val="00570F8F"/>
    <w:rsid w:val="005745AD"/>
    <w:rsid w:val="00575BA9"/>
    <w:rsid w:val="00577F0B"/>
    <w:rsid w:val="00584E01"/>
    <w:rsid w:val="005873BD"/>
    <w:rsid w:val="005878D8"/>
    <w:rsid w:val="00587B40"/>
    <w:rsid w:val="00592040"/>
    <w:rsid w:val="00593C5C"/>
    <w:rsid w:val="00597F78"/>
    <w:rsid w:val="005A170E"/>
    <w:rsid w:val="005A1CA2"/>
    <w:rsid w:val="005A3AE3"/>
    <w:rsid w:val="005A415E"/>
    <w:rsid w:val="005A72DA"/>
    <w:rsid w:val="005B1120"/>
    <w:rsid w:val="005B3FBA"/>
    <w:rsid w:val="005B421E"/>
    <w:rsid w:val="005C091B"/>
    <w:rsid w:val="005C2DFA"/>
    <w:rsid w:val="005C50B8"/>
    <w:rsid w:val="005C581E"/>
    <w:rsid w:val="005C5E90"/>
    <w:rsid w:val="005C7873"/>
    <w:rsid w:val="005D0611"/>
    <w:rsid w:val="005D4521"/>
    <w:rsid w:val="005D5386"/>
    <w:rsid w:val="005E1E2C"/>
    <w:rsid w:val="005E71C8"/>
    <w:rsid w:val="005E7BE7"/>
    <w:rsid w:val="005F008E"/>
    <w:rsid w:val="005F0880"/>
    <w:rsid w:val="005F0D20"/>
    <w:rsid w:val="005F1C93"/>
    <w:rsid w:val="005F546B"/>
    <w:rsid w:val="00600B65"/>
    <w:rsid w:val="00601D05"/>
    <w:rsid w:val="00606BA0"/>
    <w:rsid w:val="00613884"/>
    <w:rsid w:val="0061686A"/>
    <w:rsid w:val="006174AB"/>
    <w:rsid w:val="00624453"/>
    <w:rsid w:val="00624D41"/>
    <w:rsid w:val="0063063B"/>
    <w:rsid w:val="00630651"/>
    <w:rsid w:val="00630B7E"/>
    <w:rsid w:val="00631DB2"/>
    <w:rsid w:val="00634AF4"/>
    <w:rsid w:val="00636B13"/>
    <w:rsid w:val="00637251"/>
    <w:rsid w:val="00642193"/>
    <w:rsid w:val="00644723"/>
    <w:rsid w:val="00646172"/>
    <w:rsid w:val="00646E61"/>
    <w:rsid w:val="00650346"/>
    <w:rsid w:val="00655E5C"/>
    <w:rsid w:val="00664E84"/>
    <w:rsid w:val="006652DE"/>
    <w:rsid w:val="00667113"/>
    <w:rsid w:val="00667B02"/>
    <w:rsid w:val="00670A23"/>
    <w:rsid w:val="006747EB"/>
    <w:rsid w:val="006762DA"/>
    <w:rsid w:val="006763D8"/>
    <w:rsid w:val="00680378"/>
    <w:rsid w:val="00680CA1"/>
    <w:rsid w:val="0068197B"/>
    <w:rsid w:val="006821FC"/>
    <w:rsid w:val="006825C6"/>
    <w:rsid w:val="00682928"/>
    <w:rsid w:val="00682F24"/>
    <w:rsid w:val="0068390E"/>
    <w:rsid w:val="006859BD"/>
    <w:rsid w:val="006869F3"/>
    <w:rsid w:val="00694971"/>
    <w:rsid w:val="00694ECC"/>
    <w:rsid w:val="006A37BE"/>
    <w:rsid w:val="006A57BA"/>
    <w:rsid w:val="006A63E7"/>
    <w:rsid w:val="006B1668"/>
    <w:rsid w:val="006B2008"/>
    <w:rsid w:val="006B56AB"/>
    <w:rsid w:val="006B5726"/>
    <w:rsid w:val="006B611F"/>
    <w:rsid w:val="006B7041"/>
    <w:rsid w:val="006C0928"/>
    <w:rsid w:val="006C1F24"/>
    <w:rsid w:val="006C2F70"/>
    <w:rsid w:val="006C3035"/>
    <w:rsid w:val="006C581D"/>
    <w:rsid w:val="006D0657"/>
    <w:rsid w:val="006D0F40"/>
    <w:rsid w:val="006D2386"/>
    <w:rsid w:val="006D42D7"/>
    <w:rsid w:val="006D5D7B"/>
    <w:rsid w:val="006D6322"/>
    <w:rsid w:val="006E10FD"/>
    <w:rsid w:val="006E62FF"/>
    <w:rsid w:val="006F3304"/>
    <w:rsid w:val="006F66CB"/>
    <w:rsid w:val="006F7DAC"/>
    <w:rsid w:val="007009E2"/>
    <w:rsid w:val="00700A3B"/>
    <w:rsid w:val="007025DC"/>
    <w:rsid w:val="00703751"/>
    <w:rsid w:val="00705224"/>
    <w:rsid w:val="0070542C"/>
    <w:rsid w:val="00710601"/>
    <w:rsid w:val="00710D3B"/>
    <w:rsid w:val="00711EEC"/>
    <w:rsid w:val="007122FD"/>
    <w:rsid w:val="00716357"/>
    <w:rsid w:val="00716CA5"/>
    <w:rsid w:val="00716DE2"/>
    <w:rsid w:val="0072680B"/>
    <w:rsid w:val="0073129B"/>
    <w:rsid w:val="007329AB"/>
    <w:rsid w:val="007409D8"/>
    <w:rsid w:val="00745274"/>
    <w:rsid w:val="00746D0A"/>
    <w:rsid w:val="00750B3C"/>
    <w:rsid w:val="00751678"/>
    <w:rsid w:val="007540F8"/>
    <w:rsid w:val="007547C2"/>
    <w:rsid w:val="00754C14"/>
    <w:rsid w:val="007555E8"/>
    <w:rsid w:val="007576A5"/>
    <w:rsid w:val="00757AB5"/>
    <w:rsid w:val="007606E1"/>
    <w:rsid w:val="00761C27"/>
    <w:rsid w:val="00762C8B"/>
    <w:rsid w:val="00766311"/>
    <w:rsid w:val="00772233"/>
    <w:rsid w:val="00772876"/>
    <w:rsid w:val="00774172"/>
    <w:rsid w:val="0077484B"/>
    <w:rsid w:val="00776B09"/>
    <w:rsid w:val="00782A30"/>
    <w:rsid w:val="00783F46"/>
    <w:rsid w:val="0078448B"/>
    <w:rsid w:val="00793267"/>
    <w:rsid w:val="00794462"/>
    <w:rsid w:val="00796873"/>
    <w:rsid w:val="00796E6A"/>
    <w:rsid w:val="007A0BFD"/>
    <w:rsid w:val="007A2EE3"/>
    <w:rsid w:val="007A73AB"/>
    <w:rsid w:val="007A76BB"/>
    <w:rsid w:val="007B317A"/>
    <w:rsid w:val="007B3C73"/>
    <w:rsid w:val="007B5FFB"/>
    <w:rsid w:val="007B61A3"/>
    <w:rsid w:val="007C0958"/>
    <w:rsid w:val="007C1A73"/>
    <w:rsid w:val="007C273F"/>
    <w:rsid w:val="007C5EDC"/>
    <w:rsid w:val="007C78EB"/>
    <w:rsid w:val="007D215B"/>
    <w:rsid w:val="007D6DFA"/>
    <w:rsid w:val="007D7CB5"/>
    <w:rsid w:val="007E2832"/>
    <w:rsid w:val="007E6F5C"/>
    <w:rsid w:val="007E75C9"/>
    <w:rsid w:val="007F0A4B"/>
    <w:rsid w:val="007F18E1"/>
    <w:rsid w:val="007F4A74"/>
    <w:rsid w:val="007F4E9D"/>
    <w:rsid w:val="007F5414"/>
    <w:rsid w:val="007F590C"/>
    <w:rsid w:val="007F7A34"/>
    <w:rsid w:val="008037FB"/>
    <w:rsid w:val="00804C1C"/>
    <w:rsid w:val="008051D8"/>
    <w:rsid w:val="008063F3"/>
    <w:rsid w:val="00811363"/>
    <w:rsid w:val="0081229F"/>
    <w:rsid w:val="008145AB"/>
    <w:rsid w:val="008152C4"/>
    <w:rsid w:val="00815A86"/>
    <w:rsid w:val="008204FE"/>
    <w:rsid w:val="00823375"/>
    <w:rsid w:val="00823538"/>
    <w:rsid w:val="00823E80"/>
    <w:rsid w:val="00827235"/>
    <w:rsid w:val="008272C9"/>
    <w:rsid w:val="00832D8C"/>
    <w:rsid w:val="00834849"/>
    <w:rsid w:val="00834A33"/>
    <w:rsid w:val="00835CC9"/>
    <w:rsid w:val="00836E5E"/>
    <w:rsid w:val="00837FBA"/>
    <w:rsid w:val="0084614D"/>
    <w:rsid w:val="00854A1E"/>
    <w:rsid w:val="00856F9E"/>
    <w:rsid w:val="00862863"/>
    <w:rsid w:val="00864F63"/>
    <w:rsid w:val="00865A15"/>
    <w:rsid w:val="00865C0C"/>
    <w:rsid w:val="00866BF7"/>
    <w:rsid w:val="008772BB"/>
    <w:rsid w:val="008773D0"/>
    <w:rsid w:val="00881F8A"/>
    <w:rsid w:val="00885274"/>
    <w:rsid w:val="0089402F"/>
    <w:rsid w:val="008947BD"/>
    <w:rsid w:val="008953A6"/>
    <w:rsid w:val="008A15A9"/>
    <w:rsid w:val="008A2465"/>
    <w:rsid w:val="008A25B5"/>
    <w:rsid w:val="008A2F4B"/>
    <w:rsid w:val="008A531C"/>
    <w:rsid w:val="008B0277"/>
    <w:rsid w:val="008B7A38"/>
    <w:rsid w:val="008C09D1"/>
    <w:rsid w:val="008C2DDC"/>
    <w:rsid w:val="008C348A"/>
    <w:rsid w:val="008C5408"/>
    <w:rsid w:val="008C62B0"/>
    <w:rsid w:val="008C7AFE"/>
    <w:rsid w:val="008D186F"/>
    <w:rsid w:val="008D1DFF"/>
    <w:rsid w:val="008D3727"/>
    <w:rsid w:val="008D43EE"/>
    <w:rsid w:val="008D621D"/>
    <w:rsid w:val="008D7FC9"/>
    <w:rsid w:val="008E2050"/>
    <w:rsid w:val="008E65E5"/>
    <w:rsid w:val="008E727C"/>
    <w:rsid w:val="008F19D8"/>
    <w:rsid w:val="008F20CB"/>
    <w:rsid w:val="008F62BB"/>
    <w:rsid w:val="008F797E"/>
    <w:rsid w:val="009027F6"/>
    <w:rsid w:val="00906A81"/>
    <w:rsid w:val="0091231A"/>
    <w:rsid w:val="009153CE"/>
    <w:rsid w:val="00915971"/>
    <w:rsid w:val="00916B7E"/>
    <w:rsid w:val="00920563"/>
    <w:rsid w:val="009206C9"/>
    <w:rsid w:val="0092219C"/>
    <w:rsid w:val="00922C49"/>
    <w:rsid w:val="0092427E"/>
    <w:rsid w:val="00925F69"/>
    <w:rsid w:val="00934760"/>
    <w:rsid w:val="00935844"/>
    <w:rsid w:val="00936964"/>
    <w:rsid w:val="00942563"/>
    <w:rsid w:val="00943797"/>
    <w:rsid w:val="00945C1A"/>
    <w:rsid w:val="009501EF"/>
    <w:rsid w:val="00952203"/>
    <w:rsid w:val="009527B2"/>
    <w:rsid w:val="00952A9B"/>
    <w:rsid w:val="00952EA2"/>
    <w:rsid w:val="009566E6"/>
    <w:rsid w:val="00963674"/>
    <w:rsid w:val="00963CEB"/>
    <w:rsid w:val="00965F39"/>
    <w:rsid w:val="00970849"/>
    <w:rsid w:val="009708DB"/>
    <w:rsid w:val="009713CF"/>
    <w:rsid w:val="009716AE"/>
    <w:rsid w:val="00973F4E"/>
    <w:rsid w:val="00980442"/>
    <w:rsid w:val="00982178"/>
    <w:rsid w:val="009850E0"/>
    <w:rsid w:val="00990B10"/>
    <w:rsid w:val="00993C73"/>
    <w:rsid w:val="00995487"/>
    <w:rsid w:val="00995782"/>
    <w:rsid w:val="00996F00"/>
    <w:rsid w:val="009A39EA"/>
    <w:rsid w:val="009A3BF8"/>
    <w:rsid w:val="009A417F"/>
    <w:rsid w:val="009A5499"/>
    <w:rsid w:val="009B6426"/>
    <w:rsid w:val="009B7452"/>
    <w:rsid w:val="009C28D8"/>
    <w:rsid w:val="009C39FA"/>
    <w:rsid w:val="009C3A57"/>
    <w:rsid w:val="009C4B50"/>
    <w:rsid w:val="009D2D6F"/>
    <w:rsid w:val="009D2FDA"/>
    <w:rsid w:val="009D51BF"/>
    <w:rsid w:val="009D535B"/>
    <w:rsid w:val="009D5BE0"/>
    <w:rsid w:val="009D666C"/>
    <w:rsid w:val="009D69C1"/>
    <w:rsid w:val="009D6FA9"/>
    <w:rsid w:val="009D7088"/>
    <w:rsid w:val="009E1643"/>
    <w:rsid w:val="009E3C0A"/>
    <w:rsid w:val="009E5229"/>
    <w:rsid w:val="009E7CAA"/>
    <w:rsid w:val="009F0A0F"/>
    <w:rsid w:val="009F1101"/>
    <w:rsid w:val="009F33EC"/>
    <w:rsid w:val="009F7E53"/>
    <w:rsid w:val="00A007D3"/>
    <w:rsid w:val="00A03B4E"/>
    <w:rsid w:val="00A074FF"/>
    <w:rsid w:val="00A11B71"/>
    <w:rsid w:val="00A11C0B"/>
    <w:rsid w:val="00A21260"/>
    <w:rsid w:val="00A225C1"/>
    <w:rsid w:val="00A24E09"/>
    <w:rsid w:val="00A25ADF"/>
    <w:rsid w:val="00A30743"/>
    <w:rsid w:val="00A32440"/>
    <w:rsid w:val="00A3343F"/>
    <w:rsid w:val="00A343BE"/>
    <w:rsid w:val="00A35040"/>
    <w:rsid w:val="00A355DE"/>
    <w:rsid w:val="00A370FF"/>
    <w:rsid w:val="00A4129C"/>
    <w:rsid w:val="00A42448"/>
    <w:rsid w:val="00A52535"/>
    <w:rsid w:val="00A52991"/>
    <w:rsid w:val="00A537BE"/>
    <w:rsid w:val="00A57BAE"/>
    <w:rsid w:val="00A62033"/>
    <w:rsid w:val="00A6492D"/>
    <w:rsid w:val="00A660E4"/>
    <w:rsid w:val="00A67390"/>
    <w:rsid w:val="00A70CE7"/>
    <w:rsid w:val="00A717A5"/>
    <w:rsid w:val="00A72757"/>
    <w:rsid w:val="00A733C3"/>
    <w:rsid w:val="00A74FD2"/>
    <w:rsid w:val="00A77C77"/>
    <w:rsid w:val="00A77E60"/>
    <w:rsid w:val="00A83689"/>
    <w:rsid w:val="00A839DB"/>
    <w:rsid w:val="00A83E5C"/>
    <w:rsid w:val="00A847F2"/>
    <w:rsid w:val="00A85113"/>
    <w:rsid w:val="00A90FB4"/>
    <w:rsid w:val="00A929C8"/>
    <w:rsid w:val="00A940C4"/>
    <w:rsid w:val="00A94A5B"/>
    <w:rsid w:val="00A95770"/>
    <w:rsid w:val="00A96DC0"/>
    <w:rsid w:val="00AA0A23"/>
    <w:rsid w:val="00AA2B26"/>
    <w:rsid w:val="00AB59C6"/>
    <w:rsid w:val="00AB5D8F"/>
    <w:rsid w:val="00AB6A5F"/>
    <w:rsid w:val="00AB73C3"/>
    <w:rsid w:val="00AC3BD8"/>
    <w:rsid w:val="00AC4155"/>
    <w:rsid w:val="00AC5A50"/>
    <w:rsid w:val="00AD0BC4"/>
    <w:rsid w:val="00AD1346"/>
    <w:rsid w:val="00AD2980"/>
    <w:rsid w:val="00AD4D5A"/>
    <w:rsid w:val="00AE06D8"/>
    <w:rsid w:val="00AE1A65"/>
    <w:rsid w:val="00AE57C6"/>
    <w:rsid w:val="00AE5922"/>
    <w:rsid w:val="00AE5B5E"/>
    <w:rsid w:val="00B01C0A"/>
    <w:rsid w:val="00B02C05"/>
    <w:rsid w:val="00B033A6"/>
    <w:rsid w:val="00B04990"/>
    <w:rsid w:val="00B06401"/>
    <w:rsid w:val="00B1180C"/>
    <w:rsid w:val="00B14119"/>
    <w:rsid w:val="00B1532A"/>
    <w:rsid w:val="00B20290"/>
    <w:rsid w:val="00B232E7"/>
    <w:rsid w:val="00B25036"/>
    <w:rsid w:val="00B30B42"/>
    <w:rsid w:val="00B30BF2"/>
    <w:rsid w:val="00B319D8"/>
    <w:rsid w:val="00B32A29"/>
    <w:rsid w:val="00B335C3"/>
    <w:rsid w:val="00B3371B"/>
    <w:rsid w:val="00B34A21"/>
    <w:rsid w:val="00B35CE6"/>
    <w:rsid w:val="00B35E2E"/>
    <w:rsid w:val="00B35E47"/>
    <w:rsid w:val="00B37604"/>
    <w:rsid w:val="00B414AD"/>
    <w:rsid w:val="00B42D39"/>
    <w:rsid w:val="00B42F91"/>
    <w:rsid w:val="00B451CD"/>
    <w:rsid w:val="00B45458"/>
    <w:rsid w:val="00B457AE"/>
    <w:rsid w:val="00B45AAE"/>
    <w:rsid w:val="00B4660A"/>
    <w:rsid w:val="00B470EB"/>
    <w:rsid w:val="00B51D9B"/>
    <w:rsid w:val="00B5327D"/>
    <w:rsid w:val="00B54463"/>
    <w:rsid w:val="00B61658"/>
    <w:rsid w:val="00B64B78"/>
    <w:rsid w:val="00B661ED"/>
    <w:rsid w:val="00B66E20"/>
    <w:rsid w:val="00B66E98"/>
    <w:rsid w:val="00B70887"/>
    <w:rsid w:val="00B71164"/>
    <w:rsid w:val="00B804E2"/>
    <w:rsid w:val="00B80DCA"/>
    <w:rsid w:val="00B81009"/>
    <w:rsid w:val="00B81565"/>
    <w:rsid w:val="00B82753"/>
    <w:rsid w:val="00B906A5"/>
    <w:rsid w:val="00B94157"/>
    <w:rsid w:val="00B958CF"/>
    <w:rsid w:val="00B95D25"/>
    <w:rsid w:val="00B96085"/>
    <w:rsid w:val="00B96469"/>
    <w:rsid w:val="00B969F2"/>
    <w:rsid w:val="00B971AE"/>
    <w:rsid w:val="00B97D48"/>
    <w:rsid w:val="00BA04DD"/>
    <w:rsid w:val="00BA109C"/>
    <w:rsid w:val="00BA24DB"/>
    <w:rsid w:val="00BB5A0E"/>
    <w:rsid w:val="00BC154E"/>
    <w:rsid w:val="00BC5573"/>
    <w:rsid w:val="00BC6919"/>
    <w:rsid w:val="00BD13D9"/>
    <w:rsid w:val="00BD1B6C"/>
    <w:rsid w:val="00BD1D61"/>
    <w:rsid w:val="00BD4958"/>
    <w:rsid w:val="00BD7411"/>
    <w:rsid w:val="00BE24DD"/>
    <w:rsid w:val="00BE296F"/>
    <w:rsid w:val="00BE2F0C"/>
    <w:rsid w:val="00BE34AD"/>
    <w:rsid w:val="00BE5254"/>
    <w:rsid w:val="00BE6367"/>
    <w:rsid w:val="00BE640C"/>
    <w:rsid w:val="00BE672E"/>
    <w:rsid w:val="00BE6E1A"/>
    <w:rsid w:val="00BF274C"/>
    <w:rsid w:val="00C02C64"/>
    <w:rsid w:val="00C04828"/>
    <w:rsid w:val="00C06468"/>
    <w:rsid w:val="00C11408"/>
    <w:rsid w:val="00C12179"/>
    <w:rsid w:val="00C14F23"/>
    <w:rsid w:val="00C15749"/>
    <w:rsid w:val="00C15B1C"/>
    <w:rsid w:val="00C24A85"/>
    <w:rsid w:val="00C2743A"/>
    <w:rsid w:val="00C31814"/>
    <w:rsid w:val="00C3306B"/>
    <w:rsid w:val="00C33D2B"/>
    <w:rsid w:val="00C35994"/>
    <w:rsid w:val="00C41955"/>
    <w:rsid w:val="00C42F65"/>
    <w:rsid w:val="00C446BE"/>
    <w:rsid w:val="00C46BE5"/>
    <w:rsid w:val="00C46FFC"/>
    <w:rsid w:val="00C47BF2"/>
    <w:rsid w:val="00C47E20"/>
    <w:rsid w:val="00C516E2"/>
    <w:rsid w:val="00C54EAD"/>
    <w:rsid w:val="00C55709"/>
    <w:rsid w:val="00C57427"/>
    <w:rsid w:val="00C57C2D"/>
    <w:rsid w:val="00C631A5"/>
    <w:rsid w:val="00C63AB9"/>
    <w:rsid w:val="00C6425C"/>
    <w:rsid w:val="00C65B3C"/>
    <w:rsid w:val="00C678AF"/>
    <w:rsid w:val="00C67E51"/>
    <w:rsid w:val="00C75190"/>
    <w:rsid w:val="00C759D7"/>
    <w:rsid w:val="00C802DC"/>
    <w:rsid w:val="00C8035F"/>
    <w:rsid w:val="00C81D3A"/>
    <w:rsid w:val="00C83FDB"/>
    <w:rsid w:val="00C8420E"/>
    <w:rsid w:val="00C906FA"/>
    <w:rsid w:val="00C90936"/>
    <w:rsid w:val="00C91ABE"/>
    <w:rsid w:val="00C920FF"/>
    <w:rsid w:val="00C938C7"/>
    <w:rsid w:val="00C95578"/>
    <w:rsid w:val="00CA5F6E"/>
    <w:rsid w:val="00CB32DA"/>
    <w:rsid w:val="00CB371C"/>
    <w:rsid w:val="00CB4895"/>
    <w:rsid w:val="00CB6484"/>
    <w:rsid w:val="00CB6DBF"/>
    <w:rsid w:val="00CB7EAF"/>
    <w:rsid w:val="00CC2AEB"/>
    <w:rsid w:val="00CC4C9C"/>
    <w:rsid w:val="00CC5A1E"/>
    <w:rsid w:val="00CC7542"/>
    <w:rsid w:val="00CD1666"/>
    <w:rsid w:val="00CD24E2"/>
    <w:rsid w:val="00CD2A0C"/>
    <w:rsid w:val="00CD56DF"/>
    <w:rsid w:val="00CD652B"/>
    <w:rsid w:val="00CD7035"/>
    <w:rsid w:val="00CE6FD4"/>
    <w:rsid w:val="00CE767C"/>
    <w:rsid w:val="00CF1AE9"/>
    <w:rsid w:val="00CF2264"/>
    <w:rsid w:val="00CF314D"/>
    <w:rsid w:val="00CF33C8"/>
    <w:rsid w:val="00CF3967"/>
    <w:rsid w:val="00CF6D83"/>
    <w:rsid w:val="00CF7819"/>
    <w:rsid w:val="00D03927"/>
    <w:rsid w:val="00D07FEA"/>
    <w:rsid w:val="00D1053C"/>
    <w:rsid w:val="00D11FCF"/>
    <w:rsid w:val="00D12119"/>
    <w:rsid w:val="00D12E40"/>
    <w:rsid w:val="00D12F25"/>
    <w:rsid w:val="00D1474F"/>
    <w:rsid w:val="00D14B52"/>
    <w:rsid w:val="00D15DED"/>
    <w:rsid w:val="00D20412"/>
    <w:rsid w:val="00D20D1E"/>
    <w:rsid w:val="00D24763"/>
    <w:rsid w:val="00D25389"/>
    <w:rsid w:val="00D25E76"/>
    <w:rsid w:val="00D32981"/>
    <w:rsid w:val="00D35773"/>
    <w:rsid w:val="00D403B2"/>
    <w:rsid w:val="00D407DE"/>
    <w:rsid w:val="00D43D7E"/>
    <w:rsid w:val="00D5116F"/>
    <w:rsid w:val="00D51E10"/>
    <w:rsid w:val="00D52596"/>
    <w:rsid w:val="00D547A2"/>
    <w:rsid w:val="00D56BA7"/>
    <w:rsid w:val="00D57BED"/>
    <w:rsid w:val="00D64035"/>
    <w:rsid w:val="00D645D1"/>
    <w:rsid w:val="00D64A49"/>
    <w:rsid w:val="00D65D12"/>
    <w:rsid w:val="00D72DC7"/>
    <w:rsid w:val="00D7775D"/>
    <w:rsid w:val="00D8083B"/>
    <w:rsid w:val="00D81919"/>
    <w:rsid w:val="00D8609A"/>
    <w:rsid w:val="00D8786A"/>
    <w:rsid w:val="00D91793"/>
    <w:rsid w:val="00D93E5E"/>
    <w:rsid w:val="00D96457"/>
    <w:rsid w:val="00D96E0C"/>
    <w:rsid w:val="00D97FB9"/>
    <w:rsid w:val="00DA16AE"/>
    <w:rsid w:val="00DA3D73"/>
    <w:rsid w:val="00DB10F3"/>
    <w:rsid w:val="00DB3D0F"/>
    <w:rsid w:val="00DB6AC4"/>
    <w:rsid w:val="00DC36C0"/>
    <w:rsid w:val="00DC3E0B"/>
    <w:rsid w:val="00DC3F30"/>
    <w:rsid w:val="00DC5867"/>
    <w:rsid w:val="00DC651A"/>
    <w:rsid w:val="00DC762F"/>
    <w:rsid w:val="00DD1F8B"/>
    <w:rsid w:val="00DD24CD"/>
    <w:rsid w:val="00DD263F"/>
    <w:rsid w:val="00DD30C2"/>
    <w:rsid w:val="00DD3221"/>
    <w:rsid w:val="00DD7701"/>
    <w:rsid w:val="00DE0A1F"/>
    <w:rsid w:val="00DE0BB3"/>
    <w:rsid w:val="00DE139F"/>
    <w:rsid w:val="00DE16E7"/>
    <w:rsid w:val="00DE688F"/>
    <w:rsid w:val="00DF0E2B"/>
    <w:rsid w:val="00DF3615"/>
    <w:rsid w:val="00DF4E03"/>
    <w:rsid w:val="00DF67AB"/>
    <w:rsid w:val="00DF71E1"/>
    <w:rsid w:val="00E02688"/>
    <w:rsid w:val="00E02A19"/>
    <w:rsid w:val="00E02EDD"/>
    <w:rsid w:val="00E04489"/>
    <w:rsid w:val="00E04F42"/>
    <w:rsid w:val="00E07B89"/>
    <w:rsid w:val="00E1070E"/>
    <w:rsid w:val="00E13EE8"/>
    <w:rsid w:val="00E145E9"/>
    <w:rsid w:val="00E17334"/>
    <w:rsid w:val="00E17C48"/>
    <w:rsid w:val="00E2013A"/>
    <w:rsid w:val="00E20988"/>
    <w:rsid w:val="00E20B3E"/>
    <w:rsid w:val="00E20D1E"/>
    <w:rsid w:val="00E2221B"/>
    <w:rsid w:val="00E2422D"/>
    <w:rsid w:val="00E2492D"/>
    <w:rsid w:val="00E25E8C"/>
    <w:rsid w:val="00E31443"/>
    <w:rsid w:val="00E41078"/>
    <w:rsid w:val="00E459BA"/>
    <w:rsid w:val="00E47A13"/>
    <w:rsid w:val="00E52FD5"/>
    <w:rsid w:val="00E54987"/>
    <w:rsid w:val="00E54B28"/>
    <w:rsid w:val="00E55C70"/>
    <w:rsid w:val="00E5786C"/>
    <w:rsid w:val="00E606D8"/>
    <w:rsid w:val="00E61AA3"/>
    <w:rsid w:val="00E62A3B"/>
    <w:rsid w:val="00E65E58"/>
    <w:rsid w:val="00E65FA2"/>
    <w:rsid w:val="00E71E43"/>
    <w:rsid w:val="00E73B91"/>
    <w:rsid w:val="00E82D35"/>
    <w:rsid w:val="00E82D9B"/>
    <w:rsid w:val="00E832FB"/>
    <w:rsid w:val="00E843E8"/>
    <w:rsid w:val="00E8692B"/>
    <w:rsid w:val="00E869B7"/>
    <w:rsid w:val="00E9447B"/>
    <w:rsid w:val="00E947EE"/>
    <w:rsid w:val="00EA1962"/>
    <w:rsid w:val="00EA1CDC"/>
    <w:rsid w:val="00EA39A4"/>
    <w:rsid w:val="00EA4717"/>
    <w:rsid w:val="00EA492E"/>
    <w:rsid w:val="00EA573E"/>
    <w:rsid w:val="00EA707F"/>
    <w:rsid w:val="00EA7100"/>
    <w:rsid w:val="00EB0269"/>
    <w:rsid w:val="00EB13A7"/>
    <w:rsid w:val="00EB1BF9"/>
    <w:rsid w:val="00EB248F"/>
    <w:rsid w:val="00EB40D0"/>
    <w:rsid w:val="00EB493C"/>
    <w:rsid w:val="00EB6A40"/>
    <w:rsid w:val="00EC33FD"/>
    <w:rsid w:val="00EC5069"/>
    <w:rsid w:val="00ED2A80"/>
    <w:rsid w:val="00ED37C5"/>
    <w:rsid w:val="00ED6054"/>
    <w:rsid w:val="00EE1269"/>
    <w:rsid w:val="00EE149C"/>
    <w:rsid w:val="00EE3615"/>
    <w:rsid w:val="00EE5DE9"/>
    <w:rsid w:val="00EE7DEF"/>
    <w:rsid w:val="00EF0886"/>
    <w:rsid w:val="00EF0C1E"/>
    <w:rsid w:val="00EF5E17"/>
    <w:rsid w:val="00EF6C3D"/>
    <w:rsid w:val="00F02DA6"/>
    <w:rsid w:val="00F03DDF"/>
    <w:rsid w:val="00F05F3F"/>
    <w:rsid w:val="00F069D8"/>
    <w:rsid w:val="00F1147A"/>
    <w:rsid w:val="00F12CEA"/>
    <w:rsid w:val="00F16168"/>
    <w:rsid w:val="00F205B7"/>
    <w:rsid w:val="00F21CB6"/>
    <w:rsid w:val="00F23212"/>
    <w:rsid w:val="00F25684"/>
    <w:rsid w:val="00F27249"/>
    <w:rsid w:val="00F278F3"/>
    <w:rsid w:val="00F30994"/>
    <w:rsid w:val="00F34CF6"/>
    <w:rsid w:val="00F430AF"/>
    <w:rsid w:val="00F464AC"/>
    <w:rsid w:val="00F5085A"/>
    <w:rsid w:val="00F573D6"/>
    <w:rsid w:val="00F57F99"/>
    <w:rsid w:val="00F604E6"/>
    <w:rsid w:val="00F60B68"/>
    <w:rsid w:val="00F6358A"/>
    <w:rsid w:val="00F645DC"/>
    <w:rsid w:val="00F6463E"/>
    <w:rsid w:val="00F665AE"/>
    <w:rsid w:val="00F675D8"/>
    <w:rsid w:val="00F6765D"/>
    <w:rsid w:val="00F75738"/>
    <w:rsid w:val="00F75F16"/>
    <w:rsid w:val="00F77CC7"/>
    <w:rsid w:val="00F81C52"/>
    <w:rsid w:val="00F85304"/>
    <w:rsid w:val="00F85480"/>
    <w:rsid w:val="00F922EC"/>
    <w:rsid w:val="00F94118"/>
    <w:rsid w:val="00F9619D"/>
    <w:rsid w:val="00F97201"/>
    <w:rsid w:val="00F97955"/>
    <w:rsid w:val="00FA12E0"/>
    <w:rsid w:val="00FA1470"/>
    <w:rsid w:val="00FA52E4"/>
    <w:rsid w:val="00FA7100"/>
    <w:rsid w:val="00FA792C"/>
    <w:rsid w:val="00FB0A80"/>
    <w:rsid w:val="00FB289F"/>
    <w:rsid w:val="00FB6E91"/>
    <w:rsid w:val="00FC05A3"/>
    <w:rsid w:val="00FC12FF"/>
    <w:rsid w:val="00FC4828"/>
    <w:rsid w:val="00FC4B88"/>
    <w:rsid w:val="00FC53CF"/>
    <w:rsid w:val="00FC6933"/>
    <w:rsid w:val="00FD32A7"/>
    <w:rsid w:val="00FD3A3A"/>
    <w:rsid w:val="00FD3BF5"/>
    <w:rsid w:val="00FD598C"/>
    <w:rsid w:val="00FE1898"/>
    <w:rsid w:val="00FE1D57"/>
    <w:rsid w:val="00FE4523"/>
    <w:rsid w:val="00FE4792"/>
    <w:rsid w:val="00FF1422"/>
    <w:rsid w:val="00FF470E"/>
    <w:rsid w:val="00FF629F"/>
    <w:rsid w:val="00FF6447"/>
    <w:rsid w:val="00FF7589"/>
    <w:rsid w:val="08FFE270"/>
    <w:rsid w:val="097224FC"/>
    <w:rsid w:val="0A98CC19"/>
    <w:rsid w:val="12C14FC8"/>
    <w:rsid w:val="19790AA1"/>
    <w:rsid w:val="209A3D60"/>
    <w:rsid w:val="2CA6E374"/>
    <w:rsid w:val="3755F931"/>
    <w:rsid w:val="3892DD35"/>
    <w:rsid w:val="3AE1AD8C"/>
    <w:rsid w:val="3EA5DB4D"/>
    <w:rsid w:val="43835EAE"/>
    <w:rsid w:val="4D9523A6"/>
    <w:rsid w:val="5992C8AD"/>
    <w:rsid w:val="5A29F8F2"/>
    <w:rsid w:val="5D73413E"/>
    <w:rsid w:val="63420D9C"/>
    <w:rsid w:val="65964536"/>
    <w:rsid w:val="6C8D1EEA"/>
    <w:rsid w:val="6DC31F72"/>
    <w:rsid w:val="7983A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0E52D"/>
  <w15:chartTrackingRefBased/>
  <w15:docId w15:val="{03DCFCA0-D32A-4A4C-B31D-C73BFCDB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12FF"/>
  </w:style>
  <w:style w:type="paragraph" w:styleId="Kop1">
    <w:name w:val="heading 1"/>
    <w:aliases w:val="Synarchis kop 1"/>
    <w:basedOn w:val="Standaard"/>
    <w:next w:val="Standaard"/>
    <w:link w:val="Kop1Char"/>
    <w:qFormat/>
    <w:rsid w:val="00E02A19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26566E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nhideWhenUsed/>
    <w:qFormat/>
    <w:rsid w:val="00500F7B"/>
    <w:pPr>
      <w:keepNext/>
      <w:keepLines/>
      <w:numPr>
        <w:ilvl w:val="2"/>
        <w:numId w:val="1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aliases w:val="Bijlage"/>
    <w:basedOn w:val="Standaard"/>
    <w:next w:val="Standaard"/>
    <w:link w:val="Kop8Char"/>
    <w:semiHidden/>
    <w:unhideWhenUsed/>
    <w:qFormat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E02A19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rsid w:val="0026566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rsid w:val="00500F7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qFormat/>
    <w:rsid w:val="0026566E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aliases w:val="Kop 4 Synarchis kop 4 Char"/>
    <w:basedOn w:val="Standaardalinea-lettertype"/>
    <w:link w:val="Kop4"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13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13"/>
      </w:numPr>
    </w:pPr>
  </w:style>
  <w:style w:type="paragraph" w:customStyle="1" w:styleId="BijlageTitel">
    <w:name w:val="_BijlageTitel"/>
    <w:basedOn w:val="Kop1"/>
    <w:next w:val="Standaard"/>
    <w:qFormat/>
    <w:rsid w:val="00CB4895"/>
    <w:pPr>
      <w:numPr>
        <w:numId w:val="16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qFormat/>
    <w:rsid w:val="005873BD"/>
    <w:pPr>
      <w:numPr>
        <w:numId w:val="18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qFormat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aliases w:val="Bijlage Char"/>
    <w:basedOn w:val="Standaardalinea-lettertype"/>
    <w:link w:val="Kop8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182A53"/>
  </w:style>
  <w:style w:type="character" w:customStyle="1" w:styleId="OpmaakprofielComplexArial">
    <w:name w:val="Opmaakprofiel (Complex) Arial"/>
    <w:rsid w:val="00182A53"/>
    <w:rPr>
      <w:rFonts w:ascii="Verdana" w:hAnsi="Verdana" w:cs="Arial"/>
      <w:sz w:val="18"/>
    </w:rPr>
  </w:style>
  <w:style w:type="table" w:customStyle="1" w:styleId="SynarchisTable1">
    <w:name w:val="SynarchisTable1"/>
    <w:basedOn w:val="Standaardtabel"/>
    <w:uiPriority w:val="99"/>
    <w:rsid w:val="00182A53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styleId="Revisie">
    <w:name w:val="Revision"/>
    <w:hidden/>
    <w:uiPriority w:val="99"/>
    <w:semiHidden/>
    <w:rsid w:val="00182A5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mRutgersSynarchis\OneDrive%20-%20Synarchis\Sjablonen%20Synarchis\Sjabloon_rapport_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20" ma:contentTypeDescription="Een nieuw document maken." ma:contentTypeScope="" ma:versionID="8f3e9f315630aa3c87f41490709d83be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bf2dee80e80babd16ecf31a1067645be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4E02D3-B7A9-4B21-B0BE-F1B6DCB3E5DC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customXml/itemProps4.xml><?xml version="1.0" encoding="utf-8"?>
<ds:datastoreItem xmlns:ds="http://schemas.openxmlformats.org/officeDocument/2006/customXml" ds:itemID="{EBCA731D-0330-4479-9901-E94850D49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Sjabloon_rapport_staand</Template>
  <TotalTime>0</TotalTime>
  <Pages>10</Pages>
  <Words>993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pim.rutgers@synarchis.nl</dc:creator>
  <cp:keywords/>
  <dc:description/>
  <cp:lastModifiedBy>Veneklaas, D (Dennis)</cp:lastModifiedBy>
  <cp:revision>2</cp:revision>
  <cp:lastPrinted>2026-07-14T08:29:00Z</cp:lastPrinted>
  <dcterms:created xsi:type="dcterms:W3CDTF">2026-09-09T08:23:00Z</dcterms:created>
  <dcterms:modified xsi:type="dcterms:W3CDTF">2026-09-09T08:23:00Z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