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124A6" w14:textId="77777777" w:rsidR="00182A53" w:rsidRDefault="00182A53" w:rsidP="00182A53"/>
    <w:p w14:paraId="2027BE90" w14:textId="77777777" w:rsidR="00182A53" w:rsidRDefault="00182A53" w:rsidP="00182A53">
      <w:pPr>
        <w:pStyle w:val="BijlageTitel"/>
        <w:numPr>
          <w:ilvl w:val="0"/>
          <w:numId w:val="14"/>
        </w:numPr>
      </w:pPr>
      <w:bookmarkStart w:id="0" w:name="_Toc55915447"/>
      <w:bookmarkStart w:id="1" w:name="_Toc94628690"/>
      <w:bookmarkStart w:id="2" w:name="_Toc234917922"/>
      <w:r>
        <w:lastRenderedPageBreak/>
        <w:t>Inhoud aanmelding</w:t>
      </w:r>
      <w:bookmarkEnd w:id="0"/>
      <w:bookmarkEnd w:id="1"/>
      <w:bookmarkEnd w:id="2"/>
    </w:p>
    <w:p w14:paraId="2FC64E04" w14:textId="77777777" w:rsidR="00182A53" w:rsidRDefault="00182A53" w:rsidP="00182A53">
      <w:r>
        <w:t xml:space="preserve">De aanmelding dient te bestaan uit de onderstaande documenten. Alle gevraagde documenten dienen met de juiste nummering te worden aangeboden in pdf-format. </w:t>
      </w:r>
    </w:p>
    <w:p w14:paraId="65ABAFAA" w14:textId="77777777" w:rsidR="00182A53" w:rsidRDefault="00182A53" w:rsidP="00182A53"/>
    <w:p w14:paraId="067F0027" w14:textId="1404C409" w:rsidR="00182A53" w:rsidRDefault="00182A53" w:rsidP="00182A53">
      <w:r>
        <w:t>1</w:t>
      </w:r>
      <w:r>
        <w:tab/>
        <w:t xml:space="preserve">Uniform Europees Aanbestedingsdocument </w:t>
      </w:r>
    </w:p>
    <w:p w14:paraId="51358127" w14:textId="77777777" w:rsidR="00182A53" w:rsidRDefault="00182A53" w:rsidP="00182A53">
      <w:r>
        <w:t>1.1</w:t>
      </w:r>
      <w:r>
        <w:tab/>
        <w:t>Gegadigde</w:t>
      </w:r>
    </w:p>
    <w:p w14:paraId="0CA89CB9" w14:textId="77777777" w:rsidR="00182A53" w:rsidRDefault="00182A53" w:rsidP="00182A53">
      <w:r>
        <w:t>1.2</w:t>
      </w:r>
      <w:r>
        <w:tab/>
      </w:r>
      <w:proofErr w:type="spellStart"/>
      <w:r>
        <w:t>Combinant</w:t>
      </w:r>
      <w:proofErr w:type="spellEnd"/>
      <w:r>
        <w:t xml:space="preserve"> (indien van toepassing, zie paragraaf 3.7.2) </w:t>
      </w:r>
    </w:p>
    <w:p w14:paraId="3B9119BB" w14:textId="77777777" w:rsidR="00182A53" w:rsidRDefault="00182A53" w:rsidP="00182A53">
      <w:r>
        <w:t>1.3</w:t>
      </w:r>
      <w:r>
        <w:tab/>
        <w:t>Derden (indien van toepassing, zie paragraaf 3.7.3)</w:t>
      </w:r>
    </w:p>
    <w:p w14:paraId="4895016F" w14:textId="77777777" w:rsidR="00182A53" w:rsidRDefault="00182A53" w:rsidP="00182A53"/>
    <w:p w14:paraId="1764EBC0" w14:textId="77777777" w:rsidR="00182A53" w:rsidRDefault="00182A53" w:rsidP="00182A53">
      <w:r>
        <w:t>2</w:t>
      </w:r>
      <w:r>
        <w:tab/>
        <w:t>Kerncompetenties (paragraaf 5.3.2)</w:t>
      </w:r>
    </w:p>
    <w:p w14:paraId="15B4D1DC" w14:textId="2E1EAE82" w:rsidR="00182A53" w:rsidRDefault="00182A53" w:rsidP="00182A53">
      <w:r>
        <w:t>2.1</w:t>
      </w:r>
      <w:r>
        <w:tab/>
        <w:t xml:space="preserve">Kerncompetentie a: </w:t>
      </w:r>
      <w:r w:rsidRPr="0020383D">
        <w:t>Planontwikkeling op basis van een geïntegreerd contract</w:t>
      </w:r>
      <w:r>
        <w:t xml:space="preserve"> (bijlage </w:t>
      </w:r>
      <w:r w:rsidR="00222154">
        <w:t>6</w:t>
      </w:r>
      <w:r>
        <w:t>)</w:t>
      </w:r>
    </w:p>
    <w:p w14:paraId="54E3A5BC" w14:textId="6F32B147" w:rsidR="00182A53" w:rsidRDefault="00182A53" w:rsidP="00182A53">
      <w:r>
        <w:t>2.2</w:t>
      </w:r>
      <w:r>
        <w:tab/>
        <w:t xml:space="preserve">Kerncompetentie b: </w:t>
      </w:r>
      <w:r w:rsidRPr="0020383D">
        <w:t xml:space="preserve">Bouwen van </w:t>
      </w:r>
      <w:r>
        <w:t xml:space="preserve">Maatschappelijk Vastgoed (bijlage </w:t>
      </w:r>
      <w:r w:rsidR="00222154">
        <w:t>7</w:t>
      </w:r>
      <w:r>
        <w:t>)</w:t>
      </w:r>
    </w:p>
    <w:p w14:paraId="631A237F" w14:textId="011B63CB" w:rsidR="00182A53" w:rsidRDefault="00182A53" w:rsidP="00182A53">
      <w:r>
        <w:t xml:space="preserve">2.3 </w:t>
      </w:r>
      <w:r>
        <w:tab/>
        <w:t xml:space="preserve">Kerncompetentie c: </w:t>
      </w:r>
      <w:r w:rsidRPr="0020383D">
        <w:t xml:space="preserve">Ontwerpen van een </w:t>
      </w:r>
      <w:r>
        <w:t>Sport</w:t>
      </w:r>
      <w:r w:rsidR="00AD4D5A">
        <w:t>centrum</w:t>
      </w:r>
      <w:r>
        <w:t xml:space="preserve"> (bijlage </w:t>
      </w:r>
      <w:r w:rsidR="00222154">
        <w:t>8</w:t>
      </w:r>
      <w:r>
        <w:t>)</w:t>
      </w:r>
      <w:r>
        <w:tab/>
      </w:r>
    </w:p>
    <w:p w14:paraId="7CD0A9AE" w14:textId="77777777" w:rsidR="00182A53" w:rsidRDefault="00182A53" w:rsidP="00182A53"/>
    <w:p w14:paraId="6C0A83A6" w14:textId="77777777" w:rsidR="00182A53" w:rsidRDefault="00182A53" w:rsidP="00182A53">
      <w:r>
        <w:t>3</w:t>
      </w:r>
      <w:r>
        <w:tab/>
        <w:t>Selectiecriteria (paragraaf 5.4)</w:t>
      </w:r>
    </w:p>
    <w:p w14:paraId="6A6978DA" w14:textId="6ED94E6A" w:rsidR="00182A53" w:rsidRDefault="00182A53" w:rsidP="00182A53">
      <w:r>
        <w:t>3.1</w:t>
      </w:r>
      <w:r>
        <w:tab/>
        <w:t xml:space="preserve">Referentieproject A: ontwikkeld door de Gegadigde op basis van geïntegreerd contract (bijlage </w:t>
      </w:r>
      <w:r w:rsidR="00222154">
        <w:t>9</w:t>
      </w:r>
      <w:r>
        <w:t>)</w:t>
      </w:r>
    </w:p>
    <w:p w14:paraId="6B4E45A5" w14:textId="52D85957" w:rsidR="00182A53" w:rsidRDefault="00182A53" w:rsidP="00182A53">
      <w:r>
        <w:t>3.2</w:t>
      </w:r>
      <w:r>
        <w:tab/>
        <w:t>Referentieproject B: gerealiseerde</w:t>
      </w:r>
      <w:r w:rsidR="00C802DC">
        <w:t xml:space="preserve"> bouwkundig</w:t>
      </w:r>
      <w:r>
        <w:t xml:space="preserve"> nieuwbouw van Maatschappelijk Vastgoed (bijlage </w:t>
      </w:r>
      <w:r w:rsidR="00222154">
        <w:t>10</w:t>
      </w:r>
      <w:r>
        <w:t>)</w:t>
      </w:r>
    </w:p>
    <w:p w14:paraId="5F9F19A0" w14:textId="695AF40E" w:rsidR="00182A53" w:rsidRDefault="00182A53" w:rsidP="00182A53">
      <w:r>
        <w:t>3.3</w:t>
      </w:r>
      <w:r>
        <w:tab/>
        <w:t xml:space="preserve">Referentieproject C: door de Gegadigde te zijn ontworpen </w:t>
      </w:r>
      <w:r w:rsidR="00AD4D5A">
        <w:t>Sportcentrum</w:t>
      </w:r>
      <w:r>
        <w:t xml:space="preserve"> (bijlage 1</w:t>
      </w:r>
      <w:r w:rsidR="00222154">
        <w:t>1</w:t>
      </w:r>
      <w:r>
        <w:t>)</w:t>
      </w:r>
    </w:p>
    <w:p w14:paraId="7B21A5EC" w14:textId="33E18643" w:rsidR="00C802DC" w:rsidRDefault="00C802DC" w:rsidP="00182A53">
      <w:r>
        <w:t>3.4</w:t>
      </w:r>
      <w:r>
        <w:tab/>
        <w:t>Referentieproject D: gerealiseerde werktuigbouwkundig nieuwbouw van Maatschappelijk Vastgoed (bijlage 12)</w:t>
      </w:r>
    </w:p>
    <w:p w14:paraId="0D8A8868" w14:textId="2E697AAC" w:rsidR="00C802DC" w:rsidRDefault="00C802DC" w:rsidP="00182A53">
      <w:r>
        <w:t>3.5</w:t>
      </w:r>
      <w:r>
        <w:tab/>
        <w:t>Referentieproject E: gerealiseerde elektrotechnisch nieuwbouw van Maatschappelijk Vastgoed (bijlage 1</w:t>
      </w:r>
      <w:r w:rsidR="001070F1">
        <w:t>3</w:t>
      </w:r>
      <w:r>
        <w:t>)</w:t>
      </w:r>
    </w:p>
    <w:p w14:paraId="067234C7" w14:textId="77777777" w:rsidR="0028617C" w:rsidRDefault="0028617C" w:rsidP="00182A53"/>
    <w:p w14:paraId="7677B014" w14:textId="2C459618" w:rsidR="0028617C" w:rsidRPr="007F590C" w:rsidRDefault="00BE2F0C" w:rsidP="0028617C">
      <w:pPr>
        <w:pStyle w:val="BijlageTitel"/>
      </w:pPr>
      <w:bookmarkStart w:id="3" w:name="_Toc234917923"/>
      <w:r w:rsidRPr="007F590C">
        <w:lastRenderedPageBreak/>
        <w:t>Sociale paragraaf</w:t>
      </w:r>
      <w:bookmarkEnd w:id="3"/>
    </w:p>
    <w:p w14:paraId="49835239" w14:textId="77777777" w:rsidR="00AD2980" w:rsidRPr="00AD2980" w:rsidRDefault="00AD2980" w:rsidP="00AD2980"/>
    <w:p w14:paraId="4DF637FD" w14:textId="5FF73496" w:rsidR="00AD2980" w:rsidRDefault="00AD2980" w:rsidP="00AD2980">
      <w:r>
        <w:t xml:space="preserve">Gemeente </w:t>
      </w:r>
      <w:r w:rsidR="00AD4D5A">
        <w:t>Apeldoorn</w:t>
      </w:r>
      <w:r>
        <w:t xml:space="preserve"> </w:t>
      </w:r>
      <w:r w:rsidRPr="00AD2980">
        <w:t xml:space="preserve">hecht veel waarde aan maatschappelijk verantwoord ondernemen. Om deze reden heeft gemeente </w:t>
      </w:r>
      <w:r w:rsidR="00AD4D5A">
        <w:t>Apeldoorn</w:t>
      </w:r>
      <w:r w:rsidRPr="00AD2980">
        <w:t xml:space="preserve"> het behalen van meerwaarde op het gebied van </w:t>
      </w:r>
      <w:proofErr w:type="spellStart"/>
      <w:r w:rsidRPr="00AD2980">
        <w:t>social</w:t>
      </w:r>
      <w:proofErr w:type="spellEnd"/>
      <w:r w:rsidRPr="00AD2980">
        <w:t xml:space="preserve"> return bij haar inkopen opgenomen in haar Inkoop-en aanbestedingsbeleid.</w:t>
      </w:r>
    </w:p>
    <w:p w14:paraId="5B0C6BE8" w14:textId="77777777" w:rsidR="008C2DDC" w:rsidRPr="00AD2980" w:rsidRDefault="008C2DDC" w:rsidP="00AD2980"/>
    <w:p w14:paraId="79CEB23C" w14:textId="77777777" w:rsidR="00AD2980" w:rsidRPr="00AD2980" w:rsidRDefault="00AD2980" w:rsidP="00AD2980">
      <w:pPr>
        <w:rPr>
          <w:u w:val="single"/>
        </w:rPr>
      </w:pPr>
      <w:r w:rsidRPr="00AD2980">
        <w:rPr>
          <w:u w:val="single"/>
        </w:rPr>
        <w:t xml:space="preserve">Beoogde effecten van </w:t>
      </w:r>
      <w:proofErr w:type="spellStart"/>
      <w:r w:rsidRPr="00AD2980">
        <w:rPr>
          <w:u w:val="single"/>
        </w:rPr>
        <w:t>social</w:t>
      </w:r>
      <w:proofErr w:type="spellEnd"/>
      <w:r w:rsidRPr="00AD2980">
        <w:rPr>
          <w:u w:val="single"/>
        </w:rPr>
        <w:t xml:space="preserve"> return </w:t>
      </w:r>
    </w:p>
    <w:p w14:paraId="09989306" w14:textId="0CDDF9EA" w:rsidR="00AD2980" w:rsidRPr="00AD2980" w:rsidRDefault="00AD2980" w:rsidP="003849F0">
      <w:pPr>
        <w:pStyle w:val="Opsomming"/>
        <w:numPr>
          <w:ilvl w:val="0"/>
          <w:numId w:val="29"/>
        </w:numPr>
      </w:pPr>
      <w:r w:rsidRPr="00AD2980">
        <w:t xml:space="preserve">Creëren van werkgelegenheid voor mensen met een afstand tot de arbeidsmarkt; </w:t>
      </w:r>
    </w:p>
    <w:p w14:paraId="3D4CFDF5" w14:textId="570500D1" w:rsidR="00AD2980" w:rsidRPr="00AD2980" w:rsidRDefault="00AD2980" w:rsidP="003849F0">
      <w:pPr>
        <w:pStyle w:val="Opsomming"/>
        <w:numPr>
          <w:ilvl w:val="0"/>
          <w:numId w:val="29"/>
        </w:numPr>
      </w:pPr>
      <w:r w:rsidRPr="00AD2980">
        <w:t xml:space="preserve">Verbeteren van de (regionale) leefbaarheid; </w:t>
      </w:r>
    </w:p>
    <w:p w14:paraId="4DB7835C" w14:textId="04EC1DB0" w:rsidR="00AD2980" w:rsidRPr="00AD2980" w:rsidRDefault="00AD2980" w:rsidP="003849F0">
      <w:pPr>
        <w:pStyle w:val="Opsomming"/>
        <w:numPr>
          <w:ilvl w:val="0"/>
          <w:numId w:val="29"/>
        </w:numPr>
      </w:pPr>
      <w:r w:rsidRPr="00AD2980">
        <w:t xml:space="preserve">Bevorderen en versterken van de strategische samenwerking tussen overheden, regionale werkgevers en opleidingsbedrijven; </w:t>
      </w:r>
    </w:p>
    <w:p w14:paraId="143734B8" w14:textId="614F4C10" w:rsidR="00AD2980" w:rsidRPr="00AD2980" w:rsidRDefault="00AD2980" w:rsidP="003849F0">
      <w:pPr>
        <w:pStyle w:val="Opsomming"/>
        <w:numPr>
          <w:ilvl w:val="0"/>
          <w:numId w:val="29"/>
        </w:numPr>
      </w:pPr>
      <w:r w:rsidRPr="00AD2980">
        <w:t xml:space="preserve">Lastenverlichting op het uitkeringsbestand en de re-integratiemiddelen. </w:t>
      </w:r>
    </w:p>
    <w:p w14:paraId="61D72692" w14:textId="77777777" w:rsidR="00AD2980" w:rsidRPr="00AD2980" w:rsidRDefault="00AD2980" w:rsidP="00AD2980">
      <w:r w:rsidRPr="00AD2980">
        <w:t xml:space="preserve">Bovenstaande is de reden waarom een </w:t>
      </w:r>
      <w:proofErr w:type="spellStart"/>
      <w:r w:rsidRPr="00AD2980">
        <w:t>social</w:t>
      </w:r>
      <w:proofErr w:type="spellEnd"/>
      <w:r w:rsidRPr="00AD2980">
        <w:t xml:space="preserve"> return verplichting onderdeel uitmaakt van deze overeenkomst. </w:t>
      </w:r>
    </w:p>
    <w:p w14:paraId="11CDAFE3" w14:textId="77777777" w:rsidR="00865A15" w:rsidRDefault="00865A15" w:rsidP="00AD2980">
      <w:pPr>
        <w:rPr>
          <w:b/>
          <w:bCs/>
        </w:rPr>
      </w:pPr>
    </w:p>
    <w:p w14:paraId="15EF87E8" w14:textId="0716F382" w:rsidR="00AD2980" w:rsidRPr="00AD2980" w:rsidRDefault="00AD2980" w:rsidP="00AD2980">
      <w:r w:rsidRPr="005B3FBA">
        <w:rPr>
          <w:b/>
          <w:bCs/>
        </w:rPr>
        <w:t xml:space="preserve">Opdrachtnemer dient ten minste </w:t>
      </w:r>
      <w:r w:rsidR="005B3FBA" w:rsidRPr="005B3FBA">
        <w:rPr>
          <w:b/>
          <w:bCs/>
        </w:rPr>
        <w:t>2</w:t>
      </w:r>
      <w:r w:rsidRPr="005B3FBA">
        <w:rPr>
          <w:b/>
          <w:bCs/>
        </w:rPr>
        <w:t xml:space="preserve">% van de opdrachtwaarde exclusief btw in te zetten ten behoeve van </w:t>
      </w:r>
      <w:proofErr w:type="spellStart"/>
      <w:r w:rsidRPr="005B3FBA">
        <w:rPr>
          <w:b/>
          <w:bCs/>
        </w:rPr>
        <w:t>social</w:t>
      </w:r>
      <w:proofErr w:type="spellEnd"/>
      <w:r w:rsidRPr="005B3FBA">
        <w:rPr>
          <w:b/>
          <w:bCs/>
        </w:rPr>
        <w:t xml:space="preserve"> return.</w:t>
      </w:r>
      <w:r w:rsidRPr="00AD2980">
        <w:rPr>
          <w:b/>
          <w:bCs/>
        </w:rPr>
        <w:t xml:space="preserve"> </w:t>
      </w:r>
    </w:p>
    <w:p w14:paraId="213D9318" w14:textId="77777777" w:rsidR="00AD2980" w:rsidRPr="00AD2980" w:rsidRDefault="00AD2980" w:rsidP="00AD2980">
      <w:r w:rsidRPr="00AD2980">
        <w:t>Hierna te noemen de ‘</w:t>
      </w:r>
      <w:proofErr w:type="spellStart"/>
      <w:r w:rsidRPr="00AD2980">
        <w:t>social</w:t>
      </w:r>
      <w:proofErr w:type="spellEnd"/>
      <w:r w:rsidRPr="00AD2980">
        <w:t xml:space="preserve"> return verplichting’. De </w:t>
      </w:r>
      <w:proofErr w:type="spellStart"/>
      <w:r w:rsidRPr="00AD2980">
        <w:t>social</w:t>
      </w:r>
      <w:proofErr w:type="spellEnd"/>
      <w:r w:rsidRPr="00AD2980">
        <w:t xml:space="preserve"> return verplichting wordt berekend door het percentage </w:t>
      </w:r>
      <w:proofErr w:type="spellStart"/>
      <w:r w:rsidRPr="00AD2980">
        <w:t>social</w:t>
      </w:r>
      <w:proofErr w:type="spellEnd"/>
      <w:r w:rsidRPr="00AD2980">
        <w:t xml:space="preserve"> return met de opdrachtwaarde te vermenigvuldigen. </w:t>
      </w:r>
    </w:p>
    <w:p w14:paraId="53ED2437" w14:textId="77777777" w:rsidR="00865A15" w:rsidRDefault="00865A15" w:rsidP="00AD2980"/>
    <w:p w14:paraId="5240C1F4" w14:textId="1AE16505" w:rsidR="00AD2980" w:rsidRPr="00AD2980" w:rsidRDefault="00AD2980" w:rsidP="00AD2980">
      <w:r w:rsidRPr="00AD2980">
        <w:t xml:space="preserve">De </w:t>
      </w:r>
      <w:proofErr w:type="spellStart"/>
      <w:r w:rsidRPr="00AD2980">
        <w:t>social</w:t>
      </w:r>
      <w:proofErr w:type="spellEnd"/>
      <w:r w:rsidRPr="00AD2980">
        <w:t xml:space="preserve"> return verplichting kan uitsluitend worden ingevuld door middel van de onderstaande drie mogelijkheden en dient binnen de vastgelegde contractperiode te worden uitgevoerd conform de overeenkomst. </w:t>
      </w:r>
    </w:p>
    <w:p w14:paraId="195D9D5D" w14:textId="230BB9F3" w:rsidR="00AD2980" w:rsidRPr="00AD2980" w:rsidRDefault="00AD2980" w:rsidP="003A4702">
      <w:pPr>
        <w:pStyle w:val="Lijstalinea"/>
        <w:numPr>
          <w:ilvl w:val="0"/>
          <w:numId w:val="30"/>
        </w:numPr>
      </w:pPr>
      <w:r w:rsidRPr="00AD2980">
        <w:t>Arbeidsparticipatie / Infra-Kracht</w:t>
      </w:r>
      <w:r w:rsidR="00716357">
        <w:t>;</w:t>
      </w:r>
    </w:p>
    <w:p w14:paraId="376AA598" w14:textId="13E95155" w:rsidR="00AD2980" w:rsidRPr="00AD2980" w:rsidRDefault="00AD2980" w:rsidP="003A4702">
      <w:pPr>
        <w:pStyle w:val="OpsommingGenummerd"/>
        <w:numPr>
          <w:ilvl w:val="0"/>
          <w:numId w:val="30"/>
        </w:numPr>
      </w:pPr>
      <w:r w:rsidRPr="00AD2980">
        <w:t>Opdracht sociale werkvoorziening</w:t>
      </w:r>
      <w:r w:rsidR="00716357">
        <w:t>;</w:t>
      </w:r>
      <w:r w:rsidRPr="00AD2980">
        <w:t xml:space="preserve"> </w:t>
      </w:r>
    </w:p>
    <w:p w14:paraId="115F8386" w14:textId="78E1EA3D" w:rsidR="00AD2980" w:rsidRPr="00AD2980" w:rsidRDefault="00AD2980" w:rsidP="003A4702">
      <w:pPr>
        <w:pStyle w:val="OpsommingGenummerd"/>
        <w:numPr>
          <w:ilvl w:val="0"/>
          <w:numId w:val="30"/>
        </w:numPr>
      </w:pPr>
      <w:r w:rsidRPr="00AD2980">
        <w:t>Maatschappelijke activiteiten</w:t>
      </w:r>
      <w:r w:rsidR="00716357">
        <w:t>.</w:t>
      </w:r>
      <w:r w:rsidRPr="00AD2980">
        <w:t xml:space="preserve"> </w:t>
      </w:r>
    </w:p>
    <w:p w14:paraId="18457437" w14:textId="77777777" w:rsidR="00AD2980" w:rsidRPr="00AD2980" w:rsidRDefault="00AD2980" w:rsidP="00AD2980"/>
    <w:p w14:paraId="3CFAD93B" w14:textId="77777777" w:rsidR="00865A15" w:rsidRDefault="00AD2980" w:rsidP="00AD2980">
      <w:pPr>
        <w:rPr>
          <w:b/>
          <w:bCs/>
        </w:rPr>
      </w:pPr>
      <w:r w:rsidRPr="00AD2980">
        <w:rPr>
          <w:b/>
          <w:bCs/>
        </w:rPr>
        <w:t xml:space="preserve">Het proces </w:t>
      </w:r>
      <w:r w:rsidRPr="00AD2980">
        <w:rPr>
          <w:b/>
          <w:bCs/>
          <w:u w:val="single"/>
        </w:rPr>
        <w:t>vóór</w:t>
      </w:r>
      <w:r w:rsidRPr="00AD2980">
        <w:rPr>
          <w:b/>
          <w:bCs/>
        </w:rPr>
        <w:t xml:space="preserve"> het verlenen van de opdracht </w:t>
      </w:r>
    </w:p>
    <w:p w14:paraId="3B880EDD" w14:textId="09960638" w:rsidR="00AD2980" w:rsidRPr="00AD2980" w:rsidRDefault="00AD2980" w:rsidP="00AD2980">
      <w:r w:rsidRPr="00AD2980">
        <w:t xml:space="preserve">Aanbestedende dienst wil tussen het moment van het nemen van de gunningsbeslissing en het verlenen van de opdracht weten hoe de inschrijver invulling gaat geven aan de </w:t>
      </w:r>
      <w:r w:rsidR="00132D93" w:rsidRPr="00AD2980">
        <w:t>SROI-verplichting</w:t>
      </w:r>
      <w:r w:rsidRPr="00AD2980">
        <w:t>. Hiervoor dient de inschrijver aan wie wij voornemens zijn de opdracht te verstrekken, een '</w:t>
      </w:r>
      <w:r w:rsidR="00132D93" w:rsidRPr="00AD2980">
        <w:t>SROI-plan</w:t>
      </w:r>
      <w:r w:rsidRPr="00AD2980">
        <w:t xml:space="preserve">' in te dienen van maximaal 2 pagina's A4 (lettertype: </w:t>
      </w:r>
      <w:proofErr w:type="spellStart"/>
      <w:r w:rsidRPr="00AD2980">
        <w:t>Arial</w:t>
      </w:r>
      <w:proofErr w:type="spellEnd"/>
      <w:r w:rsidRPr="00AD2980">
        <w:t xml:space="preserve">, lettergrootte 10)." </w:t>
      </w:r>
    </w:p>
    <w:p w14:paraId="6DAF068E" w14:textId="5697F98A" w:rsidR="00AD2980" w:rsidRPr="00AD2980" w:rsidRDefault="00AD2980" w:rsidP="00AD2980">
      <w:r w:rsidRPr="00AD2980">
        <w:t>Dit ‘</w:t>
      </w:r>
      <w:r w:rsidR="00132D93" w:rsidRPr="00AD2980">
        <w:t>SROI-plan</w:t>
      </w:r>
      <w:r w:rsidRPr="00AD2980">
        <w:t xml:space="preserve">’ geldt als startpunt voor het gesprek tussen opdrachtgever en opdrachtnemer over de exacte invulling van de </w:t>
      </w:r>
      <w:proofErr w:type="spellStart"/>
      <w:r w:rsidRPr="00AD2980">
        <w:t>social</w:t>
      </w:r>
      <w:proofErr w:type="spellEnd"/>
      <w:r w:rsidRPr="00AD2980">
        <w:t xml:space="preserve"> return verplichting. </w:t>
      </w:r>
    </w:p>
    <w:p w14:paraId="0D465824" w14:textId="77777777" w:rsidR="00564A5B" w:rsidRDefault="00564A5B" w:rsidP="00AD2980"/>
    <w:p w14:paraId="228C33DD" w14:textId="66751AEE" w:rsidR="00564A5B" w:rsidRDefault="00AD2980" w:rsidP="00AD2980">
      <w:r w:rsidRPr="00AD2980">
        <w:t>Het ‘</w:t>
      </w:r>
      <w:r w:rsidR="00132D93" w:rsidRPr="00AD2980">
        <w:t>SROI-plan</w:t>
      </w:r>
      <w:r w:rsidRPr="00AD2980">
        <w:t xml:space="preserve">’ dient te bestaan uit de volgende onderdelen: </w:t>
      </w:r>
    </w:p>
    <w:p w14:paraId="7B24CDBE" w14:textId="3789227D" w:rsidR="00564A5B" w:rsidRDefault="00AD2980" w:rsidP="00511AF8">
      <w:pPr>
        <w:pStyle w:val="Lijstalinea"/>
        <w:numPr>
          <w:ilvl w:val="0"/>
          <w:numId w:val="31"/>
        </w:numPr>
      </w:pPr>
      <w:r w:rsidRPr="00AD2980">
        <w:t>De inschrijfsom</w:t>
      </w:r>
      <w:r w:rsidR="00003C73">
        <w:t>;</w:t>
      </w:r>
      <w:r w:rsidRPr="00AD2980">
        <w:t xml:space="preserve"> </w:t>
      </w:r>
    </w:p>
    <w:p w14:paraId="53C89418" w14:textId="22FCE117" w:rsidR="00FB6E91" w:rsidRDefault="00AD2980" w:rsidP="008204FE">
      <w:pPr>
        <w:pStyle w:val="OpsommingGenummerd"/>
        <w:numPr>
          <w:ilvl w:val="0"/>
          <w:numId w:val="31"/>
        </w:numPr>
      </w:pPr>
      <w:r w:rsidRPr="00AD2980">
        <w:t>Keuze welke bouwblokken worden ingezet</w:t>
      </w:r>
      <w:r w:rsidR="00003C73">
        <w:t>;</w:t>
      </w:r>
      <w:r w:rsidRPr="00AD2980">
        <w:t xml:space="preserve"> </w:t>
      </w:r>
    </w:p>
    <w:p w14:paraId="6E9B605B" w14:textId="6EC170C2" w:rsidR="00AD2980" w:rsidRPr="00AD2980" w:rsidRDefault="00AD2980" w:rsidP="008204FE">
      <w:pPr>
        <w:pStyle w:val="OpsommingGenummerd"/>
        <w:numPr>
          <w:ilvl w:val="0"/>
          <w:numId w:val="31"/>
        </w:numPr>
      </w:pPr>
      <w:r w:rsidRPr="00AD2980">
        <w:t xml:space="preserve">Keuze welke maatschappelijke activiteiten eventueel worden opgenomen. </w:t>
      </w:r>
    </w:p>
    <w:p w14:paraId="2B409831" w14:textId="77777777" w:rsidR="00FB6E91" w:rsidRDefault="00FB6E91" w:rsidP="00AD2980">
      <w:pPr>
        <w:rPr>
          <w:b/>
          <w:bCs/>
        </w:rPr>
      </w:pPr>
    </w:p>
    <w:p w14:paraId="7BAE2CE8" w14:textId="77777777" w:rsidR="00FB6E91" w:rsidRDefault="00AD2980" w:rsidP="00AD2980">
      <w:pPr>
        <w:rPr>
          <w:b/>
          <w:bCs/>
        </w:rPr>
      </w:pPr>
      <w:r w:rsidRPr="00AD2980">
        <w:rPr>
          <w:b/>
          <w:bCs/>
        </w:rPr>
        <w:t xml:space="preserve">Het proces </w:t>
      </w:r>
      <w:r w:rsidRPr="00AD2980">
        <w:rPr>
          <w:b/>
          <w:bCs/>
          <w:u w:val="single"/>
        </w:rPr>
        <w:t xml:space="preserve">ná </w:t>
      </w:r>
      <w:r w:rsidRPr="00AD2980">
        <w:rPr>
          <w:b/>
          <w:bCs/>
        </w:rPr>
        <w:t xml:space="preserve">opdrachtverlening </w:t>
      </w:r>
    </w:p>
    <w:p w14:paraId="59CC7D1E" w14:textId="2CAB55BD" w:rsidR="00AD2980" w:rsidRDefault="00AD2980" w:rsidP="00AD2980">
      <w:r w:rsidRPr="00AD2980">
        <w:t xml:space="preserve">Binnen zeven kalenderdagen na opdrachtverstrekking dient opdrachtnemer contact op te nemen met de </w:t>
      </w:r>
      <w:r w:rsidR="00132D93" w:rsidRPr="00AD2980">
        <w:t>SROI-coördinator</w:t>
      </w:r>
      <w:r w:rsidRPr="00AD2980">
        <w:t xml:space="preserve"> van de gemeente </w:t>
      </w:r>
      <w:r w:rsidR="004623A6">
        <w:t>Apeldoorn</w:t>
      </w:r>
      <w:r w:rsidRPr="00AD2980">
        <w:t>, om een afspraak in te plannen. Hiervoor dient een mail gestuurd te worden naar:</w:t>
      </w:r>
    </w:p>
    <w:p w14:paraId="14E8BDB2" w14:textId="62246B6C" w:rsidR="00AD2980" w:rsidRDefault="00DC3F30" w:rsidP="004623A6">
      <w:r w:rsidRPr="00DC3F30">
        <w:t>R</w:t>
      </w:r>
      <w:r>
        <w:t>.</w:t>
      </w:r>
      <w:r w:rsidRPr="00DC3F30">
        <w:t xml:space="preserve"> Bruggeman</w:t>
      </w:r>
      <w:r w:rsidR="00AD2980" w:rsidRPr="00DC3F30">
        <w:t xml:space="preserve"> </w:t>
      </w:r>
      <w:r w:rsidR="005C091B" w:rsidRPr="00DC3F30">
        <w:tab/>
      </w:r>
      <w:r w:rsidR="00AD2980" w:rsidRPr="00DC3F30">
        <w:t>mailadres</w:t>
      </w:r>
      <w:r w:rsidR="005C091B" w:rsidRPr="00DC3F30">
        <w:tab/>
      </w:r>
      <w:hyperlink r:id="rId11" w:history="1">
        <w:r w:rsidRPr="00DC3F30">
          <w:rPr>
            <w:rStyle w:val="Hyperlink"/>
          </w:rPr>
          <w:t>r.bruggeman@apeldoorn.nl</w:t>
        </w:r>
      </w:hyperlink>
    </w:p>
    <w:p w14:paraId="2943E929" w14:textId="77777777" w:rsidR="005C091B" w:rsidRDefault="005C091B" w:rsidP="00AD2980"/>
    <w:p w14:paraId="3FC20851" w14:textId="0B927837" w:rsidR="00AD2980" w:rsidRPr="00AD2980" w:rsidRDefault="00AD2980" w:rsidP="00AD2980">
      <w:r w:rsidRPr="00AD2980">
        <w:t>Tijdens het gesprek wordt het ingediende ‘</w:t>
      </w:r>
      <w:r w:rsidR="00132D93" w:rsidRPr="00AD2980">
        <w:t>SROI-plan</w:t>
      </w:r>
      <w:r w:rsidRPr="00AD2980">
        <w:t xml:space="preserve">’ gebruikt als uitgangspunt om te komen tot een definitieve invulling van de </w:t>
      </w:r>
      <w:r w:rsidR="00403EC7" w:rsidRPr="00AD2980">
        <w:t>SROI-verplichting</w:t>
      </w:r>
      <w:r w:rsidRPr="00AD2980">
        <w:t>. De gemaakte afspraken dienen door opdrachtnemer te worden verwerkt in een aangepast ‘</w:t>
      </w:r>
      <w:r w:rsidR="00132D93" w:rsidRPr="00AD2980">
        <w:t>SROI-plan</w:t>
      </w:r>
      <w:r w:rsidRPr="00AD2980">
        <w:t xml:space="preserve">’. Dit plan wordt door het coördinatiepunt </w:t>
      </w:r>
      <w:proofErr w:type="spellStart"/>
      <w:r w:rsidRPr="00AD2980">
        <w:t>social</w:t>
      </w:r>
      <w:proofErr w:type="spellEnd"/>
      <w:r w:rsidRPr="00AD2980">
        <w:t xml:space="preserve"> return goedgekeurd. Alle afspraken in het kader van </w:t>
      </w:r>
      <w:proofErr w:type="spellStart"/>
      <w:r w:rsidRPr="00AD2980">
        <w:t>social</w:t>
      </w:r>
      <w:proofErr w:type="spellEnd"/>
      <w:r w:rsidRPr="00AD2980">
        <w:t xml:space="preserve"> return worden in overleg met het coördinatiepunt </w:t>
      </w:r>
      <w:proofErr w:type="spellStart"/>
      <w:r w:rsidRPr="00AD2980">
        <w:t>social</w:t>
      </w:r>
      <w:proofErr w:type="spellEnd"/>
      <w:r w:rsidRPr="00AD2980">
        <w:t xml:space="preserve"> return schriftelijk alsook in het digitale registratiesysteem WIZZR vastgelegd. De afspraken maken onlosmakelijk deel uit van de overeenkomst. Uitleg over het registratiesysteem staat onder het kopje ‘Registratie </w:t>
      </w:r>
      <w:proofErr w:type="spellStart"/>
      <w:r w:rsidRPr="00AD2980">
        <w:t>social</w:t>
      </w:r>
      <w:proofErr w:type="spellEnd"/>
      <w:r w:rsidRPr="00AD2980">
        <w:t xml:space="preserve"> return verplichting’. </w:t>
      </w:r>
    </w:p>
    <w:p w14:paraId="1F676417" w14:textId="11C5DD2D" w:rsidR="00AD2980" w:rsidRDefault="00AD2980" w:rsidP="00AD2980">
      <w:r w:rsidRPr="00AD2980">
        <w:t xml:space="preserve">De verantwoordelijkheid voor de invulling van de </w:t>
      </w:r>
      <w:proofErr w:type="spellStart"/>
      <w:r w:rsidRPr="00AD2980">
        <w:t>social</w:t>
      </w:r>
      <w:proofErr w:type="spellEnd"/>
      <w:r w:rsidRPr="00AD2980">
        <w:t xml:space="preserve"> return verplichting en het aanleveren van gevraagde gegevens en bewijsstukken in het registratiesysteem WIZZR, ligt volledig bij opdrachtnemer zelf. Het niet voldoen aan de verplichting kan resulteren in het terug moeten betalen van het openstaande bedrag.</w:t>
      </w:r>
    </w:p>
    <w:p w14:paraId="56FB18A2" w14:textId="595C9F31" w:rsidR="0055455E" w:rsidRDefault="00835CC9" w:rsidP="00835CC9">
      <w:r w:rsidRPr="00835CC9">
        <w:lastRenderedPageBreak/>
        <w:t xml:space="preserve">Inschrijver kan de </w:t>
      </w:r>
      <w:r w:rsidR="00132D93" w:rsidRPr="00835CC9">
        <w:t>SROI-verplichting</w:t>
      </w:r>
      <w:r w:rsidRPr="00835CC9">
        <w:t xml:space="preserve"> op onderstaande wijze invullen: </w:t>
      </w:r>
    </w:p>
    <w:p w14:paraId="60A0823E" w14:textId="5A53F45D" w:rsidR="0055455E" w:rsidRDefault="00835CC9" w:rsidP="00E04489">
      <w:pPr>
        <w:pStyle w:val="Lijstalinea"/>
        <w:numPr>
          <w:ilvl w:val="0"/>
          <w:numId w:val="32"/>
        </w:numPr>
      </w:pPr>
      <w:r w:rsidRPr="00835CC9">
        <w:t>Arbeidsparticipatie</w:t>
      </w:r>
      <w:r w:rsidR="00003C73">
        <w:t>;</w:t>
      </w:r>
      <w:r w:rsidRPr="00835CC9">
        <w:t xml:space="preserve"> </w:t>
      </w:r>
    </w:p>
    <w:p w14:paraId="597CA1C3" w14:textId="61D278C9" w:rsidR="0055455E" w:rsidRDefault="00835CC9" w:rsidP="00E04489">
      <w:pPr>
        <w:pStyle w:val="OpsommingGenummerd"/>
        <w:numPr>
          <w:ilvl w:val="0"/>
          <w:numId w:val="32"/>
        </w:numPr>
      </w:pPr>
      <w:r w:rsidRPr="00835CC9">
        <w:t>Opdracht sociale werkvoorziening</w:t>
      </w:r>
      <w:r w:rsidR="00003C73">
        <w:t>;</w:t>
      </w:r>
      <w:r w:rsidRPr="00835CC9">
        <w:t xml:space="preserve"> </w:t>
      </w:r>
    </w:p>
    <w:p w14:paraId="1C1BCDC2" w14:textId="6270B187" w:rsidR="0055455E" w:rsidRDefault="00835CC9" w:rsidP="00E04489">
      <w:pPr>
        <w:pStyle w:val="OpsommingGenummerd"/>
        <w:numPr>
          <w:ilvl w:val="0"/>
          <w:numId w:val="32"/>
        </w:numPr>
      </w:pPr>
      <w:r w:rsidRPr="00835CC9">
        <w:t>Maatschappelijke activiteiten</w:t>
      </w:r>
      <w:r w:rsidR="00003C73">
        <w:t>.</w:t>
      </w:r>
    </w:p>
    <w:p w14:paraId="1CD27F5A" w14:textId="2098AC6E" w:rsidR="00835CC9" w:rsidRPr="00835CC9" w:rsidRDefault="00835CC9" w:rsidP="00835CC9">
      <w:r w:rsidRPr="00835CC9">
        <w:t xml:space="preserve"> </w:t>
      </w:r>
    </w:p>
    <w:p w14:paraId="526C6D3F" w14:textId="77777777" w:rsidR="00835CC9" w:rsidRPr="00835CC9" w:rsidRDefault="00835CC9" w:rsidP="00835CC9">
      <w:r w:rsidRPr="00835CC9">
        <w:t xml:space="preserve">De voorkeur ligt achtereenvolgens eerst bij 1, dan combinatie van 1 en 2 en vervolgens 1+2+3. Andere combinaties zijn alleen na overleg met het coördinatiepunt </w:t>
      </w:r>
      <w:proofErr w:type="spellStart"/>
      <w:r w:rsidRPr="00835CC9">
        <w:t>social</w:t>
      </w:r>
      <w:proofErr w:type="spellEnd"/>
      <w:r w:rsidRPr="00835CC9">
        <w:t xml:space="preserve"> return toegestaan. </w:t>
      </w:r>
    </w:p>
    <w:p w14:paraId="1170ABC9" w14:textId="77777777" w:rsidR="00A42448" w:rsidRDefault="00A42448" w:rsidP="00835CC9"/>
    <w:p w14:paraId="24A7E3A7" w14:textId="21388C72" w:rsidR="00835CC9" w:rsidRPr="00835CC9" w:rsidRDefault="00835CC9" w:rsidP="00835CC9">
      <w:r w:rsidRPr="00835CC9">
        <w:t xml:space="preserve">Indien opdrachtnemer de opdracht samen met partner(-s) en/of onderaannemer(-s) uitvoert, kan in overleg met het coördinatiepunt </w:t>
      </w:r>
      <w:proofErr w:type="spellStart"/>
      <w:r w:rsidRPr="00835CC9">
        <w:t>social</w:t>
      </w:r>
      <w:proofErr w:type="spellEnd"/>
      <w:r w:rsidRPr="00835CC9">
        <w:t xml:space="preserve"> return de feitelijke uitvoering van de </w:t>
      </w:r>
      <w:proofErr w:type="spellStart"/>
      <w:r w:rsidRPr="00835CC9">
        <w:t>social</w:t>
      </w:r>
      <w:proofErr w:type="spellEnd"/>
      <w:r w:rsidRPr="00835CC9">
        <w:t xml:space="preserve"> return verplichting (deels) uitgevoerd worden door deze partner(-s) en/of onderaannemer(-s). Opdrachtnemer blijft verantwoordelijk en aanspreekbaar voor de invulling van de </w:t>
      </w:r>
      <w:proofErr w:type="spellStart"/>
      <w:r w:rsidRPr="00835CC9">
        <w:t>social</w:t>
      </w:r>
      <w:proofErr w:type="spellEnd"/>
      <w:r w:rsidRPr="00835CC9">
        <w:t xml:space="preserve"> return verplichting, ook als die door partner(-s) en/of onderaannemer(-s) ingevuld wordt. </w:t>
      </w:r>
    </w:p>
    <w:p w14:paraId="4C6C65D4" w14:textId="77777777" w:rsidR="00A42448" w:rsidRDefault="00A42448" w:rsidP="00835CC9">
      <w:pPr>
        <w:rPr>
          <w:b/>
          <w:bCs/>
        </w:rPr>
      </w:pPr>
    </w:p>
    <w:p w14:paraId="57D5485F" w14:textId="2A7B049B" w:rsidR="00835CC9" w:rsidRPr="00835CC9" w:rsidRDefault="00835CC9" w:rsidP="00835CC9">
      <w:r w:rsidRPr="00835CC9">
        <w:rPr>
          <w:b/>
          <w:bCs/>
        </w:rPr>
        <w:t xml:space="preserve">Hieronder wordt per onderwerp van mogelijke inzet een nadere uitleg gegeven </w:t>
      </w:r>
    </w:p>
    <w:p w14:paraId="7FF00EC8" w14:textId="77777777" w:rsidR="00A42448" w:rsidRDefault="00A42448" w:rsidP="00835CC9">
      <w:pPr>
        <w:rPr>
          <w:b/>
          <w:bCs/>
        </w:rPr>
      </w:pPr>
    </w:p>
    <w:p w14:paraId="2C464206" w14:textId="758B66B4" w:rsidR="00835CC9" w:rsidRPr="00835CC9" w:rsidRDefault="00835CC9" w:rsidP="00835CC9">
      <w:r w:rsidRPr="00835CC9">
        <w:rPr>
          <w:b/>
          <w:bCs/>
        </w:rPr>
        <w:t xml:space="preserve">Ad1. </w:t>
      </w:r>
      <w:r w:rsidRPr="00835CC9">
        <w:rPr>
          <w:b/>
          <w:bCs/>
          <w:i/>
          <w:iCs/>
          <w:u w:val="single"/>
        </w:rPr>
        <w:t xml:space="preserve">Arbeidsparticipatie </w:t>
      </w:r>
    </w:p>
    <w:p w14:paraId="1E5FAE08" w14:textId="1E051BEF" w:rsidR="00835CC9" w:rsidRPr="00835CC9" w:rsidRDefault="00835CC9" w:rsidP="00835CC9">
      <w:proofErr w:type="spellStart"/>
      <w:r w:rsidRPr="00835CC9">
        <w:t>Social</w:t>
      </w:r>
      <w:proofErr w:type="spellEnd"/>
      <w:r w:rsidRPr="00835CC9">
        <w:t xml:space="preserve"> return heeft als doel de arbeidsparticipatie van mensen met een afstand tot de arbeidsmarkt te vergroten en het biedt </w:t>
      </w:r>
      <w:r w:rsidR="00132D93" w:rsidRPr="00835CC9">
        <w:t>hun</w:t>
      </w:r>
      <w:r w:rsidRPr="00835CC9">
        <w:t xml:space="preserve"> de mogelijkheid om werkervaring op te doen. Het gaat hier om zowel tijdelijke en/of duurzame inzet van werkzoekenden en mensen met een beperkte inzetbaarheid. Ook de inzet van stages, BBL- en BOL-trajecten vallen hieronder. </w:t>
      </w:r>
    </w:p>
    <w:p w14:paraId="57A4382E" w14:textId="77777777" w:rsidR="00835CC9" w:rsidRPr="00835CC9" w:rsidRDefault="00835CC9" w:rsidP="00835CC9">
      <w:r w:rsidRPr="00835CC9">
        <w:t xml:space="preserve">Opdrachtnemer is zelf verantwoordelijk voor het aantrekken van kandidaten. Een kandidaat kan voor invulling van de </w:t>
      </w:r>
      <w:proofErr w:type="spellStart"/>
      <w:r w:rsidRPr="00835CC9">
        <w:t>social</w:t>
      </w:r>
      <w:proofErr w:type="spellEnd"/>
      <w:r w:rsidRPr="00835CC9">
        <w:t xml:space="preserve"> return verplichting uitsluitend worden opgevoerd als deze behoort tot de doelgroep </w:t>
      </w:r>
      <w:proofErr w:type="spellStart"/>
      <w:r w:rsidRPr="00835CC9">
        <w:t>social</w:t>
      </w:r>
      <w:proofErr w:type="spellEnd"/>
      <w:r w:rsidRPr="00835CC9">
        <w:t xml:space="preserve"> return, zoals beschreven in bijgaand tenderdocument. Een opgevoerde kandidaat die niet onder de doelgroep arbeidsparticipatie valt, telt niet mee voor de invulling van de </w:t>
      </w:r>
      <w:proofErr w:type="spellStart"/>
      <w:r w:rsidRPr="00835CC9">
        <w:t>social</w:t>
      </w:r>
      <w:proofErr w:type="spellEnd"/>
      <w:r w:rsidRPr="00835CC9">
        <w:t xml:space="preserve"> return verplichting. Deze opgevoerde uren worden afgekeurd. </w:t>
      </w:r>
    </w:p>
    <w:p w14:paraId="7BB850AA" w14:textId="77777777" w:rsidR="00A42448" w:rsidRDefault="00A42448" w:rsidP="00835CC9">
      <w:pPr>
        <w:rPr>
          <w:b/>
          <w:bCs/>
          <w:i/>
          <w:iCs/>
        </w:rPr>
      </w:pPr>
    </w:p>
    <w:p w14:paraId="1FEE913F" w14:textId="3774178D" w:rsidR="00233F9C" w:rsidRPr="005B3FBA" w:rsidRDefault="00835CC9" w:rsidP="00835CC9">
      <w:r w:rsidRPr="005B3FBA">
        <w:rPr>
          <w:b/>
          <w:bCs/>
          <w:i/>
          <w:iCs/>
        </w:rPr>
        <w:t xml:space="preserve">Bouwblokkenmethode </w:t>
      </w:r>
      <w:r w:rsidRPr="005B3FBA">
        <w:t xml:space="preserve">Aanbestedende dienst hanteert voor de invulling van kandidaten de bouwblokkenmethode. Deze blokken met een transparante waardebepaling, kunnen op maat gestapeld worden tot de gewenste </w:t>
      </w:r>
      <w:proofErr w:type="spellStart"/>
      <w:r w:rsidRPr="005B3FBA">
        <w:t>social</w:t>
      </w:r>
      <w:proofErr w:type="spellEnd"/>
      <w:r w:rsidRPr="005B3FBA">
        <w:t xml:space="preserve"> return verplichting. De insteek van de bouwblokken-aanpak is niet alleen gericht op het uitplaatsen van bijstandsgerechtigden, maar ook bedoeld om creatief te kijken hoe </w:t>
      </w:r>
      <w:proofErr w:type="spellStart"/>
      <w:r w:rsidRPr="005B3FBA">
        <w:t>social</w:t>
      </w:r>
      <w:proofErr w:type="spellEnd"/>
      <w:r w:rsidRPr="005B3FBA">
        <w:t xml:space="preserve"> return het beste kan worden ingevuld in de organisatie van opdrachtnemer.</w:t>
      </w:r>
    </w:p>
    <w:p w14:paraId="080DF2C5" w14:textId="77777777" w:rsidR="009850E0" w:rsidRPr="00593C5C" w:rsidRDefault="009850E0" w:rsidP="00835CC9">
      <w:pPr>
        <w:rPr>
          <w:highlight w:val="yellow"/>
        </w:rPr>
      </w:pPr>
    </w:p>
    <w:p w14:paraId="133C2776" w14:textId="6BF26618" w:rsidR="00A42448" w:rsidRPr="00593C5C" w:rsidRDefault="00FA792C" w:rsidP="00835CC9">
      <w:pPr>
        <w:rPr>
          <w:highlight w:val="yellow"/>
        </w:rPr>
      </w:pPr>
      <w:r w:rsidRPr="00593C5C">
        <w:rPr>
          <w:noProof/>
          <w:highlight w:val="yellow"/>
        </w:rPr>
        <w:drawing>
          <wp:inline distT="0" distB="0" distL="0" distR="0" wp14:anchorId="396BAA18" wp14:editId="6A580954">
            <wp:extent cx="5908501" cy="3730752"/>
            <wp:effectExtent l="0" t="0" r="0" b="3175"/>
            <wp:docPr id="13055851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2573" cy="3758580"/>
                    </a:xfrm>
                    <a:prstGeom prst="rect">
                      <a:avLst/>
                    </a:prstGeom>
                    <a:noFill/>
                    <a:ln>
                      <a:noFill/>
                    </a:ln>
                  </pic:spPr>
                </pic:pic>
              </a:graphicData>
            </a:graphic>
          </wp:inline>
        </w:drawing>
      </w:r>
    </w:p>
    <w:p w14:paraId="75A701D6" w14:textId="507277E4" w:rsidR="00182A53" w:rsidRPr="00593C5C" w:rsidRDefault="007540F8" w:rsidP="00182A53">
      <w:pPr>
        <w:rPr>
          <w:highlight w:val="yellow"/>
        </w:rPr>
      </w:pPr>
      <w:r w:rsidRPr="00593C5C">
        <w:rPr>
          <w:noProof/>
          <w:highlight w:val="yellow"/>
        </w:rPr>
        <w:lastRenderedPageBreak/>
        <w:drawing>
          <wp:inline distT="0" distB="0" distL="0" distR="0" wp14:anchorId="7A3852C0" wp14:editId="2AD2442D">
            <wp:extent cx="6082895" cy="3627488"/>
            <wp:effectExtent l="0" t="0" r="0" b="0"/>
            <wp:docPr id="946638942" name="Afbeelding 4"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638942" name="Afbeelding 4" descr="Afbeelding met tekst, schermopname, nummer, Lettertype&#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2115" cy="3650876"/>
                    </a:xfrm>
                    <a:prstGeom prst="rect">
                      <a:avLst/>
                    </a:prstGeom>
                    <a:noFill/>
                    <a:ln>
                      <a:noFill/>
                    </a:ln>
                  </pic:spPr>
                </pic:pic>
              </a:graphicData>
            </a:graphic>
          </wp:inline>
        </w:drawing>
      </w:r>
    </w:p>
    <w:p w14:paraId="0AE88647" w14:textId="39A7FCB9" w:rsidR="00287557" w:rsidRPr="005B3FBA" w:rsidRDefault="00287557" w:rsidP="00287557">
      <w:r w:rsidRPr="005B3FBA">
        <w:rPr>
          <w:vertAlign w:val="superscript"/>
        </w:rPr>
        <w:t>1</w:t>
      </w:r>
      <w:r w:rsidRPr="005B3FBA">
        <w:t xml:space="preserve"> Tarieven zijn </w:t>
      </w:r>
      <w:proofErr w:type="spellStart"/>
      <w:r w:rsidRPr="005B3FBA">
        <w:t>all-inclusive</w:t>
      </w:r>
      <w:proofErr w:type="spellEnd"/>
      <w:r w:rsidRPr="005B3FBA">
        <w:t xml:space="preserve"> tarieven, dus ook inclusief begeleidingskosten en werkgeverslasten.</w:t>
      </w:r>
    </w:p>
    <w:p w14:paraId="1574154E" w14:textId="25BF3AE3" w:rsidR="00287557" w:rsidRPr="005B3FBA" w:rsidRDefault="00287557" w:rsidP="00287557">
      <w:r w:rsidRPr="005B3FBA">
        <w:rPr>
          <w:vertAlign w:val="superscript"/>
        </w:rPr>
        <w:t>2</w:t>
      </w:r>
      <w:r w:rsidRPr="005B3FBA">
        <w:t xml:space="preserve"> NUG staat voor ‘Niet </w:t>
      </w:r>
      <w:proofErr w:type="spellStart"/>
      <w:r w:rsidRPr="005B3FBA">
        <w:t>Uitkerings</w:t>
      </w:r>
      <w:proofErr w:type="spellEnd"/>
      <w:r w:rsidRPr="005B3FBA">
        <w:t xml:space="preserve"> Gerechtigde’. De opdrachtnemer dient zelf aan te tonen (met behulp van </w:t>
      </w:r>
    </w:p>
    <w:p w14:paraId="21621E11" w14:textId="4B7DCD51" w:rsidR="00287557" w:rsidRPr="005B3FBA" w:rsidRDefault="00287557" w:rsidP="00287557">
      <w:r w:rsidRPr="005B3FBA">
        <w:t xml:space="preserve">  bewijsstukken) dat een persoon in kwestie tot deze doelgroep behoort. </w:t>
      </w:r>
    </w:p>
    <w:p w14:paraId="4C2825A7" w14:textId="0312FFAA" w:rsidR="00287557" w:rsidRPr="005B3FBA" w:rsidRDefault="00287557" w:rsidP="00287557">
      <w:r w:rsidRPr="005B3FBA">
        <w:rPr>
          <w:vertAlign w:val="superscript"/>
        </w:rPr>
        <w:t>3</w:t>
      </w:r>
      <w:r w:rsidRPr="005B3FBA">
        <w:t xml:space="preserve"> Kortingspercentages mogen niet worden opgeteld. Het maximale percentage is 50% van de SROI-verplichting. </w:t>
      </w:r>
    </w:p>
    <w:p w14:paraId="3B394957" w14:textId="3D90CD19" w:rsidR="00287557" w:rsidRPr="005B3FBA" w:rsidRDefault="00C95578" w:rsidP="00287557">
      <w:r w:rsidRPr="005B3FBA">
        <w:t xml:space="preserve">  </w:t>
      </w:r>
      <w:r w:rsidR="00287557" w:rsidRPr="005B3FBA">
        <w:t xml:space="preserve">Bij meerjarige contracten wordt het percentage verdeeld over de jaren. Als het keurmerk vervalt of niet wordt </w:t>
      </w:r>
    </w:p>
    <w:p w14:paraId="1FBF67FF" w14:textId="38C7892B" w:rsidR="00287557" w:rsidRPr="005B3FBA" w:rsidRDefault="00C95578" w:rsidP="00287557">
      <w:r w:rsidRPr="005B3FBA">
        <w:t xml:space="preserve">  </w:t>
      </w:r>
      <w:r w:rsidR="00287557" w:rsidRPr="005B3FBA">
        <w:t xml:space="preserve">verlengd, vervalt het percentage voor het betreffende jaar. * Zie ook </w:t>
      </w:r>
      <w:hyperlink r:id="rId14" w:history="1">
        <w:r w:rsidRPr="005B3FBA">
          <w:rPr>
            <w:rStyle w:val="Hyperlink"/>
          </w:rPr>
          <w:t>www.werkpakt.nl</w:t>
        </w:r>
      </w:hyperlink>
    </w:p>
    <w:p w14:paraId="0D056FDE" w14:textId="5348458C" w:rsidR="00287557" w:rsidRPr="005B3FBA" w:rsidRDefault="00287557" w:rsidP="00287557">
      <w:r w:rsidRPr="005B3FBA">
        <w:rPr>
          <w:vertAlign w:val="superscript"/>
        </w:rPr>
        <w:t>4</w:t>
      </w:r>
      <w:r w:rsidRPr="005B3FBA">
        <w:t xml:space="preserve"> Het bedrag wordt betaald aan Infra-Kracht voor het opleiden van kandidaten </w:t>
      </w:r>
    </w:p>
    <w:p w14:paraId="34148A78" w14:textId="77777777" w:rsidR="00C95578" w:rsidRPr="005B3FBA" w:rsidRDefault="00C95578" w:rsidP="00287557">
      <w:pPr>
        <w:rPr>
          <w:b/>
          <w:bCs/>
        </w:rPr>
      </w:pPr>
    </w:p>
    <w:p w14:paraId="24A13D0A" w14:textId="5B8262C8" w:rsidR="00287557" w:rsidRPr="005B3FBA" w:rsidRDefault="00287557" w:rsidP="00287557">
      <w:r w:rsidRPr="005B3FBA">
        <w:rPr>
          <w:b/>
          <w:bCs/>
        </w:rPr>
        <w:t xml:space="preserve">Toelichting op tabel: </w:t>
      </w:r>
    </w:p>
    <w:p w14:paraId="58AF749C" w14:textId="3101AA92" w:rsidR="00287557" w:rsidRPr="005B3FBA" w:rsidRDefault="00287557" w:rsidP="00287557">
      <w:r w:rsidRPr="005B3FBA">
        <w:rPr>
          <w:i/>
          <w:iCs/>
        </w:rPr>
        <w:t xml:space="preserve">WWB </w:t>
      </w:r>
      <w:r w:rsidR="005457DB" w:rsidRPr="005B3FBA">
        <w:rPr>
          <w:i/>
          <w:iCs/>
        </w:rPr>
        <w:tab/>
      </w:r>
      <w:r w:rsidR="003849F0" w:rsidRPr="005B3FBA">
        <w:rPr>
          <w:i/>
          <w:iCs/>
        </w:rPr>
        <w:tab/>
      </w:r>
      <w:r w:rsidRPr="005B3FBA">
        <w:rPr>
          <w:i/>
          <w:iCs/>
        </w:rPr>
        <w:t xml:space="preserve">= uitkering Wet Werk en Bijstand (in het kader van de Participatiewet) </w:t>
      </w:r>
    </w:p>
    <w:p w14:paraId="5E19658D" w14:textId="27F97DA1" w:rsidR="00287557" w:rsidRPr="005B3FBA" w:rsidRDefault="00287557" w:rsidP="00287557">
      <w:r w:rsidRPr="005B3FBA">
        <w:rPr>
          <w:i/>
          <w:iCs/>
        </w:rPr>
        <w:t xml:space="preserve">WAO </w:t>
      </w:r>
      <w:r w:rsidR="005457DB" w:rsidRPr="005B3FBA">
        <w:rPr>
          <w:i/>
          <w:iCs/>
        </w:rPr>
        <w:tab/>
      </w:r>
      <w:r w:rsidR="003849F0" w:rsidRPr="005B3FBA">
        <w:rPr>
          <w:i/>
          <w:iCs/>
        </w:rPr>
        <w:tab/>
      </w:r>
      <w:r w:rsidRPr="005B3FBA">
        <w:rPr>
          <w:i/>
          <w:iCs/>
        </w:rPr>
        <w:t xml:space="preserve">= uitkering via Wet op de Arbeidsongeschiktheidsverzekering </w:t>
      </w:r>
    </w:p>
    <w:p w14:paraId="0F59CD1C" w14:textId="2955541E" w:rsidR="00287557" w:rsidRPr="005B3FBA" w:rsidRDefault="00287557" w:rsidP="00287557">
      <w:r w:rsidRPr="005B3FBA">
        <w:rPr>
          <w:i/>
          <w:iCs/>
        </w:rPr>
        <w:t xml:space="preserve">WIA </w:t>
      </w:r>
      <w:r w:rsidR="005457DB" w:rsidRPr="005B3FBA">
        <w:rPr>
          <w:i/>
          <w:iCs/>
        </w:rPr>
        <w:tab/>
      </w:r>
      <w:r w:rsidR="003849F0" w:rsidRPr="005B3FBA">
        <w:rPr>
          <w:i/>
          <w:iCs/>
        </w:rPr>
        <w:tab/>
      </w:r>
      <w:r w:rsidRPr="005B3FBA">
        <w:rPr>
          <w:i/>
          <w:iCs/>
        </w:rPr>
        <w:t xml:space="preserve">= Wet werk en inkomen naar arbeidsvermogen </w:t>
      </w:r>
    </w:p>
    <w:p w14:paraId="031E5A75" w14:textId="4988D971" w:rsidR="00287557" w:rsidRPr="005B3FBA" w:rsidRDefault="00287557" w:rsidP="00287557">
      <w:r w:rsidRPr="005B3FBA">
        <w:rPr>
          <w:i/>
          <w:iCs/>
        </w:rPr>
        <w:t>WAZ</w:t>
      </w:r>
      <w:r w:rsidR="005457DB" w:rsidRPr="005B3FBA">
        <w:rPr>
          <w:i/>
          <w:iCs/>
        </w:rPr>
        <w:tab/>
      </w:r>
      <w:r w:rsidR="003849F0" w:rsidRPr="005B3FBA">
        <w:rPr>
          <w:i/>
          <w:iCs/>
        </w:rPr>
        <w:tab/>
      </w:r>
      <w:r w:rsidRPr="005B3FBA">
        <w:rPr>
          <w:i/>
          <w:iCs/>
        </w:rPr>
        <w:t xml:space="preserve">= Wet arbeidsongeschiktheidsverzekering zelfstandigen </w:t>
      </w:r>
    </w:p>
    <w:p w14:paraId="3E80DF38" w14:textId="220A9606" w:rsidR="00287557" w:rsidRPr="005B3FBA" w:rsidRDefault="00287557" w:rsidP="00287557">
      <w:r w:rsidRPr="005B3FBA">
        <w:rPr>
          <w:i/>
          <w:iCs/>
        </w:rPr>
        <w:t xml:space="preserve">Wajong </w:t>
      </w:r>
      <w:r w:rsidR="005457DB" w:rsidRPr="005B3FBA">
        <w:rPr>
          <w:i/>
          <w:iCs/>
        </w:rPr>
        <w:tab/>
      </w:r>
      <w:r w:rsidR="003849F0" w:rsidRPr="005B3FBA">
        <w:rPr>
          <w:i/>
          <w:iCs/>
        </w:rPr>
        <w:tab/>
      </w:r>
      <w:r w:rsidRPr="005B3FBA">
        <w:rPr>
          <w:i/>
          <w:iCs/>
        </w:rPr>
        <w:t xml:space="preserve">= Wet Arbeidsongeschiktheidsvoorziening Jonggehandicapten </w:t>
      </w:r>
    </w:p>
    <w:p w14:paraId="71004155" w14:textId="77777777" w:rsidR="00287557" w:rsidRPr="005B3FBA" w:rsidRDefault="00287557" w:rsidP="003849F0">
      <w:pPr>
        <w:ind w:left="708" w:firstLine="708"/>
      </w:pPr>
      <w:r w:rsidRPr="005B3FBA">
        <w:rPr>
          <w:i/>
          <w:iCs/>
        </w:rPr>
        <w:t xml:space="preserve">(alleen voor jongeren die vóór 1-1-2015 hieronder vielen) </w:t>
      </w:r>
    </w:p>
    <w:p w14:paraId="31D7507E" w14:textId="0B2A3315" w:rsidR="00287557" w:rsidRPr="005B3FBA" w:rsidRDefault="00287557" w:rsidP="00287557">
      <w:r w:rsidRPr="005B3FBA">
        <w:rPr>
          <w:i/>
          <w:iCs/>
        </w:rPr>
        <w:t xml:space="preserve">SW </w:t>
      </w:r>
      <w:r w:rsidR="005457DB" w:rsidRPr="005B3FBA">
        <w:rPr>
          <w:i/>
          <w:iCs/>
        </w:rPr>
        <w:tab/>
      </w:r>
      <w:r w:rsidR="003849F0" w:rsidRPr="005B3FBA">
        <w:rPr>
          <w:i/>
          <w:iCs/>
        </w:rPr>
        <w:tab/>
      </w:r>
      <w:r w:rsidRPr="005B3FBA">
        <w:rPr>
          <w:i/>
          <w:iCs/>
        </w:rPr>
        <w:t xml:space="preserve">= uitkering via Sociale Werkvoorziening </w:t>
      </w:r>
    </w:p>
    <w:p w14:paraId="2C37B9EE" w14:textId="6CF66A5E" w:rsidR="00287557" w:rsidRPr="005B3FBA" w:rsidRDefault="00287557" w:rsidP="00287557">
      <w:r w:rsidRPr="005B3FBA">
        <w:rPr>
          <w:i/>
          <w:iCs/>
        </w:rPr>
        <w:t xml:space="preserve">WW </w:t>
      </w:r>
      <w:r w:rsidR="003849F0" w:rsidRPr="005B3FBA">
        <w:rPr>
          <w:i/>
          <w:iCs/>
        </w:rPr>
        <w:tab/>
      </w:r>
      <w:r w:rsidR="003849F0" w:rsidRPr="005B3FBA">
        <w:rPr>
          <w:i/>
          <w:iCs/>
        </w:rPr>
        <w:tab/>
      </w:r>
      <w:r w:rsidRPr="005B3FBA">
        <w:rPr>
          <w:i/>
          <w:iCs/>
        </w:rPr>
        <w:t xml:space="preserve">= Werkeloosheidswet </w:t>
      </w:r>
    </w:p>
    <w:p w14:paraId="70E4B63A" w14:textId="445B8BC3" w:rsidR="00287557" w:rsidRPr="005B3FBA" w:rsidRDefault="00287557" w:rsidP="00287557">
      <w:r w:rsidRPr="005B3FBA">
        <w:rPr>
          <w:i/>
          <w:iCs/>
        </w:rPr>
        <w:t xml:space="preserve">VSO/PRO </w:t>
      </w:r>
      <w:r w:rsidR="003849F0" w:rsidRPr="005B3FBA">
        <w:rPr>
          <w:i/>
          <w:iCs/>
        </w:rPr>
        <w:tab/>
      </w:r>
      <w:r w:rsidRPr="005B3FBA">
        <w:rPr>
          <w:i/>
          <w:iCs/>
        </w:rPr>
        <w:t xml:space="preserve">= Voortgezet Speciaal Onderwijs / Praktijkonderwijs </w:t>
      </w:r>
    </w:p>
    <w:p w14:paraId="112FB5F3" w14:textId="070D9C2C" w:rsidR="00287557" w:rsidRPr="005B3FBA" w:rsidRDefault="00287557" w:rsidP="00287557">
      <w:r w:rsidRPr="005B3FBA">
        <w:rPr>
          <w:i/>
          <w:iCs/>
        </w:rPr>
        <w:t xml:space="preserve">BBL/BOL </w:t>
      </w:r>
      <w:r w:rsidR="003849F0" w:rsidRPr="005B3FBA">
        <w:rPr>
          <w:i/>
          <w:iCs/>
        </w:rPr>
        <w:tab/>
      </w:r>
      <w:r w:rsidRPr="005B3FBA">
        <w:rPr>
          <w:i/>
          <w:iCs/>
        </w:rPr>
        <w:t xml:space="preserve">= Beroeps Begeleidende Leerweg / Beroeps Opleidende Leerweg </w:t>
      </w:r>
    </w:p>
    <w:p w14:paraId="495D4D2F" w14:textId="77777777" w:rsidR="003849F0" w:rsidRPr="005B3FBA" w:rsidRDefault="003849F0" w:rsidP="00287557"/>
    <w:p w14:paraId="6E63EDE3" w14:textId="302CFFC7" w:rsidR="00287557" w:rsidRPr="005B3FBA" w:rsidRDefault="00287557" w:rsidP="00287557">
      <w:r w:rsidRPr="005B3FBA">
        <w:t xml:space="preserve">Een kandidaat kan verder ter vervulling van de </w:t>
      </w:r>
      <w:proofErr w:type="spellStart"/>
      <w:r w:rsidRPr="005B3FBA">
        <w:t>social</w:t>
      </w:r>
      <w:proofErr w:type="spellEnd"/>
      <w:r w:rsidRPr="005B3FBA">
        <w:t xml:space="preserve"> return verplichting uitsluitend worden voorgedragen door opdrachtnemer onder de volgende voorwaarden: </w:t>
      </w:r>
    </w:p>
    <w:p w14:paraId="0AAA09AA" w14:textId="75121D97" w:rsidR="00287557" w:rsidRPr="005B3FBA" w:rsidRDefault="00287557" w:rsidP="00F6463E">
      <w:pPr>
        <w:pStyle w:val="Lijstalinea"/>
        <w:numPr>
          <w:ilvl w:val="0"/>
          <w:numId w:val="33"/>
        </w:numPr>
      </w:pPr>
      <w:r w:rsidRPr="005B3FBA">
        <w:t xml:space="preserve">Kandidaten mogen opgevoerd worden gedurende de looptijd van de overeenkomst. Indien er een raamovereenkomst afgesloten wordt, kan in overleg bepaald worden dat de </w:t>
      </w:r>
      <w:proofErr w:type="spellStart"/>
      <w:r w:rsidRPr="005B3FBA">
        <w:t>social</w:t>
      </w:r>
      <w:proofErr w:type="spellEnd"/>
      <w:r w:rsidRPr="005B3FBA">
        <w:t xml:space="preserve"> return verplichting een beperkte periode na afloop van het contract kan doorlopen</w:t>
      </w:r>
      <w:r w:rsidR="00F6463E" w:rsidRPr="005B3FBA">
        <w:t>;</w:t>
      </w:r>
    </w:p>
    <w:p w14:paraId="38417D53" w14:textId="21AC2DC6" w:rsidR="00287557" w:rsidRPr="005B3FBA" w:rsidRDefault="00287557" w:rsidP="00F6463E">
      <w:pPr>
        <w:pStyle w:val="Lijstalinea"/>
        <w:numPr>
          <w:ilvl w:val="0"/>
          <w:numId w:val="33"/>
        </w:numPr>
      </w:pPr>
      <w:r w:rsidRPr="005B3FBA">
        <w:t xml:space="preserve">Bij stages, BBL en BOL-leerlingen gaat het om leerlingen / scholieren vanuit VMBO, VSO, praktijkscholen, </w:t>
      </w:r>
      <w:r w:rsidR="00100F54" w:rsidRPr="005B3FBA">
        <w:t>mbo-niveau</w:t>
      </w:r>
      <w:r w:rsidRPr="005B3FBA">
        <w:t xml:space="preserve"> 1, 2, 3 of 4</w:t>
      </w:r>
      <w:r w:rsidR="00F6463E" w:rsidRPr="005B3FBA">
        <w:t>;</w:t>
      </w:r>
      <w:r w:rsidRPr="005B3FBA">
        <w:t xml:space="preserve"> </w:t>
      </w:r>
    </w:p>
    <w:p w14:paraId="4371A654" w14:textId="409BA12A" w:rsidR="00287557" w:rsidRPr="005B3FBA" w:rsidRDefault="00287557" w:rsidP="00F6463E">
      <w:pPr>
        <w:pStyle w:val="Lijstalinea"/>
        <w:numPr>
          <w:ilvl w:val="0"/>
          <w:numId w:val="33"/>
        </w:numPr>
      </w:pPr>
      <w:r w:rsidRPr="005B3FBA">
        <w:t xml:space="preserve">Ter controle van de inzet van stagiaires dient opdrachtnemer een door de school erkende en ondertekende stage-overeenkomst te overleggen. Deze stage-overeenkomst kan opdrachtnemer laten uploaden in het registratiesysteem </w:t>
      </w:r>
      <w:proofErr w:type="spellStart"/>
      <w:r w:rsidRPr="005B3FBA">
        <w:t>social</w:t>
      </w:r>
      <w:proofErr w:type="spellEnd"/>
      <w:r w:rsidRPr="005B3FBA">
        <w:t xml:space="preserve"> return</w:t>
      </w:r>
      <w:r w:rsidR="00F6463E" w:rsidRPr="005B3FBA">
        <w:t>;</w:t>
      </w:r>
    </w:p>
    <w:p w14:paraId="7A06C1CC" w14:textId="42EE51FE" w:rsidR="00287557" w:rsidRPr="005B3FBA" w:rsidRDefault="00287557" w:rsidP="00F6463E">
      <w:pPr>
        <w:pStyle w:val="Lijstalinea"/>
        <w:numPr>
          <w:ilvl w:val="0"/>
          <w:numId w:val="33"/>
        </w:numPr>
      </w:pPr>
      <w:r w:rsidRPr="005B3FBA">
        <w:lastRenderedPageBreak/>
        <w:t xml:space="preserve">Bij opdrachten met een (contract)waarde groter of gelijk aan € 500.000,- is de invulling van de </w:t>
      </w:r>
      <w:proofErr w:type="spellStart"/>
      <w:r w:rsidRPr="005B3FBA">
        <w:t>social</w:t>
      </w:r>
      <w:proofErr w:type="spellEnd"/>
      <w:r w:rsidRPr="005B3FBA">
        <w:t xml:space="preserve"> return verplichting door middel van de inzet van leerlingen / scholieren, maximaal 50%. </w:t>
      </w:r>
    </w:p>
    <w:p w14:paraId="7045B4C7" w14:textId="77777777" w:rsidR="00287557" w:rsidRPr="005B3FBA" w:rsidRDefault="00287557" w:rsidP="00287557"/>
    <w:p w14:paraId="3D35384B" w14:textId="77777777" w:rsidR="00287557" w:rsidRPr="005B3FBA" w:rsidRDefault="00287557" w:rsidP="00287557">
      <w:r w:rsidRPr="005B3FBA">
        <w:rPr>
          <w:b/>
          <w:bCs/>
        </w:rPr>
        <w:t>Ad</w:t>
      </w:r>
      <w:r w:rsidRPr="005B3FBA">
        <w:rPr>
          <w:b/>
          <w:bCs/>
          <w:i/>
          <w:iCs/>
        </w:rPr>
        <w:t xml:space="preserve">2. </w:t>
      </w:r>
      <w:r w:rsidRPr="005B3FBA">
        <w:rPr>
          <w:b/>
          <w:bCs/>
          <w:i/>
          <w:iCs/>
          <w:u w:val="single"/>
        </w:rPr>
        <w:t>Opdracht sociale werkvoorziening</w:t>
      </w:r>
      <w:r w:rsidRPr="005B3FBA">
        <w:rPr>
          <w:b/>
          <w:bCs/>
          <w:i/>
          <w:iCs/>
        </w:rPr>
        <w:t xml:space="preserve"> </w:t>
      </w:r>
    </w:p>
    <w:p w14:paraId="465511C8" w14:textId="64763A47" w:rsidR="00FF7589" w:rsidRPr="005B3FBA" w:rsidRDefault="00287557" w:rsidP="00FF7589">
      <w:r w:rsidRPr="005B3FBA">
        <w:t xml:space="preserve">Indien opdrachtnemer op basis van arbeidsparticipatie niet volledig invulling kan geven aan de </w:t>
      </w:r>
      <w:proofErr w:type="spellStart"/>
      <w:r w:rsidRPr="005B3FBA">
        <w:t>social</w:t>
      </w:r>
      <w:proofErr w:type="spellEnd"/>
      <w:r w:rsidRPr="005B3FBA">
        <w:t xml:space="preserve"> return verplichting, kan door opdrachtnemer, in overleg met het coördinatiepunt </w:t>
      </w:r>
      <w:proofErr w:type="spellStart"/>
      <w:r w:rsidRPr="005B3FBA">
        <w:t>social</w:t>
      </w:r>
      <w:proofErr w:type="spellEnd"/>
      <w:r w:rsidRPr="005B3FBA">
        <w:t xml:space="preserve"> return, een compensatieopdracht worden geplaatst bij een van de bedrijven voor de sociale werkvoorziening. (</w:t>
      </w:r>
      <w:r w:rsidR="00100F54" w:rsidRPr="005B3FBA">
        <w:t>SW-bedrijven</w:t>
      </w:r>
      <w:r w:rsidRPr="005B3FBA">
        <w:t xml:space="preserve"> of ook wel de sociale werkplaats genoemd). Bij een compensatieopdracht is het</w:t>
      </w:r>
      <w:r w:rsidR="00FF7589" w:rsidRPr="005B3FBA">
        <w:t xml:space="preserve"> factuurbedrag exclusief materiaalkosten en BTW bepalend. Dit bedrag wordt in mindering gebracht op de </w:t>
      </w:r>
      <w:proofErr w:type="spellStart"/>
      <w:r w:rsidR="00FF7589" w:rsidRPr="005B3FBA">
        <w:t>social</w:t>
      </w:r>
      <w:proofErr w:type="spellEnd"/>
      <w:r w:rsidR="00FF7589" w:rsidRPr="005B3FBA">
        <w:t xml:space="preserve"> return verplichting.</w:t>
      </w:r>
    </w:p>
    <w:p w14:paraId="50C6E95C" w14:textId="77777777" w:rsidR="00FF7589" w:rsidRPr="005B3FBA" w:rsidRDefault="00FF7589" w:rsidP="00FF7589"/>
    <w:p w14:paraId="489808A3" w14:textId="77777777" w:rsidR="00FF7589" w:rsidRPr="005B3FBA" w:rsidRDefault="00FF7589" w:rsidP="00FF7589">
      <w:r w:rsidRPr="005B3FBA">
        <w:rPr>
          <w:b/>
          <w:bCs/>
          <w:i/>
          <w:iCs/>
        </w:rPr>
        <w:t xml:space="preserve">Ad3. </w:t>
      </w:r>
      <w:r w:rsidRPr="005B3FBA">
        <w:rPr>
          <w:b/>
          <w:bCs/>
          <w:i/>
          <w:iCs/>
          <w:u w:val="single"/>
        </w:rPr>
        <w:t>Maatschappelijke activiteiten</w:t>
      </w:r>
      <w:r w:rsidRPr="005B3FBA">
        <w:rPr>
          <w:b/>
          <w:bCs/>
          <w:i/>
          <w:iCs/>
        </w:rPr>
        <w:t xml:space="preserve"> </w:t>
      </w:r>
    </w:p>
    <w:p w14:paraId="0B902D09" w14:textId="77777777" w:rsidR="00FF7589" w:rsidRPr="005B3FBA" w:rsidRDefault="00FF7589" w:rsidP="00FF7589">
      <w:r w:rsidRPr="005B3FBA">
        <w:t xml:space="preserve">Indien een opdrachtnemer niet volledig invulling kan geven aan de </w:t>
      </w:r>
      <w:proofErr w:type="spellStart"/>
      <w:r w:rsidRPr="005B3FBA">
        <w:t>social</w:t>
      </w:r>
      <w:proofErr w:type="spellEnd"/>
      <w:r w:rsidRPr="005B3FBA">
        <w:t xml:space="preserve"> return verplichting via arbeidsparticipatie of een opdracht via de sociale werkvoorziening, kan hij door het uitvoeren van maatschappelijke activiteiten invulling geven aan de </w:t>
      </w:r>
      <w:proofErr w:type="spellStart"/>
      <w:r w:rsidRPr="005B3FBA">
        <w:t>social</w:t>
      </w:r>
      <w:proofErr w:type="spellEnd"/>
      <w:r w:rsidRPr="005B3FBA">
        <w:t xml:space="preserve"> return verplichting. Hieronder vallen activiteiten ter bevordering van arbeidsparticipatie of het bevorderen van vakmanschap. Het gaat hier om inzet in natura en niet in geld. </w:t>
      </w:r>
    </w:p>
    <w:p w14:paraId="351C6140" w14:textId="77777777" w:rsidR="00FF7589" w:rsidRPr="005B3FBA" w:rsidRDefault="00FF7589" w:rsidP="00FF7589">
      <w:r w:rsidRPr="005B3FBA">
        <w:t xml:space="preserve">Voorbeelden: </w:t>
      </w:r>
    </w:p>
    <w:p w14:paraId="1CCBA9D2" w14:textId="276EE74C" w:rsidR="00FF7589" w:rsidRPr="005B3FBA" w:rsidRDefault="00FF7589" w:rsidP="00F6463E">
      <w:pPr>
        <w:pStyle w:val="Lijstalinea"/>
        <w:numPr>
          <w:ilvl w:val="0"/>
          <w:numId w:val="35"/>
        </w:numPr>
      </w:pPr>
      <w:r w:rsidRPr="005B3FBA">
        <w:t xml:space="preserve">Gastles over bedrijf, branche of sector; </w:t>
      </w:r>
    </w:p>
    <w:p w14:paraId="4C3EA166" w14:textId="04542BA2" w:rsidR="00FF7589" w:rsidRPr="005B3FBA" w:rsidRDefault="00FF7589" w:rsidP="00F6463E">
      <w:pPr>
        <w:pStyle w:val="Lijstalinea"/>
        <w:numPr>
          <w:ilvl w:val="0"/>
          <w:numId w:val="35"/>
        </w:numPr>
      </w:pPr>
      <w:r w:rsidRPr="005B3FBA">
        <w:t xml:space="preserve">Bedrijfsbezoek; </w:t>
      </w:r>
    </w:p>
    <w:p w14:paraId="19C2A42B" w14:textId="30834186" w:rsidR="00FF7589" w:rsidRPr="005B3FBA" w:rsidRDefault="00FF7589" w:rsidP="00F6463E">
      <w:pPr>
        <w:pStyle w:val="Lijstalinea"/>
        <w:numPr>
          <w:ilvl w:val="0"/>
          <w:numId w:val="35"/>
        </w:numPr>
      </w:pPr>
      <w:r w:rsidRPr="005B3FBA">
        <w:t xml:space="preserve">Train de trainer: opdrachtnemer begeleidt een docent in bedrijfs-, branche- en sectorontwikkelingen. </w:t>
      </w:r>
    </w:p>
    <w:p w14:paraId="5B20BE7E" w14:textId="77777777" w:rsidR="00FF7589" w:rsidRPr="005B3FBA" w:rsidRDefault="00FF7589" w:rsidP="00FF7589"/>
    <w:p w14:paraId="1238BC72" w14:textId="77777777" w:rsidR="00FF7589" w:rsidRPr="005B3FBA" w:rsidRDefault="00FF7589" w:rsidP="00FF7589">
      <w:r w:rsidRPr="005B3FBA">
        <w:t xml:space="preserve">Deze activiteiten dienen ook daadwerkelijk een maatschappelijke bijdrage te leveren aan de samenleving en de doelgroep. </w:t>
      </w:r>
    </w:p>
    <w:p w14:paraId="577DEFB0" w14:textId="08EDD156" w:rsidR="00FF7589" w:rsidRPr="005B3FBA" w:rsidRDefault="00FF7589" w:rsidP="00FF7589">
      <w:r w:rsidRPr="005B3FBA">
        <w:t xml:space="preserve">Als opdrachtnemer (een deel van) de </w:t>
      </w:r>
      <w:proofErr w:type="spellStart"/>
      <w:r w:rsidRPr="005B3FBA">
        <w:t>social</w:t>
      </w:r>
      <w:proofErr w:type="spellEnd"/>
      <w:r w:rsidRPr="005B3FBA">
        <w:t xml:space="preserve"> return verplichting door een maatschappelijke activiteit wil invullen, dan dient hij daartoe een onderbouwd voorstel met urenspecificatie in bij het coördinatiepunt </w:t>
      </w:r>
      <w:proofErr w:type="spellStart"/>
      <w:r w:rsidRPr="005B3FBA">
        <w:t>social</w:t>
      </w:r>
      <w:proofErr w:type="spellEnd"/>
      <w:r w:rsidRPr="005B3FBA">
        <w:t xml:space="preserve"> return. Voorbereiding en reistijd mogen niet meegerekend worden. In samenspraak met het coördinatiepunt </w:t>
      </w:r>
      <w:proofErr w:type="spellStart"/>
      <w:r w:rsidRPr="005B3FBA">
        <w:t>social</w:t>
      </w:r>
      <w:proofErr w:type="spellEnd"/>
      <w:r w:rsidRPr="005B3FBA">
        <w:t xml:space="preserve"> return wordt vervolgens het bedrag bepaald voor de activiteit.</w:t>
      </w:r>
      <w:r w:rsidR="00BA24DB" w:rsidRPr="005B3FBA">
        <w:t xml:space="preserve"> </w:t>
      </w:r>
      <w:r w:rsidRPr="005B3FBA">
        <w:t xml:space="preserve">De kosten voor de uitgevoerde maatschappelijke activiteit worden in mindering gebracht op de </w:t>
      </w:r>
      <w:proofErr w:type="spellStart"/>
      <w:r w:rsidRPr="005B3FBA">
        <w:t>social</w:t>
      </w:r>
      <w:proofErr w:type="spellEnd"/>
      <w:r w:rsidRPr="005B3FBA">
        <w:t xml:space="preserve"> return verplichting. </w:t>
      </w:r>
    </w:p>
    <w:p w14:paraId="4A3C2506" w14:textId="77777777" w:rsidR="00BA24DB" w:rsidRPr="005B3FBA" w:rsidRDefault="00BA24DB" w:rsidP="00FF7589">
      <w:pPr>
        <w:rPr>
          <w:b/>
          <w:bCs/>
        </w:rPr>
      </w:pPr>
    </w:p>
    <w:p w14:paraId="15610DAE" w14:textId="2017C062" w:rsidR="00FF7589" w:rsidRPr="005B3FBA" w:rsidRDefault="00FF7589" w:rsidP="00FF7589">
      <w:r w:rsidRPr="005B3FBA">
        <w:rPr>
          <w:b/>
          <w:bCs/>
        </w:rPr>
        <w:t xml:space="preserve">Registratie </w:t>
      </w:r>
      <w:proofErr w:type="spellStart"/>
      <w:r w:rsidRPr="005B3FBA">
        <w:rPr>
          <w:b/>
          <w:bCs/>
        </w:rPr>
        <w:t>social</w:t>
      </w:r>
      <w:proofErr w:type="spellEnd"/>
      <w:r w:rsidRPr="005B3FBA">
        <w:rPr>
          <w:b/>
          <w:bCs/>
        </w:rPr>
        <w:t xml:space="preserve"> return verplichting </w:t>
      </w:r>
    </w:p>
    <w:p w14:paraId="44CC5ADE" w14:textId="77777777" w:rsidR="00BA24DB" w:rsidRPr="005B3FBA" w:rsidRDefault="00BA24DB" w:rsidP="00FF7589"/>
    <w:p w14:paraId="5C3C76CE" w14:textId="0FFC8844" w:rsidR="00FF7589" w:rsidRPr="005B3FBA" w:rsidRDefault="00FF7589" w:rsidP="00FF7589">
      <w:r w:rsidRPr="005B3FBA">
        <w:t xml:space="preserve">Opdrachtnemer krijgt toegang tot het registratiesysteem WIZZR en dient de invulling van de </w:t>
      </w:r>
      <w:proofErr w:type="spellStart"/>
      <w:r w:rsidRPr="005B3FBA">
        <w:t>social</w:t>
      </w:r>
      <w:proofErr w:type="spellEnd"/>
      <w:r w:rsidRPr="005B3FBA">
        <w:t xml:space="preserve"> return verplichting hierin bij te houden. Hiervoor dient opdrachtnemer binnen zeven kalenderdagen na definitieve gunning contact op te nemen met het coördinatiepunt </w:t>
      </w:r>
      <w:proofErr w:type="spellStart"/>
      <w:r w:rsidRPr="005B3FBA">
        <w:t>social</w:t>
      </w:r>
      <w:proofErr w:type="spellEnd"/>
      <w:r w:rsidRPr="005B3FBA">
        <w:t xml:space="preserve"> return. Nadat er een gesprek is geweest, ontvangt opdrachtnemer een inlogcode voor het registratiesysteem. Aan de hand van het registratiesysteem wordt geregistreerd en gecontroleerd of aan de afgesproken de </w:t>
      </w:r>
      <w:proofErr w:type="spellStart"/>
      <w:r w:rsidRPr="005B3FBA">
        <w:t>social</w:t>
      </w:r>
      <w:proofErr w:type="spellEnd"/>
      <w:r w:rsidRPr="005B3FBA">
        <w:t xml:space="preserve"> return verplichting voldaan wordt (op correcte wijze en volgens afspraak). Een inlogcode wordt alleen verstrekt aan opdrachtnemer, c.q. penvoerder die de opdracht gegund heeft gekregen. Indien deze inschrijver al een inlogcode heeft, dan is het contract al zichtbaar in zijn account in het systeem. </w:t>
      </w:r>
    </w:p>
    <w:p w14:paraId="5ED11F35" w14:textId="77777777" w:rsidR="00BA24DB" w:rsidRPr="005B3FBA" w:rsidRDefault="00BA24DB" w:rsidP="00FF7589"/>
    <w:p w14:paraId="16A6B5EC" w14:textId="6EC6E1CB" w:rsidR="00FF7589" w:rsidRPr="005B3FBA" w:rsidRDefault="00FF7589" w:rsidP="00FF7589">
      <w:r w:rsidRPr="005B3FBA">
        <w:t xml:space="preserve">Opdrachtnemer voert in het registratiesysteem de kandidaten op die werkzaamheden bij opdrachtnemer uitvoeren in het kader van de </w:t>
      </w:r>
      <w:proofErr w:type="spellStart"/>
      <w:r w:rsidRPr="005B3FBA">
        <w:t>social</w:t>
      </w:r>
      <w:proofErr w:type="spellEnd"/>
      <w:r w:rsidRPr="005B3FBA">
        <w:t xml:space="preserve"> return verplichting. Als deze kandidaten door het Werkplein Twente bemiddeld zijn, dan hoeft opdrachtnemer niet aan te tonen dat deze kandidaten uit één van de doelgroepen komen. Is dit niet het geval, dan moet opdrachtnemer aantonen dat de kandidaten vallen onder één van de doelgroepen. Dit kan bijvoorbeeld met een doelgroepenverklaring of een bewijs voor toekenning uitkering in combinatie met een loonstrook of arbeidsovereenkomst. Het coördinatiepunt </w:t>
      </w:r>
      <w:proofErr w:type="spellStart"/>
      <w:r w:rsidRPr="005B3FBA">
        <w:t>social</w:t>
      </w:r>
      <w:proofErr w:type="spellEnd"/>
      <w:r w:rsidRPr="005B3FBA">
        <w:t xml:space="preserve"> return controleert deze gegevens op doelgroep, uurtarief, startdatum en periode tewerkstelling. Een kopie van de loonstrook en/of arbeids- overeenkomst kan ter controle opgevraagd worden. Alle gegevens kunnen in de WIZZR worden ingevoerd. </w:t>
      </w:r>
    </w:p>
    <w:p w14:paraId="4AF75AFB" w14:textId="77777777" w:rsidR="00D403B2" w:rsidRPr="005B3FBA" w:rsidRDefault="00D403B2" w:rsidP="00FF7589"/>
    <w:p w14:paraId="149DE698" w14:textId="6B8AE81C" w:rsidR="00FF7589" w:rsidRPr="005B3FBA" w:rsidRDefault="00FF7589" w:rsidP="00FF7589">
      <w:r w:rsidRPr="005B3FBA">
        <w:t xml:space="preserve">Opdrachtnemer heeft op grond van de Wet bescherming persoonsgegevens toestemming nodig van de kandidaten om hun persoonsgegevens te overleggen ten behoeve van de verantwoording van de </w:t>
      </w:r>
      <w:proofErr w:type="spellStart"/>
      <w:r w:rsidRPr="005B3FBA">
        <w:t>social</w:t>
      </w:r>
      <w:proofErr w:type="spellEnd"/>
      <w:r w:rsidRPr="005B3FBA">
        <w:t xml:space="preserve"> return verplichting. Hiervoor is het formulier “toestemmingsverklaring” te gebruiken. Dit formulier is verkrijgbaar via het coördinatiepunt </w:t>
      </w:r>
      <w:proofErr w:type="spellStart"/>
      <w:r w:rsidRPr="005B3FBA">
        <w:t>social</w:t>
      </w:r>
      <w:proofErr w:type="spellEnd"/>
      <w:r w:rsidRPr="005B3FBA">
        <w:t xml:space="preserve"> return. </w:t>
      </w:r>
    </w:p>
    <w:p w14:paraId="6FCA372A" w14:textId="78537DB0" w:rsidR="007540F8" w:rsidRDefault="00FF7589" w:rsidP="00FF7589">
      <w:r w:rsidRPr="005B3FBA">
        <w:t xml:space="preserve">In het registratiesysteem is de realisatie ten opzichte van de </w:t>
      </w:r>
      <w:proofErr w:type="spellStart"/>
      <w:r w:rsidRPr="005B3FBA">
        <w:t>social</w:t>
      </w:r>
      <w:proofErr w:type="spellEnd"/>
      <w:r w:rsidRPr="005B3FBA">
        <w:t xml:space="preserve"> return verplichting inzichtelijk, en kan opdrachtnemer deze zelf volgen. Als er afwijkingen worden geconstateerd door opdrachtgever, dan </w:t>
      </w:r>
      <w:r w:rsidR="00D91793" w:rsidRPr="005B3FBA">
        <w:t>neemt</w:t>
      </w:r>
      <w:r w:rsidRPr="005B3FBA">
        <w:t xml:space="preserve"> deze contact met opdrachtnemer op.</w:t>
      </w:r>
    </w:p>
    <w:p w14:paraId="22FE7278" w14:textId="77777777" w:rsidR="00182A53" w:rsidRDefault="00182A53" w:rsidP="00182A53">
      <w:pPr>
        <w:pStyle w:val="BijlageTitel"/>
        <w:numPr>
          <w:ilvl w:val="0"/>
          <w:numId w:val="14"/>
        </w:numPr>
      </w:pPr>
      <w:bookmarkStart w:id="4" w:name="_Toc55915449"/>
      <w:bookmarkStart w:id="5" w:name="_Toc94628692"/>
      <w:bookmarkStart w:id="6" w:name="_Toc234917924"/>
      <w:r>
        <w:lastRenderedPageBreak/>
        <w:t>Model Verklaring Derden</w:t>
      </w:r>
      <w:bookmarkEnd w:id="4"/>
      <w:bookmarkEnd w:id="5"/>
      <w:bookmarkEnd w:id="6"/>
    </w:p>
    <w:p w14:paraId="6703837B" w14:textId="71126A92" w:rsidR="00182A53" w:rsidRDefault="00182A53" w:rsidP="00182A53">
      <w:r>
        <w:t xml:space="preserve">Ter zake de opdracht voor de Design &amp; Build van </w:t>
      </w:r>
      <w:r w:rsidR="00C8420E">
        <w:t>Spor</w:t>
      </w:r>
      <w:r w:rsidR="00A52991">
        <w:t>t-Turnhal Zuid Apeldoorn</w:t>
      </w:r>
      <w:r>
        <w:t>.</w:t>
      </w:r>
    </w:p>
    <w:p w14:paraId="0CD803A4" w14:textId="77777777" w:rsidR="00182A53" w:rsidRDefault="00182A53" w:rsidP="00182A53"/>
    <w:p w14:paraId="56106B04" w14:textId="77777777" w:rsidR="00182A53" w:rsidRDefault="00182A53" w:rsidP="00182A53">
      <w:r>
        <w:t xml:space="preserve">Ondergetekenden: </w:t>
      </w:r>
    </w:p>
    <w:p w14:paraId="4EE65A62" w14:textId="77777777" w:rsidR="00182A53" w:rsidRDefault="00182A53" w:rsidP="00182A53"/>
    <w:p w14:paraId="76264AF3" w14:textId="77777777" w:rsidR="00182A53" w:rsidRDefault="00182A53" w:rsidP="00182A53">
      <w:pPr>
        <w:ind w:left="708" w:hanging="708"/>
      </w:pPr>
      <w:r>
        <w:t xml:space="preserve">I  </w:t>
      </w:r>
      <w:r>
        <w:tab/>
        <w:t xml:space="preserve">[bedrijfsnaam Gegadigde], statutair gevestigd te [..], kantoorhoudende te […], ingeschreven bij de Kamer van Koophandel te […] onder nummer […], te dezen rechtsgeldig vertegenwoordigd door [naam vertegenwoordiger], in zijn hoedanigheid van [invullen functie] </w:t>
      </w:r>
    </w:p>
    <w:p w14:paraId="361634F4" w14:textId="77777777" w:rsidR="00182A53" w:rsidRDefault="00182A53" w:rsidP="00182A53"/>
    <w:p w14:paraId="0CFA450B" w14:textId="77777777" w:rsidR="00182A53" w:rsidRDefault="00182A53" w:rsidP="00182A53">
      <w:r>
        <w:t xml:space="preserve">en </w:t>
      </w:r>
    </w:p>
    <w:p w14:paraId="783766A6" w14:textId="77777777" w:rsidR="00182A53" w:rsidRDefault="00182A53" w:rsidP="00182A53"/>
    <w:p w14:paraId="0069DC3B" w14:textId="77777777" w:rsidR="00182A53" w:rsidRDefault="00182A53" w:rsidP="00182A53">
      <w:pPr>
        <w:ind w:left="708" w:hanging="708"/>
      </w:pPr>
      <w:r>
        <w:t xml:space="preserve">II </w:t>
      </w:r>
      <w:r>
        <w:tab/>
        <w:t xml:space="preserve">[bedrijfsnaam Derde], statutair gevestigd te [..], kantoorhoudende te […], ingeschreven bij de Kamer van Koophandel te […] onder nummer […], te dezen rechtsgeldig vertegenwoordigd door [naam vertegenwoordiger], in zijn hoedanigheid van [invullen functie] </w:t>
      </w:r>
    </w:p>
    <w:p w14:paraId="78326287" w14:textId="77777777" w:rsidR="00182A53" w:rsidRDefault="00182A53" w:rsidP="00182A53"/>
    <w:p w14:paraId="3FFABD7F" w14:textId="77777777" w:rsidR="00182A53" w:rsidRDefault="00182A53" w:rsidP="00182A53">
      <w:r>
        <w:t xml:space="preserve">verklaren hiermee in het kader van de deelname van [naam Gegadigde] aan de selectiefase van voormelde opdracht als volgt: </w:t>
      </w:r>
    </w:p>
    <w:p w14:paraId="11447AF2" w14:textId="77777777" w:rsidR="00182A53" w:rsidRDefault="00182A53" w:rsidP="00182A53"/>
    <w:p w14:paraId="0B2D462C" w14:textId="77777777" w:rsidR="00182A53" w:rsidRDefault="00182A53" w:rsidP="00182A53">
      <w:pPr>
        <w:pStyle w:val="OpsommingGenummerd"/>
        <w:numPr>
          <w:ilvl w:val="6"/>
          <w:numId w:val="21"/>
        </w:numPr>
        <w:ind w:left="284"/>
      </w:pPr>
      <w:r>
        <w:t xml:space="preserve">[naam Gegadigde] beroept zich, ten einde te voldoen aan de eisen zoals die vermeld staan in paragraaf 5.3.1 van de Selectieleidraad, op de financieel economische draagkracht van [naam Derde]. </w:t>
      </w:r>
    </w:p>
    <w:p w14:paraId="62E9B88F" w14:textId="77777777" w:rsidR="00182A53" w:rsidRDefault="00182A53" w:rsidP="00182A53"/>
    <w:p w14:paraId="3B5A3717" w14:textId="77777777" w:rsidR="00182A53" w:rsidRDefault="00182A53" w:rsidP="00182A53">
      <w:pPr>
        <w:ind w:left="284"/>
      </w:pPr>
      <w:r>
        <w:t xml:space="preserve">[naam Derde] aanvaardt door ondertekening van deze verklaring hoofdelijke aansprakelijkheid voor de nakoming van de overeenkomst indien [naam Gegadigde] de aanbestede opdracht krijgt opgedragen en verklaart dat [naam Gegadigde] daadwerkelijk over de noodzakelijke middelen kan beschikken zolang dit voor een goede uitvoering van de opdracht is vereist. </w:t>
      </w:r>
    </w:p>
    <w:p w14:paraId="0F0051D6" w14:textId="77777777" w:rsidR="00182A53" w:rsidRDefault="00182A53" w:rsidP="00182A53"/>
    <w:p w14:paraId="1A504879" w14:textId="77777777" w:rsidR="00182A53" w:rsidRDefault="00182A53" w:rsidP="00182A53">
      <w:pPr>
        <w:pStyle w:val="OpsommingGenummerd"/>
        <w:numPr>
          <w:ilvl w:val="6"/>
          <w:numId w:val="21"/>
        </w:numPr>
        <w:ind w:left="284"/>
      </w:pPr>
      <w:r>
        <w:t xml:space="preserve">[naam Gegadigde] beroept zich voor de eisen zoals die vermeld staan in paragraaf 5.3.2 van de Selectieleidraad op de technische bekwaamheid of beroepsbekwaamheid van [naam Derde]. </w:t>
      </w:r>
    </w:p>
    <w:p w14:paraId="14F9199C" w14:textId="77777777" w:rsidR="00182A53" w:rsidRDefault="00182A53" w:rsidP="00182A53"/>
    <w:p w14:paraId="33582C5F" w14:textId="162FC3C7" w:rsidR="00182A53" w:rsidRDefault="00182A53" w:rsidP="00182A53">
      <w:pPr>
        <w:ind w:left="284"/>
      </w:pPr>
      <w:r>
        <w:t xml:space="preserve">[naam Gegadigde] </w:t>
      </w:r>
      <w:r w:rsidR="00F5085A">
        <w:t>zet</w:t>
      </w:r>
      <w:r>
        <w:t xml:space="preserve"> de betreffende ervaring, kennis, knowhow en middelen van [naam Derde] daadwerkelijk in ten behoeve van de uitvoering van het onderhavige project. </w:t>
      </w:r>
    </w:p>
    <w:p w14:paraId="58AB02EA" w14:textId="77777777" w:rsidR="00182A53" w:rsidRDefault="00182A53" w:rsidP="00182A53">
      <w:pPr>
        <w:ind w:left="284"/>
      </w:pPr>
    </w:p>
    <w:p w14:paraId="339BB302" w14:textId="5DB9539D" w:rsidR="00182A53" w:rsidRDefault="00182A53" w:rsidP="00182A53">
      <w:pPr>
        <w:ind w:left="284"/>
      </w:pPr>
      <w:r>
        <w:t>[naam Derde] verklaart dat hij de uitvoering van het onderdeel van de opdracht waarop de hierboven genoemde eis betrekking heeft</w:t>
      </w:r>
      <w:r w:rsidR="00F5085A">
        <w:t xml:space="preserve"> </w:t>
      </w:r>
      <w:r>
        <w:t>uitvoer</w:t>
      </w:r>
      <w:r w:rsidR="00F5085A">
        <w:t>t</w:t>
      </w:r>
      <w:r>
        <w:t xml:space="preserve"> indien [naam Gegadigde] de aanbestede opdracht krijgt opgedragen.</w:t>
      </w:r>
    </w:p>
    <w:p w14:paraId="772F320F" w14:textId="77777777" w:rsidR="00182A53" w:rsidRDefault="00182A53" w:rsidP="00182A53"/>
    <w:p w14:paraId="68A05D96" w14:textId="77777777" w:rsidR="00182A53" w:rsidRDefault="00182A53" w:rsidP="00182A53">
      <w:r>
        <w:t xml:space="preserve">Ondertekend te [plaats] op [datum] </w:t>
      </w:r>
    </w:p>
    <w:p w14:paraId="6B33324F" w14:textId="77777777" w:rsidR="00182A53" w:rsidRDefault="00182A53" w:rsidP="00182A53"/>
    <w:p w14:paraId="261DF357" w14:textId="77777777" w:rsidR="00182A53" w:rsidRDefault="00182A53" w:rsidP="00182A53">
      <w:r>
        <w:t xml:space="preserve">[Gegadigde] </w:t>
      </w:r>
    </w:p>
    <w:p w14:paraId="660D2725" w14:textId="77777777" w:rsidR="00182A53" w:rsidRDefault="00182A53" w:rsidP="00182A53">
      <w:r>
        <w:t xml:space="preserve">[Derde] </w:t>
      </w:r>
    </w:p>
    <w:p w14:paraId="21A3AEC7" w14:textId="77777777" w:rsidR="00182A53" w:rsidRDefault="00182A53" w:rsidP="00182A53"/>
    <w:p w14:paraId="1F74D732" w14:textId="77777777" w:rsidR="00182A53" w:rsidRDefault="00182A53" w:rsidP="00182A53">
      <w:pPr>
        <w:pStyle w:val="BijlageTitel"/>
        <w:numPr>
          <w:ilvl w:val="0"/>
          <w:numId w:val="14"/>
        </w:numPr>
      </w:pPr>
      <w:bookmarkStart w:id="7" w:name="_Toc55915450"/>
      <w:bookmarkStart w:id="8" w:name="_Toc94628693"/>
      <w:bookmarkStart w:id="9" w:name="_Toc234917925"/>
      <w:r>
        <w:lastRenderedPageBreak/>
        <w:t>Model bankverklaring</w:t>
      </w:r>
      <w:bookmarkEnd w:id="7"/>
      <w:bookmarkEnd w:id="8"/>
      <w:bookmarkEnd w:id="9"/>
    </w:p>
    <w:tbl>
      <w:tblPr>
        <w:tblStyle w:val="SynarchisTable"/>
        <w:tblW w:w="0" w:type="auto"/>
        <w:tblBorders>
          <w:top w:val="single" w:sz="4" w:space="0" w:color="D9D9D9" w:themeColor="background1" w:themeShade="D9"/>
        </w:tblBorders>
        <w:shd w:val="clear" w:color="auto" w:fill="FFFFFF" w:themeFill="background1"/>
        <w:tblLook w:val="04A0" w:firstRow="1" w:lastRow="0" w:firstColumn="1" w:lastColumn="0" w:noHBand="0" w:noVBand="1"/>
      </w:tblPr>
      <w:tblGrid>
        <w:gridCol w:w="2122"/>
        <w:gridCol w:w="7874"/>
      </w:tblGrid>
      <w:tr w:rsidR="00182A53" w:rsidRPr="00703738" w14:paraId="5D6C1E24" w14:textId="77777777">
        <w:trPr>
          <w:cnfStyle w:val="100000000000" w:firstRow="1" w:lastRow="0" w:firstColumn="0" w:lastColumn="0" w:oddVBand="0" w:evenVBand="0" w:oddHBand="0" w:evenHBand="0" w:firstRowFirstColumn="0" w:firstRowLastColumn="0" w:lastRowFirstColumn="0" w:lastRowLastColumn="0"/>
        </w:trPr>
        <w:tc>
          <w:tcPr>
            <w:tcW w:w="2122" w:type="dxa"/>
            <w:shd w:val="clear" w:color="auto" w:fill="FFFFFF" w:themeFill="background1"/>
          </w:tcPr>
          <w:p w14:paraId="5CA078A9" w14:textId="77777777" w:rsidR="00182A53" w:rsidRPr="00703738" w:rsidRDefault="00182A53">
            <w:pPr>
              <w:spacing w:line="280" w:lineRule="exact"/>
              <w:rPr>
                <w:b w:val="0"/>
                <w:bCs/>
                <w:color w:val="auto"/>
              </w:rPr>
            </w:pPr>
            <w:r w:rsidRPr="00703738">
              <w:rPr>
                <w:b w:val="0"/>
                <w:bCs/>
                <w:color w:val="auto"/>
              </w:rPr>
              <w:t>Naam bank</w:t>
            </w:r>
          </w:p>
        </w:tc>
        <w:tc>
          <w:tcPr>
            <w:tcW w:w="7874" w:type="dxa"/>
            <w:shd w:val="clear" w:color="auto" w:fill="FFFFFF" w:themeFill="background1"/>
          </w:tcPr>
          <w:p w14:paraId="1341C696" w14:textId="77777777" w:rsidR="00182A53" w:rsidRPr="00703738" w:rsidRDefault="00182A53">
            <w:pPr>
              <w:spacing w:line="280" w:lineRule="exact"/>
              <w:rPr>
                <w:b w:val="0"/>
                <w:bCs/>
                <w:color w:val="auto"/>
              </w:rPr>
            </w:pPr>
          </w:p>
        </w:tc>
      </w:tr>
      <w:tr w:rsidR="00182A53" w:rsidRPr="00703738" w14:paraId="2C309D53" w14:textId="77777777">
        <w:trPr>
          <w:cnfStyle w:val="000000100000" w:firstRow="0" w:lastRow="0" w:firstColumn="0" w:lastColumn="0" w:oddVBand="0" w:evenVBand="0" w:oddHBand="1" w:evenHBand="0" w:firstRowFirstColumn="0" w:firstRowLastColumn="0" w:lastRowFirstColumn="0" w:lastRowLastColumn="0"/>
        </w:trPr>
        <w:tc>
          <w:tcPr>
            <w:tcW w:w="2122" w:type="dxa"/>
          </w:tcPr>
          <w:p w14:paraId="17CD2705" w14:textId="77777777" w:rsidR="00182A53" w:rsidRPr="00703738" w:rsidRDefault="00182A53">
            <w:pPr>
              <w:spacing w:line="280" w:lineRule="exact"/>
              <w:rPr>
                <w:bCs/>
              </w:rPr>
            </w:pPr>
            <w:r w:rsidRPr="00703738">
              <w:rPr>
                <w:bCs/>
              </w:rPr>
              <w:t>Gevestigd te</w:t>
            </w:r>
          </w:p>
        </w:tc>
        <w:tc>
          <w:tcPr>
            <w:tcW w:w="7874" w:type="dxa"/>
          </w:tcPr>
          <w:p w14:paraId="345E996C" w14:textId="77777777" w:rsidR="00182A53" w:rsidRPr="00703738" w:rsidRDefault="00182A53">
            <w:pPr>
              <w:spacing w:line="280" w:lineRule="exact"/>
              <w:rPr>
                <w:bCs/>
              </w:rPr>
            </w:pPr>
          </w:p>
        </w:tc>
      </w:tr>
      <w:tr w:rsidR="00182A53" w:rsidRPr="00703738" w14:paraId="3B4D07F2" w14:textId="77777777">
        <w:trPr>
          <w:cnfStyle w:val="000000010000" w:firstRow="0" w:lastRow="0" w:firstColumn="0" w:lastColumn="0" w:oddVBand="0" w:evenVBand="0" w:oddHBand="0" w:evenHBand="1" w:firstRowFirstColumn="0" w:firstRowLastColumn="0" w:lastRowFirstColumn="0" w:lastRowLastColumn="0"/>
        </w:trPr>
        <w:tc>
          <w:tcPr>
            <w:tcW w:w="2122" w:type="dxa"/>
            <w:shd w:val="clear" w:color="auto" w:fill="FFFFFF" w:themeFill="background1"/>
          </w:tcPr>
          <w:p w14:paraId="601051DE" w14:textId="77777777" w:rsidR="00182A53" w:rsidRPr="00703738" w:rsidRDefault="00182A53">
            <w:pPr>
              <w:spacing w:line="280" w:lineRule="exact"/>
              <w:rPr>
                <w:bCs/>
              </w:rPr>
            </w:pPr>
            <w:r w:rsidRPr="00703738">
              <w:rPr>
                <w:bCs/>
              </w:rPr>
              <w:t>Verklaart hiermee dat</w:t>
            </w:r>
          </w:p>
        </w:tc>
        <w:tc>
          <w:tcPr>
            <w:tcW w:w="7874" w:type="dxa"/>
            <w:shd w:val="clear" w:color="auto" w:fill="FFFFFF" w:themeFill="background1"/>
          </w:tcPr>
          <w:p w14:paraId="6D218DE2" w14:textId="77777777" w:rsidR="00182A53" w:rsidRPr="00703738" w:rsidRDefault="00182A53">
            <w:pPr>
              <w:spacing w:line="280" w:lineRule="exact"/>
              <w:rPr>
                <w:bCs/>
              </w:rPr>
            </w:pPr>
          </w:p>
        </w:tc>
      </w:tr>
      <w:tr w:rsidR="00182A53" w:rsidRPr="00703738" w14:paraId="4E9E3A56" w14:textId="77777777">
        <w:trPr>
          <w:cnfStyle w:val="000000100000" w:firstRow="0" w:lastRow="0" w:firstColumn="0" w:lastColumn="0" w:oddVBand="0" w:evenVBand="0" w:oddHBand="1" w:evenHBand="0" w:firstRowFirstColumn="0" w:firstRowLastColumn="0" w:lastRowFirstColumn="0" w:lastRowLastColumn="0"/>
        </w:trPr>
        <w:tc>
          <w:tcPr>
            <w:tcW w:w="2122" w:type="dxa"/>
          </w:tcPr>
          <w:p w14:paraId="153697AC" w14:textId="77777777" w:rsidR="00182A53" w:rsidRPr="00703738" w:rsidRDefault="00182A53">
            <w:pPr>
              <w:spacing w:line="280" w:lineRule="exact"/>
              <w:rPr>
                <w:bCs/>
              </w:rPr>
            </w:pPr>
            <w:r w:rsidRPr="00703738">
              <w:rPr>
                <w:bCs/>
              </w:rPr>
              <w:t>Naam bedrijf</w:t>
            </w:r>
          </w:p>
        </w:tc>
        <w:tc>
          <w:tcPr>
            <w:tcW w:w="7874" w:type="dxa"/>
          </w:tcPr>
          <w:p w14:paraId="6A656345" w14:textId="77777777" w:rsidR="00182A53" w:rsidRPr="00703738" w:rsidRDefault="00182A53">
            <w:pPr>
              <w:spacing w:line="280" w:lineRule="exact"/>
              <w:rPr>
                <w:bCs/>
              </w:rPr>
            </w:pPr>
          </w:p>
        </w:tc>
      </w:tr>
      <w:tr w:rsidR="00182A53" w:rsidRPr="00703738" w14:paraId="5DFE5503" w14:textId="77777777">
        <w:trPr>
          <w:cnfStyle w:val="000000010000" w:firstRow="0" w:lastRow="0" w:firstColumn="0" w:lastColumn="0" w:oddVBand="0" w:evenVBand="0" w:oddHBand="0" w:evenHBand="1" w:firstRowFirstColumn="0" w:firstRowLastColumn="0" w:lastRowFirstColumn="0" w:lastRowLastColumn="0"/>
        </w:trPr>
        <w:tc>
          <w:tcPr>
            <w:tcW w:w="2122" w:type="dxa"/>
            <w:shd w:val="clear" w:color="auto" w:fill="FFFFFF" w:themeFill="background1"/>
          </w:tcPr>
          <w:p w14:paraId="2730E124" w14:textId="77777777" w:rsidR="00182A53" w:rsidRPr="00703738" w:rsidRDefault="00182A53">
            <w:pPr>
              <w:spacing w:line="280" w:lineRule="exact"/>
              <w:rPr>
                <w:bCs/>
              </w:rPr>
            </w:pPr>
            <w:r w:rsidRPr="00703738">
              <w:rPr>
                <w:bCs/>
              </w:rPr>
              <w:t>Gevestigd te</w:t>
            </w:r>
          </w:p>
        </w:tc>
        <w:tc>
          <w:tcPr>
            <w:tcW w:w="7874" w:type="dxa"/>
            <w:shd w:val="clear" w:color="auto" w:fill="FFFFFF" w:themeFill="background1"/>
          </w:tcPr>
          <w:p w14:paraId="1939EB23" w14:textId="77777777" w:rsidR="00182A53" w:rsidRPr="00703738" w:rsidRDefault="00182A53">
            <w:pPr>
              <w:spacing w:line="280" w:lineRule="exact"/>
              <w:rPr>
                <w:bCs/>
              </w:rPr>
            </w:pPr>
          </w:p>
        </w:tc>
      </w:tr>
    </w:tbl>
    <w:p w14:paraId="01102FE2" w14:textId="77777777" w:rsidR="00182A53" w:rsidRDefault="00182A53" w:rsidP="00182A53"/>
    <w:p w14:paraId="650991C5" w14:textId="09A82189" w:rsidR="00182A53" w:rsidRDefault="00182A53" w:rsidP="00182A53">
      <w:r>
        <w:t>Over zodanige financiële draagkracht beschikt, dat de overeenkomst _______________</w:t>
      </w:r>
      <w:r w:rsidR="00247871">
        <w:t>_ voor</w:t>
      </w:r>
      <w:r>
        <w:t xml:space="preserve"> ________________ kan worden uitgevoerd. Alle verplichtingen dienaangaande de bank en voor zover wij kunnen nagaan jegens derden, worden nagekomen.</w:t>
      </w:r>
    </w:p>
    <w:p w14:paraId="3B2A13E6" w14:textId="77777777" w:rsidR="00182A53" w:rsidRDefault="00182A53" w:rsidP="00182A53"/>
    <w:p w14:paraId="584A41FC" w14:textId="761D6BC0" w:rsidR="00182A53" w:rsidRDefault="00182A53" w:rsidP="00182A53">
      <w:r>
        <w:t>Wij menen dat het bedrijf in een goede financiële positie verkeert en hebben vertrouwen dat het bedrijf geen opdrachten aann</w:t>
      </w:r>
      <w:r w:rsidR="00667B02">
        <w:t>eemt</w:t>
      </w:r>
      <w:r>
        <w:t xml:space="preserve"> die de financiële draagkracht te boven gaan.</w:t>
      </w:r>
    </w:p>
    <w:p w14:paraId="33D23BD0" w14:textId="77777777" w:rsidR="00182A53" w:rsidRDefault="00182A53" w:rsidP="00182A53"/>
    <w:p w14:paraId="234D572E" w14:textId="77777777" w:rsidR="00182A53" w:rsidRDefault="00182A53" w:rsidP="00182A53">
      <w:r>
        <w:t>Deze verklaring is uitsluitend bestemd voor de Opdrachtgever ten behoeve van de inschrijving door ________________ en kan daarom niet door enig ander persoon dan wel voor enig ander doel worden gebruikt.</w:t>
      </w:r>
    </w:p>
    <w:p w14:paraId="69165786" w14:textId="77777777" w:rsidR="00182A53" w:rsidRDefault="00182A53" w:rsidP="00182A53"/>
    <w:p w14:paraId="1928AB64" w14:textId="77777777" w:rsidR="00182A53" w:rsidRDefault="00182A53" w:rsidP="00182A53">
      <w:r>
        <w:t>Deze verklaring wordt verstrekt naar beste weten, onder uitsluiting van iedere aansprakelijkheid of verplichting van de bank jegens derden.</w:t>
      </w:r>
    </w:p>
    <w:p w14:paraId="4843CA88" w14:textId="77777777" w:rsidR="00182A53" w:rsidRDefault="00182A53" w:rsidP="00182A53"/>
    <w:p w14:paraId="6BBDADE1" w14:textId="77777777" w:rsidR="00182A53" w:rsidRDefault="00182A53" w:rsidP="00182A53">
      <w:r>
        <w:t>Naar waarheid ingevuld,</w:t>
      </w:r>
    </w:p>
    <w:p w14:paraId="66C46ED9" w14:textId="77777777" w:rsidR="00182A53" w:rsidRDefault="00182A53" w:rsidP="00182A53"/>
    <w:tbl>
      <w:tblPr>
        <w:tblStyle w:val="SynarchisTable"/>
        <w:tblW w:w="0" w:type="auto"/>
        <w:tblBorders>
          <w:top w:val="single" w:sz="4" w:space="0" w:color="D9D9D9" w:themeColor="background1" w:themeShade="D9"/>
        </w:tblBorders>
        <w:shd w:val="clear" w:color="auto" w:fill="FFFFFF" w:themeFill="background1"/>
        <w:tblLook w:val="04A0" w:firstRow="1" w:lastRow="0" w:firstColumn="1" w:lastColumn="0" w:noHBand="0" w:noVBand="1"/>
      </w:tblPr>
      <w:tblGrid>
        <w:gridCol w:w="2972"/>
        <w:gridCol w:w="7024"/>
      </w:tblGrid>
      <w:tr w:rsidR="00182A53" w:rsidRPr="00703738" w14:paraId="4F40CC0C" w14:textId="77777777">
        <w:trPr>
          <w:cnfStyle w:val="100000000000" w:firstRow="1" w:lastRow="0" w:firstColumn="0" w:lastColumn="0" w:oddVBand="0" w:evenVBand="0" w:oddHBand="0" w:evenHBand="0" w:firstRowFirstColumn="0" w:firstRowLastColumn="0" w:lastRowFirstColumn="0" w:lastRowLastColumn="0"/>
        </w:trPr>
        <w:tc>
          <w:tcPr>
            <w:tcW w:w="2972" w:type="dxa"/>
            <w:shd w:val="clear" w:color="auto" w:fill="FFFFFF" w:themeFill="background1"/>
          </w:tcPr>
          <w:p w14:paraId="18DD5A12" w14:textId="77777777" w:rsidR="00182A53" w:rsidRPr="00703738" w:rsidRDefault="00182A53">
            <w:pPr>
              <w:spacing w:line="280" w:lineRule="exact"/>
              <w:rPr>
                <w:b w:val="0"/>
                <w:bCs/>
                <w:color w:val="auto"/>
              </w:rPr>
            </w:pPr>
            <w:r w:rsidRPr="00703738">
              <w:rPr>
                <w:b w:val="0"/>
                <w:bCs/>
                <w:color w:val="auto"/>
              </w:rPr>
              <w:t>Naam bank</w:t>
            </w:r>
          </w:p>
        </w:tc>
        <w:tc>
          <w:tcPr>
            <w:tcW w:w="7024" w:type="dxa"/>
            <w:shd w:val="clear" w:color="auto" w:fill="FFFFFF" w:themeFill="background1"/>
          </w:tcPr>
          <w:p w14:paraId="7ED512D7" w14:textId="77777777" w:rsidR="00182A53" w:rsidRPr="00703738" w:rsidRDefault="00182A53">
            <w:pPr>
              <w:spacing w:line="280" w:lineRule="exact"/>
              <w:rPr>
                <w:b w:val="0"/>
                <w:bCs/>
                <w:color w:val="auto"/>
              </w:rPr>
            </w:pPr>
          </w:p>
        </w:tc>
      </w:tr>
      <w:tr w:rsidR="00182A53" w:rsidRPr="00703738" w14:paraId="7062E364" w14:textId="77777777">
        <w:trPr>
          <w:cnfStyle w:val="000000100000" w:firstRow="0" w:lastRow="0" w:firstColumn="0" w:lastColumn="0" w:oddVBand="0" w:evenVBand="0" w:oddHBand="1" w:evenHBand="0" w:firstRowFirstColumn="0" w:firstRowLastColumn="0" w:lastRowFirstColumn="0" w:lastRowLastColumn="0"/>
        </w:trPr>
        <w:tc>
          <w:tcPr>
            <w:tcW w:w="2972" w:type="dxa"/>
          </w:tcPr>
          <w:p w14:paraId="03E0D1A3" w14:textId="77777777" w:rsidR="00182A53" w:rsidRPr="00703738" w:rsidRDefault="00182A53">
            <w:pPr>
              <w:spacing w:line="280" w:lineRule="exact"/>
              <w:rPr>
                <w:bCs/>
              </w:rPr>
            </w:pPr>
            <w:r w:rsidRPr="00455ADB">
              <w:t>Naam rechtsgeldige ondertekenaar</w:t>
            </w:r>
          </w:p>
        </w:tc>
        <w:tc>
          <w:tcPr>
            <w:tcW w:w="7024" w:type="dxa"/>
          </w:tcPr>
          <w:p w14:paraId="62D7158E" w14:textId="77777777" w:rsidR="00182A53" w:rsidRPr="00703738" w:rsidRDefault="00182A53">
            <w:pPr>
              <w:spacing w:line="280" w:lineRule="exact"/>
              <w:rPr>
                <w:bCs/>
              </w:rPr>
            </w:pPr>
          </w:p>
        </w:tc>
      </w:tr>
      <w:tr w:rsidR="00182A53" w:rsidRPr="00703738" w14:paraId="3706C8B0" w14:textId="77777777">
        <w:trPr>
          <w:cnfStyle w:val="000000010000" w:firstRow="0" w:lastRow="0" w:firstColumn="0" w:lastColumn="0" w:oddVBand="0" w:evenVBand="0" w:oddHBand="0" w:evenHBand="1" w:firstRowFirstColumn="0" w:firstRowLastColumn="0" w:lastRowFirstColumn="0" w:lastRowLastColumn="0"/>
        </w:trPr>
        <w:tc>
          <w:tcPr>
            <w:tcW w:w="2972" w:type="dxa"/>
            <w:shd w:val="clear" w:color="auto" w:fill="FFFFFF" w:themeFill="background1"/>
          </w:tcPr>
          <w:p w14:paraId="1CBA685E" w14:textId="77777777" w:rsidR="00182A53" w:rsidRPr="00703738" w:rsidRDefault="00182A53">
            <w:pPr>
              <w:spacing w:line="280" w:lineRule="exact"/>
              <w:rPr>
                <w:bCs/>
              </w:rPr>
            </w:pPr>
            <w:r w:rsidRPr="00455ADB">
              <w:t>Functie ondertekenaar</w:t>
            </w:r>
          </w:p>
        </w:tc>
        <w:tc>
          <w:tcPr>
            <w:tcW w:w="7024" w:type="dxa"/>
            <w:shd w:val="clear" w:color="auto" w:fill="FFFFFF" w:themeFill="background1"/>
          </w:tcPr>
          <w:p w14:paraId="3642AD80" w14:textId="77777777" w:rsidR="00182A53" w:rsidRPr="00703738" w:rsidRDefault="00182A53">
            <w:pPr>
              <w:spacing w:line="280" w:lineRule="exact"/>
              <w:rPr>
                <w:bCs/>
              </w:rPr>
            </w:pPr>
          </w:p>
        </w:tc>
      </w:tr>
      <w:tr w:rsidR="00182A53" w:rsidRPr="00703738" w14:paraId="5AFD8796" w14:textId="77777777">
        <w:trPr>
          <w:cnfStyle w:val="000000100000" w:firstRow="0" w:lastRow="0" w:firstColumn="0" w:lastColumn="0" w:oddVBand="0" w:evenVBand="0" w:oddHBand="1" w:evenHBand="0" w:firstRowFirstColumn="0" w:firstRowLastColumn="0" w:lastRowFirstColumn="0" w:lastRowLastColumn="0"/>
        </w:trPr>
        <w:tc>
          <w:tcPr>
            <w:tcW w:w="2972" w:type="dxa"/>
          </w:tcPr>
          <w:p w14:paraId="1A4DE2D4" w14:textId="77777777" w:rsidR="00182A53" w:rsidRPr="00703738" w:rsidRDefault="00182A53">
            <w:pPr>
              <w:spacing w:line="280" w:lineRule="exact"/>
              <w:rPr>
                <w:bCs/>
              </w:rPr>
            </w:pPr>
            <w:r w:rsidRPr="00455ADB">
              <w:t>Datum</w:t>
            </w:r>
          </w:p>
        </w:tc>
        <w:tc>
          <w:tcPr>
            <w:tcW w:w="7024" w:type="dxa"/>
          </w:tcPr>
          <w:p w14:paraId="39039F28" w14:textId="77777777" w:rsidR="00182A53" w:rsidRPr="00703738" w:rsidRDefault="00182A53">
            <w:pPr>
              <w:spacing w:line="280" w:lineRule="exact"/>
              <w:rPr>
                <w:bCs/>
              </w:rPr>
            </w:pPr>
          </w:p>
        </w:tc>
      </w:tr>
      <w:tr w:rsidR="00182A53" w:rsidRPr="00703738" w14:paraId="5B1DC6ED" w14:textId="77777777">
        <w:trPr>
          <w:cnfStyle w:val="000000010000" w:firstRow="0" w:lastRow="0" w:firstColumn="0" w:lastColumn="0" w:oddVBand="0" w:evenVBand="0" w:oddHBand="0" w:evenHBand="1" w:firstRowFirstColumn="0" w:firstRowLastColumn="0" w:lastRowFirstColumn="0" w:lastRowLastColumn="0"/>
        </w:trPr>
        <w:tc>
          <w:tcPr>
            <w:tcW w:w="2972" w:type="dxa"/>
            <w:shd w:val="clear" w:color="auto" w:fill="FFFFFF" w:themeFill="background1"/>
          </w:tcPr>
          <w:p w14:paraId="4B477F53" w14:textId="77777777" w:rsidR="00182A53" w:rsidRPr="00703738" w:rsidRDefault="00182A53">
            <w:pPr>
              <w:spacing w:line="280" w:lineRule="exact"/>
              <w:rPr>
                <w:bCs/>
              </w:rPr>
            </w:pPr>
            <w:r w:rsidRPr="00455ADB">
              <w:t>Handtekening</w:t>
            </w:r>
          </w:p>
        </w:tc>
        <w:tc>
          <w:tcPr>
            <w:tcW w:w="7024" w:type="dxa"/>
            <w:shd w:val="clear" w:color="auto" w:fill="FFFFFF" w:themeFill="background1"/>
          </w:tcPr>
          <w:p w14:paraId="10EC7A55" w14:textId="77777777" w:rsidR="00182A53" w:rsidRPr="00703738" w:rsidRDefault="00182A53">
            <w:pPr>
              <w:spacing w:line="280" w:lineRule="exact"/>
              <w:rPr>
                <w:bCs/>
              </w:rPr>
            </w:pPr>
          </w:p>
        </w:tc>
      </w:tr>
    </w:tbl>
    <w:p w14:paraId="206546D8" w14:textId="77777777" w:rsidR="00182A53" w:rsidRDefault="00182A53" w:rsidP="00182A53"/>
    <w:p w14:paraId="685B90A7" w14:textId="77777777" w:rsidR="00182A53" w:rsidRDefault="00182A53" w:rsidP="00182A53">
      <w:pPr>
        <w:pStyle w:val="BijlageTitel"/>
        <w:numPr>
          <w:ilvl w:val="0"/>
          <w:numId w:val="14"/>
        </w:numPr>
      </w:pPr>
      <w:bookmarkStart w:id="10" w:name="_Toc55915451"/>
      <w:bookmarkStart w:id="11" w:name="_Toc94628694"/>
      <w:bookmarkStart w:id="12" w:name="_Toc234917926"/>
      <w:r w:rsidRPr="00F32236">
        <w:lastRenderedPageBreak/>
        <w:t>Model voor opgave financiële kengetallen</w:t>
      </w:r>
      <w:bookmarkEnd w:id="10"/>
      <w:bookmarkEnd w:id="11"/>
      <w:bookmarkEnd w:id="12"/>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574"/>
        <w:gridCol w:w="2566"/>
        <w:gridCol w:w="325"/>
        <w:gridCol w:w="2085"/>
        <w:gridCol w:w="2381"/>
      </w:tblGrid>
      <w:tr w:rsidR="00182A53" w:rsidRPr="002C7A58" w14:paraId="3C848953" w14:textId="77777777">
        <w:tc>
          <w:tcPr>
            <w:tcW w:w="1574" w:type="dxa"/>
            <w:tcBorders>
              <w:top w:val="single" w:sz="4" w:space="0" w:color="auto"/>
              <w:bottom w:val="single" w:sz="4" w:space="0" w:color="auto"/>
            </w:tcBorders>
            <w:vAlign w:val="center"/>
          </w:tcPr>
          <w:p w14:paraId="1205E981" w14:textId="77777777" w:rsidR="00182A53" w:rsidRPr="002C7A58" w:rsidRDefault="00182A53">
            <w:pPr>
              <w:ind w:right="565"/>
              <w:rPr>
                <w:rFonts w:cs="Arial"/>
                <w:b/>
              </w:rPr>
            </w:pPr>
            <w:r w:rsidRPr="002C7A58">
              <w:rPr>
                <w:rFonts w:cs="Arial"/>
                <w:b/>
              </w:rPr>
              <w:t>Kengetal</w:t>
            </w:r>
          </w:p>
        </w:tc>
        <w:tc>
          <w:tcPr>
            <w:tcW w:w="2566" w:type="dxa"/>
            <w:tcBorders>
              <w:top w:val="single" w:sz="4" w:space="0" w:color="auto"/>
              <w:bottom w:val="single" w:sz="4" w:space="0" w:color="auto"/>
            </w:tcBorders>
            <w:vAlign w:val="center"/>
          </w:tcPr>
          <w:p w14:paraId="07DBA88C" w14:textId="654CF3DA" w:rsidR="00182A53" w:rsidRPr="001830C5" w:rsidRDefault="00182A53">
            <w:pPr>
              <w:ind w:right="175"/>
              <w:jc w:val="center"/>
              <w:rPr>
                <w:rFonts w:cs="Arial"/>
                <w:b/>
              </w:rPr>
            </w:pPr>
            <w:r w:rsidRPr="001830C5">
              <w:rPr>
                <w:rFonts w:cs="Arial"/>
                <w:b/>
              </w:rPr>
              <w:t>202</w:t>
            </w:r>
            <w:r w:rsidR="005528A1">
              <w:rPr>
                <w:rFonts w:cs="Arial"/>
                <w:b/>
              </w:rPr>
              <w:t>3</w:t>
            </w:r>
          </w:p>
        </w:tc>
        <w:tc>
          <w:tcPr>
            <w:tcW w:w="2410" w:type="dxa"/>
            <w:gridSpan w:val="2"/>
            <w:tcBorders>
              <w:top w:val="single" w:sz="4" w:space="0" w:color="auto"/>
              <w:bottom w:val="single" w:sz="4" w:space="0" w:color="auto"/>
            </w:tcBorders>
            <w:vAlign w:val="center"/>
          </w:tcPr>
          <w:p w14:paraId="10DDBC8F" w14:textId="67F0FE42" w:rsidR="00182A53" w:rsidRPr="001830C5" w:rsidRDefault="00182A53">
            <w:pPr>
              <w:ind w:right="175"/>
              <w:jc w:val="center"/>
              <w:rPr>
                <w:rFonts w:cs="Arial"/>
                <w:b/>
              </w:rPr>
            </w:pPr>
            <w:r w:rsidRPr="001830C5">
              <w:rPr>
                <w:rFonts w:cs="Arial"/>
                <w:b/>
              </w:rPr>
              <w:t>202</w:t>
            </w:r>
            <w:r w:rsidR="00F85480">
              <w:rPr>
                <w:rFonts w:cs="Arial"/>
                <w:b/>
              </w:rPr>
              <w:t>4</w:t>
            </w:r>
          </w:p>
        </w:tc>
        <w:tc>
          <w:tcPr>
            <w:tcW w:w="2381" w:type="dxa"/>
            <w:tcBorders>
              <w:top w:val="single" w:sz="4" w:space="0" w:color="auto"/>
              <w:bottom w:val="single" w:sz="4" w:space="0" w:color="auto"/>
            </w:tcBorders>
            <w:vAlign w:val="center"/>
          </w:tcPr>
          <w:p w14:paraId="2597682F" w14:textId="5FCF3157" w:rsidR="00182A53" w:rsidRPr="001830C5" w:rsidRDefault="00182A53">
            <w:pPr>
              <w:jc w:val="center"/>
              <w:rPr>
                <w:rFonts w:cs="Arial"/>
                <w:b/>
              </w:rPr>
            </w:pPr>
            <w:r w:rsidRPr="001830C5">
              <w:rPr>
                <w:rFonts w:cs="Arial"/>
                <w:b/>
              </w:rPr>
              <w:t>202</w:t>
            </w:r>
            <w:r w:rsidR="00F85480">
              <w:rPr>
                <w:rFonts w:cs="Arial"/>
                <w:b/>
              </w:rPr>
              <w:t>5</w:t>
            </w:r>
          </w:p>
        </w:tc>
      </w:tr>
      <w:tr w:rsidR="00182A53" w:rsidRPr="002C7A58" w14:paraId="6E79BD13" w14:textId="77777777">
        <w:trPr>
          <w:trHeight w:val="851"/>
        </w:trPr>
        <w:tc>
          <w:tcPr>
            <w:tcW w:w="1574" w:type="dxa"/>
            <w:tcBorders>
              <w:top w:val="single" w:sz="4" w:space="0" w:color="auto"/>
              <w:bottom w:val="single" w:sz="4" w:space="0" w:color="auto"/>
            </w:tcBorders>
            <w:vAlign w:val="center"/>
          </w:tcPr>
          <w:p w14:paraId="4394FC1C" w14:textId="77777777" w:rsidR="00182A53" w:rsidRPr="002C7A58" w:rsidRDefault="00182A53">
            <w:pPr>
              <w:ind w:right="565"/>
              <w:rPr>
                <w:rFonts w:cs="Arial"/>
              </w:rPr>
            </w:pPr>
            <w:r w:rsidRPr="002C7A58">
              <w:rPr>
                <w:rFonts w:cs="Arial"/>
              </w:rPr>
              <w:t>Omzet</w:t>
            </w:r>
          </w:p>
        </w:tc>
        <w:tc>
          <w:tcPr>
            <w:tcW w:w="2566" w:type="dxa"/>
            <w:tcBorders>
              <w:top w:val="single" w:sz="4" w:space="0" w:color="auto"/>
              <w:bottom w:val="single" w:sz="4" w:space="0" w:color="auto"/>
            </w:tcBorders>
            <w:vAlign w:val="center"/>
          </w:tcPr>
          <w:p w14:paraId="45989889" w14:textId="77777777" w:rsidR="00182A53" w:rsidRPr="002C7A58" w:rsidRDefault="00182A53">
            <w:pPr>
              <w:ind w:right="565"/>
              <w:rPr>
                <w:rFonts w:cs="Arial"/>
              </w:rPr>
            </w:pPr>
          </w:p>
        </w:tc>
        <w:tc>
          <w:tcPr>
            <w:tcW w:w="2410" w:type="dxa"/>
            <w:gridSpan w:val="2"/>
            <w:tcBorders>
              <w:top w:val="single" w:sz="4" w:space="0" w:color="auto"/>
              <w:bottom w:val="single" w:sz="4" w:space="0" w:color="auto"/>
            </w:tcBorders>
          </w:tcPr>
          <w:p w14:paraId="0A209BDC" w14:textId="77777777" w:rsidR="00182A53" w:rsidRPr="002C7A58" w:rsidRDefault="00182A53">
            <w:pPr>
              <w:ind w:right="175"/>
              <w:jc w:val="center"/>
              <w:rPr>
                <w:rFonts w:cs="Arial"/>
              </w:rPr>
            </w:pPr>
          </w:p>
        </w:tc>
        <w:tc>
          <w:tcPr>
            <w:tcW w:w="2381" w:type="dxa"/>
            <w:tcBorders>
              <w:top w:val="single" w:sz="4" w:space="0" w:color="auto"/>
              <w:bottom w:val="single" w:sz="4" w:space="0" w:color="auto"/>
            </w:tcBorders>
          </w:tcPr>
          <w:p w14:paraId="20080377" w14:textId="77777777" w:rsidR="00182A53" w:rsidRPr="002C7A58" w:rsidRDefault="00182A53">
            <w:pPr>
              <w:jc w:val="center"/>
              <w:rPr>
                <w:rFonts w:cs="Arial"/>
              </w:rPr>
            </w:pPr>
          </w:p>
        </w:tc>
      </w:tr>
      <w:tr w:rsidR="00182A53" w:rsidRPr="002C7A58" w14:paraId="6B18B846" w14:textId="77777777">
        <w:tc>
          <w:tcPr>
            <w:tcW w:w="8931" w:type="dxa"/>
            <w:gridSpan w:val="5"/>
            <w:tcBorders>
              <w:top w:val="single" w:sz="4" w:space="0" w:color="auto"/>
              <w:bottom w:val="nil"/>
            </w:tcBorders>
          </w:tcPr>
          <w:p w14:paraId="4F5781BB" w14:textId="77777777" w:rsidR="00182A53" w:rsidRPr="002C7A58" w:rsidRDefault="00182A53">
            <w:pPr>
              <w:ind w:right="565"/>
              <w:rPr>
                <w:rFonts w:cs="Arial"/>
              </w:rPr>
            </w:pPr>
          </w:p>
        </w:tc>
      </w:tr>
      <w:tr w:rsidR="00182A53" w:rsidRPr="002C7A58" w14:paraId="0CD8210C" w14:textId="77777777">
        <w:tc>
          <w:tcPr>
            <w:tcW w:w="8931" w:type="dxa"/>
            <w:gridSpan w:val="5"/>
            <w:tcBorders>
              <w:top w:val="nil"/>
              <w:bottom w:val="nil"/>
            </w:tcBorders>
          </w:tcPr>
          <w:p w14:paraId="2E62515D" w14:textId="77777777" w:rsidR="00182A53" w:rsidRPr="002C7A58" w:rsidRDefault="00182A53">
            <w:pPr>
              <w:ind w:right="33"/>
              <w:rPr>
                <w:rFonts w:cs="Arial"/>
              </w:rPr>
            </w:pPr>
            <w:r w:rsidRPr="002C7A58">
              <w:rPr>
                <w:rFonts w:cs="Arial"/>
              </w:rPr>
              <w:t xml:space="preserve">Gegadigde verklaart dat bovenstaande financiële kengetallen op hem / haar van toepassing zijn. Tevens voldoet de gegadigde aan de minimumnorm ten aanzien van financiële kengetallen. </w:t>
            </w:r>
          </w:p>
        </w:tc>
      </w:tr>
      <w:tr w:rsidR="00182A53" w:rsidRPr="002C7A58" w14:paraId="5E146FFD" w14:textId="77777777">
        <w:tc>
          <w:tcPr>
            <w:tcW w:w="8931" w:type="dxa"/>
            <w:gridSpan w:val="5"/>
            <w:tcBorders>
              <w:top w:val="nil"/>
              <w:bottom w:val="single" w:sz="4" w:space="0" w:color="auto"/>
            </w:tcBorders>
          </w:tcPr>
          <w:p w14:paraId="5A788F0B" w14:textId="77777777" w:rsidR="00182A53" w:rsidRPr="002C7A58" w:rsidRDefault="00182A53">
            <w:pPr>
              <w:ind w:right="565"/>
              <w:rPr>
                <w:rFonts w:cs="Arial"/>
              </w:rPr>
            </w:pPr>
          </w:p>
        </w:tc>
      </w:tr>
      <w:tr w:rsidR="00182A53" w:rsidRPr="002C7A58" w14:paraId="49E0FD0D" w14:textId="77777777">
        <w:tc>
          <w:tcPr>
            <w:tcW w:w="8931" w:type="dxa"/>
            <w:gridSpan w:val="5"/>
            <w:tcBorders>
              <w:top w:val="single" w:sz="4" w:space="0" w:color="auto"/>
              <w:bottom w:val="nil"/>
            </w:tcBorders>
          </w:tcPr>
          <w:p w14:paraId="51191254" w14:textId="77777777" w:rsidR="00182A53" w:rsidRPr="002C7A58" w:rsidRDefault="00182A53">
            <w:pPr>
              <w:ind w:right="565"/>
              <w:rPr>
                <w:rFonts w:cs="Arial"/>
              </w:rPr>
            </w:pPr>
          </w:p>
        </w:tc>
      </w:tr>
      <w:tr w:rsidR="00182A53" w:rsidRPr="002C7A58" w14:paraId="031A3164" w14:textId="77777777">
        <w:tc>
          <w:tcPr>
            <w:tcW w:w="8931" w:type="dxa"/>
            <w:gridSpan w:val="5"/>
            <w:tcBorders>
              <w:top w:val="nil"/>
              <w:bottom w:val="nil"/>
            </w:tcBorders>
          </w:tcPr>
          <w:p w14:paraId="5758C213" w14:textId="77777777" w:rsidR="00182A53" w:rsidRPr="002C7A58" w:rsidRDefault="00182A53">
            <w:pPr>
              <w:ind w:right="565"/>
              <w:rPr>
                <w:rFonts w:cs="Arial"/>
              </w:rPr>
            </w:pPr>
          </w:p>
        </w:tc>
      </w:tr>
      <w:tr w:rsidR="00182A53" w:rsidRPr="002C7A58" w14:paraId="65399946" w14:textId="77777777">
        <w:tc>
          <w:tcPr>
            <w:tcW w:w="8931" w:type="dxa"/>
            <w:gridSpan w:val="5"/>
            <w:tcBorders>
              <w:top w:val="nil"/>
              <w:bottom w:val="nil"/>
            </w:tcBorders>
          </w:tcPr>
          <w:p w14:paraId="1EE57EAE" w14:textId="77777777" w:rsidR="00182A53" w:rsidRPr="002C7A58" w:rsidRDefault="00182A53">
            <w:pPr>
              <w:ind w:right="565"/>
              <w:rPr>
                <w:rFonts w:cs="Arial"/>
              </w:rPr>
            </w:pPr>
            <w:r w:rsidRPr="002C7A58">
              <w:rPr>
                <w:rFonts w:cs="Arial"/>
              </w:rPr>
              <w:t>Aldus rechtsgeldig ondertekend en gegevens naar waarheid verstrekt,</w:t>
            </w:r>
          </w:p>
        </w:tc>
      </w:tr>
      <w:tr w:rsidR="00182A53" w:rsidRPr="002C7A58" w14:paraId="15D9E8FE" w14:textId="77777777">
        <w:tc>
          <w:tcPr>
            <w:tcW w:w="8931" w:type="dxa"/>
            <w:gridSpan w:val="5"/>
            <w:tcBorders>
              <w:top w:val="nil"/>
              <w:bottom w:val="nil"/>
            </w:tcBorders>
          </w:tcPr>
          <w:p w14:paraId="6DBA0EE2" w14:textId="77777777" w:rsidR="00182A53" w:rsidRPr="002C7A58" w:rsidRDefault="00182A53">
            <w:pPr>
              <w:ind w:right="565"/>
              <w:rPr>
                <w:rFonts w:cs="Arial"/>
              </w:rPr>
            </w:pPr>
          </w:p>
        </w:tc>
      </w:tr>
      <w:tr w:rsidR="00182A53" w:rsidRPr="002C7A58" w14:paraId="40711BA9" w14:textId="77777777">
        <w:tc>
          <w:tcPr>
            <w:tcW w:w="4465" w:type="dxa"/>
            <w:gridSpan w:val="3"/>
            <w:tcBorders>
              <w:top w:val="nil"/>
              <w:bottom w:val="nil"/>
              <w:right w:val="nil"/>
            </w:tcBorders>
          </w:tcPr>
          <w:p w14:paraId="63CC1989" w14:textId="62DA9DBE" w:rsidR="00182A53" w:rsidRPr="002C7A58" w:rsidRDefault="00100F54">
            <w:pPr>
              <w:ind w:right="565"/>
              <w:rPr>
                <w:rFonts w:cs="Arial"/>
              </w:rPr>
            </w:pPr>
            <w:r w:rsidRPr="002C7A58">
              <w:rPr>
                <w:rFonts w:cs="Arial"/>
              </w:rPr>
              <w:t>Plaats</w:t>
            </w:r>
            <w:r w:rsidR="00182A53" w:rsidRPr="002C7A58">
              <w:rPr>
                <w:rFonts w:cs="Arial"/>
              </w:rPr>
              <w:t>: …………………………………</w:t>
            </w:r>
          </w:p>
        </w:tc>
        <w:tc>
          <w:tcPr>
            <w:tcW w:w="4466" w:type="dxa"/>
            <w:gridSpan w:val="2"/>
            <w:tcBorders>
              <w:top w:val="nil"/>
              <w:left w:val="nil"/>
              <w:bottom w:val="nil"/>
            </w:tcBorders>
          </w:tcPr>
          <w:p w14:paraId="27FC7EA1" w14:textId="41B1818B" w:rsidR="00182A53" w:rsidRPr="002C7A58" w:rsidRDefault="00100F54">
            <w:pPr>
              <w:ind w:right="565"/>
              <w:rPr>
                <w:rFonts w:cs="Arial"/>
              </w:rPr>
            </w:pPr>
            <w:r w:rsidRPr="002C7A58">
              <w:rPr>
                <w:rFonts w:cs="Arial"/>
              </w:rPr>
              <w:t>Datum</w:t>
            </w:r>
            <w:r w:rsidR="00182A53" w:rsidRPr="002C7A58">
              <w:rPr>
                <w:rFonts w:cs="Arial"/>
              </w:rPr>
              <w:t>: …………………………………</w:t>
            </w:r>
          </w:p>
          <w:p w14:paraId="1C92A282" w14:textId="77777777" w:rsidR="00182A53" w:rsidRPr="002C7A58" w:rsidRDefault="00182A53">
            <w:pPr>
              <w:ind w:right="565"/>
              <w:rPr>
                <w:rFonts w:cs="Arial"/>
              </w:rPr>
            </w:pPr>
          </w:p>
        </w:tc>
      </w:tr>
      <w:tr w:rsidR="00182A53" w:rsidRPr="002C7A58" w14:paraId="45F64A6A" w14:textId="77777777">
        <w:tc>
          <w:tcPr>
            <w:tcW w:w="4465" w:type="dxa"/>
            <w:gridSpan w:val="3"/>
            <w:tcBorders>
              <w:top w:val="nil"/>
              <w:bottom w:val="nil"/>
              <w:right w:val="nil"/>
            </w:tcBorders>
          </w:tcPr>
          <w:p w14:paraId="4E3EF258" w14:textId="56942A9A" w:rsidR="00182A53" w:rsidRPr="002C7A58" w:rsidRDefault="00100F54">
            <w:pPr>
              <w:ind w:right="565"/>
              <w:rPr>
                <w:rFonts w:cs="Arial"/>
              </w:rPr>
            </w:pPr>
            <w:r w:rsidRPr="002C7A58">
              <w:rPr>
                <w:rFonts w:cs="Arial"/>
              </w:rPr>
              <w:t>Naam</w:t>
            </w:r>
            <w:r w:rsidR="00182A53" w:rsidRPr="002C7A58">
              <w:rPr>
                <w:rFonts w:cs="Arial"/>
              </w:rPr>
              <w:t>: …………………………………</w:t>
            </w:r>
          </w:p>
        </w:tc>
        <w:tc>
          <w:tcPr>
            <w:tcW w:w="4466" w:type="dxa"/>
            <w:gridSpan w:val="2"/>
            <w:tcBorders>
              <w:top w:val="nil"/>
              <w:left w:val="nil"/>
              <w:bottom w:val="nil"/>
            </w:tcBorders>
          </w:tcPr>
          <w:p w14:paraId="5FE3EC8A" w14:textId="0132B2E2" w:rsidR="00182A53" w:rsidRPr="002C7A58" w:rsidRDefault="00100F54">
            <w:pPr>
              <w:ind w:right="565"/>
              <w:rPr>
                <w:rFonts w:cs="Arial"/>
              </w:rPr>
            </w:pPr>
            <w:r w:rsidRPr="002C7A58">
              <w:rPr>
                <w:rFonts w:cs="Arial"/>
              </w:rPr>
              <w:t>Functie</w:t>
            </w:r>
            <w:r w:rsidR="00182A53" w:rsidRPr="002C7A58">
              <w:rPr>
                <w:rFonts w:cs="Arial"/>
              </w:rPr>
              <w:t>: …………………………………</w:t>
            </w:r>
          </w:p>
        </w:tc>
      </w:tr>
      <w:tr w:rsidR="00182A53" w:rsidRPr="002C7A58" w14:paraId="33CD52FA" w14:textId="77777777">
        <w:tc>
          <w:tcPr>
            <w:tcW w:w="8931" w:type="dxa"/>
            <w:gridSpan w:val="5"/>
            <w:tcBorders>
              <w:top w:val="nil"/>
              <w:bottom w:val="nil"/>
            </w:tcBorders>
          </w:tcPr>
          <w:p w14:paraId="1491AE03" w14:textId="77777777" w:rsidR="00182A53" w:rsidRPr="002C7A58" w:rsidRDefault="00182A53">
            <w:pPr>
              <w:ind w:right="565"/>
              <w:rPr>
                <w:rFonts w:cs="Arial"/>
              </w:rPr>
            </w:pPr>
          </w:p>
        </w:tc>
      </w:tr>
      <w:tr w:rsidR="00182A53" w:rsidRPr="002C7A58" w14:paraId="3ADC387B" w14:textId="77777777">
        <w:tc>
          <w:tcPr>
            <w:tcW w:w="8931" w:type="dxa"/>
            <w:gridSpan w:val="5"/>
            <w:tcBorders>
              <w:top w:val="nil"/>
            </w:tcBorders>
          </w:tcPr>
          <w:p w14:paraId="66F508E6" w14:textId="10EDECE4" w:rsidR="00182A53" w:rsidRPr="002C7A58" w:rsidRDefault="00100F54">
            <w:pPr>
              <w:ind w:right="565"/>
              <w:rPr>
                <w:rFonts w:cs="Arial"/>
              </w:rPr>
            </w:pPr>
            <w:r w:rsidRPr="002C7A58">
              <w:rPr>
                <w:rFonts w:cs="Arial"/>
              </w:rPr>
              <w:t>Handtekening</w:t>
            </w:r>
            <w:r w:rsidR="00182A53" w:rsidRPr="002C7A58">
              <w:rPr>
                <w:rFonts w:cs="Arial"/>
              </w:rPr>
              <w:t>: ……………………………………………………………</w:t>
            </w:r>
          </w:p>
          <w:p w14:paraId="616355B7" w14:textId="77777777" w:rsidR="00182A53" w:rsidRPr="002C7A58" w:rsidRDefault="00182A53">
            <w:pPr>
              <w:ind w:right="565"/>
              <w:rPr>
                <w:rFonts w:cs="Arial"/>
              </w:rPr>
            </w:pPr>
          </w:p>
        </w:tc>
      </w:tr>
    </w:tbl>
    <w:p w14:paraId="2D6F88D9" w14:textId="77777777" w:rsidR="00182A53" w:rsidRDefault="00182A53" w:rsidP="00182A53"/>
    <w:p w14:paraId="2AE1AF38" w14:textId="77777777" w:rsidR="00182A53" w:rsidRDefault="00182A53" w:rsidP="00182A53"/>
    <w:p w14:paraId="2F0BCEA3" w14:textId="77777777" w:rsidR="00182A53" w:rsidRDefault="00182A53" w:rsidP="00182A53"/>
    <w:p w14:paraId="73030E24" w14:textId="77777777" w:rsidR="00182A53" w:rsidRDefault="00182A53" w:rsidP="00182A53">
      <w:pPr>
        <w:pStyle w:val="BijlageTitel"/>
        <w:numPr>
          <w:ilvl w:val="0"/>
          <w:numId w:val="14"/>
        </w:numPr>
      </w:pPr>
      <w:bookmarkStart w:id="13" w:name="_Toc55915452"/>
      <w:bookmarkStart w:id="14" w:name="_Toc94628695"/>
      <w:bookmarkStart w:id="15" w:name="_Toc234917927"/>
      <w:bookmarkStart w:id="16" w:name="_Hlk35515175"/>
      <w:r>
        <w:lastRenderedPageBreak/>
        <w:t xml:space="preserve">Format kerncompetentie </w:t>
      </w:r>
      <w:bookmarkEnd w:id="13"/>
      <w:r>
        <w:t>a</w:t>
      </w:r>
      <w:bookmarkEnd w:id="14"/>
      <w:bookmarkEnd w:id="15"/>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182A53" w:rsidRPr="007F100A" w14:paraId="0E2A4466" w14:textId="77777777">
        <w:tc>
          <w:tcPr>
            <w:tcW w:w="9634" w:type="dxa"/>
            <w:gridSpan w:val="2"/>
            <w:shd w:val="clear" w:color="auto" w:fill="AEDD03"/>
          </w:tcPr>
          <w:p w14:paraId="2A6F62B3" w14:textId="77777777" w:rsidR="00182A53" w:rsidRPr="007F100A" w:rsidRDefault="00182A53">
            <w:pPr>
              <w:rPr>
                <w:b/>
                <w:lang w:val="en-US"/>
              </w:rPr>
            </w:pPr>
            <w:proofErr w:type="spellStart"/>
            <w:r w:rsidRPr="007F100A">
              <w:rPr>
                <w:b/>
                <w:lang w:val="en-US"/>
              </w:rPr>
              <w:t>Referentieproject</w:t>
            </w:r>
            <w:proofErr w:type="spellEnd"/>
            <w:r w:rsidRPr="007F100A">
              <w:rPr>
                <w:b/>
                <w:lang w:val="en-US"/>
              </w:rPr>
              <w:t xml:space="preserve">: </w:t>
            </w:r>
          </w:p>
        </w:tc>
      </w:tr>
      <w:tr w:rsidR="00182A53" w:rsidRPr="00EC2809" w14:paraId="0881B740" w14:textId="77777777">
        <w:tc>
          <w:tcPr>
            <w:tcW w:w="2984" w:type="dxa"/>
          </w:tcPr>
          <w:p w14:paraId="068EA898" w14:textId="77777777" w:rsidR="00182A53" w:rsidRPr="00EC2809" w:rsidRDefault="00182A53">
            <w:r w:rsidRPr="00EC2809">
              <w:t>Naam referentie</w:t>
            </w:r>
          </w:p>
        </w:tc>
        <w:tc>
          <w:tcPr>
            <w:tcW w:w="6650" w:type="dxa"/>
          </w:tcPr>
          <w:p w14:paraId="29E670CA" w14:textId="77777777" w:rsidR="00182A53" w:rsidRPr="00EC2809" w:rsidRDefault="00182A53"/>
        </w:tc>
      </w:tr>
      <w:tr w:rsidR="00182A53" w:rsidRPr="00EC2809" w14:paraId="43318EE7" w14:textId="77777777">
        <w:tc>
          <w:tcPr>
            <w:tcW w:w="2984" w:type="dxa"/>
          </w:tcPr>
          <w:p w14:paraId="735FB8C3" w14:textId="77777777" w:rsidR="00182A53" w:rsidRPr="00EC2809" w:rsidRDefault="00182A53">
            <w:r>
              <w:t>Opdrachtgever</w:t>
            </w:r>
          </w:p>
        </w:tc>
        <w:tc>
          <w:tcPr>
            <w:tcW w:w="6650" w:type="dxa"/>
          </w:tcPr>
          <w:p w14:paraId="3A3FF89E" w14:textId="77777777" w:rsidR="00182A53" w:rsidRPr="00EC2809" w:rsidRDefault="00182A53"/>
        </w:tc>
      </w:tr>
      <w:tr w:rsidR="00182A53" w:rsidRPr="00EC2809" w14:paraId="36D7B397" w14:textId="77777777">
        <w:tc>
          <w:tcPr>
            <w:tcW w:w="2984" w:type="dxa"/>
          </w:tcPr>
          <w:p w14:paraId="5F441506" w14:textId="77777777" w:rsidR="00182A53" w:rsidRPr="00EC2809" w:rsidRDefault="00182A53">
            <w:r w:rsidRPr="00EC2809">
              <w:t>Adres</w:t>
            </w:r>
          </w:p>
        </w:tc>
        <w:tc>
          <w:tcPr>
            <w:tcW w:w="6650" w:type="dxa"/>
          </w:tcPr>
          <w:p w14:paraId="51E7709A" w14:textId="77777777" w:rsidR="00182A53" w:rsidRPr="00EC2809" w:rsidRDefault="00182A53"/>
        </w:tc>
      </w:tr>
      <w:tr w:rsidR="00182A53" w:rsidRPr="00EC2809" w14:paraId="14128389" w14:textId="77777777">
        <w:tc>
          <w:tcPr>
            <w:tcW w:w="2984" w:type="dxa"/>
          </w:tcPr>
          <w:p w14:paraId="0C117410" w14:textId="77777777" w:rsidR="00182A53" w:rsidRPr="00EC2809" w:rsidRDefault="00182A53">
            <w:r w:rsidRPr="00EC2809">
              <w:t>Postcode en plaats</w:t>
            </w:r>
          </w:p>
        </w:tc>
        <w:tc>
          <w:tcPr>
            <w:tcW w:w="6650" w:type="dxa"/>
          </w:tcPr>
          <w:p w14:paraId="149E32E0" w14:textId="77777777" w:rsidR="00182A53" w:rsidRPr="00EC2809" w:rsidRDefault="00182A53"/>
        </w:tc>
      </w:tr>
      <w:tr w:rsidR="00182A53" w:rsidRPr="00EC2809" w14:paraId="45182DD2" w14:textId="77777777">
        <w:tc>
          <w:tcPr>
            <w:tcW w:w="2984" w:type="dxa"/>
          </w:tcPr>
          <w:p w14:paraId="254CCF2D" w14:textId="77777777" w:rsidR="00182A53" w:rsidRPr="00EC2809" w:rsidRDefault="00182A53">
            <w:r w:rsidRPr="00EC2809">
              <w:t>Naam contactpersoon</w:t>
            </w:r>
          </w:p>
        </w:tc>
        <w:tc>
          <w:tcPr>
            <w:tcW w:w="6650" w:type="dxa"/>
          </w:tcPr>
          <w:p w14:paraId="0EB4B1DD" w14:textId="77777777" w:rsidR="00182A53" w:rsidRPr="00EC2809" w:rsidRDefault="00182A53"/>
        </w:tc>
      </w:tr>
      <w:tr w:rsidR="00182A53" w:rsidRPr="00EC2809" w14:paraId="1D52262B" w14:textId="77777777">
        <w:tc>
          <w:tcPr>
            <w:tcW w:w="2984" w:type="dxa"/>
          </w:tcPr>
          <w:p w14:paraId="4BA2B684" w14:textId="77777777" w:rsidR="00182A53" w:rsidRPr="00EC2809" w:rsidRDefault="00182A53">
            <w:r w:rsidRPr="00EC2809">
              <w:t>Functie</w:t>
            </w:r>
          </w:p>
        </w:tc>
        <w:tc>
          <w:tcPr>
            <w:tcW w:w="6650" w:type="dxa"/>
          </w:tcPr>
          <w:p w14:paraId="3C40CF01" w14:textId="77777777" w:rsidR="00182A53" w:rsidRPr="00EC2809" w:rsidRDefault="00182A53"/>
        </w:tc>
      </w:tr>
      <w:tr w:rsidR="00182A53" w:rsidRPr="00EC2809" w14:paraId="06C6586A" w14:textId="77777777">
        <w:tc>
          <w:tcPr>
            <w:tcW w:w="2984" w:type="dxa"/>
          </w:tcPr>
          <w:p w14:paraId="738EFA10" w14:textId="77777777" w:rsidR="00182A53" w:rsidRPr="00EC2809" w:rsidRDefault="00182A53">
            <w:r w:rsidRPr="00EC2809">
              <w:t>Telefoonnummer</w:t>
            </w:r>
          </w:p>
        </w:tc>
        <w:tc>
          <w:tcPr>
            <w:tcW w:w="6650" w:type="dxa"/>
          </w:tcPr>
          <w:p w14:paraId="4F1C2BBA" w14:textId="77777777" w:rsidR="00182A53" w:rsidRPr="00EC2809" w:rsidRDefault="00182A53"/>
        </w:tc>
      </w:tr>
      <w:tr w:rsidR="00182A53" w:rsidRPr="00EC2809" w14:paraId="37A9FDA7" w14:textId="77777777">
        <w:tc>
          <w:tcPr>
            <w:tcW w:w="2984" w:type="dxa"/>
          </w:tcPr>
          <w:p w14:paraId="023A85D2" w14:textId="77777777" w:rsidR="00182A53" w:rsidRPr="00EC2809" w:rsidRDefault="00182A53"/>
        </w:tc>
        <w:tc>
          <w:tcPr>
            <w:tcW w:w="6650" w:type="dxa"/>
          </w:tcPr>
          <w:p w14:paraId="1A2C7C51" w14:textId="77777777" w:rsidR="00182A53" w:rsidRPr="00EC2809" w:rsidRDefault="00182A53"/>
        </w:tc>
      </w:tr>
      <w:tr w:rsidR="00182A53" w:rsidRPr="00EC2809" w14:paraId="0FB96283" w14:textId="77777777">
        <w:tc>
          <w:tcPr>
            <w:tcW w:w="9634" w:type="dxa"/>
            <w:gridSpan w:val="2"/>
            <w:shd w:val="clear" w:color="auto" w:fill="AEDD03"/>
          </w:tcPr>
          <w:p w14:paraId="0F74D26D" w14:textId="77777777" w:rsidR="00182A53" w:rsidRPr="00EC2809" w:rsidRDefault="00182A53">
            <w:pPr>
              <w:rPr>
                <w:b/>
              </w:rPr>
            </w:pPr>
            <w:r w:rsidRPr="00EC2809">
              <w:rPr>
                <w:b/>
              </w:rPr>
              <w:t>Aard en omvang</w:t>
            </w:r>
          </w:p>
        </w:tc>
      </w:tr>
      <w:tr w:rsidR="00182A53" w:rsidRPr="00EC2809" w14:paraId="71C43CBD" w14:textId="77777777">
        <w:tc>
          <w:tcPr>
            <w:tcW w:w="2984" w:type="dxa"/>
          </w:tcPr>
          <w:p w14:paraId="5604F6EF" w14:textId="77777777" w:rsidR="00182A53" w:rsidRPr="00EC2809" w:rsidRDefault="00182A53">
            <w:pPr>
              <w:jc w:val="left"/>
            </w:pPr>
            <w:r w:rsidRPr="00EC2809">
              <w:t>Soort project</w:t>
            </w:r>
            <w:r>
              <w:t xml:space="preserve"> </w:t>
            </w:r>
          </w:p>
        </w:tc>
        <w:tc>
          <w:tcPr>
            <w:tcW w:w="6650" w:type="dxa"/>
          </w:tcPr>
          <w:p w14:paraId="17820345" w14:textId="77777777" w:rsidR="00182A53" w:rsidRPr="00EC2809" w:rsidRDefault="00182A53"/>
        </w:tc>
      </w:tr>
      <w:tr w:rsidR="00182A53" w:rsidRPr="00EC2809" w14:paraId="200014CB" w14:textId="77777777">
        <w:tc>
          <w:tcPr>
            <w:tcW w:w="2984" w:type="dxa"/>
          </w:tcPr>
          <w:p w14:paraId="105B143A" w14:textId="77777777" w:rsidR="00182A53" w:rsidRPr="00EC2809" w:rsidRDefault="00182A53">
            <w:pPr>
              <w:jc w:val="left"/>
            </w:pPr>
            <w:r w:rsidRPr="00EC2809">
              <w:t xml:space="preserve">Omvang in m² </w:t>
            </w:r>
            <w:proofErr w:type="spellStart"/>
            <w:r w:rsidRPr="00EC2809">
              <w:t>bvo</w:t>
            </w:r>
            <w:proofErr w:type="spellEnd"/>
          </w:p>
        </w:tc>
        <w:tc>
          <w:tcPr>
            <w:tcW w:w="6650" w:type="dxa"/>
          </w:tcPr>
          <w:p w14:paraId="1123A866" w14:textId="77777777" w:rsidR="00182A53" w:rsidRPr="00EC2809" w:rsidRDefault="00182A53"/>
        </w:tc>
      </w:tr>
      <w:tr w:rsidR="00182A53" w:rsidRPr="00EC2809" w14:paraId="617F8E41" w14:textId="77777777">
        <w:tc>
          <w:tcPr>
            <w:tcW w:w="2984" w:type="dxa"/>
          </w:tcPr>
          <w:p w14:paraId="3E2A6B04" w14:textId="77777777" w:rsidR="00182A53" w:rsidRPr="00EC2809" w:rsidRDefault="00182A53">
            <w:pPr>
              <w:jc w:val="left"/>
            </w:pPr>
            <w:r w:rsidRPr="00EC2809">
              <w:t>Datum start project</w:t>
            </w:r>
          </w:p>
        </w:tc>
        <w:tc>
          <w:tcPr>
            <w:tcW w:w="6650" w:type="dxa"/>
          </w:tcPr>
          <w:p w14:paraId="7C5845ED" w14:textId="77777777" w:rsidR="00182A53" w:rsidRPr="00EC2809" w:rsidRDefault="00182A53"/>
        </w:tc>
      </w:tr>
      <w:tr w:rsidR="00182A53" w:rsidRPr="00EC2809" w14:paraId="4D0744EF" w14:textId="77777777">
        <w:tc>
          <w:tcPr>
            <w:tcW w:w="2984" w:type="dxa"/>
          </w:tcPr>
          <w:p w14:paraId="758148E0" w14:textId="77777777" w:rsidR="00182A53" w:rsidRPr="00EC2809" w:rsidRDefault="00182A53">
            <w:pPr>
              <w:jc w:val="left"/>
            </w:pPr>
            <w:r w:rsidRPr="00EC2809">
              <w:t>Datum eind project</w:t>
            </w:r>
          </w:p>
        </w:tc>
        <w:tc>
          <w:tcPr>
            <w:tcW w:w="6650" w:type="dxa"/>
          </w:tcPr>
          <w:p w14:paraId="7BD59D7A" w14:textId="77777777" w:rsidR="00182A53" w:rsidRPr="00EC2809" w:rsidRDefault="00182A53"/>
        </w:tc>
      </w:tr>
      <w:tr w:rsidR="00182A53" w:rsidRPr="00EC2809" w14:paraId="4CA64B0B" w14:textId="77777777">
        <w:tc>
          <w:tcPr>
            <w:tcW w:w="2984" w:type="dxa"/>
          </w:tcPr>
          <w:p w14:paraId="2AEC6928" w14:textId="77777777" w:rsidR="00182A53" w:rsidRPr="00EC2809" w:rsidRDefault="00182A53">
            <w:pPr>
              <w:jc w:val="left"/>
            </w:pPr>
            <w:r>
              <w:t>C</w:t>
            </w:r>
            <w:r w:rsidRPr="00EC2809">
              <w:t>ontract</w:t>
            </w:r>
            <w:r>
              <w:t>vorm</w:t>
            </w:r>
          </w:p>
        </w:tc>
        <w:tc>
          <w:tcPr>
            <w:tcW w:w="6650" w:type="dxa"/>
          </w:tcPr>
          <w:p w14:paraId="4A8ADF53" w14:textId="77777777" w:rsidR="00182A53" w:rsidRPr="00EC2809" w:rsidRDefault="00182A53"/>
        </w:tc>
      </w:tr>
      <w:tr w:rsidR="00182A53" w:rsidRPr="00EC2809" w14:paraId="492D074A" w14:textId="77777777">
        <w:tc>
          <w:tcPr>
            <w:tcW w:w="2984" w:type="dxa"/>
          </w:tcPr>
          <w:p w14:paraId="2299C14F" w14:textId="77777777" w:rsidR="00182A53" w:rsidRPr="00EC2809" w:rsidRDefault="00182A53">
            <w:pPr>
              <w:jc w:val="left"/>
            </w:pPr>
            <w:r w:rsidRPr="00EC2809">
              <w:t>Waarde in €</w:t>
            </w:r>
          </w:p>
        </w:tc>
        <w:tc>
          <w:tcPr>
            <w:tcW w:w="6650" w:type="dxa"/>
          </w:tcPr>
          <w:p w14:paraId="7F99C525" w14:textId="77777777" w:rsidR="00182A53" w:rsidRPr="00EC2809" w:rsidRDefault="00182A53"/>
        </w:tc>
      </w:tr>
      <w:tr w:rsidR="00182A53" w:rsidRPr="00EC2809" w14:paraId="0B063CD2" w14:textId="77777777">
        <w:tc>
          <w:tcPr>
            <w:tcW w:w="2984" w:type="dxa"/>
          </w:tcPr>
          <w:p w14:paraId="5F7D7C9F" w14:textId="77777777" w:rsidR="00182A53" w:rsidRPr="00EC2809" w:rsidRDefault="00182A53">
            <w:pPr>
              <w:jc w:val="left"/>
            </w:pPr>
            <w:r w:rsidRPr="00EC2809">
              <w:t>Rol Gegadigde</w:t>
            </w:r>
          </w:p>
        </w:tc>
        <w:tc>
          <w:tcPr>
            <w:tcW w:w="6650" w:type="dxa"/>
          </w:tcPr>
          <w:p w14:paraId="6C22B853" w14:textId="77777777" w:rsidR="00182A53" w:rsidRPr="00EC2809" w:rsidRDefault="00182A53"/>
        </w:tc>
      </w:tr>
      <w:tr w:rsidR="00182A53" w:rsidRPr="00EC2809" w14:paraId="4F32E80B" w14:textId="77777777">
        <w:tc>
          <w:tcPr>
            <w:tcW w:w="2984" w:type="dxa"/>
          </w:tcPr>
          <w:p w14:paraId="0957F0BA" w14:textId="77777777" w:rsidR="00182A53" w:rsidRPr="00EC2809" w:rsidRDefault="00182A53">
            <w:pPr>
              <w:jc w:val="left"/>
            </w:pPr>
            <w:r>
              <w:t>Aard van de opdracht</w:t>
            </w:r>
          </w:p>
        </w:tc>
        <w:tc>
          <w:tcPr>
            <w:tcW w:w="6650" w:type="dxa"/>
          </w:tcPr>
          <w:p w14:paraId="0DBAB809" w14:textId="77777777" w:rsidR="00182A53" w:rsidRPr="00EC2809" w:rsidRDefault="00182A53">
            <w:r>
              <w:t>(zie definities paragraaf 1.4)</w:t>
            </w:r>
          </w:p>
        </w:tc>
      </w:tr>
      <w:tr w:rsidR="00182A53" w:rsidRPr="00EC2809" w14:paraId="2A0B3412" w14:textId="77777777">
        <w:tc>
          <w:tcPr>
            <w:tcW w:w="2984" w:type="dxa"/>
          </w:tcPr>
          <w:p w14:paraId="6EFCBF5E" w14:textId="77777777" w:rsidR="00182A53" w:rsidRPr="00EC2809" w:rsidRDefault="00182A53">
            <w:r w:rsidRPr="00EC2809">
              <w:t>Omschrijving project</w:t>
            </w:r>
          </w:p>
        </w:tc>
        <w:tc>
          <w:tcPr>
            <w:tcW w:w="6650" w:type="dxa"/>
          </w:tcPr>
          <w:p w14:paraId="71465D06" w14:textId="77777777" w:rsidR="00182A53" w:rsidRDefault="00182A53"/>
          <w:p w14:paraId="336BB454" w14:textId="77777777" w:rsidR="00182A53" w:rsidRDefault="00182A53"/>
          <w:p w14:paraId="45F1CBD0" w14:textId="77777777" w:rsidR="00182A53" w:rsidRDefault="00182A53"/>
          <w:p w14:paraId="6824C779" w14:textId="77777777" w:rsidR="00182A53" w:rsidRDefault="00182A53"/>
          <w:p w14:paraId="66054FC9" w14:textId="77777777" w:rsidR="00182A53" w:rsidRDefault="00182A53"/>
          <w:p w14:paraId="74D2C242" w14:textId="77777777" w:rsidR="00182A53" w:rsidRDefault="00182A53"/>
          <w:p w14:paraId="547361ED" w14:textId="77777777" w:rsidR="00182A53" w:rsidRDefault="00182A53"/>
          <w:p w14:paraId="698095FD" w14:textId="77777777" w:rsidR="00182A53" w:rsidRDefault="00182A53"/>
          <w:p w14:paraId="05070366" w14:textId="77777777" w:rsidR="00182A53" w:rsidRDefault="00182A53"/>
          <w:p w14:paraId="791A1686" w14:textId="77777777" w:rsidR="00182A53" w:rsidRDefault="00182A53"/>
          <w:p w14:paraId="78DF14E7" w14:textId="77777777" w:rsidR="00182A53" w:rsidRDefault="00182A53"/>
          <w:p w14:paraId="2131D66F" w14:textId="77777777" w:rsidR="00182A53" w:rsidRDefault="00182A53"/>
          <w:p w14:paraId="0FFC2530" w14:textId="77777777" w:rsidR="00182A53" w:rsidRDefault="00182A53"/>
          <w:p w14:paraId="572B5324" w14:textId="77777777" w:rsidR="00182A53" w:rsidRDefault="00182A53"/>
          <w:p w14:paraId="34216877" w14:textId="77777777" w:rsidR="00182A53" w:rsidRDefault="00182A53"/>
          <w:p w14:paraId="00B175A6" w14:textId="77777777" w:rsidR="00182A53" w:rsidRDefault="00182A53"/>
          <w:p w14:paraId="32FB21AB" w14:textId="77777777" w:rsidR="00182A53" w:rsidRDefault="00182A53"/>
          <w:p w14:paraId="67477815" w14:textId="77777777" w:rsidR="00182A53" w:rsidRDefault="00182A53"/>
          <w:p w14:paraId="3BD6B69A" w14:textId="77777777" w:rsidR="00182A53" w:rsidRDefault="00182A53"/>
          <w:p w14:paraId="37280292" w14:textId="77777777" w:rsidR="00182A53" w:rsidRDefault="00182A53"/>
          <w:p w14:paraId="14F75F9A" w14:textId="77777777" w:rsidR="00182A53" w:rsidRDefault="00182A53"/>
          <w:p w14:paraId="711B5223" w14:textId="77777777" w:rsidR="00182A53" w:rsidRDefault="00182A53"/>
          <w:p w14:paraId="402AF596" w14:textId="77777777" w:rsidR="00182A53" w:rsidRDefault="00182A53"/>
          <w:p w14:paraId="4B1C527C" w14:textId="77777777" w:rsidR="00182A53" w:rsidRDefault="00182A53"/>
          <w:p w14:paraId="18953478" w14:textId="77777777" w:rsidR="00182A53" w:rsidRDefault="00182A53"/>
          <w:p w14:paraId="2F0A95C5" w14:textId="77777777" w:rsidR="00182A53" w:rsidRDefault="00182A53"/>
          <w:p w14:paraId="4420668E" w14:textId="77777777" w:rsidR="00182A53" w:rsidRPr="00EC2809" w:rsidRDefault="00182A53"/>
        </w:tc>
      </w:tr>
    </w:tbl>
    <w:p w14:paraId="0AD97241" w14:textId="77777777" w:rsidR="00182A53" w:rsidRPr="00EC2809" w:rsidRDefault="00182A53" w:rsidP="00182A53"/>
    <w:p w14:paraId="5300E7AD" w14:textId="77777777" w:rsidR="00182A53" w:rsidRPr="00EC2809" w:rsidRDefault="00182A53" w:rsidP="00182A53">
      <w:pPr>
        <w:ind w:right="95"/>
        <w:rPr>
          <w:rFonts w:cs="Arial"/>
          <w:snapToGrid w:val="0"/>
        </w:rPr>
      </w:pPr>
    </w:p>
    <w:p w14:paraId="64C4BD4C" w14:textId="77777777" w:rsidR="00182A53" w:rsidRPr="00EC2809" w:rsidRDefault="00182A53" w:rsidP="00182A53">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6A9F0A90" w14:textId="77777777" w:rsidR="00182A53" w:rsidRPr="00EC2809" w:rsidRDefault="00182A53" w:rsidP="00182A53">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182A53" w:rsidRPr="00EC2809" w14:paraId="19C995A8" w14:textId="77777777">
        <w:tc>
          <w:tcPr>
            <w:tcW w:w="3103" w:type="dxa"/>
          </w:tcPr>
          <w:p w14:paraId="72651D1D" w14:textId="77777777" w:rsidR="00182A53" w:rsidRPr="00EC2809" w:rsidRDefault="00182A53">
            <w:pPr>
              <w:ind w:right="95"/>
              <w:rPr>
                <w:rFonts w:cs="Arial"/>
                <w:snapToGrid w:val="0"/>
              </w:rPr>
            </w:pPr>
            <w:r w:rsidRPr="00EC2809">
              <w:rPr>
                <w:rFonts w:cs="Arial"/>
                <w:snapToGrid w:val="0"/>
              </w:rPr>
              <w:t>Naam</w:t>
            </w:r>
          </w:p>
        </w:tc>
        <w:tc>
          <w:tcPr>
            <w:tcW w:w="6525" w:type="dxa"/>
          </w:tcPr>
          <w:p w14:paraId="2C1AC378" w14:textId="77777777" w:rsidR="00182A53" w:rsidRPr="00EC2809" w:rsidRDefault="00182A53">
            <w:pPr>
              <w:ind w:right="95"/>
              <w:rPr>
                <w:rFonts w:cs="Arial"/>
                <w:snapToGrid w:val="0"/>
              </w:rPr>
            </w:pPr>
          </w:p>
        </w:tc>
      </w:tr>
      <w:tr w:rsidR="00182A53" w:rsidRPr="00EC2809" w14:paraId="4EB21420" w14:textId="77777777">
        <w:tc>
          <w:tcPr>
            <w:tcW w:w="3103" w:type="dxa"/>
          </w:tcPr>
          <w:p w14:paraId="657F174F" w14:textId="77777777" w:rsidR="00182A53" w:rsidRPr="00EC2809" w:rsidRDefault="00182A53">
            <w:pPr>
              <w:ind w:right="95"/>
              <w:rPr>
                <w:rFonts w:cs="Arial"/>
                <w:snapToGrid w:val="0"/>
              </w:rPr>
            </w:pPr>
            <w:r w:rsidRPr="00EC2809">
              <w:rPr>
                <w:rFonts w:cs="Arial"/>
                <w:snapToGrid w:val="0"/>
              </w:rPr>
              <w:t>Functie</w:t>
            </w:r>
          </w:p>
        </w:tc>
        <w:tc>
          <w:tcPr>
            <w:tcW w:w="6525" w:type="dxa"/>
          </w:tcPr>
          <w:p w14:paraId="57AE2443" w14:textId="77777777" w:rsidR="00182A53" w:rsidRPr="00EC2809" w:rsidRDefault="00182A53">
            <w:pPr>
              <w:ind w:right="95"/>
              <w:rPr>
                <w:rFonts w:cs="Arial"/>
                <w:snapToGrid w:val="0"/>
              </w:rPr>
            </w:pPr>
          </w:p>
        </w:tc>
      </w:tr>
      <w:tr w:rsidR="00182A53" w:rsidRPr="00EC2809" w14:paraId="6DA5E021" w14:textId="77777777">
        <w:tc>
          <w:tcPr>
            <w:tcW w:w="3103" w:type="dxa"/>
          </w:tcPr>
          <w:p w14:paraId="20BAFE25" w14:textId="77777777" w:rsidR="00182A53" w:rsidRPr="00EC2809" w:rsidRDefault="00182A53">
            <w:pPr>
              <w:ind w:right="95"/>
              <w:rPr>
                <w:rFonts w:cs="Arial"/>
                <w:snapToGrid w:val="0"/>
              </w:rPr>
            </w:pPr>
            <w:r w:rsidRPr="00EC2809">
              <w:rPr>
                <w:rFonts w:cs="Arial"/>
                <w:snapToGrid w:val="0"/>
              </w:rPr>
              <w:t>Bedrijf</w:t>
            </w:r>
          </w:p>
        </w:tc>
        <w:tc>
          <w:tcPr>
            <w:tcW w:w="6525" w:type="dxa"/>
          </w:tcPr>
          <w:p w14:paraId="40B4A835" w14:textId="77777777" w:rsidR="00182A53" w:rsidRPr="00EC2809" w:rsidRDefault="00182A53">
            <w:pPr>
              <w:ind w:right="95"/>
              <w:rPr>
                <w:rFonts w:cs="Arial"/>
                <w:snapToGrid w:val="0"/>
              </w:rPr>
            </w:pPr>
          </w:p>
        </w:tc>
      </w:tr>
      <w:tr w:rsidR="00182A53" w:rsidRPr="00EC2809" w14:paraId="61FB9E59" w14:textId="77777777">
        <w:tc>
          <w:tcPr>
            <w:tcW w:w="3103" w:type="dxa"/>
          </w:tcPr>
          <w:p w14:paraId="0F943AE4" w14:textId="77777777" w:rsidR="00182A53" w:rsidRPr="00EC2809" w:rsidRDefault="00182A53">
            <w:pPr>
              <w:ind w:right="95"/>
              <w:rPr>
                <w:rFonts w:cs="Arial"/>
                <w:snapToGrid w:val="0"/>
              </w:rPr>
            </w:pPr>
            <w:r w:rsidRPr="00EC2809">
              <w:rPr>
                <w:rFonts w:cs="Arial"/>
                <w:snapToGrid w:val="0"/>
              </w:rPr>
              <w:t>Handtekening</w:t>
            </w:r>
          </w:p>
        </w:tc>
        <w:tc>
          <w:tcPr>
            <w:tcW w:w="6525" w:type="dxa"/>
          </w:tcPr>
          <w:p w14:paraId="44A3FBB1" w14:textId="77777777" w:rsidR="00182A53" w:rsidRPr="00EC2809" w:rsidRDefault="00182A53">
            <w:pPr>
              <w:ind w:right="95"/>
              <w:rPr>
                <w:rFonts w:cs="Arial"/>
                <w:snapToGrid w:val="0"/>
              </w:rPr>
            </w:pPr>
          </w:p>
        </w:tc>
      </w:tr>
      <w:tr w:rsidR="00182A53" w:rsidRPr="00EC2809" w14:paraId="101AC078" w14:textId="77777777">
        <w:tc>
          <w:tcPr>
            <w:tcW w:w="3103" w:type="dxa"/>
          </w:tcPr>
          <w:p w14:paraId="0CF6AF80" w14:textId="77777777" w:rsidR="00182A53" w:rsidRPr="00EC2809" w:rsidRDefault="00182A53">
            <w:pPr>
              <w:ind w:right="95"/>
              <w:rPr>
                <w:rFonts w:cs="Arial"/>
                <w:snapToGrid w:val="0"/>
              </w:rPr>
            </w:pPr>
            <w:r w:rsidRPr="00EC2809">
              <w:rPr>
                <w:rFonts w:cs="Arial"/>
                <w:snapToGrid w:val="0"/>
              </w:rPr>
              <w:t>Plaats en datum</w:t>
            </w:r>
          </w:p>
        </w:tc>
        <w:tc>
          <w:tcPr>
            <w:tcW w:w="6525" w:type="dxa"/>
          </w:tcPr>
          <w:p w14:paraId="6EB77BF1" w14:textId="77777777" w:rsidR="00182A53" w:rsidRPr="00EC2809" w:rsidRDefault="00182A53">
            <w:pPr>
              <w:ind w:right="95"/>
              <w:rPr>
                <w:rFonts w:cs="Arial"/>
                <w:snapToGrid w:val="0"/>
              </w:rPr>
            </w:pPr>
          </w:p>
        </w:tc>
      </w:tr>
    </w:tbl>
    <w:p w14:paraId="6D566F11" w14:textId="77777777" w:rsidR="00182A53" w:rsidRDefault="00182A53" w:rsidP="00182A53">
      <w:pPr>
        <w:pStyle w:val="BijlageTitel"/>
        <w:numPr>
          <w:ilvl w:val="0"/>
          <w:numId w:val="14"/>
        </w:numPr>
      </w:pPr>
      <w:bookmarkStart w:id="17" w:name="_Toc39146694"/>
      <w:bookmarkStart w:id="18" w:name="_Toc55915453"/>
      <w:bookmarkStart w:id="19" w:name="_Toc94628696"/>
      <w:bookmarkStart w:id="20" w:name="_Toc234917928"/>
      <w:bookmarkEnd w:id="16"/>
      <w:r>
        <w:lastRenderedPageBreak/>
        <w:t xml:space="preserve">Format Kerncompetentie </w:t>
      </w:r>
      <w:bookmarkEnd w:id="17"/>
      <w:bookmarkEnd w:id="18"/>
      <w:r>
        <w:t>b</w:t>
      </w:r>
      <w:bookmarkEnd w:id="19"/>
      <w:bookmarkEnd w:id="20"/>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182A53" w:rsidRPr="007F100A" w14:paraId="37200C28" w14:textId="77777777">
        <w:tc>
          <w:tcPr>
            <w:tcW w:w="9634" w:type="dxa"/>
            <w:gridSpan w:val="2"/>
            <w:shd w:val="clear" w:color="auto" w:fill="AEDD03"/>
          </w:tcPr>
          <w:p w14:paraId="27EFD736" w14:textId="77777777" w:rsidR="00182A53" w:rsidRPr="007F100A" w:rsidRDefault="00182A53">
            <w:pPr>
              <w:rPr>
                <w:b/>
                <w:lang w:val="en-US"/>
              </w:rPr>
            </w:pPr>
            <w:proofErr w:type="spellStart"/>
            <w:r w:rsidRPr="007F100A">
              <w:rPr>
                <w:b/>
                <w:lang w:val="en-US"/>
              </w:rPr>
              <w:t>Referentieproject</w:t>
            </w:r>
            <w:proofErr w:type="spellEnd"/>
            <w:r w:rsidRPr="007F100A">
              <w:rPr>
                <w:b/>
                <w:lang w:val="en-US"/>
              </w:rPr>
              <w:t xml:space="preserve">: </w:t>
            </w:r>
          </w:p>
        </w:tc>
      </w:tr>
      <w:tr w:rsidR="00182A53" w:rsidRPr="00EC2809" w14:paraId="26C6A113" w14:textId="77777777">
        <w:tc>
          <w:tcPr>
            <w:tcW w:w="2984" w:type="dxa"/>
          </w:tcPr>
          <w:p w14:paraId="637F36B1" w14:textId="77777777" w:rsidR="00182A53" w:rsidRPr="00EC2809" w:rsidRDefault="00182A53">
            <w:r w:rsidRPr="00EC2809">
              <w:t>Naam referentie</w:t>
            </w:r>
          </w:p>
        </w:tc>
        <w:tc>
          <w:tcPr>
            <w:tcW w:w="6650" w:type="dxa"/>
          </w:tcPr>
          <w:p w14:paraId="22620E2D" w14:textId="77777777" w:rsidR="00182A53" w:rsidRPr="00EC2809" w:rsidRDefault="00182A53"/>
        </w:tc>
      </w:tr>
      <w:tr w:rsidR="00182A53" w:rsidRPr="00EC2809" w14:paraId="60894F0D" w14:textId="77777777">
        <w:tc>
          <w:tcPr>
            <w:tcW w:w="2984" w:type="dxa"/>
          </w:tcPr>
          <w:p w14:paraId="2D1E2FBE" w14:textId="77777777" w:rsidR="00182A53" w:rsidRPr="00EC2809" w:rsidRDefault="00182A53">
            <w:r>
              <w:t>Opdrachtgever</w:t>
            </w:r>
          </w:p>
        </w:tc>
        <w:tc>
          <w:tcPr>
            <w:tcW w:w="6650" w:type="dxa"/>
          </w:tcPr>
          <w:p w14:paraId="7A1A5DB1" w14:textId="77777777" w:rsidR="00182A53" w:rsidRPr="00EC2809" w:rsidRDefault="00182A53"/>
        </w:tc>
      </w:tr>
      <w:tr w:rsidR="00182A53" w:rsidRPr="00EC2809" w14:paraId="6CC819CB" w14:textId="77777777">
        <w:tc>
          <w:tcPr>
            <w:tcW w:w="2984" w:type="dxa"/>
          </w:tcPr>
          <w:p w14:paraId="0EAA9A64" w14:textId="77777777" w:rsidR="00182A53" w:rsidRPr="00EC2809" w:rsidRDefault="00182A53">
            <w:r w:rsidRPr="00EC2809">
              <w:t>Adres</w:t>
            </w:r>
          </w:p>
        </w:tc>
        <w:tc>
          <w:tcPr>
            <w:tcW w:w="6650" w:type="dxa"/>
          </w:tcPr>
          <w:p w14:paraId="41F19AB0" w14:textId="77777777" w:rsidR="00182A53" w:rsidRPr="00EC2809" w:rsidRDefault="00182A53"/>
        </w:tc>
      </w:tr>
      <w:tr w:rsidR="00182A53" w:rsidRPr="00EC2809" w14:paraId="29C91D91" w14:textId="77777777">
        <w:tc>
          <w:tcPr>
            <w:tcW w:w="2984" w:type="dxa"/>
          </w:tcPr>
          <w:p w14:paraId="53926201" w14:textId="77777777" w:rsidR="00182A53" w:rsidRPr="00EC2809" w:rsidRDefault="00182A53">
            <w:r w:rsidRPr="00EC2809">
              <w:t>Postcode en plaats</w:t>
            </w:r>
          </w:p>
        </w:tc>
        <w:tc>
          <w:tcPr>
            <w:tcW w:w="6650" w:type="dxa"/>
          </w:tcPr>
          <w:p w14:paraId="31C69183" w14:textId="77777777" w:rsidR="00182A53" w:rsidRPr="00EC2809" w:rsidRDefault="00182A53"/>
        </w:tc>
      </w:tr>
      <w:tr w:rsidR="00182A53" w:rsidRPr="00EC2809" w14:paraId="6B218858" w14:textId="77777777">
        <w:tc>
          <w:tcPr>
            <w:tcW w:w="2984" w:type="dxa"/>
          </w:tcPr>
          <w:p w14:paraId="23800863" w14:textId="77777777" w:rsidR="00182A53" w:rsidRPr="00EC2809" w:rsidRDefault="00182A53">
            <w:r w:rsidRPr="00EC2809">
              <w:t>Naam contactpersoon</w:t>
            </w:r>
          </w:p>
        </w:tc>
        <w:tc>
          <w:tcPr>
            <w:tcW w:w="6650" w:type="dxa"/>
          </w:tcPr>
          <w:p w14:paraId="01CE8719" w14:textId="77777777" w:rsidR="00182A53" w:rsidRPr="00EC2809" w:rsidRDefault="00182A53"/>
        </w:tc>
      </w:tr>
      <w:tr w:rsidR="00182A53" w:rsidRPr="00EC2809" w14:paraId="272BDCC3" w14:textId="77777777">
        <w:tc>
          <w:tcPr>
            <w:tcW w:w="2984" w:type="dxa"/>
          </w:tcPr>
          <w:p w14:paraId="00789601" w14:textId="77777777" w:rsidR="00182A53" w:rsidRPr="00EC2809" w:rsidRDefault="00182A53">
            <w:r w:rsidRPr="00EC2809">
              <w:t>Functie</w:t>
            </w:r>
          </w:p>
        </w:tc>
        <w:tc>
          <w:tcPr>
            <w:tcW w:w="6650" w:type="dxa"/>
          </w:tcPr>
          <w:p w14:paraId="2D1F5C7C" w14:textId="77777777" w:rsidR="00182A53" w:rsidRPr="00EC2809" w:rsidRDefault="00182A53"/>
        </w:tc>
      </w:tr>
      <w:tr w:rsidR="00182A53" w:rsidRPr="00EC2809" w14:paraId="5BCF2D48" w14:textId="77777777">
        <w:tc>
          <w:tcPr>
            <w:tcW w:w="2984" w:type="dxa"/>
          </w:tcPr>
          <w:p w14:paraId="58C0F067" w14:textId="77777777" w:rsidR="00182A53" w:rsidRPr="00EC2809" w:rsidRDefault="00182A53">
            <w:r w:rsidRPr="00EC2809">
              <w:t>Telefoonnummer</w:t>
            </w:r>
          </w:p>
        </w:tc>
        <w:tc>
          <w:tcPr>
            <w:tcW w:w="6650" w:type="dxa"/>
          </w:tcPr>
          <w:p w14:paraId="7CD39384" w14:textId="77777777" w:rsidR="00182A53" w:rsidRPr="00EC2809" w:rsidRDefault="00182A53"/>
        </w:tc>
      </w:tr>
      <w:tr w:rsidR="00182A53" w:rsidRPr="00EC2809" w14:paraId="46216618" w14:textId="77777777">
        <w:tc>
          <w:tcPr>
            <w:tcW w:w="2984" w:type="dxa"/>
          </w:tcPr>
          <w:p w14:paraId="36090696" w14:textId="77777777" w:rsidR="00182A53" w:rsidRPr="00EC2809" w:rsidRDefault="00182A53"/>
        </w:tc>
        <w:tc>
          <w:tcPr>
            <w:tcW w:w="6650" w:type="dxa"/>
          </w:tcPr>
          <w:p w14:paraId="134E83C2" w14:textId="77777777" w:rsidR="00182A53" w:rsidRPr="00EC2809" w:rsidRDefault="00182A53"/>
        </w:tc>
      </w:tr>
      <w:tr w:rsidR="00182A53" w:rsidRPr="00EC2809" w14:paraId="3341231D" w14:textId="77777777">
        <w:tc>
          <w:tcPr>
            <w:tcW w:w="9634" w:type="dxa"/>
            <w:gridSpan w:val="2"/>
            <w:shd w:val="clear" w:color="auto" w:fill="AEDD03"/>
          </w:tcPr>
          <w:p w14:paraId="0A567E8A" w14:textId="77777777" w:rsidR="00182A53" w:rsidRPr="00EC2809" w:rsidRDefault="00182A53">
            <w:pPr>
              <w:rPr>
                <w:b/>
              </w:rPr>
            </w:pPr>
            <w:r w:rsidRPr="00EC2809">
              <w:rPr>
                <w:b/>
              </w:rPr>
              <w:t>Aard en omvang</w:t>
            </w:r>
          </w:p>
        </w:tc>
      </w:tr>
      <w:tr w:rsidR="00182A53" w:rsidRPr="00EC2809" w14:paraId="6D16157B" w14:textId="77777777">
        <w:tc>
          <w:tcPr>
            <w:tcW w:w="2984" w:type="dxa"/>
          </w:tcPr>
          <w:p w14:paraId="64ECE51A" w14:textId="77777777" w:rsidR="00182A53" w:rsidRPr="00EC2809" w:rsidRDefault="00182A53">
            <w:pPr>
              <w:jc w:val="left"/>
            </w:pPr>
            <w:r w:rsidRPr="00EC2809">
              <w:t>Soort project</w:t>
            </w:r>
            <w:r>
              <w:t xml:space="preserve"> </w:t>
            </w:r>
          </w:p>
        </w:tc>
        <w:tc>
          <w:tcPr>
            <w:tcW w:w="6650" w:type="dxa"/>
          </w:tcPr>
          <w:p w14:paraId="6F1E00EA" w14:textId="77777777" w:rsidR="00182A53" w:rsidRPr="00EC2809" w:rsidRDefault="00182A53"/>
        </w:tc>
      </w:tr>
      <w:tr w:rsidR="00182A53" w:rsidRPr="00EC2809" w14:paraId="28907D16" w14:textId="77777777">
        <w:tc>
          <w:tcPr>
            <w:tcW w:w="2984" w:type="dxa"/>
          </w:tcPr>
          <w:p w14:paraId="0342EEEC" w14:textId="77777777" w:rsidR="00182A53" w:rsidRPr="00EC2809" w:rsidRDefault="00182A53">
            <w:pPr>
              <w:jc w:val="left"/>
            </w:pPr>
            <w:r w:rsidRPr="00EC2809">
              <w:t xml:space="preserve">Omvang in m² </w:t>
            </w:r>
            <w:proofErr w:type="spellStart"/>
            <w:r w:rsidRPr="00EC2809">
              <w:t>bvo</w:t>
            </w:r>
            <w:proofErr w:type="spellEnd"/>
          </w:p>
        </w:tc>
        <w:tc>
          <w:tcPr>
            <w:tcW w:w="6650" w:type="dxa"/>
          </w:tcPr>
          <w:p w14:paraId="39D4821E" w14:textId="77777777" w:rsidR="00182A53" w:rsidRPr="00EC2809" w:rsidRDefault="00182A53"/>
        </w:tc>
      </w:tr>
      <w:tr w:rsidR="00182A53" w:rsidRPr="00EC2809" w14:paraId="66B53320" w14:textId="77777777">
        <w:tc>
          <w:tcPr>
            <w:tcW w:w="2984" w:type="dxa"/>
          </w:tcPr>
          <w:p w14:paraId="4A1B8AB6" w14:textId="77777777" w:rsidR="00182A53" w:rsidRPr="00EC2809" w:rsidRDefault="00182A53">
            <w:pPr>
              <w:jc w:val="left"/>
            </w:pPr>
            <w:r w:rsidRPr="00EC2809">
              <w:t>Datum start project</w:t>
            </w:r>
          </w:p>
        </w:tc>
        <w:tc>
          <w:tcPr>
            <w:tcW w:w="6650" w:type="dxa"/>
          </w:tcPr>
          <w:p w14:paraId="1DA53A2B" w14:textId="77777777" w:rsidR="00182A53" w:rsidRPr="00EC2809" w:rsidRDefault="00182A53"/>
        </w:tc>
      </w:tr>
      <w:tr w:rsidR="00182A53" w:rsidRPr="00EC2809" w14:paraId="51913C57" w14:textId="77777777">
        <w:tc>
          <w:tcPr>
            <w:tcW w:w="2984" w:type="dxa"/>
          </w:tcPr>
          <w:p w14:paraId="5077329C" w14:textId="77777777" w:rsidR="00182A53" w:rsidRPr="00EC2809" w:rsidRDefault="00182A53">
            <w:pPr>
              <w:jc w:val="left"/>
            </w:pPr>
            <w:r w:rsidRPr="00EC2809">
              <w:t>Datum eind project</w:t>
            </w:r>
          </w:p>
        </w:tc>
        <w:tc>
          <w:tcPr>
            <w:tcW w:w="6650" w:type="dxa"/>
          </w:tcPr>
          <w:p w14:paraId="07DD584D" w14:textId="77777777" w:rsidR="00182A53" w:rsidRPr="00EC2809" w:rsidRDefault="00182A53"/>
        </w:tc>
      </w:tr>
      <w:tr w:rsidR="00182A53" w:rsidRPr="00EC2809" w14:paraId="00FAF181" w14:textId="77777777">
        <w:tc>
          <w:tcPr>
            <w:tcW w:w="2984" w:type="dxa"/>
          </w:tcPr>
          <w:p w14:paraId="4BC4C28D" w14:textId="77777777" w:rsidR="00182A53" w:rsidRPr="00EC2809" w:rsidRDefault="00182A53">
            <w:pPr>
              <w:jc w:val="left"/>
            </w:pPr>
            <w:r>
              <w:t>C</w:t>
            </w:r>
            <w:r w:rsidRPr="00EC2809">
              <w:t>ontract</w:t>
            </w:r>
            <w:r>
              <w:t>vorm</w:t>
            </w:r>
          </w:p>
        </w:tc>
        <w:tc>
          <w:tcPr>
            <w:tcW w:w="6650" w:type="dxa"/>
          </w:tcPr>
          <w:p w14:paraId="5668791B" w14:textId="77777777" w:rsidR="00182A53" w:rsidRPr="00EC2809" w:rsidRDefault="00182A53"/>
        </w:tc>
      </w:tr>
      <w:tr w:rsidR="00182A53" w:rsidRPr="00EC2809" w14:paraId="42A2CA26" w14:textId="77777777">
        <w:tc>
          <w:tcPr>
            <w:tcW w:w="2984" w:type="dxa"/>
          </w:tcPr>
          <w:p w14:paraId="360F9C88" w14:textId="77777777" w:rsidR="00182A53" w:rsidRPr="00EC2809" w:rsidRDefault="00182A53">
            <w:pPr>
              <w:jc w:val="left"/>
            </w:pPr>
            <w:r w:rsidRPr="00EC2809">
              <w:t>Waarde in €</w:t>
            </w:r>
          </w:p>
        </w:tc>
        <w:tc>
          <w:tcPr>
            <w:tcW w:w="6650" w:type="dxa"/>
          </w:tcPr>
          <w:p w14:paraId="0FF4EFDE" w14:textId="77777777" w:rsidR="00182A53" w:rsidRPr="00EC2809" w:rsidRDefault="00182A53"/>
        </w:tc>
      </w:tr>
      <w:tr w:rsidR="00182A53" w:rsidRPr="00EC2809" w14:paraId="128C2098" w14:textId="77777777">
        <w:tc>
          <w:tcPr>
            <w:tcW w:w="2984" w:type="dxa"/>
          </w:tcPr>
          <w:p w14:paraId="7A31FDFA" w14:textId="77777777" w:rsidR="00182A53" w:rsidRPr="00EC2809" w:rsidRDefault="00182A53">
            <w:pPr>
              <w:jc w:val="left"/>
            </w:pPr>
            <w:r w:rsidRPr="00EC2809">
              <w:t>Rol Gegadigde</w:t>
            </w:r>
          </w:p>
        </w:tc>
        <w:tc>
          <w:tcPr>
            <w:tcW w:w="6650" w:type="dxa"/>
          </w:tcPr>
          <w:p w14:paraId="6AE9486B" w14:textId="77777777" w:rsidR="00182A53" w:rsidRPr="00EC2809" w:rsidRDefault="00182A53">
            <w:r>
              <w:t>Bouwkundig aannemer</w:t>
            </w:r>
          </w:p>
        </w:tc>
      </w:tr>
      <w:tr w:rsidR="00182A53" w:rsidRPr="00EC2809" w14:paraId="289B8641" w14:textId="77777777">
        <w:tc>
          <w:tcPr>
            <w:tcW w:w="2984" w:type="dxa"/>
          </w:tcPr>
          <w:p w14:paraId="24CB141A" w14:textId="77777777" w:rsidR="00182A53" w:rsidRPr="00EC2809" w:rsidRDefault="00182A53">
            <w:pPr>
              <w:jc w:val="left"/>
            </w:pPr>
            <w:r>
              <w:t>Aard van de opdracht</w:t>
            </w:r>
          </w:p>
        </w:tc>
        <w:tc>
          <w:tcPr>
            <w:tcW w:w="6650" w:type="dxa"/>
          </w:tcPr>
          <w:p w14:paraId="1DCEFBB8" w14:textId="77777777" w:rsidR="00182A53" w:rsidRDefault="00182A53">
            <w:r>
              <w:t>(zie definities paragraaf 1.4)</w:t>
            </w:r>
          </w:p>
        </w:tc>
      </w:tr>
      <w:tr w:rsidR="00182A53" w:rsidRPr="00EC2809" w14:paraId="64B5EF8B" w14:textId="77777777">
        <w:tc>
          <w:tcPr>
            <w:tcW w:w="2984" w:type="dxa"/>
          </w:tcPr>
          <w:p w14:paraId="717A3F3B" w14:textId="77777777" w:rsidR="00182A53" w:rsidRPr="00EC2809" w:rsidRDefault="00182A53">
            <w:r w:rsidRPr="00EC2809">
              <w:t>Omschrijving project</w:t>
            </w:r>
          </w:p>
        </w:tc>
        <w:tc>
          <w:tcPr>
            <w:tcW w:w="6650" w:type="dxa"/>
          </w:tcPr>
          <w:p w14:paraId="79D8AF8B" w14:textId="77777777" w:rsidR="00182A53" w:rsidRDefault="00182A53"/>
          <w:p w14:paraId="08D3641B" w14:textId="77777777" w:rsidR="00182A53" w:rsidRDefault="00182A53"/>
          <w:p w14:paraId="30B415FC" w14:textId="77777777" w:rsidR="00182A53" w:rsidRDefault="00182A53"/>
          <w:p w14:paraId="07BC248A" w14:textId="77777777" w:rsidR="00182A53" w:rsidRDefault="00182A53"/>
          <w:p w14:paraId="57D27A41" w14:textId="77777777" w:rsidR="00182A53" w:rsidRDefault="00182A53"/>
          <w:p w14:paraId="40A8EB53" w14:textId="77777777" w:rsidR="00182A53" w:rsidRDefault="00182A53"/>
          <w:p w14:paraId="2B58B595" w14:textId="77777777" w:rsidR="00182A53" w:rsidRDefault="00182A53"/>
          <w:p w14:paraId="053AD439" w14:textId="77777777" w:rsidR="00182A53" w:rsidRDefault="00182A53"/>
          <w:p w14:paraId="3CEC3FEF" w14:textId="77777777" w:rsidR="00182A53" w:rsidRDefault="00182A53"/>
          <w:p w14:paraId="4E5D9AA0" w14:textId="77777777" w:rsidR="00182A53" w:rsidRDefault="00182A53"/>
          <w:p w14:paraId="7801CE0E" w14:textId="77777777" w:rsidR="00182A53" w:rsidRDefault="00182A53"/>
          <w:p w14:paraId="784AD86F" w14:textId="77777777" w:rsidR="00182A53" w:rsidRDefault="00182A53"/>
          <w:p w14:paraId="6A5E0326" w14:textId="77777777" w:rsidR="00182A53" w:rsidRDefault="00182A53"/>
          <w:p w14:paraId="33ABA724" w14:textId="77777777" w:rsidR="00182A53" w:rsidRDefault="00182A53"/>
          <w:p w14:paraId="5B37DDDA" w14:textId="77777777" w:rsidR="00182A53" w:rsidRDefault="00182A53"/>
          <w:p w14:paraId="0946E2DE" w14:textId="77777777" w:rsidR="00182A53" w:rsidRDefault="00182A53"/>
          <w:p w14:paraId="7F7A1CFC" w14:textId="77777777" w:rsidR="00182A53" w:rsidRDefault="00182A53"/>
          <w:p w14:paraId="0AB6F48C" w14:textId="77777777" w:rsidR="00182A53" w:rsidRDefault="00182A53"/>
          <w:p w14:paraId="27D06239" w14:textId="77777777" w:rsidR="00182A53" w:rsidRDefault="00182A53"/>
          <w:p w14:paraId="0054E380" w14:textId="77777777" w:rsidR="00182A53" w:rsidRDefault="00182A53"/>
          <w:p w14:paraId="53A86138" w14:textId="77777777" w:rsidR="00182A53" w:rsidRDefault="00182A53"/>
          <w:p w14:paraId="7DA67244" w14:textId="77777777" w:rsidR="00182A53" w:rsidRDefault="00182A53"/>
          <w:p w14:paraId="757A8985" w14:textId="77777777" w:rsidR="00182A53" w:rsidRDefault="00182A53"/>
          <w:p w14:paraId="78FAA607" w14:textId="77777777" w:rsidR="00182A53" w:rsidRDefault="00182A53"/>
          <w:p w14:paraId="42C05E58" w14:textId="77777777" w:rsidR="00182A53" w:rsidRDefault="00182A53"/>
          <w:p w14:paraId="68F01CEC" w14:textId="77777777" w:rsidR="00182A53" w:rsidRDefault="00182A53"/>
          <w:p w14:paraId="5E928A76" w14:textId="77777777" w:rsidR="00182A53" w:rsidRDefault="00182A53"/>
          <w:p w14:paraId="36D6ACF4" w14:textId="77777777" w:rsidR="00182A53" w:rsidRPr="00EC2809" w:rsidRDefault="00182A53"/>
        </w:tc>
      </w:tr>
    </w:tbl>
    <w:p w14:paraId="32B39EB5" w14:textId="77777777" w:rsidR="00182A53" w:rsidRPr="00EC2809" w:rsidRDefault="00182A53" w:rsidP="00182A53"/>
    <w:p w14:paraId="2FDC5F38" w14:textId="77777777" w:rsidR="00182A53" w:rsidRPr="00EC2809" w:rsidRDefault="00182A53" w:rsidP="00182A53">
      <w:pPr>
        <w:ind w:right="95"/>
        <w:rPr>
          <w:rFonts w:cs="Arial"/>
          <w:snapToGrid w:val="0"/>
        </w:rPr>
      </w:pPr>
    </w:p>
    <w:p w14:paraId="343DBC8A" w14:textId="77777777" w:rsidR="00182A53" w:rsidRPr="00EC2809" w:rsidRDefault="00182A53" w:rsidP="00182A53">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3F76C1C4" w14:textId="77777777" w:rsidR="00182A53" w:rsidRPr="00EC2809" w:rsidRDefault="00182A53" w:rsidP="00182A53">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182A53" w:rsidRPr="00EC2809" w14:paraId="29E4C631" w14:textId="77777777">
        <w:tc>
          <w:tcPr>
            <w:tcW w:w="3103" w:type="dxa"/>
          </w:tcPr>
          <w:p w14:paraId="49F4488E" w14:textId="77777777" w:rsidR="00182A53" w:rsidRPr="00EC2809" w:rsidRDefault="00182A53">
            <w:pPr>
              <w:ind w:right="95"/>
              <w:rPr>
                <w:rFonts w:cs="Arial"/>
                <w:snapToGrid w:val="0"/>
              </w:rPr>
            </w:pPr>
            <w:r w:rsidRPr="00EC2809">
              <w:rPr>
                <w:rFonts w:cs="Arial"/>
                <w:snapToGrid w:val="0"/>
              </w:rPr>
              <w:t>Naam</w:t>
            </w:r>
          </w:p>
        </w:tc>
        <w:tc>
          <w:tcPr>
            <w:tcW w:w="6525" w:type="dxa"/>
          </w:tcPr>
          <w:p w14:paraId="3B904CF2" w14:textId="77777777" w:rsidR="00182A53" w:rsidRPr="00EC2809" w:rsidRDefault="00182A53">
            <w:pPr>
              <w:ind w:right="95"/>
              <w:rPr>
                <w:rFonts w:cs="Arial"/>
                <w:snapToGrid w:val="0"/>
              </w:rPr>
            </w:pPr>
          </w:p>
        </w:tc>
      </w:tr>
      <w:tr w:rsidR="00182A53" w:rsidRPr="00EC2809" w14:paraId="2252A608" w14:textId="77777777">
        <w:tc>
          <w:tcPr>
            <w:tcW w:w="3103" w:type="dxa"/>
          </w:tcPr>
          <w:p w14:paraId="48941D51" w14:textId="77777777" w:rsidR="00182A53" w:rsidRPr="00EC2809" w:rsidRDefault="00182A53">
            <w:pPr>
              <w:ind w:right="95"/>
              <w:rPr>
                <w:rFonts w:cs="Arial"/>
                <w:snapToGrid w:val="0"/>
              </w:rPr>
            </w:pPr>
            <w:r w:rsidRPr="00EC2809">
              <w:rPr>
                <w:rFonts w:cs="Arial"/>
                <w:snapToGrid w:val="0"/>
              </w:rPr>
              <w:t>Functie</w:t>
            </w:r>
          </w:p>
        </w:tc>
        <w:tc>
          <w:tcPr>
            <w:tcW w:w="6525" w:type="dxa"/>
          </w:tcPr>
          <w:p w14:paraId="75358C42" w14:textId="77777777" w:rsidR="00182A53" w:rsidRPr="00EC2809" w:rsidRDefault="00182A53">
            <w:pPr>
              <w:ind w:right="95"/>
              <w:rPr>
                <w:rFonts w:cs="Arial"/>
                <w:snapToGrid w:val="0"/>
              </w:rPr>
            </w:pPr>
          </w:p>
        </w:tc>
      </w:tr>
      <w:tr w:rsidR="00182A53" w:rsidRPr="00EC2809" w14:paraId="135C6984" w14:textId="77777777">
        <w:tc>
          <w:tcPr>
            <w:tcW w:w="3103" w:type="dxa"/>
          </w:tcPr>
          <w:p w14:paraId="57B843AB" w14:textId="77777777" w:rsidR="00182A53" w:rsidRPr="00EC2809" w:rsidRDefault="00182A53">
            <w:pPr>
              <w:ind w:right="95"/>
              <w:rPr>
                <w:rFonts w:cs="Arial"/>
                <w:snapToGrid w:val="0"/>
              </w:rPr>
            </w:pPr>
            <w:r w:rsidRPr="00EC2809">
              <w:rPr>
                <w:rFonts w:cs="Arial"/>
                <w:snapToGrid w:val="0"/>
              </w:rPr>
              <w:t>Bedrijf</w:t>
            </w:r>
          </w:p>
        </w:tc>
        <w:tc>
          <w:tcPr>
            <w:tcW w:w="6525" w:type="dxa"/>
          </w:tcPr>
          <w:p w14:paraId="5308CAE4" w14:textId="77777777" w:rsidR="00182A53" w:rsidRPr="00EC2809" w:rsidRDefault="00182A53">
            <w:pPr>
              <w:ind w:right="95"/>
              <w:rPr>
                <w:rFonts w:cs="Arial"/>
                <w:snapToGrid w:val="0"/>
              </w:rPr>
            </w:pPr>
          </w:p>
        </w:tc>
      </w:tr>
      <w:tr w:rsidR="00182A53" w:rsidRPr="00EC2809" w14:paraId="0775BCA6" w14:textId="77777777">
        <w:tc>
          <w:tcPr>
            <w:tcW w:w="3103" w:type="dxa"/>
          </w:tcPr>
          <w:p w14:paraId="5B48BAE1" w14:textId="77777777" w:rsidR="00182A53" w:rsidRPr="00EC2809" w:rsidRDefault="00182A53">
            <w:pPr>
              <w:ind w:right="95"/>
              <w:rPr>
                <w:rFonts w:cs="Arial"/>
                <w:snapToGrid w:val="0"/>
              </w:rPr>
            </w:pPr>
            <w:r w:rsidRPr="00EC2809">
              <w:rPr>
                <w:rFonts w:cs="Arial"/>
                <w:snapToGrid w:val="0"/>
              </w:rPr>
              <w:t>Handtekening</w:t>
            </w:r>
          </w:p>
        </w:tc>
        <w:tc>
          <w:tcPr>
            <w:tcW w:w="6525" w:type="dxa"/>
          </w:tcPr>
          <w:p w14:paraId="10361FFC" w14:textId="77777777" w:rsidR="00182A53" w:rsidRPr="00EC2809" w:rsidRDefault="00182A53">
            <w:pPr>
              <w:ind w:right="95"/>
              <w:rPr>
                <w:rFonts w:cs="Arial"/>
                <w:snapToGrid w:val="0"/>
              </w:rPr>
            </w:pPr>
          </w:p>
        </w:tc>
      </w:tr>
      <w:tr w:rsidR="00182A53" w:rsidRPr="00EC2809" w14:paraId="032F84D1" w14:textId="77777777">
        <w:tc>
          <w:tcPr>
            <w:tcW w:w="3103" w:type="dxa"/>
          </w:tcPr>
          <w:p w14:paraId="4AD2E553" w14:textId="77777777" w:rsidR="00182A53" w:rsidRPr="00EC2809" w:rsidRDefault="00182A53">
            <w:pPr>
              <w:ind w:right="95"/>
              <w:rPr>
                <w:rFonts w:cs="Arial"/>
                <w:snapToGrid w:val="0"/>
              </w:rPr>
            </w:pPr>
            <w:r w:rsidRPr="00EC2809">
              <w:rPr>
                <w:rFonts w:cs="Arial"/>
                <w:snapToGrid w:val="0"/>
              </w:rPr>
              <w:t>Plaats en datum</w:t>
            </w:r>
          </w:p>
        </w:tc>
        <w:tc>
          <w:tcPr>
            <w:tcW w:w="6525" w:type="dxa"/>
          </w:tcPr>
          <w:p w14:paraId="17B483C3" w14:textId="77777777" w:rsidR="00182A53" w:rsidRPr="00EC2809" w:rsidRDefault="00182A53">
            <w:pPr>
              <w:ind w:right="95"/>
              <w:rPr>
                <w:rFonts w:cs="Arial"/>
                <w:snapToGrid w:val="0"/>
              </w:rPr>
            </w:pPr>
          </w:p>
        </w:tc>
      </w:tr>
    </w:tbl>
    <w:p w14:paraId="51070983" w14:textId="77777777" w:rsidR="00182A53" w:rsidRPr="0023394B" w:rsidRDefault="00182A53" w:rsidP="00182A53"/>
    <w:p w14:paraId="1604BA4A" w14:textId="77777777" w:rsidR="00182A53" w:rsidRDefault="00182A53" w:rsidP="00182A53">
      <w:pPr>
        <w:pStyle w:val="BijlageTitel"/>
        <w:numPr>
          <w:ilvl w:val="0"/>
          <w:numId w:val="14"/>
        </w:numPr>
      </w:pPr>
      <w:bookmarkStart w:id="21" w:name="_Toc39146695"/>
      <w:bookmarkStart w:id="22" w:name="_Toc55915454"/>
      <w:bookmarkStart w:id="23" w:name="_Toc94628697"/>
      <w:bookmarkStart w:id="24" w:name="_Toc234917929"/>
      <w:r>
        <w:lastRenderedPageBreak/>
        <w:t xml:space="preserve">Format Kerncompetentie </w:t>
      </w:r>
      <w:bookmarkEnd w:id="21"/>
      <w:bookmarkEnd w:id="22"/>
      <w:r>
        <w:t>c</w:t>
      </w:r>
      <w:bookmarkEnd w:id="23"/>
      <w:bookmarkEnd w:id="24"/>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182A53" w:rsidRPr="007F100A" w14:paraId="0A976682" w14:textId="77777777">
        <w:tc>
          <w:tcPr>
            <w:tcW w:w="9634" w:type="dxa"/>
            <w:gridSpan w:val="2"/>
            <w:shd w:val="clear" w:color="auto" w:fill="AEDD03"/>
          </w:tcPr>
          <w:p w14:paraId="4E6B6F3D" w14:textId="77777777" w:rsidR="00182A53" w:rsidRPr="007F100A" w:rsidRDefault="00182A53">
            <w:pPr>
              <w:rPr>
                <w:b/>
                <w:lang w:val="en-US"/>
              </w:rPr>
            </w:pPr>
            <w:proofErr w:type="spellStart"/>
            <w:r w:rsidRPr="007F100A">
              <w:rPr>
                <w:b/>
                <w:lang w:val="en-US"/>
              </w:rPr>
              <w:t>Referentieproject</w:t>
            </w:r>
            <w:proofErr w:type="spellEnd"/>
            <w:r w:rsidRPr="007F100A">
              <w:rPr>
                <w:b/>
                <w:lang w:val="en-US"/>
              </w:rPr>
              <w:t xml:space="preserve">: </w:t>
            </w:r>
          </w:p>
        </w:tc>
      </w:tr>
      <w:tr w:rsidR="00182A53" w:rsidRPr="00EC2809" w14:paraId="37F7BACC" w14:textId="77777777">
        <w:tc>
          <w:tcPr>
            <w:tcW w:w="2984" w:type="dxa"/>
          </w:tcPr>
          <w:p w14:paraId="6D44398E" w14:textId="77777777" w:rsidR="00182A53" w:rsidRPr="00EC2809" w:rsidRDefault="00182A53">
            <w:r w:rsidRPr="00EC2809">
              <w:t>Naam referentie</w:t>
            </w:r>
          </w:p>
        </w:tc>
        <w:tc>
          <w:tcPr>
            <w:tcW w:w="6650" w:type="dxa"/>
          </w:tcPr>
          <w:p w14:paraId="6D60DC7E" w14:textId="77777777" w:rsidR="00182A53" w:rsidRPr="00EC2809" w:rsidRDefault="00182A53"/>
        </w:tc>
      </w:tr>
      <w:tr w:rsidR="00182A53" w:rsidRPr="00EC2809" w14:paraId="25F3C778" w14:textId="77777777">
        <w:tc>
          <w:tcPr>
            <w:tcW w:w="2984" w:type="dxa"/>
          </w:tcPr>
          <w:p w14:paraId="35C5E2AD" w14:textId="77777777" w:rsidR="00182A53" w:rsidRPr="00EC2809" w:rsidRDefault="00182A53">
            <w:r>
              <w:t>Opdrachtgever</w:t>
            </w:r>
          </w:p>
        </w:tc>
        <w:tc>
          <w:tcPr>
            <w:tcW w:w="6650" w:type="dxa"/>
          </w:tcPr>
          <w:p w14:paraId="0395D407" w14:textId="77777777" w:rsidR="00182A53" w:rsidRPr="00EC2809" w:rsidRDefault="00182A53"/>
        </w:tc>
      </w:tr>
      <w:tr w:rsidR="00182A53" w:rsidRPr="00EC2809" w14:paraId="68E96106" w14:textId="77777777">
        <w:tc>
          <w:tcPr>
            <w:tcW w:w="2984" w:type="dxa"/>
          </w:tcPr>
          <w:p w14:paraId="1437FF8B" w14:textId="77777777" w:rsidR="00182A53" w:rsidRPr="00EC2809" w:rsidRDefault="00182A53">
            <w:r w:rsidRPr="00EC2809">
              <w:t>Adres</w:t>
            </w:r>
          </w:p>
        </w:tc>
        <w:tc>
          <w:tcPr>
            <w:tcW w:w="6650" w:type="dxa"/>
          </w:tcPr>
          <w:p w14:paraId="43532CC5" w14:textId="77777777" w:rsidR="00182A53" w:rsidRPr="00EC2809" w:rsidRDefault="00182A53"/>
        </w:tc>
      </w:tr>
      <w:tr w:rsidR="00182A53" w:rsidRPr="00EC2809" w14:paraId="6038C3D6" w14:textId="77777777">
        <w:tc>
          <w:tcPr>
            <w:tcW w:w="2984" w:type="dxa"/>
          </w:tcPr>
          <w:p w14:paraId="5C3C0CC1" w14:textId="77777777" w:rsidR="00182A53" w:rsidRPr="00EC2809" w:rsidRDefault="00182A53">
            <w:r w:rsidRPr="00EC2809">
              <w:t>Postcode en plaats</w:t>
            </w:r>
          </w:p>
        </w:tc>
        <w:tc>
          <w:tcPr>
            <w:tcW w:w="6650" w:type="dxa"/>
          </w:tcPr>
          <w:p w14:paraId="06C21F55" w14:textId="77777777" w:rsidR="00182A53" w:rsidRPr="00EC2809" w:rsidRDefault="00182A53"/>
        </w:tc>
      </w:tr>
      <w:tr w:rsidR="00182A53" w:rsidRPr="00EC2809" w14:paraId="70FDC10F" w14:textId="77777777">
        <w:tc>
          <w:tcPr>
            <w:tcW w:w="2984" w:type="dxa"/>
          </w:tcPr>
          <w:p w14:paraId="7CBDDF46" w14:textId="77777777" w:rsidR="00182A53" w:rsidRPr="00EC2809" w:rsidRDefault="00182A53">
            <w:r w:rsidRPr="00EC2809">
              <w:t>Naam contactpersoon</w:t>
            </w:r>
          </w:p>
        </w:tc>
        <w:tc>
          <w:tcPr>
            <w:tcW w:w="6650" w:type="dxa"/>
          </w:tcPr>
          <w:p w14:paraId="1B2B8E46" w14:textId="77777777" w:rsidR="00182A53" w:rsidRPr="00EC2809" w:rsidRDefault="00182A53"/>
        </w:tc>
      </w:tr>
      <w:tr w:rsidR="00182A53" w:rsidRPr="00EC2809" w14:paraId="1E7EEE51" w14:textId="77777777">
        <w:tc>
          <w:tcPr>
            <w:tcW w:w="2984" w:type="dxa"/>
          </w:tcPr>
          <w:p w14:paraId="51E44E0A" w14:textId="77777777" w:rsidR="00182A53" w:rsidRPr="00EC2809" w:rsidRDefault="00182A53">
            <w:r w:rsidRPr="00EC2809">
              <w:t>Functie</w:t>
            </w:r>
          </w:p>
        </w:tc>
        <w:tc>
          <w:tcPr>
            <w:tcW w:w="6650" w:type="dxa"/>
          </w:tcPr>
          <w:p w14:paraId="3E92BD8F" w14:textId="77777777" w:rsidR="00182A53" w:rsidRPr="00EC2809" w:rsidRDefault="00182A53"/>
        </w:tc>
      </w:tr>
      <w:tr w:rsidR="00182A53" w:rsidRPr="00EC2809" w14:paraId="1C6D68DB" w14:textId="77777777">
        <w:tc>
          <w:tcPr>
            <w:tcW w:w="2984" w:type="dxa"/>
          </w:tcPr>
          <w:p w14:paraId="06896B54" w14:textId="77777777" w:rsidR="00182A53" w:rsidRPr="00EC2809" w:rsidRDefault="00182A53">
            <w:r w:rsidRPr="00EC2809">
              <w:t>Telefoonnummer</w:t>
            </w:r>
          </w:p>
        </w:tc>
        <w:tc>
          <w:tcPr>
            <w:tcW w:w="6650" w:type="dxa"/>
          </w:tcPr>
          <w:p w14:paraId="60E71715" w14:textId="77777777" w:rsidR="00182A53" w:rsidRPr="00EC2809" w:rsidRDefault="00182A53"/>
        </w:tc>
      </w:tr>
      <w:tr w:rsidR="00182A53" w:rsidRPr="00EC2809" w14:paraId="7D21E6DF" w14:textId="77777777">
        <w:tc>
          <w:tcPr>
            <w:tcW w:w="2984" w:type="dxa"/>
          </w:tcPr>
          <w:p w14:paraId="2C5C6670" w14:textId="77777777" w:rsidR="00182A53" w:rsidRPr="00EC2809" w:rsidRDefault="00182A53"/>
        </w:tc>
        <w:tc>
          <w:tcPr>
            <w:tcW w:w="6650" w:type="dxa"/>
          </w:tcPr>
          <w:p w14:paraId="6FD29819" w14:textId="77777777" w:rsidR="00182A53" w:rsidRPr="00EC2809" w:rsidRDefault="00182A53"/>
        </w:tc>
      </w:tr>
      <w:tr w:rsidR="00182A53" w:rsidRPr="00EC2809" w14:paraId="3F4B0436" w14:textId="77777777">
        <w:tc>
          <w:tcPr>
            <w:tcW w:w="9634" w:type="dxa"/>
            <w:gridSpan w:val="2"/>
            <w:shd w:val="clear" w:color="auto" w:fill="AEDD03"/>
          </w:tcPr>
          <w:p w14:paraId="18A2F984" w14:textId="77777777" w:rsidR="00182A53" w:rsidRPr="00EC2809" w:rsidRDefault="00182A53">
            <w:pPr>
              <w:rPr>
                <w:b/>
              </w:rPr>
            </w:pPr>
            <w:r w:rsidRPr="00EC2809">
              <w:rPr>
                <w:b/>
              </w:rPr>
              <w:t>Aard en omvang</w:t>
            </w:r>
          </w:p>
        </w:tc>
      </w:tr>
      <w:tr w:rsidR="00182A53" w:rsidRPr="00EC2809" w14:paraId="57D69347" w14:textId="77777777">
        <w:tc>
          <w:tcPr>
            <w:tcW w:w="2984" w:type="dxa"/>
          </w:tcPr>
          <w:p w14:paraId="3BED5B7E" w14:textId="77777777" w:rsidR="00182A53" w:rsidRPr="00EC2809" w:rsidRDefault="00182A53">
            <w:pPr>
              <w:jc w:val="left"/>
            </w:pPr>
            <w:r w:rsidRPr="00EC2809">
              <w:t>Soort project</w:t>
            </w:r>
            <w:r>
              <w:t xml:space="preserve"> </w:t>
            </w:r>
          </w:p>
        </w:tc>
        <w:tc>
          <w:tcPr>
            <w:tcW w:w="6650" w:type="dxa"/>
          </w:tcPr>
          <w:p w14:paraId="1BDBBC61" w14:textId="77777777" w:rsidR="00182A53" w:rsidRPr="00EC2809" w:rsidRDefault="00182A53"/>
        </w:tc>
      </w:tr>
      <w:tr w:rsidR="00182A53" w:rsidRPr="00EC2809" w14:paraId="3C0A0BC4" w14:textId="77777777">
        <w:tc>
          <w:tcPr>
            <w:tcW w:w="2984" w:type="dxa"/>
          </w:tcPr>
          <w:p w14:paraId="5DDCF3EA" w14:textId="77777777" w:rsidR="00182A53" w:rsidRPr="00EC2809" w:rsidRDefault="00182A53">
            <w:pPr>
              <w:jc w:val="left"/>
            </w:pPr>
            <w:r w:rsidRPr="00EC2809">
              <w:t xml:space="preserve">Omvang in m² </w:t>
            </w:r>
            <w:proofErr w:type="spellStart"/>
            <w:r w:rsidRPr="00EC2809">
              <w:t>bvo</w:t>
            </w:r>
            <w:proofErr w:type="spellEnd"/>
          </w:p>
        </w:tc>
        <w:tc>
          <w:tcPr>
            <w:tcW w:w="6650" w:type="dxa"/>
          </w:tcPr>
          <w:p w14:paraId="00865225" w14:textId="77777777" w:rsidR="00182A53" w:rsidRPr="00EC2809" w:rsidRDefault="00182A53"/>
        </w:tc>
      </w:tr>
      <w:tr w:rsidR="00182A53" w:rsidRPr="00EC2809" w14:paraId="3613B41C" w14:textId="77777777">
        <w:tc>
          <w:tcPr>
            <w:tcW w:w="2984" w:type="dxa"/>
          </w:tcPr>
          <w:p w14:paraId="68722C21" w14:textId="77777777" w:rsidR="00182A53" w:rsidRPr="00EC2809" w:rsidRDefault="00182A53">
            <w:pPr>
              <w:jc w:val="left"/>
            </w:pPr>
            <w:r w:rsidRPr="00EC2809">
              <w:t>Datum start project</w:t>
            </w:r>
          </w:p>
        </w:tc>
        <w:tc>
          <w:tcPr>
            <w:tcW w:w="6650" w:type="dxa"/>
          </w:tcPr>
          <w:p w14:paraId="7F13CFB1" w14:textId="77777777" w:rsidR="00182A53" w:rsidRPr="00EC2809" w:rsidRDefault="00182A53"/>
        </w:tc>
      </w:tr>
      <w:tr w:rsidR="00182A53" w:rsidRPr="00EC2809" w14:paraId="3F9F7E69" w14:textId="77777777">
        <w:tc>
          <w:tcPr>
            <w:tcW w:w="2984" w:type="dxa"/>
          </w:tcPr>
          <w:p w14:paraId="2CF164EC" w14:textId="77777777" w:rsidR="00182A53" w:rsidRPr="00EC2809" w:rsidRDefault="00182A53">
            <w:pPr>
              <w:jc w:val="left"/>
            </w:pPr>
            <w:r w:rsidRPr="00EC2809">
              <w:t>Datum eind project</w:t>
            </w:r>
          </w:p>
        </w:tc>
        <w:tc>
          <w:tcPr>
            <w:tcW w:w="6650" w:type="dxa"/>
          </w:tcPr>
          <w:p w14:paraId="43B987E7" w14:textId="77777777" w:rsidR="00182A53" w:rsidRPr="00EC2809" w:rsidRDefault="00182A53"/>
        </w:tc>
      </w:tr>
      <w:tr w:rsidR="00182A53" w:rsidRPr="00EC2809" w14:paraId="510E2DA1" w14:textId="77777777">
        <w:tc>
          <w:tcPr>
            <w:tcW w:w="2984" w:type="dxa"/>
          </w:tcPr>
          <w:p w14:paraId="64C165A6" w14:textId="77777777" w:rsidR="00182A53" w:rsidRPr="00EC2809" w:rsidRDefault="00182A53">
            <w:pPr>
              <w:jc w:val="left"/>
            </w:pPr>
            <w:r>
              <w:t>Contractvorm</w:t>
            </w:r>
          </w:p>
        </w:tc>
        <w:tc>
          <w:tcPr>
            <w:tcW w:w="6650" w:type="dxa"/>
          </w:tcPr>
          <w:p w14:paraId="6A657389" w14:textId="77777777" w:rsidR="00182A53" w:rsidRPr="00EC2809" w:rsidRDefault="00182A53"/>
        </w:tc>
      </w:tr>
      <w:tr w:rsidR="00182A53" w:rsidRPr="00EC2809" w14:paraId="20BAE43C" w14:textId="77777777">
        <w:tc>
          <w:tcPr>
            <w:tcW w:w="2984" w:type="dxa"/>
          </w:tcPr>
          <w:p w14:paraId="27F951AE" w14:textId="77777777" w:rsidR="00182A53" w:rsidRPr="00EC2809" w:rsidRDefault="00182A53">
            <w:pPr>
              <w:jc w:val="left"/>
            </w:pPr>
            <w:r w:rsidRPr="00EC2809">
              <w:t>Waarde in €</w:t>
            </w:r>
          </w:p>
        </w:tc>
        <w:tc>
          <w:tcPr>
            <w:tcW w:w="6650" w:type="dxa"/>
          </w:tcPr>
          <w:p w14:paraId="22BF5209" w14:textId="77777777" w:rsidR="00182A53" w:rsidRPr="00EC2809" w:rsidRDefault="00182A53"/>
        </w:tc>
      </w:tr>
      <w:tr w:rsidR="00182A53" w:rsidRPr="00EC2809" w14:paraId="36AE09D4" w14:textId="77777777">
        <w:tc>
          <w:tcPr>
            <w:tcW w:w="2984" w:type="dxa"/>
          </w:tcPr>
          <w:p w14:paraId="3CD297C8" w14:textId="77777777" w:rsidR="00182A53" w:rsidRPr="00EC2809" w:rsidRDefault="00182A53">
            <w:pPr>
              <w:jc w:val="left"/>
            </w:pPr>
            <w:r w:rsidRPr="00EC2809">
              <w:t>Rol Gegadigde</w:t>
            </w:r>
          </w:p>
        </w:tc>
        <w:tc>
          <w:tcPr>
            <w:tcW w:w="6650" w:type="dxa"/>
          </w:tcPr>
          <w:p w14:paraId="7615A028" w14:textId="77777777" w:rsidR="00182A53" w:rsidRPr="00EC2809" w:rsidRDefault="00182A53">
            <w:r>
              <w:t>Architect</w:t>
            </w:r>
          </w:p>
        </w:tc>
      </w:tr>
      <w:tr w:rsidR="00182A53" w:rsidRPr="00EC2809" w14:paraId="7C5F4CB2" w14:textId="77777777">
        <w:tc>
          <w:tcPr>
            <w:tcW w:w="2984" w:type="dxa"/>
          </w:tcPr>
          <w:p w14:paraId="4DBBE80D" w14:textId="77777777" w:rsidR="00182A53" w:rsidRPr="00EC2809" w:rsidRDefault="00182A53">
            <w:pPr>
              <w:jc w:val="left"/>
            </w:pPr>
            <w:r>
              <w:t>Aard van de opdracht</w:t>
            </w:r>
          </w:p>
        </w:tc>
        <w:tc>
          <w:tcPr>
            <w:tcW w:w="6650" w:type="dxa"/>
          </w:tcPr>
          <w:p w14:paraId="3CC212FD" w14:textId="77777777" w:rsidR="00182A53" w:rsidRDefault="00182A53">
            <w:r>
              <w:t>(zie definities paragraaf 1.4)</w:t>
            </w:r>
          </w:p>
        </w:tc>
      </w:tr>
      <w:tr w:rsidR="00182A53" w:rsidRPr="00EC2809" w14:paraId="40C98CC3" w14:textId="77777777">
        <w:tc>
          <w:tcPr>
            <w:tcW w:w="2984" w:type="dxa"/>
          </w:tcPr>
          <w:p w14:paraId="6F0E523B" w14:textId="77777777" w:rsidR="00182A53" w:rsidRPr="00EC2809" w:rsidRDefault="00182A53">
            <w:r w:rsidRPr="00EC2809">
              <w:t>Omschrijving project</w:t>
            </w:r>
          </w:p>
        </w:tc>
        <w:tc>
          <w:tcPr>
            <w:tcW w:w="6650" w:type="dxa"/>
          </w:tcPr>
          <w:p w14:paraId="13758E28" w14:textId="77777777" w:rsidR="00182A53" w:rsidRDefault="00182A53"/>
          <w:p w14:paraId="1FDB5D97" w14:textId="77777777" w:rsidR="00182A53" w:rsidRDefault="00182A53"/>
          <w:p w14:paraId="3DA22127" w14:textId="77777777" w:rsidR="00182A53" w:rsidRDefault="00182A53"/>
          <w:p w14:paraId="0FDEB0F5" w14:textId="77777777" w:rsidR="00182A53" w:rsidRDefault="00182A53"/>
          <w:p w14:paraId="6D376E09" w14:textId="77777777" w:rsidR="00182A53" w:rsidRDefault="00182A53"/>
          <w:p w14:paraId="0285309B" w14:textId="77777777" w:rsidR="00182A53" w:rsidRDefault="00182A53"/>
          <w:p w14:paraId="4AA65BFC" w14:textId="77777777" w:rsidR="00182A53" w:rsidRDefault="00182A53"/>
          <w:p w14:paraId="6B23BCCC" w14:textId="77777777" w:rsidR="00182A53" w:rsidRDefault="00182A53"/>
          <w:p w14:paraId="550EBE51" w14:textId="77777777" w:rsidR="00182A53" w:rsidRDefault="00182A53"/>
          <w:p w14:paraId="31A80BF5" w14:textId="77777777" w:rsidR="00182A53" w:rsidRDefault="00182A53"/>
          <w:p w14:paraId="16DF8A60" w14:textId="77777777" w:rsidR="00182A53" w:rsidRDefault="00182A53"/>
          <w:p w14:paraId="18CC4C96" w14:textId="77777777" w:rsidR="00182A53" w:rsidRDefault="00182A53"/>
          <w:p w14:paraId="70A2C372" w14:textId="77777777" w:rsidR="00182A53" w:rsidRDefault="00182A53"/>
          <w:p w14:paraId="2F30EC05" w14:textId="77777777" w:rsidR="00182A53" w:rsidRDefault="00182A53"/>
          <w:p w14:paraId="02DB3C2F" w14:textId="77777777" w:rsidR="00182A53" w:rsidRDefault="00182A53"/>
          <w:p w14:paraId="2FA08BAD" w14:textId="77777777" w:rsidR="00182A53" w:rsidRDefault="00182A53"/>
          <w:p w14:paraId="3D1B32F5" w14:textId="77777777" w:rsidR="00182A53" w:rsidRDefault="00182A53"/>
          <w:p w14:paraId="577EB9F1" w14:textId="77777777" w:rsidR="00182A53" w:rsidRDefault="00182A53"/>
          <w:p w14:paraId="33B043B2" w14:textId="77777777" w:rsidR="00182A53" w:rsidRDefault="00182A53"/>
          <w:p w14:paraId="0C21C1C8" w14:textId="77777777" w:rsidR="00182A53" w:rsidRDefault="00182A53"/>
          <w:p w14:paraId="0613DF64" w14:textId="77777777" w:rsidR="00182A53" w:rsidRDefault="00182A53"/>
          <w:p w14:paraId="436DA89D" w14:textId="77777777" w:rsidR="00182A53" w:rsidRDefault="00182A53"/>
          <w:p w14:paraId="60EA6C18" w14:textId="77777777" w:rsidR="00182A53" w:rsidRDefault="00182A53"/>
          <w:p w14:paraId="1C41C57D" w14:textId="77777777" w:rsidR="00182A53" w:rsidRDefault="00182A53"/>
          <w:p w14:paraId="22420E0D" w14:textId="77777777" w:rsidR="00182A53" w:rsidRDefault="00182A53"/>
          <w:p w14:paraId="5B21C0B1" w14:textId="77777777" w:rsidR="00182A53" w:rsidRDefault="00182A53"/>
          <w:p w14:paraId="38EA3A71" w14:textId="77777777" w:rsidR="00182A53" w:rsidRDefault="00182A53"/>
          <w:p w14:paraId="0CD0C95C" w14:textId="77777777" w:rsidR="00182A53" w:rsidRPr="00EC2809" w:rsidRDefault="00182A53"/>
        </w:tc>
      </w:tr>
    </w:tbl>
    <w:p w14:paraId="0F29F37A" w14:textId="77777777" w:rsidR="00182A53" w:rsidRPr="00EC2809" w:rsidRDefault="00182A53" w:rsidP="00182A53"/>
    <w:p w14:paraId="576E529B" w14:textId="77777777" w:rsidR="00182A53" w:rsidRPr="00EC2809" w:rsidRDefault="00182A53" w:rsidP="00182A53">
      <w:pPr>
        <w:ind w:right="95"/>
        <w:rPr>
          <w:rFonts w:cs="Arial"/>
          <w:snapToGrid w:val="0"/>
        </w:rPr>
      </w:pPr>
    </w:p>
    <w:p w14:paraId="3E63E27E" w14:textId="77777777" w:rsidR="00182A53" w:rsidRPr="00EC2809" w:rsidRDefault="00182A53" w:rsidP="00182A53">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18F4E1FA" w14:textId="77777777" w:rsidR="00182A53" w:rsidRPr="00EC2809" w:rsidRDefault="00182A53" w:rsidP="00182A53">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182A53" w:rsidRPr="00EC2809" w14:paraId="266EC120" w14:textId="77777777">
        <w:tc>
          <w:tcPr>
            <w:tcW w:w="3103" w:type="dxa"/>
          </w:tcPr>
          <w:p w14:paraId="058E045F" w14:textId="77777777" w:rsidR="00182A53" w:rsidRPr="00EC2809" w:rsidRDefault="00182A53">
            <w:pPr>
              <w:ind w:right="95"/>
              <w:rPr>
                <w:rFonts w:cs="Arial"/>
                <w:snapToGrid w:val="0"/>
              </w:rPr>
            </w:pPr>
            <w:r w:rsidRPr="00EC2809">
              <w:rPr>
                <w:rFonts w:cs="Arial"/>
                <w:snapToGrid w:val="0"/>
              </w:rPr>
              <w:t>Naam</w:t>
            </w:r>
          </w:p>
        </w:tc>
        <w:tc>
          <w:tcPr>
            <w:tcW w:w="6525" w:type="dxa"/>
          </w:tcPr>
          <w:p w14:paraId="344A6E1B" w14:textId="77777777" w:rsidR="00182A53" w:rsidRPr="00EC2809" w:rsidRDefault="00182A53">
            <w:pPr>
              <w:ind w:right="95"/>
              <w:rPr>
                <w:rFonts w:cs="Arial"/>
                <w:snapToGrid w:val="0"/>
              </w:rPr>
            </w:pPr>
          </w:p>
        </w:tc>
      </w:tr>
      <w:tr w:rsidR="00182A53" w:rsidRPr="00EC2809" w14:paraId="743C4E10" w14:textId="77777777">
        <w:tc>
          <w:tcPr>
            <w:tcW w:w="3103" w:type="dxa"/>
          </w:tcPr>
          <w:p w14:paraId="01F3AEC3" w14:textId="77777777" w:rsidR="00182A53" w:rsidRPr="00EC2809" w:rsidRDefault="00182A53">
            <w:pPr>
              <w:ind w:right="95"/>
              <w:rPr>
                <w:rFonts w:cs="Arial"/>
                <w:snapToGrid w:val="0"/>
              </w:rPr>
            </w:pPr>
            <w:r w:rsidRPr="00EC2809">
              <w:rPr>
                <w:rFonts w:cs="Arial"/>
                <w:snapToGrid w:val="0"/>
              </w:rPr>
              <w:t>Functie</w:t>
            </w:r>
          </w:p>
        </w:tc>
        <w:tc>
          <w:tcPr>
            <w:tcW w:w="6525" w:type="dxa"/>
          </w:tcPr>
          <w:p w14:paraId="7C8422E9" w14:textId="77777777" w:rsidR="00182A53" w:rsidRPr="00EC2809" w:rsidRDefault="00182A53">
            <w:pPr>
              <w:ind w:right="95"/>
              <w:rPr>
                <w:rFonts w:cs="Arial"/>
                <w:snapToGrid w:val="0"/>
              </w:rPr>
            </w:pPr>
          </w:p>
        </w:tc>
      </w:tr>
      <w:tr w:rsidR="00182A53" w:rsidRPr="00EC2809" w14:paraId="5E63EAF9" w14:textId="77777777">
        <w:tc>
          <w:tcPr>
            <w:tcW w:w="3103" w:type="dxa"/>
          </w:tcPr>
          <w:p w14:paraId="488BB1AD" w14:textId="77777777" w:rsidR="00182A53" w:rsidRPr="00EC2809" w:rsidRDefault="00182A53">
            <w:pPr>
              <w:ind w:right="95"/>
              <w:rPr>
                <w:rFonts w:cs="Arial"/>
                <w:snapToGrid w:val="0"/>
              </w:rPr>
            </w:pPr>
            <w:r w:rsidRPr="00EC2809">
              <w:rPr>
                <w:rFonts w:cs="Arial"/>
                <w:snapToGrid w:val="0"/>
              </w:rPr>
              <w:t>Bedrijf</w:t>
            </w:r>
          </w:p>
        </w:tc>
        <w:tc>
          <w:tcPr>
            <w:tcW w:w="6525" w:type="dxa"/>
          </w:tcPr>
          <w:p w14:paraId="322C090C" w14:textId="77777777" w:rsidR="00182A53" w:rsidRPr="00EC2809" w:rsidRDefault="00182A53">
            <w:pPr>
              <w:ind w:right="95"/>
              <w:rPr>
                <w:rFonts w:cs="Arial"/>
                <w:snapToGrid w:val="0"/>
              </w:rPr>
            </w:pPr>
          </w:p>
        </w:tc>
      </w:tr>
      <w:tr w:rsidR="00182A53" w:rsidRPr="00EC2809" w14:paraId="7304BAFC" w14:textId="77777777">
        <w:tc>
          <w:tcPr>
            <w:tcW w:w="3103" w:type="dxa"/>
          </w:tcPr>
          <w:p w14:paraId="3A3A3596" w14:textId="77777777" w:rsidR="00182A53" w:rsidRPr="00EC2809" w:rsidRDefault="00182A53">
            <w:pPr>
              <w:ind w:right="95"/>
              <w:rPr>
                <w:rFonts w:cs="Arial"/>
                <w:snapToGrid w:val="0"/>
              </w:rPr>
            </w:pPr>
            <w:r w:rsidRPr="00EC2809">
              <w:rPr>
                <w:rFonts w:cs="Arial"/>
                <w:snapToGrid w:val="0"/>
              </w:rPr>
              <w:t>Handtekening</w:t>
            </w:r>
          </w:p>
        </w:tc>
        <w:tc>
          <w:tcPr>
            <w:tcW w:w="6525" w:type="dxa"/>
          </w:tcPr>
          <w:p w14:paraId="6626A13E" w14:textId="77777777" w:rsidR="00182A53" w:rsidRPr="00EC2809" w:rsidRDefault="00182A53">
            <w:pPr>
              <w:ind w:right="95"/>
              <w:rPr>
                <w:rFonts w:cs="Arial"/>
                <w:snapToGrid w:val="0"/>
              </w:rPr>
            </w:pPr>
          </w:p>
        </w:tc>
      </w:tr>
      <w:tr w:rsidR="00182A53" w:rsidRPr="00EC2809" w14:paraId="76EF2FC2" w14:textId="77777777">
        <w:tc>
          <w:tcPr>
            <w:tcW w:w="3103" w:type="dxa"/>
          </w:tcPr>
          <w:p w14:paraId="1786523B" w14:textId="77777777" w:rsidR="00182A53" w:rsidRPr="00EC2809" w:rsidRDefault="00182A53">
            <w:pPr>
              <w:ind w:right="95"/>
              <w:rPr>
                <w:rFonts w:cs="Arial"/>
                <w:snapToGrid w:val="0"/>
              </w:rPr>
            </w:pPr>
            <w:r w:rsidRPr="00EC2809">
              <w:rPr>
                <w:rFonts w:cs="Arial"/>
                <w:snapToGrid w:val="0"/>
              </w:rPr>
              <w:t>Plaats en datum</w:t>
            </w:r>
          </w:p>
        </w:tc>
        <w:tc>
          <w:tcPr>
            <w:tcW w:w="6525" w:type="dxa"/>
          </w:tcPr>
          <w:p w14:paraId="170D5E81" w14:textId="77777777" w:rsidR="00182A53" w:rsidRPr="00EC2809" w:rsidRDefault="00182A53">
            <w:pPr>
              <w:ind w:right="95"/>
              <w:rPr>
                <w:rFonts w:cs="Arial"/>
                <w:snapToGrid w:val="0"/>
              </w:rPr>
            </w:pPr>
          </w:p>
        </w:tc>
      </w:tr>
    </w:tbl>
    <w:p w14:paraId="51082ED2" w14:textId="77777777" w:rsidR="00182A53" w:rsidRDefault="00182A53" w:rsidP="00182A53">
      <w:r>
        <w:br w:type="page"/>
      </w:r>
    </w:p>
    <w:p w14:paraId="030DD6EC" w14:textId="77777777" w:rsidR="00182A53" w:rsidRDefault="00182A53" w:rsidP="00182A53">
      <w:pPr>
        <w:pStyle w:val="BijlageTitel"/>
        <w:numPr>
          <w:ilvl w:val="0"/>
          <w:numId w:val="14"/>
        </w:numPr>
      </w:pPr>
      <w:bookmarkStart w:id="25" w:name="_Toc39146696"/>
      <w:bookmarkStart w:id="26" w:name="_Toc55915455"/>
      <w:bookmarkStart w:id="27" w:name="_Toc94628699"/>
      <w:bookmarkStart w:id="28" w:name="_Toc234917930"/>
      <w:r>
        <w:lastRenderedPageBreak/>
        <w:t>Format Selectiecriterium A</w:t>
      </w:r>
      <w:bookmarkEnd w:id="25"/>
      <w:bookmarkEnd w:id="26"/>
      <w:bookmarkEnd w:id="27"/>
      <w:bookmarkEnd w:id="28"/>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182A53" w:rsidRPr="007F100A" w14:paraId="630C11E3" w14:textId="77777777">
        <w:tc>
          <w:tcPr>
            <w:tcW w:w="9634" w:type="dxa"/>
            <w:gridSpan w:val="2"/>
            <w:shd w:val="clear" w:color="auto" w:fill="AEDD03"/>
          </w:tcPr>
          <w:p w14:paraId="44FAC2B2" w14:textId="77777777" w:rsidR="00182A53" w:rsidRPr="007F100A" w:rsidRDefault="00182A53">
            <w:pPr>
              <w:rPr>
                <w:b/>
                <w:lang w:val="en-US"/>
              </w:rPr>
            </w:pPr>
            <w:proofErr w:type="spellStart"/>
            <w:r w:rsidRPr="007F100A">
              <w:rPr>
                <w:b/>
                <w:lang w:val="en-US"/>
              </w:rPr>
              <w:t>Referentieproject</w:t>
            </w:r>
            <w:proofErr w:type="spellEnd"/>
            <w:r w:rsidRPr="007F100A">
              <w:rPr>
                <w:b/>
                <w:lang w:val="en-US"/>
              </w:rPr>
              <w:t xml:space="preserve">: </w:t>
            </w:r>
          </w:p>
        </w:tc>
      </w:tr>
      <w:tr w:rsidR="00182A53" w:rsidRPr="00EC2809" w14:paraId="57BAB198" w14:textId="77777777">
        <w:tc>
          <w:tcPr>
            <w:tcW w:w="2984" w:type="dxa"/>
          </w:tcPr>
          <w:p w14:paraId="61171F88" w14:textId="77777777" w:rsidR="00182A53" w:rsidRPr="00EC2809" w:rsidRDefault="00182A53">
            <w:r w:rsidRPr="00EC2809">
              <w:t>Naam referentie</w:t>
            </w:r>
          </w:p>
        </w:tc>
        <w:tc>
          <w:tcPr>
            <w:tcW w:w="6650" w:type="dxa"/>
          </w:tcPr>
          <w:p w14:paraId="4F219E17" w14:textId="77777777" w:rsidR="00182A53" w:rsidRPr="00EC2809" w:rsidRDefault="00182A53"/>
        </w:tc>
      </w:tr>
      <w:tr w:rsidR="00182A53" w:rsidRPr="00EC2809" w14:paraId="04DD44F5" w14:textId="77777777">
        <w:tc>
          <w:tcPr>
            <w:tcW w:w="2984" w:type="dxa"/>
          </w:tcPr>
          <w:p w14:paraId="303BFADF" w14:textId="77777777" w:rsidR="00182A53" w:rsidRPr="00EC2809" w:rsidRDefault="00182A53">
            <w:r>
              <w:t>Opdrachtgever</w:t>
            </w:r>
          </w:p>
        </w:tc>
        <w:tc>
          <w:tcPr>
            <w:tcW w:w="6650" w:type="dxa"/>
          </w:tcPr>
          <w:p w14:paraId="08141103" w14:textId="77777777" w:rsidR="00182A53" w:rsidRPr="00EC2809" w:rsidRDefault="00182A53"/>
        </w:tc>
      </w:tr>
      <w:tr w:rsidR="00182A53" w:rsidRPr="00EC2809" w14:paraId="012B0DE6" w14:textId="77777777">
        <w:tc>
          <w:tcPr>
            <w:tcW w:w="2984" w:type="dxa"/>
          </w:tcPr>
          <w:p w14:paraId="37AB2C91" w14:textId="77777777" w:rsidR="00182A53" w:rsidRPr="00EC2809" w:rsidRDefault="00182A53">
            <w:r w:rsidRPr="00EC2809">
              <w:t>Adres</w:t>
            </w:r>
          </w:p>
        </w:tc>
        <w:tc>
          <w:tcPr>
            <w:tcW w:w="6650" w:type="dxa"/>
          </w:tcPr>
          <w:p w14:paraId="3CD98E0B" w14:textId="77777777" w:rsidR="00182A53" w:rsidRPr="00EC2809" w:rsidRDefault="00182A53"/>
        </w:tc>
      </w:tr>
      <w:tr w:rsidR="00182A53" w:rsidRPr="00EC2809" w14:paraId="2EDCAEE7" w14:textId="77777777">
        <w:tc>
          <w:tcPr>
            <w:tcW w:w="2984" w:type="dxa"/>
          </w:tcPr>
          <w:p w14:paraId="6BC0D21F" w14:textId="77777777" w:rsidR="00182A53" w:rsidRPr="00EC2809" w:rsidRDefault="00182A53">
            <w:r w:rsidRPr="00EC2809">
              <w:t>Postcode en plaats</w:t>
            </w:r>
          </w:p>
        </w:tc>
        <w:tc>
          <w:tcPr>
            <w:tcW w:w="6650" w:type="dxa"/>
          </w:tcPr>
          <w:p w14:paraId="5F49D77D" w14:textId="77777777" w:rsidR="00182A53" w:rsidRPr="00EC2809" w:rsidRDefault="00182A53"/>
        </w:tc>
      </w:tr>
      <w:tr w:rsidR="00182A53" w:rsidRPr="00EC2809" w14:paraId="33910934" w14:textId="77777777">
        <w:tc>
          <w:tcPr>
            <w:tcW w:w="2984" w:type="dxa"/>
          </w:tcPr>
          <w:p w14:paraId="632E9B3F" w14:textId="77777777" w:rsidR="00182A53" w:rsidRPr="00EC2809" w:rsidRDefault="00182A53">
            <w:r w:rsidRPr="00EC2809">
              <w:t>Naam contactpersoon</w:t>
            </w:r>
          </w:p>
        </w:tc>
        <w:tc>
          <w:tcPr>
            <w:tcW w:w="6650" w:type="dxa"/>
          </w:tcPr>
          <w:p w14:paraId="0E06BD18" w14:textId="77777777" w:rsidR="00182A53" w:rsidRPr="00EC2809" w:rsidRDefault="00182A53"/>
        </w:tc>
      </w:tr>
      <w:tr w:rsidR="00182A53" w:rsidRPr="00EC2809" w14:paraId="785EBBB6" w14:textId="77777777">
        <w:tc>
          <w:tcPr>
            <w:tcW w:w="2984" w:type="dxa"/>
          </w:tcPr>
          <w:p w14:paraId="5E1ACE4E" w14:textId="77777777" w:rsidR="00182A53" w:rsidRPr="00EC2809" w:rsidRDefault="00182A53">
            <w:r w:rsidRPr="00EC2809">
              <w:t>Functie</w:t>
            </w:r>
          </w:p>
        </w:tc>
        <w:tc>
          <w:tcPr>
            <w:tcW w:w="6650" w:type="dxa"/>
          </w:tcPr>
          <w:p w14:paraId="45696BF0" w14:textId="77777777" w:rsidR="00182A53" w:rsidRPr="00EC2809" w:rsidRDefault="00182A53"/>
        </w:tc>
      </w:tr>
      <w:tr w:rsidR="00182A53" w:rsidRPr="00EC2809" w14:paraId="15D7C31D" w14:textId="77777777">
        <w:tc>
          <w:tcPr>
            <w:tcW w:w="2984" w:type="dxa"/>
          </w:tcPr>
          <w:p w14:paraId="65543A0A" w14:textId="77777777" w:rsidR="00182A53" w:rsidRPr="00EC2809" w:rsidRDefault="00182A53">
            <w:r w:rsidRPr="00EC2809">
              <w:t>Telefoonnummer</w:t>
            </w:r>
          </w:p>
        </w:tc>
        <w:tc>
          <w:tcPr>
            <w:tcW w:w="6650" w:type="dxa"/>
          </w:tcPr>
          <w:p w14:paraId="6B437476" w14:textId="77777777" w:rsidR="00182A53" w:rsidRPr="00EC2809" w:rsidRDefault="00182A53"/>
        </w:tc>
      </w:tr>
      <w:tr w:rsidR="00182A53" w:rsidRPr="00EC2809" w14:paraId="4E2E838B" w14:textId="77777777">
        <w:tc>
          <w:tcPr>
            <w:tcW w:w="2984" w:type="dxa"/>
          </w:tcPr>
          <w:p w14:paraId="1164E6E9" w14:textId="77777777" w:rsidR="00182A53" w:rsidRPr="00EC2809" w:rsidRDefault="00182A53"/>
        </w:tc>
        <w:tc>
          <w:tcPr>
            <w:tcW w:w="6650" w:type="dxa"/>
          </w:tcPr>
          <w:p w14:paraId="66FB3509" w14:textId="77777777" w:rsidR="00182A53" w:rsidRPr="00EC2809" w:rsidRDefault="00182A53"/>
        </w:tc>
      </w:tr>
      <w:tr w:rsidR="00182A53" w:rsidRPr="00EC2809" w14:paraId="6D939855" w14:textId="77777777">
        <w:tc>
          <w:tcPr>
            <w:tcW w:w="9634" w:type="dxa"/>
            <w:gridSpan w:val="2"/>
            <w:shd w:val="clear" w:color="auto" w:fill="AEDD03"/>
          </w:tcPr>
          <w:p w14:paraId="69794D33" w14:textId="77777777" w:rsidR="00182A53" w:rsidRPr="00EC2809" w:rsidRDefault="00182A53">
            <w:pPr>
              <w:rPr>
                <w:b/>
              </w:rPr>
            </w:pPr>
            <w:r w:rsidRPr="00EC2809">
              <w:rPr>
                <w:b/>
              </w:rPr>
              <w:t>Aard en omvang</w:t>
            </w:r>
          </w:p>
        </w:tc>
      </w:tr>
      <w:tr w:rsidR="00182A53" w:rsidRPr="00EC2809" w14:paraId="24F99966" w14:textId="77777777">
        <w:tc>
          <w:tcPr>
            <w:tcW w:w="2984" w:type="dxa"/>
          </w:tcPr>
          <w:p w14:paraId="5247E9EB" w14:textId="77777777" w:rsidR="00182A53" w:rsidRPr="00EC2809" w:rsidRDefault="00182A53">
            <w:pPr>
              <w:jc w:val="left"/>
            </w:pPr>
            <w:r w:rsidRPr="00EC2809">
              <w:t>Soort project</w:t>
            </w:r>
            <w:r>
              <w:t xml:space="preserve"> </w:t>
            </w:r>
          </w:p>
        </w:tc>
        <w:tc>
          <w:tcPr>
            <w:tcW w:w="6650" w:type="dxa"/>
          </w:tcPr>
          <w:p w14:paraId="2BE5ABB9" w14:textId="77777777" w:rsidR="00182A53" w:rsidRPr="00EC2809" w:rsidRDefault="00182A53"/>
        </w:tc>
      </w:tr>
      <w:tr w:rsidR="00182A53" w:rsidRPr="00EC2809" w14:paraId="34F80320" w14:textId="77777777">
        <w:tc>
          <w:tcPr>
            <w:tcW w:w="2984" w:type="dxa"/>
          </w:tcPr>
          <w:p w14:paraId="167E9295" w14:textId="77777777" w:rsidR="00182A53" w:rsidRPr="00EC2809" w:rsidRDefault="00182A53">
            <w:pPr>
              <w:jc w:val="left"/>
            </w:pPr>
            <w:r w:rsidRPr="00EC2809">
              <w:t xml:space="preserve">Omvang in m² </w:t>
            </w:r>
            <w:proofErr w:type="spellStart"/>
            <w:r w:rsidRPr="00EC2809">
              <w:t>bvo</w:t>
            </w:r>
            <w:proofErr w:type="spellEnd"/>
          </w:p>
        </w:tc>
        <w:tc>
          <w:tcPr>
            <w:tcW w:w="6650" w:type="dxa"/>
          </w:tcPr>
          <w:p w14:paraId="10CA1E45" w14:textId="77777777" w:rsidR="00182A53" w:rsidRPr="00EC2809" w:rsidRDefault="00182A53"/>
        </w:tc>
      </w:tr>
      <w:tr w:rsidR="00182A53" w:rsidRPr="00EC2809" w14:paraId="0B70389B" w14:textId="77777777">
        <w:tc>
          <w:tcPr>
            <w:tcW w:w="2984" w:type="dxa"/>
          </w:tcPr>
          <w:p w14:paraId="299CB619" w14:textId="77777777" w:rsidR="00182A53" w:rsidRPr="00EC2809" w:rsidRDefault="00182A53">
            <w:pPr>
              <w:jc w:val="left"/>
            </w:pPr>
            <w:r w:rsidRPr="00EC2809">
              <w:t>Datum start project</w:t>
            </w:r>
          </w:p>
        </w:tc>
        <w:tc>
          <w:tcPr>
            <w:tcW w:w="6650" w:type="dxa"/>
          </w:tcPr>
          <w:p w14:paraId="7C029DE4" w14:textId="77777777" w:rsidR="00182A53" w:rsidRPr="00EC2809" w:rsidRDefault="00182A53"/>
        </w:tc>
      </w:tr>
      <w:tr w:rsidR="00182A53" w:rsidRPr="00EC2809" w14:paraId="43CB9C46" w14:textId="77777777">
        <w:tc>
          <w:tcPr>
            <w:tcW w:w="2984" w:type="dxa"/>
          </w:tcPr>
          <w:p w14:paraId="6B3840B0" w14:textId="77777777" w:rsidR="00182A53" w:rsidRPr="00EC2809" w:rsidRDefault="00182A53">
            <w:pPr>
              <w:jc w:val="left"/>
            </w:pPr>
            <w:r w:rsidRPr="00EC2809">
              <w:t>Datum eind project</w:t>
            </w:r>
          </w:p>
        </w:tc>
        <w:tc>
          <w:tcPr>
            <w:tcW w:w="6650" w:type="dxa"/>
          </w:tcPr>
          <w:p w14:paraId="68168A7C" w14:textId="77777777" w:rsidR="00182A53" w:rsidRPr="00EC2809" w:rsidRDefault="00182A53"/>
        </w:tc>
      </w:tr>
      <w:tr w:rsidR="00182A53" w:rsidRPr="00EC2809" w14:paraId="36C106EE" w14:textId="77777777">
        <w:tc>
          <w:tcPr>
            <w:tcW w:w="2984" w:type="dxa"/>
          </w:tcPr>
          <w:p w14:paraId="7537127A" w14:textId="77777777" w:rsidR="00182A53" w:rsidRPr="00EC2809" w:rsidRDefault="00182A53">
            <w:pPr>
              <w:jc w:val="left"/>
            </w:pPr>
            <w:r>
              <w:t>C</w:t>
            </w:r>
            <w:r w:rsidRPr="00EC2809">
              <w:t>ontract</w:t>
            </w:r>
            <w:r>
              <w:t>vorm</w:t>
            </w:r>
          </w:p>
        </w:tc>
        <w:tc>
          <w:tcPr>
            <w:tcW w:w="6650" w:type="dxa"/>
          </w:tcPr>
          <w:p w14:paraId="5CCCC57C" w14:textId="77777777" w:rsidR="00182A53" w:rsidRPr="00EC2809" w:rsidRDefault="00182A53"/>
        </w:tc>
      </w:tr>
      <w:tr w:rsidR="00182A53" w:rsidRPr="00EC2809" w14:paraId="71FA0617" w14:textId="77777777">
        <w:tc>
          <w:tcPr>
            <w:tcW w:w="2984" w:type="dxa"/>
          </w:tcPr>
          <w:p w14:paraId="2633ACFB" w14:textId="77777777" w:rsidR="00182A53" w:rsidRPr="00EC2809" w:rsidRDefault="00182A53">
            <w:pPr>
              <w:jc w:val="left"/>
            </w:pPr>
            <w:r w:rsidRPr="00EC2809">
              <w:t>Waarde in €</w:t>
            </w:r>
          </w:p>
        </w:tc>
        <w:tc>
          <w:tcPr>
            <w:tcW w:w="6650" w:type="dxa"/>
          </w:tcPr>
          <w:p w14:paraId="277FEED4" w14:textId="77777777" w:rsidR="00182A53" w:rsidRPr="00EC2809" w:rsidRDefault="00182A53"/>
        </w:tc>
      </w:tr>
      <w:tr w:rsidR="00182A53" w:rsidRPr="00EC2809" w14:paraId="5B24E3CD" w14:textId="77777777">
        <w:tc>
          <w:tcPr>
            <w:tcW w:w="2984" w:type="dxa"/>
          </w:tcPr>
          <w:p w14:paraId="1FC8A0B6" w14:textId="77777777" w:rsidR="00182A53" w:rsidRPr="00EC2809" w:rsidRDefault="00182A53">
            <w:pPr>
              <w:jc w:val="left"/>
            </w:pPr>
            <w:r w:rsidRPr="00EC2809">
              <w:t>Rol Gegadigde</w:t>
            </w:r>
          </w:p>
        </w:tc>
        <w:tc>
          <w:tcPr>
            <w:tcW w:w="6650" w:type="dxa"/>
          </w:tcPr>
          <w:p w14:paraId="6ECA1F6F" w14:textId="77777777" w:rsidR="00182A53" w:rsidRPr="00EC2809" w:rsidRDefault="00182A53"/>
        </w:tc>
      </w:tr>
      <w:tr w:rsidR="00182A53" w:rsidRPr="00EC2809" w14:paraId="27A0FA93" w14:textId="77777777">
        <w:tc>
          <w:tcPr>
            <w:tcW w:w="2984" w:type="dxa"/>
          </w:tcPr>
          <w:p w14:paraId="314420B1" w14:textId="77777777" w:rsidR="00182A53" w:rsidRPr="00EC2809" w:rsidRDefault="00182A53">
            <w:pPr>
              <w:jc w:val="left"/>
            </w:pPr>
            <w:bookmarkStart w:id="29" w:name="_Hlk35515566"/>
            <w:r>
              <w:t>Aard van de opdracht</w:t>
            </w:r>
          </w:p>
        </w:tc>
        <w:tc>
          <w:tcPr>
            <w:tcW w:w="6650" w:type="dxa"/>
          </w:tcPr>
          <w:p w14:paraId="1DA6EB63" w14:textId="77777777" w:rsidR="00182A53" w:rsidRPr="00EC2809" w:rsidRDefault="00182A53">
            <w:r>
              <w:t>(zie definities paragraaf 1.4)</w:t>
            </w:r>
          </w:p>
        </w:tc>
      </w:tr>
      <w:bookmarkEnd w:id="29"/>
      <w:tr w:rsidR="00182A53" w:rsidRPr="00EC2809" w14:paraId="5130DEE0" w14:textId="77777777">
        <w:tc>
          <w:tcPr>
            <w:tcW w:w="2984" w:type="dxa"/>
          </w:tcPr>
          <w:p w14:paraId="65B9A96C" w14:textId="39E7B372" w:rsidR="00182A53" w:rsidRPr="00EC2809" w:rsidRDefault="00182A53">
            <w:r>
              <w:t xml:space="preserve">Duurzaamheid – </w:t>
            </w:r>
            <w:r w:rsidR="00247871">
              <w:t>GPR-score</w:t>
            </w:r>
          </w:p>
        </w:tc>
        <w:tc>
          <w:tcPr>
            <w:tcW w:w="6650" w:type="dxa"/>
          </w:tcPr>
          <w:p w14:paraId="1EA59424" w14:textId="77777777" w:rsidR="00182A53" w:rsidRPr="00EC2809" w:rsidRDefault="00182A53"/>
        </w:tc>
      </w:tr>
      <w:tr w:rsidR="00182A53" w:rsidRPr="00EC2809" w14:paraId="58E1B3C8" w14:textId="77777777">
        <w:tc>
          <w:tcPr>
            <w:tcW w:w="2984" w:type="dxa"/>
          </w:tcPr>
          <w:p w14:paraId="5AE3213F" w14:textId="77777777" w:rsidR="00182A53" w:rsidRPr="00EC2809" w:rsidRDefault="00182A53">
            <w:r w:rsidRPr="00EC2809">
              <w:t>Omschrijving project</w:t>
            </w:r>
          </w:p>
        </w:tc>
        <w:tc>
          <w:tcPr>
            <w:tcW w:w="6650" w:type="dxa"/>
          </w:tcPr>
          <w:p w14:paraId="567F60FA" w14:textId="77777777" w:rsidR="00182A53" w:rsidRDefault="00182A53"/>
          <w:p w14:paraId="6FB830A8" w14:textId="77777777" w:rsidR="00182A53" w:rsidRDefault="00182A53"/>
          <w:p w14:paraId="082F9512" w14:textId="77777777" w:rsidR="00182A53" w:rsidRDefault="00182A53"/>
          <w:p w14:paraId="247686B8" w14:textId="77777777" w:rsidR="00182A53" w:rsidRDefault="00182A53"/>
          <w:p w14:paraId="721AF6A4" w14:textId="77777777" w:rsidR="00182A53" w:rsidRDefault="00182A53"/>
          <w:p w14:paraId="0F74DB75" w14:textId="77777777" w:rsidR="00182A53" w:rsidRDefault="00182A53"/>
          <w:p w14:paraId="1113BDF2" w14:textId="77777777" w:rsidR="00182A53" w:rsidRDefault="00182A53"/>
          <w:p w14:paraId="3D6AA75C" w14:textId="77777777" w:rsidR="00182A53" w:rsidRDefault="00182A53"/>
          <w:p w14:paraId="3FA341F9" w14:textId="77777777" w:rsidR="00182A53" w:rsidRDefault="00182A53"/>
          <w:p w14:paraId="7526C738" w14:textId="77777777" w:rsidR="00182A53" w:rsidRDefault="00182A53"/>
          <w:p w14:paraId="6BB5A069" w14:textId="77777777" w:rsidR="00182A53" w:rsidRDefault="00182A53"/>
          <w:p w14:paraId="31D7B9BB" w14:textId="77777777" w:rsidR="00182A53" w:rsidRDefault="00182A53"/>
          <w:p w14:paraId="3BFD0FD4" w14:textId="77777777" w:rsidR="00182A53" w:rsidRDefault="00182A53"/>
          <w:p w14:paraId="76550A22" w14:textId="77777777" w:rsidR="00182A53" w:rsidRDefault="00182A53"/>
          <w:p w14:paraId="3772BD8D" w14:textId="77777777" w:rsidR="00182A53" w:rsidRDefault="00182A53"/>
          <w:p w14:paraId="47DEA629" w14:textId="77777777" w:rsidR="00182A53" w:rsidRDefault="00182A53"/>
          <w:p w14:paraId="439947DD" w14:textId="77777777" w:rsidR="00182A53" w:rsidRDefault="00182A53"/>
          <w:p w14:paraId="6A66C25F" w14:textId="77777777" w:rsidR="00182A53" w:rsidRDefault="00182A53"/>
          <w:p w14:paraId="033BB598" w14:textId="77777777" w:rsidR="00182A53" w:rsidRDefault="00182A53"/>
          <w:p w14:paraId="24B23E18" w14:textId="77777777" w:rsidR="00182A53" w:rsidRDefault="00182A53"/>
          <w:p w14:paraId="6504E933" w14:textId="77777777" w:rsidR="00182A53" w:rsidRDefault="00182A53"/>
          <w:p w14:paraId="08732924" w14:textId="77777777" w:rsidR="00182A53" w:rsidRDefault="00182A53"/>
          <w:p w14:paraId="44FDF4DD" w14:textId="77777777" w:rsidR="00182A53" w:rsidRDefault="00182A53"/>
          <w:p w14:paraId="5DA79142" w14:textId="77777777" w:rsidR="00182A53" w:rsidRDefault="00182A53"/>
          <w:p w14:paraId="007C7C0E" w14:textId="77777777" w:rsidR="00182A53" w:rsidRDefault="00182A53"/>
          <w:p w14:paraId="42AFC7DA" w14:textId="77777777" w:rsidR="00182A53" w:rsidRDefault="00182A53"/>
          <w:p w14:paraId="6C92DAD3" w14:textId="77777777" w:rsidR="00182A53" w:rsidRPr="00EC2809" w:rsidRDefault="00182A53"/>
        </w:tc>
      </w:tr>
    </w:tbl>
    <w:p w14:paraId="65BAE57B" w14:textId="77777777" w:rsidR="00182A53" w:rsidRPr="00EC2809" w:rsidRDefault="00182A53" w:rsidP="00182A53"/>
    <w:p w14:paraId="4E029A1E" w14:textId="77777777" w:rsidR="00182A53" w:rsidRPr="00EC2809" w:rsidRDefault="00182A53" w:rsidP="00182A53">
      <w:pPr>
        <w:ind w:right="95"/>
        <w:rPr>
          <w:rFonts w:cs="Arial"/>
          <w:snapToGrid w:val="0"/>
        </w:rPr>
      </w:pPr>
    </w:p>
    <w:p w14:paraId="54DF4318" w14:textId="77777777" w:rsidR="00182A53" w:rsidRPr="00EC2809" w:rsidRDefault="00182A53" w:rsidP="00182A53">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141DD387" w14:textId="77777777" w:rsidR="00182A53" w:rsidRPr="00EC2809" w:rsidRDefault="00182A53" w:rsidP="00182A53">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182A53" w:rsidRPr="00EC2809" w14:paraId="0BBC8E5D" w14:textId="77777777">
        <w:tc>
          <w:tcPr>
            <w:tcW w:w="3103" w:type="dxa"/>
          </w:tcPr>
          <w:p w14:paraId="5748936B" w14:textId="77777777" w:rsidR="00182A53" w:rsidRPr="00EC2809" w:rsidRDefault="00182A53">
            <w:pPr>
              <w:ind w:right="95"/>
              <w:rPr>
                <w:rFonts w:cs="Arial"/>
                <w:snapToGrid w:val="0"/>
              </w:rPr>
            </w:pPr>
            <w:r w:rsidRPr="00EC2809">
              <w:rPr>
                <w:rFonts w:cs="Arial"/>
                <w:snapToGrid w:val="0"/>
              </w:rPr>
              <w:t>Naam</w:t>
            </w:r>
          </w:p>
        </w:tc>
        <w:tc>
          <w:tcPr>
            <w:tcW w:w="6525" w:type="dxa"/>
          </w:tcPr>
          <w:p w14:paraId="164C649D" w14:textId="77777777" w:rsidR="00182A53" w:rsidRPr="00EC2809" w:rsidRDefault="00182A53">
            <w:pPr>
              <w:ind w:right="95"/>
              <w:rPr>
                <w:rFonts w:cs="Arial"/>
                <w:snapToGrid w:val="0"/>
              </w:rPr>
            </w:pPr>
          </w:p>
        </w:tc>
      </w:tr>
      <w:tr w:rsidR="00182A53" w:rsidRPr="00EC2809" w14:paraId="7392BBC0" w14:textId="77777777">
        <w:tc>
          <w:tcPr>
            <w:tcW w:w="3103" w:type="dxa"/>
          </w:tcPr>
          <w:p w14:paraId="5BAE4985" w14:textId="77777777" w:rsidR="00182A53" w:rsidRPr="00EC2809" w:rsidRDefault="00182A53">
            <w:pPr>
              <w:ind w:right="95"/>
              <w:rPr>
                <w:rFonts w:cs="Arial"/>
                <w:snapToGrid w:val="0"/>
              </w:rPr>
            </w:pPr>
            <w:r w:rsidRPr="00EC2809">
              <w:rPr>
                <w:rFonts w:cs="Arial"/>
                <w:snapToGrid w:val="0"/>
              </w:rPr>
              <w:t>Functie</w:t>
            </w:r>
          </w:p>
        </w:tc>
        <w:tc>
          <w:tcPr>
            <w:tcW w:w="6525" w:type="dxa"/>
          </w:tcPr>
          <w:p w14:paraId="484754F3" w14:textId="77777777" w:rsidR="00182A53" w:rsidRPr="00EC2809" w:rsidRDefault="00182A53">
            <w:pPr>
              <w:ind w:right="95"/>
              <w:rPr>
                <w:rFonts w:cs="Arial"/>
                <w:snapToGrid w:val="0"/>
              </w:rPr>
            </w:pPr>
          </w:p>
        </w:tc>
      </w:tr>
      <w:tr w:rsidR="00182A53" w:rsidRPr="00EC2809" w14:paraId="7CEFC299" w14:textId="77777777">
        <w:tc>
          <w:tcPr>
            <w:tcW w:w="3103" w:type="dxa"/>
          </w:tcPr>
          <w:p w14:paraId="5F39ADE8" w14:textId="77777777" w:rsidR="00182A53" w:rsidRPr="00EC2809" w:rsidRDefault="00182A53">
            <w:pPr>
              <w:ind w:right="95"/>
              <w:rPr>
                <w:rFonts w:cs="Arial"/>
                <w:snapToGrid w:val="0"/>
              </w:rPr>
            </w:pPr>
            <w:r w:rsidRPr="00EC2809">
              <w:rPr>
                <w:rFonts w:cs="Arial"/>
                <w:snapToGrid w:val="0"/>
              </w:rPr>
              <w:t>Bedrijf</w:t>
            </w:r>
          </w:p>
        </w:tc>
        <w:tc>
          <w:tcPr>
            <w:tcW w:w="6525" w:type="dxa"/>
          </w:tcPr>
          <w:p w14:paraId="42D1928B" w14:textId="77777777" w:rsidR="00182A53" w:rsidRPr="00EC2809" w:rsidRDefault="00182A53">
            <w:pPr>
              <w:ind w:right="95"/>
              <w:rPr>
                <w:rFonts w:cs="Arial"/>
                <w:snapToGrid w:val="0"/>
              </w:rPr>
            </w:pPr>
          </w:p>
        </w:tc>
      </w:tr>
      <w:tr w:rsidR="00182A53" w:rsidRPr="00EC2809" w14:paraId="499AD0EE" w14:textId="77777777">
        <w:tc>
          <w:tcPr>
            <w:tcW w:w="3103" w:type="dxa"/>
          </w:tcPr>
          <w:p w14:paraId="15095B33" w14:textId="77777777" w:rsidR="00182A53" w:rsidRPr="00EC2809" w:rsidRDefault="00182A53">
            <w:pPr>
              <w:ind w:right="95"/>
              <w:rPr>
                <w:rFonts w:cs="Arial"/>
                <w:snapToGrid w:val="0"/>
              </w:rPr>
            </w:pPr>
            <w:r w:rsidRPr="00EC2809">
              <w:rPr>
                <w:rFonts w:cs="Arial"/>
                <w:snapToGrid w:val="0"/>
              </w:rPr>
              <w:t>Handtekening</w:t>
            </w:r>
          </w:p>
        </w:tc>
        <w:tc>
          <w:tcPr>
            <w:tcW w:w="6525" w:type="dxa"/>
          </w:tcPr>
          <w:p w14:paraId="22FC717F" w14:textId="77777777" w:rsidR="00182A53" w:rsidRPr="00EC2809" w:rsidRDefault="00182A53">
            <w:pPr>
              <w:ind w:right="95"/>
              <w:rPr>
                <w:rFonts w:cs="Arial"/>
                <w:snapToGrid w:val="0"/>
              </w:rPr>
            </w:pPr>
          </w:p>
        </w:tc>
      </w:tr>
      <w:tr w:rsidR="00182A53" w:rsidRPr="00EC2809" w14:paraId="566B952C" w14:textId="77777777">
        <w:tc>
          <w:tcPr>
            <w:tcW w:w="3103" w:type="dxa"/>
          </w:tcPr>
          <w:p w14:paraId="534E125A" w14:textId="77777777" w:rsidR="00182A53" w:rsidRPr="00EC2809" w:rsidRDefault="00182A53">
            <w:pPr>
              <w:ind w:right="95"/>
              <w:rPr>
                <w:rFonts w:cs="Arial"/>
                <w:snapToGrid w:val="0"/>
              </w:rPr>
            </w:pPr>
            <w:r w:rsidRPr="00EC2809">
              <w:rPr>
                <w:rFonts w:cs="Arial"/>
                <w:snapToGrid w:val="0"/>
              </w:rPr>
              <w:t>Plaats en datum</w:t>
            </w:r>
          </w:p>
        </w:tc>
        <w:tc>
          <w:tcPr>
            <w:tcW w:w="6525" w:type="dxa"/>
          </w:tcPr>
          <w:p w14:paraId="7522E301" w14:textId="77777777" w:rsidR="00182A53" w:rsidRPr="00EC2809" w:rsidRDefault="00182A53">
            <w:pPr>
              <w:ind w:right="95"/>
              <w:rPr>
                <w:rFonts w:cs="Arial"/>
                <w:snapToGrid w:val="0"/>
              </w:rPr>
            </w:pPr>
          </w:p>
        </w:tc>
      </w:tr>
    </w:tbl>
    <w:p w14:paraId="7846A3E7" w14:textId="77777777" w:rsidR="00182A53" w:rsidRDefault="00182A53" w:rsidP="00182A53">
      <w:pPr>
        <w:pStyle w:val="BijlageTitel"/>
        <w:numPr>
          <w:ilvl w:val="0"/>
          <w:numId w:val="14"/>
        </w:numPr>
      </w:pPr>
      <w:bookmarkStart w:id="30" w:name="_Toc39146697"/>
      <w:bookmarkStart w:id="31" w:name="_Toc55915456"/>
      <w:bookmarkStart w:id="32" w:name="_Toc94628700"/>
      <w:bookmarkStart w:id="33" w:name="_Toc234917931"/>
      <w:r>
        <w:lastRenderedPageBreak/>
        <w:t>Format Selectiecriterium B</w:t>
      </w:r>
      <w:bookmarkEnd w:id="30"/>
      <w:bookmarkEnd w:id="31"/>
      <w:bookmarkEnd w:id="32"/>
      <w:bookmarkEnd w:id="33"/>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182A53" w:rsidRPr="007F100A" w14:paraId="2A291FB2" w14:textId="77777777">
        <w:tc>
          <w:tcPr>
            <w:tcW w:w="9634" w:type="dxa"/>
            <w:gridSpan w:val="2"/>
            <w:shd w:val="clear" w:color="auto" w:fill="AEDD03"/>
          </w:tcPr>
          <w:p w14:paraId="40C6EAC3" w14:textId="77777777" w:rsidR="00182A53" w:rsidRPr="007F100A" w:rsidRDefault="00182A53">
            <w:pPr>
              <w:rPr>
                <w:b/>
                <w:lang w:val="en-US"/>
              </w:rPr>
            </w:pPr>
            <w:proofErr w:type="spellStart"/>
            <w:r w:rsidRPr="007F100A">
              <w:rPr>
                <w:b/>
                <w:lang w:val="en-US"/>
              </w:rPr>
              <w:t>Referentieproject</w:t>
            </w:r>
            <w:proofErr w:type="spellEnd"/>
            <w:r w:rsidRPr="007F100A">
              <w:rPr>
                <w:b/>
                <w:lang w:val="en-US"/>
              </w:rPr>
              <w:t xml:space="preserve">: </w:t>
            </w:r>
          </w:p>
        </w:tc>
      </w:tr>
      <w:tr w:rsidR="00182A53" w:rsidRPr="00EC2809" w14:paraId="595EA0CE" w14:textId="77777777">
        <w:tc>
          <w:tcPr>
            <w:tcW w:w="2984" w:type="dxa"/>
          </w:tcPr>
          <w:p w14:paraId="06B1B5E0" w14:textId="77777777" w:rsidR="00182A53" w:rsidRPr="00EC2809" w:rsidRDefault="00182A53">
            <w:r w:rsidRPr="00EC2809">
              <w:t>Naam referentie</w:t>
            </w:r>
          </w:p>
        </w:tc>
        <w:tc>
          <w:tcPr>
            <w:tcW w:w="6650" w:type="dxa"/>
          </w:tcPr>
          <w:p w14:paraId="6A9B0D6B" w14:textId="77777777" w:rsidR="00182A53" w:rsidRPr="00EC2809" w:rsidRDefault="00182A53"/>
        </w:tc>
      </w:tr>
      <w:tr w:rsidR="00182A53" w:rsidRPr="00EC2809" w14:paraId="3DF3C3F2" w14:textId="77777777">
        <w:tc>
          <w:tcPr>
            <w:tcW w:w="2984" w:type="dxa"/>
          </w:tcPr>
          <w:p w14:paraId="1E4BDDFF" w14:textId="77777777" w:rsidR="00182A53" w:rsidRPr="00EC2809" w:rsidRDefault="00182A53">
            <w:r>
              <w:t>Opdrachtgever</w:t>
            </w:r>
          </w:p>
        </w:tc>
        <w:tc>
          <w:tcPr>
            <w:tcW w:w="6650" w:type="dxa"/>
          </w:tcPr>
          <w:p w14:paraId="5F904D56" w14:textId="77777777" w:rsidR="00182A53" w:rsidRPr="00EC2809" w:rsidRDefault="00182A53"/>
        </w:tc>
      </w:tr>
      <w:tr w:rsidR="00182A53" w:rsidRPr="00EC2809" w14:paraId="63A52785" w14:textId="77777777">
        <w:tc>
          <w:tcPr>
            <w:tcW w:w="2984" w:type="dxa"/>
          </w:tcPr>
          <w:p w14:paraId="4BB0DD60" w14:textId="77777777" w:rsidR="00182A53" w:rsidRPr="00EC2809" w:rsidRDefault="00182A53">
            <w:r w:rsidRPr="00EC2809">
              <w:t>Adres</w:t>
            </w:r>
          </w:p>
        </w:tc>
        <w:tc>
          <w:tcPr>
            <w:tcW w:w="6650" w:type="dxa"/>
          </w:tcPr>
          <w:p w14:paraId="5B298A22" w14:textId="77777777" w:rsidR="00182A53" w:rsidRPr="00EC2809" w:rsidRDefault="00182A53"/>
        </w:tc>
      </w:tr>
      <w:tr w:rsidR="00182A53" w:rsidRPr="00EC2809" w14:paraId="0378BCE0" w14:textId="77777777">
        <w:tc>
          <w:tcPr>
            <w:tcW w:w="2984" w:type="dxa"/>
          </w:tcPr>
          <w:p w14:paraId="51EA0C1B" w14:textId="77777777" w:rsidR="00182A53" w:rsidRPr="00EC2809" w:rsidRDefault="00182A53">
            <w:r w:rsidRPr="00EC2809">
              <w:t>Postcode en plaats</w:t>
            </w:r>
          </w:p>
        </w:tc>
        <w:tc>
          <w:tcPr>
            <w:tcW w:w="6650" w:type="dxa"/>
          </w:tcPr>
          <w:p w14:paraId="1ADF4C24" w14:textId="77777777" w:rsidR="00182A53" w:rsidRPr="00EC2809" w:rsidRDefault="00182A53"/>
        </w:tc>
      </w:tr>
      <w:tr w:rsidR="00182A53" w:rsidRPr="00EC2809" w14:paraId="1BB878E2" w14:textId="77777777">
        <w:tc>
          <w:tcPr>
            <w:tcW w:w="2984" w:type="dxa"/>
          </w:tcPr>
          <w:p w14:paraId="49F28EE7" w14:textId="77777777" w:rsidR="00182A53" w:rsidRPr="00EC2809" w:rsidRDefault="00182A53">
            <w:r w:rsidRPr="00EC2809">
              <w:t>Naam contactpersoon</w:t>
            </w:r>
          </w:p>
        </w:tc>
        <w:tc>
          <w:tcPr>
            <w:tcW w:w="6650" w:type="dxa"/>
          </w:tcPr>
          <w:p w14:paraId="7961103A" w14:textId="77777777" w:rsidR="00182A53" w:rsidRPr="00EC2809" w:rsidRDefault="00182A53"/>
        </w:tc>
      </w:tr>
      <w:tr w:rsidR="00182A53" w:rsidRPr="00EC2809" w14:paraId="575BC526" w14:textId="77777777">
        <w:tc>
          <w:tcPr>
            <w:tcW w:w="2984" w:type="dxa"/>
          </w:tcPr>
          <w:p w14:paraId="0F023AAA" w14:textId="77777777" w:rsidR="00182A53" w:rsidRPr="00EC2809" w:rsidRDefault="00182A53">
            <w:r w:rsidRPr="00EC2809">
              <w:t>Functie</w:t>
            </w:r>
          </w:p>
        </w:tc>
        <w:tc>
          <w:tcPr>
            <w:tcW w:w="6650" w:type="dxa"/>
          </w:tcPr>
          <w:p w14:paraId="639146F3" w14:textId="77777777" w:rsidR="00182A53" w:rsidRPr="00EC2809" w:rsidRDefault="00182A53"/>
        </w:tc>
      </w:tr>
      <w:tr w:rsidR="00182A53" w:rsidRPr="00EC2809" w14:paraId="2A90B9C4" w14:textId="77777777">
        <w:tc>
          <w:tcPr>
            <w:tcW w:w="2984" w:type="dxa"/>
          </w:tcPr>
          <w:p w14:paraId="76A719B8" w14:textId="77777777" w:rsidR="00182A53" w:rsidRPr="00EC2809" w:rsidRDefault="00182A53">
            <w:r w:rsidRPr="00EC2809">
              <w:t>Telefoonnummer</w:t>
            </w:r>
          </w:p>
        </w:tc>
        <w:tc>
          <w:tcPr>
            <w:tcW w:w="6650" w:type="dxa"/>
          </w:tcPr>
          <w:p w14:paraId="03929CA9" w14:textId="77777777" w:rsidR="00182A53" w:rsidRPr="00EC2809" w:rsidRDefault="00182A53"/>
        </w:tc>
      </w:tr>
      <w:tr w:rsidR="00182A53" w:rsidRPr="00EC2809" w14:paraId="47F8C49C" w14:textId="77777777">
        <w:tc>
          <w:tcPr>
            <w:tcW w:w="2984" w:type="dxa"/>
          </w:tcPr>
          <w:p w14:paraId="0D335ACA" w14:textId="77777777" w:rsidR="00182A53" w:rsidRPr="00EC2809" w:rsidRDefault="00182A53"/>
        </w:tc>
        <w:tc>
          <w:tcPr>
            <w:tcW w:w="6650" w:type="dxa"/>
          </w:tcPr>
          <w:p w14:paraId="062EAEE9" w14:textId="77777777" w:rsidR="00182A53" w:rsidRPr="00EC2809" w:rsidRDefault="00182A53"/>
        </w:tc>
      </w:tr>
      <w:tr w:rsidR="00182A53" w:rsidRPr="00EC2809" w14:paraId="3FFF5CD9" w14:textId="77777777">
        <w:tc>
          <w:tcPr>
            <w:tcW w:w="9634" w:type="dxa"/>
            <w:gridSpan w:val="2"/>
            <w:shd w:val="clear" w:color="auto" w:fill="AEDD03"/>
          </w:tcPr>
          <w:p w14:paraId="2D9B75B5" w14:textId="77777777" w:rsidR="00182A53" w:rsidRPr="00EC2809" w:rsidRDefault="00182A53">
            <w:pPr>
              <w:rPr>
                <w:b/>
              </w:rPr>
            </w:pPr>
            <w:r w:rsidRPr="00EC2809">
              <w:rPr>
                <w:b/>
              </w:rPr>
              <w:t>Aard en omvang</w:t>
            </w:r>
          </w:p>
        </w:tc>
      </w:tr>
      <w:tr w:rsidR="00182A53" w:rsidRPr="00EC2809" w14:paraId="3BE10012" w14:textId="77777777">
        <w:tc>
          <w:tcPr>
            <w:tcW w:w="2984" w:type="dxa"/>
          </w:tcPr>
          <w:p w14:paraId="4299BE3C" w14:textId="77777777" w:rsidR="00182A53" w:rsidRPr="00EC2809" w:rsidRDefault="00182A53">
            <w:pPr>
              <w:jc w:val="left"/>
            </w:pPr>
            <w:r w:rsidRPr="00EC2809">
              <w:t>Soort project</w:t>
            </w:r>
            <w:r>
              <w:t xml:space="preserve"> </w:t>
            </w:r>
          </w:p>
        </w:tc>
        <w:tc>
          <w:tcPr>
            <w:tcW w:w="6650" w:type="dxa"/>
          </w:tcPr>
          <w:p w14:paraId="1F23CFA0" w14:textId="77777777" w:rsidR="00182A53" w:rsidRPr="00EC2809" w:rsidRDefault="00182A53"/>
        </w:tc>
      </w:tr>
      <w:tr w:rsidR="00182A53" w:rsidRPr="00EC2809" w14:paraId="712B83C4" w14:textId="77777777">
        <w:tc>
          <w:tcPr>
            <w:tcW w:w="2984" w:type="dxa"/>
          </w:tcPr>
          <w:p w14:paraId="41CC8F4D" w14:textId="77777777" w:rsidR="00182A53" w:rsidRPr="00EC2809" w:rsidRDefault="00182A53">
            <w:pPr>
              <w:jc w:val="left"/>
            </w:pPr>
            <w:r w:rsidRPr="00EC2809">
              <w:t xml:space="preserve">Omvang in m² </w:t>
            </w:r>
            <w:proofErr w:type="spellStart"/>
            <w:r w:rsidRPr="00EC2809">
              <w:t>bvo</w:t>
            </w:r>
            <w:proofErr w:type="spellEnd"/>
          </w:p>
        </w:tc>
        <w:tc>
          <w:tcPr>
            <w:tcW w:w="6650" w:type="dxa"/>
          </w:tcPr>
          <w:p w14:paraId="5FA251DD" w14:textId="77777777" w:rsidR="00182A53" w:rsidRPr="00EC2809" w:rsidRDefault="00182A53"/>
        </w:tc>
      </w:tr>
      <w:tr w:rsidR="00182A53" w:rsidRPr="00EC2809" w14:paraId="11563808" w14:textId="77777777">
        <w:tc>
          <w:tcPr>
            <w:tcW w:w="2984" w:type="dxa"/>
          </w:tcPr>
          <w:p w14:paraId="2D6AF967" w14:textId="77777777" w:rsidR="00182A53" w:rsidRPr="00EC2809" w:rsidRDefault="00182A53">
            <w:pPr>
              <w:jc w:val="left"/>
            </w:pPr>
            <w:r w:rsidRPr="00EC2809">
              <w:t>Datum start project</w:t>
            </w:r>
          </w:p>
        </w:tc>
        <w:tc>
          <w:tcPr>
            <w:tcW w:w="6650" w:type="dxa"/>
          </w:tcPr>
          <w:p w14:paraId="7BEEC05A" w14:textId="77777777" w:rsidR="00182A53" w:rsidRPr="00EC2809" w:rsidRDefault="00182A53"/>
        </w:tc>
      </w:tr>
      <w:tr w:rsidR="00182A53" w:rsidRPr="00EC2809" w14:paraId="0C2E92B3" w14:textId="77777777">
        <w:tc>
          <w:tcPr>
            <w:tcW w:w="2984" w:type="dxa"/>
          </w:tcPr>
          <w:p w14:paraId="33B03DC9" w14:textId="77777777" w:rsidR="00182A53" w:rsidRPr="00EC2809" w:rsidRDefault="00182A53">
            <w:pPr>
              <w:jc w:val="left"/>
            </w:pPr>
            <w:r w:rsidRPr="00EC2809">
              <w:t>Datum eind project</w:t>
            </w:r>
          </w:p>
        </w:tc>
        <w:tc>
          <w:tcPr>
            <w:tcW w:w="6650" w:type="dxa"/>
          </w:tcPr>
          <w:p w14:paraId="0B3F0850" w14:textId="77777777" w:rsidR="00182A53" w:rsidRPr="00EC2809" w:rsidRDefault="00182A53"/>
        </w:tc>
      </w:tr>
      <w:tr w:rsidR="00182A53" w:rsidRPr="00EC2809" w14:paraId="2ABF968E" w14:textId="77777777">
        <w:tc>
          <w:tcPr>
            <w:tcW w:w="2984" w:type="dxa"/>
          </w:tcPr>
          <w:p w14:paraId="71BE81E4" w14:textId="77777777" w:rsidR="00182A53" w:rsidRPr="00EC2809" w:rsidRDefault="00182A53">
            <w:pPr>
              <w:jc w:val="left"/>
            </w:pPr>
            <w:r>
              <w:t>C</w:t>
            </w:r>
            <w:r w:rsidRPr="00EC2809">
              <w:t>ontract</w:t>
            </w:r>
            <w:r>
              <w:t>vorm</w:t>
            </w:r>
          </w:p>
        </w:tc>
        <w:tc>
          <w:tcPr>
            <w:tcW w:w="6650" w:type="dxa"/>
          </w:tcPr>
          <w:p w14:paraId="3489EFC1" w14:textId="77777777" w:rsidR="00182A53" w:rsidRPr="00EC2809" w:rsidRDefault="00182A53"/>
        </w:tc>
      </w:tr>
      <w:tr w:rsidR="00182A53" w:rsidRPr="00EC2809" w14:paraId="72FBD1E0" w14:textId="77777777">
        <w:tc>
          <w:tcPr>
            <w:tcW w:w="2984" w:type="dxa"/>
          </w:tcPr>
          <w:p w14:paraId="12FF9E74" w14:textId="77777777" w:rsidR="00182A53" w:rsidRPr="00EC2809" w:rsidRDefault="00182A53">
            <w:pPr>
              <w:jc w:val="left"/>
            </w:pPr>
            <w:r w:rsidRPr="00EC2809">
              <w:t>Waarde in €</w:t>
            </w:r>
          </w:p>
        </w:tc>
        <w:tc>
          <w:tcPr>
            <w:tcW w:w="6650" w:type="dxa"/>
          </w:tcPr>
          <w:p w14:paraId="736E8BF3" w14:textId="77777777" w:rsidR="00182A53" w:rsidRPr="00EC2809" w:rsidRDefault="00182A53"/>
        </w:tc>
      </w:tr>
      <w:tr w:rsidR="00182A53" w:rsidRPr="00EC2809" w14:paraId="08FE1301" w14:textId="77777777">
        <w:tc>
          <w:tcPr>
            <w:tcW w:w="2984" w:type="dxa"/>
          </w:tcPr>
          <w:p w14:paraId="41AF6E18" w14:textId="77777777" w:rsidR="00182A53" w:rsidRPr="00EC2809" w:rsidRDefault="00182A53">
            <w:pPr>
              <w:jc w:val="left"/>
            </w:pPr>
            <w:r w:rsidRPr="00EC2809">
              <w:t>Rol Gegadigde</w:t>
            </w:r>
          </w:p>
        </w:tc>
        <w:tc>
          <w:tcPr>
            <w:tcW w:w="6650" w:type="dxa"/>
          </w:tcPr>
          <w:p w14:paraId="021F61F8" w14:textId="77777777" w:rsidR="00182A53" w:rsidRPr="00EC2809" w:rsidRDefault="00182A53">
            <w:r>
              <w:t>Bouwkundig aannemer</w:t>
            </w:r>
          </w:p>
        </w:tc>
      </w:tr>
      <w:tr w:rsidR="00182A53" w:rsidRPr="00EC2809" w14:paraId="7C92484B" w14:textId="77777777">
        <w:tc>
          <w:tcPr>
            <w:tcW w:w="2984" w:type="dxa"/>
          </w:tcPr>
          <w:p w14:paraId="162BD1C7" w14:textId="77777777" w:rsidR="00182A53" w:rsidRPr="00EC2809" w:rsidRDefault="00182A53">
            <w:pPr>
              <w:jc w:val="left"/>
            </w:pPr>
            <w:r>
              <w:t>Aard van de opdracht</w:t>
            </w:r>
          </w:p>
        </w:tc>
        <w:tc>
          <w:tcPr>
            <w:tcW w:w="6650" w:type="dxa"/>
          </w:tcPr>
          <w:p w14:paraId="2A1B838C" w14:textId="77777777" w:rsidR="00182A53" w:rsidRPr="00EC2809" w:rsidRDefault="00182A53">
            <w:r>
              <w:t>(zie definities paragraaf 1.4)</w:t>
            </w:r>
          </w:p>
        </w:tc>
      </w:tr>
      <w:tr w:rsidR="00182A53" w:rsidRPr="00EC2809" w14:paraId="1C820677" w14:textId="77777777">
        <w:tc>
          <w:tcPr>
            <w:tcW w:w="2984" w:type="dxa"/>
          </w:tcPr>
          <w:p w14:paraId="12EC50CF" w14:textId="77777777" w:rsidR="00182A53" w:rsidRPr="00EC2809" w:rsidRDefault="00182A53">
            <w:r w:rsidRPr="00EC2809">
              <w:t>Omschrijving project</w:t>
            </w:r>
          </w:p>
        </w:tc>
        <w:tc>
          <w:tcPr>
            <w:tcW w:w="6650" w:type="dxa"/>
          </w:tcPr>
          <w:p w14:paraId="0EE4D21F" w14:textId="77777777" w:rsidR="00182A53" w:rsidRDefault="00182A53"/>
          <w:p w14:paraId="7B5D9639" w14:textId="77777777" w:rsidR="00182A53" w:rsidRDefault="00182A53"/>
          <w:p w14:paraId="5058F3EE" w14:textId="77777777" w:rsidR="00182A53" w:rsidRDefault="00182A53"/>
          <w:p w14:paraId="7F92C899" w14:textId="77777777" w:rsidR="00182A53" w:rsidRDefault="00182A53"/>
          <w:p w14:paraId="3D269F4D" w14:textId="77777777" w:rsidR="00182A53" w:rsidRDefault="00182A53"/>
          <w:p w14:paraId="0DBA216C" w14:textId="77777777" w:rsidR="00182A53" w:rsidRDefault="00182A53"/>
          <w:p w14:paraId="38A0D48C" w14:textId="77777777" w:rsidR="00182A53" w:rsidRDefault="00182A53"/>
          <w:p w14:paraId="0D06CE10" w14:textId="77777777" w:rsidR="00182A53" w:rsidRDefault="00182A53"/>
          <w:p w14:paraId="591BEF10" w14:textId="77777777" w:rsidR="00182A53" w:rsidRDefault="00182A53"/>
          <w:p w14:paraId="1FAF1BF2" w14:textId="77777777" w:rsidR="00182A53" w:rsidRDefault="00182A53"/>
          <w:p w14:paraId="1BCFD24E" w14:textId="77777777" w:rsidR="00182A53" w:rsidRDefault="00182A53"/>
          <w:p w14:paraId="0EC3C771" w14:textId="77777777" w:rsidR="00182A53" w:rsidRDefault="00182A53"/>
          <w:p w14:paraId="07C6EA02" w14:textId="77777777" w:rsidR="00182A53" w:rsidRDefault="00182A53"/>
          <w:p w14:paraId="750C0BCA" w14:textId="77777777" w:rsidR="00182A53" w:rsidRDefault="00182A53"/>
          <w:p w14:paraId="6A2D4602" w14:textId="77777777" w:rsidR="00182A53" w:rsidRDefault="00182A53"/>
          <w:p w14:paraId="65E39DDB" w14:textId="77777777" w:rsidR="00182A53" w:rsidRDefault="00182A53"/>
          <w:p w14:paraId="682BC04F" w14:textId="77777777" w:rsidR="00182A53" w:rsidRDefault="00182A53"/>
          <w:p w14:paraId="717D8A29" w14:textId="77777777" w:rsidR="00182A53" w:rsidRDefault="00182A53"/>
          <w:p w14:paraId="782A4392" w14:textId="77777777" w:rsidR="00182A53" w:rsidRDefault="00182A53"/>
          <w:p w14:paraId="086F41D6" w14:textId="77777777" w:rsidR="00182A53" w:rsidRDefault="00182A53"/>
          <w:p w14:paraId="2F3D63B8" w14:textId="77777777" w:rsidR="00182A53" w:rsidRDefault="00182A53"/>
          <w:p w14:paraId="61274D6D" w14:textId="77777777" w:rsidR="00182A53" w:rsidRDefault="00182A53"/>
          <w:p w14:paraId="3BD248A8" w14:textId="77777777" w:rsidR="00182A53" w:rsidRDefault="00182A53"/>
          <w:p w14:paraId="0D3A2AC1" w14:textId="77777777" w:rsidR="00182A53" w:rsidRDefault="00182A53"/>
          <w:p w14:paraId="0B86D9CD" w14:textId="77777777" w:rsidR="00182A53" w:rsidRDefault="00182A53"/>
          <w:p w14:paraId="4F5E3CFA" w14:textId="77777777" w:rsidR="00182A53" w:rsidRDefault="00182A53"/>
          <w:p w14:paraId="6D5622CD" w14:textId="77777777" w:rsidR="00182A53" w:rsidRPr="00EC2809" w:rsidRDefault="00182A53"/>
        </w:tc>
      </w:tr>
    </w:tbl>
    <w:p w14:paraId="433EBD9A" w14:textId="77777777" w:rsidR="00182A53" w:rsidRPr="00EC2809" w:rsidRDefault="00182A53" w:rsidP="00182A53"/>
    <w:p w14:paraId="58FC8387" w14:textId="77777777" w:rsidR="00182A53" w:rsidRPr="00EC2809" w:rsidRDefault="00182A53" w:rsidP="00182A53">
      <w:pPr>
        <w:ind w:right="95"/>
        <w:rPr>
          <w:rFonts w:cs="Arial"/>
          <w:snapToGrid w:val="0"/>
        </w:rPr>
      </w:pPr>
    </w:p>
    <w:p w14:paraId="6A4EAFED" w14:textId="77777777" w:rsidR="00182A53" w:rsidRPr="00EC2809" w:rsidRDefault="00182A53" w:rsidP="00182A53">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67C007CA" w14:textId="77777777" w:rsidR="00182A53" w:rsidRPr="00EC2809" w:rsidRDefault="00182A53" w:rsidP="00182A53">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182A53" w:rsidRPr="00EC2809" w14:paraId="14E3FE22" w14:textId="77777777">
        <w:tc>
          <w:tcPr>
            <w:tcW w:w="3103" w:type="dxa"/>
          </w:tcPr>
          <w:p w14:paraId="4CF7B16A" w14:textId="77777777" w:rsidR="00182A53" w:rsidRPr="00EC2809" w:rsidRDefault="00182A53">
            <w:pPr>
              <w:ind w:right="95"/>
              <w:rPr>
                <w:rFonts w:cs="Arial"/>
                <w:snapToGrid w:val="0"/>
              </w:rPr>
            </w:pPr>
            <w:r w:rsidRPr="00EC2809">
              <w:rPr>
                <w:rFonts w:cs="Arial"/>
                <w:snapToGrid w:val="0"/>
              </w:rPr>
              <w:t>Naam</w:t>
            </w:r>
          </w:p>
        </w:tc>
        <w:tc>
          <w:tcPr>
            <w:tcW w:w="6525" w:type="dxa"/>
          </w:tcPr>
          <w:p w14:paraId="555E11F6" w14:textId="77777777" w:rsidR="00182A53" w:rsidRPr="00EC2809" w:rsidRDefault="00182A53">
            <w:pPr>
              <w:ind w:right="95"/>
              <w:rPr>
                <w:rFonts w:cs="Arial"/>
                <w:snapToGrid w:val="0"/>
              </w:rPr>
            </w:pPr>
          </w:p>
        </w:tc>
      </w:tr>
      <w:tr w:rsidR="00182A53" w:rsidRPr="00EC2809" w14:paraId="51BD7ECB" w14:textId="77777777">
        <w:tc>
          <w:tcPr>
            <w:tcW w:w="3103" w:type="dxa"/>
          </w:tcPr>
          <w:p w14:paraId="09992A2F" w14:textId="77777777" w:rsidR="00182A53" w:rsidRPr="00EC2809" w:rsidRDefault="00182A53">
            <w:pPr>
              <w:ind w:right="95"/>
              <w:rPr>
                <w:rFonts w:cs="Arial"/>
                <w:snapToGrid w:val="0"/>
              </w:rPr>
            </w:pPr>
            <w:r w:rsidRPr="00EC2809">
              <w:rPr>
                <w:rFonts w:cs="Arial"/>
                <w:snapToGrid w:val="0"/>
              </w:rPr>
              <w:t>Functie</w:t>
            </w:r>
          </w:p>
        </w:tc>
        <w:tc>
          <w:tcPr>
            <w:tcW w:w="6525" w:type="dxa"/>
          </w:tcPr>
          <w:p w14:paraId="53F3F9A8" w14:textId="77777777" w:rsidR="00182A53" w:rsidRPr="00EC2809" w:rsidRDefault="00182A53">
            <w:pPr>
              <w:ind w:right="95"/>
              <w:rPr>
                <w:rFonts w:cs="Arial"/>
                <w:snapToGrid w:val="0"/>
              </w:rPr>
            </w:pPr>
          </w:p>
        </w:tc>
      </w:tr>
      <w:tr w:rsidR="00182A53" w:rsidRPr="00EC2809" w14:paraId="051416DE" w14:textId="77777777">
        <w:tc>
          <w:tcPr>
            <w:tcW w:w="3103" w:type="dxa"/>
          </w:tcPr>
          <w:p w14:paraId="6DB606A3" w14:textId="77777777" w:rsidR="00182A53" w:rsidRPr="00EC2809" w:rsidRDefault="00182A53">
            <w:pPr>
              <w:ind w:right="95"/>
              <w:rPr>
                <w:rFonts w:cs="Arial"/>
                <w:snapToGrid w:val="0"/>
              </w:rPr>
            </w:pPr>
            <w:r w:rsidRPr="00EC2809">
              <w:rPr>
                <w:rFonts w:cs="Arial"/>
                <w:snapToGrid w:val="0"/>
              </w:rPr>
              <w:t>Bedrijf</w:t>
            </w:r>
          </w:p>
        </w:tc>
        <w:tc>
          <w:tcPr>
            <w:tcW w:w="6525" w:type="dxa"/>
          </w:tcPr>
          <w:p w14:paraId="7B2993B2" w14:textId="77777777" w:rsidR="00182A53" w:rsidRPr="00EC2809" w:rsidRDefault="00182A53">
            <w:pPr>
              <w:ind w:right="95"/>
              <w:rPr>
                <w:rFonts w:cs="Arial"/>
                <w:snapToGrid w:val="0"/>
              </w:rPr>
            </w:pPr>
          </w:p>
        </w:tc>
      </w:tr>
      <w:tr w:rsidR="00182A53" w:rsidRPr="00EC2809" w14:paraId="59440116" w14:textId="77777777">
        <w:tc>
          <w:tcPr>
            <w:tcW w:w="3103" w:type="dxa"/>
          </w:tcPr>
          <w:p w14:paraId="6EBDF838" w14:textId="77777777" w:rsidR="00182A53" w:rsidRPr="00EC2809" w:rsidRDefault="00182A53">
            <w:pPr>
              <w:ind w:right="95"/>
              <w:rPr>
                <w:rFonts w:cs="Arial"/>
                <w:snapToGrid w:val="0"/>
              </w:rPr>
            </w:pPr>
            <w:r w:rsidRPr="00EC2809">
              <w:rPr>
                <w:rFonts w:cs="Arial"/>
                <w:snapToGrid w:val="0"/>
              </w:rPr>
              <w:t>Handtekening</w:t>
            </w:r>
          </w:p>
        </w:tc>
        <w:tc>
          <w:tcPr>
            <w:tcW w:w="6525" w:type="dxa"/>
          </w:tcPr>
          <w:p w14:paraId="08E877AE" w14:textId="77777777" w:rsidR="00182A53" w:rsidRPr="00EC2809" w:rsidRDefault="00182A53">
            <w:pPr>
              <w:ind w:right="95"/>
              <w:rPr>
                <w:rFonts w:cs="Arial"/>
                <w:snapToGrid w:val="0"/>
              </w:rPr>
            </w:pPr>
          </w:p>
        </w:tc>
      </w:tr>
      <w:tr w:rsidR="00182A53" w:rsidRPr="00EC2809" w14:paraId="3F80426A" w14:textId="77777777">
        <w:tc>
          <w:tcPr>
            <w:tcW w:w="3103" w:type="dxa"/>
          </w:tcPr>
          <w:p w14:paraId="20EA8FA5" w14:textId="77777777" w:rsidR="00182A53" w:rsidRPr="00EC2809" w:rsidRDefault="00182A53">
            <w:pPr>
              <w:ind w:right="95"/>
              <w:rPr>
                <w:rFonts w:cs="Arial"/>
                <w:snapToGrid w:val="0"/>
              </w:rPr>
            </w:pPr>
            <w:r w:rsidRPr="00EC2809">
              <w:rPr>
                <w:rFonts w:cs="Arial"/>
                <w:snapToGrid w:val="0"/>
              </w:rPr>
              <w:t>Plaats en datum</w:t>
            </w:r>
          </w:p>
        </w:tc>
        <w:tc>
          <w:tcPr>
            <w:tcW w:w="6525" w:type="dxa"/>
          </w:tcPr>
          <w:p w14:paraId="619580EF" w14:textId="77777777" w:rsidR="00182A53" w:rsidRPr="00EC2809" w:rsidRDefault="00182A53">
            <w:pPr>
              <w:ind w:right="95"/>
              <w:rPr>
                <w:rFonts w:cs="Arial"/>
                <w:snapToGrid w:val="0"/>
              </w:rPr>
            </w:pPr>
          </w:p>
        </w:tc>
      </w:tr>
    </w:tbl>
    <w:p w14:paraId="3680C46F" w14:textId="77777777" w:rsidR="00182A53" w:rsidRDefault="00182A53" w:rsidP="00182A53">
      <w:pPr>
        <w:pStyle w:val="BijlageTitel"/>
        <w:numPr>
          <w:ilvl w:val="0"/>
          <w:numId w:val="14"/>
        </w:numPr>
      </w:pPr>
      <w:bookmarkStart w:id="34" w:name="_Toc39146698"/>
      <w:bookmarkStart w:id="35" w:name="_Toc55915457"/>
      <w:bookmarkStart w:id="36" w:name="_Toc94628701"/>
      <w:bookmarkStart w:id="37" w:name="_Toc234917932"/>
      <w:r>
        <w:lastRenderedPageBreak/>
        <w:t>Format Selectiecriterium C</w:t>
      </w:r>
      <w:bookmarkEnd w:id="34"/>
      <w:bookmarkEnd w:id="35"/>
      <w:bookmarkEnd w:id="36"/>
      <w:bookmarkEnd w:id="37"/>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182A53" w:rsidRPr="007F100A" w14:paraId="6CA03132" w14:textId="77777777">
        <w:tc>
          <w:tcPr>
            <w:tcW w:w="9634" w:type="dxa"/>
            <w:gridSpan w:val="2"/>
            <w:shd w:val="clear" w:color="auto" w:fill="AEDD03"/>
          </w:tcPr>
          <w:p w14:paraId="04FCADB2" w14:textId="77777777" w:rsidR="00182A53" w:rsidRPr="007F100A" w:rsidRDefault="00182A53">
            <w:pPr>
              <w:rPr>
                <w:b/>
                <w:lang w:val="en-US"/>
              </w:rPr>
            </w:pPr>
            <w:proofErr w:type="spellStart"/>
            <w:r w:rsidRPr="007F100A">
              <w:rPr>
                <w:b/>
                <w:lang w:val="en-US"/>
              </w:rPr>
              <w:t>Referentieproject</w:t>
            </w:r>
            <w:proofErr w:type="spellEnd"/>
            <w:r w:rsidRPr="007F100A">
              <w:rPr>
                <w:b/>
                <w:lang w:val="en-US"/>
              </w:rPr>
              <w:t xml:space="preserve">: </w:t>
            </w:r>
          </w:p>
        </w:tc>
      </w:tr>
      <w:tr w:rsidR="00182A53" w:rsidRPr="00EC2809" w14:paraId="0D0543D0" w14:textId="77777777">
        <w:tc>
          <w:tcPr>
            <w:tcW w:w="2984" w:type="dxa"/>
          </w:tcPr>
          <w:p w14:paraId="588C3975" w14:textId="77777777" w:rsidR="00182A53" w:rsidRPr="00EC2809" w:rsidRDefault="00182A53">
            <w:r w:rsidRPr="00EC2809">
              <w:t>Naam referentie</w:t>
            </w:r>
          </w:p>
        </w:tc>
        <w:tc>
          <w:tcPr>
            <w:tcW w:w="6650" w:type="dxa"/>
          </w:tcPr>
          <w:p w14:paraId="168525BB" w14:textId="77777777" w:rsidR="00182A53" w:rsidRPr="00EC2809" w:rsidRDefault="00182A53"/>
        </w:tc>
      </w:tr>
      <w:tr w:rsidR="00182A53" w:rsidRPr="00EC2809" w14:paraId="5F024C63" w14:textId="77777777">
        <w:tc>
          <w:tcPr>
            <w:tcW w:w="2984" w:type="dxa"/>
          </w:tcPr>
          <w:p w14:paraId="1E0743FA" w14:textId="77777777" w:rsidR="00182A53" w:rsidRPr="00EC2809" w:rsidRDefault="00182A53">
            <w:r>
              <w:t>Opdrachtgever</w:t>
            </w:r>
          </w:p>
        </w:tc>
        <w:tc>
          <w:tcPr>
            <w:tcW w:w="6650" w:type="dxa"/>
          </w:tcPr>
          <w:p w14:paraId="17C79741" w14:textId="77777777" w:rsidR="00182A53" w:rsidRPr="00EC2809" w:rsidRDefault="00182A53"/>
        </w:tc>
      </w:tr>
      <w:tr w:rsidR="00182A53" w:rsidRPr="00EC2809" w14:paraId="54D0F0EF" w14:textId="77777777">
        <w:tc>
          <w:tcPr>
            <w:tcW w:w="2984" w:type="dxa"/>
          </w:tcPr>
          <w:p w14:paraId="76395F82" w14:textId="77777777" w:rsidR="00182A53" w:rsidRPr="00EC2809" w:rsidRDefault="00182A53">
            <w:r w:rsidRPr="00EC2809">
              <w:t>Adres</w:t>
            </w:r>
          </w:p>
        </w:tc>
        <w:tc>
          <w:tcPr>
            <w:tcW w:w="6650" w:type="dxa"/>
          </w:tcPr>
          <w:p w14:paraId="1211ED80" w14:textId="77777777" w:rsidR="00182A53" w:rsidRPr="00EC2809" w:rsidRDefault="00182A53"/>
        </w:tc>
      </w:tr>
      <w:tr w:rsidR="00182A53" w:rsidRPr="00EC2809" w14:paraId="1C717764" w14:textId="77777777">
        <w:tc>
          <w:tcPr>
            <w:tcW w:w="2984" w:type="dxa"/>
          </w:tcPr>
          <w:p w14:paraId="6EB7EBD2" w14:textId="77777777" w:rsidR="00182A53" w:rsidRPr="00EC2809" w:rsidRDefault="00182A53">
            <w:r w:rsidRPr="00EC2809">
              <w:t>Postcode en plaats</w:t>
            </w:r>
          </w:p>
        </w:tc>
        <w:tc>
          <w:tcPr>
            <w:tcW w:w="6650" w:type="dxa"/>
          </w:tcPr>
          <w:p w14:paraId="20DEBFD1" w14:textId="77777777" w:rsidR="00182A53" w:rsidRPr="00EC2809" w:rsidRDefault="00182A53"/>
        </w:tc>
      </w:tr>
      <w:tr w:rsidR="00182A53" w:rsidRPr="00EC2809" w14:paraId="7278662A" w14:textId="77777777">
        <w:tc>
          <w:tcPr>
            <w:tcW w:w="2984" w:type="dxa"/>
          </w:tcPr>
          <w:p w14:paraId="47FDEF39" w14:textId="77777777" w:rsidR="00182A53" w:rsidRPr="00EC2809" w:rsidRDefault="00182A53">
            <w:r w:rsidRPr="00EC2809">
              <w:t>Naam contactpersoon</w:t>
            </w:r>
          </w:p>
        </w:tc>
        <w:tc>
          <w:tcPr>
            <w:tcW w:w="6650" w:type="dxa"/>
          </w:tcPr>
          <w:p w14:paraId="73CF4AE0" w14:textId="77777777" w:rsidR="00182A53" w:rsidRPr="00EC2809" w:rsidRDefault="00182A53"/>
        </w:tc>
      </w:tr>
      <w:tr w:rsidR="00182A53" w:rsidRPr="00EC2809" w14:paraId="1175E912" w14:textId="77777777">
        <w:tc>
          <w:tcPr>
            <w:tcW w:w="2984" w:type="dxa"/>
          </w:tcPr>
          <w:p w14:paraId="0FF43D97" w14:textId="77777777" w:rsidR="00182A53" w:rsidRPr="00EC2809" w:rsidRDefault="00182A53">
            <w:r w:rsidRPr="00EC2809">
              <w:t>Functie</w:t>
            </w:r>
          </w:p>
        </w:tc>
        <w:tc>
          <w:tcPr>
            <w:tcW w:w="6650" w:type="dxa"/>
          </w:tcPr>
          <w:p w14:paraId="27EB85BA" w14:textId="77777777" w:rsidR="00182A53" w:rsidRPr="00EC2809" w:rsidRDefault="00182A53"/>
        </w:tc>
      </w:tr>
      <w:tr w:rsidR="00182A53" w:rsidRPr="00EC2809" w14:paraId="2A810D6C" w14:textId="77777777">
        <w:tc>
          <w:tcPr>
            <w:tcW w:w="2984" w:type="dxa"/>
          </w:tcPr>
          <w:p w14:paraId="737B095D" w14:textId="77777777" w:rsidR="00182A53" w:rsidRPr="00EC2809" w:rsidRDefault="00182A53">
            <w:r w:rsidRPr="00EC2809">
              <w:t>Telefoonnummer</w:t>
            </w:r>
          </w:p>
        </w:tc>
        <w:tc>
          <w:tcPr>
            <w:tcW w:w="6650" w:type="dxa"/>
          </w:tcPr>
          <w:p w14:paraId="52232CF8" w14:textId="77777777" w:rsidR="00182A53" w:rsidRPr="00EC2809" w:rsidRDefault="00182A53"/>
        </w:tc>
      </w:tr>
      <w:tr w:rsidR="00182A53" w:rsidRPr="00EC2809" w14:paraId="6A4A57C4" w14:textId="77777777">
        <w:tc>
          <w:tcPr>
            <w:tcW w:w="2984" w:type="dxa"/>
          </w:tcPr>
          <w:p w14:paraId="33ECAE38" w14:textId="77777777" w:rsidR="00182A53" w:rsidRPr="00EC2809" w:rsidRDefault="00182A53"/>
        </w:tc>
        <w:tc>
          <w:tcPr>
            <w:tcW w:w="6650" w:type="dxa"/>
          </w:tcPr>
          <w:p w14:paraId="19E466D9" w14:textId="77777777" w:rsidR="00182A53" w:rsidRPr="00EC2809" w:rsidRDefault="00182A53"/>
        </w:tc>
      </w:tr>
      <w:tr w:rsidR="00182A53" w:rsidRPr="00EC2809" w14:paraId="7E15746C" w14:textId="77777777">
        <w:tc>
          <w:tcPr>
            <w:tcW w:w="9634" w:type="dxa"/>
            <w:gridSpan w:val="2"/>
            <w:shd w:val="clear" w:color="auto" w:fill="AEDD03"/>
          </w:tcPr>
          <w:p w14:paraId="4115D83D" w14:textId="77777777" w:rsidR="00182A53" w:rsidRPr="00EC2809" w:rsidRDefault="00182A53">
            <w:pPr>
              <w:rPr>
                <w:b/>
              </w:rPr>
            </w:pPr>
            <w:r w:rsidRPr="00EC2809">
              <w:rPr>
                <w:b/>
              </w:rPr>
              <w:t>Aard en omvang</w:t>
            </w:r>
          </w:p>
        </w:tc>
      </w:tr>
      <w:tr w:rsidR="00182A53" w:rsidRPr="00EC2809" w14:paraId="0D88D537" w14:textId="77777777">
        <w:tc>
          <w:tcPr>
            <w:tcW w:w="2984" w:type="dxa"/>
          </w:tcPr>
          <w:p w14:paraId="18205264" w14:textId="77777777" w:rsidR="00182A53" w:rsidRPr="00EC2809" w:rsidRDefault="00182A53">
            <w:pPr>
              <w:jc w:val="left"/>
            </w:pPr>
            <w:r w:rsidRPr="00EC2809">
              <w:t>Soort project</w:t>
            </w:r>
            <w:r>
              <w:t xml:space="preserve"> </w:t>
            </w:r>
          </w:p>
        </w:tc>
        <w:tc>
          <w:tcPr>
            <w:tcW w:w="6650" w:type="dxa"/>
          </w:tcPr>
          <w:p w14:paraId="2B05833F" w14:textId="77777777" w:rsidR="00182A53" w:rsidRPr="00EC2809" w:rsidRDefault="00182A53"/>
        </w:tc>
      </w:tr>
      <w:tr w:rsidR="00182A53" w:rsidRPr="00EC2809" w14:paraId="27B8A25F" w14:textId="77777777">
        <w:tc>
          <w:tcPr>
            <w:tcW w:w="2984" w:type="dxa"/>
          </w:tcPr>
          <w:p w14:paraId="556863D7" w14:textId="77777777" w:rsidR="00182A53" w:rsidRPr="00EC2809" w:rsidRDefault="00182A53">
            <w:pPr>
              <w:jc w:val="left"/>
            </w:pPr>
            <w:r w:rsidRPr="00EC2809">
              <w:t xml:space="preserve">Omvang in m² </w:t>
            </w:r>
            <w:proofErr w:type="spellStart"/>
            <w:r w:rsidRPr="00EC2809">
              <w:t>bvo</w:t>
            </w:r>
            <w:proofErr w:type="spellEnd"/>
          </w:p>
        </w:tc>
        <w:tc>
          <w:tcPr>
            <w:tcW w:w="6650" w:type="dxa"/>
          </w:tcPr>
          <w:p w14:paraId="20CB062D" w14:textId="77777777" w:rsidR="00182A53" w:rsidRPr="00EC2809" w:rsidRDefault="00182A53"/>
        </w:tc>
      </w:tr>
      <w:tr w:rsidR="00182A53" w:rsidRPr="00EC2809" w14:paraId="68B0D9B0" w14:textId="77777777">
        <w:tc>
          <w:tcPr>
            <w:tcW w:w="2984" w:type="dxa"/>
          </w:tcPr>
          <w:p w14:paraId="7139EEED" w14:textId="77777777" w:rsidR="00182A53" w:rsidRPr="00EC2809" w:rsidRDefault="00182A53">
            <w:pPr>
              <w:jc w:val="left"/>
            </w:pPr>
            <w:r w:rsidRPr="00EC2809">
              <w:t>Datum start project</w:t>
            </w:r>
          </w:p>
        </w:tc>
        <w:tc>
          <w:tcPr>
            <w:tcW w:w="6650" w:type="dxa"/>
          </w:tcPr>
          <w:p w14:paraId="568FE0D3" w14:textId="77777777" w:rsidR="00182A53" w:rsidRPr="00EC2809" w:rsidRDefault="00182A53"/>
        </w:tc>
      </w:tr>
      <w:tr w:rsidR="00182A53" w:rsidRPr="00EC2809" w14:paraId="1762E94F" w14:textId="77777777">
        <w:tc>
          <w:tcPr>
            <w:tcW w:w="2984" w:type="dxa"/>
          </w:tcPr>
          <w:p w14:paraId="639C2960" w14:textId="77777777" w:rsidR="00182A53" w:rsidRPr="00EC2809" w:rsidRDefault="00182A53">
            <w:pPr>
              <w:jc w:val="left"/>
            </w:pPr>
            <w:r w:rsidRPr="00EC2809">
              <w:t>Datum eind project</w:t>
            </w:r>
          </w:p>
        </w:tc>
        <w:tc>
          <w:tcPr>
            <w:tcW w:w="6650" w:type="dxa"/>
          </w:tcPr>
          <w:p w14:paraId="78EC2C0D" w14:textId="77777777" w:rsidR="00182A53" w:rsidRPr="00EC2809" w:rsidRDefault="00182A53"/>
        </w:tc>
      </w:tr>
      <w:tr w:rsidR="00182A53" w:rsidRPr="00EC2809" w14:paraId="27C08F06" w14:textId="77777777">
        <w:tc>
          <w:tcPr>
            <w:tcW w:w="2984" w:type="dxa"/>
          </w:tcPr>
          <w:p w14:paraId="489D3578" w14:textId="77777777" w:rsidR="00182A53" w:rsidRPr="00EC2809" w:rsidRDefault="00182A53">
            <w:pPr>
              <w:jc w:val="left"/>
            </w:pPr>
            <w:r>
              <w:t>C</w:t>
            </w:r>
            <w:r w:rsidRPr="00EC2809">
              <w:t>ontract</w:t>
            </w:r>
            <w:r>
              <w:t>vorm</w:t>
            </w:r>
          </w:p>
        </w:tc>
        <w:tc>
          <w:tcPr>
            <w:tcW w:w="6650" w:type="dxa"/>
          </w:tcPr>
          <w:p w14:paraId="52191828" w14:textId="77777777" w:rsidR="00182A53" w:rsidRPr="00EC2809" w:rsidRDefault="00182A53"/>
        </w:tc>
      </w:tr>
      <w:tr w:rsidR="00182A53" w:rsidRPr="00EC2809" w14:paraId="44A9A1CE" w14:textId="77777777">
        <w:tc>
          <w:tcPr>
            <w:tcW w:w="2984" w:type="dxa"/>
          </w:tcPr>
          <w:p w14:paraId="213BA083" w14:textId="77777777" w:rsidR="00182A53" w:rsidRPr="00EC2809" w:rsidRDefault="00182A53">
            <w:pPr>
              <w:jc w:val="left"/>
            </w:pPr>
            <w:r w:rsidRPr="00EC2809">
              <w:t>Waarde in €</w:t>
            </w:r>
          </w:p>
        </w:tc>
        <w:tc>
          <w:tcPr>
            <w:tcW w:w="6650" w:type="dxa"/>
          </w:tcPr>
          <w:p w14:paraId="0789986F" w14:textId="77777777" w:rsidR="00182A53" w:rsidRPr="00EC2809" w:rsidRDefault="00182A53"/>
        </w:tc>
      </w:tr>
      <w:tr w:rsidR="00182A53" w:rsidRPr="00EC2809" w14:paraId="10D3CEBF" w14:textId="77777777">
        <w:tc>
          <w:tcPr>
            <w:tcW w:w="2984" w:type="dxa"/>
          </w:tcPr>
          <w:p w14:paraId="3AB1409D" w14:textId="77777777" w:rsidR="00182A53" w:rsidRPr="00EC2809" w:rsidRDefault="00182A53">
            <w:pPr>
              <w:jc w:val="left"/>
            </w:pPr>
            <w:r w:rsidRPr="00EC2809">
              <w:t>Rol Gegadigde</w:t>
            </w:r>
          </w:p>
        </w:tc>
        <w:tc>
          <w:tcPr>
            <w:tcW w:w="6650" w:type="dxa"/>
          </w:tcPr>
          <w:p w14:paraId="3D08ACA3" w14:textId="77777777" w:rsidR="00182A53" w:rsidRPr="00EC2809" w:rsidRDefault="00182A53">
            <w:r>
              <w:t>Architect</w:t>
            </w:r>
          </w:p>
        </w:tc>
      </w:tr>
      <w:tr w:rsidR="00182A53" w:rsidRPr="00EC2809" w14:paraId="09BDDA82" w14:textId="77777777">
        <w:tc>
          <w:tcPr>
            <w:tcW w:w="2984" w:type="dxa"/>
          </w:tcPr>
          <w:p w14:paraId="28AF2D96" w14:textId="77777777" w:rsidR="00182A53" w:rsidRPr="00EC2809" w:rsidRDefault="00182A53">
            <w:pPr>
              <w:jc w:val="left"/>
            </w:pPr>
            <w:r>
              <w:t>Aard van de opdracht</w:t>
            </w:r>
          </w:p>
        </w:tc>
        <w:tc>
          <w:tcPr>
            <w:tcW w:w="6650" w:type="dxa"/>
          </w:tcPr>
          <w:p w14:paraId="63748FCF" w14:textId="77777777" w:rsidR="00182A53" w:rsidRPr="00EC2809" w:rsidRDefault="00182A53">
            <w:r>
              <w:t>(zie definities paragraaf 1.4)</w:t>
            </w:r>
          </w:p>
        </w:tc>
      </w:tr>
      <w:tr w:rsidR="00182A53" w:rsidRPr="00EC2809" w14:paraId="66188140" w14:textId="77777777">
        <w:tc>
          <w:tcPr>
            <w:tcW w:w="2984" w:type="dxa"/>
          </w:tcPr>
          <w:p w14:paraId="53746CB1" w14:textId="77777777" w:rsidR="00182A53" w:rsidRPr="00EC2809" w:rsidRDefault="00182A53">
            <w:r w:rsidRPr="00EC2809">
              <w:t>Omschrijving project</w:t>
            </w:r>
          </w:p>
        </w:tc>
        <w:tc>
          <w:tcPr>
            <w:tcW w:w="6650" w:type="dxa"/>
          </w:tcPr>
          <w:p w14:paraId="347A965F" w14:textId="77777777" w:rsidR="00182A53" w:rsidRDefault="00182A53"/>
          <w:p w14:paraId="5DE78CB5" w14:textId="77777777" w:rsidR="00182A53" w:rsidRDefault="00182A53"/>
          <w:p w14:paraId="170DDF90" w14:textId="77777777" w:rsidR="00182A53" w:rsidRDefault="00182A53"/>
          <w:p w14:paraId="0A4648B2" w14:textId="77777777" w:rsidR="00182A53" w:rsidRDefault="00182A53"/>
          <w:p w14:paraId="455F7CAD" w14:textId="77777777" w:rsidR="00182A53" w:rsidRDefault="00182A53"/>
          <w:p w14:paraId="7B3ED289" w14:textId="77777777" w:rsidR="00182A53" w:rsidRDefault="00182A53"/>
          <w:p w14:paraId="341FBBDE" w14:textId="77777777" w:rsidR="00182A53" w:rsidRDefault="00182A53"/>
          <w:p w14:paraId="40771548" w14:textId="77777777" w:rsidR="00182A53" w:rsidRDefault="00182A53"/>
          <w:p w14:paraId="337838A2" w14:textId="77777777" w:rsidR="00182A53" w:rsidRDefault="00182A53"/>
          <w:p w14:paraId="262171A6" w14:textId="77777777" w:rsidR="00182A53" w:rsidRDefault="00182A53"/>
          <w:p w14:paraId="6C11BC20" w14:textId="77777777" w:rsidR="00182A53" w:rsidRDefault="00182A53"/>
          <w:p w14:paraId="7F6B1B1F" w14:textId="77777777" w:rsidR="00182A53" w:rsidRDefault="00182A53"/>
          <w:p w14:paraId="4AFC6C12" w14:textId="77777777" w:rsidR="00182A53" w:rsidRDefault="00182A53"/>
          <w:p w14:paraId="50CAD976" w14:textId="77777777" w:rsidR="00182A53" w:rsidRDefault="00182A53"/>
          <w:p w14:paraId="1105656D" w14:textId="77777777" w:rsidR="00182A53" w:rsidRDefault="00182A53"/>
          <w:p w14:paraId="1710CD1C" w14:textId="77777777" w:rsidR="00182A53" w:rsidRDefault="00182A53"/>
          <w:p w14:paraId="7A995BB9" w14:textId="77777777" w:rsidR="00182A53" w:rsidRDefault="00182A53"/>
          <w:p w14:paraId="6860BD05" w14:textId="77777777" w:rsidR="00182A53" w:rsidRDefault="00182A53"/>
          <w:p w14:paraId="6240498C" w14:textId="77777777" w:rsidR="00182A53" w:rsidRDefault="00182A53"/>
          <w:p w14:paraId="57526CCE" w14:textId="77777777" w:rsidR="00182A53" w:rsidRDefault="00182A53"/>
          <w:p w14:paraId="1024F8B9" w14:textId="77777777" w:rsidR="00182A53" w:rsidRDefault="00182A53"/>
          <w:p w14:paraId="75669B88" w14:textId="77777777" w:rsidR="00182A53" w:rsidRDefault="00182A53"/>
          <w:p w14:paraId="7C69B7CC" w14:textId="77777777" w:rsidR="00182A53" w:rsidRDefault="00182A53"/>
          <w:p w14:paraId="7EBD1600" w14:textId="77777777" w:rsidR="00182A53" w:rsidRDefault="00182A53"/>
          <w:p w14:paraId="3701F8CF" w14:textId="77777777" w:rsidR="00182A53" w:rsidRDefault="00182A53"/>
          <w:p w14:paraId="61B2EBF2" w14:textId="77777777" w:rsidR="00182A53" w:rsidRDefault="00182A53"/>
          <w:p w14:paraId="28129F72" w14:textId="77777777" w:rsidR="00182A53" w:rsidRDefault="00182A53"/>
          <w:p w14:paraId="6D7BADE8" w14:textId="77777777" w:rsidR="00182A53" w:rsidRDefault="00182A53"/>
          <w:p w14:paraId="3CCB80C9" w14:textId="77777777" w:rsidR="00182A53" w:rsidRPr="00EC2809" w:rsidRDefault="00182A53"/>
        </w:tc>
      </w:tr>
    </w:tbl>
    <w:p w14:paraId="5523531C" w14:textId="77777777" w:rsidR="00182A53" w:rsidRPr="00EC2809" w:rsidRDefault="00182A53" w:rsidP="00182A53"/>
    <w:p w14:paraId="4738315D" w14:textId="77777777" w:rsidR="00182A53" w:rsidRPr="00EC2809" w:rsidRDefault="00182A53" w:rsidP="00182A53">
      <w:pPr>
        <w:ind w:right="95"/>
        <w:rPr>
          <w:rFonts w:cs="Arial"/>
          <w:snapToGrid w:val="0"/>
        </w:rPr>
      </w:pPr>
    </w:p>
    <w:p w14:paraId="51CA8E9B" w14:textId="77777777" w:rsidR="00182A53" w:rsidRPr="00EC2809" w:rsidRDefault="00182A53" w:rsidP="00182A53">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62CDB7A2" w14:textId="77777777" w:rsidR="00182A53" w:rsidRPr="00EC2809" w:rsidRDefault="00182A53" w:rsidP="00182A53">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182A53" w:rsidRPr="00EC2809" w14:paraId="4819A2D7" w14:textId="77777777">
        <w:tc>
          <w:tcPr>
            <w:tcW w:w="3103" w:type="dxa"/>
          </w:tcPr>
          <w:p w14:paraId="090AAE34" w14:textId="77777777" w:rsidR="00182A53" w:rsidRPr="00EC2809" w:rsidRDefault="00182A53">
            <w:pPr>
              <w:ind w:right="95"/>
              <w:rPr>
                <w:rFonts w:cs="Arial"/>
                <w:snapToGrid w:val="0"/>
              </w:rPr>
            </w:pPr>
            <w:r w:rsidRPr="00EC2809">
              <w:rPr>
                <w:rFonts w:cs="Arial"/>
                <w:snapToGrid w:val="0"/>
              </w:rPr>
              <w:t>Naam</w:t>
            </w:r>
          </w:p>
        </w:tc>
        <w:tc>
          <w:tcPr>
            <w:tcW w:w="6525" w:type="dxa"/>
          </w:tcPr>
          <w:p w14:paraId="79C9A707" w14:textId="77777777" w:rsidR="00182A53" w:rsidRPr="00EC2809" w:rsidRDefault="00182A53">
            <w:pPr>
              <w:ind w:right="95"/>
              <w:rPr>
                <w:rFonts w:cs="Arial"/>
                <w:snapToGrid w:val="0"/>
              </w:rPr>
            </w:pPr>
          </w:p>
        </w:tc>
      </w:tr>
      <w:tr w:rsidR="00182A53" w:rsidRPr="00EC2809" w14:paraId="247CA1C3" w14:textId="77777777">
        <w:tc>
          <w:tcPr>
            <w:tcW w:w="3103" w:type="dxa"/>
          </w:tcPr>
          <w:p w14:paraId="1A88F025" w14:textId="77777777" w:rsidR="00182A53" w:rsidRPr="00EC2809" w:rsidRDefault="00182A53">
            <w:pPr>
              <w:ind w:right="95"/>
              <w:rPr>
                <w:rFonts w:cs="Arial"/>
                <w:snapToGrid w:val="0"/>
              </w:rPr>
            </w:pPr>
            <w:r w:rsidRPr="00EC2809">
              <w:rPr>
                <w:rFonts w:cs="Arial"/>
                <w:snapToGrid w:val="0"/>
              </w:rPr>
              <w:t>Functie</w:t>
            </w:r>
          </w:p>
        </w:tc>
        <w:tc>
          <w:tcPr>
            <w:tcW w:w="6525" w:type="dxa"/>
          </w:tcPr>
          <w:p w14:paraId="12716D59" w14:textId="77777777" w:rsidR="00182A53" w:rsidRPr="00EC2809" w:rsidRDefault="00182A53">
            <w:pPr>
              <w:ind w:right="95"/>
              <w:rPr>
                <w:rFonts w:cs="Arial"/>
                <w:snapToGrid w:val="0"/>
              </w:rPr>
            </w:pPr>
          </w:p>
        </w:tc>
      </w:tr>
      <w:tr w:rsidR="00182A53" w:rsidRPr="00EC2809" w14:paraId="223EBECE" w14:textId="77777777">
        <w:tc>
          <w:tcPr>
            <w:tcW w:w="3103" w:type="dxa"/>
          </w:tcPr>
          <w:p w14:paraId="5C5672AE" w14:textId="77777777" w:rsidR="00182A53" w:rsidRPr="00EC2809" w:rsidRDefault="00182A53">
            <w:pPr>
              <w:ind w:right="95"/>
              <w:rPr>
                <w:rFonts w:cs="Arial"/>
                <w:snapToGrid w:val="0"/>
              </w:rPr>
            </w:pPr>
            <w:r w:rsidRPr="00EC2809">
              <w:rPr>
                <w:rFonts w:cs="Arial"/>
                <w:snapToGrid w:val="0"/>
              </w:rPr>
              <w:t>Bedrijf</w:t>
            </w:r>
          </w:p>
        </w:tc>
        <w:tc>
          <w:tcPr>
            <w:tcW w:w="6525" w:type="dxa"/>
          </w:tcPr>
          <w:p w14:paraId="7B7A69EE" w14:textId="77777777" w:rsidR="00182A53" w:rsidRPr="00EC2809" w:rsidRDefault="00182A53">
            <w:pPr>
              <w:ind w:right="95"/>
              <w:rPr>
                <w:rFonts w:cs="Arial"/>
                <w:snapToGrid w:val="0"/>
              </w:rPr>
            </w:pPr>
          </w:p>
        </w:tc>
      </w:tr>
      <w:tr w:rsidR="00182A53" w:rsidRPr="00EC2809" w14:paraId="2B3C7015" w14:textId="77777777">
        <w:tc>
          <w:tcPr>
            <w:tcW w:w="3103" w:type="dxa"/>
          </w:tcPr>
          <w:p w14:paraId="5C2ABBAD" w14:textId="77777777" w:rsidR="00182A53" w:rsidRPr="00EC2809" w:rsidRDefault="00182A53">
            <w:pPr>
              <w:ind w:right="95"/>
              <w:rPr>
                <w:rFonts w:cs="Arial"/>
                <w:snapToGrid w:val="0"/>
              </w:rPr>
            </w:pPr>
            <w:r w:rsidRPr="00EC2809">
              <w:rPr>
                <w:rFonts w:cs="Arial"/>
                <w:snapToGrid w:val="0"/>
              </w:rPr>
              <w:t>Handtekening</w:t>
            </w:r>
          </w:p>
        </w:tc>
        <w:tc>
          <w:tcPr>
            <w:tcW w:w="6525" w:type="dxa"/>
          </w:tcPr>
          <w:p w14:paraId="6E6EC9B1" w14:textId="77777777" w:rsidR="00182A53" w:rsidRPr="00EC2809" w:rsidRDefault="00182A53">
            <w:pPr>
              <w:ind w:right="95"/>
              <w:rPr>
                <w:rFonts w:cs="Arial"/>
                <w:snapToGrid w:val="0"/>
              </w:rPr>
            </w:pPr>
          </w:p>
        </w:tc>
      </w:tr>
      <w:tr w:rsidR="00182A53" w:rsidRPr="00EC2809" w14:paraId="39D77CCC" w14:textId="77777777">
        <w:tc>
          <w:tcPr>
            <w:tcW w:w="3103" w:type="dxa"/>
          </w:tcPr>
          <w:p w14:paraId="48A494F1" w14:textId="77777777" w:rsidR="00182A53" w:rsidRPr="00EC2809" w:rsidRDefault="00182A53">
            <w:pPr>
              <w:ind w:right="95"/>
              <w:rPr>
                <w:rFonts w:cs="Arial"/>
                <w:snapToGrid w:val="0"/>
              </w:rPr>
            </w:pPr>
            <w:r w:rsidRPr="00EC2809">
              <w:rPr>
                <w:rFonts w:cs="Arial"/>
                <w:snapToGrid w:val="0"/>
              </w:rPr>
              <w:t>Plaats en datum</w:t>
            </w:r>
          </w:p>
        </w:tc>
        <w:tc>
          <w:tcPr>
            <w:tcW w:w="6525" w:type="dxa"/>
          </w:tcPr>
          <w:p w14:paraId="6CF2CE0B" w14:textId="77777777" w:rsidR="00182A53" w:rsidRPr="00EC2809" w:rsidRDefault="00182A53">
            <w:pPr>
              <w:ind w:right="95"/>
              <w:rPr>
                <w:rFonts w:cs="Arial"/>
                <w:snapToGrid w:val="0"/>
              </w:rPr>
            </w:pPr>
          </w:p>
        </w:tc>
      </w:tr>
    </w:tbl>
    <w:p w14:paraId="7D253B32" w14:textId="49E4B568" w:rsidR="000660BB" w:rsidRDefault="000660BB" w:rsidP="000660BB">
      <w:pPr>
        <w:pStyle w:val="BijlageTitel"/>
        <w:numPr>
          <w:ilvl w:val="0"/>
          <w:numId w:val="14"/>
        </w:numPr>
      </w:pPr>
      <w:bookmarkStart w:id="38" w:name="_Toc234917933"/>
      <w:r>
        <w:lastRenderedPageBreak/>
        <w:t>Format Selectiecriterium D</w:t>
      </w:r>
      <w:bookmarkEnd w:id="38"/>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0660BB" w:rsidRPr="007F100A" w14:paraId="3F6A0823" w14:textId="77777777" w:rsidTr="00155316">
        <w:tc>
          <w:tcPr>
            <w:tcW w:w="9634" w:type="dxa"/>
            <w:gridSpan w:val="2"/>
            <w:shd w:val="clear" w:color="auto" w:fill="AEDD03"/>
          </w:tcPr>
          <w:p w14:paraId="185CE92C" w14:textId="77777777" w:rsidR="000660BB" w:rsidRPr="007F100A" w:rsidRDefault="000660BB" w:rsidP="00155316">
            <w:pPr>
              <w:rPr>
                <w:b/>
                <w:lang w:val="en-US"/>
              </w:rPr>
            </w:pPr>
            <w:proofErr w:type="spellStart"/>
            <w:r w:rsidRPr="007F100A">
              <w:rPr>
                <w:b/>
                <w:lang w:val="en-US"/>
              </w:rPr>
              <w:t>Referentieproject</w:t>
            </w:r>
            <w:proofErr w:type="spellEnd"/>
            <w:r w:rsidRPr="007F100A">
              <w:rPr>
                <w:b/>
                <w:lang w:val="en-US"/>
              </w:rPr>
              <w:t xml:space="preserve">: </w:t>
            </w:r>
          </w:p>
        </w:tc>
      </w:tr>
      <w:tr w:rsidR="000660BB" w:rsidRPr="00EC2809" w14:paraId="22901DFB" w14:textId="77777777" w:rsidTr="00155316">
        <w:tc>
          <w:tcPr>
            <w:tcW w:w="2984" w:type="dxa"/>
          </w:tcPr>
          <w:p w14:paraId="61C707AC" w14:textId="77777777" w:rsidR="000660BB" w:rsidRPr="00EC2809" w:rsidRDefault="000660BB" w:rsidP="00155316">
            <w:r w:rsidRPr="00EC2809">
              <w:t>Naam referentie</w:t>
            </w:r>
          </w:p>
        </w:tc>
        <w:tc>
          <w:tcPr>
            <w:tcW w:w="6650" w:type="dxa"/>
          </w:tcPr>
          <w:p w14:paraId="2B7E2CF9" w14:textId="77777777" w:rsidR="000660BB" w:rsidRPr="00EC2809" w:rsidRDefault="000660BB" w:rsidP="00155316"/>
        </w:tc>
      </w:tr>
      <w:tr w:rsidR="000660BB" w:rsidRPr="00EC2809" w14:paraId="53769494" w14:textId="77777777" w:rsidTr="00155316">
        <w:tc>
          <w:tcPr>
            <w:tcW w:w="2984" w:type="dxa"/>
          </w:tcPr>
          <w:p w14:paraId="0DDAF1A4" w14:textId="77777777" w:rsidR="000660BB" w:rsidRPr="00EC2809" w:rsidRDefault="000660BB" w:rsidP="00155316">
            <w:r>
              <w:t>Opdrachtgever</w:t>
            </w:r>
          </w:p>
        </w:tc>
        <w:tc>
          <w:tcPr>
            <w:tcW w:w="6650" w:type="dxa"/>
          </w:tcPr>
          <w:p w14:paraId="2374D0AF" w14:textId="77777777" w:rsidR="000660BB" w:rsidRPr="00EC2809" w:rsidRDefault="000660BB" w:rsidP="00155316"/>
        </w:tc>
      </w:tr>
      <w:tr w:rsidR="000660BB" w:rsidRPr="00EC2809" w14:paraId="42813486" w14:textId="77777777" w:rsidTr="00155316">
        <w:tc>
          <w:tcPr>
            <w:tcW w:w="2984" w:type="dxa"/>
          </w:tcPr>
          <w:p w14:paraId="072EC4CA" w14:textId="77777777" w:rsidR="000660BB" w:rsidRPr="00EC2809" w:rsidRDefault="000660BB" w:rsidP="00155316">
            <w:r w:rsidRPr="00EC2809">
              <w:t>Adres</w:t>
            </w:r>
          </w:p>
        </w:tc>
        <w:tc>
          <w:tcPr>
            <w:tcW w:w="6650" w:type="dxa"/>
          </w:tcPr>
          <w:p w14:paraId="284036C0" w14:textId="77777777" w:rsidR="000660BB" w:rsidRPr="00EC2809" w:rsidRDefault="000660BB" w:rsidP="00155316"/>
        </w:tc>
      </w:tr>
      <w:tr w:rsidR="000660BB" w:rsidRPr="00EC2809" w14:paraId="63347F03" w14:textId="77777777" w:rsidTr="00155316">
        <w:tc>
          <w:tcPr>
            <w:tcW w:w="2984" w:type="dxa"/>
          </w:tcPr>
          <w:p w14:paraId="71C8CB2C" w14:textId="77777777" w:rsidR="000660BB" w:rsidRPr="00EC2809" w:rsidRDefault="000660BB" w:rsidP="00155316">
            <w:r w:rsidRPr="00EC2809">
              <w:t>Postcode en plaats</w:t>
            </w:r>
          </w:p>
        </w:tc>
        <w:tc>
          <w:tcPr>
            <w:tcW w:w="6650" w:type="dxa"/>
          </w:tcPr>
          <w:p w14:paraId="3F2756AA" w14:textId="77777777" w:rsidR="000660BB" w:rsidRPr="00EC2809" w:rsidRDefault="000660BB" w:rsidP="00155316"/>
        </w:tc>
      </w:tr>
      <w:tr w:rsidR="000660BB" w:rsidRPr="00EC2809" w14:paraId="5320E960" w14:textId="77777777" w:rsidTr="00155316">
        <w:tc>
          <w:tcPr>
            <w:tcW w:w="2984" w:type="dxa"/>
          </w:tcPr>
          <w:p w14:paraId="6FF98C53" w14:textId="77777777" w:rsidR="000660BB" w:rsidRPr="00EC2809" w:rsidRDefault="000660BB" w:rsidP="00155316">
            <w:r w:rsidRPr="00EC2809">
              <w:t>Naam contactpersoon</w:t>
            </w:r>
          </w:p>
        </w:tc>
        <w:tc>
          <w:tcPr>
            <w:tcW w:w="6650" w:type="dxa"/>
          </w:tcPr>
          <w:p w14:paraId="53893E1E" w14:textId="77777777" w:rsidR="000660BB" w:rsidRPr="00EC2809" w:rsidRDefault="000660BB" w:rsidP="00155316"/>
        </w:tc>
      </w:tr>
      <w:tr w:rsidR="000660BB" w:rsidRPr="00EC2809" w14:paraId="69F0BA15" w14:textId="77777777" w:rsidTr="00155316">
        <w:tc>
          <w:tcPr>
            <w:tcW w:w="2984" w:type="dxa"/>
          </w:tcPr>
          <w:p w14:paraId="30A5F7F8" w14:textId="77777777" w:rsidR="000660BB" w:rsidRPr="00EC2809" w:rsidRDefault="000660BB" w:rsidP="00155316">
            <w:r w:rsidRPr="00EC2809">
              <w:t>Functie</w:t>
            </w:r>
          </w:p>
        </w:tc>
        <w:tc>
          <w:tcPr>
            <w:tcW w:w="6650" w:type="dxa"/>
          </w:tcPr>
          <w:p w14:paraId="6A26B4BE" w14:textId="77777777" w:rsidR="000660BB" w:rsidRPr="00EC2809" w:rsidRDefault="000660BB" w:rsidP="00155316"/>
        </w:tc>
      </w:tr>
      <w:tr w:rsidR="000660BB" w:rsidRPr="00EC2809" w14:paraId="18B5EEA3" w14:textId="77777777" w:rsidTr="00155316">
        <w:tc>
          <w:tcPr>
            <w:tcW w:w="2984" w:type="dxa"/>
          </w:tcPr>
          <w:p w14:paraId="531FA865" w14:textId="77777777" w:rsidR="000660BB" w:rsidRPr="00EC2809" w:rsidRDefault="000660BB" w:rsidP="00155316">
            <w:r w:rsidRPr="00EC2809">
              <w:t>Telefoonnummer</w:t>
            </w:r>
          </w:p>
        </w:tc>
        <w:tc>
          <w:tcPr>
            <w:tcW w:w="6650" w:type="dxa"/>
          </w:tcPr>
          <w:p w14:paraId="008C12B2" w14:textId="77777777" w:rsidR="000660BB" w:rsidRPr="00EC2809" w:rsidRDefault="000660BB" w:rsidP="00155316"/>
        </w:tc>
      </w:tr>
      <w:tr w:rsidR="000660BB" w:rsidRPr="00EC2809" w14:paraId="63EEF69E" w14:textId="77777777" w:rsidTr="00155316">
        <w:tc>
          <w:tcPr>
            <w:tcW w:w="2984" w:type="dxa"/>
          </w:tcPr>
          <w:p w14:paraId="1690B0FF" w14:textId="77777777" w:rsidR="000660BB" w:rsidRPr="00EC2809" w:rsidRDefault="000660BB" w:rsidP="00155316"/>
        </w:tc>
        <w:tc>
          <w:tcPr>
            <w:tcW w:w="6650" w:type="dxa"/>
          </w:tcPr>
          <w:p w14:paraId="47E2D415" w14:textId="77777777" w:rsidR="000660BB" w:rsidRPr="00EC2809" w:rsidRDefault="000660BB" w:rsidP="00155316"/>
        </w:tc>
      </w:tr>
      <w:tr w:rsidR="000660BB" w:rsidRPr="00EC2809" w14:paraId="50687DE8" w14:textId="77777777" w:rsidTr="00155316">
        <w:tc>
          <w:tcPr>
            <w:tcW w:w="9634" w:type="dxa"/>
            <w:gridSpan w:val="2"/>
            <w:shd w:val="clear" w:color="auto" w:fill="AEDD03"/>
          </w:tcPr>
          <w:p w14:paraId="6177EA68" w14:textId="77777777" w:rsidR="000660BB" w:rsidRPr="00EC2809" w:rsidRDefault="000660BB" w:rsidP="00155316">
            <w:pPr>
              <w:rPr>
                <w:b/>
              </w:rPr>
            </w:pPr>
            <w:r w:rsidRPr="00EC2809">
              <w:rPr>
                <w:b/>
              </w:rPr>
              <w:t>Aard en omvang</w:t>
            </w:r>
          </w:p>
        </w:tc>
      </w:tr>
      <w:tr w:rsidR="000660BB" w:rsidRPr="00EC2809" w14:paraId="37EC0CF6" w14:textId="77777777" w:rsidTr="00155316">
        <w:tc>
          <w:tcPr>
            <w:tcW w:w="2984" w:type="dxa"/>
          </w:tcPr>
          <w:p w14:paraId="53B31D39" w14:textId="77777777" w:rsidR="000660BB" w:rsidRPr="00EC2809" w:rsidRDefault="000660BB" w:rsidP="00155316">
            <w:pPr>
              <w:jc w:val="left"/>
            </w:pPr>
            <w:r w:rsidRPr="00EC2809">
              <w:t>Soort project</w:t>
            </w:r>
            <w:r>
              <w:t xml:space="preserve"> </w:t>
            </w:r>
          </w:p>
        </w:tc>
        <w:tc>
          <w:tcPr>
            <w:tcW w:w="6650" w:type="dxa"/>
          </w:tcPr>
          <w:p w14:paraId="1974FBC9" w14:textId="77777777" w:rsidR="000660BB" w:rsidRPr="00EC2809" w:rsidRDefault="000660BB" w:rsidP="00155316"/>
        </w:tc>
      </w:tr>
      <w:tr w:rsidR="000660BB" w:rsidRPr="00EC2809" w14:paraId="773D6A40" w14:textId="77777777" w:rsidTr="00155316">
        <w:tc>
          <w:tcPr>
            <w:tcW w:w="2984" w:type="dxa"/>
          </w:tcPr>
          <w:p w14:paraId="75BA0305" w14:textId="77777777" w:rsidR="000660BB" w:rsidRPr="00EC2809" w:rsidRDefault="000660BB" w:rsidP="00155316">
            <w:pPr>
              <w:jc w:val="left"/>
            </w:pPr>
            <w:r w:rsidRPr="00EC2809">
              <w:t xml:space="preserve">Omvang in m² </w:t>
            </w:r>
            <w:proofErr w:type="spellStart"/>
            <w:r w:rsidRPr="00EC2809">
              <w:t>bvo</w:t>
            </w:r>
            <w:proofErr w:type="spellEnd"/>
          </w:p>
        </w:tc>
        <w:tc>
          <w:tcPr>
            <w:tcW w:w="6650" w:type="dxa"/>
          </w:tcPr>
          <w:p w14:paraId="7C12C5DB" w14:textId="77777777" w:rsidR="000660BB" w:rsidRPr="00EC2809" w:rsidRDefault="000660BB" w:rsidP="00155316"/>
        </w:tc>
      </w:tr>
      <w:tr w:rsidR="000660BB" w:rsidRPr="00EC2809" w14:paraId="625A1F72" w14:textId="77777777" w:rsidTr="00155316">
        <w:tc>
          <w:tcPr>
            <w:tcW w:w="2984" w:type="dxa"/>
          </w:tcPr>
          <w:p w14:paraId="0A2217A8" w14:textId="77777777" w:rsidR="000660BB" w:rsidRPr="00EC2809" w:rsidRDefault="000660BB" w:rsidP="00155316">
            <w:pPr>
              <w:jc w:val="left"/>
            </w:pPr>
            <w:r w:rsidRPr="00EC2809">
              <w:t>Datum start project</w:t>
            </w:r>
          </w:p>
        </w:tc>
        <w:tc>
          <w:tcPr>
            <w:tcW w:w="6650" w:type="dxa"/>
          </w:tcPr>
          <w:p w14:paraId="58F24BFD" w14:textId="77777777" w:rsidR="000660BB" w:rsidRPr="00EC2809" w:rsidRDefault="000660BB" w:rsidP="00155316"/>
        </w:tc>
      </w:tr>
      <w:tr w:rsidR="000660BB" w:rsidRPr="00EC2809" w14:paraId="47814702" w14:textId="77777777" w:rsidTr="00155316">
        <w:tc>
          <w:tcPr>
            <w:tcW w:w="2984" w:type="dxa"/>
          </w:tcPr>
          <w:p w14:paraId="36753FE4" w14:textId="77777777" w:rsidR="000660BB" w:rsidRPr="00EC2809" w:rsidRDefault="000660BB" w:rsidP="00155316">
            <w:pPr>
              <w:jc w:val="left"/>
            </w:pPr>
            <w:r w:rsidRPr="00EC2809">
              <w:t>Datum eind project</w:t>
            </w:r>
          </w:p>
        </w:tc>
        <w:tc>
          <w:tcPr>
            <w:tcW w:w="6650" w:type="dxa"/>
          </w:tcPr>
          <w:p w14:paraId="4B20E1BF" w14:textId="77777777" w:rsidR="000660BB" w:rsidRPr="00EC2809" w:rsidRDefault="000660BB" w:rsidP="00155316"/>
        </w:tc>
      </w:tr>
      <w:tr w:rsidR="000660BB" w:rsidRPr="00EC2809" w14:paraId="7AA4C826" w14:textId="77777777" w:rsidTr="00155316">
        <w:tc>
          <w:tcPr>
            <w:tcW w:w="2984" w:type="dxa"/>
          </w:tcPr>
          <w:p w14:paraId="458E03C6" w14:textId="77777777" w:rsidR="000660BB" w:rsidRPr="00EC2809" w:rsidRDefault="000660BB" w:rsidP="00155316">
            <w:pPr>
              <w:jc w:val="left"/>
            </w:pPr>
            <w:r>
              <w:t>C</w:t>
            </w:r>
            <w:r w:rsidRPr="00EC2809">
              <w:t>ontract</w:t>
            </w:r>
            <w:r>
              <w:t>vorm</w:t>
            </w:r>
          </w:p>
        </w:tc>
        <w:tc>
          <w:tcPr>
            <w:tcW w:w="6650" w:type="dxa"/>
          </w:tcPr>
          <w:p w14:paraId="743399EB" w14:textId="77777777" w:rsidR="000660BB" w:rsidRPr="00EC2809" w:rsidRDefault="000660BB" w:rsidP="00155316"/>
        </w:tc>
      </w:tr>
      <w:tr w:rsidR="000660BB" w:rsidRPr="00EC2809" w14:paraId="39CD7661" w14:textId="77777777" w:rsidTr="00155316">
        <w:tc>
          <w:tcPr>
            <w:tcW w:w="2984" w:type="dxa"/>
          </w:tcPr>
          <w:p w14:paraId="1E9F5CB5" w14:textId="77777777" w:rsidR="000660BB" w:rsidRPr="00EC2809" w:rsidRDefault="000660BB" w:rsidP="00155316">
            <w:pPr>
              <w:jc w:val="left"/>
            </w:pPr>
            <w:r w:rsidRPr="00EC2809">
              <w:t>Waarde in €</w:t>
            </w:r>
          </w:p>
        </w:tc>
        <w:tc>
          <w:tcPr>
            <w:tcW w:w="6650" w:type="dxa"/>
          </w:tcPr>
          <w:p w14:paraId="62B44BD1" w14:textId="77777777" w:rsidR="000660BB" w:rsidRPr="00EC2809" w:rsidRDefault="000660BB" w:rsidP="00155316"/>
        </w:tc>
      </w:tr>
      <w:tr w:rsidR="000660BB" w:rsidRPr="00EC2809" w14:paraId="215A00DC" w14:textId="77777777" w:rsidTr="00155316">
        <w:tc>
          <w:tcPr>
            <w:tcW w:w="2984" w:type="dxa"/>
          </w:tcPr>
          <w:p w14:paraId="1A433ED5" w14:textId="77777777" w:rsidR="000660BB" w:rsidRPr="00EC2809" w:rsidRDefault="000660BB" w:rsidP="00155316">
            <w:pPr>
              <w:jc w:val="left"/>
            </w:pPr>
            <w:r w:rsidRPr="00EC2809">
              <w:t>Rol Gegadigde</w:t>
            </w:r>
          </w:p>
        </w:tc>
        <w:tc>
          <w:tcPr>
            <w:tcW w:w="6650" w:type="dxa"/>
          </w:tcPr>
          <w:p w14:paraId="20CE31D2" w14:textId="63F51623" w:rsidR="000660BB" w:rsidRPr="00EC2809" w:rsidRDefault="00CE767C" w:rsidP="00155316">
            <w:r>
              <w:t xml:space="preserve">Werktuigbouwkundig </w:t>
            </w:r>
            <w:r w:rsidR="00B64B78" w:rsidRPr="001C0557">
              <w:t>installateur</w:t>
            </w:r>
          </w:p>
        </w:tc>
      </w:tr>
      <w:tr w:rsidR="000660BB" w:rsidRPr="00EC2809" w14:paraId="65060D53" w14:textId="77777777" w:rsidTr="00155316">
        <w:tc>
          <w:tcPr>
            <w:tcW w:w="2984" w:type="dxa"/>
          </w:tcPr>
          <w:p w14:paraId="14DFBAE9" w14:textId="77777777" w:rsidR="000660BB" w:rsidRPr="00EC2809" w:rsidRDefault="000660BB" w:rsidP="00155316">
            <w:pPr>
              <w:jc w:val="left"/>
            </w:pPr>
            <w:r>
              <w:t>Aard van de opdracht</w:t>
            </w:r>
          </w:p>
        </w:tc>
        <w:tc>
          <w:tcPr>
            <w:tcW w:w="6650" w:type="dxa"/>
          </w:tcPr>
          <w:p w14:paraId="66123EF4" w14:textId="77777777" w:rsidR="000660BB" w:rsidRPr="00EC2809" w:rsidRDefault="000660BB" w:rsidP="00155316">
            <w:r>
              <w:t>(zie definities paragraaf 1.4)</w:t>
            </w:r>
          </w:p>
        </w:tc>
      </w:tr>
      <w:tr w:rsidR="000660BB" w:rsidRPr="00EC2809" w14:paraId="53E1EDC9" w14:textId="77777777" w:rsidTr="00155316">
        <w:tc>
          <w:tcPr>
            <w:tcW w:w="2984" w:type="dxa"/>
          </w:tcPr>
          <w:p w14:paraId="343A1E91" w14:textId="77777777" w:rsidR="000660BB" w:rsidRPr="00EC2809" w:rsidRDefault="000660BB" w:rsidP="00155316">
            <w:r w:rsidRPr="00EC2809">
              <w:t>Omschrijving project</w:t>
            </w:r>
          </w:p>
        </w:tc>
        <w:tc>
          <w:tcPr>
            <w:tcW w:w="6650" w:type="dxa"/>
          </w:tcPr>
          <w:p w14:paraId="34B36C5B" w14:textId="77777777" w:rsidR="000660BB" w:rsidRDefault="000660BB" w:rsidP="00155316"/>
          <w:p w14:paraId="6250A411" w14:textId="77777777" w:rsidR="000660BB" w:rsidRDefault="000660BB" w:rsidP="00155316"/>
          <w:p w14:paraId="4AB3052E" w14:textId="77777777" w:rsidR="000660BB" w:rsidRDefault="000660BB" w:rsidP="00155316"/>
          <w:p w14:paraId="50DA89DB" w14:textId="77777777" w:rsidR="000660BB" w:rsidRDefault="000660BB" w:rsidP="00155316"/>
          <w:p w14:paraId="6AE76FB9" w14:textId="77777777" w:rsidR="000660BB" w:rsidRDefault="000660BB" w:rsidP="00155316"/>
          <w:p w14:paraId="4BB5EBE4" w14:textId="77777777" w:rsidR="000660BB" w:rsidRDefault="000660BB" w:rsidP="00155316"/>
          <w:p w14:paraId="1D276205" w14:textId="77777777" w:rsidR="000660BB" w:rsidRDefault="000660BB" w:rsidP="00155316"/>
          <w:p w14:paraId="0AE82BA4" w14:textId="77777777" w:rsidR="000660BB" w:rsidRDefault="000660BB" w:rsidP="00155316"/>
          <w:p w14:paraId="07DEF38B" w14:textId="77777777" w:rsidR="000660BB" w:rsidRDefault="000660BB" w:rsidP="00155316"/>
          <w:p w14:paraId="0F31E17C" w14:textId="77777777" w:rsidR="000660BB" w:rsidRDefault="000660BB" w:rsidP="00155316"/>
          <w:p w14:paraId="07A3F830" w14:textId="77777777" w:rsidR="000660BB" w:rsidRDefault="000660BB" w:rsidP="00155316"/>
          <w:p w14:paraId="38750E5F" w14:textId="77777777" w:rsidR="000660BB" w:rsidRDefault="000660BB" w:rsidP="00155316"/>
          <w:p w14:paraId="7DB5308B" w14:textId="77777777" w:rsidR="000660BB" w:rsidRDefault="000660BB" w:rsidP="00155316"/>
          <w:p w14:paraId="2B144320" w14:textId="77777777" w:rsidR="000660BB" w:rsidRDefault="000660BB" w:rsidP="00155316"/>
          <w:p w14:paraId="435FFB91" w14:textId="77777777" w:rsidR="000660BB" w:rsidRDefault="000660BB" w:rsidP="00155316"/>
          <w:p w14:paraId="5442B474" w14:textId="77777777" w:rsidR="000660BB" w:rsidRDefault="000660BB" w:rsidP="00155316"/>
          <w:p w14:paraId="1E11AA9F" w14:textId="77777777" w:rsidR="000660BB" w:rsidRDefault="000660BB" w:rsidP="00155316"/>
          <w:p w14:paraId="26CB5F7E" w14:textId="77777777" w:rsidR="000660BB" w:rsidRDefault="000660BB" w:rsidP="00155316"/>
          <w:p w14:paraId="631B346C" w14:textId="77777777" w:rsidR="000660BB" w:rsidRDefault="000660BB" w:rsidP="00155316"/>
          <w:p w14:paraId="25B6F04C" w14:textId="77777777" w:rsidR="000660BB" w:rsidRDefault="000660BB" w:rsidP="00155316"/>
          <w:p w14:paraId="762D5E03" w14:textId="77777777" w:rsidR="000660BB" w:rsidRDefault="000660BB" w:rsidP="00155316"/>
          <w:p w14:paraId="457C8117" w14:textId="77777777" w:rsidR="000660BB" w:rsidRDefault="000660BB" w:rsidP="00155316"/>
          <w:p w14:paraId="54712DB0" w14:textId="77777777" w:rsidR="000660BB" w:rsidRDefault="000660BB" w:rsidP="00155316"/>
          <w:p w14:paraId="14F2AD14" w14:textId="77777777" w:rsidR="000660BB" w:rsidRDefault="000660BB" w:rsidP="00155316"/>
          <w:p w14:paraId="3CE6A092" w14:textId="77777777" w:rsidR="000660BB" w:rsidRDefault="000660BB" w:rsidP="00155316"/>
          <w:p w14:paraId="76AAE5BD" w14:textId="77777777" w:rsidR="000660BB" w:rsidRDefault="000660BB" w:rsidP="00155316"/>
          <w:p w14:paraId="153C88A9" w14:textId="77777777" w:rsidR="000660BB" w:rsidRDefault="000660BB" w:rsidP="00155316"/>
          <w:p w14:paraId="4E537EC1" w14:textId="77777777" w:rsidR="000660BB" w:rsidRDefault="000660BB" w:rsidP="00155316"/>
          <w:p w14:paraId="74329743" w14:textId="77777777" w:rsidR="000660BB" w:rsidRPr="00EC2809" w:rsidRDefault="000660BB" w:rsidP="00155316"/>
        </w:tc>
      </w:tr>
    </w:tbl>
    <w:p w14:paraId="1D6C0905" w14:textId="77777777" w:rsidR="000660BB" w:rsidRPr="00EC2809" w:rsidRDefault="000660BB" w:rsidP="000660BB"/>
    <w:p w14:paraId="54A2C5DA" w14:textId="77777777" w:rsidR="000660BB" w:rsidRPr="00EC2809" w:rsidRDefault="000660BB" w:rsidP="000660BB">
      <w:pPr>
        <w:ind w:right="95"/>
        <w:rPr>
          <w:rFonts w:cs="Arial"/>
          <w:snapToGrid w:val="0"/>
        </w:rPr>
      </w:pPr>
    </w:p>
    <w:p w14:paraId="038D2F84" w14:textId="77777777" w:rsidR="000660BB" w:rsidRPr="00EC2809" w:rsidRDefault="000660BB" w:rsidP="000660BB">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5A647CF8" w14:textId="77777777" w:rsidR="000660BB" w:rsidRPr="00EC2809" w:rsidRDefault="000660BB" w:rsidP="000660BB">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0660BB" w:rsidRPr="00EC2809" w14:paraId="359EF481" w14:textId="77777777" w:rsidTr="00155316">
        <w:tc>
          <w:tcPr>
            <w:tcW w:w="3103" w:type="dxa"/>
          </w:tcPr>
          <w:p w14:paraId="5C1B21C4" w14:textId="77777777" w:rsidR="000660BB" w:rsidRPr="00EC2809" w:rsidRDefault="000660BB" w:rsidP="00155316">
            <w:pPr>
              <w:ind w:right="95"/>
              <w:rPr>
                <w:rFonts w:cs="Arial"/>
                <w:snapToGrid w:val="0"/>
              </w:rPr>
            </w:pPr>
            <w:r w:rsidRPr="00EC2809">
              <w:rPr>
                <w:rFonts w:cs="Arial"/>
                <w:snapToGrid w:val="0"/>
              </w:rPr>
              <w:t>Naam</w:t>
            </w:r>
          </w:p>
        </w:tc>
        <w:tc>
          <w:tcPr>
            <w:tcW w:w="6525" w:type="dxa"/>
          </w:tcPr>
          <w:p w14:paraId="17EB36B8" w14:textId="77777777" w:rsidR="000660BB" w:rsidRPr="00EC2809" w:rsidRDefault="000660BB" w:rsidP="00155316">
            <w:pPr>
              <w:ind w:right="95"/>
              <w:rPr>
                <w:rFonts w:cs="Arial"/>
                <w:snapToGrid w:val="0"/>
              </w:rPr>
            </w:pPr>
          </w:p>
        </w:tc>
      </w:tr>
      <w:tr w:rsidR="000660BB" w:rsidRPr="00EC2809" w14:paraId="54A16D00" w14:textId="77777777" w:rsidTr="00155316">
        <w:tc>
          <w:tcPr>
            <w:tcW w:w="3103" w:type="dxa"/>
          </w:tcPr>
          <w:p w14:paraId="2E16D387" w14:textId="77777777" w:rsidR="000660BB" w:rsidRPr="00EC2809" w:rsidRDefault="000660BB" w:rsidP="00155316">
            <w:pPr>
              <w:ind w:right="95"/>
              <w:rPr>
                <w:rFonts w:cs="Arial"/>
                <w:snapToGrid w:val="0"/>
              </w:rPr>
            </w:pPr>
            <w:r w:rsidRPr="00EC2809">
              <w:rPr>
                <w:rFonts w:cs="Arial"/>
                <w:snapToGrid w:val="0"/>
              </w:rPr>
              <w:t>Functie</w:t>
            </w:r>
          </w:p>
        </w:tc>
        <w:tc>
          <w:tcPr>
            <w:tcW w:w="6525" w:type="dxa"/>
          </w:tcPr>
          <w:p w14:paraId="3CBDB3A4" w14:textId="77777777" w:rsidR="000660BB" w:rsidRPr="00EC2809" w:rsidRDefault="000660BB" w:rsidP="00155316">
            <w:pPr>
              <w:ind w:right="95"/>
              <w:rPr>
                <w:rFonts w:cs="Arial"/>
                <w:snapToGrid w:val="0"/>
              </w:rPr>
            </w:pPr>
          </w:p>
        </w:tc>
      </w:tr>
      <w:tr w:rsidR="000660BB" w:rsidRPr="00EC2809" w14:paraId="51F6159E" w14:textId="77777777" w:rsidTr="00155316">
        <w:tc>
          <w:tcPr>
            <w:tcW w:w="3103" w:type="dxa"/>
          </w:tcPr>
          <w:p w14:paraId="4FDF6B58" w14:textId="77777777" w:rsidR="000660BB" w:rsidRPr="00EC2809" w:rsidRDefault="000660BB" w:rsidP="00155316">
            <w:pPr>
              <w:ind w:right="95"/>
              <w:rPr>
                <w:rFonts w:cs="Arial"/>
                <w:snapToGrid w:val="0"/>
              </w:rPr>
            </w:pPr>
            <w:r w:rsidRPr="00EC2809">
              <w:rPr>
                <w:rFonts w:cs="Arial"/>
                <w:snapToGrid w:val="0"/>
              </w:rPr>
              <w:t>Bedrijf</w:t>
            </w:r>
          </w:p>
        </w:tc>
        <w:tc>
          <w:tcPr>
            <w:tcW w:w="6525" w:type="dxa"/>
          </w:tcPr>
          <w:p w14:paraId="492600B6" w14:textId="77777777" w:rsidR="000660BB" w:rsidRPr="00EC2809" w:rsidRDefault="000660BB" w:rsidP="00155316">
            <w:pPr>
              <w:ind w:right="95"/>
              <w:rPr>
                <w:rFonts w:cs="Arial"/>
                <w:snapToGrid w:val="0"/>
              </w:rPr>
            </w:pPr>
          </w:p>
        </w:tc>
      </w:tr>
      <w:tr w:rsidR="000660BB" w:rsidRPr="00EC2809" w14:paraId="44BF0767" w14:textId="77777777" w:rsidTr="00155316">
        <w:tc>
          <w:tcPr>
            <w:tcW w:w="3103" w:type="dxa"/>
          </w:tcPr>
          <w:p w14:paraId="68A81D85" w14:textId="77777777" w:rsidR="000660BB" w:rsidRPr="00EC2809" w:rsidRDefault="000660BB" w:rsidP="00155316">
            <w:pPr>
              <w:ind w:right="95"/>
              <w:rPr>
                <w:rFonts w:cs="Arial"/>
                <w:snapToGrid w:val="0"/>
              </w:rPr>
            </w:pPr>
            <w:r w:rsidRPr="00EC2809">
              <w:rPr>
                <w:rFonts w:cs="Arial"/>
                <w:snapToGrid w:val="0"/>
              </w:rPr>
              <w:t>Handtekening</w:t>
            </w:r>
          </w:p>
        </w:tc>
        <w:tc>
          <w:tcPr>
            <w:tcW w:w="6525" w:type="dxa"/>
          </w:tcPr>
          <w:p w14:paraId="14817054" w14:textId="77777777" w:rsidR="000660BB" w:rsidRPr="00EC2809" w:rsidRDefault="000660BB" w:rsidP="00155316">
            <w:pPr>
              <w:ind w:right="95"/>
              <w:rPr>
                <w:rFonts w:cs="Arial"/>
                <w:snapToGrid w:val="0"/>
              </w:rPr>
            </w:pPr>
          </w:p>
        </w:tc>
      </w:tr>
      <w:tr w:rsidR="000660BB" w:rsidRPr="00EC2809" w14:paraId="23ECA1DC" w14:textId="77777777" w:rsidTr="00155316">
        <w:tc>
          <w:tcPr>
            <w:tcW w:w="3103" w:type="dxa"/>
          </w:tcPr>
          <w:p w14:paraId="6F8BDFCB" w14:textId="77777777" w:rsidR="000660BB" w:rsidRPr="00EC2809" w:rsidRDefault="000660BB" w:rsidP="00155316">
            <w:pPr>
              <w:ind w:right="95"/>
              <w:rPr>
                <w:rFonts w:cs="Arial"/>
                <w:snapToGrid w:val="0"/>
              </w:rPr>
            </w:pPr>
            <w:r w:rsidRPr="00EC2809">
              <w:rPr>
                <w:rFonts w:cs="Arial"/>
                <w:snapToGrid w:val="0"/>
              </w:rPr>
              <w:t>Plaats en datum</w:t>
            </w:r>
          </w:p>
        </w:tc>
        <w:tc>
          <w:tcPr>
            <w:tcW w:w="6525" w:type="dxa"/>
          </w:tcPr>
          <w:p w14:paraId="641565BB" w14:textId="77777777" w:rsidR="000660BB" w:rsidRPr="00EC2809" w:rsidRDefault="000660BB" w:rsidP="00155316">
            <w:pPr>
              <w:ind w:right="95"/>
              <w:rPr>
                <w:rFonts w:cs="Arial"/>
                <w:snapToGrid w:val="0"/>
              </w:rPr>
            </w:pPr>
          </w:p>
        </w:tc>
      </w:tr>
    </w:tbl>
    <w:p w14:paraId="66102DB2" w14:textId="275EE96A" w:rsidR="000660BB" w:rsidRDefault="000660BB" w:rsidP="000660BB">
      <w:pPr>
        <w:pStyle w:val="BijlageTitel"/>
        <w:numPr>
          <w:ilvl w:val="0"/>
          <w:numId w:val="14"/>
        </w:numPr>
      </w:pPr>
      <w:bookmarkStart w:id="39" w:name="_Toc234917934"/>
      <w:r>
        <w:lastRenderedPageBreak/>
        <w:t>Format Selectiecriterium E</w:t>
      </w:r>
      <w:bookmarkEnd w:id="39"/>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2984"/>
        <w:gridCol w:w="6650"/>
      </w:tblGrid>
      <w:tr w:rsidR="000660BB" w:rsidRPr="007F100A" w14:paraId="0156FAFB" w14:textId="77777777" w:rsidTr="00155316">
        <w:tc>
          <w:tcPr>
            <w:tcW w:w="9634" w:type="dxa"/>
            <w:gridSpan w:val="2"/>
            <w:shd w:val="clear" w:color="auto" w:fill="AEDD03"/>
          </w:tcPr>
          <w:p w14:paraId="15B5FA7B" w14:textId="77777777" w:rsidR="000660BB" w:rsidRPr="007F100A" w:rsidRDefault="000660BB" w:rsidP="00155316">
            <w:pPr>
              <w:rPr>
                <w:b/>
                <w:lang w:val="en-US"/>
              </w:rPr>
            </w:pPr>
            <w:proofErr w:type="spellStart"/>
            <w:r w:rsidRPr="007F100A">
              <w:rPr>
                <w:b/>
                <w:lang w:val="en-US"/>
              </w:rPr>
              <w:t>Referentieproject</w:t>
            </w:r>
            <w:proofErr w:type="spellEnd"/>
            <w:r w:rsidRPr="007F100A">
              <w:rPr>
                <w:b/>
                <w:lang w:val="en-US"/>
              </w:rPr>
              <w:t xml:space="preserve">: </w:t>
            </w:r>
          </w:p>
        </w:tc>
      </w:tr>
      <w:tr w:rsidR="000660BB" w:rsidRPr="00EC2809" w14:paraId="218B965B" w14:textId="77777777" w:rsidTr="00155316">
        <w:tc>
          <w:tcPr>
            <w:tcW w:w="2984" w:type="dxa"/>
          </w:tcPr>
          <w:p w14:paraId="00E72ECD" w14:textId="77777777" w:rsidR="000660BB" w:rsidRPr="00EC2809" w:rsidRDefault="000660BB" w:rsidP="00155316">
            <w:r w:rsidRPr="00EC2809">
              <w:t>Naam referentie</w:t>
            </w:r>
          </w:p>
        </w:tc>
        <w:tc>
          <w:tcPr>
            <w:tcW w:w="6650" w:type="dxa"/>
          </w:tcPr>
          <w:p w14:paraId="3FFB2A1E" w14:textId="77777777" w:rsidR="000660BB" w:rsidRPr="00EC2809" w:rsidRDefault="000660BB" w:rsidP="00155316"/>
        </w:tc>
      </w:tr>
      <w:tr w:rsidR="000660BB" w:rsidRPr="00EC2809" w14:paraId="6C53CDF1" w14:textId="77777777" w:rsidTr="00155316">
        <w:tc>
          <w:tcPr>
            <w:tcW w:w="2984" w:type="dxa"/>
          </w:tcPr>
          <w:p w14:paraId="0313D6F0" w14:textId="77777777" w:rsidR="000660BB" w:rsidRPr="00EC2809" w:rsidRDefault="000660BB" w:rsidP="00155316">
            <w:r>
              <w:t>Opdrachtgever</w:t>
            </w:r>
          </w:p>
        </w:tc>
        <w:tc>
          <w:tcPr>
            <w:tcW w:w="6650" w:type="dxa"/>
          </w:tcPr>
          <w:p w14:paraId="2B29594E" w14:textId="77777777" w:rsidR="000660BB" w:rsidRPr="00EC2809" w:rsidRDefault="000660BB" w:rsidP="00155316"/>
        </w:tc>
      </w:tr>
      <w:tr w:rsidR="000660BB" w:rsidRPr="00EC2809" w14:paraId="50268D25" w14:textId="77777777" w:rsidTr="00155316">
        <w:tc>
          <w:tcPr>
            <w:tcW w:w="2984" w:type="dxa"/>
          </w:tcPr>
          <w:p w14:paraId="661087C4" w14:textId="77777777" w:rsidR="000660BB" w:rsidRPr="00EC2809" w:rsidRDefault="000660BB" w:rsidP="00155316">
            <w:r w:rsidRPr="00EC2809">
              <w:t>Adres</w:t>
            </w:r>
          </w:p>
        </w:tc>
        <w:tc>
          <w:tcPr>
            <w:tcW w:w="6650" w:type="dxa"/>
          </w:tcPr>
          <w:p w14:paraId="233555BA" w14:textId="77777777" w:rsidR="000660BB" w:rsidRPr="00EC2809" w:rsidRDefault="000660BB" w:rsidP="00155316"/>
        </w:tc>
      </w:tr>
      <w:tr w:rsidR="000660BB" w:rsidRPr="00EC2809" w14:paraId="7857D3C2" w14:textId="77777777" w:rsidTr="00155316">
        <w:tc>
          <w:tcPr>
            <w:tcW w:w="2984" w:type="dxa"/>
          </w:tcPr>
          <w:p w14:paraId="7201B6B4" w14:textId="77777777" w:rsidR="000660BB" w:rsidRPr="00EC2809" w:rsidRDefault="000660BB" w:rsidP="00155316">
            <w:r w:rsidRPr="00EC2809">
              <w:t>Postcode en plaats</w:t>
            </w:r>
          </w:p>
        </w:tc>
        <w:tc>
          <w:tcPr>
            <w:tcW w:w="6650" w:type="dxa"/>
          </w:tcPr>
          <w:p w14:paraId="46CB17AB" w14:textId="77777777" w:rsidR="000660BB" w:rsidRPr="00EC2809" w:rsidRDefault="000660BB" w:rsidP="00155316"/>
        </w:tc>
      </w:tr>
      <w:tr w:rsidR="000660BB" w:rsidRPr="00EC2809" w14:paraId="284750E7" w14:textId="77777777" w:rsidTr="00155316">
        <w:tc>
          <w:tcPr>
            <w:tcW w:w="2984" w:type="dxa"/>
          </w:tcPr>
          <w:p w14:paraId="5C63B51B" w14:textId="77777777" w:rsidR="000660BB" w:rsidRPr="00EC2809" w:rsidRDefault="000660BB" w:rsidP="00155316">
            <w:r w:rsidRPr="00EC2809">
              <w:t>Naam contactpersoon</w:t>
            </w:r>
          </w:p>
        </w:tc>
        <w:tc>
          <w:tcPr>
            <w:tcW w:w="6650" w:type="dxa"/>
          </w:tcPr>
          <w:p w14:paraId="7827C1EB" w14:textId="77777777" w:rsidR="000660BB" w:rsidRPr="00EC2809" w:rsidRDefault="000660BB" w:rsidP="00155316"/>
        </w:tc>
      </w:tr>
      <w:tr w:rsidR="000660BB" w:rsidRPr="00EC2809" w14:paraId="2DBF3452" w14:textId="77777777" w:rsidTr="00155316">
        <w:tc>
          <w:tcPr>
            <w:tcW w:w="2984" w:type="dxa"/>
          </w:tcPr>
          <w:p w14:paraId="52F7838F" w14:textId="77777777" w:rsidR="000660BB" w:rsidRPr="00EC2809" w:rsidRDefault="000660BB" w:rsidP="00155316">
            <w:r w:rsidRPr="00EC2809">
              <w:t>Functie</w:t>
            </w:r>
          </w:p>
        </w:tc>
        <w:tc>
          <w:tcPr>
            <w:tcW w:w="6650" w:type="dxa"/>
          </w:tcPr>
          <w:p w14:paraId="7C7EF663" w14:textId="77777777" w:rsidR="000660BB" w:rsidRPr="00EC2809" w:rsidRDefault="000660BB" w:rsidP="00155316"/>
        </w:tc>
      </w:tr>
      <w:tr w:rsidR="000660BB" w:rsidRPr="00EC2809" w14:paraId="13FAE2BD" w14:textId="77777777" w:rsidTr="00155316">
        <w:tc>
          <w:tcPr>
            <w:tcW w:w="2984" w:type="dxa"/>
          </w:tcPr>
          <w:p w14:paraId="1B46E71D" w14:textId="77777777" w:rsidR="000660BB" w:rsidRPr="00EC2809" w:rsidRDefault="000660BB" w:rsidP="00155316">
            <w:r w:rsidRPr="00EC2809">
              <w:t>Telefoonnummer</w:t>
            </w:r>
          </w:p>
        </w:tc>
        <w:tc>
          <w:tcPr>
            <w:tcW w:w="6650" w:type="dxa"/>
          </w:tcPr>
          <w:p w14:paraId="0A1CF54B" w14:textId="77777777" w:rsidR="000660BB" w:rsidRPr="00EC2809" w:rsidRDefault="000660BB" w:rsidP="00155316"/>
        </w:tc>
      </w:tr>
      <w:tr w:rsidR="000660BB" w:rsidRPr="00EC2809" w14:paraId="1AC8D3AA" w14:textId="77777777" w:rsidTr="00155316">
        <w:tc>
          <w:tcPr>
            <w:tcW w:w="2984" w:type="dxa"/>
          </w:tcPr>
          <w:p w14:paraId="1AD931BF" w14:textId="77777777" w:rsidR="000660BB" w:rsidRPr="00EC2809" w:rsidRDefault="000660BB" w:rsidP="00155316"/>
        </w:tc>
        <w:tc>
          <w:tcPr>
            <w:tcW w:w="6650" w:type="dxa"/>
          </w:tcPr>
          <w:p w14:paraId="195631FF" w14:textId="77777777" w:rsidR="000660BB" w:rsidRPr="00EC2809" w:rsidRDefault="000660BB" w:rsidP="00155316"/>
        </w:tc>
      </w:tr>
      <w:tr w:rsidR="000660BB" w:rsidRPr="00EC2809" w14:paraId="5B0B53FC" w14:textId="77777777" w:rsidTr="00155316">
        <w:tc>
          <w:tcPr>
            <w:tcW w:w="9634" w:type="dxa"/>
            <w:gridSpan w:val="2"/>
            <w:shd w:val="clear" w:color="auto" w:fill="AEDD03"/>
          </w:tcPr>
          <w:p w14:paraId="256CD3F0" w14:textId="77777777" w:rsidR="000660BB" w:rsidRPr="00EC2809" w:rsidRDefault="000660BB" w:rsidP="00155316">
            <w:pPr>
              <w:rPr>
                <w:b/>
              </w:rPr>
            </w:pPr>
            <w:r w:rsidRPr="00EC2809">
              <w:rPr>
                <w:b/>
              </w:rPr>
              <w:t>Aard en omvang</w:t>
            </w:r>
          </w:p>
        </w:tc>
      </w:tr>
      <w:tr w:rsidR="000660BB" w:rsidRPr="00EC2809" w14:paraId="228E5A35" w14:textId="77777777" w:rsidTr="00155316">
        <w:tc>
          <w:tcPr>
            <w:tcW w:w="2984" w:type="dxa"/>
          </w:tcPr>
          <w:p w14:paraId="5CA1D46B" w14:textId="77777777" w:rsidR="000660BB" w:rsidRPr="00EC2809" w:rsidRDefault="000660BB" w:rsidP="00155316">
            <w:pPr>
              <w:jc w:val="left"/>
            </w:pPr>
            <w:r w:rsidRPr="00EC2809">
              <w:t>Soort project</w:t>
            </w:r>
            <w:r>
              <w:t xml:space="preserve"> </w:t>
            </w:r>
          </w:p>
        </w:tc>
        <w:tc>
          <w:tcPr>
            <w:tcW w:w="6650" w:type="dxa"/>
          </w:tcPr>
          <w:p w14:paraId="475EFFF6" w14:textId="77777777" w:rsidR="000660BB" w:rsidRPr="00EC2809" w:rsidRDefault="000660BB" w:rsidP="00155316"/>
        </w:tc>
      </w:tr>
      <w:tr w:rsidR="000660BB" w:rsidRPr="00EC2809" w14:paraId="0F1D66A3" w14:textId="77777777" w:rsidTr="00155316">
        <w:tc>
          <w:tcPr>
            <w:tcW w:w="2984" w:type="dxa"/>
          </w:tcPr>
          <w:p w14:paraId="4A2774ED" w14:textId="77777777" w:rsidR="000660BB" w:rsidRPr="00EC2809" w:rsidRDefault="000660BB" w:rsidP="00155316">
            <w:pPr>
              <w:jc w:val="left"/>
            </w:pPr>
            <w:r w:rsidRPr="00EC2809">
              <w:t xml:space="preserve">Omvang in m² </w:t>
            </w:r>
            <w:proofErr w:type="spellStart"/>
            <w:r w:rsidRPr="00EC2809">
              <w:t>bvo</w:t>
            </w:r>
            <w:proofErr w:type="spellEnd"/>
          </w:p>
        </w:tc>
        <w:tc>
          <w:tcPr>
            <w:tcW w:w="6650" w:type="dxa"/>
          </w:tcPr>
          <w:p w14:paraId="66BD817C" w14:textId="77777777" w:rsidR="000660BB" w:rsidRPr="00EC2809" w:rsidRDefault="000660BB" w:rsidP="00155316"/>
        </w:tc>
      </w:tr>
      <w:tr w:rsidR="000660BB" w:rsidRPr="00EC2809" w14:paraId="4E8DE792" w14:textId="77777777" w:rsidTr="00155316">
        <w:tc>
          <w:tcPr>
            <w:tcW w:w="2984" w:type="dxa"/>
          </w:tcPr>
          <w:p w14:paraId="75F746F7" w14:textId="77777777" w:rsidR="000660BB" w:rsidRPr="00EC2809" w:rsidRDefault="000660BB" w:rsidP="00155316">
            <w:pPr>
              <w:jc w:val="left"/>
            </w:pPr>
            <w:r w:rsidRPr="00EC2809">
              <w:t>Datum start project</w:t>
            </w:r>
          </w:p>
        </w:tc>
        <w:tc>
          <w:tcPr>
            <w:tcW w:w="6650" w:type="dxa"/>
          </w:tcPr>
          <w:p w14:paraId="2A6A6413" w14:textId="77777777" w:rsidR="000660BB" w:rsidRPr="00EC2809" w:rsidRDefault="000660BB" w:rsidP="00155316"/>
        </w:tc>
      </w:tr>
      <w:tr w:rsidR="000660BB" w:rsidRPr="00EC2809" w14:paraId="6ECF78F5" w14:textId="77777777" w:rsidTr="00155316">
        <w:tc>
          <w:tcPr>
            <w:tcW w:w="2984" w:type="dxa"/>
          </w:tcPr>
          <w:p w14:paraId="34F9AE7F" w14:textId="77777777" w:rsidR="000660BB" w:rsidRPr="00EC2809" w:rsidRDefault="000660BB" w:rsidP="00155316">
            <w:pPr>
              <w:jc w:val="left"/>
            </w:pPr>
            <w:r w:rsidRPr="00EC2809">
              <w:t>Datum eind project</w:t>
            </w:r>
          </w:p>
        </w:tc>
        <w:tc>
          <w:tcPr>
            <w:tcW w:w="6650" w:type="dxa"/>
          </w:tcPr>
          <w:p w14:paraId="69A80B89" w14:textId="77777777" w:rsidR="000660BB" w:rsidRPr="00EC2809" w:rsidRDefault="000660BB" w:rsidP="00155316"/>
        </w:tc>
      </w:tr>
      <w:tr w:rsidR="000660BB" w:rsidRPr="00EC2809" w14:paraId="242CB06B" w14:textId="77777777" w:rsidTr="00155316">
        <w:tc>
          <w:tcPr>
            <w:tcW w:w="2984" w:type="dxa"/>
          </w:tcPr>
          <w:p w14:paraId="28604851" w14:textId="77777777" w:rsidR="000660BB" w:rsidRPr="00EC2809" w:rsidRDefault="000660BB" w:rsidP="00155316">
            <w:pPr>
              <w:jc w:val="left"/>
            </w:pPr>
            <w:r>
              <w:t>C</w:t>
            </w:r>
            <w:r w:rsidRPr="00EC2809">
              <w:t>ontract</w:t>
            </w:r>
            <w:r>
              <w:t>vorm</w:t>
            </w:r>
          </w:p>
        </w:tc>
        <w:tc>
          <w:tcPr>
            <w:tcW w:w="6650" w:type="dxa"/>
          </w:tcPr>
          <w:p w14:paraId="10C301E7" w14:textId="77777777" w:rsidR="000660BB" w:rsidRPr="00EC2809" w:rsidRDefault="000660BB" w:rsidP="00155316"/>
        </w:tc>
      </w:tr>
      <w:tr w:rsidR="000660BB" w:rsidRPr="00EC2809" w14:paraId="4597010C" w14:textId="77777777" w:rsidTr="00155316">
        <w:tc>
          <w:tcPr>
            <w:tcW w:w="2984" w:type="dxa"/>
          </w:tcPr>
          <w:p w14:paraId="6178C6DF" w14:textId="77777777" w:rsidR="000660BB" w:rsidRPr="00EC2809" w:rsidRDefault="000660BB" w:rsidP="00155316">
            <w:pPr>
              <w:jc w:val="left"/>
            </w:pPr>
            <w:r w:rsidRPr="00EC2809">
              <w:t>Waarde in €</w:t>
            </w:r>
          </w:p>
        </w:tc>
        <w:tc>
          <w:tcPr>
            <w:tcW w:w="6650" w:type="dxa"/>
          </w:tcPr>
          <w:p w14:paraId="71723638" w14:textId="77777777" w:rsidR="000660BB" w:rsidRPr="00EC2809" w:rsidRDefault="000660BB" w:rsidP="00155316"/>
        </w:tc>
      </w:tr>
      <w:tr w:rsidR="000660BB" w:rsidRPr="00EC2809" w14:paraId="01D1CE2D" w14:textId="77777777" w:rsidTr="00155316">
        <w:tc>
          <w:tcPr>
            <w:tcW w:w="2984" w:type="dxa"/>
          </w:tcPr>
          <w:p w14:paraId="4D100931" w14:textId="77777777" w:rsidR="000660BB" w:rsidRPr="00EC2809" w:rsidRDefault="000660BB" w:rsidP="00155316">
            <w:pPr>
              <w:jc w:val="left"/>
            </w:pPr>
            <w:r w:rsidRPr="00EC2809">
              <w:t>Rol Gegadigde</w:t>
            </w:r>
          </w:p>
        </w:tc>
        <w:tc>
          <w:tcPr>
            <w:tcW w:w="6650" w:type="dxa"/>
          </w:tcPr>
          <w:p w14:paraId="7B3D82DA" w14:textId="7AB12C0F" w:rsidR="000660BB" w:rsidRPr="00EC2809" w:rsidRDefault="00CE767C" w:rsidP="00155316">
            <w:r>
              <w:t>Elektrotechnisch</w:t>
            </w:r>
            <w:r w:rsidR="005F1C93">
              <w:t xml:space="preserve"> </w:t>
            </w:r>
            <w:r w:rsidR="00B64B78" w:rsidRPr="001C0557">
              <w:t>installateur</w:t>
            </w:r>
          </w:p>
        </w:tc>
      </w:tr>
      <w:tr w:rsidR="000660BB" w:rsidRPr="00EC2809" w14:paraId="256DC8A1" w14:textId="77777777" w:rsidTr="00155316">
        <w:tc>
          <w:tcPr>
            <w:tcW w:w="2984" w:type="dxa"/>
          </w:tcPr>
          <w:p w14:paraId="68DF33E4" w14:textId="77777777" w:rsidR="000660BB" w:rsidRPr="00EC2809" w:rsidRDefault="000660BB" w:rsidP="00155316">
            <w:pPr>
              <w:jc w:val="left"/>
            </w:pPr>
            <w:r>
              <w:t>Aard van de opdracht</w:t>
            </w:r>
          </w:p>
        </w:tc>
        <w:tc>
          <w:tcPr>
            <w:tcW w:w="6650" w:type="dxa"/>
          </w:tcPr>
          <w:p w14:paraId="55D69DBA" w14:textId="77777777" w:rsidR="000660BB" w:rsidRPr="00EC2809" w:rsidRDefault="000660BB" w:rsidP="00155316">
            <w:r>
              <w:t>(zie definities paragraaf 1.4)</w:t>
            </w:r>
          </w:p>
        </w:tc>
      </w:tr>
      <w:tr w:rsidR="000660BB" w:rsidRPr="00EC2809" w14:paraId="616FA8A9" w14:textId="77777777" w:rsidTr="00155316">
        <w:tc>
          <w:tcPr>
            <w:tcW w:w="2984" w:type="dxa"/>
          </w:tcPr>
          <w:p w14:paraId="7FB69D14" w14:textId="77777777" w:rsidR="000660BB" w:rsidRPr="00EC2809" w:rsidRDefault="000660BB" w:rsidP="00155316">
            <w:r w:rsidRPr="00EC2809">
              <w:t>Omschrijving project</w:t>
            </w:r>
          </w:p>
        </w:tc>
        <w:tc>
          <w:tcPr>
            <w:tcW w:w="6650" w:type="dxa"/>
          </w:tcPr>
          <w:p w14:paraId="1BB50B3E" w14:textId="77777777" w:rsidR="000660BB" w:rsidRDefault="000660BB" w:rsidP="00155316"/>
          <w:p w14:paraId="0B7D107C" w14:textId="77777777" w:rsidR="000660BB" w:rsidRDefault="000660BB" w:rsidP="00155316"/>
          <w:p w14:paraId="57EE190C" w14:textId="77777777" w:rsidR="000660BB" w:rsidRDefault="000660BB" w:rsidP="00155316"/>
          <w:p w14:paraId="6443BD72" w14:textId="77777777" w:rsidR="000660BB" w:rsidRDefault="000660BB" w:rsidP="00155316"/>
          <w:p w14:paraId="15C7A153" w14:textId="77777777" w:rsidR="000660BB" w:rsidRDefault="000660BB" w:rsidP="00155316"/>
          <w:p w14:paraId="268497A3" w14:textId="77777777" w:rsidR="000660BB" w:rsidRDefault="000660BB" w:rsidP="00155316"/>
          <w:p w14:paraId="47BA21AE" w14:textId="77777777" w:rsidR="000660BB" w:rsidRDefault="000660BB" w:rsidP="00155316"/>
          <w:p w14:paraId="4AAAE567" w14:textId="77777777" w:rsidR="000660BB" w:rsidRDefault="000660BB" w:rsidP="00155316"/>
          <w:p w14:paraId="192F8E6A" w14:textId="77777777" w:rsidR="000660BB" w:rsidRDefault="000660BB" w:rsidP="00155316"/>
          <w:p w14:paraId="507744DC" w14:textId="77777777" w:rsidR="000660BB" w:rsidRDefault="000660BB" w:rsidP="00155316"/>
          <w:p w14:paraId="0A998949" w14:textId="77777777" w:rsidR="000660BB" w:rsidRDefault="000660BB" w:rsidP="00155316"/>
          <w:p w14:paraId="3F34756F" w14:textId="77777777" w:rsidR="000660BB" w:rsidRDefault="000660BB" w:rsidP="00155316"/>
          <w:p w14:paraId="5A89FAD7" w14:textId="77777777" w:rsidR="000660BB" w:rsidRDefault="000660BB" w:rsidP="00155316"/>
          <w:p w14:paraId="7A68E9EF" w14:textId="77777777" w:rsidR="000660BB" w:rsidRDefault="000660BB" w:rsidP="00155316"/>
          <w:p w14:paraId="25E3823E" w14:textId="77777777" w:rsidR="000660BB" w:rsidRDefault="000660BB" w:rsidP="00155316"/>
          <w:p w14:paraId="24084749" w14:textId="77777777" w:rsidR="000660BB" w:rsidRDefault="000660BB" w:rsidP="00155316"/>
          <w:p w14:paraId="6CA38F49" w14:textId="77777777" w:rsidR="000660BB" w:rsidRDefault="000660BB" w:rsidP="00155316"/>
          <w:p w14:paraId="59BCE691" w14:textId="77777777" w:rsidR="000660BB" w:rsidRDefault="000660BB" w:rsidP="00155316"/>
          <w:p w14:paraId="3EE63D0A" w14:textId="77777777" w:rsidR="000660BB" w:rsidRDefault="000660BB" w:rsidP="00155316"/>
          <w:p w14:paraId="21C085D9" w14:textId="77777777" w:rsidR="000660BB" w:rsidRDefault="000660BB" w:rsidP="00155316"/>
          <w:p w14:paraId="71DB87CE" w14:textId="77777777" w:rsidR="000660BB" w:rsidRDefault="000660BB" w:rsidP="00155316"/>
          <w:p w14:paraId="0DF5EFF6" w14:textId="77777777" w:rsidR="000660BB" w:rsidRDefault="000660BB" w:rsidP="00155316"/>
          <w:p w14:paraId="2F03693D" w14:textId="77777777" w:rsidR="000660BB" w:rsidRDefault="000660BB" w:rsidP="00155316"/>
          <w:p w14:paraId="30E91DD5" w14:textId="77777777" w:rsidR="000660BB" w:rsidRDefault="000660BB" w:rsidP="00155316"/>
          <w:p w14:paraId="7A2A3198" w14:textId="77777777" w:rsidR="000660BB" w:rsidRDefault="000660BB" w:rsidP="00155316"/>
          <w:p w14:paraId="3FBD7D6B" w14:textId="77777777" w:rsidR="000660BB" w:rsidRDefault="000660BB" w:rsidP="00155316"/>
          <w:p w14:paraId="63814C9B" w14:textId="77777777" w:rsidR="000660BB" w:rsidRDefault="000660BB" w:rsidP="00155316"/>
          <w:p w14:paraId="7264D53C" w14:textId="77777777" w:rsidR="000660BB" w:rsidRDefault="000660BB" w:rsidP="00155316"/>
          <w:p w14:paraId="21555376" w14:textId="77777777" w:rsidR="000660BB" w:rsidRPr="00EC2809" w:rsidRDefault="000660BB" w:rsidP="00155316"/>
        </w:tc>
      </w:tr>
    </w:tbl>
    <w:p w14:paraId="13A65096" w14:textId="77777777" w:rsidR="000660BB" w:rsidRPr="00EC2809" w:rsidRDefault="000660BB" w:rsidP="000660BB"/>
    <w:p w14:paraId="6E6E4143" w14:textId="77777777" w:rsidR="000660BB" w:rsidRPr="00EC2809" w:rsidRDefault="000660BB" w:rsidP="000660BB">
      <w:pPr>
        <w:ind w:right="95"/>
        <w:rPr>
          <w:rFonts w:cs="Arial"/>
          <w:snapToGrid w:val="0"/>
        </w:rPr>
      </w:pPr>
    </w:p>
    <w:p w14:paraId="16CA9F14" w14:textId="77777777" w:rsidR="000660BB" w:rsidRPr="00EC2809" w:rsidRDefault="000660BB" w:rsidP="000660BB">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76457FEE" w14:textId="77777777" w:rsidR="000660BB" w:rsidRPr="00EC2809" w:rsidRDefault="000660BB" w:rsidP="000660BB">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0660BB" w:rsidRPr="00EC2809" w14:paraId="1DAF53A2" w14:textId="77777777" w:rsidTr="00155316">
        <w:tc>
          <w:tcPr>
            <w:tcW w:w="3103" w:type="dxa"/>
          </w:tcPr>
          <w:p w14:paraId="6349BA1B" w14:textId="77777777" w:rsidR="000660BB" w:rsidRPr="00EC2809" w:rsidRDefault="000660BB" w:rsidP="00155316">
            <w:pPr>
              <w:ind w:right="95"/>
              <w:rPr>
                <w:rFonts w:cs="Arial"/>
                <w:snapToGrid w:val="0"/>
              </w:rPr>
            </w:pPr>
            <w:r w:rsidRPr="00EC2809">
              <w:rPr>
                <w:rFonts w:cs="Arial"/>
                <w:snapToGrid w:val="0"/>
              </w:rPr>
              <w:t>Naam</w:t>
            </w:r>
          </w:p>
        </w:tc>
        <w:tc>
          <w:tcPr>
            <w:tcW w:w="6525" w:type="dxa"/>
          </w:tcPr>
          <w:p w14:paraId="1E758656" w14:textId="77777777" w:rsidR="000660BB" w:rsidRPr="00EC2809" w:rsidRDefault="000660BB" w:rsidP="00155316">
            <w:pPr>
              <w:ind w:right="95"/>
              <w:rPr>
                <w:rFonts w:cs="Arial"/>
                <w:snapToGrid w:val="0"/>
              </w:rPr>
            </w:pPr>
          </w:p>
        </w:tc>
      </w:tr>
      <w:tr w:rsidR="000660BB" w:rsidRPr="00EC2809" w14:paraId="2C43AB8C" w14:textId="77777777" w:rsidTr="00155316">
        <w:tc>
          <w:tcPr>
            <w:tcW w:w="3103" w:type="dxa"/>
          </w:tcPr>
          <w:p w14:paraId="6A281EC7" w14:textId="77777777" w:rsidR="000660BB" w:rsidRPr="00EC2809" w:rsidRDefault="000660BB" w:rsidP="00155316">
            <w:pPr>
              <w:ind w:right="95"/>
              <w:rPr>
                <w:rFonts w:cs="Arial"/>
                <w:snapToGrid w:val="0"/>
              </w:rPr>
            </w:pPr>
            <w:r w:rsidRPr="00EC2809">
              <w:rPr>
                <w:rFonts w:cs="Arial"/>
                <w:snapToGrid w:val="0"/>
              </w:rPr>
              <w:t>Functie</w:t>
            </w:r>
          </w:p>
        </w:tc>
        <w:tc>
          <w:tcPr>
            <w:tcW w:w="6525" w:type="dxa"/>
          </w:tcPr>
          <w:p w14:paraId="2031A996" w14:textId="77777777" w:rsidR="000660BB" w:rsidRPr="00EC2809" w:rsidRDefault="000660BB" w:rsidP="00155316">
            <w:pPr>
              <w:ind w:right="95"/>
              <w:rPr>
                <w:rFonts w:cs="Arial"/>
                <w:snapToGrid w:val="0"/>
              </w:rPr>
            </w:pPr>
          </w:p>
        </w:tc>
      </w:tr>
      <w:tr w:rsidR="000660BB" w:rsidRPr="00EC2809" w14:paraId="7A7F9CF3" w14:textId="77777777" w:rsidTr="00155316">
        <w:tc>
          <w:tcPr>
            <w:tcW w:w="3103" w:type="dxa"/>
          </w:tcPr>
          <w:p w14:paraId="3B18DB59" w14:textId="77777777" w:rsidR="000660BB" w:rsidRPr="00EC2809" w:rsidRDefault="000660BB" w:rsidP="00155316">
            <w:pPr>
              <w:ind w:right="95"/>
              <w:rPr>
                <w:rFonts w:cs="Arial"/>
                <w:snapToGrid w:val="0"/>
              </w:rPr>
            </w:pPr>
            <w:r w:rsidRPr="00EC2809">
              <w:rPr>
                <w:rFonts w:cs="Arial"/>
                <w:snapToGrid w:val="0"/>
              </w:rPr>
              <w:t>Bedrijf</w:t>
            </w:r>
          </w:p>
        </w:tc>
        <w:tc>
          <w:tcPr>
            <w:tcW w:w="6525" w:type="dxa"/>
          </w:tcPr>
          <w:p w14:paraId="43A3B5BB" w14:textId="77777777" w:rsidR="000660BB" w:rsidRPr="00EC2809" w:rsidRDefault="000660BB" w:rsidP="00155316">
            <w:pPr>
              <w:ind w:right="95"/>
              <w:rPr>
                <w:rFonts w:cs="Arial"/>
                <w:snapToGrid w:val="0"/>
              </w:rPr>
            </w:pPr>
          </w:p>
        </w:tc>
      </w:tr>
      <w:tr w:rsidR="000660BB" w:rsidRPr="00EC2809" w14:paraId="1346F500" w14:textId="77777777" w:rsidTr="00155316">
        <w:tc>
          <w:tcPr>
            <w:tcW w:w="3103" w:type="dxa"/>
          </w:tcPr>
          <w:p w14:paraId="0CB50433" w14:textId="77777777" w:rsidR="000660BB" w:rsidRPr="00EC2809" w:rsidRDefault="000660BB" w:rsidP="00155316">
            <w:pPr>
              <w:ind w:right="95"/>
              <w:rPr>
                <w:rFonts w:cs="Arial"/>
                <w:snapToGrid w:val="0"/>
              </w:rPr>
            </w:pPr>
            <w:r w:rsidRPr="00EC2809">
              <w:rPr>
                <w:rFonts w:cs="Arial"/>
                <w:snapToGrid w:val="0"/>
              </w:rPr>
              <w:t>Handtekening</w:t>
            </w:r>
          </w:p>
        </w:tc>
        <w:tc>
          <w:tcPr>
            <w:tcW w:w="6525" w:type="dxa"/>
          </w:tcPr>
          <w:p w14:paraId="176EDDFD" w14:textId="77777777" w:rsidR="000660BB" w:rsidRPr="00EC2809" w:rsidRDefault="000660BB" w:rsidP="00155316">
            <w:pPr>
              <w:ind w:right="95"/>
              <w:rPr>
                <w:rFonts w:cs="Arial"/>
                <w:snapToGrid w:val="0"/>
              </w:rPr>
            </w:pPr>
          </w:p>
        </w:tc>
      </w:tr>
      <w:tr w:rsidR="000660BB" w:rsidRPr="00EC2809" w14:paraId="25472B13" w14:textId="77777777" w:rsidTr="00155316">
        <w:tc>
          <w:tcPr>
            <w:tcW w:w="3103" w:type="dxa"/>
          </w:tcPr>
          <w:p w14:paraId="2431BC6C" w14:textId="77777777" w:rsidR="000660BB" w:rsidRPr="00EC2809" w:rsidRDefault="000660BB" w:rsidP="00155316">
            <w:pPr>
              <w:ind w:right="95"/>
              <w:rPr>
                <w:rFonts w:cs="Arial"/>
                <w:snapToGrid w:val="0"/>
              </w:rPr>
            </w:pPr>
            <w:r w:rsidRPr="00EC2809">
              <w:rPr>
                <w:rFonts w:cs="Arial"/>
                <w:snapToGrid w:val="0"/>
              </w:rPr>
              <w:t>Plaats en datum</w:t>
            </w:r>
          </w:p>
        </w:tc>
        <w:tc>
          <w:tcPr>
            <w:tcW w:w="6525" w:type="dxa"/>
          </w:tcPr>
          <w:p w14:paraId="23163049" w14:textId="77777777" w:rsidR="000660BB" w:rsidRPr="00EC2809" w:rsidRDefault="000660BB" w:rsidP="00155316">
            <w:pPr>
              <w:ind w:right="95"/>
              <w:rPr>
                <w:rFonts w:cs="Arial"/>
                <w:snapToGrid w:val="0"/>
              </w:rPr>
            </w:pPr>
          </w:p>
        </w:tc>
      </w:tr>
    </w:tbl>
    <w:p w14:paraId="7100083E" w14:textId="6E912DB1" w:rsidR="00061433" w:rsidRPr="005E7BE7" w:rsidRDefault="00061433" w:rsidP="00186ED5"/>
    <w:sectPr w:rsidR="00061433" w:rsidRPr="005E7BE7" w:rsidSect="001015CF">
      <w:headerReference w:type="even" r:id="rId15"/>
      <w:headerReference w:type="default" r:id="rId16"/>
      <w:footerReference w:type="default" r:id="rId17"/>
      <w:headerReference w:type="first" r:id="rId18"/>
      <w:pgSz w:w="11906" w:h="16838"/>
      <w:pgMar w:top="737" w:right="879" w:bottom="737" w:left="1021" w:header="709"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EA17A" w14:textId="77777777" w:rsidR="00A62033" w:rsidRDefault="00A62033" w:rsidP="002464F3">
      <w:pPr>
        <w:spacing w:line="240" w:lineRule="auto"/>
      </w:pPr>
      <w:r>
        <w:separator/>
      </w:r>
    </w:p>
  </w:endnote>
  <w:endnote w:type="continuationSeparator" w:id="0">
    <w:p w14:paraId="4A09D258" w14:textId="77777777" w:rsidR="00A62033" w:rsidRDefault="00A62033" w:rsidP="002464F3">
      <w:pPr>
        <w:spacing w:line="240" w:lineRule="auto"/>
      </w:pPr>
      <w:r>
        <w:continuationSeparator/>
      </w:r>
    </w:p>
  </w:endnote>
  <w:endnote w:type="continuationNotice" w:id="1">
    <w:p w14:paraId="5F40F2AB" w14:textId="77777777" w:rsidR="00A62033" w:rsidRDefault="00A620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244F" w14:textId="77777777" w:rsidR="006B7041" w:rsidRPr="000543AC" w:rsidRDefault="006B7041" w:rsidP="000543AC">
    <w:pPr>
      <w:pStyle w:val="Voettekst"/>
      <w:tabs>
        <w:tab w:val="clear" w:pos="4536"/>
        <w:tab w:val="clear" w:pos="9072"/>
        <w:tab w:val="right" w:pos="10348"/>
      </w:tabs>
      <w:rPr>
        <w:b/>
        <w:sz w:val="18"/>
      </w:rPr>
    </w:pPr>
    <w:r>
      <w:tab/>
    </w:r>
    <w:r w:rsidRPr="000543AC">
      <w:rPr>
        <w:b/>
        <w:color w:val="AEDD03" w:themeColor="accent1"/>
        <w:sz w:val="18"/>
      </w:rPr>
      <w:fldChar w:fldCharType="begin"/>
    </w:r>
    <w:r w:rsidRPr="000543AC">
      <w:rPr>
        <w:b/>
        <w:color w:val="AEDD03" w:themeColor="accent1"/>
        <w:sz w:val="18"/>
      </w:rPr>
      <w:instrText>PAGE   \* MERGEFORMAT</w:instrText>
    </w:r>
    <w:r w:rsidRPr="000543AC">
      <w:rPr>
        <w:b/>
        <w:color w:val="AEDD03" w:themeColor="accent1"/>
        <w:sz w:val="18"/>
      </w:rPr>
      <w:fldChar w:fldCharType="separate"/>
    </w:r>
    <w:r w:rsidRPr="000543AC">
      <w:rPr>
        <w:b/>
        <w:color w:val="AEDD03" w:themeColor="accent1"/>
        <w:sz w:val="18"/>
      </w:rPr>
      <w:t>1</w:t>
    </w:r>
    <w:r w:rsidRPr="000543AC">
      <w:rPr>
        <w:b/>
        <w:color w:val="AEDD03" w:themeColor="accent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998C6" w14:textId="77777777" w:rsidR="00A62033" w:rsidRDefault="00A62033" w:rsidP="002464F3">
      <w:pPr>
        <w:spacing w:line="240" w:lineRule="auto"/>
      </w:pPr>
      <w:r>
        <w:separator/>
      </w:r>
    </w:p>
  </w:footnote>
  <w:footnote w:type="continuationSeparator" w:id="0">
    <w:p w14:paraId="615F29CF" w14:textId="77777777" w:rsidR="00A62033" w:rsidRDefault="00A62033" w:rsidP="002464F3">
      <w:pPr>
        <w:spacing w:line="240" w:lineRule="auto"/>
      </w:pPr>
      <w:r>
        <w:continuationSeparator/>
      </w:r>
    </w:p>
  </w:footnote>
  <w:footnote w:type="continuationNotice" w:id="1">
    <w:p w14:paraId="4BD4C59F" w14:textId="77777777" w:rsidR="00A62033" w:rsidRDefault="00A620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CC6C" w14:textId="11FB785B" w:rsidR="00F30994" w:rsidRDefault="00A62033">
    <w:pPr>
      <w:pStyle w:val="Koptekst"/>
    </w:pPr>
    <w:r>
      <w:rPr>
        <w:noProof/>
      </w:rPr>
      <w:pict w14:anchorId="4FE97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left:0;text-align:left;margin-left:0;margin-top:0;width:565.25pt;height:141.3pt;rotation:315;z-index:-251658223;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Pr>
        <w:noProof/>
      </w:rPr>
      <w:pict w14:anchorId="4BBAF347">
        <v:shape id="_x0000_s1050" type="#_x0000_t136" style="position:absolute;left:0;text-align:left;margin-left:0;margin-top:0;width:565.25pt;height:141.3pt;rotation:315;z-index:-25165822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0231" w14:textId="5B8BC313" w:rsidR="00F30994" w:rsidRDefault="00F30994" w:rsidP="007E75C9">
    <w:pPr>
      <w:pStyle w:val="Koptekst"/>
      <w:spacing w:after="720"/>
    </w:pPr>
    <w:r>
      <w:rPr>
        <w:noProof/>
      </w:rPr>
      <w:drawing>
        <wp:anchor distT="0" distB="0" distL="114300" distR="114300" simplePos="0" relativeHeight="251658259" behindDoc="1" locked="0" layoutInCell="1" allowOverlap="1" wp14:anchorId="1B67C355" wp14:editId="76BD49D3">
          <wp:simplePos x="0" y="0"/>
          <wp:positionH relativeFrom="page">
            <wp:posOffset>648335</wp:posOffset>
          </wp:positionH>
          <wp:positionV relativeFrom="page">
            <wp:posOffset>474980</wp:posOffset>
          </wp:positionV>
          <wp:extent cx="6372000" cy="442800"/>
          <wp:effectExtent l="0" t="0" r="0" b="0"/>
          <wp:wrapNone/>
          <wp:docPr id="1937763071" name="Logo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jn - staand.png"/>
                  <pic:cNvPicPr/>
                </pic:nvPicPr>
                <pic:blipFill>
                  <a:blip r:embed="rId1"/>
                  <a:stretch>
                    <a:fillRect/>
                  </a:stretch>
                </pic:blipFill>
                <pic:spPr>
                  <a:xfrm>
                    <a:off x="0" y="0"/>
                    <a:ext cx="6372000" cy="44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D5F3" w14:textId="4F51D8EA" w:rsidR="006825C6" w:rsidRDefault="006825C6" w:rsidP="001015CF">
    <w:pPr>
      <w:pStyle w:val="Koptekst"/>
      <w:spacing w:after="280"/>
    </w:pPr>
  </w:p>
  <w:p w14:paraId="62B88C17" w14:textId="77777777" w:rsidR="00EB6A40" w:rsidRDefault="00EB6A40" w:rsidP="001015CF">
    <w:pPr>
      <w:pStyle w:val="Koptekst"/>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FBDB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2CC3C82"/>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FBF6D5A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DD78FA5A"/>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47C0FFB8"/>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E8E89730"/>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836A5B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6A46D12"/>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00A180E"/>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25C2986"/>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2926F3CE"/>
    <w:lvl w:ilvl="0">
      <w:start w:val="1"/>
      <w:numFmt w:val="bullet"/>
      <w:pStyle w:val="Lijstopsomteken"/>
      <w:lvlText w:val=""/>
      <w:lvlJc w:val="left"/>
      <w:pPr>
        <w:tabs>
          <w:tab w:val="num" w:pos="360"/>
        </w:tabs>
        <w:ind w:left="360" w:hanging="360"/>
      </w:pPr>
      <w:rPr>
        <w:rFonts w:ascii="Symbol" w:hAnsi="Symbol" w:hint="default"/>
      </w:rPr>
    </w:lvl>
  </w:abstractNum>
  <w:abstractNum w:abstractNumId="11" w15:restartNumberingAfterBreak="0">
    <w:nsid w:val="01A36C4D"/>
    <w:multiLevelType w:val="hybridMultilevel"/>
    <w:tmpl w:val="6D523B8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57C284D"/>
    <w:multiLevelType w:val="multilevel"/>
    <w:tmpl w:val="7E2CEA40"/>
    <w:lvl w:ilvl="0">
      <w:start w:val="1"/>
      <w:numFmt w:val="bullet"/>
      <w:pStyle w:val="Opsomming"/>
      <w:lvlText w:val=""/>
      <w:lvlJc w:val="left"/>
      <w:pPr>
        <w:ind w:left="284" w:hanging="284"/>
      </w:pPr>
      <w:rPr>
        <w:rFonts w:ascii="Symbol" w:hAnsi="Symbol" w:hint="default"/>
        <w:color w:val="auto"/>
        <w:sz w:val="16"/>
      </w:rPr>
    </w:lvl>
    <w:lvl w:ilvl="1">
      <w:start w:val="1"/>
      <w:numFmt w:val="bullet"/>
      <w:pStyle w:val="Subopsomming"/>
      <w:lvlText w:val=""/>
      <w:lvlJc w:val="left"/>
      <w:pPr>
        <w:ind w:left="568" w:hanging="284"/>
      </w:pPr>
      <w:rPr>
        <w:rFonts w:ascii="Symbol" w:hAnsi="Symbol" w:hint="default"/>
        <w:color w:val="auto"/>
      </w:rPr>
    </w:lvl>
    <w:lvl w:ilvl="2">
      <w:start w:val="1"/>
      <w:numFmt w:val="bullet"/>
      <w:pStyle w:val="Subsubopsomming"/>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3" w15:restartNumberingAfterBreak="0">
    <w:nsid w:val="096F27A7"/>
    <w:multiLevelType w:val="hybridMultilevel"/>
    <w:tmpl w:val="FD0EC414"/>
    <w:lvl w:ilvl="0" w:tplc="8A58D24A">
      <w:start w:val="600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70714E"/>
    <w:multiLevelType w:val="hybridMultilevel"/>
    <w:tmpl w:val="0B6ECBE0"/>
    <w:lvl w:ilvl="0" w:tplc="8A58D24A">
      <w:start w:val="600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AB71E2C"/>
    <w:multiLevelType w:val="hybridMultilevel"/>
    <w:tmpl w:val="83F488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23C86E09"/>
    <w:multiLevelType w:val="multilevel"/>
    <w:tmpl w:val="A626ADD8"/>
    <w:lvl w:ilvl="0">
      <w:start w:val="1"/>
      <w:numFmt w:val="decimal"/>
      <w:pStyle w:val="OpsommingGenummerd"/>
      <w:lvlText w:val="%1."/>
      <w:lvlJc w:val="left"/>
      <w:pPr>
        <w:ind w:left="284" w:hanging="284"/>
      </w:pPr>
      <w:rPr>
        <w:rFonts w:hint="default"/>
      </w:rPr>
    </w:lvl>
    <w:lvl w:ilvl="1">
      <w:start w:val="1"/>
      <w:numFmt w:val="lowerLetter"/>
      <w:pStyle w:val="Subopsomming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272E3F2D"/>
    <w:multiLevelType w:val="multilevel"/>
    <w:tmpl w:val="1174DF3E"/>
    <w:lvl w:ilvl="0">
      <w:start w:val="1"/>
      <w:numFmt w:val="bullet"/>
      <w:lvlText w:val=""/>
      <w:lvlJc w:val="left"/>
      <w:pPr>
        <w:ind w:left="284" w:hanging="284"/>
      </w:pPr>
      <w:rPr>
        <w:rFonts w:ascii="Symbol" w:hAnsi="Symbol" w:hint="default"/>
        <w:color w:val="auto"/>
        <w:sz w:val="16"/>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8" w15:restartNumberingAfterBreak="0">
    <w:nsid w:val="2F57675A"/>
    <w:multiLevelType w:val="hybridMultilevel"/>
    <w:tmpl w:val="4FC831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1792D81"/>
    <w:multiLevelType w:val="multilevel"/>
    <w:tmpl w:val="DC2C06BA"/>
    <w:lvl w:ilvl="0">
      <w:start w:val="1"/>
      <w:numFmt w:val="decimal"/>
      <w:pStyle w:val="TussenpaginaTitel"/>
      <w:suff w:val="space"/>
      <w:lvlText w:val="Deel %1 -"/>
      <w:lvlJc w:val="left"/>
      <w:pPr>
        <w:ind w:left="360" w:hanging="360"/>
      </w:pPr>
      <w:rPr>
        <w:rFonts w:hint="default"/>
        <w:b/>
        <w:i w:val="0"/>
        <w:sz w:val="4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4E147E"/>
    <w:multiLevelType w:val="hybridMultilevel"/>
    <w:tmpl w:val="D18678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400671"/>
    <w:multiLevelType w:val="hybridMultilevel"/>
    <w:tmpl w:val="9EB0541A"/>
    <w:lvl w:ilvl="0" w:tplc="C3645E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CD1FA7"/>
    <w:multiLevelType w:val="hybridMultilevel"/>
    <w:tmpl w:val="FA24CC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3DC1541D"/>
    <w:multiLevelType w:val="multilevel"/>
    <w:tmpl w:val="B93477A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DC2012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A077EA"/>
    <w:multiLevelType w:val="hybridMultilevel"/>
    <w:tmpl w:val="C9C4E9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AA73254"/>
    <w:multiLevelType w:val="multilevel"/>
    <w:tmpl w:val="F24E2F9E"/>
    <w:lvl w:ilvl="0">
      <w:start w:val="1"/>
      <w:numFmt w:val="decimal"/>
      <w:pStyle w:val="BijlageTitel"/>
      <w:lvlText w:val="Bijlage %1"/>
      <w:lvlJc w:val="left"/>
      <w:pPr>
        <w:ind w:left="1985" w:hanging="1985"/>
      </w:pPr>
      <w:rPr>
        <w:rFonts w:hint="default"/>
      </w:rPr>
    </w:lvl>
    <w:lvl w:ilvl="1">
      <w:start w:val="1"/>
      <w:numFmt w:val="bullet"/>
      <w:lvlText w:val="&gt;"/>
      <w:lvlJc w:val="left"/>
      <w:pPr>
        <w:ind w:left="720" w:hanging="360"/>
      </w:pPr>
      <w:rPr>
        <w:rFonts w:ascii="Arial" w:hAnsi="Arial" w:hint="default"/>
      </w:rPr>
    </w:lvl>
    <w:lvl w:ilvl="2">
      <w:start w:val="1"/>
      <w:numFmt w:val="bullet"/>
      <w:lvlText w:val="–"/>
      <w:lvlJc w:val="left"/>
      <w:pPr>
        <w:ind w:left="1080" w:hanging="360"/>
      </w:pPr>
      <w:rPr>
        <w:rFonts w:ascii="Century Gothic" w:hAnsi="Century Gothic"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4F9C49A2"/>
    <w:multiLevelType w:val="hybridMultilevel"/>
    <w:tmpl w:val="3672233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98301A"/>
    <w:multiLevelType w:val="hybridMultilevel"/>
    <w:tmpl w:val="45E8236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6523B8"/>
    <w:multiLevelType w:val="hybridMultilevel"/>
    <w:tmpl w:val="0E74ED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67D47CD"/>
    <w:multiLevelType w:val="hybridMultilevel"/>
    <w:tmpl w:val="8190E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E16BD2"/>
    <w:multiLevelType w:val="multilevel"/>
    <w:tmpl w:val="2DFC699A"/>
    <w:lvl w:ilvl="0">
      <w:start w:val="1"/>
      <w:numFmt w:val="decimal"/>
      <w:suff w:val="space"/>
      <w:lvlText w:val="Deel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C8906A2"/>
    <w:multiLevelType w:val="hybridMultilevel"/>
    <w:tmpl w:val="F1DAC3EE"/>
    <w:lvl w:ilvl="0" w:tplc="8A58D24A">
      <w:start w:val="600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1B87488"/>
    <w:multiLevelType w:val="hybridMultilevel"/>
    <w:tmpl w:val="E0D85424"/>
    <w:lvl w:ilvl="0" w:tplc="8A58D24A">
      <w:start w:val="600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3DE576A"/>
    <w:multiLevelType w:val="multilevel"/>
    <w:tmpl w:val="60925A60"/>
    <w:lvl w:ilvl="0">
      <w:start w:val="1"/>
      <w:numFmt w:val="decimal"/>
      <w:lvlText w:val="%1"/>
      <w:lvlJc w:val="left"/>
      <w:pPr>
        <w:tabs>
          <w:tab w:val="num" w:pos="851"/>
        </w:tabs>
        <w:ind w:left="851" w:hanging="851"/>
      </w:pPr>
      <w:rPr>
        <w:rFonts w:ascii="Arial" w:hAnsi="Arial" w:hint="default"/>
        <w:b/>
        <w:i w:val="0"/>
        <w:sz w:val="72"/>
        <w:u w:val="none"/>
      </w:rPr>
    </w:lvl>
    <w:lvl w:ilvl="1">
      <w:start w:val="1"/>
      <w:numFmt w:val="decimal"/>
      <w:lvlText w:val="%1.%2"/>
      <w:lvlJc w:val="left"/>
      <w:pPr>
        <w:ind w:left="5387" w:hanging="851"/>
      </w:pPr>
      <w:rPr>
        <w:rFonts w:cs="Times New Roman"/>
        <w:bCs w:val="0"/>
        <w:i w:val="0"/>
        <w:iCs w:val="0"/>
        <w:caps w:val="0"/>
        <w:smallCaps w:val="0"/>
        <w:strike w:val="0"/>
        <w:dstrike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num w:numId="1" w16cid:durableId="1465585475">
    <w:abstractNumId w:val="10"/>
  </w:num>
  <w:num w:numId="2" w16cid:durableId="1625841154">
    <w:abstractNumId w:val="8"/>
  </w:num>
  <w:num w:numId="3" w16cid:durableId="1942568594">
    <w:abstractNumId w:val="7"/>
  </w:num>
  <w:num w:numId="4" w16cid:durableId="1811050493">
    <w:abstractNumId w:val="6"/>
  </w:num>
  <w:num w:numId="5" w16cid:durableId="1684091613">
    <w:abstractNumId w:val="5"/>
  </w:num>
  <w:num w:numId="6" w16cid:durableId="2008049540">
    <w:abstractNumId w:val="9"/>
  </w:num>
  <w:num w:numId="7" w16cid:durableId="1481921479">
    <w:abstractNumId w:val="4"/>
  </w:num>
  <w:num w:numId="8" w16cid:durableId="2010254643">
    <w:abstractNumId w:val="3"/>
  </w:num>
  <w:num w:numId="9" w16cid:durableId="1491368730">
    <w:abstractNumId w:val="2"/>
  </w:num>
  <w:num w:numId="10" w16cid:durableId="215628042">
    <w:abstractNumId w:val="1"/>
  </w:num>
  <w:num w:numId="11" w16cid:durableId="756632777">
    <w:abstractNumId w:val="23"/>
  </w:num>
  <w:num w:numId="12" w16cid:durableId="662392340">
    <w:abstractNumId w:val="24"/>
  </w:num>
  <w:num w:numId="13" w16cid:durableId="1426997282">
    <w:abstractNumId w:val="16"/>
  </w:num>
  <w:num w:numId="14" w16cid:durableId="1538468812">
    <w:abstractNumId w:val="26"/>
  </w:num>
  <w:num w:numId="15" w16cid:durableId="1124811224">
    <w:abstractNumId w:val="26"/>
  </w:num>
  <w:num w:numId="16" w16cid:durableId="420949675">
    <w:abstractNumId w:val="26"/>
  </w:num>
  <w:num w:numId="17" w16cid:durableId="1521241748">
    <w:abstractNumId w:val="31"/>
  </w:num>
  <w:num w:numId="18" w16cid:durableId="471295394">
    <w:abstractNumId w:val="19"/>
  </w:num>
  <w:num w:numId="19" w16cid:durableId="809059190">
    <w:abstractNumId w:val="12"/>
  </w:num>
  <w:num w:numId="20" w16cid:durableId="1745569922">
    <w:abstractNumId w:val="25"/>
  </w:num>
  <w:num w:numId="21" w16cid:durableId="13783113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2564536">
    <w:abstractNumId w:val="11"/>
  </w:num>
  <w:num w:numId="23" w16cid:durableId="69159906">
    <w:abstractNumId w:val="34"/>
  </w:num>
  <w:num w:numId="24" w16cid:durableId="107094247">
    <w:abstractNumId w:val="34"/>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Bijlage %5"/>
        <w:lvlJc w:val="left"/>
        <w:pPr>
          <w:ind w:left="1008" w:hanging="1008"/>
        </w:pPr>
        <w:rPr>
          <w:rFonts w:ascii="Arial" w:hAnsi="Arial" w:hint="default"/>
          <w:b/>
          <w:i w:val="0"/>
          <w:color w:val="E98300"/>
          <w:sz w:val="36"/>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16cid:durableId="884871867">
    <w:abstractNumId w:val="30"/>
  </w:num>
  <w:num w:numId="26" w16cid:durableId="416245768">
    <w:abstractNumId w:val="33"/>
  </w:num>
  <w:num w:numId="27" w16cid:durableId="682783193">
    <w:abstractNumId w:val="21"/>
  </w:num>
  <w:num w:numId="28" w16cid:durableId="1192106854">
    <w:abstractNumId w:val="0"/>
  </w:num>
  <w:num w:numId="29" w16cid:durableId="1816947662">
    <w:abstractNumId w:val="17"/>
  </w:num>
  <w:num w:numId="30" w16cid:durableId="987318481">
    <w:abstractNumId w:val="28"/>
  </w:num>
  <w:num w:numId="31" w16cid:durableId="1862429214">
    <w:abstractNumId w:val="27"/>
  </w:num>
  <w:num w:numId="32" w16cid:durableId="2057509343">
    <w:abstractNumId w:val="20"/>
  </w:num>
  <w:num w:numId="33" w16cid:durableId="1768185102">
    <w:abstractNumId w:val="14"/>
  </w:num>
  <w:num w:numId="34" w16cid:durableId="44523539">
    <w:abstractNumId w:val="13"/>
  </w:num>
  <w:num w:numId="35" w16cid:durableId="502208235">
    <w:abstractNumId w:val="32"/>
  </w:num>
  <w:num w:numId="36" w16cid:durableId="1293440173">
    <w:abstractNumId w:val="15"/>
  </w:num>
  <w:num w:numId="37" w16cid:durableId="545917021">
    <w:abstractNumId w:val="22"/>
  </w:num>
  <w:num w:numId="38" w16cid:durableId="858129387">
    <w:abstractNumId w:val="18"/>
  </w:num>
  <w:num w:numId="39" w16cid:durableId="156745256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consecutiveHyphenLimit w:val="2"/>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EE"/>
    <w:rsid w:val="000037EE"/>
    <w:rsid w:val="00003C73"/>
    <w:rsid w:val="00004AA4"/>
    <w:rsid w:val="00005ACA"/>
    <w:rsid w:val="000069C5"/>
    <w:rsid w:val="00007170"/>
    <w:rsid w:val="00011933"/>
    <w:rsid w:val="0001222A"/>
    <w:rsid w:val="0001721C"/>
    <w:rsid w:val="00020191"/>
    <w:rsid w:val="00021D95"/>
    <w:rsid w:val="000229BB"/>
    <w:rsid w:val="000230E0"/>
    <w:rsid w:val="00023D89"/>
    <w:rsid w:val="00026251"/>
    <w:rsid w:val="00026E03"/>
    <w:rsid w:val="0002703D"/>
    <w:rsid w:val="000271F6"/>
    <w:rsid w:val="00027B00"/>
    <w:rsid w:val="000335EF"/>
    <w:rsid w:val="00033688"/>
    <w:rsid w:val="00034257"/>
    <w:rsid w:val="0003555F"/>
    <w:rsid w:val="00036483"/>
    <w:rsid w:val="00037A73"/>
    <w:rsid w:val="0004158C"/>
    <w:rsid w:val="000470F8"/>
    <w:rsid w:val="0005006B"/>
    <w:rsid w:val="0005437A"/>
    <w:rsid w:val="000543AC"/>
    <w:rsid w:val="00055C09"/>
    <w:rsid w:val="00056249"/>
    <w:rsid w:val="00061433"/>
    <w:rsid w:val="00065BEB"/>
    <w:rsid w:val="000660BB"/>
    <w:rsid w:val="0006704E"/>
    <w:rsid w:val="00067BFB"/>
    <w:rsid w:val="00071E35"/>
    <w:rsid w:val="000731DF"/>
    <w:rsid w:val="00076669"/>
    <w:rsid w:val="000834DF"/>
    <w:rsid w:val="000837A7"/>
    <w:rsid w:val="000847E8"/>
    <w:rsid w:val="0008550E"/>
    <w:rsid w:val="000911A6"/>
    <w:rsid w:val="000A2572"/>
    <w:rsid w:val="000A2B8B"/>
    <w:rsid w:val="000A2B99"/>
    <w:rsid w:val="000A49EC"/>
    <w:rsid w:val="000A6A31"/>
    <w:rsid w:val="000A6CA9"/>
    <w:rsid w:val="000B08F8"/>
    <w:rsid w:val="000B1971"/>
    <w:rsid w:val="000B1AF2"/>
    <w:rsid w:val="000B22B4"/>
    <w:rsid w:val="000B2D80"/>
    <w:rsid w:val="000B3671"/>
    <w:rsid w:val="000B4252"/>
    <w:rsid w:val="000B4C13"/>
    <w:rsid w:val="000C09AE"/>
    <w:rsid w:val="000C0BEC"/>
    <w:rsid w:val="000C0F2A"/>
    <w:rsid w:val="000C1907"/>
    <w:rsid w:val="000C2AA5"/>
    <w:rsid w:val="000C2FAF"/>
    <w:rsid w:val="000C5A94"/>
    <w:rsid w:val="000D38C8"/>
    <w:rsid w:val="000D41C5"/>
    <w:rsid w:val="000D4C66"/>
    <w:rsid w:val="000D64F1"/>
    <w:rsid w:val="000D6DF3"/>
    <w:rsid w:val="000D7B70"/>
    <w:rsid w:val="000D7F7A"/>
    <w:rsid w:val="000E2B81"/>
    <w:rsid w:val="000E7CDA"/>
    <w:rsid w:val="000F026D"/>
    <w:rsid w:val="000F20C4"/>
    <w:rsid w:val="000F23CB"/>
    <w:rsid w:val="000F253F"/>
    <w:rsid w:val="000F5843"/>
    <w:rsid w:val="000F5CE2"/>
    <w:rsid w:val="000F6558"/>
    <w:rsid w:val="000F7964"/>
    <w:rsid w:val="00100C79"/>
    <w:rsid w:val="00100F54"/>
    <w:rsid w:val="001015CF"/>
    <w:rsid w:val="001070F1"/>
    <w:rsid w:val="001121AE"/>
    <w:rsid w:val="00112E99"/>
    <w:rsid w:val="00113570"/>
    <w:rsid w:val="00114A04"/>
    <w:rsid w:val="001258A7"/>
    <w:rsid w:val="00125A5C"/>
    <w:rsid w:val="001319DF"/>
    <w:rsid w:val="00131F1B"/>
    <w:rsid w:val="00132D93"/>
    <w:rsid w:val="00133039"/>
    <w:rsid w:val="00134DAC"/>
    <w:rsid w:val="0013649D"/>
    <w:rsid w:val="00140ACC"/>
    <w:rsid w:val="00142605"/>
    <w:rsid w:val="001429C6"/>
    <w:rsid w:val="00142AAA"/>
    <w:rsid w:val="00142F82"/>
    <w:rsid w:val="00143720"/>
    <w:rsid w:val="0014613D"/>
    <w:rsid w:val="001469FD"/>
    <w:rsid w:val="0014751A"/>
    <w:rsid w:val="00152698"/>
    <w:rsid w:val="0015447E"/>
    <w:rsid w:val="001568A5"/>
    <w:rsid w:val="00160B09"/>
    <w:rsid w:val="001614D7"/>
    <w:rsid w:val="001621BF"/>
    <w:rsid w:val="001624E8"/>
    <w:rsid w:val="0016339C"/>
    <w:rsid w:val="001637AA"/>
    <w:rsid w:val="00167BFA"/>
    <w:rsid w:val="00170632"/>
    <w:rsid w:val="001716F4"/>
    <w:rsid w:val="00171803"/>
    <w:rsid w:val="00171F0B"/>
    <w:rsid w:val="00172025"/>
    <w:rsid w:val="00172BC2"/>
    <w:rsid w:val="00176A37"/>
    <w:rsid w:val="00182A53"/>
    <w:rsid w:val="001830C5"/>
    <w:rsid w:val="00184269"/>
    <w:rsid w:val="00185170"/>
    <w:rsid w:val="00186ED5"/>
    <w:rsid w:val="00193E54"/>
    <w:rsid w:val="00194A5E"/>
    <w:rsid w:val="001A32F2"/>
    <w:rsid w:val="001A6536"/>
    <w:rsid w:val="001A716B"/>
    <w:rsid w:val="001B38C1"/>
    <w:rsid w:val="001B5307"/>
    <w:rsid w:val="001C0557"/>
    <w:rsid w:val="001C5E0E"/>
    <w:rsid w:val="001C655F"/>
    <w:rsid w:val="001D3EB7"/>
    <w:rsid w:val="001E2354"/>
    <w:rsid w:val="001E4CF1"/>
    <w:rsid w:val="001E6025"/>
    <w:rsid w:val="001F12F7"/>
    <w:rsid w:val="001F144C"/>
    <w:rsid w:val="001F16DF"/>
    <w:rsid w:val="001F3D38"/>
    <w:rsid w:val="001F5493"/>
    <w:rsid w:val="00201FED"/>
    <w:rsid w:val="00202660"/>
    <w:rsid w:val="00202C45"/>
    <w:rsid w:val="00203045"/>
    <w:rsid w:val="0020400C"/>
    <w:rsid w:val="002045B4"/>
    <w:rsid w:val="002056CF"/>
    <w:rsid w:val="002066FC"/>
    <w:rsid w:val="00210F95"/>
    <w:rsid w:val="002128D0"/>
    <w:rsid w:val="00212CC2"/>
    <w:rsid w:val="00221105"/>
    <w:rsid w:val="00222154"/>
    <w:rsid w:val="002255EC"/>
    <w:rsid w:val="0022602E"/>
    <w:rsid w:val="0022638C"/>
    <w:rsid w:val="00227D90"/>
    <w:rsid w:val="002314DF"/>
    <w:rsid w:val="00233F9C"/>
    <w:rsid w:val="00235393"/>
    <w:rsid w:val="00235FAF"/>
    <w:rsid w:val="00237004"/>
    <w:rsid w:val="002426EC"/>
    <w:rsid w:val="00243F44"/>
    <w:rsid w:val="00245DDA"/>
    <w:rsid w:val="002464F3"/>
    <w:rsid w:val="00247871"/>
    <w:rsid w:val="00250AD7"/>
    <w:rsid w:val="00250D54"/>
    <w:rsid w:val="0025101C"/>
    <w:rsid w:val="00252D36"/>
    <w:rsid w:val="00253B2B"/>
    <w:rsid w:val="002569A8"/>
    <w:rsid w:val="00257678"/>
    <w:rsid w:val="00257D20"/>
    <w:rsid w:val="002632C9"/>
    <w:rsid w:val="002638BF"/>
    <w:rsid w:val="0026566E"/>
    <w:rsid w:val="00267076"/>
    <w:rsid w:val="0027281F"/>
    <w:rsid w:val="00273813"/>
    <w:rsid w:val="00273C32"/>
    <w:rsid w:val="0027475E"/>
    <w:rsid w:val="00275D65"/>
    <w:rsid w:val="00277F9E"/>
    <w:rsid w:val="002817D3"/>
    <w:rsid w:val="0028617C"/>
    <w:rsid w:val="00287460"/>
    <w:rsid w:val="00287557"/>
    <w:rsid w:val="00297BCF"/>
    <w:rsid w:val="002A2752"/>
    <w:rsid w:val="002A4EC3"/>
    <w:rsid w:val="002A6044"/>
    <w:rsid w:val="002B0099"/>
    <w:rsid w:val="002B137E"/>
    <w:rsid w:val="002B1B3E"/>
    <w:rsid w:val="002B22B2"/>
    <w:rsid w:val="002B5BE5"/>
    <w:rsid w:val="002C3465"/>
    <w:rsid w:val="002C461E"/>
    <w:rsid w:val="002D1335"/>
    <w:rsid w:val="002D1553"/>
    <w:rsid w:val="002D15AB"/>
    <w:rsid w:val="002D220C"/>
    <w:rsid w:val="002D35FB"/>
    <w:rsid w:val="002E09EA"/>
    <w:rsid w:val="002E0EB7"/>
    <w:rsid w:val="002E2C5A"/>
    <w:rsid w:val="002E74DF"/>
    <w:rsid w:val="002F604A"/>
    <w:rsid w:val="002F668A"/>
    <w:rsid w:val="002F71EC"/>
    <w:rsid w:val="0030024A"/>
    <w:rsid w:val="00300FB4"/>
    <w:rsid w:val="00301F81"/>
    <w:rsid w:val="00303848"/>
    <w:rsid w:val="00303874"/>
    <w:rsid w:val="003044F5"/>
    <w:rsid w:val="0030615C"/>
    <w:rsid w:val="00306274"/>
    <w:rsid w:val="00312956"/>
    <w:rsid w:val="00312EE4"/>
    <w:rsid w:val="00314257"/>
    <w:rsid w:val="0031620C"/>
    <w:rsid w:val="00317A5D"/>
    <w:rsid w:val="00320F01"/>
    <w:rsid w:val="00324E04"/>
    <w:rsid w:val="00327A9F"/>
    <w:rsid w:val="00332581"/>
    <w:rsid w:val="00342E74"/>
    <w:rsid w:val="003452A1"/>
    <w:rsid w:val="00347A7F"/>
    <w:rsid w:val="00347FEC"/>
    <w:rsid w:val="00351C91"/>
    <w:rsid w:val="00353D49"/>
    <w:rsid w:val="003558B7"/>
    <w:rsid w:val="00357B35"/>
    <w:rsid w:val="00357EF8"/>
    <w:rsid w:val="003616E6"/>
    <w:rsid w:val="00362C96"/>
    <w:rsid w:val="00363391"/>
    <w:rsid w:val="003720E9"/>
    <w:rsid w:val="00374808"/>
    <w:rsid w:val="00376787"/>
    <w:rsid w:val="003779E4"/>
    <w:rsid w:val="00381632"/>
    <w:rsid w:val="003849F0"/>
    <w:rsid w:val="00384E35"/>
    <w:rsid w:val="003872CF"/>
    <w:rsid w:val="00393FA4"/>
    <w:rsid w:val="0039409B"/>
    <w:rsid w:val="003A0440"/>
    <w:rsid w:val="003A4702"/>
    <w:rsid w:val="003A5B34"/>
    <w:rsid w:val="003A5D34"/>
    <w:rsid w:val="003A6E62"/>
    <w:rsid w:val="003A6E8E"/>
    <w:rsid w:val="003A7D19"/>
    <w:rsid w:val="003B0C38"/>
    <w:rsid w:val="003B1A29"/>
    <w:rsid w:val="003B70CF"/>
    <w:rsid w:val="003B758E"/>
    <w:rsid w:val="003B7FAF"/>
    <w:rsid w:val="003C058B"/>
    <w:rsid w:val="003C0BFA"/>
    <w:rsid w:val="003C250D"/>
    <w:rsid w:val="003C3321"/>
    <w:rsid w:val="003C4881"/>
    <w:rsid w:val="003C5B21"/>
    <w:rsid w:val="003C745A"/>
    <w:rsid w:val="003D2825"/>
    <w:rsid w:val="003D3753"/>
    <w:rsid w:val="003D5CB2"/>
    <w:rsid w:val="003E05C2"/>
    <w:rsid w:val="003E1775"/>
    <w:rsid w:val="003E1C4D"/>
    <w:rsid w:val="003E45C8"/>
    <w:rsid w:val="003E662E"/>
    <w:rsid w:val="003F0B0D"/>
    <w:rsid w:val="003F17B0"/>
    <w:rsid w:val="003F2145"/>
    <w:rsid w:val="003F48D6"/>
    <w:rsid w:val="003F4D37"/>
    <w:rsid w:val="003F66AC"/>
    <w:rsid w:val="00400919"/>
    <w:rsid w:val="00400B27"/>
    <w:rsid w:val="00401BF8"/>
    <w:rsid w:val="00403EC7"/>
    <w:rsid w:val="004041F7"/>
    <w:rsid w:val="00405532"/>
    <w:rsid w:val="004072D5"/>
    <w:rsid w:val="00410807"/>
    <w:rsid w:val="00412F18"/>
    <w:rsid w:val="004135E5"/>
    <w:rsid w:val="004158E3"/>
    <w:rsid w:val="00416443"/>
    <w:rsid w:val="00423AD2"/>
    <w:rsid w:val="00424E0D"/>
    <w:rsid w:val="00425E5C"/>
    <w:rsid w:val="004302CA"/>
    <w:rsid w:val="00432101"/>
    <w:rsid w:val="004329DC"/>
    <w:rsid w:val="00432CFC"/>
    <w:rsid w:val="00432EF1"/>
    <w:rsid w:val="00435314"/>
    <w:rsid w:val="0043750D"/>
    <w:rsid w:val="00441821"/>
    <w:rsid w:val="00443269"/>
    <w:rsid w:val="00443EDA"/>
    <w:rsid w:val="004443DF"/>
    <w:rsid w:val="00445484"/>
    <w:rsid w:val="004461F4"/>
    <w:rsid w:val="00451C56"/>
    <w:rsid w:val="0045323B"/>
    <w:rsid w:val="00456C7E"/>
    <w:rsid w:val="004623A6"/>
    <w:rsid w:val="00464676"/>
    <w:rsid w:val="00466722"/>
    <w:rsid w:val="00466DF4"/>
    <w:rsid w:val="0046790D"/>
    <w:rsid w:val="0047110E"/>
    <w:rsid w:val="0047396F"/>
    <w:rsid w:val="00476D73"/>
    <w:rsid w:val="004773BF"/>
    <w:rsid w:val="004812A9"/>
    <w:rsid w:val="0048343C"/>
    <w:rsid w:val="00483A1B"/>
    <w:rsid w:val="004960D4"/>
    <w:rsid w:val="00496AF9"/>
    <w:rsid w:val="004A2E66"/>
    <w:rsid w:val="004A6567"/>
    <w:rsid w:val="004B1D79"/>
    <w:rsid w:val="004B67C4"/>
    <w:rsid w:val="004B6C97"/>
    <w:rsid w:val="004B73F2"/>
    <w:rsid w:val="004C1232"/>
    <w:rsid w:val="004C4879"/>
    <w:rsid w:val="004C73C5"/>
    <w:rsid w:val="004D0CAA"/>
    <w:rsid w:val="004D1D96"/>
    <w:rsid w:val="004D429C"/>
    <w:rsid w:val="004D6CA8"/>
    <w:rsid w:val="004D7A54"/>
    <w:rsid w:val="004E0908"/>
    <w:rsid w:val="004E1FC2"/>
    <w:rsid w:val="004E3973"/>
    <w:rsid w:val="004E4988"/>
    <w:rsid w:val="004E4BCE"/>
    <w:rsid w:val="004E63CC"/>
    <w:rsid w:val="004F23A9"/>
    <w:rsid w:val="004F267A"/>
    <w:rsid w:val="004F5C93"/>
    <w:rsid w:val="004F5EE1"/>
    <w:rsid w:val="00500F7B"/>
    <w:rsid w:val="00507B55"/>
    <w:rsid w:val="00511AF8"/>
    <w:rsid w:val="00511E02"/>
    <w:rsid w:val="00512583"/>
    <w:rsid w:val="00514D37"/>
    <w:rsid w:val="00515B23"/>
    <w:rsid w:val="00516085"/>
    <w:rsid w:val="0051687A"/>
    <w:rsid w:val="00517461"/>
    <w:rsid w:val="00524DA0"/>
    <w:rsid w:val="0053088A"/>
    <w:rsid w:val="00535B64"/>
    <w:rsid w:val="00535E2E"/>
    <w:rsid w:val="005441AA"/>
    <w:rsid w:val="005457DB"/>
    <w:rsid w:val="00551EA2"/>
    <w:rsid w:val="00552105"/>
    <w:rsid w:val="005528A1"/>
    <w:rsid w:val="00554488"/>
    <w:rsid w:val="0055455E"/>
    <w:rsid w:val="005550AE"/>
    <w:rsid w:val="00555417"/>
    <w:rsid w:val="0055775B"/>
    <w:rsid w:val="00561E39"/>
    <w:rsid w:val="00562E56"/>
    <w:rsid w:val="00564964"/>
    <w:rsid w:val="00564A5B"/>
    <w:rsid w:val="00570F8F"/>
    <w:rsid w:val="005745AD"/>
    <w:rsid w:val="00575BA9"/>
    <w:rsid w:val="00577F0B"/>
    <w:rsid w:val="00584E01"/>
    <w:rsid w:val="005873BD"/>
    <w:rsid w:val="005878D8"/>
    <w:rsid w:val="00587B40"/>
    <w:rsid w:val="00592040"/>
    <w:rsid w:val="00593C5C"/>
    <w:rsid w:val="00597F78"/>
    <w:rsid w:val="005A170E"/>
    <w:rsid w:val="005A1CA2"/>
    <w:rsid w:val="005A3AE3"/>
    <w:rsid w:val="005A415E"/>
    <w:rsid w:val="005A72DA"/>
    <w:rsid w:val="005B1120"/>
    <w:rsid w:val="005B3FBA"/>
    <w:rsid w:val="005B421E"/>
    <w:rsid w:val="005C091B"/>
    <w:rsid w:val="005C2DFA"/>
    <w:rsid w:val="005C50B8"/>
    <w:rsid w:val="005C581E"/>
    <w:rsid w:val="005C5E90"/>
    <w:rsid w:val="005C7873"/>
    <w:rsid w:val="005D0611"/>
    <w:rsid w:val="005D4521"/>
    <w:rsid w:val="005D5386"/>
    <w:rsid w:val="005E1E2C"/>
    <w:rsid w:val="005E71C8"/>
    <w:rsid w:val="005E7BE7"/>
    <w:rsid w:val="005F008E"/>
    <w:rsid w:val="005F0880"/>
    <w:rsid w:val="005F0D20"/>
    <w:rsid w:val="005F1C93"/>
    <w:rsid w:val="005F546B"/>
    <w:rsid w:val="00600B65"/>
    <w:rsid w:val="00601D05"/>
    <w:rsid w:val="00606BA0"/>
    <w:rsid w:val="00613884"/>
    <w:rsid w:val="0061686A"/>
    <w:rsid w:val="006174AB"/>
    <w:rsid w:val="00624453"/>
    <w:rsid w:val="00624D41"/>
    <w:rsid w:val="0063063B"/>
    <w:rsid w:val="00630651"/>
    <w:rsid w:val="00630B7E"/>
    <w:rsid w:val="00631DB2"/>
    <w:rsid w:val="00634AF4"/>
    <w:rsid w:val="00636B13"/>
    <w:rsid w:val="00637251"/>
    <w:rsid w:val="00642193"/>
    <w:rsid w:val="00644723"/>
    <w:rsid w:val="00646172"/>
    <w:rsid w:val="00646E61"/>
    <w:rsid w:val="00650346"/>
    <w:rsid w:val="00655E5C"/>
    <w:rsid w:val="00664E84"/>
    <w:rsid w:val="006652DE"/>
    <w:rsid w:val="00667113"/>
    <w:rsid w:val="00667B02"/>
    <w:rsid w:val="00670A23"/>
    <w:rsid w:val="006747EB"/>
    <w:rsid w:val="006762DA"/>
    <w:rsid w:val="006763D8"/>
    <w:rsid w:val="00680378"/>
    <w:rsid w:val="00680CA1"/>
    <w:rsid w:val="0068197B"/>
    <w:rsid w:val="006821FC"/>
    <w:rsid w:val="006825C6"/>
    <w:rsid w:val="00682928"/>
    <w:rsid w:val="00682F24"/>
    <w:rsid w:val="0068390E"/>
    <w:rsid w:val="006859BD"/>
    <w:rsid w:val="006869F3"/>
    <w:rsid w:val="00694971"/>
    <w:rsid w:val="00694ECC"/>
    <w:rsid w:val="006A37BE"/>
    <w:rsid w:val="006A57BA"/>
    <w:rsid w:val="006A63E7"/>
    <w:rsid w:val="006B1668"/>
    <w:rsid w:val="006B2008"/>
    <w:rsid w:val="006B56AB"/>
    <w:rsid w:val="006B5726"/>
    <w:rsid w:val="006B611F"/>
    <w:rsid w:val="006B7041"/>
    <w:rsid w:val="006C0928"/>
    <w:rsid w:val="006C1F24"/>
    <w:rsid w:val="006C2F70"/>
    <w:rsid w:val="006C3035"/>
    <w:rsid w:val="006C581D"/>
    <w:rsid w:val="006D0657"/>
    <w:rsid w:val="006D0F40"/>
    <w:rsid w:val="006D2386"/>
    <w:rsid w:val="006D42D7"/>
    <w:rsid w:val="006D5D7B"/>
    <w:rsid w:val="006D6322"/>
    <w:rsid w:val="006E10FD"/>
    <w:rsid w:val="006E62FF"/>
    <w:rsid w:val="006F3304"/>
    <w:rsid w:val="006F66CB"/>
    <w:rsid w:val="006F7DAC"/>
    <w:rsid w:val="007009E2"/>
    <w:rsid w:val="00700A3B"/>
    <w:rsid w:val="007025DC"/>
    <w:rsid w:val="00703751"/>
    <w:rsid w:val="00705224"/>
    <w:rsid w:val="0070542C"/>
    <w:rsid w:val="00710601"/>
    <w:rsid w:val="00710D3B"/>
    <w:rsid w:val="00711EEC"/>
    <w:rsid w:val="007122FD"/>
    <w:rsid w:val="00716357"/>
    <w:rsid w:val="00716CA5"/>
    <w:rsid w:val="00716DE2"/>
    <w:rsid w:val="0072680B"/>
    <w:rsid w:val="0073129B"/>
    <w:rsid w:val="007329AB"/>
    <w:rsid w:val="007409D8"/>
    <w:rsid w:val="00745274"/>
    <w:rsid w:val="00746D0A"/>
    <w:rsid w:val="00750B3C"/>
    <w:rsid w:val="00751678"/>
    <w:rsid w:val="007540F8"/>
    <w:rsid w:val="007547C2"/>
    <w:rsid w:val="00754C14"/>
    <w:rsid w:val="007555E8"/>
    <w:rsid w:val="007576A5"/>
    <w:rsid w:val="00757AB5"/>
    <w:rsid w:val="007606E1"/>
    <w:rsid w:val="00761C27"/>
    <w:rsid w:val="00762C8B"/>
    <w:rsid w:val="00766311"/>
    <w:rsid w:val="00772233"/>
    <w:rsid w:val="00772876"/>
    <w:rsid w:val="00774172"/>
    <w:rsid w:val="0077484B"/>
    <w:rsid w:val="00776B09"/>
    <w:rsid w:val="00782A30"/>
    <w:rsid w:val="00783F46"/>
    <w:rsid w:val="0078448B"/>
    <w:rsid w:val="00793267"/>
    <w:rsid w:val="00794462"/>
    <w:rsid w:val="00796873"/>
    <w:rsid w:val="00796E6A"/>
    <w:rsid w:val="007A0BFD"/>
    <w:rsid w:val="007A2EE3"/>
    <w:rsid w:val="007A73AB"/>
    <w:rsid w:val="007A76BB"/>
    <w:rsid w:val="007B317A"/>
    <w:rsid w:val="007B3C73"/>
    <w:rsid w:val="007B5FFB"/>
    <w:rsid w:val="007B61A3"/>
    <w:rsid w:val="007C0958"/>
    <w:rsid w:val="007C1A73"/>
    <w:rsid w:val="007C273F"/>
    <w:rsid w:val="007C5EDC"/>
    <w:rsid w:val="007C78EB"/>
    <w:rsid w:val="007D215B"/>
    <w:rsid w:val="007D6DFA"/>
    <w:rsid w:val="007D7CB5"/>
    <w:rsid w:val="007E2832"/>
    <w:rsid w:val="007E6F5C"/>
    <w:rsid w:val="007E75C9"/>
    <w:rsid w:val="007F0A4B"/>
    <w:rsid w:val="007F18E1"/>
    <w:rsid w:val="007F4A74"/>
    <w:rsid w:val="007F4E9D"/>
    <w:rsid w:val="007F5414"/>
    <w:rsid w:val="007F590C"/>
    <w:rsid w:val="007F7A34"/>
    <w:rsid w:val="008037FB"/>
    <w:rsid w:val="00804C1C"/>
    <w:rsid w:val="008051D8"/>
    <w:rsid w:val="008063F3"/>
    <w:rsid w:val="00811363"/>
    <w:rsid w:val="0081229F"/>
    <w:rsid w:val="008145AB"/>
    <w:rsid w:val="008152C4"/>
    <w:rsid w:val="00815A86"/>
    <w:rsid w:val="008204FE"/>
    <w:rsid w:val="00823375"/>
    <w:rsid w:val="00823538"/>
    <w:rsid w:val="00823E80"/>
    <w:rsid w:val="00827235"/>
    <w:rsid w:val="008272C9"/>
    <w:rsid w:val="00832D8C"/>
    <w:rsid w:val="00834849"/>
    <w:rsid w:val="00834A33"/>
    <w:rsid w:val="00835CC9"/>
    <w:rsid w:val="00836E5E"/>
    <w:rsid w:val="00837FBA"/>
    <w:rsid w:val="0084614D"/>
    <w:rsid w:val="00854A1E"/>
    <w:rsid w:val="00856F9E"/>
    <w:rsid w:val="00862863"/>
    <w:rsid w:val="00864F63"/>
    <w:rsid w:val="00865A15"/>
    <w:rsid w:val="00865C0C"/>
    <w:rsid w:val="00866BF7"/>
    <w:rsid w:val="008772BB"/>
    <w:rsid w:val="008773D0"/>
    <w:rsid w:val="00881F8A"/>
    <w:rsid w:val="00885274"/>
    <w:rsid w:val="0089402F"/>
    <w:rsid w:val="008947BD"/>
    <w:rsid w:val="008953A6"/>
    <w:rsid w:val="008A15A9"/>
    <w:rsid w:val="008A2465"/>
    <w:rsid w:val="008A25B5"/>
    <w:rsid w:val="008A2F4B"/>
    <w:rsid w:val="008A531C"/>
    <w:rsid w:val="008B0277"/>
    <w:rsid w:val="008B7A38"/>
    <w:rsid w:val="008C09D1"/>
    <w:rsid w:val="008C2DDC"/>
    <w:rsid w:val="008C348A"/>
    <w:rsid w:val="008C5408"/>
    <w:rsid w:val="008C62B0"/>
    <w:rsid w:val="008C7AFE"/>
    <w:rsid w:val="008D186F"/>
    <w:rsid w:val="008D1DFF"/>
    <w:rsid w:val="008D3727"/>
    <w:rsid w:val="008D43EE"/>
    <w:rsid w:val="008D621D"/>
    <w:rsid w:val="008D7FC9"/>
    <w:rsid w:val="008E2050"/>
    <w:rsid w:val="008E65E5"/>
    <w:rsid w:val="008E727C"/>
    <w:rsid w:val="008F19D8"/>
    <w:rsid w:val="008F20CB"/>
    <w:rsid w:val="008F62BB"/>
    <w:rsid w:val="008F797E"/>
    <w:rsid w:val="009027F6"/>
    <w:rsid w:val="00906A81"/>
    <w:rsid w:val="0091231A"/>
    <w:rsid w:val="009153CE"/>
    <w:rsid w:val="00915971"/>
    <w:rsid w:val="00916B7E"/>
    <w:rsid w:val="00920563"/>
    <w:rsid w:val="009206C9"/>
    <w:rsid w:val="0092219C"/>
    <w:rsid w:val="00922C49"/>
    <w:rsid w:val="0092427E"/>
    <w:rsid w:val="00925F69"/>
    <w:rsid w:val="00934760"/>
    <w:rsid w:val="00935844"/>
    <w:rsid w:val="00936964"/>
    <w:rsid w:val="00942563"/>
    <w:rsid w:val="00943797"/>
    <w:rsid w:val="00945C1A"/>
    <w:rsid w:val="009501EF"/>
    <w:rsid w:val="00952203"/>
    <w:rsid w:val="009527B2"/>
    <w:rsid w:val="00952A9B"/>
    <w:rsid w:val="00952EA2"/>
    <w:rsid w:val="009566E6"/>
    <w:rsid w:val="00963674"/>
    <w:rsid w:val="00963CEB"/>
    <w:rsid w:val="00965F39"/>
    <w:rsid w:val="00970849"/>
    <w:rsid w:val="009708DB"/>
    <w:rsid w:val="009713CF"/>
    <w:rsid w:val="009716AE"/>
    <w:rsid w:val="00973F4E"/>
    <w:rsid w:val="00980442"/>
    <w:rsid w:val="00982178"/>
    <w:rsid w:val="009850E0"/>
    <w:rsid w:val="00990B10"/>
    <w:rsid w:val="00993C73"/>
    <w:rsid w:val="00995487"/>
    <w:rsid w:val="00995782"/>
    <w:rsid w:val="00996F00"/>
    <w:rsid w:val="009A39EA"/>
    <w:rsid w:val="009A3BF8"/>
    <w:rsid w:val="009A417F"/>
    <w:rsid w:val="009A5499"/>
    <w:rsid w:val="009B6426"/>
    <w:rsid w:val="009B7452"/>
    <w:rsid w:val="009C28D8"/>
    <w:rsid w:val="009C39FA"/>
    <w:rsid w:val="009C3A57"/>
    <w:rsid w:val="009D2D6F"/>
    <w:rsid w:val="009D2FDA"/>
    <w:rsid w:val="009D51BF"/>
    <w:rsid w:val="009D535B"/>
    <w:rsid w:val="009D5BE0"/>
    <w:rsid w:val="009D666C"/>
    <w:rsid w:val="009D69C1"/>
    <w:rsid w:val="009D6FA9"/>
    <w:rsid w:val="009D7088"/>
    <w:rsid w:val="009E1643"/>
    <w:rsid w:val="009E3C0A"/>
    <w:rsid w:val="009E5229"/>
    <w:rsid w:val="009E7CAA"/>
    <w:rsid w:val="009F0A0F"/>
    <w:rsid w:val="009F1101"/>
    <w:rsid w:val="009F33EC"/>
    <w:rsid w:val="009F7E53"/>
    <w:rsid w:val="00A007D3"/>
    <w:rsid w:val="00A03B4E"/>
    <w:rsid w:val="00A074FF"/>
    <w:rsid w:val="00A11B71"/>
    <w:rsid w:val="00A11C0B"/>
    <w:rsid w:val="00A21260"/>
    <w:rsid w:val="00A225C1"/>
    <w:rsid w:val="00A24E09"/>
    <w:rsid w:val="00A25ADF"/>
    <w:rsid w:val="00A30743"/>
    <w:rsid w:val="00A32440"/>
    <w:rsid w:val="00A3343F"/>
    <w:rsid w:val="00A343BE"/>
    <w:rsid w:val="00A35040"/>
    <w:rsid w:val="00A355DE"/>
    <w:rsid w:val="00A370FF"/>
    <w:rsid w:val="00A4129C"/>
    <w:rsid w:val="00A42448"/>
    <w:rsid w:val="00A52535"/>
    <w:rsid w:val="00A52991"/>
    <w:rsid w:val="00A537BE"/>
    <w:rsid w:val="00A57BAE"/>
    <w:rsid w:val="00A62033"/>
    <w:rsid w:val="00A6492D"/>
    <w:rsid w:val="00A660E4"/>
    <w:rsid w:val="00A67390"/>
    <w:rsid w:val="00A717A5"/>
    <w:rsid w:val="00A72757"/>
    <w:rsid w:val="00A733C3"/>
    <w:rsid w:val="00A74FD2"/>
    <w:rsid w:val="00A77C77"/>
    <w:rsid w:val="00A77E60"/>
    <w:rsid w:val="00A83689"/>
    <w:rsid w:val="00A839DB"/>
    <w:rsid w:val="00A83E5C"/>
    <w:rsid w:val="00A847F2"/>
    <w:rsid w:val="00A85113"/>
    <w:rsid w:val="00A90FB4"/>
    <w:rsid w:val="00A929C8"/>
    <w:rsid w:val="00A940C4"/>
    <w:rsid w:val="00A94A5B"/>
    <w:rsid w:val="00A95770"/>
    <w:rsid w:val="00A96DC0"/>
    <w:rsid w:val="00AA0A23"/>
    <w:rsid w:val="00AA2B26"/>
    <w:rsid w:val="00AB59C6"/>
    <w:rsid w:val="00AB5D8F"/>
    <w:rsid w:val="00AB6A5F"/>
    <w:rsid w:val="00AB73C3"/>
    <w:rsid w:val="00AC3BD8"/>
    <w:rsid w:val="00AC4155"/>
    <w:rsid w:val="00AC5A50"/>
    <w:rsid w:val="00AD0BC4"/>
    <w:rsid w:val="00AD1346"/>
    <w:rsid w:val="00AD2980"/>
    <w:rsid w:val="00AD4D5A"/>
    <w:rsid w:val="00AE06D8"/>
    <w:rsid w:val="00AE1A65"/>
    <w:rsid w:val="00AE57C6"/>
    <w:rsid w:val="00AE5922"/>
    <w:rsid w:val="00AE5B5E"/>
    <w:rsid w:val="00B01C0A"/>
    <w:rsid w:val="00B02C05"/>
    <w:rsid w:val="00B033A6"/>
    <w:rsid w:val="00B04990"/>
    <w:rsid w:val="00B06401"/>
    <w:rsid w:val="00B1180C"/>
    <w:rsid w:val="00B14119"/>
    <w:rsid w:val="00B1532A"/>
    <w:rsid w:val="00B20290"/>
    <w:rsid w:val="00B232E7"/>
    <w:rsid w:val="00B25036"/>
    <w:rsid w:val="00B30B42"/>
    <w:rsid w:val="00B30BF2"/>
    <w:rsid w:val="00B319D8"/>
    <w:rsid w:val="00B32A29"/>
    <w:rsid w:val="00B335C3"/>
    <w:rsid w:val="00B3371B"/>
    <w:rsid w:val="00B34A21"/>
    <w:rsid w:val="00B35CE6"/>
    <w:rsid w:val="00B35E2E"/>
    <w:rsid w:val="00B35E47"/>
    <w:rsid w:val="00B37604"/>
    <w:rsid w:val="00B414AD"/>
    <w:rsid w:val="00B42D39"/>
    <w:rsid w:val="00B42F91"/>
    <w:rsid w:val="00B451CD"/>
    <w:rsid w:val="00B45458"/>
    <w:rsid w:val="00B457AE"/>
    <w:rsid w:val="00B45AAE"/>
    <w:rsid w:val="00B4660A"/>
    <w:rsid w:val="00B470EB"/>
    <w:rsid w:val="00B51D9B"/>
    <w:rsid w:val="00B5327D"/>
    <w:rsid w:val="00B54463"/>
    <w:rsid w:val="00B61658"/>
    <w:rsid w:val="00B64B78"/>
    <w:rsid w:val="00B661ED"/>
    <w:rsid w:val="00B66E20"/>
    <w:rsid w:val="00B66E98"/>
    <w:rsid w:val="00B70887"/>
    <w:rsid w:val="00B71164"/>
    <w:rsid w:val="00B804E2"/>
    <w:rsid w:val="00B80DCA"/>
    <w:rsid w:val="00B81009"/>
    <w:rsid w:val="00B81565"/>
    <w:rsid w:val="00B82753"/>
    <w:rsid w:val="00B906A5"/>
    <w:rsid w:val="00B94157"/>
    <w:rsid w:val="00B958CF"/>
    <w:rsid w:val="00B95D25"/>
    <w:rsid w:val="00B96085"/>
    <w:rsid w:val="00B96469"/>
    <w:rsid w:val="00B969F2"/>
    <w:rsid w:val="00B971AE"/>
    <w:rsid w:val="00B97D48"/>
    <w:rsid w:val="00BA04DD"/>
    <w:rsid w:val="00BA109C"/>
    <w:rsid w:val="00BA24DB"/>
    <w:rsid w:val="00BB5A0E"/>
    <w:rsid w:val="00BC154E"/>
    <w:rsid w:val="00BC5573"/>
    <w:rsid w:val="00BC6919"/>
    <w:rsid w:val="00BD13D9"/>
    <w:rsid w:val="00BD1B6C"/>
    <w:rsid w:val="00BD1D61"/>
    <w:rsid w:val="00BD4958"/>
    <w:rsid w:val="00BD7411"/>
    <w:rsid w:val="00BE24DD"/>
    <w:rsid w:val="00BE296F"/>
    <w:rsid w:val="00BE2F0C"/>
    <w:rsid w:val="00BE34AD"/>
    <w:rsid w:val="00BE5254"/>
    <w:rsid w:val="00BE6367"/>
    <w:rsid w:val="00BE640C"/>
    <w:rsid w:val="00BE672E"/>
    <w:rsid w:val="00BE6E1A"/>
    <w:rsid w:val="00BF274C"/>
    <w:rsid w:val="00C02C64"/>
    <w:rsid w:val="00C04828"/>
    <w:rsid w:val="00C06468"/>
    <w:rsid w:val="00C11408"/>
    <w:rsid w:val="00C12179"/>
    <w:rsid w:val="00C14F23"/>
    <w:rsid w:val="00C15749"/>
    <w:rsid w:val="00C24A85"/>
    <w:rsid w:val="00C2743A"/>
    <w:rsid w:val="00C31814"/>
    <w:rsid w:val="00C3306B"/>
    <w:rsid w:val="00C33D2B"/>
    <w:rsid w:val="00C35994"/>
    <w:rsid w:val="00C41955"/>
    <w:rsid w:val="00C42F65"/>
    <w:rsid w:val="00C446BE"/>
    <w:rsid w:val="00C46BE5"/>
    <w:rsid w:val="00C46FFC"/>
    <w:rsid w:val="00C47BF2"/>
    <w:rsid w:val="00C47E20"/>
    <w:rsid w:val="00C516E2"/>
    <w:rsid w:val="00C54EAD"/>
    <w:rsid w:val="00C55709"/>
    <w:rsid w:val="00C57427"/>
    <w:rsid w:val="00C57C2D"/>
    <w:rsid w:val="00C631A5"/>
    <w:rsid w:val="00C63AB9"/>
    <w:rsid w:val="00C6425C"/>
    <w:rsid w:val="00C65B3C"/>
    <w:rsid w:val="00C678AF"/>
    <w:rsid w:val="00C75190"/>
    <w:rsid w:val="00C759D7"/>
    <w:rsid w:val="00C802DC"/>
    <w:rsid w:val="00C8035F"/>
    <w:rsid w:val="00C81D3A"/>
    <w:rsid w:val="00C83FDB"/>
    <w:rsid w:val="00C8420E"/>
    <w:rsid w:val="00C906FA"/>
    <w:rsid w:val="00C90936"/>
    <w:rsid w:val="00C91ABE"/>
    <w:rsid w:val="00C920FF"/>
    <w:rsid w:val="00C938C7"/>
    <w:rsid w:val="00C95578"/>
    <w:rsid w:val="00CA5F6E"/>
    <w:rsid w:val="00CB32DA"/>
    <w:rsid w:val="00CB371C"/>
    <w:rsid w:val="00CB4895"/>
    <w:rsid w:val="00CB6484"/>
    <w:rsid w:val="00CB6DBF"/>
    <w:rsid w:val="00CB7EAF"/>
    <w:rsid w:val="00CC2AEB"/>
    <w:rsid w:val="00CC4C9C"/>
    <w:rsid w:val="00CC5A1E"/>
    <w:rsid w:val="00CC7542"/>
    <w:rsid w:val="00CD1666"/>
    <w:rsid w:val="00CD24E2"/>
    <w:rsid w:val="00CD2A0C"/>
    <w:rsid w:val="00CD56DF"/>
    <w:rsid w:val="00CD652B"/>
    <w:rsid w:val="00CD7035"/>
    <w:rsid w:val="00CE6FD4"/>
    <w:rsid w:val="00CE767C"/>
    <w:rsid w:val="00CF1AE9"/>
    <w:rsid w:val="00CF2264"/>
    <w:rsid w:val="00CF314D"/>
    <w:rsid w:val="00CF3967"/>
    <w:rsid w:val="00CF6D83"/>
    <w:rsid w:val="00CF7819"/>
    <w:rsid w:val="00D03927"/>
    <w:rsid w:val="00D07FEA"/>
    <w:rsid w:val="00D1053C"/>
    <w:rsid w:val="00D11FCF"/>
    <w:rsid w:val="00D12119"/>
    <w:rsid w:val="00D12E40"/>
    <w:rsid w:val="00D12F25"/>
    <w:rsid w:val="00D1474F"/>
    <w:rsid w:val="00D14B52"/>
    <w:rsid w:val="00D15DED"/>
    <w:rsid w:val="00D20412"/>
    <w:rsid w:val="00D20D1E"/>
    <w:rsid w:val="00D24763"/>
    <w:rsid w:val="00D25389"/>
    <w:rsid w:val="00D25E76"/>
    <w:rsid w:val="00D32981"/>
    <w:rsid w:val="00D35773"/>
    <w:rsid w:val="00D403B2"/>
    <w:rsid w:val="00D407DE"/>
    <w:rsid w:val="00D43D7E"/>
    <w:rsid w:val="00D5116F"/>
    <w:rsid w:val="00D51E10"/>
    <w:rsid w:val="00D52596"/>
    <w:rsid w:val="00D547A2"/>
    <w:rsid w:val="00D56BA7"/>
    <w:rsid w:val="00D57BED"/>
    <w:rsid w:val="00D64035"/>
    <w:rsid w:val="00D645D1"/>
    <w:rsid w:val="00D64A49"/>
    <w:rsid w:val="00D65D12"/>
    <w:rsid w:val="00D72DC7"/>
    <w:rsid w:val="00D7775D"/>
    <w:rsid w:val="00D8083B"/>
    <w:rsid w:val="00D81919"/>
    <w:rsid w:val="00D8609A"/>
    <w:rsid w:val="00D8786A"/>
    <w:rsid w:val="00D91793"/>
    <w:rsid w:val="00D93E5E"/>
    <w:rsid w:val="00D96457"/>
    <w:rsid w:val="00D96E0C"/>
    <w:rsid w:val="00D97FB9"/>
    <w:rsid w:val="00DA16AE"/>
    <w:rsid w:val="00DA3D73"/>
    <w:rsid w:val="00DB10F3"/>
    <w:rsid w:val="00DB3D0F"/>
    <w:rsid w:val="00DB6AC4"/>
    <w:rsid w:val="00DC36C0"/>
    <w:rsid w:val="00DC3E0B"/>
    <w:rsid w:val="00DC3F30"/>
    <w:rsid w:val="00DC5867"/>
    <w:rsid w:val="00DC651A"/>
    <w:rsid w:val="00DC762F"/>
    <w:rsid w:val="00DD1F8B"/>
    <w:rsid w:val="00DD24CD"/>
    <w:rsid w:val="00DD263F"/>
    <w:rsid w:val="00DD30C2"/>
    <w:rsid w:val="00DD3221"/>
    <w:rsid w:val="00DD7701"/>
    <w:rsid w:val="00DE0A1F"/>
    <w:rsid w:val="00DE0BB3"/>
    <w:rsid w:val="00DE139F"/>
    <w:rsid w:val="00DE16E7"/>
    <w:rsid w:val="00DE688F"/>
    <w:rsid w:val="00DF0E2B"/>
    <w:rsid w:val="00DF3615"/>
    <w:rsid w:val="00DF4E03"/>
    <w:rsid w:val="00DF67AB"/>
    <w:rsid w:val="00DF71E1"/>
    <w:rsid w:val="00E02688"/>
    <w:rsid w:val="00E02A19"/>
    <w:rsid w:val="00E02EDD"/>
    <w:rsid w:val="00E04489"/>
    <w:rsid w:val="00E04F42"/>
    <w:rsid w:val="00E07B89"/>
    <w:rsid w:val="00E1070E"/>
    <w:rsid w:val="00E13EE8"/>
    <w:rsid w:val="00E145E9"/>
    <w:rsid w:val="00E17334"/>
    <w:rsid w:val="00E17C48"/>
    <w:rsid w:val="00E2013A"/>
    <w:rsid w:val="00E20988"/>
    <w:rsid w:val="00E20B3E"/>
    <w:rsid w:val="00E20D1E"/>
    <w:rsid w:val="00E2221B"/>
    <w:rsid w:val="00E2422D"/>
    <w:rsid w:val="00E2492D"/>
    <w:rsid w:val="00E25E8C"/>
    <w:rsid w:val="00E31443"/>
    <w:rsid w:val="00E41078"/>
    <w:rsid w:val="00E459BA"/>
    <w:rsid w:val="00E47A13"/>
    <w:rsid w:val="00E52FD5"/>
    <w:rsid w:val="00E54987"/>
    <w:rsid w:val="00E54B28"/>
    <w:rsid w:val="00E55C70"/>
    <w:rsid w:val="00E5786C"/>
    <w:rsid w:val="00E606D8"/>
    <w:rsid w:val="00E61AA3"/>
    <w:rsid w:val="00E62A3B"/>
    <w:rsid w:val="00E65E58"/>
    <w:rsid w:val="00E65FA2"/>
    <w:rsid w:val="00E71E43"/>
    <w:rsid w:val="00E73B91"/>
    <w:rsid w:val="00E82D35"/>
    <w:rsid w:val="00E82D9B"/>
    <w:rsid w:val="00E832FB"/>
    <w:rsid w:val="00E843E8"/>
    <w:rsid w:val="00E8692B"/>
    <w:rsid w:val="00E869B7"/>
    <w:rsid w:val="00E9447B"/>
    <w:rsid w:val="00E947EE"/>
    <w:rsid w:val="00EA1962"/>
    <w:rsid w:val="00EA1CDC"/>
    <w:rsid w:val="00EA39A4"/>
    <w:rsid w:val="00EA4717"/>
    <w:rsid w:val="00EA492E"/>
    <w:rsid w:val="00EA573E"/>
    <w:rsid w:val="00EA707F"/>
    <w:rsid w:val="00EA7100"/>
    <w:rsid w:val="00EB0269"/>
    <w:rsid w:val="00EB13A7"/>
    <w:rsid w:val="00EB1BF9"/>
    <w:rsid w:val="00EB248F"/>
    <w:rsid w:val="00EB40D0"/>
    <w:rsid w:val="00EB493C"/>
    <w:rsid w:val="00EB6A40"/>
    <w:rsid w:val="00EC33FD"/>
    <w:rsid w:val="00EC5069"/>
    <w:rsid w:val="00ED2A80"/>
    <w:rsid w:val="00ED37C5"/>
    <w:rsid w:val="00ED6054"/>
    <w:rsid w:val="00EE1269"/>
    <w:rsid w:val="00EE149C"/>
    <w:rsid w:val="00EE3615"/>
    <w:rsid w:val="00EE5DE9"/>
    <w:rsid w:val="00EE7DEF"/>
    <w:rsid w:val="00EF0886"/>
    <w:rsid w:val="00EF0C1E"/>
    <w:rsid w:val="00EF5E17"/>
    <w:rsid w:val="00EF6C3D"/>
    <w:rsid w:val="00F02DA6"/>
    <w:rsid w:val="00F03DDF"/>
    <w:rsid w:val="00F05F3F"/>
    <w:rsid w:val="00F069D8"/>
    <w:rsid w:val="00F1147A"/>
    <w:rsid w:val="00F12CEA"/>
    <w:rsid w:val="00F16168"/>
    <w:rsid w:val="00F205B7"/>
    <w:rsid w:val="00F21CB6"/>
    <w:rsid w:val="00F23212"/>
    <w:rsid w:val="00F25684"/>
    <w:rsid w:val="00F27249"/>
    <w:rsid w:val="00F278F3"/>
    <w:rsid w:val="00F30994"/>
    <w:rsid w:val="00F34CF6"/>
    <w:rsid w:val="00F430AF"/>
    <w:rsid w:val="00F464AC"/>
    <w:rsid w:val="00F5085A"/>
    <w:rsid w:val="00F573D6"/>
    <w:rsid w:val="00F57F99"/>
    <w:rsid w:val="00F604E6"/>
    <w:rsid w:val="00F60B68"/>
    <w:rsid w:val="00F6358A"/>
    <w:rsid w:val="00F645DC"/>
    <w:rsid w:val="00F6463E"/>
    <w:rsid w:val="00F665AE"/>
    <w:rsid w:val="00F675D8"/>
    <w:rsid w:val="00F6765D"/>
    <w:rsid w:val="00F75738"/>
    <w:rsid w:val="00F75F16"/>
    <w:rsid w:val="00F77CC7"/>
    <w:rsid w:val="00F81C52"/>
    <w:rsid w:val="00F85304"/>
    <w:rsid w:val="00F85480"/>
    <w:rsid w:val="00F922EC"/>
    <w:rsid w:val="00F94118"/>
    <w:rsid w:val="00F9619D"/>
    <w:rsid w:val="00F97201"/>
    <w:rsid w:val="00F97955"/>
    <w:rsid w:val="00FA12E0"/>
    <w:rsid w:val="00FA1470"/>
    <w:rsid w:val="00FA52E4"/>
    <w:rsid w:val="00FA7100"/>
    <w:rsid w:val="00FA792C"/>
    <w:rsid w:val="00FB0A80"/>
    <w:rsid w:val="00FB6E91"/>
    <w:rsid w:val="00FC05A3"/>
    <w:rsid w:val="00FC12FF"/>
    <w:rsid w:val="00FC4828"/>
    <w:rsid w:val="00FC4B88"/>
    <w:rsid w:val="00FC53CF"/>
    <w:rsid w:val="00FC6933"/>
    <w:rsid w:val="00FD32A7"/>
    <w:rsid w:val="00FD3A3A"/>
    <w:rsid w:val="00FD3BF5"/>
    <w:rsid w:val="00FD598C"/>
    <w:rsid w:val="00FE1898"/>
    <w:rsid w:val="00FE1D57"/>
    <w:rsid w:val="00FE4523"/>
    <w:rsid w:val="00FE4792"/>
    <w:rsid w:val="00FF1422"/>
    <w:rsid w:val="00FF470E"/>
    <w:rsid w:val="00FF629F"/>
    <w:rsid w:val="00FF6447"/>
    <w:rsid w:val="00FF7589"/>
    <w:rsid w:val="08FFE270"/>
    <w:rsid w:val="097224FC"/>
    <w:rsid w:val="0A98CC19"/>
    <w:rsid w:val="12C14FC8"/>
    <w:rsid w:val="19790AA1"/>
    <w:rsid w:val="209A3D60"/>
    <w:rsid w:val="2CA6E374"/>
    <w:rsid w:val="3755F931"/>
    <w:rsid w:val="3892DD35"/>
    <w:rsid w:val="3AE1AD8C"/>
    <w:rsid w:val="3EA5DB4D"/>
    <w:rsid w:val="43835EAE"/>
    <w:rsid w:val="4D9523A6"/>
    <w:rsid w:val="5992C8AD"/>
    <w:rsid w:val="5A29F8F2"/>
    <w:rsid w:val="5D73413E"/>
    <w:rsid w:val="63420D9C"/>
    <w:rsid w:val="65964536"/>
    <w:rsid w:val="6C8D1EEA"/>
    <w:rsid w:val="6DC31F72"/>
    <w:rsid w:val="7983A3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60E52D"/>
  <w15:chartTrackingRefBased/>
  <w15:docId w15:val="{03DCFCA0-D32A-4A4C-B31D-C73BFCDB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2FF"/>
  </w:style>
  <w:style w:type="paragraph" w:styleId="Kop1">
    <w:name w:val="heading 1"/>
    <w:aliases w:val="Synarchis kop 1"/>
    <w:basedOn w:val="Standaard"/>
    <w:next w:val="Standaard"/>
    <w:link w:val="Kop1Char"/>
    <w:qFormat/>
    <w:rsid w:val="00E02A19"/>
    <w:pPr>
      <w:keepNext/>
      <w:keepLines/>
      <w:pageBreakBefore/>
      <w:widowControl w:val="0"/>
      <w:numPr>
        <w:numId w:val="11"/>
      </w:numPr>
      <w:spacing w:after="240" w:line="380" w:lineRule="atLeast"/>
      <w:ind w:left="709" w:hanging="709"/>
      <w:outlineLvl w:val="0"/>
    </w:pPr>
    <w:rPr>
      <w:rFonts w:asciiTheme="majorHAnsi" w:eastAsiaTheme="majorEastAsia" w:hAnsiTheme="majorHAnsi" w:cstheme="majorBidi"/>
      <w:b/>
      <w:color w:val="AEDD03" w:themeColor="accent1"/>
      <w:sz w:val="32"/>
      <w:szCs w:val="32"/>
    </w:rPr>
  </w:style>
  <w:style w:type="paragraph" w:styleId="Kop2">
    <w:name w:val="heading 2"/>
    <w:aliases w:val="Synarchis kop 2"/>
    <w:basedOn w:val="Standaard"/>
    <w:next w:val="Standaard"/>
    <w:link w:val="Kop2Char"/>
    <w:unhideWhenUsed/>
    <w:qFormat/>
    <w:rsid w:val="0026566E"/>
    <w:pPr>
      <w:keepNext/>
      <w:keepLines/>
      <w:numPr>
        <w:ilvl w:val="1"/>
        <w:numId w:val="11"/>
      </w:numPr>
      <w:spacing w:before="320" w:line="320" w:lineRule="atLeast"/>
      <w:ind w:left="709" w:hanging="709"/>
      <w:outlineLvl w:val="1"/>
    </w:pPr>
    <w:rPr>
      <w:rFonts w:asciiTheme="majorHAnsi" w:eastAsiaTheme="majorEastAsia" w:hAnsiTheme="majorHAnsi" w:cstheme="majorBidi"/>
      <w:b/>
      <w:color w:val="333233" w:themeColor="text1"/>
      <w:sz w:val="20"/>
      <w:szCs w:val="26"/>
    </w:rPr>
  </w:style>
  <w:style w:type="paragraph" w:styleId="Kop3">
    <w:name w:val="heading 3"/>
    <w:aliases w:val="Synarchis kop 3"/>
    <w:basedOn w:val="Standaard"/>
    <w:next w:val="Standaard"/>
    <w:link w:val="Kop3Char"/>
    <w:unhideWhenUsed/>
    <w:qFormat/>
    <w:rsid w:val="00500F7B"/>
    <w:pPr>
      <w:keepNext/>
      <w:keepLines/>
      <w:numPr>
        <w:ilvl w:val="2"/>
        <w:numId w:val="11"/>
      </w:numPr>
      <w:spacing w:before="320" w:line="320" w:lineRule="atLeast"/>
      <w:ind w:left="709" w:hanging="709"/>
      <w:outlineLvl w:val="2"/>
    </w:pPr>
    <w:rPr>
      <w:rFonts w:asciiTheme="majorHAnsi" w:eastAsiaTheme="majorEastAsia" w:hAnsiTheme="majorHAnsi" w:cstheme="majorBidi"/>
      <w:b/>
      <w:color w:val="333233" w:themeColor="text1"/>
      <w:szCs w:val="24"/>
    </w:rPr>
  </w:style>
  <w:style w:type="paragraph" w:styleId="Kop4">
    <w:name w:val="heading 4"/>
    <w:aliases w:val="Kop 4 Synarchis kop 4"/>
    <w:basedOn w:val="Standaard"/>
    <w:next w:val="Standaard"/>
    <w:link w:val="Kop4Char"/>
    <w:unhideWhenUsed/>
    <w:qFormat/>
    <w:rsid w:val="00F75F16"/>
    <w:pPr>
      <w:keepNext/>
      <w:keepLines/>
      <w:numPr>
        <w:ilvl w:val="3"/>
        <w:numId w:val="11"/>
      </w:numPr>
      <w:spacing w:before="40"/>
      <w:outlineLvl w:val="3"/>
    </w:pPr>
    <w:rPr>
      <w:rFonts w:asciiTheme="majorHAnsi" w:eastAsiaTheme="majorEastAsia" w:hAnsiTheme="majorHAnsi" w:cstheme="majorBidi"/>
      <w:i/>
      <w:iCs/>
      <w:color w:val="82A502" w:themeColor="accent1" w:themeShade="BF"/>
    </w:rPr>
  </w:style>
  <w:style w:type="paragraph" w:styleId="Kop5">
    <w:name w:val="heading 5"/>
    <w:basedOn w:val="Standaard"/>
    <w:next w:val="Standaard"/>
    <w:link w:val="Kop5Char"/>
    <w:uiPriority w:val="9"/>
    <w:semiHidden/>
    <w:unhideWhenUsed/>
    <w:rsid w:val="00405532"/>
    <w:pPr>
      <w:keepNext/>
      <w:keepLines/>
      <w:spacing w:before="40"/>
      <w:outlineLvl w:val="4"/>
    </w:pPr>
    <w:rPr>
      <w:rFonts w:asciiTheme="majorHAnsi" w:eastAsiaTheme="majorEastAsia" w:hAnsiTheme="majorHAnsi" w:cstheme="majorBidi"/>
      <w:color w:val="82A502" w:themeColor="accent1" w:themeShade="BF"/>
    </w:rPr>
  </w:style>
  <w:style w:type="paragraph" w:styleId="Kop6">
    <w:name w:val="heading 6"/>
    <w:basedOn w:val="Standaard"/>
    <w:next w:val="Standaard"/>
    <w:link w:val="Kop6Char"/>
    <w:semiHidden/>
    <w:unhideWhenUsed/>
    <w:qFormat/>
    <w:rsid w:val="00405532"/>
    <w:pPr>
      <w:keepNext/>
      <w:keepLines/>
      <w:spacing w:before="40"/>
      <w:outlineLvl w:val="5"/>
    </w:pPr>
    <w:rPr>
      <w:rFonts w:asciiTheme="majorHAnsi" w:eastAsiaTheme="majorEastAsia" w:hAnsiTheme="majorHAnsi" w:cstheme="majorBidi"/>
      <w:color w:val="566D01" w:themeColor="accent1" w:themeShade="7F"/>
    </w:rPr>
  </w:style>
  <w:style w:type="paragraph" w:styleId="Kop7">
    <w:name w:val="heading 7"/>
    <w:basedOn w:val="Standaard"/>
    <w:next w:val="Standaard"/>
    <w:link w:val="Kop7Char"/>
    <w:semiHidden/>
    <w:unhideWhenUsed/>
    <w:qFormat/>
    <w:rsid w:val="00405532"/>
    <w:pPr>
      <w:keepNext/>
      <w:keepLines/>
      <w:spacing w:before="40"/>
      <w:outlineLvl w:val="6"/>
    </w:pPr>
    <w:rPr>
      <w:rFonts w:asciiTheme="majorHAnsi" w:eastAsiaTheme="majorEastAsia" w:hAnsiTheme="majorHAnsi" w:cstheme="majorBidi"/>
      <w:i/>
      <w:iCs/>
      <w:color w:val="566D01" w:themeColor="accent1" w:themeShade="7F"/>
    </w:rPr>
  </w:style>
  <w:style w:type="paragraph" w:styleId="Kop8">
    <w:name w:val="heading 8"/>
    <w:aliases w:val="Bijlage"/>
    <w:basedOn w:val="Standaard"/>
    <w:next w:val="Standaard"/>
    <w:link w:val="Kop8Char"/>
    <w:semiHidden/>
    <w:unhideWhenUsed/>
    <w:qFormat/>
    <w:rsid w:val="00405532"/>
    <w:pPr>
      <w:keepNext/>
      <w:keepLines/>
      <w:spacing w:before="40"/>
      <w:outlineLvl w:val="7"/>
    </w:pPr>
    <w:rPr>
      <w:rFonts w:asciiTheme="majorHAnsi" w:eastAsiaTheme="majorEastAsia" w:hAnsiTheme="majorHAnsi" w:cstheme="majorBidi"/>
      <w:color w:val="525152" w:themeColor="text1" w:themeTint="D8"/>
      <w:sz w:val="21"/>
      <w:szCs w:val="21"/>
    </w:rPr>
  </w:style>
  <w:style w:type="paragraph" w:styleId="Kop9">
    <w:name w:val="heading 9"/>
    <w:basedOn w:val="Standaard"/>
    <w:next w:val="Standaard"/>
    <w:link w:val="Kop9Char"/>
    <w:unhideWhenUsed/>
    <w:qFormat/>
    <w:rsid w:val="00405532"/>
    <w:pPr>
      <w:keepNext/>
      <w:keepLines/>
      <w:spacing w:before="40"/>
      <w:outlineLvl w:val="8"/>
    </w:pPr>
    <w:rPr>
      <w:rFonts w:asciiTheme="majorHAnsi" w:eastAsiaTheme="majorEastAsia" w:hAnsiTheme="majorHAnsi" w:cstheme="majorBidi"/>
      <w:i/>
      <w:iCs/>
      <w:color w:val="525152"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E02A19"/>
    <w:rPr>
      <w:rFonts w:asciiTheme="majorHAnsi" w:eastAsiaTheme="majorEastAsia" w:hAnsiTheme="majorHAnsi" w:cstheme="majorBidi"/>
      <w:b/>
      <w:color w:val="AEDD03" w:themeColor="accent1"/>
      <w:sz w:val="32"/>
      <w:szCs w:val="32"/>
    </w:rPr>
  </w:style>
  <w:style w:type="character" w:customStyle="1" w:styleId="Kop2Char">
    <w:name w:val="Kop 2 Char"/>
    <w:aliases w:val="Synarchis kop 2 Char"/>
    <w:basedOn w:val="Standaardalinea-lettertype"/>
    <w:link w:val="Kop2"/>
    <w:rsid w:val="0026566E"/>
    <w:rPr>
      <w:rFonts w:asciiTheme="majorHAnsi" w:eastAsiaTheme="majorEastAsia" w:hAnsiTheme="majorHAnsi" w:cstheme="majorBidi"/>
      <w:b/>
      <w:color w:val="333233" w:themeColor="text1"/>
      <w:sz w:val="20"/>
      <w:szCs w:val="26"/>
    </w:rPr>
  </w:style>
  <w:style w:type="character" w:customStyle="1" w:styleId="Kop3Char">
    <w:name w:val="Kop 3 Char"/>
    <w:aliases w:val="Synarchis kop 3 Char"/>
    <w:basedOn w:val="Standaardalinea-lettertype"/>
    <w:link w:val="Kop3"/>
    <w:rsid w:val="00500F7B"/>
    <w:rPr>
      <w:rFonts w:asciiTheme="majorHAnsi" w:eastAsiaTheme="majorEastAsia" w:hAnsiTheme="majorHAnsi" w:cstheme="majorBidi"/>
      <w:b/>
      <w:color w:val="333233" w:themeColor="text1"/>
      <w:szCs w:val="24"/>
    </w:rPr>
  </w:style>
  <w:style w:type="paragraph" w:customStyle="1" w:styleId="Tussenkop">
    <w:name w:val="_Tussenkop"/>
    <w:basedOn w:val="Standaard"/>
    <w:next w:val="Standaard"/>
    <w:qFormat/>
    <w:rsid w:val="0026566E"/>
    <w:pPr>
      <w:keepNext/>
      <w:spacing w:before="280" w:line="320" w:lineRule="atLeast"/>
    </w:pPr>
    <w:rPr>
      <w:b/>
      <w:color w:val="E98300"/>
    </w:rPr>
  </w:style>
  <w:style w:type="paragraph" w:styleId="Bijschrift">
    <w:name w:val="caption"/>
    <w:basedOn w:val="Standaard"/>
    <w:next w:val="Standaard"/>
    <w:uiPriority w:val="35"/>
    <w:unhideWhenUsed/>
    <w:rsid w:val="001F16DF"/>
    <w:pPr>
      <w:spacing w:line="240" w:lineRule="auto"/>
    </w:pPr>
    <w:rPr>
      <w:iCs/>
      <w:color w:val="333233" w:themeColor="text2"/>
      <w:sz w:val="16"/>
    </w:rPr>
  </w:style>
  <w:style w:type="paragraph" w:styleId="Voettekst">
    <w:name w:val="footer"/>
    <w:basedOn w:val="Standaard"/>
    <w:link w:val="VoettekstChar"/>
    <w:uiPriority w:val="99"/>
    <w:unhideWhenUsed/>
    <w:rsid w:val="009A5499"/>
    <w:pPr>
      <w:tabs>
        <w:tab w:val="center" w:pos="4536"/>
        <w:tab w:val="right" w:pos="9072"/>
      </w:tabs>
      <w:spacing w:line="280" w:lineRule="exact"/>
    </w:pPr>
    <w:rPr>
      <w:sz w:val="16"/>
    </w:rPr>
  </w:style>
  <w:style w:type="character" w:customStyle="1" w:styleId="VoettekstChar">
    <w:name w:val="Voettekst Char"/>
    <w:basedOn w:val="Standaardalinea-lettertype"/>
    <w:link w:val="Voettekst"/>
    <w:uiPriority w:val="99"/>
    <w:rsid w:val="009A5499"/>
    <w:rPr>
      <w:sz w:val="16"/>
    </w:rPr>
  </w:style>
  <w:style w:type="paragraph" w:styleId="Koptekst">
    <w:name w:val="header"/>
    <w:basedOn w:val="Standaard"/>
    <w:link w:val="KoptekstChar"/>
    <w:uiPriority w:val="99"/>
    <w:unhideWhenUsed/>
    <w:rsid w:val="002464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64F3"/>
  </w:style>
  <w:style w:type="table" w:styleId="Tabelraster">
    <w:name w:val="Table Grid"/>
    <w:basedOn w:val="Standaardtabel"/>
    <w:uiPriority w:val="59"/>
    <w:rsid w:val="003B0C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aliases w:val="Kop 4 Synarchis kop 4 Char"/>
    <w:basedOn w:val="Standaardalinea-lettertype"/>
    <w:link w:val="Kop4"/>
    <w:rsid w:val="00F75F16"/>
    <w:rPr>
      <w:rFonts w:asciiTheme="majorHAnsi" w:eastAsiaTheme="majorEastAsia" w:hAnsiTheme="majorHAnsi" w:cstheme="majorBidi"/>
      <w:i/>
      <w:iCs/>
      <w:color w:val="82A502" w:themeColor="accent1" w:themeShade="BF"/>
    </w:rPr>
  </w:style>
  <w:style w:type="paragraph" w:styleId="Lijstalinea">
    <w:name w:val="List Paragraph"/>
    <w:basedOn w:val="Standaard"/>
    <w:link w:val="LijstalineaChar"/>
    <w:uiPriority w:val="34"/>
    <w:qFormat/>
    <w:rsid w:val="00243F44"/>
    <w:pPr>
      <w:ind w:left="720"/>
      <w:contextualSpacing/>
    </w:pPr>
  </w:style>
  <w:style w:type="paragraph" w:customStyle="1" w:styleId="OpsommingGenummerd">
    <w:name w:val="_OpsommingGenummerd"/>
    <w:basedOn w:val="Lijstalinea"/>
    <w:qFormat/>
    <w:rsid w:val="00243F44"/>
    <w:pPr>
      <w:numPr>
        <w:numId w:val="13"/>
      </w:numPr>
    </w:pPr>
  </w:style>
  <w:style w:type="paragraph" w:customStyle="1" w:styleId="SubopsommingGenummerd">
    <w:name w:val="_SubopsommingGenummerd"/>
    <w:basedOn w:val="Lijstalinea"/>
    <w:qFormat/>
    <w:rsid w:val="00243F44"/>
    <w:pPr>
      <w:numPr>
        <w:ilvl w:val="1"/>
        <w:numId w:val="13"/>
      </w:numPr>
    </w:pPr>
  </w:style>
  <w:style w:type="paragraph" w:customStyle="1" w:styleId="BijlageTitel">
    <w:name w:val="_BijlageTitel"/>
    <w:basedOn w:val="Kop1"/>
    <w:next w:val="Standaard"/>
    <w:qFormat/>
    <w:rsid w:val="00CB4895"/>
    <w:pPr>
      <w:numPr>
        <w:numId w:val="16"/>
      </w:numPr>
    </w:pPr>
  </w:style>
  <w:style w:type="table" w:customStyle="1" w:styleId="SynarchisTable">
    <w:name w:val="SynarchisTable"/>
    <w:basedOn w:val="Standaardtabel"/>
    <w:uiPriority w:val="99"/>
    <w:rsid w:val="0026566E"/>
    <w:pPr>
      <w:spacing w:line="240" w:lineRule="auto"/>
    </w:pPr>
    <w:tblPr>
      <w:tblStyleRowBandSize w:val="1"/>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57" w:type="dxa"/>
        <w:bottom w:w="28" w:type="dxa"/>
        <w:right w:w="57" w:type="dxa"/>
      </w:tblCellMar>
    </w:tblPr>
    <w:tblStylePr w:type="firstRow">
      <w:rPr>
        <w:b/>
        <w:color w:val="FFFFFF" w:themeColor="background2"/>
      </w:rPr>
      <w:tblPr/>
      <w:tcPr>
        <w:tcBorders>
          <w:left w:val="single" w:sz="4" w:space="0" w:color="D9D9D9" w:themeColor="background1" w:themeShade="D9"/>
          <w:right w:val="nil"/>
          <w:insideV w:val="single" w:sz="4" w:space="0" w:color="FFFFFF" w:themeColor="background1"/>
        </w:tcBorders>
        <w:shd w:val="clear" w:color="auto" w:fill="AEDD03" w:themeFill="accent1"/>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customStyle="1" w:styleId="TussenpaginaTitel">
    <w:name w:val="_TussenpaginaTitel"/>
    <w:next w:val="Standaard"/>
    <w:qFormat/>
    <w:rsid w:val="005873BD"/>
    <w:pPr>
      <w:numPr>
        <w:numId w:val="18"/>
      </w:numPr>
      <w:spacing w:before="13560"/>
      <w:ind w:left="737" w:firstLine="0"/>
    </w:pPr>
    <w:rPr>
      <w:b/>
      <w:color w:val="FFFFFF" w:themeColor="background1"/>
      <w:sz w:val="48"/>
      <w:szCs w:val="32"/>
    </w:rPr>
  </w:style>
  <w:style w:type="paragraph" w:customStyle="1" w:styleId="TussenpaginaBijlage">
    <w:name w:val="_TussenpaginaBijlage"/>
    <w:basedOn w:val="TussenpaginaTitel"/>
    <w:next w:val="Standaard"/>
    <w:rsid w:val="008D7FC9"/>
    <w:pPr>
      <w:numPr>
        <w:numId w:val="0"/>
      </w:numPr>
      <w:ind w:left="482"/>
    </w:pPr>
  </w:style>
  <w:style w:type="paragraph" w:styleId="Inhopg2">
    <w:name w:val="toc 2"/>
    <w:basedOn w:val="Standaard"/>
    <w:next w:val="Standaard"/>
    <w:autoRedefine/>
    <w:uiPriority w:val="39"/>
    <w:unhideWhenUsed/>
    <w:rsid w:val="00F9619D"/>
    <w:pPr>
      <w:tabs>
        <w:tab w:val="right" w:pos="10365"/>
      </w:tabs>
      <w:ind w:left="851" w:hanging="851"/>
    </w:pPr>
    <w:rPr>
      <w:noProof/>
    </w:rPr>
  </w:style>
  <w:style w:type="paragraph" w:styleId="Inhopg1">
    <w:name w:val="toc 1"/>
    <w:basedOn w:val="Standaard"/>
    <w:next w:val="Standaard"/>
    <w:autoRedefine/>
    <w:uiPriority w:val="39"/>
    <w:unhideWhenUsed/>
    <w:rsid w:val="003F2145"/>
    <w:pPr>
      <w:tabs>
        <w:tab w:val="right" w:pos="10365"/>
      </w:tabs>
      <w:spacing w:before="280"/>
      <w:ind w:left="851" w:hanging="851"/>
    </w:pPr>
    <w:rPr>
      <w:b/>
      <w:color w:val="AEDD03" w:themeColor="accent1"/>
    </w:rPr>
  </w:style>
  <w:style w:type="paragraph" w:styleId="Inhopg3">
    <w:name w:val="toc 3"/>
    <w:basedOn w:val="Standaard"/>
    <w:next w:val="Standaard"/>
    <w:uiPriority w:val="39"/>
    <w:unhideWhenUsed/>
    <w:rsid w:val="00F9619D"/>
    <w:pPr>
      <w:tabs>
        <w:tab w:val="right" w:pos="10365"/>
      </w:tabs>
      <w:ind w:left="851" w:hanging="851"/>
    </w:pPr>
  </w:style>
  <w:style w:type="paragraph" w:styleId="Inhopg4">
    <w:name w:val="toc 4"/>
    <w:basedOn w:val="Standaard"/>
    <w:next w:val="Standaard"/>
    <w:autoRedefine/>
    <w:uiPriority w:val="39"/>
    <w:unhideWhenUsed/>
    <w:rsid w:val="008773D0"/>
    <w:pPr>
      <w:tabs>
        <w:tab w:val="right" w:pos="10365"/>
      </w:tabs>
      <w:ind w:left="851" w:hanging="851"/>
    </w:pPr>
  </w:style>
  <w:style w:type="character" w:styleId="Hyperlink">
    <w:name w:val="Hyperlink"/>
    <w:basedOn w:val="Standaardalinea-lettertype"/>
    <w:uiPriority w:val="99"/>
    <w:unhideWhenUsed/>
    <w:rsid w:val="00FC53CF"/>
    <w:rPr>
      <w:color w:val="0563C1" w:themeColor="hyperlink"/>
      <w:u w:val="single"/>
    </w:rPr>
  </w:style>
  <w:style w:type="paragraph" w:styleId="Titel">
    <w:name w:val="Title"/>
    <w:basedOn w:val="Standaard"/>
    <w:next w:val="Standaard"/>
    <w:link w:val="TitelChar"/>
    <w:uiPriority w:val="10"/>
    <w:rsid w:val="00EA7100"/>
    <w:pPr>
      <w:spacing w:line="560" w:lineRule="exact"/>
      <w:ind w:left="488"/>
      <w:jc w:val="left"/>
    </w:pPr>
    <w:rPr>
      <w:b/>
      <w:color w:val="FFFFFF" w:themeColor="background1"/>
      <w:sz w:val="48"/>
      <w:szCs w:val="48"/>
    </w:rPr>
  </w:style>
  <w:style w:type="character" w:customStyle="1" w:styleId="TitelChar">
    <w:name w:val="Titel Char"/>
    <w:basedOn w:val="Standaardalinea-lettertype"/>
    <w:link w:val="Titel"/>
    <w:uiPriority w:val="10"/>
    <w:rsid w:val="00EA7100"/>
    <w:rPr>
      <w:b/>
      <w:color w:val="FFFFFF" w:themeColor="background1"/>
      <w:sz w:val="48"/>
      <w:szCs w:val="48"/>
    </w:rPr>
  </w:style>
  <w:style w:type="paragraph" w:customStyle="1" w:styleId="TitelBoven">
    <w:name w:val="_TitelBoven"/>
    <w:basedOn w:val="Standaard"/>
    <w:rsid w:val="00EA7100"/>
    <w:pPr>
      <w:spacing w:line="600" w:lineRule="exact"/>
      <w:ind w:left="490"/>
      <w:jc w:val="left"/>
    </w:pPr>
    <w:rPr>
      <w:b/>
      <w:color w:val="FFFFFF" w:themeColor="background1"/>
      <w:sz w:val="30"/>
      <w:szCs w:val="30"/>
    </w:rPr>
  </w:style>
  <w:style w:type="paragraph" w:styleId="Ondertitel">
    <w:name w:val="Subtitle"/>
    <w:basedOn w:val="Tussenkop"/>
    <w:next w:val="Standaard"/>
    <w:link w:val="OndertitelChar"/>
    <w:uiPriority w:val="11"/>
    <w:rsid w:val="00EA7100"/>
    <w:pPr>
      <w:spacing w:before="0" w:line="400" w:lineRule="exact"/>
      <w:ind w:left="488" w:right="1775"/>
      <w:jc w:val="left"/>
    </w:pPr>
    <w:rPr>
      <w:b w:val="0"/>
      <w:color w:val="FFFFFF" w:themeColor="background1"/>
      <w:sz w:val="24"/>
      <w:szCs w:val="24"/>
    </w:rPr>
  </w:style>
  <w:style w:type="character" w:customStyle="1" w:styleId="OndertitelChar">
    <w:name w:val="Ondertitel Char"/>
    <w:basedOn w:val="Standaardalinea-lettertype"/>
    <w:link w:val="Ondertitel"/>
    <w:uiPriority w:val="11"/>
    <w:rsid w:val="00EA7100"/>
    <w:rPr>
      <w:color w:val="FFFFFF" w:themeColor="background1"/>
      <w:sz w:val="24"/>
      <w:szCs w:val="24"/>
    </w:rPr>
  </w:style>
  <w:style w:type="paragraph" w:customStyle="1" w:styleId="DatumCover">
    <w:name w:val="_DatumCover"/>
    <w:basedOn w:val="Tussenkop"/>
    <w:rsid w:val="00DC651A"/>
    <w:pPr>
      <w:spacing w:before="0"/>
      <w:ind w:left="737"/>
    </w:pPr>
    <w:rPr>
      <w:b w:val="0"/>
      <w:color w:val="FFFFFF" w:themeColor="background1"/>
    </w:rPr>
  </w:style>
  <w:style w:type="paragraph" w:customStyle="1" w:styleId="TitelTabel">
    <w:name w:val="_TitelTabel"/>
    <w:basedOn w:val="Standaard"/>
    <w:rsid w:val="0026566E"/>
    <w:pPr>
      <w:keepNext/>
    </w:pPr>
    <w:rPr>
      <w:b/>
    </w:rPr>
  </w:style>
  <w:style w:type="character" w:styleId="Onopgelostemelding">
    <w:name w:val="Unresolved Mention"/>
    <w:basedOn w:val="Standaardalinea-lettertype"/>
    <w:uiPriority w:val="99"/>
    <w:semiHidden/>
    <w:unhideWhenUsed/>
    <w:rsid w:val="00BF274C"/>
    <w:rPr>
      <w:color w:val="605E5C"/>
      <w:shd w:val="clear" w:color="auto" w:fill="E1DFDD"/>
    </w:rPr>
  </w:style>
  <w:style w:type="paragraph" w:customStyle="1" w:styleId="Payoff">
    <w:name w:val="_Payoff"/>
    <w:basedOn w:val="Standaard"/>
    <w:rsid w:val="00400919"/>
    <w:pPr>
      <w:spacing w:line="240" w:lineRule="auto"/>
      <w:jc w:val="center"/>
    </w:pPr>
    <w:rPr>
      <w:color w:val="FFFFFF" w:themeColor="background1"/>
      <w:sz w:val="60"/>
      <w:szCs w:val="60"/>
    </w:rPr>
  </w:style>
  <w:style w:type="paragraph" w:customStyle="1" w:styleId="Begrippen">
    <w:name w:val="_Begrippen"/>
    <w:basedOn w:val="Standaard"/>
    <w:qFormat/>
    <w:rsid w:val="00CB4895"/>
    <w:pPr>
      <w:ind w:left="1418" w:hanging="1418"/>
    </w:pPr>
  </w:style>
  <w:style w:type="character" w:styleId="Tekstvantijdelijkeaanduiding">
    <w:name w:val="Placeholder Text"/>
    <w:basedOn w:val="Standaardalinea-lettertype"/>
    <w:uiPriority w:val="99"/>
    <w:semiHidden/>
    <w:rsid w:val="00250AD7"/>
    <w:rPr>
      <w:color w:val="808080"/>
    </w:rPr>
  </w:style>
  <w:style w:type="paragraph" w:styleId="Ballontekst">
    <w:name w:val="Balloon Text"/>
    <w:basedOn w:val="Standaard"/>
    <w:link w:val="BallontekstChar"/>
    <w:uiPriority w:val="99"/>
    <w:semiHidden/>
    <w:unhideWhenUsed/>
    <w:rsid w:val="0040553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05532"/>
    <w:rPr>
      <w:rFonts w:ascii="Segoe UI" w:hAnsi="Segoe UI" w:cs="Segoe UI"/>
    </w:rPr>
  </w:style>
  <w:style w:type="paragraph" w:styleId="Bibliografie">
    <w:name w:val="Bibliography"/>
    <w:basedOn w:val="Standaard"/>
    <w:next w:val="Standaard"/>
    <w:uiPriority w:val="37"/>
    <w:semiHidden/>
    <w:unhideWhenUsed/>
    <w:rsid w:val="00405532"/>
  </w:style>
  <w:style w:type="paragraph" w:styleId="Bloktekst">
    <w:name w:val="Block Text"/>
    <w:basedOn w:val="Standaard"/>
    <w:uiPriority w:val="99"/>
    <w:semiHidden/>
    <w:unhideWhenUsed/>
    <w:rsid w:val="00405532"/>
    <w:pPr>
      <w:pBdr>
        <w:top w:val="single" w:sz="2" w:space="10" w:color="AEDD03" w:themeColor="accent1"/>
        <w:left w:val="single" w:sz="2" w:space="10" w:color="AEDD03" w:themeColor="accent1"/>
        <w:bottom w:val="single" w:sz="2" w:space="10" w:color="AEDD03" w:themeColor="accent1"/>
        <w:right w:val="single" w:sz="2" w:space="10" w:color="AEDD03" w:themeColor="accent1"/>
      </w:pBdr>
      <w:ind w:left="1152" w:right="1152"/>
    </w:pPr>
    <w:rPr>
      <w:rFonts w:eastAsiaTheme="minorEastAsia"/>
      <w:i/>
      <w:iCs/>
      <w:color w:val="AEDD03" w:themeColor="accent1"/>
    </w:rPr>
  </w:style>
  <w:style w:type="paragraph" w:styleId="Plattetekst">
    <w:name w:val="Body Text"/>
    <w:basedOn w:val="Standaard"/>
    <w:link w:val="PlattetekstChar"/>
    <w:uiPriority w:val="99"/>
    <w:semiHidden/>
    <w:unhideWhenUsed/>
    <w:rsid w:val="00405532"/>
    <w:pPr>
      <w:spacing w:after="120"/>
    </w:pPr>
  </w:style>
  <w:style w:type="character" w:customStyle="1" w:styleId="PlattetekstChar">
    <w:name w:val="Platte tekst Char"/>
    <w:basedOn w:val="Standaardalinea-lettertype"/>
    <w:link w:val="Plattetekst"/>
    <w:uiPriority w:val="99"/>
    <w:semiHidden/>
    <w:rsid w:val="00405532"/>
  </w:style>
  <w:style w:type="paragraph" w:styleId="Plattetekst2">
    <w:name w:val="Body Text 2"/>
    <w:basedOn w:val="Standaard"/>
    <w:link w:val="Plattetekst2Char"/>
    <w:uiPriority w:val="99"/>
    <w:semiHidden/>
    <w:unhideWhenUsed/>
    <w:rsid w:val="00405532"/>
    <w:pPr>
      <w:spacing w:after="120" w:line="480" w:lineRule="auto"/>
    </w:pPr>
  </w:style>
  <w:style w:type="character" w:customStyle="1" w:styleId="Plattetekst2Char">
    <w:name w:val="Platte tekst 2 Char"/>
    <w:basedOn w:val="Standaardalinea-lettertype"/>
    <w:link w:val="Plattetekst2"/>
    <w:uiPriority w:val="99"/>
    <w:semiHidden/>
    <w:rsid w:val="00405532"/>
  </w:style>
  <w:style w:type="paragraph" w:styleId="Plattetekst3">
    <w:name w:val="Body Text 3"/>
    <w:basedOn w:val="Standaard"/>
    <w:link w:val="Plattetekst3Char"/>
    <w:uiPriority w:val="99"/>
    <w:semiHidden/>
    <w:unhideWhenUsed/>
    <w:rsid w:val="00405532"/>
    <w:pPr>
      <w:spacing w:after="120"/>
    </w:pPr>
    <w:rPr>
      <w:sz w:val="16"/>
      <w:szCs w:val="16"/>
    </w:rPr>
  </w:style>
  <w:style w:type="character" w:customStyle="1" w:styleId="Plattetekst3Char">
    <w:name w:val="Platte tekst 3 Char"/>
    <w:basedOn w:val="Standaardalinea-lettertype"/>
    <w:link w:val="Plattetekst3"/>
    <w:uiPriority w:val="99"/>
    <w:semiHidden/>
    <w:rsid w:val="00405532"/>
    <w:rPr>
      <w:sz w:val="16"/>
      <w:szCs w:val="16"/>
    </w:rPr>
  </w:style>
  <w:style w:type="paragraph" w:styleId="Platteteksteersteinspringing">
    <w:name w:val="Body Text First Indent"/>
    <w:basedOn w:val="Plattetekst"/>
    <w:link w:val="PlatteteksteersteinspringingChar"/>
    <w:uiPriority w:val="99"/>
    <w:semiHidden/>
    <w:unhideWhenUsed/>
    <w:rsid w:val="0040553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05532"/>
  </w:style>
  <w:style w:type="paragraph" w:styleId="Plattetekstinspringen">
    <w:name w:val="Body Text Indent"/>
    <w:basedOn w:val="Standaard"/>
    <w:link w:val="PlattetekstinspringenChar"/>
    <w:uiPriority w:val="99"/>
    <w:semiHidden/>
    <w:unhideWhenUsed/>
    <w:rsid w:val="00405532"/>
    <w:pPr>
      <w:spacing w:after="120"/>
      <w:ind w:left="283"/>
    </w:pPr>
  </w:style>
  <w:style w:type="character" w:customStyle="1" w:styleId="PlattetekstinspringenChar">
    <w:name w:val="Platte tekst inspringen Char"/>
    <w:basedOn w:val="Standaardalinea-lettertype"/>
    <w:link w:val="Plattetekstinspringen"/>
    <w:uiPriority w:val="99"/>
    <w:semiHidden/>
    <w:rsid w:val="00405532"/>
  </w:style>
  <w:style w:type="paragraph" w:styleId="Platteteksteersteinspringing2">
    <w:name w:val="Body Text First Indent 2"/>
    <w:basedOn w:val="Plattetekstinspringen"/>
    <w:link w:val="Platteteksteersteinspringing2Char"/>
    <w:uiPriority w:val="99"/>
    <w:semiHidden/>
    <w:unhideWhenUsed/>
    <w:rsid w:val="0040553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05532"/>
  </w:style>
  <w:style w:type="paragraph" w:styleId="Plattetekstinspringen2">
    <w:name w:val="Body Text Indent 2"/>
    <w:basedOn w:val="Standaard"/>
    <w:link w:val="Plattetekstinspringen2Char"/>
    <w:uiPriority w:val="99"/>
    <w:semiHidden/>
    <w:unhideWhenUsed/>
    <w:rsid w:val="0040553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05532"/>
  </w:style>
  <w:style w:type="paragraph" w:styleId="Plattetekstinspringen3">
    <w:name w:val="Body Text Indent 3"/>
    <w:basedOn w:val="Standaard"/>
    <w:link w:val="Plattetekstinspringen3Char"/>
    <w:uiPriority w:val="99"/>
    <w:semiHidden/>
    <w:unhideWhenUsed/>
    <w:rsid w:val="0040553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405532"/>
    <w:rPr>
      <w:sz w:val="16"/>
      <w:szCs w:val="16"/>
    </w:rPr>
  </w:style>
  <w:style w:type="character" w:styleId="Titelvanboek">
    <w:name w:val="Book Title"/>
    <w:basedOn w:val="Standaardalinea-lettertype"/>
    <w:uiPriority w:val="33"/>
    <w:rsid w:val="00405532"/>
    <w:rPr>
      <w:b/>
      <w:bCs/>
      <w:i/>
      <w:iCs/>
      <w:spacing w:val="5"/>
    </w:rPr>
  </w:style>
  <w:style w:type="paragraph" w:styleId="Afsluiting">
    <w:name w:val="Closing"/>
    <w:basedOn w:val="Standaard"/>
    <w:link w:val="AfsluitingChar"/>
    <w:uiPriority w:val="99"/>
    <w:semiHidden/>
    <w:unhideWhenUsed/>
    <w:rsid w:val="00405532"/>
    <w:pPr>
      <w:spacing w:line="240" w:lineRule="auto"/>
      <w:ind w:left="4252"/>
    </w:pPr>
  </w:style>
  <w:style w:type="character" w:customStyle="1" w:styleId="AfsluitingChar">
    <w:name w:val="Afsluiting Char"/>
    <w:basedOn w:val="Standaardalinea-lettertype"/>
    <w:link w:val="Afsluiting"/>
    <w:uiPriority w:val="99"/>
    <w:semiHidden/>
    <w:rsid w:val="00405532"/>
  </w:style>
  <w:style w:type="character" w:styleId="Verwijzingopmerking">
    <w:name w:val="annotation reference"/>
    <w:basedOn w:val="Standaardalinea-lettertype"/>
    <w:uiPriority w:val="99"/>
    <w:semiHidden/>
    <w:unhideWhenUsed/>
    <w:rsid w:val="00405532"/>
    <w:rPr>
      <w:sz w:val="16"/>
      <w:szCs w:val="16"/>
    </w:rPr>
  </w:style>
  <w:style w:type="paragraph" w:styleId="Tekstopmerking">
    <w:name w:val="annotation text"/>
    <w:basedOn w:val="Standaard"/>
    <w:link w:val="TekstopmerkingChar"/>
    <w:uiPriority w:val="99"/>
    <w:unhideWhenUsed/>
    <w:rsid w:val="00405532"/>
    <w:pPr>
      <w:spacing w:line="240" w:lineRule="auto"/>
    </w:pPr>
    <w:rPr>
      <w:sz w:val="20"/>
      <w:szCs w:val="20"/>
    </w:rPr>
  </w:style>
  <w:style w:type="character" w:customStyle="1" w:styleId="TekstopmerkingChar">
    <w:name w:val="Tekst opmerking Char"/>
    <w:basedOn w:val="Standaardalinea-lettertype"/>
    <w:link w:val="Tekstopmerking"/>
    <w:uiPriority w:val="99"/>
    <w:rsid w:val="00405532"/>
    <w:rPr>
      <w:sz w:val="20"/>
      <w:szCs w:val="20"/>
    </w:rPr>
  </w:style>
  <w:style w:type="paragraph" w:styleId="Onderwerpvanopmerking">
    <w:name w:val="annotation subject"/>
    <w:basedOn w:val="Tekstopmerking"/>
    <w:next w:val="Tekstopmerking"/>
    <w:link w:val="OnderwerpvanopmerkingChar"/>
    <w:uiPriority w:val="99"/>
    <w:semiHidden/>
    <w:unhideWhenUsed/>
    <w:rsid w:val="00405532"/>
    <w:rPr>
      <w:b/>
      <w:bCs/>
    </w:rPr>
  </w:style>
  <w:style w:type="character" w:customStyle="1" w:styleId="OnderwerpvanopmerkingChar">
    <w:name w:val="Onderwerp van opmerking Char"/>
    <w:basedOn w:val="TekstopmerkingChar"/>
    <w:link w:val="Onderwerpvanopmerking"/>
    <w:uiPriority w:val="99"/>
    <w:semiHidden/>
    <w:rsid w:val="00405532"/>
    <w:rPr>
      <w:b/>
      <w:bCs/>
      <w:sz w:val="20"/>
      <w:szCs w:val="20"/>
    </w:rPr>
  </w:style>
  <w:style w:type="paragraph" w:styleId="Datum">
    <w:name w:val="Date"/>
    <w:basedOn w:val="Standaard"/>
    <w:next w:val="Standaard"/>
    <w:link w:val="DatumChar"/>
    <w:uiPriority w:val="99"/>
    <w:semiHidden/>
    <w:unhideWhenUsed/>
    <w:rsid w:val="00405532"/>
  </w:style>
  <w:style w:type="character" w:customStyle="1" w:styleId="DatumChar">
    <w:name w:val="Datum Char"/>
    <w:basedOn w:val="Standaardalinea-lettertype"/>
    <w:link w:val="Datum"/>
    <w:uiPriority w:val="99"/>
    <w:semiHidden/>
    <w:rsid w:val="00405532"/>
  </w:style>
  <w:style w:type="paragraph" w:styleId="Documentstructuur">
    <w:name w:val="Document Map"/>
    <w:basedOn w:val="Standaard"/>
    <w:link w:val="DocumentstructuurChar"/>
    <w:uiPriority w:val="99"/>
    <w:semiHidden/>
    <w:unhideWhenUsed/>
    <w:rsid w:val="00405532"/>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405532"/>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405532"/>
    <w:pPr>
      <w:spacing w:line="240" w:lineRule="auto"/>
    </w:pPr>
  </w:style>
  <w:style w:type="character" w:customStyle="1" w:styleId="E-mailhandtekeningChar">
    <w:name w:val="E-mailhandtekening Char"/>
    <w:basedOn w:val="Standaardalinea-lettertype"/>
    <w:link w:val="E-mailhandtekening"/>
    <w:uiPriority w:val="99"/>
    <w:semiHidden/>
    <w:rsid w:val="00405532"/>
  </w:style>
  <w:style w:type="character" w:styleId="Nadruk">
    <w:name w:val="Emphasis"/>
    <w:basedOn w:val="Standaardalinea-lettertype"/>
    <w:uiPriority w:val="20"/>
    <w:rsid w:val="00405532"/>
    <w:rPr>
      <w:i/>
      <w:iCs/>
    </w:rPr>
  </w:style>
  <w:style w:type="character" w:styleId="Eindnootmarkering">
    <w:name w:val="endnote reference"/>
    <w:basedOn w:val="Standaardalinea-lettertype"/>
    <w:uiPriority w:val="99"/>
    <w:semiHidden/>
    <w:unhideWhenUsed/>
    <w:rsid w:val="00405532"/>
    <w:rPr>
      <w:vertAlign w:val="superscript"/>
    </w:rPr>
  </w:style>
  <w:style w:type="paragraph" w:styleId="Eindnoottekst">
    <w:name w:val="endnote text"/>
    <w:basedOn w:val="Standaard"/>
    <w:link w:val="EindnoottekstChar"/>
    <w:uiPriority w:val="99"/>
    <w:semiHidden/>
    <w:unhideWhenUsed/>
    <w:rsid w:val="00405532"/>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405532"/>
    <w:rPr>
      <w:sz w:val="20"/>
      <w:szCs w:val="20"/>
    </w:rPr>
  </w:style>
  <w:style w:type="paragraph" w:styleId="Adresenvelop">
    <w:name w:val="envelope address"/>
    <w:basedOn w:val="Standaard"/>
    <w:uiPriority w:val="99"/>
    <w:semiHidden/>
    <w:unhideWhenUsed/>
    <w:rsid w:val="0040553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405532"/>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405532"/>
    <w:rPr>
      <w:color w:val="954F72" w:themeColor="followedHyperlink"/>
      <w:u w:val="single"/>
    </w:rPr>
  </w:style>
  <w:style w:type="character" w:styleId="Voetnootmarkering">
    <w:name w:val="footnote reference"/>
    <w:basedOn w:val="Standaardalinea-lettertype"/>
    <w:uiPriority w:val="99"/>
    <w:semiHidden/>
    <w:unhideWhenUsed/>
    <w:rsid w:val="00405532"/>
    <w:rPr>
      <w:vertAlign w:val="superscript"/>
    </w:rPr>
  </w:style>
  <w:style w:type="paragraph" w:styleId="Voetnoottekst">
    <w:name w:val="footnote text"/>
    <w:basedOn w:val="Standaard"/>
    <w:link w:val="VoetnoottekstChar"/>
    <w:uiPriority w:val="99"/>
    <w:unhideWhenUsed/>
    <w:rsid w:val="00412F18"/>
    <w:pPr>
      <w:spacing w:line="240" w:lineRule="auto"/>
      <w:ind w:left="142" w:hanging="142"/>
    </w:pPr>
    <w:rPr>
      <w:color w:val="333233" w:themeColor="text1"/>
      <w:sz w:val="16"/>
      <w:szCs w:val="20"/>
    </w:rPr>
  </w:style>
  <w:style w:type="character" w:customStyle="1" w:styleId="VoetnoottekstChar">
    <w:name w:val="Voetnoottekst Char"/>
    <w:basedOn w:val="Standaardalinea-lettertype"/>
    <w:link w:val="Voetnoottekst"/>
    <w:uiPriority w:val="99"/>
    <w:rsid w:val="00412F18"/>
    <w:rPr>
      <w:color w:val="333233" w:themeColor="text1"/>
      <w:sz w:val="16"/>
      <w:szCs w:val="20"/>
    </w:rPr>
  </w:style>
  <w:style w:type="character" w:styleId="Hashtag">
    <w:name w:val="Hashtag"/>
    <w:basedOn w:val="Standaardalinea-lettertype"/>
    <w:uiPriority w:val="99"/>
    <w:semiHidden/>
    <w:unhideWhenUsed/>
    <w:rsid w:val="00405532"/>
    <w:rPr>
      <w:color w:val="2B579A"/>
      <w:shd w:val="clear" w:color="auto" w:fill="E1DFDD"/>
    </w:rPr>
  </w:style>
  <w:style w:type="character" w:customStyle="1" w:styleId="Kop5Char">
    <w:name w:val="Kop 5 Char"/>
    <w:basedOn w:val="Standaardalinea-lettertype"/>
    <w:link w:val="Kop5"/>
    <w:uiPriority w:val="9"/>
    <w:semiHidden/>
    <w:rsid w:val="00405532"/>
    <w:rPr>
      <w:rFonts w:asciiTheme="majorHAnsi" w:eastAsiaTheme="majorEastAsia" w:hAnsiTheme="majorHAnsi" w:cstheme="majorBidi"/>
      <w:color w:val="82A502" w:themeColor="accent1" w:themeShade="BF"/>
    </w:rPr>
  </w:style>
  <w:style w:type="character" w:customStyle="1" w:styleId="Kop6Char">
    <w:name w:val="Kop 6 Char"/>
    <w:basedOn w:val="Standaardalinea-lettertype"/>
    <w:link w:val="Kop6"/>
    <w:semiHidden/>
    <w:rsid w:val="00405532"/>
    <w:rPr>
      <w:rFonts w:asciiTheme="majorHAnsi" w:eastAsiaTheme="majorEastAsia" w:hAnsiTheme="majorHAnsi" w:cstheme="majorBidi"/>
      <w:color w:val="566D01" w:themeColor="accent1" w:themeShade="7F"/>
    </w:rPr>
  </w:style>
  <w:style w:type="character" w:customStyle="1" w:styleId="Kop7Char">
    <w:name w:val="Kop 7 Char"/>
    <w:basedOn w:val="Standaardalinea-lettertype"/>
    <w:link w:val="Kop7"/>
    <w:semiHidden/>
    <w:rsid w:val="00405532"/>
    <w:rPr>
      <w:rFonts w:asciiTheme="majorHAnsi" w:eastAsiaTheme="majorEastAsia" w:hAnsiTheme="majorHAnsi" w:cstheme="majorBidi"/>
      <w:i/>
      <w:iCs/>
      <w:color w:val="566D01" w:themeColor="accent1" w:themeShade="7F"/>
    </w:rPr>
  </w:style>
  <w:style w:type="character" w:customStyle="1" w:styleId="Kop8Char">
    <w:name w:val="Kop 8 Char"/>
    <w:aliases w:val="Bijlage Char"/>
    <w:basedOn w:val="Standaardalinea-lettertype"/>
    <w:link w:val="Kop8"/>
    <w:semiHidden/>
    <w:rsid w:val="00405532"/>
    <w:rPr>
      <w:rFonts w:asciiTheme="majorHAnsi" w:eastAsiaTheme="majorEastAsia" w:hAnsiTheme="majorHAnsi" w:cstheme="majorBidi"/>
      <w:color w:val="525152" w:themeColor="text1" w:themeTint="D8"/>
      <w:sz w:val="21"/>
      <w:szCs w:val="21"/>
    </w:rPr>
  </w:style>
  <w:style w:type="character" w:customStyle="1" w:styleId="Kop9Char">
    <w:name w:val="Kop 9 Char"/>
    <w:basedOn w:val="Standaardalinea-lettertype"/>
    <w:link w:val="Kop9"/>
    <w:rsid w:val="00405532"/>
    <w:rPr>
      <w:rFonts w:asciiTheme="majorHAnsi" w:eastAsiaTheme="majorEastAsia" w:hAnsiTheme="majorHAnsi" w:cstheme="majorBidi"/>
      <w:i/>
      <w:iCs/>
      <w:color w:val="525152" w:themeColor="text1" w:themeTint="D8"/>
      <w:sz w:val="21"/>
      <w:szCs w:val="21"/>
    </w:rPr>
  </w:style>
  <w:style w:type="character" w:styleId="HTML-acroniem">
    <w:name w:val="HTML Acronym"/>
    <w:basedOn w:val="Standaardalinea-lettertype"/>
    <w:uiPriority w:val="99"/>
    <w:semiHidden/>
    <w:unhideWhenUsed/>
    <w:rsid w:val="00405532"/>
  </w:style>
  <w:style w:type="paragraph" w:styleId="HTML-adres">
    <w:name w:val="HTML Address"/>
    <w:basedOn w:val="Standaard"/>
    <w:link w:val="HTML-adresChar"/>
    <w:uiPriority w:val="99"/>
    <w:semiHidden/>
    <w:unhideWhenUsed/>
    <w:rsid w:val="00405532"/>
    <w:pPr>
      <w:spacing w:line="240" w:lineRule="auto"/>
    </w:pPr>
    <w:rPr>
      <w:i/>
      <w:iCs/>
    </w:rPr>
  </w:style>
  <w:style w:type="character" w:customStyle="1" w:styleId="HTML-adresChar">
    <w:name w:val="HTML-adres Char"/>
    <w:basedOn w:val="Standaardalinea-lettertype"/>
    <w:link w:val="HTML-adres"/>
    <w:uiPriority w:val="99"/>
    <w:semiHidden/>
    <w:rsid w:val="00405532"/>
    <w:rPr>
      <w:i/>
      <w:iCs/>
    </w:rPr>
  </w:style>
  <w:style w:type="character" w:styleId="HTML-citaat">
    <w:name w:val="HTML Cite"/>
    <w:basedOn w:val="Standaardalinea-lettertype"/>
    <w:uiPriority w:val="99"/>
    <w:semiHidden/>
    <w:unhideWhenUsed/>
    <w:rsid w:val="00405532"/>
    <w:rPr>
      <w:i/>
      <w:iCs/>
    </w:rPr>
  </w:style>
  <w:style w:type="character" w:styleId="HTMLCode">
    <w:name w:val="HTML Code"/>
    <w:basedOn w:val="Standaardalinea-lettertype"/>
    <w:uiPriority w:val="99"/>
    <w:semiHidden/>
    <w:unhideWhenUsed/>
    <w:rsid w:val="00405532"/>
    <w:rPr>
      <w:rFonts w:ascii="Consolas" w:hAnsi="Consolas"/>
      <w:sz w:val="20"/>
      <w:szCs w:val="20"/>
    </w:rPr>
  </w:style>
  <w:style w:type="character" w:styleId="HTMLDefinition">
    <w:name w:val="HTML Definition"/>
    <w:basedOn w:val="Standaardalinea-lettertype"/>
    <w:uiPriority w:val="99"/>
    <w:semiHidden/>
    <w:unhideWhenUsed/>
    <w:rsid w:val="00405532"/>
    <w:rPr>
      <w:i/>
      <w:iCs/>
    </w:rPr>
  </w:style>
  <w:style w:type="character" w:styleId="HTML-toetsenbord">
    <w:name w:val="HTML Keyboard"/>
    <w:basedOn w:val="Standaardalinea-lettertype"/>
    <w:uiPriority w:val="99"/>
    <w:semiHidden/>
    <w:unhideWhenUsed/>
    <w:rsid w:val="00405532"/>
    <w:rPr>
      <w:rFonts w:ascii="Consolas" w:hAnsi="Consolas"/>
      <w:sz w:val="20"/>
      <w:szCs w:val="20"/>
    </w:rPr>
  </w:style>
  <w:style w:type="paragraph" w:styleId="HTML-voorafopgemaakt">
    <w:name w:val="HTML Preformatted"/>
    <w:basedOn w:val="Standaard"/>
    <w:link w:val="HTML-voorafopgemaaktChar"/>
    <w:uiPriority w:val="99"/>
    <w:semiHidden/>
    <w:unhideWhenUsed/>
    <w:rsid w:val="00405532"/>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405532"/>
    <w:rPr>
      <w:rFonts w:ascii="Consolas" w:hAnsi="Consolas"/>
      <w:sz w:val="20"/>
      <w:szCs w:val="20"/>
    </w:rPr>
  </w:style>
  <w:style w:type="character" w:styleId="HTML-voorbeeld">
    <w:name w:val="HTML Sample"/>
    <w:basedOn w:val="Standaardalinea-lettertype"/>
    <w:uiPriority w:val="99"/>
    <w:semiHidden/>
    <w:unhideWhenUsed/>
    <w:rsid w:val="00405532"/>
    <w:rPr>
      <w:rFonts w:ascii="Consolas" w:hAnsi="Consolas"/>
      <w:sz w:val="24"/>
      <w:szCs w:val="24"/>
    </w:rPr>
  </w:style>
  <w:style w:type="character" w:styleId="HTML-schrijfmachine">
    <w:name w:val="HTML Typewriter"/>
    <w:basedOn w:val="Standaardalinea-lettertype"/>
    <w:uiPriority w:val="99"/>
    <w:semiHidden/>
    <w:unhideWhenUsed/>
    <w:rsid w:val="00405532"/>
    <w:rPr>
      <w:rFonts w:ascii="Consolas" w:hAnsi="Consolas"/>
      <w:sz w:val="20"/>
      <w:szCs w:val="20"/>
    </w:rPr>
  </w:style>
  <w:style w:type="character" w:styleId="HTMLVariable">
    <w:name w:val="HTML Variable"/>
    <w:basedOn w:val="Standaardalinea-lettertype"/>
    <w:uiPriority w:val="99"/>
    <w:semiHidden/>
    <w:unhideWhenUsed/>
    <w:rsid w:val="00405532"/>
    <w:rPr>
      <w:i/>
      <w:iCs/>
    </w:rPr>
  </w:style>
  <w:style w:type="paragraph" w:styleId="Index1">
    <w:name w:val="index 1"/>
    <w:basedOn w:val="Standaard"/>
    <w:next w:val="Standaard"/>
    <w:autoRedefine/>
    <w:uiPriority w:val="99"/>
    <w:semiHidden/>
    <w:unhideWhenUsed/>
    <w:rsid w:val="00405532"/>
    <w:pPr>
      <w:spacing w:line="240" w:lineRule="auto"/>
      <w:ind w:left="180" w:hanging="180"/>
    </w:pPr>
  </w:style>
  <w:style w:type="paragraph" w:styleId="Index2">
    <w:name w:val="index 2"/>
    <w:basedOn w:val="Standaard"/>
    <w:next w:val="Standaard"/>
    <w:autoRedefine/>
    <w:uiPriority w:val="99"/>
    <w:semiHidden/>
    <w:unhideWhenUsed/>
    <w:rsid w:val="00405532"/>
    <w:pPr>
      <w:spacing w:line="240" w:lineRule="auto"/>
      <w:ind w:left="360" w:hanging="180"/>
    </w:pPr>
  </w:style>
  <w:style w:type="paragraph" w:styleId="Index3">
    <w:name w:val="index 3"/>
    <w:basedOn w:val="Standaard"/>
    <w:next w:val="Standaard"/>
    <w:autoRedefine/>
    <w:uiPriority w:val="99"/>
    <w:semiHidden/>
    <w:unhideWhenUsed/>
    <w:rsid w:val="00405532"/>
    <w:pPr>
      <w:spacing w:line="240" w:lineRule="auto"/>
      <w:ind w:left="540" w:hanging="180"/>
    </w:pPr>
  </w:style>
  <w:style w:type="paragraph" w:styleId="Index4">
    <w:name w:val="index 4"/>
    <w:basedOn w:val="Standaard"/>
    <w:next w:val="Standaard"/>
    <w:autoRedefine/>
    <w:uiPriority w:val="99"/>
    <w:semiHidden/>
    <w:unhideWhenUsed/>
    <w:rsid w:val="00405532"/>
    <w:pPr>
      <w:spacing w:line="240" w:lineRule="auto"/>
      <w:ind w:left="720" w:hanging="180"/>
    </w:pPr>
  </w:style>
  <w:style w:type="paragraph" w:styleId="Index5">
    <w:name w:val="index 5"/>
    <w:basedOn w:val="Standaard"/>
    <w:next w:val="Standaard"/>
    <w:autoRedefine/>
    <w:uiPriority w:val="99"/>
    <w:semiHidden/>
    <w:unhideWhenUsed/>
    <w:rsid w:val="00405532"/>
    <w:pPr>
      <w:spacing w:line="240" w:lineRule="auto"/>
      <w:ind w:left="900" w:hanging="180"/>
    </w:pPr>
  </w:style>
  <w:style w:type="paragraph" w:styleId="Index6">
    <w:name w:val="index 6"/>
    <w:basedOn w:val="Standaard"/>
    <w:next w:val="Standaard"/>
    <w:autoRedefine/>
    <w:uiPriority w:val="99"/>
    <w:semiHidden/>
    <w:unhideWhenUsed/>
    <w:rsid w:val="00405532"/>
    <w:pPr>
      <w:spacing w:line="240" w:lineRule="auto"/>
      <w:ind w:left="1080" w:hanging="180"/>
    </w:pPr>
  </w:style>
  <w:style w:type="paragraph" w:styleId="Index7">
    <w:name w:val="index 7"/>
    <w:basedOn w:val="Standaard"/>
    <w:next w:val="Standaard"/>
    <w:autoRedefine/>
    <w:uiPriority w:val="99"/>
    <w:semiHidden/>
    <w:unhideWhenUsed/>
    <w:rsid w:val="00405532"/>
    <w:pPr>
      <w:spacing w:line="240" w:lineRule="auto"/>
      <w:ind w:left="1260" w:hanging="180"/>
    </w:pPr>
  </w:style>
  <w:style w:type="paragraph" w:styleId="Index8">
    <w:name w:val="index 8"/>
    <w:basedOn w:val="Standaard"/>
    <w:next w:val="Standaard"/>
    <w:autoRedefine/>
    <w:uiPriority w:val="99"/>
    <w:semiHidden/>
    <w:unhideWhenUsed/>
    <w:rsid w:val="00405532"/>
    <w:pPr>
      <w:spacing w:line="240" w:lineRule="auto"/>
      <w:ind w:left="1440" w:hanging="180"/>
    </w:pPr>
  </w:style>
  <w:style w:type="paragraph" w:styleId="Index9">
    <w:name w:val="index 9"/>
    <w:basedOn w:val="Standaard"/>
    <w:next w:val="Standaard"/>
    <w:autoRedefine/>
    <w:uiPriority w:val="99"/>
    <w:semiHidden/>
    <w:unhideWhenUsed/>
    <w:rsid w:val="00405532"/>
    <w:pPr>
      <w:spacing w:line="240" w:lineRule="auto"/>
      <w:ind w:left="1620" w:hanging="180"/>
    </w:pPr>
  </w:style>
  <w:style w:type="paragraph" w:styleId="Indexkop">
    <w:name w:val="index heading"/>
    <w:basedOn w:val="Standaard"/>
    <w:next w:val="Index1"/>
    <w:uiPriority w:val="99"/>
    <w:semiHidden/>
    <w:unhideWhenUsed/>
    <w:rsid w:val="00405532"/>
    <w:rPr>
      <w:rFonts w:asciiTheme="majorHAnsi" w:eastAsiaTheme="majorEastAsia" w:hAnsiTheme="majorHAnsi" w:cstheme="majorBidi"/>
      <w:b/>
      <w:bCs/>
    </w:rPr>
  </w:style>
  <w:style w:type="character" w:styleId="Intensievebenadrukking">
    <w:name w:val="Intense Emphasis"/>
    <w:basedOn w:val="Standaardalinea-lettertype"/>
    <w:uiPriority w:val="21"/>
    <w:rsid w:val="00405532"/>
    <w:rPr>
      <w:i/>
      <w:iCs/>
      <w:color w:val="AEDD03" w:themeColor="accent1"/>
    </w:rPr>
  </w:style>
  <w:style w:type="paragraph" w:styleId="Duidelijkcitaat">
    <w:name w:val="Intense Quote"/>
    <w:basedOn w:val="Standaard"/>
    <w:next w:val="Standaard"/>
    <w:link w:val="DuidelijkcitaatChar"/>
    <w:uiPriority w:val="30"/>
    <w:rsid w:val="00405532"/>
    <w:pPr>
      <w:pBdr>
        <w:top w:val="single" w:sz="4" w:space="10" w:color="AEDD03" w:themeColor="accent1"/>
        <w:bottom w:val="single" w:sz="4" w:space="10" w:color="AEDD03" w:themeColor="accent1"/>
      </w:pBdr>
      <w:spacing w:before="360" w:after="360"/>
      <w:ind w:left="864" w:right="864"/>
      <w:jc w:val="center"/>
    </w:pPr>
    <w:rPr>
      <w:i/>
      <w:iCs/>
      <w:color w:val="AEDD03" w:themeColor="accent1"/>
    </w:rPr>
  </w:style>
  <w:style w:type="character" w:customStyle="1" w:styleId="DuidelijkcitaatChar">
    <w:name w:val="Duidelijk citaat Char"/>
    <w:basedOn w:val="Standaardalinea-lettertype"/>
    <w:link w:val="Duidelijkcitaat"/>
    <w:uiPriority w:val="30"/>
    <w:rsid w:val="00405532"/>
    <w:rPr>
      <w:i/>
      <w:iCs/>
      <w:color w:val="AEDD03" w:themeColor="accent1"/>
    </w:rPr>
  </w:style>
  <w:style w:type="character" w:styleId="Intensieveverwijzing">
    <w:name w:val="Intense Reference"/>
    <w:basedOn w:val="Standaardalinea-lettertype"/>
    <w:uiPriority w:val="32"/>
    <w:rsid w:val="00405532"/>
    <w:rPr>
      <w:b/>
      <w:bCs/>
      <w:smallCaps/>
      <w:color w:val="AEDD03" w:themeColor="accent1"/>
      <w:spacing w:val="5"/>
    </w:rPr>
  </w:style>
  <w:style w:type="character" w:styleId="Regelnummer">
    <w:name w:val="line number"/>
    <w:basedOn w:val="Standaardalinea-lettertype"/>
    <w:uiPriority w:val="99"/>
    <w:semiHidden/>
    <w:unhideWhenUsed/>
    <w:rsid w:val="00405532"/>
  </w:style>
  <w:style w:type="paragraph" w:styleId="Lijst">
    <w:name w:val="List"/>
    <w:basedOn w:val="Standaard"/>
    <w:uiPriority w:val="99"/>
    <w:semiHidden/>
    <w:unhideWhenUsed/>
    <w:rsid w:val="00405532"/>
    <w:pPr>
      <w:ind w:left="283" w:hanging="283"/>
      <w:contextualSpacing/>
    </w:pPr>
  </w:style>
  <w:style w:type="paragraph" w:styleId="Lijst2">
    <w:name w:val="List 2"/>
    <w:basedOn w:val="Standaard"/>
    <w:uiPriority w:val="99"/>
    <w:semiHidden/>
    <w:unhideWhenUsed/>
    <w:rsid w:val="00405532"/>
    <w:pPr>
      <w:ind w:left="566" w:hanging="283"/>
      <w:contextualSpacing/>
    </w:pPr>
  </w:style>
  <w:style w:type="paragraph" w:styleId="Lijst3">
    <w:name w:val="List 3"/>
    <w:basedOn w:val="Standaard"/>
    <w:uiPriority w:val="99"/>
    <w:semiHidden/>
    <w:unhideWhenUsed/>
    <w:rsid w:val="00405532"/>
    <w:pPr>
      <w:ind w:left="849" w:hanging="283"/>
      <w:contextualSpacing/>
    </w:pPr>
  </w:style>
  <w:style w:type="paragraph" w:styleId="Lijst4">
    <w:name w:val="List 4"/>
    <w:basedOn w:val="Standaard"/>
    <w:uiPriority w:val="99"/>
    <w:semiHidden/>
    <w:unhideWhenUsed/>
    <w:rsid w:val="00405532"/>
    <w:pPr>
      <w:ind w:left="1132" w:hanging="283"/>
      <w:contextualSpacing/>
    </w:pPr>
  </w:style>
  <w:style w:type="paragraph" w:styleId="Lijst5">
    <w:name w:val="List 5"/>
    <w:basedOn w:val="Standaard"/>
    <w:uiPriority w:val="99"/>
    <w:semiHidden/>
    <w:unhideWhenUsed/>
    <w:rsid w:val="00405532"/>
    <w:pPr>
      <w:ind w:left="1415" w:hanging="283"/>
      <w:contextualSpacing/>
    </w:pPr>
  </w:style>
  <w:style w:type="paragraph" w:styleId="Lijstopsomteken">
    <w:name w:val="List Bullet"/>
    <w:basedOn w:val="Standaard"/>
    <w:uiPriority w:val="99"/>
    <w:semiHidden/>
    <w:unhideWhenUsed/>
    <w:rsid w:val="00405532"/>
    <w:pPr>
      <w:numPr>
        <w:numId w:val="1"/>
      </w:numPr>
      <w:contextualSpacing/>
    </w:pPr>
  </w:style>
  <w:style w:type="paragraph" w:styleId="Lijstopsomteken2">
    <w:name w:val="List Bullet 2"/>
    <w:basedOn w:val="Standaard"/>
    <w:uiPriority w:val="99"/>
    <w:semiHidden/>
    <w:unhideWhenUsed/>
    <w:rsid w:val="00405532"/>
    <w:pPr>
      <w:numPr>
        <w:numId w:val="2"/>
      </w:numPr>
      <w:contextualSpacing/>
    </w:pPr>
  </w:style>
  <w:style w:type="paragraph" w:styleId="Lijstopsomteken3">
    <w:name w:val="List Bullet 3"/>
    <w:basedOn w:val="Standaard"/>
    <w:uiPriority w:val="99"/>
    <w:semiHidden/>
    <w:unhideWhenUsed/>
    <w:rsid w:val="00405532"/>
    <w:pPr>
      <w:numPr>
        <w:numId w:val="3"/>
      </w:numPr>
      <w:contextualSpacing/>
    </w:pPr>
  </w:style>
  <w:style w:type="paragraph" w:styleId="Lijstopsomteken4">
    <w:name w:val="List Bullet 4"/>
    <w:basedOn w:val="Standaard"/>
    <w:uiPriority w:val="99"/>
    <w:semiHidden/>
    <w:unhideWhenUsed/>
    <w:rsid w:val="00405532"/>
    <w:pPr>
      <w:numPr>
        <w:numId w:val="4"/>
      </w:numPr>
      <w:contextualSpacing/>
    </w:pPr>
  </w:style>
  <w:style w:type="paragraph" w:styleId="Lijstopsomteken5">
    <w:name w:val="List Bullet 5"/>
    <w:basedOn w:val="Standaard"/>
    <w:uiPriority w:val="99"/>
    <w:semiHidden/>
    <w:unhideWhenUsed/>
    <w:rsid w:val="00405532"/>
    <w:pPr>
      <w:numPr>
        <w:numId w:val="5"/>
      </w:numPr>
      <w:contextualSpacing/>
    </w:pPr>
  </w:style>
  <w:style w:type="paragraph" w:styleId="Lijstvoortzetting">
    <w:name w:val="List Continue"/>
    <w:basedOn w:val="Standaard"/>
    <w:uiPriority w:val="99"/>
    <w:semiHidden/>
    <w:unhideWhenUsed/>
    <w:rsid w:val="00405532"/>
    <w:pPr>
      <w:spacing w:after="120"/>
      <w:ind w:left="283"/>
      <w:contextualSpacing/>
    </w:pPr>
  </w:style>
  <w:style w:type="paragraph" w:styleId="Lijstvoortzetting2">
    <w:name w:val="List Continue 2"/>
    <w:basedOn w:val="Standaard"/>
    <w:uiPriority w:val="99"/>
    <w:semiHidden/>
    <w:unhideWhenUsed/>
    <w:rsid w:val="00405532"/>
    <w:pPr>
      <w:spacing w:after="120"/>
      <w:ind w:left="566"/>
      <w:contextualSpacing/>
    </w:pPr>
  </w:style>
  <w:style w:type="paragraph" w:styleId="Lijstvoortzetting3">
    <w:name w:val="List Continue 3"/>
    <w:basedOn w:val="Standaard"/>
    <w:uiPriority w:val="99"/>
    <w:semiHidden/>
    <w:unhideWhenUsed/>
    <w:rsid w:val="00405532"/>
    <w:pPr>
      <w:spacing w:after="120"/>
      <w:ind w:left="849"/>
      <w:contextualSpacing/>
    </w:pPr>
  </w:style>
  <w:style w:type="paragraph" w:styleId="Lijstvoortzetting4">
    <w:name w:val="List Continue 4"/>
    <w:basedOn w:val="Standaard"/>
    <w:uiPriority w:val="99"/>
    <w:semiHidden/>
    <w:unhideWhenUsed/>
    <w:rsid w:val="00405532"/>
    <w:pPr>
      <w:spacing w:after="120"/>
      <w:ind w:left="1132"/>
      <w:contextualSpacing/>
    </w:pPr>
  </w:style>
  <w:style w:type="paragraph" w:styleId="Lijstvoortzetting5">
    <w:name w:val="List Continue 5"/>
    <w:basedOn w:val="Standaard"/>
    <w:uiPriority w:val="99"/>
    <w:semiHidden/>
    <w:unhideWhenUsed/>
    <w:rsid w:val="00405532"/>
    <w:pPr>
      <w:spacing w:after="120"/>
      <w:ind w:left="1415"/>
      <w:contextualSpacing/>
    </w:pPr>
  </w:style>
  <w:style w:type="paragraph" w:styleId="Lijstnummering">
    <w:name w:val="List Number"/>
    <w:basedOn w:val="Standaard"/>
    <w:uiPriority w:val="99"/>
    <w:semiHidden/>
    <w:unhideWhenUsed/>
    <w:rsid w:val="00405532"/>
    <w:pPr>
      <w:numPr>
        <w:numId w:val="6"/>
      </w:numPr>
      <w:contextualSpacing/>
    </w:pPr>
  </w:style>
  <w:style w:type="paragraph" w:styleId="Lijstnummering2">
    <w:name w:val="List Number 2"/>
    <w:basedOn w:val="Standaard"/>
    <w:uiPriority w:val="99"/>
    <w:semiHidden/>
    <w:unhideWhenUsed/>
    <w:rsid w:val="00405532"/>
    <w:pPr>
      <w:numPr>
        <w:numId w:val="7"/>
      </w:numPr>
      <w:contextualSpacing/>
    </w:pPr>
  </w:style>
  <w:style w:type="paragraph" w:styleId="Lijstnummering3">
    <w:name w:val="List Number 3"/>
    <w:basedOn w:val="Standaard"/>
    <w:uiPriority w:val="99"/>
    <w:semiHidden/>
    <w:unhideWhenUsed/>
    <w:rsid w:val="00405532"/>
    <w:pPr>
      <w:numPr>
        <w:numId w:val="8"/>
      </w:numPr>
      <w:contextualSpacing/>
    </w:pPr>
  </w:style>
  <w:style w:type="paragraph" w:styleId="Lijstnummering4">
    <w:name w:val="List Number 4"/>
    <w:basedOn w:val="Standaard"/>
    <w:uiPriority w:val="99"/>
    <w:semiHidden/>
    <w:unhideWhenUsed/>
    <w:rsid w:val="00405532"/>
    <w:pPr>
      <w:numPr>
        <w:numId w:val="9"/>
      </w:numPr>
      <w:contextualSpacing/>
    </w:pPr>
  </w:style>
  <w:style w:type="paragraph" w:styleId="Lijstnummering5">
    <w:name w:val="List Number 5"/>
    <w:basedOn w:val="Standaard"/>
    <w:uiPriority w:val="99"/>
    <w:semiHidden/>
    <w:unhideWhenUsed/>
    <w:rsid w:val="00405532"/>
    <w:pPr>
      <w:numPr>
        <w:numId w:val="10"/>
      </w:numPr>
      <w:contextualSpacing/>
    </w:pPr>
  </w:style>
  <w:style w:type="paragraph" w:styleId="Macrotekst">
    <w:name w:val="macro"/>
    <w:link w:val="MacrotekstChar"/>
    <w:uiPriority w:val="99"/>
    <w:semiHidden/>
    <w:unhideWhenUsed/>
    <w:rsid w:val="0040553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405532"/>
    <w:rPr>
      <w:rFonts w:ascii="Consolas" w:hAnsi="Consolas"/>
      <w:sz w:val="20"/>
      <w:szCs w:val="20"/>
    </w:rPr>
  </w:style>
  <w:style w:type="character" w:styleId="Vermelding">
    <w:name w:val="Mention"/>
    <w:basedOn w:val="Standaardalinea-lettertype"/>
    <w:uiPriority w:val="99"/>
    <w:semiHidden/>
    <w:unhideWhenUsed/>
    <w:rsid w:val="00405532"/>
    <w:rPr>
      <w:color w:val="2B579A"/>
      <w:shd w:val="clear" w:color="auto" w:fill="E1DFDD"/>
    </w:rPr>
  </w:style>
  <w:style w:type="paragraph" w:styleId="Berichtkop">
    <w:name w:val="Message Header"/>
    <w:basedOn w:val="Standaard"/>
    <w:link w:val="BerichtkopChar"/>
    <w:uiPriority w:val="99"/>
    <w:semiHidden/>
    <w:unhideWhenUsed/>
    <w:rsid w:val="0040553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405532"/>
    <w:rPr>
      <w:rFonts w:asciiTheme="majorHAnsi" w:eastAsiaTheme="majorEastAsia" w:hAnsiTheme="majorHAnsi" w:cstheme="majorBidi"/>
      <w:sz w:val="24"/>
      <w:szCs w:val="24"/>
      <w:shd w:val="pct20" w:color="auto" w:fill="auto"/>
    </w:rPr>
  </w:style>
  <w:style w:type="paragraph" w:styleId="Geenafstand">
    <w:name w:val="No Spacing"/>
    <w:uiPriority w:val="1"/>
    <w:rsid w:val="00405532"/>
    <w:pPr>
      <w:spacing w:line="240" w:lineRule="auto"/>
    </w:pPr>
  </w:style>
  <w:style w:type="paragraph" w:styleId="Normaalweb">
    <w:name w:val="Normal (Web)"/>
    <w:basedOn w:val="Standaard"/>
    <w:uiPriority w:val="99"/>
    <w:semiHidden/>
    <w:unhideWhenUsed/>
    <w:rsid w:val="00405532"/>
    <w:rPr>
      <w:rFonts w:ascii="Times New Roman" w:hAnsi="Times New Roman" w:cs="Times New Roman"/>
      <w:sz w:val="24"/>
      <w:szCs w:val="24"/>
    </w:rPr>
  </w:style>
  <w:style w:type="paragraph" w:styleId="Standaardinspringing">
    <w:name w:val="Normal Indent"/>
    <w:basedOn w:val="Standaard"/>
    <w:uiPriority w:val="99"/>
    <w:semiHidden/>
    <w:unhideWhenUsed/>
    <w:rsid w:val="00405532"/>
    <w:pPr>
      <w:ind w:left="708"/>
    </w:pPr>
  </w:style>
  <w:style w:type="paragraph" w:styleId="Notitiekop">
    <w:name w:val="Note Heading"/>
    <w:basedOn w:val="Standaard"/>
    <w:next w:val="Standaard"/>
    <w:link w:val="NotitiekopChar"/>
    <w:uiPriority w:val="99"/>
    <w:semiHidden/>
    <w:unhideWhenUsed/>
    <w:rsid w:val="00405532"/>
    <w:pPr>
      <w:spacing w:line="240" w:lineRule="auto"/>
    </w:pPr>
  </w:style>
  <w:style w:type="character" w:customStyle="1" w:styleId="NotitiekopChar">
    <w:name w:val="Notitiekop Char"/>
    <w:basedOn w:val="Standaardalinea-lettertype"/>
    <w:link w:val="Notitiekop"/>
    <w:uiPriority w:val="99"/>
    <w:semiHidden/>
    <w:rsid w:val="00405532"/>
  </w:style>
  <w:style w:type="character" w:styleId="Paginanummer">
    <w:name w:val="page number"/>
    <w:basedOn w:val="Standaardalinea-lettertype"/>
    <w:uiPriority w:val="99"/>
    <w:semiHidden/>
    <w:unhideWhenUsed/>
    <w:rsid w:val="00405532"/>
  </w:style>
  <w:style w:type="paragraph" w:styleId="Tekstzonderopmaak">
    <w:name w:val="Plain Text"/>
    <w:basedOn w:val="Standaard"/>
    <w:link w:val="TekstzonderopmaakChar"/>
    <w:uiPriority w:val="99"/>
    <w:semiHidden/>
    <w:unhideWhenUsed/>
    <w:rsid w:val="00405532"/>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405532"/>
    <w:rPr>
      <w:rFonts w:ascii="Consolas" w:hAnsi="Consolas"/>
      <w:sz w:val="21"/>
      <w:szCs w:val="21"/>
    </w:rPr>
  </w:style>
  <w:style w:type="paragraph" w:styleId="Citaat">
    <w:name w:val="Quote"/>
    <w:basedOn w:val="Standaard"/>
    <w:next w:val="Standaard"/>
    <w:link w:val="CitaatChar"/>
    <w:uiPriority w:val="29"/>
    <w:rsid w:val="00405532"/>
    <w:pPr>
      <w:spacing w:before="200" w:after="160"/>
      <w:ind w:left="864" w:right="864"/>
      <w:jc w:val="center"/>
    </w:pPr>
    <w:rPr>
      <w:i/>
      <w:iCs/>
      <w:color w:val="666466" w:themeColor="text1" w:themeTint="BF"/>
    </w:rPr>
  </w:style>
  <w:style w:type="character" w:customStyle="1" w:styleId="CitaatChar">
    <w:name w:val="Citaat Char"/>
    <w:basedOn w:val="Standaardalinea-lettertype"/>
    <w:link w:val="Citaat"/>
    <w:uiPriority w:val="29"/>
    <w:rsid w:val="00405532"/>
    <w:rPr>
      <w:i/>
      <w:iCs/>
      <w:color w:val="666466" w:themeColor="text1" w:themeTint="BF"/>
    </w:rPr>
  </w:style>
  <w:style w:type="paragraph" w:styleId="Aanhef">
    <w:name w:val="Salutation"/>
    <w:basedOn w:val="Standaard"/>
    <w:next w:val="Standaard"/>
    <w:link w:val="AanhefChar"/>
    <w:uiPriority w:val="99"/>
    <w:semiHidden/>
    <w:unhideWhenUsed/>
    <w:rsid w:val="00405532"/>
  </w:style>
  <w:style w:type="character" w:customStyle="1" w:styleId="AanhefChar">
    <w:name w:val="Aanhef Char"/>
    <w:basedOn w:val="Standaardalinea-lettertype"/>
    <w:link w:val="Aanhef"/>
    <w:uiPriority w:val="99"/>
    <w:semiHidden/>
    <w:rsid w:val="00405532"/>
  </w:style>
  <w:style w:type="paragraph" w:styleId="Handtekening">
    <w:name w:val="Signature"/>
    <w:basedOn w:val="Standaard"/>
    <w:link w:val="HandtekeningChar"/>
    <w:uiPriority w:val="99"/>
    <w:semiHidden/>
    <w:unhideWhenUsed/>
    <w:rsid w:val="00405532"/>
    <w:pPr>
      <w:spacing w:line="240" w:lineRule="auto"/>
      <w:ind w:left="4252"/>
    </w:pPr>
  </w:style>
  <w:style w:type="character" w:customStyle="1" w:styleId="HandtekeningChar">
    <w:name w:val="Handtekening Char"/>
    <w:basedOn w:val="Standaardalinea-lettertype"/>
    <w:link w:val="Handtekening"/>
    <w:uiPriority w:val="99"/>
    <w:semiHidden/>
    <w:rsid w:val="00405532"/>
  </w:style>
  <w:style w:type="character" w:styleId="Slimmehyperlink">
    <w:name w:val="Smart Hyperlink"/>
    <w:basedOn w:val="Standaardalinea-lettertype"/>
    <w:uiPriority w:val="99"/>
    <w:semiHidden/>
    <w:unhideWhenUsed/>
    <w:rsid w:val="00405532"/>
    <w:rPr>
      <w:u w:val="dotted"/>
    </w:rPr>
  </w:style>
  <w:style w:type="character" w:styleId="Zwaar">
    <w:name w:val="Strong"/>
    <w:basedOn w:val="Standaardalinea-lettertype"/>
    <w:uiPriority w:val="22"/>
    <w:rsid w:val="00405532"/>
    <w:rPr>
      <w:b/>
      <w:bCs/>
    </w:rPr>
  </w:style>
  <w:style w:type="character" w:styleId="Subtielebenadrukking">
    <w:name w:val="Subtle Emphasis"/>
    <w:basedOn w:val="Standaardalinea-lettertype"/>
    <w:uiPriority w:val="19"/>
    <w:rsid w:val="00405532"/>
    <w:rPr>
      <w:i/>
      <w:iCs/>
      <w:color w:val="666466" w:themeColor="text1" w:themeTint="BF"/>
    </w:rPr>
  </w:style>
  <w:style w:type="character" w:styleId="Subtieleverwijzing">
    <w:name w:val="Subtle Reference"/>
    <w:basedOn w:val="Standaardalinea-lettertype"/>
    <w:uiPriority w:val="31"/>
    <w:rsid w:val="00405532"/>
    <w:rPr>
      <w:smallCaps/>
      <w:color w:val="7B797B" w:themeColor="text1" w:themeTint="A5"/>
    </w:rPr>
  </w:style>
  <w:style w:type="paragraph" w:styleId="Bronvermelding">
    <w:name w:val="table of authorities"/>
    <w:basedOn w:val="Standaard"/>
    <w:next w:val="Standaard"/>
    <w:uiPriority w:val="99"/>
    <w:semiHidden/>
    <w:unhideWhenUsed/>
    <w:rsid w:val="00405532"/>
    <w:pPr>
      <w:ind w:left="180" w:hanging="180"/>
    </w:pPr>
  </w:style>
  <w:style w:type="paragraph" w:styleId="Lijstmetafbeeldingen">
    <w:name w:val="table of figures"/>
    <w:basedOn w:val="Standaard"/>
    <w:next w:val="Standaard"/>
    <w:uiPriority w:val="99"/>
    <w:semiHidden/>
    <w:unhideWhenUsed/>
    <w:rsid w:val="00405532"/>
  </w:style>
  <w:style w:type="paragraph" w:styleId="Kopbronvermelding">
    <w:name w:val="toa heading"/>
    <w:basedOn w:val="Standaard"/>
    <w:next w:val="Standaard"/>
    <w:uiPriority w:val="99"/>
    <w:semiHidden/>
    <w:unhideWhenUsed/>
    <w:rsid w:val="00405532"/>
    <w:pPr>
      <w:spacing w:before="120"/>
    </w:pPr>
    <w:rPr>
      <w:rFonts w:asciiTheme="majorHAnsi" w:eastAsiaTheme="majorEastAsia" w:hAnsiTheme="majorHAnsi" w:cstheme="majorBidi"/>
      <w:b/>
      <w:bCs/>
      <w:sz w:val="24"/>
      <w:szCs w:val="24"/>
    </w:rPr>
  </w:style>
  <w:style w:type="paragraph" w:styleId="Inhopg5">
    <w:name w:val="toc 5"/>
    <w:basedOn w:val="Standaard"/>
    <w:next w:val="Standaard"/>
    <w:autoRedefine/>
    <w:uiPriority w:val="39"/>
    <w:semiHidden/>
    <w:unhideWhenUsed/>
    <w:rsid w:val="00405532"/>
    <w:pPr>
      <w:spacing w:after="100"/>
      <w:ind w:left="720"/>
    </w:pPr>
  </w:style>
  <w:style w:type="paragraph" w:styleId="Inhopg6">
    <w:name w:val="toc 6"/>
    <w:basedOn w:val="Standaard"/>
    <w:next w:val="Standaard"/>
    <w:autoRedefine/>
    <w:uiPriority w:val="39"/>
    <w:semiHidden/>
    <w:unhideWhenUsed/>
    <w:rsid w:val="00405532"/>
    <w:pPr>
      <w:spacing w:after="100"/>
      <w:ind w:left="900"/>
    </w:pPr>
  </w:style>
  <w:style w:type="paragraph" w:styleId="Inhopg7">
    <w:name w:val="toc 7"/>
    <w:basedOn w:val="Standaard"/>
    <w:next w:val="Standaard"/>
    <w:autoRedefine/>
    <w:uiPriority w:val="39"/>
    <w:semiHidden/>
    <w:unhideWhenUsed/>
    <w:rsid w:val="00405532"/>
    <w:pPr>
      <w:spacing w:after="100"/>
      <w:ind w:left="1080"/>
    </w:pPr>
  </w:style>
  <w:style w:type="paragraph" w:styleId="Inhopg8">
    <w:name w:val="toc 8"/>
    <w:basedOn w:val="Standaard"/>
    <w:next w:val="Standaard"/>
    <w:autoRedefine/>
    <w:uiPriority w:val="39"/>
    <w:semiHidden/>
    <w:unhideWhenUsed/>
    <w:rsid w:val="00405532"/>
    <w:pPr>
      <w:spacing w:after="100"/>
      <w:ind w:left="1260"/>
    </w:pPr>
  </w:style>
  <w:style w:type="paragraph" w:styleId="Inhopg9">
    <w:name w:val="toc 9"/>
    <w:basedOn w:val="Standaard"/>
    <w:next w:val="Standaard"/>
    <w:autoRedefine/>
    <w:uiPriority w:val="39"/>
    <w:semiHidden/>
    <w:unhideWhenUsed/>
    <w:rsid w:val="00405532"/>
    <w:pPr>
      <w:spacing w:after="100"/>
      <w:ind w:left="1440"/>
    </w:pPr>
  </w:style>
  <w:style w:type="paragraph" w:styleId="Kopvaninhoudsopgave">
    <w:name w:val="TOC Heading"/>
    <w:basedOn w:val="Kop1"/>
    <w:next w:val="Standaard"/>
    <w:uiPriority w:val="39"/>
    <w:semiHidden/>
    <w:unhideWhenUsed/>
    <w:rsid w:val="00405532"/>
    <w:pPr>
      <w:numPr>
        <w:numId w:val="0"/>
      </w:numPr>
      <w:spacing w:before="240" w:after="0" w:line="280" w:lineRule="atLeast"/>
      <w:outlineLvl w:val="9"/>
    </w:pPr>
    <w:rPr>
      <w:b w:val="0"/>
      <w:color w:val="82A502" w:themeColor="accent1" w:themeShade="BF"/>
    </w:rPr>
  </w:style>
  <w:style w:type="paragraph" w:customStyle="1" w:styleId="Opsomming">
    <w:name w:val="_Opsomming"/>
    <w:basedOn w:val="Lijstalinea"/>
    <w:qFormat/>
    <w:rsid w:val="000A6CA9"/>
    <w:pPr>
      <w:numPr>
        <w:numId w:val="19"/>
      </w:numPr>
    </w:pPr>
  </w:style>
  <w:style w:type="paragraph" w:customStyle="1" w:styleId="Subopsomming">
    <w:name w:val="_Subopsomming"/>
    <w:basedOn w:val="Lijstalinea"/>
    <w:qFormat/>
    <w:rsid w:val="006D6322"/>
    <w:pPr>
      <w:numPr>
        <w:ilvl w:val="1"/>
        <w:numId w:val="19"/>
      </w:numPr>
    </w:pPr>
  </w:style>
  <w:style w:type="paragraph" w:customStyle="1" w:styleId="Subsubopsomming">
    <w:name w:val="_Subsubopsomming"/>
    <w:basedOn w:val="Lijstalinea"/>
    <w:qFormat/>
    <w:rsid w:val="00405532"/>
    <w:pPr>
      <w:numPr>
        <w:ilvl w:val="2"/>
        <w:numId w:val="19"/>
      </w:numPr>
    </w:pPr>
  </w:style>
  <w:style w:type="character" w:customStyle="1" w:styleId="LijstalineaChar">
    <w:name w:val="Lijstalinea Char"/>
    <w:basedOn w:val="Standaardalinea-lettertype"/>
    <w:link w:val="Lijstalinea"/>
    <w:uiPriority w:val="34"/>
    <w:rsid w:val="00182A53"/>
  </w:style>
  <w:style w:type="character" w:customStyle="1" w:styleId="OpmaakprofielComplexArial">
    <w:name w:val="Opmaakprofiel (Complex) Arial"/>
    <w:rsid w:val="00182A53"/>
    <w:rPr>
      <w:rFonts w:ascii="Verdana" w:hAnsi="Verdana" w:cs="Arial"/>
      <w:sz w:val="18"/>
    </w:rPr>
  </w:style>
  <w:style w:type="table" w:customStyle="1" w:styleId="SynarchisTable1">
    <w:name w:val="SynarchisTable1"/>
    <w:basedOn w:val="Standaardtabel"/>
    <w:uiPriority w:val="99"/>
    <w:rsid w:val="00182A53"/>
    <w:pPr>
      <w:spacing w:line="240" w:lineRule="auto"/>
    </w:pPr>
    <w:tblPr>
      <w:tblStyleRowBandSize w:val="1"/>
      <w:tblBorders>
        <w:left w:val="single" w:sz="4" w:space="0" w:color="D9D9D9"/>
        <w:bottom w:val="single" w:sz="4" w:space="0" w:color="D9D9D9"/>
        <w:right w:val="single" w:sz="4" w:space="0" w:color="D9D9D9"/>
        <w:insideH w:val="single" w:sz="4" w:space="0" w:color="D9D9D9"/>
        <w:insideV w:val="single" w:sz="4" w:space="0" w:color="D9D9D9"/>
      </w:tblBorders>
      <w:tblCellMar>
        <w:left w:w="57" w:type="dxa"/>
        <w:bottom w:w="28" w:type="dxa"/>
        <w:right w:w="57" w:type="dxa"/>
      </w:tblCellMar>
    </w:tblPr>
    <w:tblStylePr w:type="firstRow">
      <w:rPr>
        <w:b/>
        <w:color w:val="FFFFFF"/>
      </w:rPr>
      <w:tblPr/>
      <w:tcPr>
        <w:tcBorders>
          <w:left w:val="single" w:sz="4" w:space="0" w:color="D9D9D9"/>
          <w:right w:val="nil"/>
          <w:insideV w:val="single" w:sz="4" w:space="0" w:color="FFFFFF"/>
        </w:tcBorders>
        <w:shd w:val="clear" w:color="auto" w:fill="AEDD03"/>
      </w:tcPr>
    </w:tblStylePr>
    <w:tblStylePr w:type="band1Horz">
      <w:tblPr/>
      <w:tcPr>
        <w:shd w:val="clear" w:color="auto" w:fill="FFFFFF"/>
      </w:tcPr>
    </w:tblStylePr>
    <w:tblStylePr w:type="band2Horz">
      <w:tblPr/>
      <w:tcPr>
        <w:shd w:val="clear" w:color="auto" w:fill="F2F2F2"/>
      </w:tcPr>
    </w:tblStylePr>
  </w:style>
  <w:style w:type="paragraph" w:styleId="Revisie">
    <w:name w:val="Revision"/>
    <w:hidden/>
    <w:uiPriority w:val="99"/>
    <w:semiHidden/>
    <w:rsid w:val="00182A53"/>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bruggeman@apeldoorn.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rkpakt.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mRutgersSynarchis\OneDrive%20-%20Synarchis\Sjablonen%20Synarchis\Sjabloon_rapport_staand.dotm" TargetMode="External"/></Relationships>
</file>

<file path=word/theme/theme1.xml><?xml version="1.0" encoding="utf-8"?>
<a:theme xmlns:a="http://schemas.openxmlformats.org/drawingml/2006/main" name="Office Theme">
  <a:themeElements>
    <a:clrScheme name="Synarchis">
      <a:dk1>
        <a:srgbClr val="333233"/>
      </a:dk1>
      <a:lt1>
        <a:sysClr val="window" lastClr="FFFFFF"/>
      </a:lt1>
      <a:dk2>
        <a:srgbClr val="333233"/>
      </a:dk2>
      <a:lt2>
        <a:srgbClr val="FFFFFF"/>
      </a:lt2>
      <a:accent1>
        <a:srgbClr val="AEDD03"/>
      </a:accent1>
      <a:accent2>
        <a:srgbClr val="E98300"/>
      </a:accent2>
      <a:accent3>
        <a:srgbClr val="333333"/>
      </a:accent3>
      <a:accent4>
        <a:srgbClr val="808285"/>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111e61-e857-4949-b5ed-4515289658ba" xsi:nil="true"/>
    <_Flow_SignoffStatus xmlns="55776dfe-9868-4c54-91ad-2a87bc11792d" xsi:nil="true"/>
    <lcf76f155ced4ddcb4097134ff3c332f xmlns="55776dfe-9868-4c54-91ad-2a87bc1179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20" ma:contentTypeDescription="Een nieuw document maken." ma:contentTypeScope="" ma:versionID="8f3e9f315630aa3c87f41490709d83be">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bf2dee80e80babd16ecf31a1067645be"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description="" ma:indexed="true"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b0d877f-93e8-4cbd-a197-43b6e3eba6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5eb0dd8c-b342-47f7-950e-58340122c1e2}" ma:internalName="TaxCatchAll" ma:showField="CatchAllData" ma:web="76111e61-e857-4949-b5ed-451528965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E02D3-B7A9-4B21-B0BE-F1B6DCB3E5DC}">
  <ds:schemaRefs>
    <ds:schemaRef ds:uri="http://schemas.microsoft.com/office/2006/metadata/properties"/>
    <ds:schemaRef ds:uri="http://schemas.microsoft.com/office/infopath/2007/PartnerControls"/>
    <ds:schemaRef ds:uri="76111e61-e857-4949-b5ed-4515289658ba"/>
    <ds:schemaRef ds:uri="55776dfe-9868-4c54-91ad-2a87bc11792d"/>
  </ds:schemaRefs>
</ds:datastoreItem>
</file>

<file path=customXml/itemProps2.xml><?xml version="1.0" encoding="utf-8"?>
<ds:datastoreItem xmlns:ds="http://schemas.openxmlformats.org/officeDocument/2006/customXml" ds:itemID="{EBCA731D-0330-4479-9901-E94850D49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BE019-EB10-4A4C-928C-811C94A36366}">
  <ds:schemaRefs>
    <ds:schemaRef ds:uri="http://schemas.microsoft.com/sharepoint/v3/contenttype/forms"/>
  </ds:schemaRefs>
</ds:datastoreItem>
</file>

<file path=customXml/itemProps4.xml><?xml version="1.0" encoding="utf-8"?>
<ds:datastoreItem xmlns:ds="http://schemas.openxmlformats.org/officeDocument/2006/customXml" ds:itemID="{E4A5C7EC-551F-4DDD-94C1-4A0E8B2B9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Sjabloon_rapport_staand</Template>
  <TotalTime>2</TotalTime>
  <Pages>18</Pages>
  <Words>3001</Words>
  <Characters>18667</Characters>
  <Application>Microsoft Office Word</Application>
  <DocSecurity>0</DocSecurity>
  <Lines>518</Lines>
  <Paragraphs>288</Paragraphs>
  <ScaleCrop>false</ScaleCrop>
  <Company/>
  <LinksUpToDate>false</LinksUpToDate>
  <CharactersWithSpaces>21380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pim.rutgers@synarchis.nl</dc:creator>
  <cp:keywords/>
  <dc:description/>
  <cp:lastModifiedBy>Pim Rutgers | Synarchis</cp:lastModifiedBy>
  <cp:revision>3</cp:revision>
  <cp:lastPrinted>2026-07-14T08:29:00Z</cp:lastPrinted>
  <dcterms:created xsi:type="dcterms:W3CDTF">2026-07-23T05:27:00Z</dcterms:created>
  <dcterms:modified xsi:type="dcterms:W3CDTF">2026-07-23T05:28:00Z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18-12-2022</vt:lpwstr>
  </property>
  <property fmtid="{D5CDD505-2E9C-101B-9397-08002B2CF9AE}" pid="3" name="ContentTypeId">
    <vt:lpwstr>0x010100A58A199420D1AF45AD6B5F286CDA6125</vt:lpwstr>
  </property>
  <property fmtid="{D5CDD505-2E9C-101B-9397-08002B2CF9AE}" pid="4" name="MediaServiceImageTags">
    <vt:lpwstr/>
  </property>
</Properties>
</file>