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25135" w14:textId="77777777" w:rsidR="00D03B20" w:rsidRDefault="009C1D29">
      <w:r>
        <w:rPr>
          <w:noProof/>
        </w:rPr>
        <mc:AlternateContent>
          <mc:Choice Requires="wpg">
            <w:drawing>
              <wp:anchor distT="0" distB="0" distL="114300" distR="114300" simplePos="0" relativeHeight="251658240" behindDoc="1" locked="0" layoutInCell="1" allowOverlap="1" wp14:anchorId="02D9D7CC" wp14:editId="5A72F27B">
                <wp:simplePos x="0" y="0"/>
                <wp:positionH relativeFrom="page">
                  <wp:align>left</wp:align>
                </wp:positionH>
                <wp:positionV relativeFrom="page">
                  <wp:align>top</wp:align>
                </wp:positionV>
                <wp:extent cx="1460500" cy="1501140"/>
                <wp:effectExtent l="0" t="0" r="6350" b="3810"/>
                <wp:wrapNone/>
                <wp:docPr id="1369395069"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501140"/>
                          <a:chOff x="0" y="0"/>
                          <a:chExt cx="2300" cy="2364"/>
                        </a:xfrm>
                      </wpg:grpSpPr>
                      <wps:wsp>
                        <wps:cNvPr id="1914612064" name="docshape2"/>
                        <wps:cNvSpPr>
                          <a:spLocks noChangeArrowheads="1"/>
                        </wps:cNvSpPr>
                        <wps:spPr bwMode="auto">
                          <a:xfrm>
                            <a:off x="0" y="0"/>
                            <a:ext cx="2300" cy="2364"/>
                          </a:xfrm>
                          <a:prstGeom prst="rect">
                            <a:avLst/>
                          </a:prstGeom>
                          <a:solidFill>
                            <a:srgbClr val="F261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017618" name="docshape3"/>
                        <wps:cNvSpPr>
                          <a:spLocks/>
                        </wps:cNvSpPr>
                        <wps:spPr bwMode="auto">
                          <a:xfrm>
                            <a:off x="269" y="1855"/>
                            <a:ext cx="1747" cy="235"/>
                          </a:xfrm>
                          <a:custGeom>
                            <a:avLst/>
                            <a:gdLst>
                              <a:gd name="T0" fmla="+- 0 330 270"/>
                              <a:gd name="T1" fmla="*/ T0 w 1747"/>
                              <a:gd name="T2" fmla="+- 0 1999 1855"/>
                              <a:gd name="T3" fmla="*/ 1999 h 235"/>
                              <a:gd name="T4" fmla="+- 0 282 270"/>
                              <a:gd name="T5" fmla="*/ T4 w 1747"/>
                              <a:gd name="T6" fmla="+- 0 1905 1855"/>
                              <a:gd name="T7" fmla="*/ 1905 h 235"/>
                              <a:gd name="T8" fmla="+- 0 311 270"/>
                              <a:gd name="T9" fmla="*/ T8 w 1747"/>
                              <a:gd name="T10" fmla="+- 0 2070 1855"/>
                              <a:gd name="T11" fmla="*/ 2070 h 235"/>
                              <a:gd name="T12" fmla="+- 0 461 270"/>
                              <a:gd name="T13" fmla="*/ T12 w 1747"/>
                              <a:gd name="T14" fmla="+- 0 2051 1855"/>
                              <a:gd name="T15" fmla="*/ 2051 h 235"/>
                              <a:gd name="T16" fmla="+- 0 420 270"/>
                              <a:gd name="T17" fmla="*/ T16 w 1747"/>
                              <a:gd name="T18" fmla="+- 0 1979 1855"/>
                              <a:gd name="T19" fmla="*/ 1979 h 235"/>
                              <a:gd name="T20" fmla="+- 0 379 270"/>
                              <a:gd name="T21" fmla="*/ T20 w 1747"/>
                              <a:gd name="T22" fmla="+- 0 1922 1855"/>
                              <a:gd name="T23" fmla="*/ 1922 h 235"/>
                              <a:gd name="T24" fmla="+- 0 409 270"/>
                              <a:gd name="T25" fmla="*/ T24 w 1747"/>
                              <a:gd name="T26" fmla="+- 0 2079 1855"/>
                              <a:gd name="T27" fmla="*/ 2079 h 235"/>
                              <a:gd name="T28" fmla="+- 0 527 270"/>
                              <a:gd name="T29" fmla="*/ T28 w 1747"/>
                              <a:gd name="T30" fmla="+- 0 2051 1855"/>
                              <a:gd name="T31" fmla="*/ 2051 h 235"/>
                              <a:gd name="T32" fmla="+- 0 507 270"/>
                              <a:gd name="T33" fmla="*/ T32 w 1747"/>
                              <a:gd name="T34" fmla="+- 0 1938 1855"/>
                              <a:gd name="T35" fmla="*/ 1938 h 235"/>
                              <a:gd name="T36" fmla="+- 0 471 270"/>
                              <a:gd name="T37" fmla="*/ T36 w 1747"/>
                              <a:gd name="T38" fmla="+- 0 1946 1855"/>
                              <a:gd name="T39" fmla="*/ 1946 h 235"/>
                              <a:gd name="T40" fmla="+- 0 509 270"/>
                              <a:gd name="T41" fmla="*/ T40 w 1747"/>
                              <a:gd name="T42" fmla="+- 0 2085 1855"/>
                              <a:gd name="T43" fmla="*/ 2085 h 235"/>
                              <a:gd name="T44" fmla="+- 0 684 270"/>
                              <a:gd name="T45" fmla="*/ T44 w 1747"/>
                              <a:gd name="T46" fmla="+- 0 1948 1855"/>
                              <a:gd name="T47" fmla="*/ 1948 h 235"/>
                              <a:gd name="T48" fmla="+- 0 607 270"/>
                              <a:gd name="T49" fmla="*/ T48 w 1747"/>
                              <a:gd name="T50" fmla="+- 0 2042 1855"/>
                              <a:gd name="T51" fmla="*/ 2042 h 235"/>
                              <a:gd name="T52" fmla="+- 0 657 270"/>
                              <a:gd name="T53" fmla="*/ T52 w 1747"/>
                              <a:gd name="T54" fmla="+- 0 1959 1855"/>
                              <a:gd name="T55" fmla="*/ 1959 h 235"/>
                              <a:gd name="T56" fmla="+- 0 650 270"/>
                              <a:gd name="T57" fmla="*/ T56 w 1747"/>
                              <a:gd name="T58" fmla="+- 0 1924 1855"/>
                              <a:gd name="T59" fmla="*/ 1924 h 235"/>
                              <a:gd name="T60" fmla="+- 0 581 270"/>
                              <a:gd name="T61" fmla="*/ T60 w 1747"/>
                              <a:gd name="T62" fmla="+- 0 2065 1855"/>
                              <a:gd name="T63" fmla="*/ 2065 h 235"/>
                              <a:gd name="T64" fmla="+- 0 684 270"/>
                              <a:gd name="T65" fmla="*/ T64 w 1747"/>
                              <a:gd name="T66" fmla="+- 0 2086 1855"/>
                              <a:gd name="T67" fmla="*/ 2086 h 235"/>
                              <a:gd name="T68" fmla="+- 0 850 270"/>
                              <a:gd name="T69" fmla="*/ T68 w 1747"/>
                              <a:gd name="T70" fmla="+- 0 1927 1855"/>
                              <a:gd name="T71" fmla="*/ 1927 h 235"/>
                              <a:gd name="T72" fmla="+- 0 789 270"/>
                              <a:gd name="T73" fmla="*/ T72 w 1747"/>
                              <a:gd name="T74" fmla="+- 0 1952 1855"/>
                              <a:gd name="T75" fmla="*/ 1952 h 235"/>
                              <a:gd name="T76" fmla="+- 0 801 270"/>
                              <a:gd name="T77" fmla="*/ T76 w 1747"/>
                              <a:gd name="T78" fmla="+- 0 1973 1855"/>
                              <a:gd name="T79" fmla="*/ 1973 h 235"/>
                              <a:gd name="T80" fmla="+- 0 1100 270"/>
                              <a:gd name="T81" fmla="*/ T80 w 1747"/>
                              <a:gd name="T82" fmla="+- 0 1985 1855"/>
                              <a:gd name="T83" fmla="*/ 1985 h 235"/>
                              <a:gd name="T84" fmla="+- 0 1005 270"/>
                              <a:gd name="T85" fmla="*/ T84 w 1747"/>
                              <a:gd name="T86" fmla="+- 0 1939 1855"/>
                              <a:gd name="T87" fmla="*/ 1939 h 235"/>
                              <a:gd name="T88" fmla="+- 0 924 270"/>
                              <a:gd name="T89" fmla="*/ T88 w 1747"/>
                              <a:gd name="T90" fmla="+- 0 1930 1855"/>
                              <a:gd name="T91" fmla="*/ 1930 h 235"/>
                              <a:gd name="T92" fmla="+- 0 908 270"/>
                              <a:gd name="T93" fmla="*/ T92 w 1747"/>
                              <a:gd name="T94" fmla="+- 0 2005 1855"/>
                              <a:gd name="T95" fmla="*/ 2005 h 235"/>
                              <a:gd name="T96" fmla="+- 0 966 270"/>
                              <a:gd name="T97" fmla="*/ T96 w 1747"/>
                              <a:gd name="T98" fmla="+- 0 1979 1855"/>
                              <a:gd name="T99" fmla="*/ 1979 h 235"/>
                              <a:gd name="T100" fmla="+- 0 1023 270"/>
                              <a:gd name="T101" fmla="*/ T100 w 1747"/>
                              <a:gd name="T102" fmla="+- 0 1957 1855"/>
                              <a:gd name="T103" fmla="*/ 1957 h 235"/>
                              <a:gd name="T104" fmla="+- 0 1100 270"/>
                              <a:gd name="T105" fmla="*/ T104 w 1747"/>
                              <a:gd name="T106" fmla="+- 0 2086 1855"/>
                              <a:gd name="T107" fmla="*/ 2086 h 235"/>
                              <a:gd name="T108" fmla="+- 0 1181 270"/>
                              <a:gd name="T109" fmla="*/ T108 w 1747"/>
                              <a:gd name="T110" fmla="+- 0 2023 1855"/>
                              <a:gd name="T111" fmla="*/ 2023 h 235"/>
                              <a:gd name="T112" fmla="+- 0 1145 270"/>
                              <a:gd name="T113" fmla="*/ T112 w 1747"/>
                              <a:gd name="T114" fmla="+- 0 1926 1855"/>
                              <a:gd name="T115" fmla="*/ 1926 h 235"/>
                              <a:gd name="T116" fmla="+- 0 1179 270"/>
                              <a:gd name="T117" fmla="*/ T116 w 1747"/>
                              <a:gd name="T118" fmla="+- 0 2087 1855"/>
                              <a:gd name="T119" fmla="*/ 2087 h 235"/>
                              <a:gd name="T120" fmla="+- 0 1379 270"/>
                              <a:gd name="T121" fmla="*/ T120 w 1747"/>
                              <a:gd name="T122" fmla="+- 0 1990 1855"/>
                              <a:gd name="T123" fmla="*/ 1990 h 235"/>
                              <a:gd name="T124" fmla="+- 0 1344 270"/>
                              <a:gd name="T125" fmla="*/ T124 w 1747"/>
                              <a:gd name="T126" fmla="+- 0 1990 1855"/>
                              <a:gd name="T127" fmla="*/ 1990 h 235"/>
                              <a:gd name="T128" fmla="+- 0 1333 270"/>
                              <a:gd name="T129" fmla="*/ T128 w 1747"/>
                              <a:gd name="T130" fmla="+- 0 1963 1855"/>
                              <a:gd name="T131" fmla="*/ 1963 h 235"/>
                              <a:gd name="T132" fmla="+- 0 1252 270"/>
                              <a:gd name="T133" fmla="*/ T132 w 1747"/>
                              <a:gd name="T134" fmla="+- 0 1946 1855"/>
                              <a:gd name="T135" fmla="*/ 1946 h 235"/>
                              <a:gd name="T136" fmla="+- 0 1335 270"/>
                              <a:gd name="T137" fmla="*/ T136 w 1747"/>
                              <a:gd name="T138" fmla="+- 0 2086 1855"/>
                              <a:gd name="T139" fmla="*/ 2086 h 235"/>
                              <a:gd name="T140" fmla="+- 0 1329 270"/>
                              <a:gd name="T141" fmla="*/ T140 w 1747"/>
                              <a:gd name="T142" fmla="+- 0 2059 1855"/>
                              <a:gd name="T143" fmla="*/ 2059 h 235"/>
                              <a:gd name="T144" fmla="+- 0 1380 270"/>
                              <a:gd name="T145" fmla="*/ T144 w 1747"/>
                              <a:gd name="T146" fmla="+- 0 2014 1855"/>
                              <a:gd name="T147" fmla="*/ 2014 h 235"/>
                              <a:gd name="T148" fmla="+- 0 1460 270"/>
                              <a:gd name="T149" fmla="*/ T148 w 1747"/>
                              <a:gd name="T150" fmla="+- 0 1944 1855"/>
                              <a:gd name="T151" fmla="*/ 1944 h 235"/>
                              <a:gd name="T152" fmla="+- 0 1472 270"/>
                              <a:gd name="T153" fmla="*/ T152 w 1747"/>
                              <a:gd name="T154" fmla="+- 0 1889 1855"/>
                              <a:gd name="T155" fmla="*/ 1889 h 235"/>
                              <a:gd name="T156" fmla="+- 0 1520 270"/>
                              <a:gd name="T157" fmla="*/ T156 w 1747"/>
                              <a:gd name="T158" fmla="+- 0 1875 1855"/>
                              <a:gd name="T159" fmla="*/ 1875 h 235"/>
                              <a:gd name="T160" fmla="+- 0 1411 270"/>
                              <a:gd name="T161" fmla="*/ T160 w 1747"/>
                              <a:gd name="T162" fmla="+- 0 1945 1855"/>
                              <a:gd name="T163" fmla="*/ 1945 h 235"/>
                              <a:gd name="T164" fmla="+- 0 1506 270"/>
                              <a:gd name="T165" fmla="*/ T164 w 1747"/>
                              <a:gd name="T166" fmla="+- 0 2036 1855"/>
                              <a:gd name="T167" fmla="*/ 2036 h 235"/>
                              <a:gd name="T168" fmla="+- 0 1433 270"/>
                              <a:gd name="T169" fmla="*/ T168 w 1747"/>
                              <a:gd name="T170" fmla="+- 0 2010 1855"/>
                              <a:gd name="T171" fmla="*/ 2010 h 235"/>
                              <a:gd name="T172" fmla="+- 0 1443 270"/>
                              <a:gd name="T173" fmla="*/ T172 w 1747"/>
                              <a:gd name="T174" fmla="+- 0 2084 1855"/>
                              <a:gd name="T175" fmla="*/ 2084 h 235"/>
                              <a:gd name="T176" fmla="+- 0 1658 270"/>
                              <a:gd name="T177" fmla="*/ T176 w 1747"/>
                              <a:gd name="T178" fmla="+- 0 2053 1855"/>
                              <a:gd name="T179" fmla="*/ 2053 h 235"/>
                              <a:gd name="T180" fmla="+- 0 1653 270"/>
                              <a:gd name="T181" fmla="*/ T180 w 1747"/>
                              <a:gd name="T182" fmla="+- 0 1957 1855"/>
                              <a:gd name="T183" fmla="*/ 1957 h 235"/>
                              <a:gd name="T184" fmla="+- 0 1557 270"/>
                              <a:gd name="T185" fmla="*/ T184 w 1747"/>
                              <a:gd name="T186" fmla="+- 0 1957 1855"/>
                              <a:gd name="T187" fmla="*/ 1957 h 235"/>
                              <a:gd name="T188" fmla="+- 0 1642 270"/>
                              <a:gd name="T189" fmla="*/ T188 w 1747"/>
                              <a:gd name="T190" fmla="+- 0 2088 1855"/>
                              <a:gd name="T191" fmla="*/ 2088 h 235"/>
                              <a:gd name="T192" fmla="+- 0 1794 270"/>
                              <a:gd name="T193" fmla="*/ T192 w 1747"/>
                              <a:gd name="T194" fmla="+- 0 2006 1855"/>
                              <a:gd name="T195" fmla="*/ 2006 h 235"/>
                              <a:gd name="T196" fmla="+- 0 1708 270"/>
                              <a:gd name="T197" fmla="*/ T196 w 1747"/>
                              <a:gd name="T198" fmla="+- 0 2025 1855"/>
                              <a:gd name="T199" fmla="*/ 2025 h 235"/>
                              <a:gd name="T200" fmla="+- 0 1782 270"/>
                              <a:gd name="T201" fmla="*/ T200 w 1747"/>
                              <a:gd name="T202" fmla="+- 0 1970 1855"/>
                              <a:gd name="T203" fmla="*/ 1970 h 235"/>
                              <a:gd name="T204" fmla="+- 0 1747 270"/>
                              <a:gd name="T205" fmla="*/ T204 w 1747"/>
                              <a:gd name="T206" fmla="+- 0 1922 1855"/>
                              <a:gd name="T207" fmla="*/ 1922 h 235"/>
                              <a:gd name="T208" fmla="+- 0 1715 270"/>
                              <a:gd name="T209" fmla="*/ T208 w 1747"/>
                              <a:gd name="T210" fmla="+- 0 2083 1855"/>
                              <a:gd name="T211" fmla="*/ 2083 h 235"/>
                              <a:gd name="T212" fmla="+- 0 1830 270"/>
                              <a:gd name="T213" fmla="*/ T212 w 1747"/>
                              <a:gd name="T214" fmla="+- 0 2086 1855"/>
                              <a:gd name="T215" fmla="*/ 2086 h 235"/>
                              <a:gd name="T216" fmla="+- 0 1981 270"/>
                              <a:gd name="T217" fmla="*/ T216 w 1747"/>
                              <a:gd name="T218" fmla="+- 0 1857 1855"/>
                              <a:gd name="T219" fmla="*/ 1857 h 235"/>
                              <a:gd name="T220" fmla="+- 0 1918 270"/>
                              <a:gd name="T221" fmla="*/ T220 w 1747"/>
                              <a:gd name="T222" fmla="+- 0 2053 1855"/>
                              <a:gd name="T223" fmla="*/ 2053 h 235"/>
                              <a:gd name="T224" fmla="+- 0 1936 270"/>
                              <a:gd name="T225" fmla="*/ T224 w 1747"/>
                              <a:gd name="T226" fmla="+- 0 1955 1855"/>
                              <a:gd name="T227" fmla="*/ 1955 h 235"/>
                              <a:gd name="T228" fmla="+- 0 1961 270"/>
                              <a:gd name="T229" fmla="*/ T228 w 1747"/>
                              <a:gd name="T230" fmla="+- 0 1929 1855"/>
                              <a:gd name="T231" fmla="*/ 1929 h 235"/>
                              <a:gd name="T232" fmla="+- 0 1862 270"/>
                              <a:gd name="T233" fmla="*/ T232 w 1747"/>
                              <a:gd name="T234" fmla="+- 0 2038 1855"/>
                              <a:gd name="T235" fmla="*/ 2038 h 235"/>
                              <a:gd name="T236" fmla="+- 0 1981 270"/>
                              <a:gd name="T237" fmla="*/ T236 w 1747"/>
                              <a:gd name="T238" fmla="+- 0 2064 1855"/>
                              <a:gd name="T239" fmla="*/ 2064 h 235"/>
                              <a:gd name="T240" fmla="+- 0 2017 270"/>
                              <a:gd name="T241" fmla="*/ T240 w 1747"/>
                              <a:gd name="T242" fmla="+- 0 1857 1855"/>
                              <a:gd name="T243" fmla="*/ 1857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747" h="235">
                                <a:moveTo>
                                  <a:pt x="103" y="196"/>
                                </a:moveTo>
                                <a:lnTo>
                                  <a:pt x="81" y="196"/>
                                </a:lnTo>
                                <a:lnTo>
                                  <a:pt x="73" y="194"/>
                                </a:lnTo>
                                <a:lnTo>
                                  <a:pt x="68" y="189"/>
                                </a:lnTo>
                                <a:lnTo>
                                  <a:pt x="63" y="178"/>
                                </a:lnTo>
                                <a:lnTo>
                                  <a:pt x="61" y="163"/>
                                </a:lnTo>
                                <a:lnTo>
                                  <a:pt x="60" y="144"/>
                                </a:lnTo>
                                <a:lnTo>
                                  <a:pt x="61" y="124"/>
                                </a:lnTo>
                                <a:lnTo>
                                  <a:pt x="61" y="83"/>
                                </a:lnTo>
                                <a:lnTo>
                                  <a:pt x="53" y="49"/>
                                </a:lnTo>
                                <a:lnTo>
                                  <a:pt x="40" y="24"/>
                                </a:lnTo>
                                <a:lnTo>
                                  <a:pt x="19" y="5"/>
                                </a:lnTo>
                                <a:lnTo>
                                  <a:pt x="0" y="38"/>
                                </a:lnTo>
                                <a:lnTo>
                                  <a:pt x="12" y="50"/>
                                </a:lnTo>
                                <a:lnTo>
                                  <a:pt x="21" y="67"/>
                                </a:lnTo>
                                <a:lnTo>
                                  <a:pt x="25" y="91"/>
                                </a:lnTo>
                                <a:lnTo>
                                  <a:pt x="25" y="121"/>
                                </a:lnTo>
                                <a:lnTo>
                                  <a:pt x="24" y="149"/>
                                </a:lnTo>
                                <a:lnTo>
                                  <a:pt x="25" y="174"/>
                                </a:lnTo>
                                <a:lnTo>
                                  <a:pt x="30" y="197"/>
                                </a:lnTo>
                                <a:lnTo>
                                  <a:pt x="41" y="215"/>
                                </a:lnTo>
                                <a:lnTo>
                                  <a:pt x="51" y="224"/>
                                </a:lnTo>
                                <a:lnTo>
                                  <a:pt x="63" y="230"/>
                                </a:lnTo>
                                <a:lnTo>
                                  <a:pt x="77" y="234"/>
                                </a:lnTo>
                                <a:lnTo>
                                  <a:pt x="92" y="235"/>
                                </a:lnTo>
                                <a:lnTo>
                                  <a:pt x="103" y="235"/>
                                </a:lnTo>
                                <a:lnTo>
                                  <a:pt x="103" y="196"/>
                                </a:lnTo>
                                <a:close/>
                                <a:moveTo>
                                  <a:pt x="191" y="196"/>
                                </a:moveTo>
                                <a:lnTo>
                                  <a:pt x="169" y="196"/>
                                </a:lnTo>
                                <a:lnTo>
                                  <a:pt x="161" y="194"/>
                                </a:lnTo>
                                <a:lnTo>
                                  <a:pt x="156" y="189"/>
                                </a:lnTo>
                                <a:lnTo>
                                  <a:pt x="151" y="178"/>
                                </a:lnTo>
                                <a:lnTo>
                                  <a:pt x="149" y="163"/>
                                </a:lnTo>
                                <a:lnTo>
                                  <a:pt x="149" y="144"/>
                                </a:lnTo>
                                <a:lnTo>
                                  <a:pt x="150" y="124"/>
                                </a:lnTo>
                                <a:lnTo>
                                  <a:pt x="149" y="83"/>
                                </a:lnTo>
                                <a:lnTo>
                                  <a:pt x="142" y="49"/>
                                </a:lnTo>
                                <a:lnTo>
                                  <a:pt x="128" y="24"/>
                                </a:lnTo>
                                <a:lnTo>
                                  <a:pt x="107" y="5"/>
                                </a:lnTo>
                                <a:lnTo>
                                  <a:pt x="88" y="38"/>
                                </a:lnTo>
                                <a:lnTo>
                                  <a:pt x="101" y="50"/>
                                </a:lnTo>
                                <a:lnTo>
                                  <a:pt x="109" y="67"/>
                                </a:lnTo>
                                <a:lnTo>
                                  <a:pt x="113" y="91"/>
                                </a:lnTo>
                                <a:lnTo>
                                  <a:pt x="113" y="121"/>
                                </a:lnTo>
                                <a:lnTo>
                                  <a:pt x="112" y="149"/>
                                </a:lnTo>
                                <a:lnTo>
                                  <a:pt x="113" y="174"/>
                                </a:lnTo>
                                <a:lnTo>
                                  <a:pt x="118" y="197"/>
                                </a:lnTo>
                                <a:lnTo>
                                  <a:pt x="130" y="215"/>
                                </a:lnTo>
                                <a:lnTo>
                                  <a:pt x="139" y="224"/>
                                </a:lnTo>
                                <a:lnTo>
                                  <a:pt x="151" y="230"/>
                                </a:lnTo>
                                <a:lnTo>
                                  <a:pt x="165" y="234"/>
                                </a:lnTo>
                                <a:lnTo>
                                  <a:pt x="181" y="235"/>
                                </a:lnTo>
                                <a:lnTo>
                                  <a:pt x="191" y="235"/>
                                </a:lnTo>
                                <a:lnTo>
                                  <a:pt x="191" y="196"/>
                                </a:lnTo>
                                <a:close/>
                                <a:moveTo>
                                  <a:pt x="280" y="196"/>
                                </a:moveTo>
                                <a:lnTo>
                                  <a:pt x="257" y="196"/>
                                </a:lnTo>
                                <a:lnTo>
                                  <a:pt x="249" y="194"/>
                                </a:lnTo>
                                <a:lnTo>
                                  <a:pt x="245" y="189"/>
                                </a:lnTo>
                                <a:lnTo>
                                  <a:pt x="239" y="178"/>
                                </a:lnTo>
                                <a:lnTo>
                                  <a:pt x="237" y="163"/>
                                </a:lnTo>
                                <a:lnTo>
                                  <a:pt x="237" y="144"/>
                                </a:lnTo>
                                <a:lnTo>
                                  <a:pt x="238" y="124"/>
                                </a:lnTo>
                                <a:lnTo>
                                  <a:pt x="237" y="83"/>
                                </a:lnTo>
                                <a:lnTo>
                                  <a:pt x="230" y="49"/>
                                </a:lnTo>
                                <a:lnTo>
                                  <a:pt x="216" y="24"/>
                                </a:lnTo>
                                <a:lnTo>
                                  <a:pt x="196" y="5"/>
                                </a:lnTo>
                                <a:lnTo>
                                  <a:pt x="177" y="38"/>
                                </a:lnTo>
                                <a:lnTo>
                                  <a:pt x="189" y="50"/>
                                </a:lnTo>
                                <a:lnTo>
                                  <a:pt x="197" y="67"/>
                                </a:lnTo>
                                <a:lnTo>
                                  <a:pt x="201" y="91"/>
                                </a:lnTo>
                                <a:lnTo>
                                  <a:pt x="201" y="121"/>
                                </a:lnTo>
                                <a:lnTo>
                                  <a:pt x="200" y="149"/>
                                </a:lnTo>
                                <a:lnTo>
                                  <a:pt x="201" y="174"/>
                                </a:lnTo>
                                <a:lnTo>
                                  <a:pt x="207" y="197"/>
                                </a:lnTo>
                                <a:lnTo>
                                  <a:pt x="218" y="215"/>
                                </a:lnTo>
                                <a:lnTo>
                                  <a:pt x="228" y="224"/>
                                </a:lnTo>
                                <a:lnTo>
                                  <a:pt x="239" y="230"/>
                                </a:lnTo>
                                <a:lnTo>
                                  <a:pt x="253" y="234"/>
                                </a:lnTo>
                                <a:lnTo>
                                  <a:pt x="269" y="235"/>
                                </a:lnTo>
                                <a:lnTo>
                                  <a:pt x="280" y="235"/>
                                </a:lnTo>
                                <a:lnTo>
                                  <a:pt x="280" y="196"/>
                                </a:lnTo>
                                <a:close/>
                                <a:moveTo>
                                  <a:pt x="449" y="71"/>
                                </a:moveTo>
                                <a:lnTo>
                                  <a:pt x="414" y="71"/>
                                </a:lnTo>
                                <a:lnTo>
                                  <a:pt x="414" y="93"/>
                                </a:lnTo>
                                <a:lnTo>
                                  <a:pt x="414" y="151"/>
                                </a:lnTo>
                                <a:lnTo>
                                  <a:pt x="411" y="170"/>
                                </a:lnTo>
                                <a:lnTo>
                                  <a:pt x="402" y="187"/>
                                </a:lnTo>
                                <a:lnTo>
                                  <a:pt x="387" y="198"/>
                                </a:lnTo>
                                <a:lnTo>
                                  <a:pt x="369" y="202"/>
                                </a:lnTo>
                                <a:lnTo>
                                  <a:pt x="351" y="198"/>
                                </a:lnTo>
                                <a:lnTo>
                                  <a:pt x="337" y="187"/>
                                </a:lnTo>
                                <a:lnTo>
                                  <a:pt x="328" y="170"/>
                                </a:lnTo>
                                <a:lnTo>
                                  <a:pt x="324" y="151"/>
                                </a:lnTo>
                                <a:lnTo>
                                  <a:pt x="328" y="132"/>
                                </a:lnTo>
                                <a:lnTo>
                                  <a:pt x="337" y="115"/>
                                </a:lnTo>
                                <a:lnTo>
                                  <a:pt x="351" y="104"/>
                                </a:lnTo>
                                <a:lnTo>
                                  <a:pt x="369" y="100"/>
                                </a:lnTo>
                                <a:lnTo>
                                  <a:pt x="387" y="104"/>
                                </a:lnTo>
                                <a:lnTo>
                                  <a:pt x="402" y="115"/>
                                </a:lnTo>
                                <a:lnTo>
                                  <a:pt x="411" y="132"/>
                                </a:lnTo>
                                <a:lnTo>
                                  <a:pt x="414" y="151"/>
                                </a:lnTo>
                                <a:lnTo>
                                  <a:pt x="414" y="93"/>
                                </a:lnTo>
                                <a:lnTo>
                                  <a:pt x="405" y="82"/>
                                </a:lnTo>
                                <a:lnTo>
                                  <a:pt x="393" y="74"/>
                                </a:lnTo>
                                <a:lnTo>
                                  <a:pt x="380" y="69"/>
                                </a:lnTo>
                                <a:lnTo>
                                  <a:pt x="367" y="67"/>
                                </a:lnTo>
                                <a:lnTo>
                                  <a:pt x="335" y="74"/>
                                </a:lnTo>
                                <a:lnTo>
                                  <a:pt x="311" y="92"/>
                                </a:lnTo>
                                <a:lnTo>
                                  <a:pt x="295" y="119"/>
                                </a:lnTo>
                                <a:lnTo>
                                  <a:pt x="289" y="151"/>
                                </a:lnTo>
                                <a:lnTo>
                                  <a:pt x="295" y="183"/>
                                </a:lnTo>
                                <a:lnTo>
                                  <a:pt x="311" y="210"/>
                                </a:lnTo>
                                <a:lnTo>
                                  <a:pt x="335" y="228"/>
                                </a:lnTo>
                                <a:lnTo>
                                  <a:pt x="367" y="235"/>
                                </a:lnTo>
                                <a:lnTo>
                                  <a:pt x="380" y="233"/>
                                </a:lnTo>
                                <a:lnTo>
                                  <a:pt x="393" y="228"/>
                                </a:lnTo>
                                <a:lnTo>
                                  <a:pt x="405" y="220"/>
                                </a:lnTo>
                                <a:lnTo>
                                  <a:pt x="414" y="209"/>
                                </a:lnTo>
                                <a:lnTo>
                                  <a:pt x="414" y="231"/>
                                </a:lnTo>
                                <a:lnTo>
                                  <a:pt x="449" y="231"/>
                                </a:lnTo>
                                <a:lnTo>
                                  <a:pt x="449" y="209"/>
                                </a:lnTo>
                                <a:lnTo>
                                  <a:pt x="449" y="202"/>
                                </a:lnTo>
                                <a:lnTo>
                                  <a:pt x="449" y="100"/>
                                </a:lnTo>
                                <a:lnTo>
                                  <a:pt x="449" y="93"/>
                                </a:lnTo>
                                <a:lnTo>
                                  <a:pt x="449" y="71"/>
                                </a:lnTo>
                                <a:close/>
                                <a:moveTo>
                                  <a:pt x="580" y="72"/>
                                </a:moveTo>
                                <a:lnTo>
                                  <a:pt x="576" y="70"/>
                                </a:lnTo>
                                <a:lnTo>
                                  <a:pt x="572" y="69"/>
                                </a:lnTo>
                                <a:lnTo>
                                  <a:pt x="566" y="69"/>
                                </a:lnTo>
                                <a:lnTo>
                                  <a:pt x="551" y="71"/>
                                </a:lnTo>
                                <a:lnTo>
                                  <a:pt x="538" y="77"/>
                                </a:lnTo>
                                <a:lnTo>
                                  <a:pt x="527" y="86"/>
                                </a:lnTo>
                                <a:lnTo>
                                  <a:pt x="519" y="97"/>
                                </a:lnTo>
                                <a:lnTo>
                                  <a:pt x="519" y="71"/>
                                </a:lnTo>
                                <a:lnTo>
                                  <a:pt x="484" y="71"/>
                                </a:lnTo>
                                <a:lnTo>
                                  <a:pt x="484" y="231"/>
                                </a:lnTo>
                                <a:lnTo>
                                  <a:pt x="519" y="231"/>
                                </a:lnTo>
                                <a:lnTo>
                                  <a:pt x="519" y="162"/>
                                </a:lnTo>
                                <a:lnTo>
                                  <a:pt x="522" y="136"/>
                                </a:lnTo>
                                <a:lnTo>
                                  <a:pt x="531" y="118"/>
                                </a:lnTo>
                                <a:lnTo>
                                  <a:pt x="546" y="108"/>
                                </a:lnTo>
                                <a:lnTo>
                                  <a:pt x="566" y="104"/>
                                </a:lnTo>
                                <a:lnTo>
                                  <a:pt x="572" y="104"/>
                                </a:lnTo>
                                <a:lnTo>
                                  <a:pt x="575" y="104"/>
                                </a:lnTo>
                                <a:lnTo>
                                  <a:pt x="580" y="106"/>
                                </a:lnTo>
                                <a:lnTo>
                                  <a:pt x="580" y="72"/>
                                </a:lnTo>
                                <a:close/>
                                <a:moveTo>
                                  <a:pt x="830" y="130"/>
                                </a:moveTo>
                                <a:lnTo>
                                  <a:pt x="827" y="107"/>
                                </a:lnTo>
                                <a:lnTo>
                                  <a:pt x="819" y="87"/>
                                </a:lnTo>
                                <a:lnTo>
                                  <a:pt x="803" y="73"/>
                                </a:lnTo>
                                <a:lnTo>
                                  <a:pt x="775" y="67"/>
                                </a:lnTo>
                                <a:lnTo>
                                  <a:pt x="759" y="69"/>
                                </a:lnTo>
                                <a:lnTo>
                                  <a:pt x="746" y="75"/>
                                </a:lnTo>
                                <a:lnTo>
                                  <a:pt x="735" y="84"/>
                                </a:lnTo>
                                <a:lnTo>
                                  <a:pt x="728" y="96"/>
                                </a:lnTo>
                                <a:lnTo>
                                  <a:pt x="722" y="84"/>
                                </a:lnTo>
                                <a:lnTo>
                                  <a:pt x="712" y="75"/>
                                </a:lnTo>
                                <a:lnTo>
                                  <a:pt x="698" y="69"/>
                                </a:lnTo>
                                <a:lnTo>
                                  <a:pt x="680" y="67"/>
                                </a:lnTo>
                                <a:lnTo>
                                  <a:pt x="666" y="69"/>
                                </a:lnTo>
                                <a:lnTo>
                                  <a:pt x="654" y="75"/>
                                </a:lnTo>
                                <a:lnTo>
                                  <a:pt x="644" y="83"/>
                                </a:lnTo>
                                <a:lnTo>
                                  <a:pt x="638" y="93"/>
                                </a:lnTo>
                                <a:lnTo>
                                  <a:pt x="638" y="71"/>
                                </a:lnTo>
                                <a:lnTo>
                                  <a:pt x="602" y="71"/>
                                </a:lnTo>
                                <a:lnTo>
                                  <a:pt x="602" y="231"/>
                                </a:lnTo>
                                <a:lnTo>
                                  <a:pt x="638" y="231"/>
                                </a:lnTo>
                                <a:lnTo>
                                  <a:pt x="638" y="150"/>
                                </a:lnTo>
                                <a:lnTo>
                                  <a:pt x="640" y="126"/>
                                </a:lnTo>
                                <a:lnTo>
                                  <a:pt x="647" y="111"/>
                                </a:lnTo>
                                <a:lnTo>
                                  <a:pt x="658" y="102"/>
                                </a:lnTo>
                                <a:lnTo>
                                  <a:pt x="670" y="100"/>
                                </a:lnTo>
                                <a:lnTo>
                                  <a:pt x="683" y="103"/>
                                </a:lnTo>
                                <a:lnTo>
                                  <a:pt x="692" y="111"/>
                                </a:lnTo>
                                <a:lnTo>
                                  <a:pt x="696" y="124"/>
                                </a:lnTo>
                                <a:lnTo>
                                  <a:pt x="698" y="141"/>
                                </a:lnTo>
                                <a:lnTo>
                                  <a:pt x="698" y="231"/>
                                </a:lnTo>
                                <a:lnTo>
                                  <a:pt x="734" y="231"/>
                                </a:lnTo>
                                <a:lnTo>
                                  <a:pt x="734" y="150"/>
                                </a:lnTo>
                                <a:lnTo>
                                  <a:pt x="736" y="126"/>
                                </a:lnTo>
                                <a:lnTo>
                                  <a:pt x="743" y="111"/>
                                </a:lnTo>
                                <a:lnTo>
                                  <a:pt x="753" y="102"/>
                                </a:lnTo>
                                <a:lnTo>
                                  <a:pt x="766" y="100"/>
                                </a:lnTo>
                                <a:lnTo>
                                  <a:pt x="778" y="103"/>
                                </a:lnTo>
                                <a:lnTo>
                                  <a:pt x="787" y="111"/>
                                </a:lnTo>
                                <a:lnTo>
                                  <a:pt x="792" y="124"/>
                                </a:lnTo>
                                <a:lnTo>
                                  <a:pt x="794" y="141"/>
                                </a:lnTo>
                                <a:lnTo>
                                  <a:pt x="794" y="231"/>
                                </a:lnTo>
                                <a:lnTo>
                                  <a:pt x="830" y="231"/>
                                </a:lnTo>
                                <a:lnTo>
                                  <a:pt x="830" y="130"/>
                                </a:lnTo>
                                <a:close/>
                                <a:moveTo>
                                  <a:pt x="951" y="198"/>
                                </a:moveTo>
                                <a:lnTo>
                                  <a:pt x="947" y="199"/>
                                </a:lnTo>
                                <a:lnTo>
                                  <a:pt x="938" y="199"/>
                                </a:lnTo>
                                <a:lnTo>
                                  <a:pt x="919" y="199"/>
                                </a:lnTo>
                                <a:lnTo>
                                  <a:pt x="911" y="196"/>
                                </a:lnTo>
                                <a:lnTo>
                                  <a:pt x="911" y="168"/>
                                </a:lnTo>
                                <a:lnTo>
                                  <a:pt x="911" y="102"/>
                                </a:lnTo>
                                <a:lnTo>
                                  <a:pt x="946" y="102"/>
                                </a:lnTo>
                                <a:lnTo>
                                  <a:pt x="946" y="71"/>
                                </a:lnTo>
                                <a:lnTo>
                                  <a:pt x="911" y="71"/>
                                </a:lnTo>
                                <a:lnTo>
                                  <a:pt x="911" y="23"/>
                                </a:lnTo>
                                <a:lnTo>
                                  <a:pt x="875" y="23"/>
                                </a:lnTo>
                                <a:lnTo>
                                  <a:pt x="875" y="71"/>
                                </a:lnTo>
                                <a:lnTo>
                                  <a:pt x="849" y="71"/>
                                </a:lnTo>
                                <a:lnTo>
                                  <a:pt x="849" y="102"/>
                                </a:lnTo>
                                <a:lnTo>
                                  <a:pt x="875" y="102"/>
                                </a:lnTo>
                                <a:lnTo>
                                  <a:pt x="875" y="177"/>
                                </a:lnTo>
                                <a:lnTo>
                                  <a:pt x="880" y="208"/>
                                </a:lnTo>
                                <a:lnTo>
                                  <a:pt x="893" y="225"/>
                                </a:lnTo>
                                <a:lnTo>
                                  <a:pt x="909" y="232"/>
                                </a:lnTo>
                                <a:lnTo>
                                  <a:pt x="924" y="233"/>
                                </a:lnTo>
                                <a:lnTo>
                                  <a:pt x="935" y="233"/>
                                </a:lnTo>
                                <a:lnTo>
                                  <a:pt x="945" y="232"/>
                                </a:lnTo>
                                <a:lnTo>
                                  <a:pt x="951" y="231"/>
                                </a:lnTo>
                                <a:lnTo>
                                  <a:pt x="951" y="198"/>
                                </a:lnTo>
                                <a:close/>
                                <a:moveTo>
                                  <a:pt x="1110" y="142"/>
                                </a:moveTo>
                                <a:lnTo>
                                  <a:pt x="1109" y="135"/>
                                </a:lnTo>
                                <a:lnTo>
                                  <a:pt x="1109" y="133"/>
                                </a:lnTo>
                                <a:lnTo>
                                  <a:pt x="1107" y="124"/>
                                </a:lnTo>
                                <a:lnTo>
                                  <a:pt x="1098" y="101"/>
                                </a:lnTo>
                                <a:lnTo>
                                  <a:pt x="1096" y="98"/>
                                </a:lnTo>
                                <a:lnTo>
                                  <a:pt x="1083" y="83"/>
                                </a:lnTo>
                                <a:lnTo>
                                  <a:pt x="1074" y="78"/>
                                </a:lnTo>
                                <a:lnTo>
                                  <a:pt x="1074" y="135"/>
                                </a:lnTo>
                                <a:lnTo>
                                  <a:pt x="999" y="135"/>
                                </a:lnTo>
                                <a:lnTo>
                                  <a:pt x="1002" y="119"/>
                                </a:lnTo>
                                <a:lnTo>
                                  <a:pt x="1010" y="108"/>
                                </a:lnTo>
                                <a:lnTo>
                                  <a:pt x="1022" y="101"/>
                                </a:lnTo>
                                <a:lnTo>
                                  <a:pt x="1037" y="98"/>
                                </a:lnTo>
                                <a:lnTo>
                                  <a:pt x="1052" y="101"/>
                                </a:lnTo>
                                <a:lnTo>
                                  <a:pt x="1063" y="108"/>
                                </a:lnTo>
                                <a:lnTo>
                                  <a:pt x="1071" y="119"/>
                                </a:lnTo>
                                <a:lnTo>
                                  <a:pt x="1074" y="135"/>
                                </a:lnTo>
                                <a:lnTo>
                                  <a:pt x="1074" y="78"/>
                                </a:lnTo>
                                <a:lnTo>
                                  <a:pt x="1062" y="71"/>
                                </a:lnTo>
                                <a:lnTo>
                                  <a:pt x="1038" y="67"/>
                                </a:lnTo>
                                <a:lnTo>
                                  <a:pt x="1006" y="73"/>
                                </a:lnTo>
                                <a:lnTo>
                                  <a:pt x="982" y="91"/>
                                </a:lnTo>
                                <a:lnTo>
                                  <a:pt x="968" y="118"/>
                                </a:lnTo>
                                <a:lnTo>
                                  <a:pt x="963" y="151"/>
                                </a:lnTo>
                                <a:lnTo>
                                  <a:pt x="967" y="182"/>
                                </a:lnTo>
                                <a:lnTo>
                                  <a:pt x="981" y="209"/>
                                </a:lnTo>
                                <a:lnTo>
                                  <a:pt x="1005" y="228"/>
                                </a:lnTo>
                                <a:lnTo>
                                  <a:pt x="1039" y="235"/>
                                </a:lnTo>
                                <a:lnTo>
                                  <a:pt x="1065" y="231"/>
                                </a:lnTo>
                                <a:lnTo>
                                  <a:pt x="1085" y="219"/>
                                </a:lnTo>
                                <a:lnTo>
                                  <a:pt x="1099" y="204"/>
                                </a:lnTo>
                                <a:lnTo>
                                  <a:pt x="1100" y="203"/>
                                </a:lnTo>
                                <a:lnTo>
                                  <a:pt x="1107" y="183"/>
                                </a:lnTo>
                                <a:lnTo>
                                  <a:pt x="1071" y="183"/>
                                </a:lnTo>
                                <a:lnTo>
                                  <a:pt x="1066" y="194"/>
                                </a:lnTo>
                                <a:lnTo>
                                  <a:pt x="1059" y="204"/>
                                </a:lnTo>
                                <a:lnTo>
                                  <a:pt x="1039" y="204"/>
                                </a:lnTo>
                                <a:lnTo>
                                  <a:pt x="1020" y="200"/>
                                </a:lnTo>
                                <a:lnTo>
                                  <a:pt x="1008" y="192"/>
                                </a:lnTo>
                                <a:lnTo>
                                  <a:pt x="1001" y="178"/>
                                </a:lnTo>
                                <a:lnTo>
                                  <a:pt x="999" y="162"/>
                                </a:lnTo>
                                <a:lnTo>
                                  <a:pt x="1109" y="162"/>
                                </a:lnTo>
                                <a:lnTo>
                                  <a:pt x="1110" y="159"/>
                                </a:lnTo>
                                <a:lnTo>
                                  <a:pt x="1110" y="142"/>
                                </a:lnTo>
                                <a:close/>
                                <a:moveTo>
                                  <a:pt x="1274" y="164"/>
                                </a:moveTo>
                                <a:lnTo>
                                  <a:pt x="1267" y="137"/>
                                </a:lnTo>
                                <a:lnTo>
                                  <a:pt x="1250" y="118"/>
                                </a:lnTo>
                                <a:lnTo>
                                  <a:pt x="1227" y="104"/>
                                </a:lnTo>
                                <a:lnTo>
                                  <a:pt x="1202" y="94"/>
                                </a:lnTo>
                                <a:lnTo>
                                  <a:pt x="1190" y="89"/>
                                </a:lnTo>
                                <a:lnTo>
                                  <a:pt x="1180" y="82"/>
                                </a:lnTo>
                                <a:lnTo>
                                  <a:pt x="1173" y="73"/>
                                </a:lnTo>
                                <a:lnTo>
                                  <a:pt x="1171" y="62"/>
                                </a:lnTo>
                                <a:lnTo>
                                  <a:pt x="1174" y="49"/>
                                </a:lnTo>
                                <a:lnTo>
                                  <a:pt x="1181" y="40"/>
                                </a:lnTo>
                                <a:lnTo>
                                  <a:pt x="1191" y="35"/>
                                </a:lnTo>
                                <a:lnTo>
                                  <a:pt x="1202" y="34"/>
                                </a:lnTo>
                                <a:lnTo>
                                  <a:pt x="1215" y="37"/>
                                </a:lnTo>
                                <a:lnTo>
                                  <a:pt x="1225" y="44"/>
                                </a:lnTo>
                                <a:lnTo>
                                  <a:pt x="1231" y="55"/>
                                </a:lnTo>
                                <a:lnTo>
                                  <a:pt x="1233" y="71"/>
                                </a:lnTo>
                                <a:lnTo>
                                  <a:pt x="1269" y="71"/>
                                </a:lnTo>
                                <a:lnTo>
                                  <a:pt x="1264" y="42"/>
                                </a:lnTo>
                                <a:lnTo>
                                  <a:pt x="1250" y="20"/>
                                </a:lnTo>
                                <a:lnTo>
                                  <a:pt x="1228" y="5"/>
                                </a:lnTo>
                                <a:lnTo>
                                  <a:pt x="1201" y="0"/>
                                </a:lnTo>
                                <a:lnTo>
                                  <a:pt x="1175" y="5"/>
                                </a:lnTo>
                                <a:lnTo>
                                  <a:pt x="1154" y="18"/>
                                </a:lnTo>
                                <a:lnTo>
                                  <a:pt x="1140" y="37"/>
                                </a:lnTo>
                                <a:lnTo>
                                  <a:pt x="1135" y="62"/>
                                </a:lnTo>
                                <a:lnTo>
                                  <a:pt x="1141" y="90"/>
                                </a:lnTo>
                                <a:lnTo>
                                  <a:pt x="1156" y="110"/>
                                </a:lnTo>
                                <a:lnTo>
                                  <a:pt x="1179" y="123"/>
                                </a:lnTo>
                                <a:lnTo>
                                  <a:pt x="1216" y="138"/>
                                </a:lnTo>
                                <a:lnTo>
                                  <a:pt x="1227" y="144"/>
                                </a:lnTo>
                                <a:lnTo>
                                  <a:pt x="1235" y="154"/>
                                </a:lnTo>
                                <a:lnTo>
                                  <a:pt x="1238" y="168"/>
                                </a:lnTo>
                                <a:lnTo>
                                  <a:pt x="1236" y="181"/>
                                </a:lnTo>
                                <a:lnTo>
                                  <a:pt x="1229" y="191"/>
                                </a:lnTo>
                                <a:lnTo>
                                  <a:pt x="1218" y="198"/>
                                </a:lnTo>
                                <a:lnTo>
                                  <a:pt x="1204" y="201"/>
                                </a:lnTo>
                                <a:lnTo>
                                  <a:pt x="1187" y="197"/>
                                </a:lnTo>
                                <a:lnTo>
                                  <a:pt x="1175" y="188"/>
                                </a:lnTo>
                                <a:lnTo>
                                  <a:pt x="1166" y="174"/>
                                </a:lnTo>
                                <a:lnTo>
                                  <a:pt x="1163" y="155"/>
                                </a:lnTo>
                                <a:lnTo>
                                  <a:pt x="1127" y="155"/>
                                </a:lnTo>
                                <a:lnTo>
                                  <a:pt x="1129" y="173"/>
                                </a:lnTo>
                                <a:lnTo>
                                  <a:pt x="1133" y="188"/>
                                </a:lnTo>
                                <a:lnTo>
                                  <a:pt x="1140" y="202"/>
                                </a:lnTo>
                                <a:lnTo>
                                  <a:pt x="1150" y="214"/>
                                </a:lnTo>
                                <a:lnTo>
                                  <a:pt x="1161" y="223"/>
                                </a:lnTo>
                                <a:lnTo>
                                  <a:pt x="1173" y="229"/>
                                </a:lnTo>
                                <a:lnTo>
                                  <a:pt x="1187" y="233"/>
                                </a:lnTo>
                                <a:lnTo>
                                  <a:pt x="1201" y="235"/>
                                </a:lnTo>
                                <a:lnTo>
                                  <a:pt x="1228" y="230"/>
                                </a:lnTo>
                                <a:lnTo>
                                  <a:pt x="1251" y="218"/>
                                </a:lnTo>
                                <a:lnTo>
                                  <a:pt x="1268" y="196"/>
                                </a:lnTo>
                                <a:lnTo>
                                  <a:pt x="1274" y="164"/>
                                </a:lnTo>
                                <a:close/>
                                <a:moveTo>
                                  <a:pt x="1388" y="198"/>
                                </a:moveTo>
                                <a:lnTo>
                                  <a:pt x="1385" y="199"/>
                                </a:lnTo>
                                <a:lnTo>
                                  <a:pt x="1376" y="199"/>
                                </a:lnTo>
                                <a:lnTo>
                                  <a:pt x="1356" y="199"/>
                                </a:lnTo>
                                <a:lnTo>
                                  <a:pt x="1348" y="196"/>
                                </a:lnTo>
                                <a:lnTo>
                                  <a:pt x="1348" y="168"/>
                                </a:lnTo>
                                <a:lnTo>
                                  <a:pt x="1348" y="102"/>
                                </a:lnTo>
                                <a:lnTo>
                                  <a:pt x="1383" y="102"/>
                                </a:lnTo>
                                <a:lnTo>
                                  <a:pt x="1383" y="71"/>
                                </a:lnTo>
                                <a:lnTo>
                                  <a:pt x="1348" y="71"/>
                                </a:lnTo>
                                <a:lnTo>
                                  <a:pt x="1348" y="23"/>
                                </a:lnTo>
                                <a:lnTo>
                                  <a:pt x="1313" y="23"/>
                                </a:lnTo>
                                <a:lnTo>
                                  <a:pt x="1313" y="71"/>
                                </a:lnTo>
                                <a:lnTo>
                                  <a:pt x="1287" y="71"/>
                                </a:lnTo>
                                <a:lnTo>
                                  <a:pt x="1287" y="102"/>
                                </a:lnTo>
                                <a:lnTo>
                                  <a:pt x="1313" y="102"/>
                                </a:lnTo>
                                <a:lnTo>
                                  <a:pt x="1313" y="177"/>
                                </a:lnTo>
                                <a:lnTo>
                                  <a:pt x="1318" y="208"/>
                                </a:lnTo>
                                <a:lnTo>
                                  <a:pt x="1331" y="225"/>
                                </a:lnTo>
                                <a:lnTo>
                                  <a:pt x="1347" y="232"/>
                                </a:lnTo>
                                <a:lnTo>
                                  <a:pt x="1362" y="233"/>
                                </a:lnTo>
                                <a:lnTo>
                                  <a:pt x="1372" y="233"/>
                                </a:lnTo>
                                <a:lnTo>
                                  <a:pt x="1383" y="232"/>
                                </a:lnTo>
                                <a:lnTo>
                                  <a:pt x="1388" y="231"/>
                                </a:lnTo>
                                <a:lnTo>
                                  <a:pt x="1388" y="198"/>
                                </a:lnTo>
                                <a:close/>
                                <a:moveTo>
                                  <a:pt x="1560" y="71"/>
                                </a:moveTo>
                                <a:lnTo>
                                  <a:pt x="1524" y="71"/>
                                </a:lnTo>
                                <a:lnTo>
                                  <a:pt x="1524" y="93"/>
                                </a:lnTo>
                                <a:lnTo>
                                  <a:pt x="1524" y="151"/>
                                </a:lnTo>
                                <a:lnTo>
                                  <a:pt x="1521" y="170"/>
                                </a:lnTo>
                                <a:lnTo>
                                  <a:pt x="1512" y="187"/>
                                </a:lnTo>
                                <a:lnTo>
                                  <a:pt x="1498" y="198"/>
                                </a:lnTo>
                                <a:lnTo>
                                  <a:pt x="1479" y="202"/>
                                </a:lnTo>
                                <a:lnTo>
                                  <a:pt x="1461" y="198"/>
                                </a:lnTo>
                                <a:lnTo>
                                  <a:pt x="1447" y="187"/>
                                </a:lnTo>
                                <a:lnTo>
                                  <a:pt x="1438" y="170"/>
                                </a:lnTo>
                                <a:lnTo>
                                  <a:pt x="1435" y="151"/>
                                </a:lnTo>
                                <a:lnTo>
                                  <a:pt x="1438" y="132"/>
                                </a:lnTo>
                                <a:lnTo>
                                  <a:pt x="1447" y="115"/>
                                </a:lnTo>
                                <a:lnTo>
                                  <a:pt x="1461" y="104"/>
                                </a:lnTo>
                                <a:lnTo>
                                  <a:pt x="1479" y="100"/>
                                </a:lnTo>
                                <a:lnTo>
                                  <a:pt x="1498" y="104"/>
                                </a:lnTo>
                                <a:lnTo>
                                  <a:pt x="1512" y="115"/>
                                </a:lnTo>
                                <a:lnTo>
                                  <a:pt x="1521" y="132"/>
                                </a:lnTo>
                                <a:lnTo>
                                  <a:pt x="1524" y="151"/>
                                </a:lnTo>
                                <a:lnTo>
                                  <a:pt x="1524" y="93"/>
                                </a:lnTo>
                                <a:lnTo>
                                  <a:pt x="1515" y="82"/>
                                </a:lnTo>
                                <a:lnTo>
                                  <a:pt x="1504" y="74"/>
                                </a:lnTo>
                                <a:lnTo>
                                  <a:pt x="1490" y="69"/>
                                </a:lnTo>
                                <a:lnTo>
                                  <a:pt x="1477" y="67"/>
                                </a:lnTo>
                                <a:lnTo>
                                  <a:pt x="1445" y="74"/>
                                </a:lnTo>
                                <a:lnTo>
                                  <a:pt x="1421" y="92"/>
                                </a:lnTo>
                                <a:lnTo>
                                  <a:pt x="1405" y="119"/>
                                </a:lnTo>
                                <a:lnTo>
                                  <a:pt x="1399" y="151"/>
                                </a:lnTo>
                                <a:lnTo>
                                  <a:pt x="1405" y="183"/>
                                </a:lnTo>
                                <a:lnTo>
                                  <a:pt x="1421" y="210"/>
                                </a:lnTo>
                                <a:lnTo>
                                  <a:pt x="1445" y="228"/>
                                </a:lnTo>
                                <a:lnTo>
                                  <a:pt x="1477" y="235"/>
                                </a:lnTo>
                                <a:lnTo>
                                  <a:pt x="1490" y="233"/>
                                </a:lnTo>
                                <a:lnTo>
                                  <a:pt x="1504" y="228"/>
                                </a:lnTo>
                                <a:lnTo>
                                  <a:pt x="1515" y="220"/>
                                </a:lnTo>
                                <a:lnTo>
                                  <a:pt x="1524" y="209"/>
                                </a:lnTo>
                                <a:lnTo>
                                  <a:pt x="1524" y="231"/>
                                </a:lnTo>
                                <a:lnTo>
                                  <a:pt x="1560" y="231"/>
                                </a:lnTo>
                                <a:lnTo>
                                  <a:pt x="1560" y="209"/>
                                </a:lnTo>
                                <a:lnTo>
                                  <a:pt x="1560" y="202"/>
                                </a:lnTo>
                                <a:lnTo>
                                  <a:pt x="1560" y="100"/>
                                </a:lnTo>
                                <a:lnTo>
                                  <a:pt x="1560" y="93"/>
                                </a:lnTo>
                                <a:lnTo>
                                  <a:pt x="1560" y="71"/>
                                </a:lnTo>
                                <a:close/>
                                <a:moveTo>
                                  <a:pt x="1747" y="2"/>
                                </a:moveTo>
                                <a:lnTo>
                                  <a:pt x="1711" y="2"/>
                                </a:lnTo>
                                <a:lnTo>
                                  <a:pt x="1711" y="93"/>
                                </a:lnTo>
                                <a:lnTo>
                                  <a:pt x="1711" y="151"/>
                                </a:lnTo>
                                <a:lnTo>
                                  <a:pt x="1708" y="170"/>
                                </a:lnTo>
                                <a:lnTo>
                                  <a:pt x="1699" y="187"/>
                                </a:lnTo>
                                <a:lnTo>
                                  <a:pt x="1685" y="198"/>
                                </a:lnTo>
                                <a:lnTo>
                                  <a:pt x="1666" y="202"/>
                                </a:lnTo>
                                <a:lnTo>
                                  <a:pt x="1648" y="198"/>
                                </a:lnTo>
                                <a:lnTo>
                                  <a:pt x="1634" y="187"/>
                                </a:lnTo>
                                <a:lnTo>
                                  <a:pt x="1625" y="170"/>
                                </a:lnTo>
                                <a:lnTo>
                                  <a:pt x="1622" y="151"/>
                                </a:lnTo>
                                <a:lnTo>
                                  <a:pt x="1625" y="132"/>
                                </a:lnTo>
                                <a:lnTo>
                                  <a:pt x="1634" y="115"/>
                                </a:lnTo>
                                <a:lnTo>
                                  <a:pt x="1648" y="104"/>
                                </a:lnTo>
                                <a:lnTo>
                                  <a:pt x="1666" y="100"/>
                                </a:lnTo>
                                <a:lnTo>
                                  <a:pt x="1685" y="104"/>
                                </a:lnTo>
                                <a:lnTo>
                                  <a:pt x="1699" y="115"/>
                                </a:lnTo>
                                <a:lnTo>
                                  <a:pt x="1708" y="132"/>
                                </a:lnTo>
                                <a:lnTo>
                                  <a:pt x="1711" y="151"/>
                                </a:lnTo>
                                <a:lnTo>
                                  <a:pt x="1711" y="93"/>
                                </a:lnTo>
                                <a:lnTo>
                                  <a:pt x="1702" y="82"/>
                                </a:lnTo>
                                <a:lnTo>
                                  <a:pt x="1691" y="74"/>
                                </a:lnTo>
                                <a:lnTo>
                                  <a:pt x="1677" y="69"/>
                                </a:lnTo>
                                <a:lnTo>
                                  <a:pt x="1664" y="67"/>
                                </a:lnTo>
                                <a:lnTo>
                                  <a:pt x="1632" y="74"/>
                                </a:lnTo>
                                <a:lnTo>
                                  <a:pt x="1608" y="92"/>
                                </a:lnTo>
                                <a:lnTo>
                                  <a:pt x="1592" y="119"/>
                                </a:lnTo>
                                <a:lnTo>
                                  <a:pt x="1586" y="151"/>
                                </a:lnTo>
                                <a:lnTo>
                                  <a:pt x="1592" y="183"/>
                                </a:lnTo>
                                <a:lnTo>
                                  <a:pt x="1608" y="210"/>
                                </a:lnTo>
                                <a:lnTo>
                                  <a:pt x="1632" y="228"/>
                                </a:lnTo>
                                <a:lnTo>
                                  <a:pt x="1664" y="235"/>
                                </a:lnTo>
                                <a:lnTo>
                                  <a:pt x="1677" y="233"/>
                                </a:lnTo>
                                <a:lnTo>
                                  <a:pt x="1691" y="228"/>
                                </a:lnTo>
                                <a:lnTo>
                                  <a:pt x="1702" y="220"/>
                                </a:lnTo>
                                <a:lnTo>
                                  <a:pt x="1711" y="209"/>
                                </a:lnTo>
                                <a:lnTo>
                                  <a:pt x="1711" y="231"/>
                                </a:lnTo>
                                <a:lnTo>
                                  <a:pt x="1747" y="231"/>
                                </a:lnTo>
                                <a:lnTo>
                                  <a:pt x="1747" y="209"/>
                                </a:lnTo>
                                <a:lnTo>
                                  <a:pt x="1747" y="202"/>
                                </a:lnTo>
                                <a:lnTo>
                                  <a:pt x="1747" y="100"/>
                                </a:lnTo>
                                <a:lnTo>
                                  <a:pt x="1747" y="93"/>
                                </a:lnTo>
                                <a:lnTo>
                                  <a:pt x="1747"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DA2EA" id="docshapegroup1" o:spid="_x0000_s1026" style="position:absolute;margin-left:0;margin-top:0;width:115pt;height:118.2pt;z-index:-251658240;mso-position-horizontal:left;mso-position-horizontal-relative:page;mso-position-vertical:top;mso-position-vertical-relative:page" coordsize="2300,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">
                <v:rect id="docshape2" o:spid="_x0000_s1027" style="position:absolute;width:2300;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" fillcolor="#f26126" stroked="f"/>
                <v:shape id="docshape3" o:spid="_x0000_s1028" style="position:absolute;left:269;top:1855;width:1747;height:235;visibility:visible;mso-wrap-style:square;v-text-anchor:top" coordsize="174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" path="m103,196r-22,l73,194r-5,-5l63,178,61,163,60,144r1,-20l61,83,53,49,40,24,19,5,,38,12,50r9,17l25,91r,30l24,149r1,25l30,197r11,18l51,224r12,6l77,234r15,1l103,235r,-39xm191,196r-22,l161,194r-5,-5l151,178r-2,-15l149,144r1,-20l149,83,142,49,128,24,107,5,88,38r13,12l109,67r4,24l113,121r-1,28l113,174r5,23l130,215r9,9l151,230r14,4l181,235r10,l191,196xm280,196r-23,l249,194r-4,-5l239,178r-2,-15l237,144r1,-20l237,83,230,49,216,24,196,5,177,38r12,12l197,67r4,24l201,121r-1,28l201,174r6,23l218,215r10,9l239,230r14,4l269,235r11,l280,196xm449,71r-35,l414,93r,58l411,170r-9,17l387,198r-18,4l351,198,337,187r-9,-17l324,151r4,-19l337,115r14,-11l369,100r18,4l402,115r9,17l414,151r,-58l405,82,393,74,380,69,367,67r-32,7l311,92r-16,27l289,151r6,32l311,210r24,18l367,235r13,-2l393,228r12,-8l414,209r,22l449,231r,-22l449,202r,-102l449,93r,-22xm580,72r-4,-2l572,69r-6,l551,71r-13,6l527,86r-8,11l519,71r-35,l484,231r35,l519,162r3,-26l531,118r15,-10l566,104r6,l575,104r5,2l580,72xm830,130r-3,-23l819,87,803,73,775,67r-16,2l746,75r-11,9l728,96,722,84,712,75,698,69,680,67r-14,2l654,75r-10,8l638,93r,-22l602,71r,160l638,231r,-81l640,126r7,-15l658,102r12,-2l683,103r9,8l696,124r2,17l698,231r36,l734,150r2,-24l743,111r10,-9l766,100r12,3l787,111r5,13l794,141r,90l830,231r,-101xm951,198r-4,1l938,199r-19,l911,196r,-28l911,102r35,l946,71r-35,l911,23r-36,l875,71r-26,l849,102r26,l875,177r5,31l893,225r16,7l924,233r11,l945,232r6,-1l951,198xm1110,142r-1,-7l1109,133r-2,-9l1098,101r-2,-3l1083,83r-9,-5l1074,135r-75,l1002,119r8,-11l1022,101r15,-3l1052,101r11,7l1071,119r3,16l1074,78r-12,-7l1038,67r-32,6l982,91r-14,27l963,151r4,31l981,209r24,19l1039,235r26,-4l1085,219r14,-15l1100,203r7,-20l1071,183r-5,11l1059,204r-20,l1020,200r-12,-8l1001,178r-2,-16l1109,162r1,-3l1110,142xm1274,164r-7,-27l1250,118r-23,-14l1202,94r-12,-5l1180,82r-7,-9l1171,62r3,-13l1181,40r10,-5l1202,34r13,3l1225,44r6,11l1233,71r36,l1264,42,1250,20,1228,5,1201,r-26,5l1154,18r-14,19l1135,62r6,28l1156,110r23,13l1216,138r11,6l1235,154r3,14l1236,181r-7,10l1218,198r-14,3l1187,197r-12,-9l1166,174r-3,-19l1127,155r2,18l1133,188r7,14l1150,214r11,9l1173,229r14,4l1201,235r27,-5l1251,218r17,-22l1274,164xm1388,198r-3,1l1376,199r-20,l1348,196r,-28l1348,102r35,l1383,71r-35,l1348,23r-35,l1313,71r-26,l1287,102r26,l1313,177r5,31l1331,225r16,7l1362,233r10,l1383,232r5,-1l1388,198xm1560,71r-36,l1524,93r,58l1521,170r-9,17l1498,198r-19,4l1461,198r-14,-11l1438,170r-3,-19l1438,132r9,-17l1461,104r18,-4l1498,104r14,11l1521,132r3,19l1524,93r-9,-11l1504,74r-14,-5l1477,67r-32,7l1421,92r-16,27l1399,151r6,32l1421,210r24,18l1477,235r13,-2l1504,228r11,-8l1524,209r,22l1560,231r,-22l1560,202r,-102l1560,93r,-22xm1747,2r-36,l1711,93r,58l1708,170r-9,17l1685,198r-19,4l1648,198r-14,-11l1625,170r-3,-19l1625,132r9,-17l1648,104r18,-4l1685,104r14,11l1708,132r3,19l1711,93r-9,-11l1691,74r-14,-5l1664,67r-32,7l1608,92r-16,27l1586,151r6,32l1608,210r24,18l1664,235r13,-2l1691,228r11,-8l1711,209r,22l1747,231r,-22l1747,202r,-102l1747,93r,-91xe" stroked="f">
                  <v:path arrowok="t" o:connecttype="custom" o:connectlocs="60,1999;12,1905;41,2070;191,2051;150,1979;109,1922;139,2079;257,2051;237,1938;201,1946;239,2085;414,1948;337,2042;387,1959;380,1924;311,2065;414,2086;580,1927;519,1952;531,1973;830,1985;735,1939;654,1930;638,2005;696,1979;753,1957;830,2086;911,2023;875,1926;909,2087;1109,1990;1074,1990;1063,1963;982,1946;1065,2086;1059,2059;1110,2014;1190,1944;1202,1889;1250,1875;1141,1945;1236,2036;1163,2010;1173,2084;1388,2053;1383,1957;1287,1957;1372,2088;1524,2006;1438,2025;1512,1970;1477,1922;1445,2083;1560,2086;1711,1857;1648,2053;1666,1955;1691,1929;1592,2038;1711,2064;1747,1857" o:connectangles="0,0,0,0,0,0,0,0,0,0,0,0,0,0,0,0,0,0,0,0,0,0,0,0,0,0,0,0,0,0,0,0,0,0,0,0,0,0,0,0,0,0,0,0,0,0,0,0,0,0,0,0,0,0,0,0,0,0,0,0,0"/>
                </v:shape>
                <w10:wrap anchorx="page" anchory="page"/>
              </v:group>
            </w:pict>
          </mc:Fallback>
        </mc:AlternateContent>
      </w:r>
    </w:p>
    <w:p w14:paraId="32724F66" w14:textId="77777777" w:rsidR="00D03B20" w:rsidRPr="00766B51" w:rsidRDefault="00D03B20">
      <w:pPr>
        <w:rPr>
          <w:color w:val="61A78B"/>
        </w:rPr>
      </w:pPr>
    </w:p>
    <w:p w14:paraId="665CBA2B" w14:textId="77777777" w:rsidR="00D03B20" w:rsidRPr="00766B51" w:rsidRDefault="00D03B20">
      <w:pPr>
        <w:rPr>
          <w:color w:val="61A78B"/>
        </w:rPr>
      </w:pPr>
    </w:p>
    <w:p w14:paraId="0E5EF3B8" w14:textId="0BE7400E" w:rsidR="00D03B20" w:rsidRPr="00766B51" w:rsidRDefault="001654E7" w:rsidP="00766B51">
      <w:pPr>
        <w:jc w:val="center"/>
        <w:rPr>
          <w:color w:val="61A78B"/>
          <w:sz w:val="48"/>
          <w:szCs w:val="48"/>
        </w:rPr>
      </w:pPr>
      <w:r>
        <w:rPr>
          <w:color w:val="61A78B"/>
          <w:sz w:val="48"/>
          <w:szCs w:val="48"/>
        </w:rPr>
        <w:t xml:space="preserve">Marktconsultatie </w:t>
      </w:r>
      <w:r w:rsidR="000E396F">
        <w:rPr>
          <w:color w:val="61A78B"/>
          <w:sz w:val="48"/>
          <w:szCs w:val="48"/>
        </w:rPr>
        <w:t>levering</w:t>
      </w:r>
      <w:r w:rsidR="00590C09">
        <w:rPr>
          <w:color w:val="61A78B"/>
          <w:sz w:val="48"/>
          <w:szCs w:val="48"/>
        </w:rPr>
        <w:t xml:space="preserve"> </w:t>
      </w:r>
      <w:r w:rsidR="0015669A">
        <w:rPr>
          <w:color w:val="61A78B"/>
          <w:sz w:val="48"/>
          <w:szCs w:val="48"/>
        </w:rPr>
        <w:t>Energie</w:t>
      </w:r>
      <w:r w:rsidR="000E396F">
        <w:rPr>
          <w:color w:val="61A78B"/>
          <w:sz w:val="48"/>
          <w:szCs w:val="48"/>
        </w:rPr>
        <w:t xml:space="preserve"> </w:t>
      </w:r>
    </w:p>
    <w:p w14:paraId="6C28EB94" w14:textId="77777777" w:rsidR="001654E7" w:rsidRDefault="001654E7">
      <w:pPr>
        <w:widowControl/>
        <w:autoSpaceDE/>
        <w:autoSpaceDN/>
        <w:spacing w:after="160" w:line="259" w:lineRule="auto"/>
      </w:pPr>
    </w:p>
    <w:p w14:paraId="2158F08B" w14:textId="77777777" w:rsidR="001654E7" w:rsidRDefault="001654E7">
      <w:pPr>
        <w:widowControl/>
        <w:autoSpaceDE/>
        <w:autoSpaceDN/>
        <w:spacing w:after="160" w:line="259" w:lineRule="auto"/>
      </w:pPr>
    </w:p>
    <w:p w14:paraId="5949134D" w14:textId="77777777" w:rsidR="001654E7" w:rsidRDefault="001654E7">
      <w:pPr>
        <w:widowControl/>
        <w:autoSpaceDE/>
        <w:autoSpaceDN/>
        <w:spacing w:after="160" w:line="259" w:lineRule="auto"/>
      </w:pPr>
    </w:p>
    <w:p w14:paraId="4B23EA9D" w14:textId="77777777" w:rsidR="001654E7" w:rsidRDefault="001654E7">
      <w:pPr>
        <w:widowControl/>
        <w:autoSpaceDE/>
        <w:autoSpaceDN/>
        <w:spacing w:after="160" w:line="259" w:lineRule="auto"/>
      </w:pPr>
    </w:p>
    <w:p w14:paraId="79239FD1" w14:textId="77777777" w:rsidR="001654E7" w:rsidRDefault="001654E7">
      <w:pPr>
        <w:widowControl/>
        <w:autoSpaceDE/>
        <w:autoSpaceDN/>
        <w:spacing w:after="160" w:line="259" w:lineRule="auto"/>
      </w:pPr>
    </w:p>
    <w:p w14:paraId="1708F7E1" w14:textId="77777777" w:rsidR="001654E7" w:rsidRDefault="001654E7">
      <w:pPr>
        <w:widowControl/>
        <w:autoSpaceDE/>
        <w:autoSpaceDN/>
        <w:spacing w:after="160" w:line="259" w:lineRule="auto"/>
      </w:pPr>
    </w:p>
    <w:p w14:paraId="5C9D7920" w14:textId="77777777" w:rsidR="001654E7" w:rsidRDefault="001654E7">
      <w:pPr>
        <w:widowControl/>
        <w:autoSpaceDE/>
        <w:autoSpaceDN/>
        <w:spacing w:after="160" w:line="259" w:lineRule="auto"/>
      </w:pPr>
    </w:p>
    <w:p w14:paraId="514EE9C5" w14:textId="77777777" w:rsidR="001654E7" w:rsidRDefault="001654E7">
      <w:pPr>
        <w:widowControl/>
        <w:autoSpaceDE/>
        <w:autoSpaceDN/>
        <w:spacing w:after="160" w:line="259" w:lineRule="auto"/>
      </w:pPr>
    </w:p>
    <w:p w14:paraId="35FEDFA6" w14:textId="77777777" w:rsidR="001654E7" w:rsidRDefault="001654E7">
      <w:pPr>
        <w:widowControl/>
        <w:autoSpaceDE/>
        <w:autoSpaceDN/>
        <w:spacing w:after="160" w:line="259" w:lineRule="auto"/>
      </w:pPr>
    </w:p>
    <w:p w14:paraId="0184ED3B" w14:textId="77777777" w:rsidR="001654E7" w:rsidRDefault="001654E7">
      <w:pPr>
        <w:widowControl/>
        <w:autoSpaceDE/>
        <w:autoSpaceDN/>
        <w:spacing w:after="160" w:line="259" w:lineRule="auto"/>
      </w:pPr>
    </w:p>
    <w:p w14:paraId="4B3D9A2C" w14:textId="77777777" w:rsidR="001654E7" w:rsidRDefault="001654E7">
      <w:pPr>
        <w:widowControl/>
        <w:autoSpaceDE/>
        <w:autoSpaceDN/>
        <w:spacing w:after="160" w:line="259" w:lineRule="auto"/>
      </w:pPr>
    </w:p>
    <w:p w14:paraId="47F5A89E" w14:textId="77777777" w:rsidR="001654E7" w:rsidRDefault="001654E7">
      <w:pPr>
        <w:widowControl/>
        <w:autoSpaceDE/>
        <w:autoSpaceDN/>
        <w:spacing w:after="160" w:line="259" w:lineRule="auto"/>
      </w:pPr>
    </w:p>
    <w:p w14:paraId="18A9E4B2" w14:textId="77777777" w:rsidR="001654E7" w:rsidRDefault="001654E7">
      <w:pPr>
        <w:widowControl/>
        <w:autoSpaceDE/>
        <w:autoSpaceDN/>
        <w:spacing w:after="160" w:line="259" w:lineRule="auto"/>
      </w:pPr>
    </w:p>
    <w:p w14:paraId="3A82B648" w14:textId="77777777" w:rsidR="001654E7" w:rsidRDefault="001654E7">
      <w:pPr>
        <w:widowControl/>
        <w:autoSpaceDE/>
        <w:autoSpaceDN/>
        <w:spacing w:after="160" w:line="259" w:lineRule="auto"/>
      </w:pPr>
    </w:p>
    <w:p w14:paraId="2E39B97C" w14:textId="77777777" w:rsidR="001654E7" w:rsidRDefault="001654E7">
      <w:pPr>
        <w:widowControl/>
        <w:autoSpaceDE/>
        <w:autoSpaceDN/>
        <w:spacing w:after="160" w:line="259" w:lineRule="auto"/>
      </w:pPr>
    </w:p>
    <w:p w14:paraId="0E5F5DF4" w14:textId="77777777" w:rsidR="001654E7" w:rsidRDefault="001654E7">
      <w:pPr>
        <w:widowControl/>
        <w:autoSpaceDE/>
        <w:autoSpaceDN/>
        <w:spacing w:after="160" w:line="259" w:lineRule="auto"/>
      </w:pPr>
    </w:p>
    <w:p w14:paraId="5F530CAC" w14:textId="77777777" w:rsidR="001654E7" w:rsidRDefault="001654E7">
      <w:pPr>
        <w:widowControl/>
        <w:autoSpaceDE/>
        <w:autoSpaceDN/>
        <w:spacing w:after="160" w:line="259" w:lineRule="auto"/>
      </w:pPr>
    </w:p>
    <w:p w14:paraId="5339280F" w14:textId="547BFCB1" w:rsidR="001654E7" w:rsidRDefault="001654E7" w:rsidP="001654E7">
      <w:r>
        <w:tab/>
      </w:r>
    </w:p>
    <w:p w14:paraId="52C2B91D" w14:textId="59514CD7" w:rsidR="001654E7" w:rsidRDefault="001654E7" w:rsidP="001654E7">
      <w:r>
        <w:t>Organisatie</w:t>
      </w:r>
      <w:r>
        <w:tab/>
      </w:r>
      <w:r>
        <w:tab/>
      </w:r>
      <w:r>
        <w:tab/>
        <w:t>: WarmteStad BV</w:t>
      </w:r>
    </w:p>
    <w:p w14:paraId="34D97DAC" w14:textId="0756C62A" w:rsidR="001654E7" w:rsidRDefault="001654E7" w:rsidP="001654E7">
      <w:r>
        <w:t>Adres</w:t>
      </w:r>
      <w:r>
        <w:tab/>
      </w:r>
      <w:r>
        <w:tab/>
      </w:r>
      <w:r>
        <w:tab/>
      </w:r>
      <w:r>
        <w:tab/>
        <w:t>: Griffeweg 99</w:t>
      </w:r>
    </w:p>
    <w:p w14:paraId="50F8AF9F" w14:textId="1CDDD3AC" w:rsidR="001654E7" w:rsidRDefault="001654E7" w:rsidP="001654E7">
      <w:r>
        <w:tab/>
      </w:r>
      <w:r>
        <w:tab/>
      </w:r>
      <w:r>
        <w:tab/>
      </w:r>
      <w:r>
        <w:tab/>
        <w:t>: 9723DV Groningen</w:t>
      </w:r>
    </w:p>
    <w:p w14:paraId="13447C6F" w14:textId="4DE4BFF7" w:rsidR="001654E7" w:rsidRDefault="001654E7" w:rsidP="001654E7">
      <w:r>
        <w:t>Auteur</w:t>
      </w:r>
      <w:r>
        <w:tab/>
      </w:r>
      <w:r>
        <w:tab/>
      </w:r>
      <w:r>
        <w:tab/>
      </w:r>
      <w:r>
        <w:tab/>
        <w:t>: Tom Knollema</w:t>
      </w:r>
    </w:p>
    <w:p w14:paraId="45665B35" w14:textId="604F01E0" w:rsidR="001654E7" w:rsidRDefault="001654E7" w:rsidP="001654E7">
      <w:r>
        <w:t>Datum</w:t>
      </w:r>
      <w:r>
        <w:tab/>
      </w:r>
      <w:r>
        <w:tab/>
      </w:r>
      <w:r>
        <w:tab/>
      </w:r>
      <w:r>
        <w:tab/>
        <w:t xml:space="preserve">: </w:t>
      </w:r>
      <w:r w:rsidR="000335BD">
        <w:t>17</w:t>
      </w:r>
      <w:r w:rsidR="00A578EA">
        <w:t xml:space="preserve"> ju</w:t>
      </w:r>
      <w:r w:rsidR="000335BD">
        <w:t>l</w:t>
      </w:r>
      <w:r w:rsidR="00A578EA">
        <w:t>i 2026</w:t>
      </w:r>
    </w:p>
    <w:p w14:paraId="208B660D" w14:textId="114F1590" w:rsidR="0097511B" w:rsidRDefault="001654E7">
      <w:pPr>
        <w:widowControl/>
        <w:autoSpaceDE/>
        <w:autoSpaceDN/>
        <w:spacing w:after="160" w:line="259" w:lineRule="auto"/>
      </w:pPr>
      <w:r>
        <w:t>Contact</w:t>
      </w:r>
      <w:r>
        <w:tab/>
      </w:r>
      <w:r>
        <w:tab/>
      </w:r>
      <w:r>
        <w:tab/>
      </w:r>
      <w:r w:rsidR="00FD3D67">
        <w:tab/>
      </w:r>
      <w:r>
        <w:t>: Berichtenmodule Tenderned</w:t>
      </w:r>
      <w:r>
        <w:br w:type="page"/>
      </w:r>
    </w:p>
    <w:p w14:paraId="3F84EF3A" w14:textId="77777777" w:rsidR="006F2BA6" w:rsidRDefault="006F2BA6" w:rsidP="006F2BA6">
      <w:pPr>
        <w:pStyle w:val="Kop1"/>
      </w:pPr>
      <w:bookmarkStart w:id="0" w:name="_Toc235018505"/>
      <w:r>
        <w:lastRenderedPageBreak/>
        <w:t>Inhoudsopgave</w:t>
      </w:r>
      <w:bookmarkEnd w:id="0"/>
    </w:p>
    <w:p w14:paraId="69DA5B3F" w14:textId="77777777" w:rsidR="006F2BA6" w:rsidRPr="006F2BA6" w:rsidRDefault="006F2BA6" w:rsidP="006F2BA6"/>
    <w:p w14:paraId="49F74F7F" w14:textId="0E2BA8C9" w:rsidR="000335BD" w:rsidRDefault="006F2BA6">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r>
        <w:fldChar w:fldCharType="begin"/>
      </w:r>
      <w:r>
        <w:instrText xml:space="preserve"> TOC \o "1-3" \h \z \u </w:instrText>
      </w:r>
      <w:r>
        <w:fldChar w:fldCharType="separate"/>
      </w:r>
      <w:hyperlink w:anchor="_Toc235018505" w:history="1">
        <w:r w:rsidR="000335BD" w:rsidRPr="00576DD4">
          <w:rPr>
            <w:rStyle w:val="Hyperlink"/>
            <w:noProof/>
          </w:rPr>
          <w:t>Inhoudsopgave</w:t>
        </w:r>
        <w:r w:rsidR="000335BD">
          <w:rPr>
            <w:noProof/>
            <w:webHidden/>
          </w:rPr>
          <w:tab/>
        </w:r>
        <w:r w:rsidR="000335BD">
          <w:rPr>
            <w:noProof/>
            <w:webHidden/>
          </w:rPr>
          <w:fldChar w:fldCharType="begin"/>
        </w:r>
        <w:r w:rsidR="000335BD">
          <w:rPr>
            <w:noProof/>
            <w:webHidden/>
          </w:rPr>
          <w:instrText xml:space="preserve"> PAGEREF _Toc235018505 \h </w:instrText>
        </w:r>
        <w:r w:rsidR="000335BD">
          <w:rPr>
            <w:noProof/>
            <w:webHidden/>
          </w:rPr>
        </w:r>
        <w:r w:rsidR="000335BD">
          <w:rPr>
            <w:noProof/>
            <w:webHidden/>
          </w:rPr>
          <w:fldChar w:fldCharType="separate"/>
        </w:r>
        <w:r w:rsidR="000335BD">
          <w:rPr>
            <w:noProof/>
            <w:webHidden/>
          </w:rPr>
          <w:t>2</w:t>
        </w:r>
        <w:r w:rsidR="000335BD">
          <w:rPr>
            <w:noProof/>
            <w:webHidden/>
          </w:rPr>
          <w:fldChar w:fldCharType="end"/>
        </w:r>
      </w:hyperlink>
    </w:p>
    <w:p w14:paraId="2FB195CD" w14:textId="09767CCF" w:rsidR="000335BD" w:rsidRDefault="000335BD">
      <w:pPr>
        <w:pStyle w:val="Inhopg1"/>
        <w:tabs>
          <w:tab w:val="left" w:pos="480"/>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06" w:history="1">
        <w:r w:rsidRPr="00576DD4">
          <w:rPr>
            <w:rStyle w:val="Hyperlink"/>
            <w:noProof/>
          </w:rPr>
          <w:t>1.</w:t>
        </w:r>
        <w:r>
          <w:rPr>
            <w:rFonts w:asciiTheme="minorHAnsi" w:eastAsiaTheme="minorEastAsia" w:hAnsiTheme="minorHAnsi" w:cstheme="minorBidi"/>
            <w:noProof/>
            <w:kern w:val="2"/>
            <w:sz w:val="24"/>
            <w:szCs w:val="24"/>
            <w:lang w:eastAsia="nl-NL"/>
            <w14:ligatures w14:val="standardContextual"/>
          </w:rPr>
          <w:tab/>
        </w:r>
        <w:r w:rsidRPr="00576DD4">
          <w:rPr>
            <w:rStyle w:val="Hyperlink"/>
            <w:noProof/>
          </w:rPr>
          <w:t>Inleiding</w:t>
        </w:r>
        <w:r>
          <w:rPr>
            <w:noProof/>
            <w:webHidden/>
          </w:rPr>
          <w:tab/>
        </w:r>
        <w:r>
          <w:rPr>
            <w:noProof/>
            <w:webHidden/>
          </w:rPr>
          <w:fldChar w:fldCharType="begin"/>
        </w:r>
        <w:r>
          <w:rPr>
            <w:noProof/>
            <w:webHidden/>
          </w:rPr>
          <w:instrText xml:space="preserve"> PAGEREF _Toc235018506 \h </w:instrText>
        </w:r>
        <w:r>
          <w:rPr>
            <w:noProof/>
            <w:webHidden/>
          </w:rPr>
        </w:r>
        <w:r>
          <w:rPr>
            <w:noProof/>
            <w:webHidden/>
          </w:rPr>
          <w:fldChar w:fldCharType="separate"/>
        </w:r>
        <w:r>
          <w:rPr>
            <w:noProof/>
            <w:webHidden/>
          </w:rPr>
          <w:t>3</w:t>
        </w:r>
        <w:r>
          <w:rPr>
            <w:noProof/>
            <w:webHidden/>
          </w:rPr>
          <w:fldChar w:fldCharType="end"/>
        </w:r>
      </w:hyperlink>
    </w:p>
    <w:p w14:paraId="4ACCAB12" w14:textId="65F40F99"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07" w:history="1">
        <w:r w:rsidRPr="00576DD4">
          <w:rPr>
            <w:rStyle w:val="Hyperlink"/>
            <w:noProof/>
          </w:rPr>
          <w:t>1.1 Doelstelling</w:t>
        </w:r>
        <w:r>
          <w:rPr>
            <w:noProof/>
            <w:webHidden/>
          </w:rPr>
          <w:tab/>
        </w:r>
        <w:r>
          <w:rPr>
            <w:noProof/>
            <w:webHidden/>
          </w:rPr>
          <w:fldChar w:fldCharType="begin"/>
        </w:r>
        <w:r>
          <w:rPr>
            <w:noProof/>
            <w:webHidden/>
          </w:rPr>
          <w:instrText xml:space="preserve"> PAGEREF _Toc235018507 \h </w:instrText>
        </w:r>
        <w:r>
          <w:rPr>
            <w:noProof/>
            <w:webHidden/>
          </w:rPr>
        </w:r>
        <w:r>
          <w:rPr>
            <w:noProof/>
            <w:webHidden/>
          </w:rPr>
          <w:fldChar w:fldCharType="separate"/>
        </w:r>
        <w:r>
          <w:rPr>
            <w:noProof/>
            <w:webHidden/>
          </w:rPr>
          <w:t>3</w:t>
        </w:r>
        <w:r>
          <w:rPr>
            <w:noProof/>
            <w:webHidden/>
          </w:rPr>
          <w:fldChar w:fldCharType="end"/>
        </w:r>
      </w:hyperlink>
    </w:p>
    <w:p w14:paraId="28CBA3F6" w14:textId="3901D1BA"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08" w:history="1">
        <w:r w:rsidRPr="00576DD4">
          <w:rPr>
            <w:rStyle w:val="Hyperlink"/>
            <w:noProof/>
          </w:rPr>
          <w:t>1.2 Aanleiding van de opdracht</w:t>
        </w:r>
        <w:r>
          <w:rPr>
            <w:noProof/>
            <w:webHidden/>
          </w:rPr>
          <w:tab/>
        </w:r>
        <w:r>
          <w:rPr>
            <w:noProof/>
            <w:webHidden/>
          </w:rPr>
          <w:fldChar w:fldCharType="begin"/>
        </w:r>
        <w:r>
          <w:rPr>
            <w:noProof/>
            <w:webHidden/>
          </w:rPr>
          <w:instrText xml:space="preserve"> PAGEREF _Toc235018508 \h </w:instrText>
        </w:r>
        <w:r>
          <w:rPr>
            <w:noProof/>
            <w:webHidden/>
          </w:rPr>
        </w:r>
        <w:r>
          <w:rPr>
            <w:noProof/>
            <w:webHidden/>
          </w:rPr>
          <w:fldChar w:fldCharType="separate"/>
        </w:r>
        <w:r>
          <w:rPr>
            <w:noProof/>
            <w:webHidden/>
          </w:rPr>
          <w:t>3</w:t>
        </w:r>
        <w:r>
          <w:rPr>
            <w:noProof/>
            <w:webHidden/>
          </w:rPr>
          <w:fldChar w:fldCharType="end"/>
        </w:r>
      </w:hyperlink>
    </w:p>
    <w:p w14:paraId="275DE6B7" w14:textId="0C37A5E8"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09" w:history="1">
        <w:r w:rsidRPr="00576DD4">
          <w:rPr>
            <w:rStyle w:val="Hyperlink"/>
            <w:rFonts w:eastAsia="Times New Roman"/>
            <w:noProof/>
          </w:rPr>
          <w:t>1.3 Groningen, mijn WarmteStad</w:t>
        </w:r>
        <w:r>
          <w:rPr>
            <w:noProof/>
            <w:webHidden/>
          </w:rPr>
          <w:tab/>
        </w:r>
        <w:r>
          <w:rPr>
            <w:noProof/>
            <w:webHidden/>
          </w:rPr>
          <w:fldChar w:fldCharType="begin"/>
        </w:r>
        <w:r>
          <w:rPr>
            <w:noProof/>
            <w:webHidden/>
          </w:rPr>
          <w:instrText xml:space="preserve"> PAGEREF _Toc235018509 \h </w:instrText>
        </w:r>
        <w:r>
          <w:rPr>
            <w:noProof/>
            <w:webHidden/>
          </w:rPr>
        </w:r>
        <w:r>
          <w:rPr>
            <w:noProof/>
            <w:webHidden/>
          </w:rPr>
          <w:fldChar w:fldCharType="separate"/>
        </w:r>
        <w:r>
          <w:rPr>
            <w:noProof/>
            <w:webHidden/>
          </w:rPr>
          <w:t>3</w:t>
        </w:r>
        <w:r>
          <w:rPr>
            <w:noProof/>
            <w:webHidden/>
          </w:rPr>
          <w:fldChar w:fldCharType="end"/>
        </w:r>
      </w:hyperlink>
    </w:p>
    <w:p w14:paraId="5868C5DB" w14:textId="50B013D6" w:rsidR="000335BD" w:rsidRDefault="000335BD">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0" w:history="1">
        <w:r w:rsidRPr="00576DD4">
          <w:rPr>
            <w:rStyle w:val="Hyperlink"/>
            <w:noProof/>
          </w:rPr>
          <w:t>2 Informatie over de opdracht</w:t>
        </w:r>
        <w:r>
          <w:rPr>
            <w:noProof/>
            <w:webHidden/>
          </w:rPr>
          <w:tab/>
        </w:r>
        <w:r>
          <w:rPr>
            <w:noProof/>
            <w:webHidden/>
          </w:rPr>
          <w:fldChar w:fldCharType="begin"/>
        </w:r>
        <w:r>
          <w:rPr>
            <w:noProof/>
            <w:webHidden/>
          </w:rPr>
          <w:instrText xml:space="preserve"> PAGEREF _Toc235018510 \h </w:instrText>
        </w:r>
        <w:r>
          <w:rPr>
            <w:noProof/>
            <w:webHidden/>
          </w:rPr>
        </w:r>
        <w:r>
          <w:rPr>
            <w:noProof/>
            <w:webHidden/>
          </w:rPr>
          <w:fldChar w:fldCharType="separate"/>
        </w:r>
        <w:r>
          <w:rPr>
            <w:noProof/>
            <w:webHidden/>
          </w:rPr>
          <w:t>3</w:t>
        </w:r>
        <w:r>
          <w:rPr>
            <w:noProof/>
            <w:webHidden/>
          </w:rPr>
          <w:fldChar w:fldCharType="end"/>
        </w:r>
      </w:hyperlink>
    </w:p>
    <w:p w14:paraId="467B586C" w14:textId="296BBD83"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1" w:history="1">
        <w:r w:rsidRPr="00576DD4">
          <w:rPr>
            <w:rStyle w:val="Hyperlink"/>
            <w:rFonts w:eastAsia="Times New Roman"/>
            <w:noProof/>
            <w:lang w:eastAsia="nl-NL"/>
          </w:rPr>
          <w:t>2.1 Scope van de opdracht</w:t>
        </w:r>
        <w:r>
          <w:rPr>
            <w:noProof/>
            <w:webHidden/>
          </w:rPr>
          <w:tab/>
        </w:r>
        <w:r>
          <w:rPr>
            <w:noProof/>
            <w:webHidden/>
          </w:rPr>
          <w:fldChar w:fldCharType="begin"/>
        </w:r>
        <w:r>
          <w:rPr>
            <w:noProof/>
            <w:webHidden/>
          </w:rPr>
          <w:instrText xml:space="preserve"> PAGEREF _Toc235018511 \h </w:instrText>
        </w:r>
        <w:r>
          <w:rPr>
            <w:noProof/>
            <w:webHidden/>
          </w:rPr>
        </w:r>
        <w:r>
          <w:rPr>
            <w:noProof/>
            <w:webHidden/>
          </w:rPr>
          <w:fldChar w:fldCharType="separate"/>
        </w:r>
        <w:r>
          <w:rPr>
            <w:noProof/>
            <w:webHidden/>
          </w:rPr>
          <w:t>3</w:t>
        </w:r>
        <w:r>
          <w:rPr>
            <w:noProof/>
            <w:webHidden/>
          </w:rPr>
          <w:fldChar w:fldCharType="end"/>
        </w:r>
      </w:hyperlink>
    </w:p>
    <w:p w14:paraId="04FBF65D" w14:textId="57B48B04"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2" w:history="1">
        <w:r w:rsidRPr="00576DD4">
          <w:rPr>
            <w:rStyle w:val="Hyperlink"/>
            <w:rFonts w:eastAsia="Times New Roman"/>
            <w:noProof/>
            <w:lang w:eastAsia="nl-NL"/>
          </w:rPr>
          <w:t>2.2 Perceelindeling en/of aantal te contracteren leveranciers</w:t>
        </w:r>
        <w:r>
          <w:rPr>
            <w:noProof/>
            <w:webHidden/>
          </w:rPr>
          <w:tab/>
        </w:r>
        <w:r>
          <w:rPr>
            <w:noProof/>
            <w:webHidden/>
          </w:rPr>
          <w:fldChar w:fldCharType="begin"/>
        </w:r>
        <w:r>
          <w:rPr>
            <w:noProof/>
            <w:webHidden/>
          </w:rPr>
          <w:instrText xml:space="preserve"> PAGEREF _Toc235018512 \h </w:instrText>
        </w:r>
        <w:r>
          <w:rPr>
            <w:noProof/>
            <w:webHidden/>
          </w:rPr>
        </w:r>
        <w:r>
          <w:rPr>
            <w:noProof/>
            <w:webHidden/>
          </w:rPr>
          <w:fldChar w:fldCharType="separate"/>
        </w:r>
        <w:r>
          <w:rPr>
            <w:noProof/>
            <w:webHidden/>
          </w:rPr>
          <w:t>4</w:t>
        </w:r>
        <w:r>
          <w:rPr>
            <w:noProof/>
            <w:webHidden/>
          </w:rPr>
          <w:fldChar w:fldCharType="end"/>
        </w:r>
      </w:hyperlink>
    </w:p>
    <w:p w14:paraId="5126FA11" w14:textId="4C83A0DD"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3" w:history="1">
        <w:r w:rsidRPr="00576DD4">
          <w:rPr>
            <w:rStyle w:val="Hyperlink"/>
            <w:rFonts w:eastAsia="Times New Roman"/>
            <w:noProof/>
            <w:lang w:eastAsia="nl-NL"/>
          </w:rPr>
          <w:t>2.3 Aantal te contracteren leveranciers</w:t>
        </w:r>
        <w:r>
          <w:rPr>
            <w:noProof/>
            <w:webHidden/>
          </w:rPr>
          <w:tab/>
        </w:r>
        <w:r>
          <w:rPr>
            <w:noProof/>
            <w:webHidden/>
          </w:rPr>
          <w:fldChar w:fldCharType="begin"/>
        </w:r>
        <w:r>
          <w:rPr>
            <w:noProof/>
            <w:webHidden/>
          </w:rPr>
          <w:instrText xml:space="preserve"> PAGEREF _Toc235018513 \h </w:instrText>
        </w:r>
        <w:r>
          <w:rPr>
            <w:noProof/>
            <w:webHidden/>
          </w:rPr>
        </w:r>
        <w:r>
          <w:rPr>
            <w:noProof/>
            <w:webHidden/>
          </w:rPr>
          <w:fldChar w:fldCharType="separate"/>
        </w:r>
        <w:r>
          <w:rPr>
            <w:noProof/>
            <w:webHidden/>
          </w:rPr>
          <w:t>4</w:t>
        </w:r>
        <w:r>
          <w:rPr>
            <w:noProof/>
            <w:webHidden/>
          </w:rPr>
          <w:fldChar w:fldCharType="end"/>
        </w:r>
      </w:hyperlink>
    </w:p>
    <w:p w14:paraId="5F54456D" w14:textId="6E18D4C7"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4" w:history="1">
        <w:r w:rsidRPr="00576DD4">
          <w:rPr>
            <w:rStyle w:val="Hyperlink"/>
            <w:rFonts w:eastAsia="Times New Roman"/>
            <w:noProof/>
            <w:lang w:eastAsia="nl-NL"/>
          </w:rPr>
          <w:t>2.4 Omvang van de opdracht</w:t>
        </w:r>
        <w:r>
          <w:rPr>
            <w:noProof/>
            <w:webHidden/>
          </w:rPr>
          <w:tab/>
        </w:r>
        <w:r>
          <w:rPr>
            <w:noProof/>
            <w:webHidden/>
          </w:rPr>
          <w:fldChar w:fldCharType="begin"/>
        </w:r>
        <w:r>
          <w:rPr>
            <w:noProof/>
            <w:webHidden/>
          </w:rPr>
          <w:instrText xml:space="preserve"> PAGEREF _Toc235018514 \h </w:instrText>
        </w:r>
        <w:r>
          <w:rPr>
            <w:noProof/>
            <w:webHidden/>
          </w:rPr>
        </w:r>
        <w:r>
          <w:rPr>
            <w:noProof/>
            <w:webHidden/>
          </w:rPr>
          <w:fldChar w:fldCharType="separate"/>
        </w:r>
        <w:r>
          <w:rPr>
            <w:noProof/>
            <w:webHidden/>
          </w:rPr>
          <w:t>4</w:t>
        </w:r>
        <w:r>
          <w:rPr>
            <w:noProof/>
            <w:webHidden/>
          </w:rPr>
          <w:fldChar w:fldCharType="end"/>
        </w:r>
      </w:hyperlink>
    </w:p>
    <w:p w14:paraId="3EF84BFA" w14:textId="4458B4DA"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5" w:history="1">
        <w:r w:rsidRPr="00576DD4">
          <w:rPr>
            <w:rStyle w:val="Hyperlink"/>
            <w:noProof/>
          </w:rPr>
          <w:t>2.5 Planning marktconsultatie</w:t>
        </w:r>
        <w:r>
          <w:rPr>
            <w:noProof/>
            <w:webHidden/>
          </w:rPr>
          <w:tab/>
        </w:r>
        <w:r>
          <w:rPr>
            <w:noProof/>
            <w:webHidden/>
          </w:rPr>
          <w:fldChar w:fldCharType="begin"/>
        </w:r>
        <w:r>
          <w:rPr>
            <w:noProof/>
            <w:webHidden/>
          </w:rPr>
          <w:instrText xml:space="preserve"> PAGEREF _Toc235018515 \h </w:instrText>
        </w:r>
        <w:r>
          <w:rPr>
            <w:noProof/>
            <w:webHidden/>
          </w:rPr>
        </w:r>
        <w:r>
          <w:rPr>
            <w:noProof/>
            <w:webHidden/>
          </w:rPr>
          <w:fldChar w:fldCharType="separate"/>
        </w:r>
        <w:r>
          <w:rPr>
            <w:noProof/>
            <w:webHidden/>
          </w:rPr>
          <w:t>4</w:t>
        </w:r>
        <w:r>
          <w:rPr>
            <w:noProof/>
            <w:webHidden/>
          </w:rPr>
          <w:fldChar w:fldCharType="end"/>
        </w:r>
      </w:hyperlink>
    </w:p>
    <w:p w14:paraId="56878671" w14:textId="3034E08E" w:rsidR="000335BD" w:rsidRDefault="000335BD">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6" w:history="1">
        <w:r w:rsidRPr="00576DD4">
          <w:rPr>
            <w:rStyle w:val="Hyperlink"/>
            <w:noProof/>
          </w:rPr>
          <w:t>3. Voorwaarden aan de marktconsultatie</w:t>
        </w:r>
        <w:r>
          <w:rPr>
            <w:noProof/>
            <w:webHidden/>
          </w:rPr>
          <w:tab/>
        </w:r>
        <w:r>
          <w:rPr>
            <w:noProof/>
            <w:webHidden/>
          </w:rPr>
          <w:fldChar w:fldCharType="begin"/>
        </w:r>
        <w:r>
          <w:rPr>
            <w:noProof/>
            <w:webHidden/>
          </w:rPr>
          <w:instrText xml:space="preserve"> PAGEREF _Toc235018516 \h </w:instrText>
        </w:r>
        <w:r>
          <w:rPr>
            <w:noProof/>
            <w:webHidden/>
          </w:rPr>
        </w:r>
        <w:r>
          <w:rPr>
            <w:noProof/>
            <w:webHidden/>
          </w:rPr>
          <w:fldChar w:fldCharType="separate"/>
        </w:r>
        <w:r>
          <w:rPr>
            <w:noProof/>
            <w:webHidden/>
          </w:rPr>
          <w:t>5</w:t>
        </w:r>
        <w:r>
          <w:rPr>
            <w:noProof/>
            <w:webHidden/>
          </w:rPr>
          <w:fldChar w:fldCharType="end"/>
        </w:r>
      </w:hyperlink>
    </w:p>
    <w:p w14:paraId="283D87FA" w14:textId="05BB18E9"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7" w:history="1">
        <w:r w:rsidRPr="00576DD4">
          <w:rPr>
            <w:rStyle w:val="Hyperlink"/>
            <w:noProof/>
          </w:rPr>
          <w:t>3.1 Instemming marktconsultatie</w:t>
        </w:r>
        <w:r>
          <w:rPr>
            <w:noProof/>
            <w:webHidden/>
          </w:rPr>
          <w:tab/>
        </w:r>
        <w:r>
          <w:rPr>
            <w:noProof/>
            <w:webHidden/>
          </w:rPr>
          <w:fldChar w:fldCharType="begin"/>
        </w:r>
        <w:r>
          <w:rPr>
            <w:noProof/>
            <w:webHidden/>
          </w:rPr>
          <w:instrText xml:space="preserve"> PAGEREF _Toc235018517 \h </w:instrText>
        </w:r>
        <w:r>
          <w:rPr>
            <w:noProof/>
            <w:webHidden/>
          </w:rPr>
        </w:r>
        <w:r>
          <w:rPr>
            <w:noProof/>
            <w:webHidden/>
          </w:rPr>
          <w:fldChar w:fldCharType="separate"/>
        </w:r>
        <w:r>
          <w:rPr>
            <w:noProof/>
            <w:webHidden/>
          </w:rPr>
          <w:t>5</w:t>
        </w:r>
        <w:r>
          <w:rPr>
            <w:noProof/>
            <w:webHidden/>
          </w:rPr>
          <w:fldChar w:fldCharType="end"/>
        </w:r>
      </w:hyperlink>
    </w:p>
    <w:p w14:paraId="5B963D03" w14:textId="13C64814"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8" w:history="1">
        <w:r w:rsidRPr="00576DD4">
          <w:rPr>
            <w:rStyle w:val="Hyperlink"/>
            <w:noProof/>
          </w:rPr>
          <w:t>3.2 Geldigheid deelname</w:t>
        </w:r>
        <w:r>
          <w:rPr>
            <w:noProof/>
            <w:webHidden/>
          </w:rPr>
          <w:tab/>
        </w:r>
        <w:r>
          <w:rPr>
            <w:noProof/>
            <w:webHidden/>
          </w:rPr>
          <w:fldChar w:fldCharType="begin"/>
        </w:r>
        <w:r>
          <w:rPr>
            <w:noProof/>
            <w:webHidden/>
          </w:rPr>
          <w:instrText xml:space="preserve"> PAGEREF _Toc235018518 \h </w:instrText>
        </w:r>
        <w:r>
          <w:rPr>
            <w:noProof/>
            <w:webHidden/>
          </w:rPr>
        </w:r>
        <w:r>
          <w:rPr>
            <w:noProof/>
            <w:webHidden/>
          </w:rPr>
          <w:fldChar w:fldCharType="separate"/>
        </w:r>
        <w:r>
          <w:rPr>
            <w:noProof/>
            <w:webHidden/>
          </w:rPr>
          <w:t>5</w:t>
        </w:r>
        <w:r>
          <w:rPr>
            <w:noProof/>
            <w:webHidden/>
          </w:rPr>
          <w:fldChar w:fldCharType="end"/>
        </w:r>
      </w:hyperlink>
    </w:p>
    <w:p w14:paraId="2DAF88F6" w14:textId="657E83F0"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19" w:history="1">
        <w:r w:rsidRPr="00576DD4">
          <w:rPr>
            <w:rStyle w:val="Hyperlink"/>
            <w:noProof/>
            <w:lang w:eastAsia="nl-NL"/>
          </w:rPr>
          <w:t>3.3 Communicatie</w:t>
        </w:r>
        <w:r>
          <w:rPr>
            <w:noProof/>
            <w:webHidden/>
          </w:rPr>
          <w:tab/>
        </w:r>
        <w:r>
          <w:rPr>
            <w:noProof/>
            <w:webHidden/>
          </w:rPr>
          <w:fldChar w:fldCharType="begin"/>
        </w:r>
        <w:r>
          <w:rPr>
            <w:noProof/>
            <w:webHidden/>
          </w:rPr>
          <w:instrText xml:space="preserve"> PAGEREF _Toc235018519 \h </w:instrText>
        </w:r>
        <w:r>
          <w:rPr>
            <w:noProof/>
            <w:webHidden/>
          </w:rPr>
        </w:r>
        <w:r>
          <w:rPr>
            <w:noProof/>
            <w:webHidden/>
          </w:rPr>
          <w:fldChar w:fldCharType="separate"/>
        </w:r>
        <w:r>
          <w:rPr>
            <w:noProof/>
            <w:webHidden/>
          </w:rPr>
          <w:t>5</w:t>
        </w:r>
        <w:r>
          <w:rPr>
            <w:noProof/>
            <w:webHidden/>
          </w:rPr>
          <w:fldChar w:fldCharType="end"/>
        </w:r>
      </w:hyperlink>
    </w:p>
    <w:p w14:paraId="42261C49" w14:textId="0EE165F6"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20" w:history="1">
        <w:r w:rsidRPr="00576DD4">
          <w:rPr>
            <w:rStyle w:val="Hyperlink"/>
            <w:noProof/>
          </w:rPr>
          <w:t>3.4 Afwezigheid van rechten</w:t>
        </w:r>
        <w:r>
          <w:rPr>
            <w:noProof/>
            <w:webHidden/>
          </w:rPr>
          <w:tab/>
        </w:r>
        <w:r>
          <w:rPr>
            <w:noProof/>
            <w:webHidden/>
          </w:rPr>
          <w:fldChar w:fldCharType="begin"/>
        </w:r>
        <w:r>
          <w:rPr>
            <w:noProof/>
            <w:webHidden/>
          </w:rPr>
          <w:instrText xml:space="preserve"> PAGEREF _Toc235018520 \h </w:instrText>
        </w:r>
        <w:r>
          <w:rPr>
            <w:noProof/>
            <w:webHidden/>
          </w:rPr>
        </w:r>
        <w:r>
          <w:rPr>
            <w:noProof/>
            <w:webHidden/>
          </w:rPr>
          <w:fldChar w:fldCharType="separate"/>
        </w:r>
        <w:r>
          <w:rPr>
            <w:noProof/>
            <w:webHidden/>
          </w:rPr>
          <w:t>5</w:t>
        </w:r>
        <w:r>
          <w:rPr>
            <w:noProof/>
            <w:webHidden/>
          </w:rPr>
          <w:fldChar w:fldCharType="end"/>
        </w:r>
      </w:hyperlink>
    </w:p>
    <w:p w14:paraId="4B17EAF8" w14:textId="47CA5C24"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21" w:history="1">
        <w:r w:rsidRPr="00576DD4">
          <w:rPr>
            <w:rStyle w:val="Hyperlink"/>
            <w:noProof/>
          </w:rPr>
          <w:t>3.5 Vertrouwelijkheid</w:t>
        </w:r>
        <w:r>
          <w:rPr>
            <w:noProof/>
            <w:webHidden/>
          </w:rPr>
          <w:tab/>
        </w:r>
        <w:r>
          <w:rPr>
            <w:noProof/>
            <w:webHidden/>
          </w:rPr>
          <w:fldChar w:fldCharType="begin"/>
        </w:r>
        <w:r>
          <w:rPr>
            <w:noProof/>
            <w:webHidden/>
          </w:rPr>
          <w:instrText xml:space="preserve"> PAGEREF _Toc235018521 \h </w:instrText>
        </w:r>
        <w:r>
          <w:rPr>
            <w:noProof/>
            <w:webHidden/>
          </w:rPr>
        </w:r>
        <w:r>
          <w:rPr>
            <w:noProof/>
            <w:webHidden/>
          </w:rPr>
          <w:fldChar w:fldCharType="separate"/>
        </w:r>
        <w:r>
          <w:rPr>
            <w:noProof/>
            <w:webHidden/>
          </w:rPr>
          <w:t>6</w:t>
        </w:r>
        <w:r>
          <w:rPr>
            <w:noProof/>
            <w:webHidden/>
          </w:rPr>
          <w:fldChar w:fldCharType="end"/>
        </w:r>
      </w:hyperlink>
    </w:p>
    <w:p w14:paraId="6F9E0CC0" w14:textId="106DAD0B"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22" w:history="1">
        <w:r w:rsidRPr="00576DD4">
          <w:rPr>
            <w:rStyle w:val="Hyperlink"/>
            <w:noProof/>
          </w:rPr>
          <w:t>3.6 Terugkoppeling</w:t>
        </w:r>
        <w:r>
          <w:rPr>
            <w:noProof/>
            <w:webHidden/>
          </w:rPr>
          <w:tab/>
        </w:r>
        <w:r>
          <w:rPr>
            <w:noProof/>
            <w:webHidden/>
          </w:rPr>
          <w:fldChar w:fldCharType="begin"/>
        </w:r>
        <w:r>
          <w:rPr>
            <w:noProof/>
            <w:webHidden/>
          </w:rPr>
          <w:instrText xml:space="preserve"> PAGEREF _Toc235018522 \h </w:instrText>
        </w:r>
        <w:r>
          <w:rPr>
            <w:noProof/>
            <w:webHidden/>
          </w:rPr>
        </w:r>
        <w:r>
          <w:rPr>
            <w:noProof/>
            <w:webHidden/>
          </w:rPr>
          <w:fldChar w:fldCharType="separate"/>
        </w:r>
        <w:r>
          <w:rPr>
            <w:noProof/>
            <w:webHidden/>
          </w:rPr>
          <w:t>6</w:t>
        </w:r>
        <w:r>
          <w:rPr>
            <w:noProof/>
            <w:webHidden/>
          </w:rPr>
          <w:fldChar w:fldCharType="end"/>
        </w:r>
      </w:hyperlink>
    </w:p>
    <w:p w14:paraId="1D5C07BB" w14:textId="02C2D93C"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23" w:history="1">
        <w:r w:rsidRPr="00576DD4">
          <w:rPr>
            <w:rStyle w:val="Hyperlink"/>
            <w:noProof/>
          </w:rPr>
          <w:t>3.7 Kosten en/of vergoedingen</w:t>
        </w:r>
        <w:r>
          <w:rPr>
            <w:noProof/>
            <w:webHidden/>
          </w:rPr>
          <w:tab/>
        </w:r>
        <w:r>
          <w:rPr>
            <w:noProof/>
            <w:webHidden/>
          </w:rPr>
          <w:fldChar w:fldCharType="begin"/>
        </w:r>
        <w:r>
          <w:rPr>
            <w:noProof/>
            <w:webHidden/>
          </w:rPr>
          <w:instrText xml:space="preserve"> PAGEREF _Toc235018523 \h </w:instrText>
        </w:r>
        <w:r>
          <w:rPr>
            <w:noProof/>
            <w:webHidden/>
          </w:rPr>
        </w:r>
        <w:r>
          <w:rPr>
            <w:noProof/>
            <w:webHidden/>
          </w:rPr>
          <w:fldChar w:fldCharType="separate"/>
        </w:r>
        <w:r>
          <w:rPr>
            <w:noProof/>
            <w:webHidden/>
          </w:rPr>
          <w:t>6</w:t>
        </w:r>
        <w:r>
          <w:rPr>
            <w:noProof/>
            <w:webHidden/>
          </w:rPr>
          <w:fldChar w:fldCharType="end"/>
        </w:r>
      </w:hyperlink>
    </w:p>
    <w:p w14:paraId="6EA14CA6" w14:textId="185E66DD" w:rsidR="000335BD" w:rsidRDefault="000335BD">
      <w:pPr>
        <w:pStyle w:val="Inhopg1"/>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24" w:history="1">
        <w:r w:rsidRPr="00576DD4">
          <w:rPr>
            <w:rStyle w:val="Hyperlink"/>
            <w:noProof/>
          </w:rPr>
          <w:t>Bijlagen</w:t>
        </w:r>
        <w:r>
          <w:rPr>
            <w:noProof/>
            <w:webHidden/>
          </w:rPr>
          <w:tab/>
        </w:r>
        <w:r>
          <w:rPr>
            <w:noProof/>
            <w:webHidden/>
          </w:rPr>
          <w:fldChar w:fldCharType="begin"/>
        </w:r>
        <w:r>
          <w:rPr>
            <w:noProof/>
            <w:webHidden/>
          </w:rPr>
          <w:instrText xml:space="preserve"> PAGEREF _Toc235018524 \h </w:instrText>
        </w:r>
        <w:r>
          <w:rPr>
            <w:noProof/>
            <w:webHidden/>
          </w:rPr>
        </w:r>
        <w:r>
          <w:rPr>
            <w:noProof/>
            <w:webHidden/>
          </w:rPr>
          <w:fldChar w:fldCharType="separate"/>
        </w:r>
        <w:r>
          <w:rPr>
            <w:noProof/>
            <w:webHidden/>
          </w:rPr>
          <w:t>7</w:t>
        </w:r>
        <w:r>
          <w:rPr>
            <w:noProof/>
            <w:webHidden/>
          </w:rPr>
          <w:fldChar w:fldCharType="end"/>
        </w:r>
      </w:hyperlink>
    </w:p>
    <w:p w14:paraId="3D067397" w14:textId="35E48A2B" w:rsidR="000335BD" w:rsidRDefault="000335BD">
      <w:pPr>
        <w:pStyle w:val="Inhopg2"/>
        <w:tabs>
          <w:tab w:val="right" w:leader="dot" w:pos="9060"/>
        </w:tabs>
        <w:rPr>
          <w:rFonts w:asciiTheme="minorHAnsi" w:eastAsiaTheme="minorEastAsia" w:hAnsiTheme="minorHAnsi" w:cstheme="minorBidi"/>
          <w:noProof/>
          <w:kern w:val="2"/>
          <w:sz w:val="24"/>
          <w:szCs w:val="24"/>
          <w:lang w:eastAsia="nl-NL"/>
          <w14:ligatures w14:val="standardContextual"/>
        </w:rPr>
      </w:pPr>
      <w:hyperlink w:anchor="_Toc235018525" w:history="1">
        <w:r w:rsidRPr="00576DD4">
          <w:rPr>
            <w:rStyle w:val="Hyperlink"/>
            <w:noProof/>
          </w:rPr>
          <w:t>Bijlage 1: Vragenlijst ten behoeve van de marktconsultatie</w:t>
        </w:r>
        <w:r>
          <w:rPr>
            <w:noProof/>
            <w:webHidden/>
          </w:rPr>
          <w:tab/>
        </w:r>
        <w:r>
          <w:rPr>
            <w:noProof/>
            <w:webHidden/>
          </w:rPr>
          <w:fldChar w:fldCharType="begin"/>
        </w:r>
        <w:r>
          <w:rPr>
            <w:noProof/>
            <w:webHidden/>
          </w:rPr>
          <w:instrText xml:space="preserve"> PAGEREF _Toc235018525 \h </w:instrText>
        </w:r>
        <w:r>
          <w:rPr>
            <w:noProof/>
            <w:webHidden/>
          </w:rPr>
        </w:r>
        <w:r>
          <w:rPr>
            <w:noProof/>
            <w:webHidden/>
          </w:rPr>
          <w:fldChar w:fldCharType="separate"/>
        </w:r>
        <w:r>
          <w:rPr>
            <w:noProof/>
            <w:webHidden/>
          </w:rPr>
          <w:t>7</w:t>
        </w:r>
        <w:r>
          <w:rPr>
            <w:noProof/>
            <w:webHidden/>
          </w:rPr>
          <w:fldChar w:fldCharType="end"/>
        </w:r>
      </w:hyperlink>
    </w:p>
    <w:p w14:paraId="7CAF2EC2" w14:textId="3B8D484A" w:rsidR="00D03B20" w:rsidRDefault="006F2BA6">
      <w:r>
        <w:fldChar w:fldCharType="end"/>
      </w:r>
    </w:p>
    <w:p w14:paraId="67A1C515" w14:textId="77777777" w:rsidR="00D03B20" w:rsidRDefault="00D03B20"/>
    <w:p w14:paraId="4412932A" w14:textId="77777777" w:rsidR="006F2BA6" w:rsidRDefault="006F2BA6">
      <w:pPr>
        <w:widowControl/>
        <w:autoSpaceDE/>
        <w:autoSpaceDN/>
        <w:spacing w:after="160" w:line="259" w:lineRule="auto"/>
      </w:pPr>
      <w:r>
        <w:br w:type="page"/>
      </w:r>
    </w:p>
    <w:p w14:paraId="17A4989D" w14:textId="77777777" w:rsidR="00D03B20" w:rsidRDefault="006F2BA6" w:rsidP="003D6123">
      <w:pPr>
        <w:pStyle w:val="Kop1"/>
        <w:numPr>
          <w:ilvl w:val="0"/>
          <w:numId w:val="3"/>
        </w:numPr>
      </w:pPr>
      <w:bookmarkStart w:id="1" w:name="_Toc235018506"/>
      <w:r>
        <w:lastRenderedPageBreak/>
        <w:t>Inleiding</w:t>
      </w:r>
      <w:bookmarkEnd w:id="1"/>
    </w:p>
    <w:p w14:paraId="45095489" w14:textId="0EBF48BA" w:rsidR="00E8107E" w:rsidRPr="003B2AC1" w:rsidRDefault="00E8107E" w:rsidP="00E8107E">
      <w:pPr>
        <w:spacing w:after="228" w:line="268" w:lineRule="auto"/>
        <w:ind w:left="10" w:right="75" w:hanging="10"/>
        <w:rPr>
          <w:rFonts w:ascii="Assistant Light" w:eastAsia="Times New Roman" w:hAnsi="Assistant Light" w:cs="Assistant Light"/>
        </w:rPr>
      </w:pPr>
      <w:r w:rsidRPr="00097060">
        <w:rPr>
          <w:rFonts w:ascii="Assistant Light" w:eastAsia="Times New Roman" w:hAnsi="Assistant Light" w:cs="Assistant Light"/>
        </w:rPr>
        <w:t xml:space="preserve">Deze marktconsultatie dient als voorbereiding op </w:t>
      </w:r>
      <w:r w:rsidR="00670EFD" w:rsidRPr="00097060">
        <w:rPr>
          <w:rFonts w:ascii="Assistant Light" w:eastAsia="Times New Roman" w:hAnsi="Assistant Light" w:cs="Assistant Light"/>
        </w:rPr>
        <w:t xml:space="preserve">de eventuele </w:t>
      </w:r>
      <w:r w:rsidRPr="00097060">
        <w:rPr>
          <w:rFonts w:ascii="Assistant Light" w:eastAsia="Times New Roman" w:hAnsi="Assistant Light" w:cs="Assistant Light"/>
        </w:rPr>
        <w:t xml:space="preserve">aanbesteding voor </w:t>
      </w:r>
      <w:r w:rsidR="00670EFD" w:rsidRPr="00097060">
        <w:rPr>
          <w:rFonts w:ascii="Assistant Light" w:eastAsia="Times New Roman" w:hAnsi="Assistant Light" w:cs="Assistant Light"/>
        </w:rPr>
        <w:t xml:space="preserve">levering </w:t>
      </w:r>
      <w:r w:rsidR="00E64B01">
        <w:rPr>
          <w:rFonts w:ascii="Assistant Light" w:eastAsia="Times New Roman" w:hAnsi="Assistant Light" w:cs="Assistant Light"/>
        </w:rPr>
        <w:t xml:space="preserve">elektriciteit </w:t>
      </w:r>
      <w:r w:rsidR="00F17659">
        <w:rPr>
          <w:rFonts w:ascii="Assistant Light" w:eastAsia="Times New Roman" w:hAnsi="Assistant Light" w:cs="Assistant Light"/>
        </w:rPr>
        <w:t>en gas</w:t>
      </w:r>
      <w:r w:rsidR="00670EFD" w:rsidRPr="00097060">
        <w:rPr>
          <w:rFonts w:ascii="Assistant Light" w:eastAsia="Times New Roman" w:hAnsi="Assistant Light" w:cs="Assistant Light"/>
        </w:rPr>
        <w:t>.</w:t>
      </w:r>
      <w:r w:rsidRPr="00097060">
        <w:rPr>
          <w:rFonts w:ascii="Assistant Light" w:eastAsia="Times New Roman" w:hAnsi="Assistant Light" w:cs="Assistant Light"/>
        </w:rPr>
        <w:t xml:space="preserve"> </w:t>
      </w:r>
      <w:r w:rsidR="00097060" w:rsidRPr="00097060">
        <w:rPr>
          <w:rFonts w:ascii="Assistant Light" w:eastAsia="Times New Roman" w:hAnsi="Assistant Light" w:cs="Assistant Light"/>
        </w:rPr>
        <w:t>Mede aan de hand van de uitkomst van deze marktconsultatie wordt een eventuele aanbesteding verder vormgegeven.</w:t>
      </w:r>
    </w:p>
    <w:p w14:paraId="11FCD98C" w14:textId="77777777" w:rsidR="00E8107E" w:rsidRPr="00E8107E" w:rsidRDefault="00E8107E" w:rsidP="00E8107E">
      <w:pPr>
        <w:pStyle w:val="Kop2"/>
      </w:pPr>
      <w:bookmarkStart w:id="2" w:name="_Toc223544439"/>
      <w:bookmarkStart w:id="3" w:name="_Toc235018507"/>
      <w:r w:rsidRPr="00E8107E">
        <w:t>1.1 Doelstelling</w:t>
      </w:r>
      <w:bookmarkEnd w:id="2"/>
      <w:bookmarkEnd w:id="3"/>
    </w:p>
    <w:p w14:paraId="7CC3B328" w14:textId="6C2D3D8F" w:rsidR="00E8107E" w:rsidRPr="00E8107E" w:rsidRDefault="00E8107E" w:rsidP="00E8107E">
      <w:pPr>
        <w:rPr>
          <w:rFonts w:ascii="Assistant Light" w:eastAsia="Times New Roman" w:hAnsi="Assistant Light" w:cs="Assistant Light"/>
        </w:rPr>
      </w:pPr>
      <w:r w:rsidRPr="00E8107E">
        <w:rPr>
          <w:rFonts w:ascii="Assistant Light" w:eastAsia="Times New Roman" w:hAnsi="Assistant Light" w:cs="Assistant Light"/>
        </w:rPr>
        <w:t>Het doel van deze marktconsultatie is:</w:t>
      </w:r>
    </w:p>
    <w:p w14:paraId="329476EB" w14:textId="110DD218" w:rsidR="00E8107E" w:rsidRPr="00E8107E" w:rsidRDefault="00E8107E" w:rsidP="003D6123">
      <w:pPr>
        <w:pStyle w:val="Lijstalinea"/>
        <w:numPr>
          <w:ilvl w:val="0"/>
          <w:numId w:val="10"/>
        </w:numPr>
        <w:rPr>
          <w:rFonts w:ascii="Assistant Light" w:eastAsia="Times New Roman" w:hAnsi="Assistant Light" w:cs="Assistant Light"/>
        </w:rPr>
      </w:pPr>
      <w:r w:rsidRPr="00E8107E">
        <w:rPr>
          <w:rFonts w:ascii="Assistant Light" w:eastAsia="Times New Roman" w:hAnsi="Assistant Light" w:cs="Assistant Light"/>
        </w:rPr>
        <w:t>Inzicht krijgen in welke marktpartijen interesse hebben om deel te nemen aan een mogelijke aanbesteding.</w:t>
      </w:r>
    </w:p>
    <w:p w14:paraId="04A2E938" w14:textId="4237D239" w:rsidR="00E8107E" w:rsidRPr="00E8107E" w:rsidRDefault="00E8107E" w:rsidP="003D6123">
      <w:pPr>
        <w:pStyle w:val="Lijstalinea"/>
        <w:numPr>
          <w:ilvl w:val="0"/>
          <w:numId w:val="10"/>
        </w:numPr>
        <w:rPr>
          <w:rFonts w:ascii="Assistant Light" w:eastAsia="Times New Roman" w:hAnsi="Assistant Light" w:cs="Assistant Light"/>
        </w:rPr>
      </w:pPr>
      <w:r w:rsidRPr="00E8107E">
        <w:rPr>
          <w:rFonts w:ascii="Assistant Light" w:eastAsia="Times New Roman" w:hAnsi="Assistant Light" w:cs="Assistant Light"/>
        </w:rPr>
        <w:t xml:space="preserve">Verkennen welke oplossingen de markt biedt om in de behoefte op het gebied </w:t>
      </w:r>
      <w:r w:rsidR="00F17659">
        <w:rPr>
          <w:rFonts w:ascii="Assistant Light" w:eastAsia="Times New Roman" w:hAnsi="Assistant Light" w:cs="Assistant Light"/>
        </w:rPr>
        <w:t xml:space="preserve">van levering van </w:t>
      </w:r>
      <w:r w:rsidR="00F0576C">
        <w:rPr>
          <w:rFonts w:ascii="Assistant Light" w:eastAsia="Times New Roman" w:hAnsi="Assistant Light" w:cs="Assistant Light"/>
        </w:rPr>
        <w:t>elektr</w:t>
      </w:r>
      <w:r w:rsidR="00EE2340">
        <w:rPr>
          <w:rFonts w:ascii="Assistant Light" w:eastAsia="Times New Roman" w:hAnsi="Assistant Light" w:cs="Assistant Light"/>
        </w:rPr>
        <w:t>iciteit</w:t>
      </w:r>
      <w:r w:rsidR="00576BDA">
        <w:rPr>
          <w:rFonts w:ascii="Assistant Light" w:eastAsia="Times New Roman" w:hAnsi="Assistant Light" w:cs="Assistant Light"/>
        </w:rPr>
        <w:t xml:space="preserve"> en gas.</w:t>
      </w:r>
    </w:p>
    <w:p w14:paraId="67DB06F1" w14:textId="77777777" w:rsidR="00E8107E" w:rsidRPr="00E8107E" w:rsidRDefault="00E8107E" w:rsidP="00E8107E">
      <w:pPr>
        <w:pStyle w:val="Lijstalinea"/>
        <w:ind w:left="720"/>
        <w:rPr>
          <w:rFonts w:ascii="Assistant Light" w:eastAsia="Times New Roman" w:hAnsi="Assistant Light" w:cs="Assistant Light"/>
        </w:rPr>
      </w:pPr>
    </w:p>
    <w:p w14:paraId="5DC7CED2" w14:textId="55A62505" w:rsidR="00E8107E" w:rsidRDefault="00E8107E" w:rsidP="00E8107E">
      <w:pPr>
        <w:rPr>
          <w:rFonts w:ascii="Assistant Light" w:eastAsia="Times New Roman" w:hAnsi="Assistant Light" w:cs="Assistant Light"/>
        </w:rPr>
      </w:pPr>
      <w:r w:rsidRPr="00E8107E">
        <w:rPr>
          <w:rFonts w:ascii="Assistant Light" w:eastAsia="Times New Roman" w:hAnsi="Assistant Light" w:cs="Assistant Light"/>
        </w:rPr>
        <w:t>De antwoorden en informatie van marktpartijen kan worden gebruikt voor het opstellen van de inkoopstrategie en de aanbestedingsstukken.</w:t>
      </w:r>
    </w:p>
    <w:p w14:paraId="7717E622" w14:textId="77777777" w:rsidR="00E8107E" w:rsidRPr="007D28F3" w:rsidRDefault="00E8107E" w:rsidP="00E8107E">
      <w:pPr>
        <w:rPr>
          <w:rFonts w:ascii="Assistant Light" w:eastAsia="Times New Roman" w:hAnsi="Assistant Light" w:cs="Assistant Light"/>
        </w:rPr>
      </w:pPr>
    </w:p>
    <w:p w14:paraId="1A135B9D" w14:textId="77777777" w:rsidR="00E8107E" w:rsidRDefault="00E8107E" w:rsidP="00E8107E">
      <w:pPr>
        <w:pStyle w:val="Kop2"/>
        <w:rPr>
          <w:rStyle w:val="Kop2Char"/>
        </w:rPr>
      </w:pPr>
      <w:bookmarkStart w:id="4" w:name="_Toc223544440"/>
      <w:bookmarkStart w:id="5" w:name="_Toc235018508"/>
      <w:r>
        <w:rPr>
          <w:rStyle w:val="Kop2Char"/>
        </w:rPr>
        <w:t>1.2 Aanleiding van de o</w:t>
      </w:r>
      <w:r w:rsidRPr="32B10F54">
        <w:rPr>
          <w:rStyle w:val="Kop2Char"/>
        </w:rPr>
        <w:t>pdracht</w:t>
      </w:r>
      <w:bookmarkEnd w:id="4"/>
      <w:bookmarkEnd w:id="5"/>
    </w:p>
    <w:p w14:paraId="7DE5FF0E" w14:textId="40DE578B" w:rsidR="00E8107E" w:rsidRDefault="00E8107E" w:rsidP="00E8107E">
      <w:pPr>
        <w:rPr>
          <w:rFonts w:ascii="Assistant Light" w:eastAsia="Times New Roman" w:hAnsi="Assistant Light" w:cs="Assistant Light"/>
        </w:rPr>
      </w:pPr>
      <w:r w:rsidRPr="00E8107E">
        <w:rPr>
          <w:rFonts w:ascii="Assistant Light" w:eastAsia="Times New Roman" w:hAnsi="Assistant Light" w:cs="Assistant Light"/>
        </w:rPr>
        <w:t xml:space="preserve">Deze marktconsultatie dient als voorbereiding op een mogelijke aanbesteding voor </w:t>
      </w:r>
      <w:r w:rsidR="00576BDA">
        <w:rPr>
          <w:rFonts w:ascii="Assistant Light" w:eastAsia="Times New Roman" w:hAnsi="Assistant Light" w:cs="Assistant Light"/>
        </w:rPr>
        <w:t xml:space="preserve">de levering van </w:t>
      </w:r>
      <w:r w:rsidR="00E75595">
        <w:rPr>
          <w:rFonts w:ascii="Assistant Light" w:eastAsia="Times New Roman" w:hAnsi="Assistant Light" w:cs="Assistant Light"/>
        </w:rPr>
        <w:t>elektr</w:t>
      </w:r>
      <w:r w:rsidR="00EE2340">
        <w:rPr>
          <w:rFonts w:ascii="Assistant Light" w:eastAsia="Times New Roman" w:hAnsi="Assistant Light" w:cs="Assistant Light"/>
        </w:rPr>
        <w:t>iciteit</w:t>
      </w:r>
      <w:r w:rsidR="00576BDA">
        <w:rPr>
          <w:rFonts w:ascii="Assistant Light" w:eastAsia="Times New Roman" w:hAnsi="Assistant Light" w:cs="Assistant Light"/>
        </w:rPr>
        <w:t xml:space="preserve"> en gas</w:t>
      </w:r>
      <w:r w:rsidRPr="00E8107E">
        <w:rPr>
          <w:rFonts w:ascii="Assistant Light" w:eastAsia="Times New Roman" w:hAnsi="Assistant Light" w:cs="Assistant Light"/>
        </w:rPr>
        <w:t xml:space="preserve">. WarmteStad </w:t>
      </w:r>
      <w:r w:rsidR="00576BDA">
        <w:rPr>
          <w:rFonts w:ascii="Assistant Light" w:eastAsia="Times New Roman" w:hAnsi="Assistant Light" w:cs="Assistant Light"/>
        </w:rPr>
        <w:t>haar huidige energiecontract loopt</w:t>
      </w:r>
      <w:r w:rsidR="00065600">
        <w:rPr>
          <w:rFonts w:ascii="Assistant Light" w:eastAsia="Times New Roman" w:hAnsi="Assistant Light" w:cs="Assistant Light"/>
        </w:rPr>
        <w:t xml:space="preserve"> af in januari 2028 en wil </w:t>
      </w:r>
      <w:r w:rsidR="00992A96">
        <w:rPr>
          <w:rFonts w:ascii="Assistant Light" w:eastAsia="Times New Roman" w:hAnsi="Assistant Light" w:cs="Assistant Light"/>
        </w:rPr>
        <w:t xml:space="preserve">nu </w:t>
      </w:r>
      <w:r w:rsidR="00065600">
        <w:rPr>
          <w:rFonts w:ascii="Assistant Light" w:eastAsia="Times New Roman" w:hAnsi="Assistant Light" w:cs="Assistant Light"/>
        </w:rPr>
        <w:t>alvast inspelen</w:t>
      </w:r>
      <w:r w:rsidR="00992A96">
        <w:rPr>
          <w:rFonts w:ascii="Assistant Light" w:eastAsia="Times New Roman" w:hAnsi="Assistant Light" w:cs="Assistant Light"/>
        </w:rPr>
        <w:t xml:space="preserve"> op een </w:t>
      </w:r>
      <w:r w:rsidR="004904EE">
        <w:rPr>
          <w:rFonts w:ascii="Assistant Light" w:eastAsia="Times New Roman" w:hAnsi="Assistant Light" w:cs="Assistant Light"/>
        </w:rPr>
        <w:t>nieuwe overeenkomst.</w:t>
      </w:r>
    </w:p>
    <w:p w14:paraId="6D64A7EF" w14:textId="77777777" w:rsidR="002D7DAC" w:rsidRDefault="002D7DAC" w:rsidP="00E8107E">
      <w:pPr>
        <w:rPr>
          <w:rFonts w:ascii="Assistant Light" w:eastAsia="Times New Roman" w:hAnsi="Assistant Light" w:cs="Assistant Light"/>
        </w:rPr>
      </w:pPr>
    </w:p>
    <w:p w14:paraId="05503F3F" w14:textId="4A14F8F9" w:rsidR="002D7DAC" w:rsidRDefault="002D7DAC" w:rsidP="002D7DAC">
      <w:pPr>
        <w:pStyle w:val="Kop2"/>
        <w:rPr>
          <w:rFonts w:eastAsia="Times New Roman"/>
        </w:rPr>
      </w:pPr>
      <w:bookmarkStart w:id="6" w:name="_Toc235018509"/>
      <w:r>
        <w:rPr>
          <w:rFonts w:eastAsia="Times New Roman"/>
        </w:rPr>
        <w:t>1.3 Groningen, mijn WarmteStad</w:t>
      </w:r>
      <w:bookmarkEnd w:id="6"/>
    </w:p>
    <w:p w14:paraId="0776E2BA" w14:textId="4B8BF017" w:rsidR="002D7DAC" w:rsidRDefault="002D7DAC" w:rsidP="002D7DAC">
      <w:pPr>
        <w:rPr>
          <w:rFonts w:ascii="Assistant Light" w:eastAsia="Times New Roman" w:hAnsi="Assistant Light" w:cs="Assistant Light"/>
        </w:rPr>
      </w:pPr>
      <w:r w:rsidRPr="002D7DAC">
        <w:rPr>
          <w:rFonts w:ascii="Assistant Light" w:eastAsia="Times New Roman" w:hAnsi="Assistant Light" w:cs="Assistant Light"/>
        </w:rPr>
        <w:t xml:space="preserve">WarmteStad is hét publieke warmtebedrijf van gemeente Groningen en het Waterbedrijf Groningen. We leveren en ontwikkelen duurzame warmte voor een </w:t>
      </w:r>
      <w:r w:rsidR="0059415B">
        <w:rPr>
          <w:rFonts w:ascii="Assistant Light" w:eastAsia="Times New Roman" w:hAnsi="Assistant Light" w:cs="Assistant Light"/>
        </w:rPr>
        <w:t>CO</w:t>
      </w:r>
      <w:r w:rsidRPr="002D7DAC">
        <w:rPr>
          <w:rFonts w:ascii="Assistant Light" w:eastAsia="Times New Roman" w:hAnsi="Assistant Light" w:cs="Assistant Light"/>
        </w:rPr>
        <w:t>2-neutrale stad. We leggen hiervoor het warmtenetwerk in de stad aan, ontwikkelen duurzame warmtebronnen én sluiten huishoudens en gebouwen aan op ons warmtenet van de stad.</w:t>
      </w:r>
    </w:p>
    <w:p w14:paraId="3E25F7C8" w14:textId="77777777" w:rsidR="002D7DAC" w:rsidRPr="002D7DAC" w:rsidRDefault="002D7DAC" w:rsidP="002D7DAC">
      <w:pPr>
        <w:rPr>
          <w:rFonts w:ascii="Assistant Light" w:eastAsia="Times New Roman" w:hAnsi="Assistant Light" w:cs="Assistant Light"/>
        </w:rPr>
      </w:pPr>
    </w:p>
    <w:p w14:paraId="76E4A9AC" w14:textId="77777777" w:rsidR="002D7DAC" w:rsidRPr="002D7DAC" w:rsidRDefault="002D7DAC" w:rsidP="002D7DAC">
      <w:pPr>
        <w:rPr>
          <w:rFonts w:ascii="Assistant Light" w:eastAsia="Times New Roman" w:hAnsi="Assistant Light" w:cs="Assistant Light"/>
        </w:rPr>
      </w:pPr>
      <w:r w:rsidRPr="002D7DAC">
        <w:rPr>
          <w:rFonts w:ascii="Assistant Light" w:eastAsia="Times New Roman" w:hAnsi="Assistant Light" w:cs="Assistant Light"/>
        </w:rPr>
        <w:t>Zo helpen we de gemeente Groningen in hun ambitie naar een CO2-neutraal Groningen. Duurzame warmte is in veel gevallen het meest voor de hand liggende alternatief voor aardgas. Een mooie kans om als Groningers op eigen benen te staan; zelfvoorzienend en niet afhankelijk van (fossiele) energie of verre leveranciers. Met ons eigen publieke warmtenet. Dichtbij.</w:t>
      </w:r>
    </w:p>
    <w:p w14:paraId="0568F400" w14:textId="4FB5360C" w:rsidR="00E8107E" w:rsidRDefault="002D7DAC" w:rsidP="002D7DAC">
      <w:pPr>
        <w:rPr>
          <w:rFonts w:ascii="Assistant Light" w:eastAsia="Times New Roman" w:hAnsi="Assistant Light" w:cs="Assistant Light"/>
        </w:rPr>
      </w:pPr>
      <w:r w:rsidRPr="002D7DAC">
        <w:rPr>
          <w:rFonts w:ascii="Assistant Light" w:eastAsia="Times New Roman" w:hAnsi="Assistant Light" w:cs="Assistant Light"/>
        </w:rPr>
        <w:t xml:space="preserve">Voor meer informatie zie: </w:t>
      </w:r>
      <w:hyperlink r:id="rId10" w:history="1">
        <w:r w:rsidRPr="00394968">
          <w:rPr>
            <w:rStyle w:val="Hyperlink"/>
            <w:rFonts w:ascii="Assistant Light" w:eastAsia="Times New Roman" w:hAnsi="Assistant Light" w:cs="Assistant Light"/>
          </w:rPr>
          <w:t>https://warmtestad.nl/</w:t>
        </w:r>
      </w:hyperlink>
    </w:p>
    <w:p w14:paraId="67CD1172" w14:textId="004EF026" w:rsidR="00E8107E" w:rsidRPr="002D7DAC" w:rsidRDefault="002D7DAC" w:rsidP="002D7DAC">
      <w:pPr>
        <w:pStyle w:val="Kop1"/>
        <w:rPr>
          <w:rStyle w:val="Kop2Char"/>
          <w:rFonts w:ascii="GT Walsheim Pro" w:hAnsi="GT Walsheim Pro"/>
          <w:sz w:val="32"/>
          <w:szCs w:val="32"/>
        </w:rPr>
      </w:pPr>
      <w:bookmarkStart w:id="7" w:name="_Toc223544441"/>
      <w:bookmarkStart w:id="8" w:name="_Toc235018510"/>
      <w:r>
        <w:rPr>
          <w:rStyle w:val="Kop2Char"/>
          <w:rFonts w:ascii="GT Walsheim Pro" w:hAnsi="GT Walsheim Pro"/>
          <w:sz w:val="32"/>
          <w:szCs w:val="32"/>
        </w:rPr>
        <w:t>2</w:t>
      </w:r>
      <w:r w:rsidR="00E8107E" w:rsidRPr="002D7DAC">
        <w:rPr>
          <w:rStyle w:val="Kop2Char"/>
          <w:rFonts w:ascii="GT Walsheim Pro" w:hAnsi="GT Walsheim Pro"/>
          <w:sz w:val="32"/>
          <w:szCs w:val="32"/>
        </w:rPr>
        <w:t xml:space="preserve"> </w:t>
      </w:r>
      <w:bookmarkEnd w:id="7"/>
      <w:r>
        <w:rPr>
          <w:rStyle w:val="Kop2Char"/>
          <w:rFonts w:ascii="GT Walsheim Pro" w:hAnsi="GT Walsheim Pro"/>
          <w:sz w:val="32"/>
          <w:szCs w:val="32"/>
        </w:rPr>
        <w:t>Informatie over de opdracht</w:t>
      </w:r>
      <w:bookmarkEnd w:id="8"/>
    </w:p>
    <w:p w14:paraId="105122F9" w14:textId="77777777" w:rsidR="002D7DAC" w:rsidRDefault="002D7DAC" w:rsidP="00E8107E">
      <w:pPr>
        <w:rPr>
          <w:rFonts w:ascii="Assistant Light" w:eastAsia="Times New Roman" w:hAnsi="Assistant Light" w:cs="Assistant Light"/>
          <w:color w:val="000000"/>
          <w:highlight w:val="yellow"/>
          <w:lang w:eastAsia="nl-NL"/>
        </w:rPr>
      </w:pPr>
    </w:p>
    <w:p w14:paraId="7C846C87" w14:textId="774A1D08" w:rsidR="002D7DAC" w:rsidRPr="002D7DAC" w:rsidRDefault="002D7DAC" w:rsidP="002D7DAC">
      <w:pPr>
        <w:pStyle w:val="Kop2"/>
        <w:rPr>
          <w:rFonts w:eastAsia="Times New Roman"/>
          <w:lang w:eastAsia="nl-NL"/>
        </w:rPr>
      </w:pPr>
      <w:bookmarkStart w:id="9" w:name="_Toc235018511"/>
      <w:r w:rsidRPr="002D7DAC">
        <w:rPr>
          <w:rFonts w:eastAsia="Times New Roman"/>
          <w:lang w:eastAsia="nl-NL"/>
        </w:rPr>
        <w:t>2.1 Scope van de opdracht</w:t>
      </w:r>
      <w:bookmarkEnd w:id="9"/>
    </w:p>
    <w:p w14:paraId="4A8CEA71" w14:textId="335E39D8" w:rsidR="00E8107E" w:rsidRDefault="005D35D2" w:rsidP="00E8107E">
      <w:pPr>
        <w:rPr>
          <w:rFonts w:ascii="Assistant Light" w:eastAsia="Times New Roman" w:hAnsi="Assistant Light" w:cs="Assistant Light"/>
          <w:color w:val="000000"/>
          <w:lang w:eastAsia="nl-NL"/>
        </w:rPr>
      </w:pPr>
      <w:r w:rsidRPr="27D95107">
        <w:rPr>
          <w:rFonts w:ascii="Assistant Light" w:eastAsia="Times New Roman" w:hAnsi="Assistant Light" w:cs="Assistant Light"/>
          <w:color w:val="000000" w:themeColor="text1"/>
          <w:lang w:eastAsia="nl-NL"/>
        </w:rPr>
        <w:t>De scope van de opdracht betreft het</w:t>
      </w:r>
      <w:r w:rsidRPr="27D95107">
        <w:rPr>
          <w:rFonts w:ascii="Times New Roman" w:eastAsia="Times New Roman" w:hAnsi="Times New Roman" w:cs="Times New Roman"/>
          <w:color w:val="000000" w:themeColor="text1"/>
          <w:lang w:eastAsia="nl-NL"/>
        </w:rPr>
        <w:t> </w:t>
      </w:r>
      <w:r w:rsidR="004904EE">
        <w:rPr>
          <w:rFonts w:ascii="Assistant Light" w:eastAsia="Times New Roman" w:hAnsi="Assistant Light" w:cs="Assistant Light"/>
          <w:color w:val="000000" w:themeColor="text1"/>
          <w:lang w:eastAsia="nl-NL"/>
        </w:rPr>
        <w:t xml:space="preserve">leveren van </w:t>
      </w:r>
      <w:r w:rsidR="004F4CB8">
        <w:rPr>
          <w:rFonts w:ascii="Assistant Light" w:eastAsia="Times New Roman" w:hAnsi="Assistant Light" w:cs="Assistant Light"/>
          <w:color w:val="000000" w:themeColor="text1"/>
          <w:lang w:eastAsia="nl-NL"/>
        </w:rPr>
        <w:t>elektr</w:t>
      </w:r>
      <w:r w:rsidR="00E64B01">
        <w:rPr>
          <w:rFonts w:ascii="Assistant Light" w:eastAsia="Times New Roman" w:hAnsi="Assistant Light" w:cs="Assistant Light"/>
          <w:color w:val="000000" w:themeColor="text1"/>
          <w:lang w:eastAsia="nl-NL"/>
        </w:rPr>
        <w:t>iciteit</w:t>
      </w:r>
      <w:r w:rsidR="004F4CB8">
        <w:rPr>
          <w:rFonts w:ascii="Assistant Light" w:eastAsia="Times New Roman" w:hAnsi="Assistant Light" w:cs="Assistant Light"/>
          <w:color w:val="000000" w:themeColor="text1"/>
          <w:lang w:eastAsia="nl-NL"/>
        </w:rPr>
        <w:t xml:space="preserve"> </w:t>
      </w:r>
      <w:r w:rsidR="004904EE">
        <w:rPr>
          <w:rFonts w:ascii="Assistant Light" w:eastAsia="Times New Roman" w:hAnsi="Assistant Light" w:cs="Assistant Light"/>
          <w:color w:val="000000" w:themeColor="text1"/>
          <w:lang w:eastAsia="nl-NL"/>
        </w:rPr>
        <w:t>en gas</w:t>
      </w:r>
      <w:r w:rsidR="00FC67E2">
        <w:rPr>
          <w:rFonts w:ascii="Assistant Light" w:eastAsia="Times New Roman" w:hAnsi="Assistant Light" w:cs="Assistant Light"/>
          <w:color w:val="000000" w:themeColor="text1"/>
          <w:lang w:eastAsia="nl-NL"/>
        </w:rPr>
        <w:t xml:space="preserve"> voor meerdere locaties van WarmteStad</w:t>
      </w:r>
      <w:r w:rsidR="001C0393">
        <w:rPr>
          <w:rFonts w:ascii="Assistant Light" w:eastAsia="Times New Roman" w:hAnsi="Assistant Light" w:cs="Assistant Light"/>
          <w:color w:val="000000" w:themeColor="text1"/>
          <w:lang w:eastAsia="nl-NL"/>
        </w:rPr>
        <w:t>, i</w:t>
      </w:r>
      <w:r w:rsidR="004F4CB8">
        <w:rPr>
          <w:rFonts w:ascii="Assistant Light" w:eastAsia="Times New Roman" w:hAnsi="Assistant Light" w:cs="Assistant Light"/>
          <w:color w:val="000000" w:themeColor="text1"/>
          <w:lang w:eastAsia="nl-NL"/>
        </w:rPr>
        <w:t xml:space="preserve">nclusief mogelijkheden om vooraf </w:t>
      </w:r>
      <w:r w:rsidR="00E64B01">
        <w:rPr>
          <w:rFonts w:ascii="Assistant Light" w:eastAsia="Times New Roman" w:hAnsi="Assistant Light" w:cs="Assistant Light"/>
          <w:color w:val="000000" w:themeColor="text1"/>
          <w:lang w:eastAsia="nl-NL"/>
        </w:rPr>
        <w:t>elektriciteit</w:t>
      </w:r>
      <w:r w:rsidR="004F4CB8">
        <w:rPr>
          <w:rFonts w:ascii="Assistant Light" w:eastAsia="Times New Roman" w:hAnsi="Assistant Light" w:cs="Assistant Light"/>
          <w:color w:val="000000" w:themeColor="text1"/>
          <w:lang w:eastAsia="nl-NL"/>
        </w:rPr>
        <w:t xml:space="preserve">- en gasvolumes in </w:t>
      </w:r>
      <w:r w:rsidR="00C11951">
        <w:rPr>
          <w:rFonts w:ascii="Assistant Light" w:eastAsia="Times New Roman" w:hAnsi="Assistant Light" w:cs="Assistant Light"/>
          <w:color w:val="000000" w:themeColor="text1"/>
          <w:lang w:eastAsia="nl-NL"/>
        </w:rPr>
        <w:t>te kopen tegen vastgestelde prijzen per periode (maand, kwartaal, jaar).</w:t>
      </w:r>
    </w:p>
    <w:p w14:paraId="0094EC74" w14:textId="77777777" w:rsidR="00C256E3" w:rsidRDefault="00C256E3" w:rsidP="00E8107E"/>
    <w:p w14:paraId="2194522E" w14:textId="358661C0" w:rsidR="00E8107E" w:rsidRPr="00E8107E" w:rsidRDefault="002D7DAC" w:rsidP="00E8107E">
      <w:pPr>
        <w:pStyle w:val="Kop2"/>
        <w:rPr>
          <w:rFonts w:eastAsia="Times New Roman"/>
          <w:lang w:eastAsia="nl-NL"/>
        </w:rPr>
      </w:pPr>
      <w:bookmarkStart w:id="10" w:name="_Toc235018512"/>
      <w:r>
        <w:rPr>
          <w:rFonts w:eastAsia="Times New Roman"/>
          <w:lang w:eastAsia="nl-NL"/>
        </w:rPr>
        <w:lastRenderedPageBreak/>
        <w:t>2.</w:t>
      </w:r>
      <w:r w:rsidR="001654E7">
        <w:rPr>
          <w:rFonts w:eastAsia="Times New Roman"/>
          <w:lang w:eastAsia="nl-NL"/>
        </w:rPr>
        <w:t>2</w:t>
      </w:r>
      <w:r w:rsidR="00E8107E">
        <w:rPr>
          <w:rFonts w:eastAsia="Times New Roman"/>
          <w:lang w:eastAsia="nl-NL"/>
        </w:rPr>
        <w:t xml:space="preserve"> </w:t>
      </w:r>
      <w:r w:rsidR="00E8107E" w:rsidRPr="00E8107E">
        <w:rPr>
          <w:rFonts w:eastAsia="Times New Roman"/>
          <w:lang w:eastAsia="nl-NL"/>
        </w:rPr>
        <w:t>Perceelindeling en/of aantal te contracteren leveranciers</w:t>
      </w:r>
      <w:bookmarkEnd w:id="10"/>
    </w:p>
    <w:p w14:paraId="14E7CF8E" w14:textId="389EB546" w:rsidR="00E8107E" w:rsidRDefault="00E8107E" w:rsidP="27D95107">
      <w:pPr>
        <w:rPr>
          <w:rFonts w:ascii="Assistant Light" w:eastAsia="Times New Roman" w:hAnsi="Assistant Light" w:cs="Assistant Light"/>
          <w:color w:val="000000"/>
          <w:lang w:eastAsia="nl-NL"/>
        </w:rPr>
      </w:pPr>
      <w:r w:rsidRPr="00E8107E">
        <w:rPr>
          <w:rFonts w:ascii="Assistant Light" w:eastAsia="Times New Roman" w:hAnsi="Assistant Light" w:cs="Assistant Light"/>
          <w:color w:val="000000"/>
          <w:lang w:eastAsia="nl-NL"/>
        </w:rPr>
        <w:t xml:space="preserve">De opdracht wordt in zijn geheel aanbesteed en niet opgedeeld in percelen, tenzij de marktconsultatie WarmteStad andere inzichten geeft. </w:t>
      </w:r>
    </w:p>
    <w:p w14:paraId="3992AF55" w14:textId="77777777" w:rsidR="00381DE6" w:rsidRDefault="00381DE6" w:rsidP="27D95107">
      <w:pPr>
        <w:rPr>
          <w:rFonts w:ascii="Assistant Light" w:eastAsia="Times New Roman" w:hAnsi="Assistant Light" w:cs="Assistant Light"/>
          <w:color w:val="000000"/>
          <w:lang w:eastAsia="nl-NL"/>
        </w:rPr>
      </w:pPr>
    </w:p>
    <w:p w14:paraId="4E35B06A" w14:textId="41ADD906" w:rsidR="00E8107E" w:rsidRPr="00E8107E" w:rsidRDefault="002D7DAC" w:rsidP="00E8107E">
      <w:pPr>
        <w:pStyle w:val="Kop2"/>
        <w:rPr>
          <w:rFonts w:eastAsia="Times New Roman"/>
          <w:lang w:eastAsia="nl-NL"/>
        </w:rPr>
      </w:pPr>
      <w:bookmarkStart w:id="11" w:name="_Toc235018513"/>
      <w:r>
        <w:rPr>
          <w:rFonts w:eastAsia="Times New Roman"/>
          <w:lang w:eastAsia="nl-NL"/>
        </w:rPr>
        <w:t>2.</w:t>
      </w:r>
      <w:r w:rsidR="001654E7">
        <w:rPr>
          <w:rFonts w:eastAsia="Times New Roman"/>
          <w:lang w:eastAsia="nl-NL"/>
        </w:rPr>
        <w:t>3</w:t>
      </w:r>
      <w:r w:rsidR="00E8107E">
        <w:rPr>
          <w:rFonts w:eastAsia="Times New Roman"/>
          <w:lang w:eastAsia="nl-NL"/>
        </w:rPr>
        <w:t xml:space="preserve"> </w:t>
      </w:r>
      <w:r w:rsidR="00E8107E" w:rsidRPr="00E8107E">
        <w:rPr>
          <w:rFonts w:eastAsia="Times New Roman"/>
          <w:lang w:eastAsia="nl-NL"/>
        </w:rPr>
        <w:t>Aantal te contracteren leveranciers</w:t>
      </w:r>
      <w:bookmarkEnd w:id="11"/>
    </w:p>
    <w:p w14:paraId="16CE1E5F" w14:textId="32E08DE7" w:rsidR="00E8107E" w:rsidRDefault="00E8107E" w:rsidP="27D95107">
      <w:pPr>
        <w:rPr>
          <w:rFonts w:ascii="Assistant Light" w:eastAsia="Times New Roman" w:hAnsi="Assistant Light" w:cs="Assistant Light"/>
          <w:color w:val="000000"/>
          <w:lang w:eastAsia="nl-NL"/>
        </w:rPr>
      </w:pPr>
      <w:r w:rsidRPr="00E8107E">
        <w:rPr>
          <w:rFonts w:ascii="Assistant Light" w:eastAsia="Times New Roman" w:hAnsi="Assistant Light" w:cs="Assistant Light"/>
          <w:color w:val="000000"/>
          <w:lang w:eastAsia="nl-NL"/>
        </w:rPr>
        <w:t xml:space="preserve">WarmteStad is voornemens om één (1) leverancier te contracteren door middel van een </w:t>
      </w:r>
      <w:r w:rsidR="00917B1B">
        <w:rPr>
          <w:rFonts w:ascii="Assistant Light" w:eastAsia="Times New Roman" w:hAnsi="Assistant Light" w:cs="Assistant Light"/>
          <w:color w:val="000000"/>
          <w:lang w:eastAsia="nl-NL"/>
        </w:rPr>
        <w:t>leveringsovereenkomst</w:t>
      </w:r>
      <w:r w:rsidRPr="00E8107E">
        <w:rPr>
          <w:rFonts w:ascii="Assistant Light" w:eastAsia="Times New Roman" w:hAnsi="Assistant Light" w:cs="Assistant Light"/>
          <w:color w:val="000000"/>
          <w:lang w:eastAsia="nl-NL"/>
        </w:rPr>
        <w:t>, tenzij de marktconsultatie WarmteStad andere inzichten geeft.</w:t>
      </w:r>
    </w:p>
    <w:p w14:paraId="50610627" w14:textId="77777777" w:rsidR="00381DE6" w:rsidRPr="00E8107E" w:rsidRDefault="00381DE6" w:rsidP="27D95107">
      <w:pPr>
        <w:rPr>
          <w:rFonts w:ascii="Assistant Light" w:eastAsia="Times New Roman" w:hAnsi="Assistant Light" w:cs="Assistant Light"/>
          <w:color w:val="000000"/>
          <w:lang w:eastAsia="nl-NL"/>
        </w:rPr>
      </w:pPr>
    </w:p>
    <w:p w14:paraId="7C6FF202" w14:textId="4946C940" w:rsidR="00E8107E" w:rsidRPr="00E8107E" w:rsidRDefault="002D7DAC" w:rsidP="00E8107E">
      <w:pPr>
        <w:pStyle w:val="Kop2"/>
        <w:rPr>
          <w:rFonts w:eastAsia="Times New Roman"/>
          <w:lang w:eastAsia="nl-NL"/>
        </w:rPr>
      </w:pPr>
      <w:bookmarkStart w:id="12" w:name="_Toc235018514"/>
      <w:r>
        <w:rPr>
          <w:rFonts w:eastAsia="Times New Roman"/>
          <w:lang w:eastAsia="nl-NL"/>
        </w:rPr>
        <w:t>2.</w:t>
      </w:r>
      <w:r w:rsidR="001654E7">
        <w:rPr>
          <w:rFonts w:eastAsia="Times New Roman"/>
          <w:lang w:eastAsia="nl-NL"/>
        </w:rPr>
        <w:t>4</w:t>
      </w:r>
      <w:r w:rsidR="00E8107E">
        <w:rPr>
          <w:rFonts w:eastAsia="Times New Roman"/>
          <w:lang w:eastAsia="nl-NL"/>
        </w:rPr>
        <w:t xml:space="preserve"> </w:t>
      </w:r>
      <w:r w:rsidR="00E8107E" w:rsidRPr="00E8107E">
        <w:rPr>
          <w:rFonts w:eastAsia="Times New Roman"/>
          <w:lang w:eastAsia="nl-NL"/>
        </w:rPr>
        <w:t>Omvang van de opdracht</w:t>
      </w:r>
      <w:bookmarkEnd w:id="12"/>
    </w:p>
    <w:p w14:paraId="76803B32" w14:textId="5DCE607A" w:rsidR="006E0141" w:rsidRDefault="000F1FCD" w:rsidP="001654E7">
      <w:pPr>
        <w:rPr>
          <w:rFonts w:ascii="Assistant Light" w:eastAsia="Times New Roman" w:hAnsi="Assistant Light" w:cs="Assistant Light"/>
          <w:color w:val="000000"/>
          <w:lang w:eastAsia="nl-NL"/>
        </w:rPr>
      </w:pPr>
      <w:r w:rsidRPr="001B4A7F">
        <w:rPr>
          <w:rFonts w:ascii="Assistant Light" w:eastAsia="Times New Roman" w:hAnsi="Assistant Light" w:cs="Assistant Light"/>
          <w:color w:val="000000"/>
          <w:lang w:eastAsia="nl-NL"/>
        </w:rPr>
        <w:t>WarmteStad is sterk groeiend</w:t>
      </w:r>
      <w:r w:rsidR="00024025" w:rsidRPr="001B4A7F">
        <w:rPr>
          <w:rFonts w:ascii="Assistant Light" w:eastAsia="Times New Roman" w:hAnsi="Assistant Light" w:cs="Assistant Light"/>
          <w:color w:val="000000"/>
          <w:lang w:eastAsia="nl-NL"/>
        </w:rPr>
        <w:t xml:space="preserve"> in </w:t>
      </w:r>
      <w:r w:rsidR="00250A8A" w:rsidRPr="001B4A7F">
        <w:rPr>
          <w:rFonts w:ascii="Assistant Light" w:eastAsia="Times New Roman" w:hAnsi="Assistant Light" w:cs="Assistant Light"/>
          <w:color w:val="000000"/>
          <w:lang w:eastAsia="nl-NL"/>
        </w:rPr>
        <w:t xml:space="preserve">zowel </w:t>
      </w:r>
      <w:r w:rsidR="00C37D7A" w:rsidRPr="001B4A7F">
        <w:rPr>
          <w:rFonts w:ascii="Assistant Light" w:eastAsia="Times New Roman" w:hAnsi="Assistant Light" w:cs="Assistant Light"/>
          <w:color w:val="000000"/>
          <w:lang w:eastAsia="nl-NL"/>
        </w:rPr>
        <w:t xml:space="preserve">ons </w:t>
      </w:r>
      <w:r w:rsidR="00514058" w:rsidRPr="001B4A7F">
        <w:rPr>
          <w:rFonts w:ascii="Assistant Light" w:eastAsia="Times New Roman" w:hAnsi="Assistant Light" w:cs="Assistant Light"/>
          <w:color w:val="000000"/>
          <w:lang w:eastAsia="nl-NL"/>
        </w:rPr>
        <w:t>W</w:t>
      </w:r>
      <w:r w:rsidR="00250A8A" w:rsidRPr="001B4A7F">
        <w:rPr>
          <w:rFonts w:ascii="Assistant Light" w:eastAsia="Times New Roman" w:hAnsi="Assistant Light" w:cs="Assistant Light"/>
          <w:color w:val="000000"/>
          <w:lang w:eastAsia="nl-NL"/>
        </w:rPr>
        <w:t xml:space="preserve">armtenet </w:t>
      </w:r>
      <w:r w:rsidR="00C37D7A" w:rsidRPr="001B4A7F">
        <w:rPr>
          <w:rFonts w:ascii="Assistant Light" w:eastAsia="Times New Roman" w:hAnsi="Assistant Light" w:cs="Assistant Light"/>
          <w:color w:val="000000"/>
          <w:lang w:eastAsia="nl-NL"/>
        </w:rPr>
        <w:t xml:space="preserve">door de stad Groningen als in diverse </w:t>
      </w:r>
      <w:r w:rsidR="00250A8A" w:rsidRPr="001B4A7F">
        <w:rPr>
          <w:rFonts w:ascii="Assistant Light" w:eastAsia="Times New Roman" w:hAnsi="Assistant Light" w:cs="Assistant Light"/>
          <w:color w:val="000000"/>
          <w:lang w:eastAsia="nl-NL"/>
        </w:rPr>
        <w:t>WKO</w:t>
      </w:r>
      <w:r w:rsidR="00C37D7A" w:rsidRPr="001B4A7F">
        <w:rPr>
          <w:rFonts w:ascii="Assistant Light" w:eastAsia="Times New Roman" w:hAnsi="Assistant Light" w:cs="Assistant Light"/>
          <w:color w:val="000000"/>
          <w:lang w:eastAsia="nl-NL"/>
        </w:rPr>
        <w:t xml:space="preserve"> </w:t>
      </w:r>
      <w:r w:rsidR="00E60F48" w:rsidRPr="001B4A7F">
        <w:rPr>
          <w:rFonts w:ascii="Assistant Light" w:eastAsia="Times New Roman" w:hAnsi="Assistant Light" w:cs="Assistant Light"/>
          <w:color w:val="000000"/>
          <w:lang w:eastAsia="nl-NL"/>
        </w:rPr>
        <w:t xml:space="preserve">ontwikkelgebieden. </w:t>
      </w:r>
      <w:r w:rsidR="00FA1702" w:rsidRPr="001B4A7F">
        <w:rPr>
          <w:rFonts w:ascii="Assistant Light" w:eastAsia="Times New Roman" w:hAnsi="Assistant Light" w:cs="Assistant Light"/>
          <w:color w:val="000000"/>
          <w:lang w:eastAsia="nl-NL"/>
        </w:rPr>
        <w:t>Wij hebben als doelstelling om zoveel mogelijk duurza</w:t>
      </w:r>
      <w:r w:rsidR="00EC46EB" w:rsidRPr="001B4A7F">
        <w:rPr>
          <w:rFonts w:ascii="Assistant Light" w:eastAsia="Times New Roman" w:hAnsi="Assistant Light" w:cs="Assistant Light"/>
          <w:color w:val="000000"/>
          <w:lang w:eastAsia="nl-NL"/>
        </w:rPr>
        <w:t xml:space="preserve">me bronnen in te zetten om </w:t>
      </w:r>
      <w:r w:rsidR="00423896" w:rsidRPr="001B4A7F">
        <w:rPr>
          <w:rFonts w:ascii="Assistant Light" w:eastAsia="Times New Roman" w:hAnsi="Assistant Light" w:cs="Assistant Light"/>
          <w:color w:val="000000"/>
          <w:lang w:eastAsia="nl-NL"/>
        </w:rPr>
        <w:t>onze klanten van warmte (en koude) te voorzien.</w:t>
      </w:r>
    </w:p>
    <w:p w14:paraId="0B5C5CA9" w14:textId="77777777" w:rsidR="00B84B84" w:rsidRPr="001B4A7F" w:rsidRDefault="00B84B84" w:rsidP="001654E7">
      <w:pPr>
        <w:rPr>
          <w:rFonts w:ascii="Assistant Light" w:eastAsia="Times New Roman" w:hAnsi="Assistant Light" w:cs="Assistant Light"/>
          <w:color w:val="000000"/>
          <w:lang w:eastAsia="nl-NL"/>
        </w:rPr>
      </w:pPr>
    </w:p>
    <w:p w14:paraId="22A6C9D3" w14:textId="5FCFBB93" w:rsidR="008718BE" w:rsidRPr="001B4A7F" w:rsidRDefault="00514058" w:rsidP="001654E7">
      <w:pPr>
        <w:rPr>
          <w:rFonts w:ascii="Assistant Light" w:eastAsia="Times New Roman" w:hAnsi="Assistant Light" w:cs="Assistant Light"/>
          <w:color w:val="000000"/>
          <w:lang w:eastAsia="nl-NL"/>
        </w:rPr>
      </w:pPr>
      <w:r w:rsidRPr="001B4A7F">
        <w:rPr>
          <w:rFonts w:ascii="Assistant Light" w:eastAsia="Times New Roman" w:hAnsi="Assistant Light" w:cs="Assistant Light"/>
          <w:color w:val="000000"/>
          <w:lang w:eastAsia="nl-NL"/>
        </w:rPr>
        <w:t xml:space="preserve">Bij de productie van warmte voor ons Warmtenet </w:t>
      </w:r>
      <w:r w:rsidR="000F17E1" w:rsidRPr="001B4A7F">
        <w:rPr>
          <w:rFonts w:ascii="Assistant Light" w:eastAsia="Times New Roman" w:hAnsi="Assistant Light" w:cs="Assistant Light"/>
          <w:color w:val="000000"/>
          <w:lang w:eastAsia="nl-NL"/>
        </w:rPr>
        <w:t xml:space="preserve">zijn we </w:t>
      </w:r>
      <w:r w:rsidR="002B255E" w:rsidRPr="001B4A7F">
        <w:rPr>
          <w:rFonts w:ascii="Assistant Light" w:eastAsia="Times New Roman" w:hAnsi="Assistant Light" w:cs="Assistant Light"/>
          <w:color w:val="000000"/>
          <w:lang w:eastAsia="nl-NL"/>
        </w:rPr>
        <w:t xml:space="preserve">gestart met </w:t>
      </w:r>
      <w:r w:rsidR="004E68DF" w:rsidRPr="001B4A7F">
        <w:rPr>
          <w:rFonts w:ascii="Assistant Light" w:eastAsia="Times New Roman" w:hAnsi="Assistant Light" w:cs="Assistant Light"/>
          <w:color w:val="000000"/>
          <w:lang w:eastAsia="nl-NL"/>
        </w:rPr>
        <w:t xml:space="preserve">in verhouding </w:t>
      </w:r>
      <w:r w:rsidR="003A0C9A" w:rsidRPr="001B4A7F">
        <w:rPr>
          <w:rFonts w:ascii="Assistant Light" w:eastAsia="Times New Roman" w:hAnsi="Assistant Light" w:cs="Assistant Light"/>
          <w:color w:val="000000"/>
          <w:lang w:eastAsia="nl-NL"/>
        </w:rPr>
        <w:t xml:space="preserve">veel gasgestookte </w:t>
      </w:r>
      <w:r w:rsidR="00541BA3" w:rsidRPr="001B4A7F">
        <w:rPr>
          <w:rFonts w:ascii="Assistant Light" w:eastAsia="Times New Roman" w:hAnsi="Assistant Light" w:cs="Assistant Light"/>
          <w:color w:val="000000"/>
          <w:lang w:eastAsia="nl-NL"/>
        </w:rPr>
        <w:t xml:space="preserve">bronnen. Op termijn </w:t>
      </w:r>
      <w:r w:rsidR="0017567B" w:rsidRPr="001B4A7F">
        <w:rPr>
          <w:rFonts w:ascii="Assistant Light" w:eastAsia="Times New Roman" w:hAnsi="Assistant Light" w:cs="Assistant Light"/>
          <w:color w:val="000000"/>
          <w:lang w:eastAsia="nl-NL"/>
        </w:rPr>
        <w:t>komen hier steeds meer duurzame bronnen voor in de plaats zoals zonthermie en restwarmte</w:t>
      </w:r>
      <w:r w:rsidR="00CD4CB8" w:rsidRPr="001B4A7F">
        <w:rPr>
          <w:rFonts w:ascii="Assistant Light" w:eastAsia="Times New Roman" w:hAnsi="Assistant Light" w:cs="Assistant Light"/>
          <w:color w:val="000000"/>
          <w:lang w:eastAsia="nl-NL"/>
        </w:rPr>
        <w:t xml:space="preserve">. De restwarmte moet vaak worden opgewaardeerd </w:t>
      </w:r>
      <w:r w:rsidR="00455312" w:rsidRPr="001B4A7F">
        <w:rPr>
          <w:rFonts w:ascii="Assistant Light" w:eastAsia="Times New Roman" w:hAnsi="Assistant Light" w:cs="Assistant Light"/>
          <w:color w:val="000000"/>
          <w:lang w:eastAsia="nl-NL"/>
        </w:rPr>
        <w:t xml:space="preserve">naar een leveringstemperatuur </w:t>
      </w:r>
      <w:r w:rsidR="00CD4CB8" w:rsidRPr="001B4A7F">
        <w:rPr>
          <w:rFonts w:ascii="Assistant Light" w:eastAsia="Times New Roman" w:hAnsi="Assistant Light" w:cs="Assistant Light"/>
          <w:color w:val="000000"/>
          <w:lang w:eastAsia="nl-NL"/>
        </w:rPr>
        <w:t>met een warmtepomp</w:t>
      </w:r>
      <w:r w:rsidR="00455312" w:rsidRPr="001B4A7F">
        <w:rPr>
          <w:rFonts w:ascii="Assistant Light" w:eastAsia="Times New Roman" w:hAnsi="Assistant Light" w:cs="Assistant Light"/>
          <w:color w:val="000000"/>
          <w:lang w:eastAsia="nl-NL"/>
        </w:rPr>
        <w:t xml:space="preserve">. Voor deze warmtepompen </w:t>
      </w:r>
      <w:r w:rsidR="00310917" w:rsidRPr="001B4A7F">
        <w:rPr>
          <w:rFonts w:ascii="Assistant Light" w:eastAsia="Times New Roman" w:hAnsi="Assistant Light" w:cs="Assistant Light"/>
          <w:color w:val="000000"/>
          <w:lang w:eastAsia="nl-NL"/>
        </w:rPr>
        <w:t>is elektriciteit benodigd.</w:t>
      </w:r>
      <w:r w:rsidR="00566FA6" w:rsidRPr="001B4A7F">
        <w:rPr>
          <w:rFonts w:ascii="Assistant Light" w:eastAsia="Times New Roman" w:hAnsi="Assistant Light" w:cs="Assistant Light"/>
          <w:color w:val="000000"/>
          <w:lang w:eastAsia="nl-NL"/>
        </w:rPr>
        <w:t xml:space="preserve"> </w:t>
      </w:r>
      <w:r w:rsidR="00A05645" w:rsidRPr="001B4A7F">
        <w:rPr>
          <w:rFonts w:ascii="Assistant Light" w:eastAsia="Times New Roman" w:hAnsi="Assistant Light" w:cs="Assistant Light"/>
          <w:color w:val="000000"/>
          <w:lang w:eastAsia="nl-NL"/>
        </w:rPr>
        <w:t>De ontwikkeling van de duurzame bronnen is sterk afhankelijk van externe partijen</w:t>
      </w:r>
      <w:r w:rsidR="00705808" w:rsidRPr="001B4A7F">
        <w:rPr>
          <w:rFonts w:ascii="Assistant Light" w:eastAsia="Times New Roman" w:hAnsi="Assistant Light" w:cs="Assistant Light"/>
          <w:color w:val="000000"/>
          <w:lang w:eastAsia="nl-NL"/>
        </w:rPr>
        <w:t xml:space="preserve"> en factoren</w:t>
      </w:r>
      <w:r w:rsidR="00A05645" w:rsidRPr="001B4A7F">
        <w:rPr>
          <w:rFonts w:ascii="Assistant Light" w:eastAsia="Times New Roman" w:hAnsi="Assistant Light" w:cs="Assistant Light"/>
          <w:color w:val="000000"/>
          <w:lang w:eastAsia="nl-NL"/>
        </w:rPr>
        <w:t xml:space="preserve">. Het is daarom moeilijk te voorspellen </w:t>
      </w:r>
      <w:r w:rsidR="005E62D7" w:rsidRPr="001B4A7F">
        <w:rPr>
          <w:rFonts w:ascii="Assistant Light" w:eastAsia="Times New Roman" w:hAnsi="Assistant Light" w:cs="Assistant Light"/>
          <w:color w:val="000000"/>
          <w:lang w:eastAsia="nl-NL"/>
        </w:rPr>
        <w:t xml:space="preserve">hoe snel onze energie inkoop verschuift van gas naar </w:t>
      </w:r>
      <w:r w:rsidR="00FE6C46" w:rsidRPr="001B4A7F">
        <w:rPr>
          <w:rFonts w:ascii="Assistant Light" w:eastAsia="Times New Roman" w:hAnsi="Assistant Light" w:cs="Assistant Light"/>
          <w:color w:val="000000"/>
          <w:lang w:eastAsia="nl-NL"/>
        </w:rPr>
        <w:t>elektriciteit.</w:t>
      </w:r>
    </w:p>
    <w:p w14:paraId="4A537076" w14:textId="77777777" w:rsidR="009B513C" w:rsidRPr="001B4A7F" w:rsidRDefault="009B513C" w:rsidP="001654E7">
      <w:pPr>
        <w:rPr>
          <w:rFonts w:ascii="Assistant Light" w:eastAsia="Times New Roman" w:hAnsi="Assistant Light" w:cs="Assistant Light"/>
          <w:color w:val="000000"/>
          <w:lang w:eastAsia="nl-NL"/>
        </w:rPr>
      </w:pPr>
    </w:p>
    <w:p w14:paraId="0479B438" w14:textId="562CA84E" w:rsidR="009B513C" w:rsidRDefault="712B4911" w:rsidP="001654E7">
      <w:pPr>
        <w:rPr>
          <w:rFonts w:ascii="Assistant Light" w:eastAsia="Times New Roman" w:hAnsi="Assistant Light" w:cs="Assistant Light"/>
          <w:color w:val="000000"/>
          <w:lang w:eastAsia="nl-NL"/>
        </w:rPr>
      </w:pPr>
      <w:r w:rsidRPr="56301A18">
        <w:rPr>
          <w:rFonts w:ascii="Assistant Light" w:eastAsia="Times New Roman" w:hAnsi="Assistant Light" w:cs="Assistant Light"/>
          <w:color w:val="000000" w:themeColor="text1"/>
          <w:lang w:eastAsia="nl-NL"/>
        </w:rPr>
        <w:t xml:space="preserve">In onderstaande tabel is de prognose voor het verbruik </w:t>
      </w:r>
      <w:r w:rsidR="1936C759" w:rsidRPr="56301A18">
        <w:rPr>
          <w:rFonts w:ascii="Assistant Light" w:eastAsia="Times New Roman" w:hAnsi="Assistant Light" w:cs="Assistant Light"/>
          <w:color w:val="000000" w:themeColor="text1"/>
          <w:lang w:eastAsia="nl-NL"/>
        </w:rPr>
        <w:t>v</w:t>
      </w:r>
      <w:r w:rsidR="5B3F5154" w:rsidRPr="56301A18">
        <w:rPr>
          <w:rFonts w:ascii="Assistant Light" w:eastAsia="Times New Roman" w:hAnsi="Assistant Light" w:cs="Assistant Light"/>
          <w:color w:val="000000" w:themeColor="text1"/>
          <w:lang w:eastAsia="nl-NL"/>
        </w:rPr>
        <w:t>an</w:t>
      </w:r>
      <w:r w:rsidRPr="56301A18">
        <w:rPr>
          <w:rFonts w:ascii="Assistant Light" w:eastAsia="Times New Roman" w:hAnsi="Assistant Light" w:cs="Assistant Light"/>
          <w:color w:val="000000" w:themeColor="text1"/>
          <w:lang w:eastAsia="nl-NL"/>
        </w:rPr>
        <w:t xml:space="preserve"> de komende vier (4) jaar in b</w:t>
      </w:r>
      <w:r w:rsidR="144689AA" w:rsidRPr="56301A18">
        <w:rPr>
          <w:rFonts w:ascii="Assistant Light" w:eastAsia="Times New Roman" w:hAnsi="Assistant Light" w:cs="Assistant Light"/>
          <w:color w:val="000000" w:themeColor="text1"/>
          <w:lang w:eastAsia="nl-NL"/>
        </w:rPr>
        <w:t xml:space="preserve">eeld gebracht. Aan deze aantallen kunnen </w:t>
      </w:r>
      <w:r w:rsidR="6B10ED85" w:rsidRPr="56301A18">
        <w:rPr>
          <w:rFonts w:ascii="Assistant Light" w:eastAsia="Times New Roman" w:hAnsi="Assistant Light" w:cs="Assistant Light"/>
          <w:color w:val="000000" w:themeColor="text1"/>
          <w:lang w:eastAsia="nl-NL"/>
        </w:rPr>
        <w:t xml:space="preserve">geen </w:t>
      </w:r>
      <w:r w:rsidR="144689AA" w:rsidRPr="56301A18">
        <w:rPr>
          <w:rFonts w:ascii="Assistant Light" w:eastAsia="Times New Roman" w:hAnsi="Assistant Light" w:cs="Assistant Light"/>
          <w:color w:val="000000" w:themeColor="text1"/>
          <w:lang w:eastAsia="nl-NL"/>
        </w:rPr>
        <w:t xml:space="preserve">rechten worden ontleend en </w:t>
      </w:r>
      <w:r w:rsidR="13ECAA69" w:rsidRPr="56301A18">
        <w:rPr>
          <w:rFonts w:ascii="Assistant Light" w:eastAsia="Times New Roman" w:hAnsi="Assistant Light" w:cs="Assistant Light"/>
          <w:color w:val="000000" w:themeColor="text1"/>
          <w:lang w:eastAsia="nl-NL"/>
        </w:rPr>
        <w:t xml:space="preserve">fungeren </w:t>
      </w:r>
      <w:r w:rsidR="03D005D6" w:rsidRPr="56301A18">
        <w:rPr>
          <w:rFonts w:ascii="Assistant Light" w:eastAsia="Times New Roman" w:hAnsi="Assistant Light" w:cs="Assistant Light"/>
          <w:color w:val="000000" w:themeColor="text1"/>
          <w:lang w:eastAsia="nl-NL"/>
        </w:rPr>
        <w:t>puur ter indicatie.</w:t>
      </w:r>
    </w:p>
    <w:p w14:paraId="571A4C2F" w14:textId="77777777" w:rsidR="002B3856" w:rsidRDefault="002B3856" w:rsidP="001654E7">
      <w:pPr>
        <w:rPr>
          <w:rFonts w:ascii="Assistant Light" w:eastAsia="Times New Roman" w:hAnsi="Assistant Light" w:cs="Assistant Light"/>
          <w:color w:val="000000"/>
          <w:lang w:eastAsia="nl-NL"/>
        </w:rPr>
      </w:pPr>
    </w:p>
    <w:tbl>
      <w:tblPr>
        <w:tblW w:w="0" w:type="auto"/>
        <w:tblLayout w:type="fixed"/>
        <w:tblLook w:val="04A0" w:firstRow="1" w:lastRow="0" w:firstColumn="1" w:lastColumn="0" w:noHBand="0" w:noVBand="1"/>
      </w:tblPr>
      <w:tblGrid>
        <w:gridCol w:w="2263"/>
        <w:gridCol w:w="1701"/>
        <w:gridCol w:w="1701"/>
        <w:gridCol w:w="1667"/>
        <w:gridCol w:w="1728"/>
      </w:tblGrid>
      <w:tr w:rsidR="002B3856" w14:paraId="1C0AEFA1" w14:textId="77777777" w:rsidTr="7CC7A282">
        <w:tc>
          <w:tcPr>
            <w:tcW w:w="2263" w:type="dxa"/>
          </w:tcPr>
          <w:p w14:paraId="15822B49" w14:textId="2FF4E71D" w:rsidR="002B3856" w:rsidRPr="00AD42D1" w:rsidRDefault="002B3856" w:rsidP="001654E7">
            <w:pPr>
              <w:rPr>
                <w:rFonts w:ascii="Assistant Light" w:eastAsia="Times New Roman" w:hAnsi="Assistant Light" w:cs="Assistant Light"/>
                <w:b/>
                <w:lang w:eastAsia="nl-NL"/>
              </w:rPr>
            </w:pPr>
            <w:r w:rsidRPr="00AD42D1">
              <w:rPr>
                <w:rFonts w:ascii="Assistant Light" w:eastAsia="Times New Roman" w:hAnsi="Assistant Light" w:cs="Assistant Light"/>
                <w:b/>
                <w:lang w:eastAsia="nl-NL"/>
              </w:rPr>
              <w:t>Omschrijving</w:t>
            </w:r>
          </w:p>
        </w:tc>
        <w:tc>
          <w:tcPr>
            <w:tcW w:w="1701" w:type="dxa"/>
          </w:tcPr>
          <w:p w14:paraId="3DC34ADD" w14:textId="5C129EA4" w:rsidR="002B3856" w:rsidRPr="00AD42D1" w:rsidRDefault="002B3856" w:rsidP="00A54027">
            <w:pPr>
              <w:jc w:val="center"/>
              <w:rPr>
                <w:rFonts w:ascii="Assistant Light" w:eastAsia="Times New Roman" w:hAnsi="Assistant Light" w:cs="Assistant Light"/>
                <w:b/>
                <w:lang w:eastAsia="nl-NL"/>
              </w:rPr>
            </w:pPr>
            <w:r w:rsidRPr="00AD42D1">
              <w:rPr>
                <w:rFonts w:ascii="Assistant Light" w:eastAsia="Times New Roman" w:hAnsi="Assistant Light" w:cs="Assistant Light"/>
                <w:b/>
                <w:lang w:eastAsia="nl-NL"/>
              </w:rPr>
              <w:t>2026</w:t>
            </w:r>
          </w:p>
        </w:tc>
        <w:tc>
          <w:tcPr>
            <w:tcW w:w="1701" w:type="dxa"/>
          </w:tcPr>
          <w:p w14:paraId="081BD4BC" w14:textId="0335295C" w:rsidR="002B3856" w:rsidRPr="00AD42D1" w:rsidRDefault="002B3856" w:rsidP="00A54027">
            <w:pPr>
              <w:jc w:val="center"/>
              <w:rPr>
                <w:rFonts w:ascii="Assistant Light" w:eastAsia="Times New Roman" w:hAnsi="Assistant Light" w:cs="Assistant Light"/>
                <w:b/>
                <w:lang w:eastAsia="nl-NL"/>
              </w:rPr>
            </w:pPr>
            <w:r w:rsidRPr="00AD42D1">
              <w:rPr>
                <w:rFonts w:ascii="Assistant Light" w:eastAsia="Times New Roman" w:hAnsi="Assistant Light" w:cs="Assistant Light"/>
                <w:b/>
                <w:lang w:eastAsia="nl-NL"/>
              </w:rPr>
              <w:t>2027</w:t>
            </w:r>
          </w:p>
        </w:tc>
        <w:tc>
          <w:tcPr>
            <w:tcW w:w="1667" w:type="dxa"/>
          </w:tcPr>
          <w:p w14:paraId="2EBCD89C" w14:textId="4972DBEA" w:rsidR="002B3856" w:rsidRPr="00AD42D1" w:rsidRDefault="002B3856" w:rsidP="00A54027">
            <w:pPr>
              <w:jc w:val="center"/>
              <w:rPr>
                <w:rFonts w:ascii="Assistant Light" w:eastAsia="Times New Roman" w:hAnsi="Assistant Light" w:cs="Assistant Light"/>
                <w:b/>
                <w:lang w:eastAsia="nl-NL"/>
              </w:rPr>
            </w:pPr>
            <w:r w:rsidRPr="00AD42D1">
              <w:rPr>
                <w:rFonts w:ascii="Assistant Light" w:eastAsia="Times New Roman" w:hAnsi="Assistant Light" w:cs="Assistant Light"/>
                <w:b/>
                <w:lang w:eastAsia="nl-NL"/>
              </w:rPr>
              <w:t>2028</w:t>
            </w:r>
          </w:p>
        </w:tc>
        <w:tc>
          <w:tcPr>
            <w:tcW w:w="1728" w:type="dxa"/>
          </w:tcPr>
          <w:p w14:paraId="1DCEA7E0" w14:textId="705F9A4F" w:rsidR="002B3856" w:rsidRPr="00AD42D1" w:rsidRDefault="002B3856" w:rsidP="00A54027">
            <w:pPr>
              <w:jc w:val="center"/>
              <w:rPr>
                <w:rFonts w:ascii="Assistant Light" w:eastAsia="Times New Roman" w:hAnsi="Assistant Light" w:cs="Assistant Light"/>
                <w:b/>
                <w:lang w:eastAsia="nl-NL"/>
              </w:rPr>
            </w:pPr>
            <w:r w:rsidRPr="00AD42D1">
              <w:rPr>
                <w:rFonts w:ascii="Assistant Light" w:eastAsia="Times New Roman" w:hAnsi="Assistant Light" w:cs="Assistant Light"/>
                <w:b/>
                <w:lang w:eastAsia="nl-NL"/>
              </w:rPr>
              <w:t>2029</w:t>
            </w:r>
          </w:p>
        </w:tc>
      </w:tr>
      <w:tr w:rsidR="002B3856" w14:paraId="2EC95413" w14:textId="77777777" w:rsidTr="7CC7A282">
        <w:tc>
          <w:tcPr>
            <w:tcW w:w="2263" w:type="dxa"/>
          </w:tcPr>
          <w:p w14:paraId="6A97B041" w14:textId="3F75F434" w:rsidR="002B3856" w:rsidRPr="009F08A8" w:rsidRDefault="4BC1AF37" w:rsidP="001654E7">
            <w:pPr>
              <w:rPr>
                <w:rFonts w:ascii="Assistant Light" w:eastAsia="Times New Roman" w:hAnsi="Assistant Light" w:cs="Assistant Light"/>
                <w:b/>
                <w:color w:val="000000"/>
                <w:lang w:eastAsia="nl-NL"/>
              </w:rPr>
            </w:pPr>
            <w:r w:rsidRPr="56301A18">
              <w:rPr>
                <w:rFonts w:ascii="Assistant Light" w:eastAsia="Times New Roman" w:hAnsi="Assistant Light" w:cs="Assistant Light"/>
                <w:b/>
                <w:color w:val="000000" w:themeColor="text1"/>
                <w:lang w:eastAsia="nl-NL"/>
              </w:rPr>
              <w:t>Gasverbruik</w:t>
            </w:r>
            <w:r w:rsidR="2A71A8C1" w:rsidRPr="56301A18">
              <w:rPr>
                <w:rFonts w:ascii="Assistant Light" w:eastAsia="Times New Roman" w:hAnsi="Assistant Light" w:cs="Assistant Light"/>
                <w:b/>
                <w:color w:val="000000" w:themeColor="text1"/>
                <w:lang w:eastAsia="nl-NL"/>
              </w:rPr>
              <w:t xml:space="preserve"> in </w:t>
            </w:r>
            <w:r w:rsidR="538084DE" w:rsidRPr="56301A18">
              <w:rPr>
                <w:rFonts w:ascii="Assistant Light" w:eastAsia="Times New Roman" w:hAnsi="Assistant Light" w:cs="Assistant Light"/>
                <w:b/>
                <w:color w:val="000000" w:themeColor="text1"/>
                <w:lang w:eastAsia="nl-NL"/>
              </w:rPr>
              <w:t>m</w:t>
            </w:r>
            <w:r w:rsidR="2A71A8C1" w:rsidRPr="56301A18">
              <w:rPr>
                <w:rFonts w:ascii="Assistant Light" w:eastAsia="Times New Roman" w:hAnsi="Assistant Light" w:cs="Assistant Light"/>
                <w:b/>
                <w:color w:val="000000" w:themeColor="text1"/>
                <w:lang w:eastAsia="nl-NL"/>
              </w:rPr>
              <w:t>3</w:t>
            </w:r>
          </w:p>
        </w:tc>
        <w:tc>
          <w:tcPr>
            <w:tcW w:w="1701" w:type="dxa"/>
          </w:tcPr>
          <w:p w14:paraId="5851935D" w14:textId="7D973A53" w:rsidR="002B3856" w:rsidRDefault="00F14700" w:rsidP="001654E7">
            <w:pPr>
              <w:rPr>
                <w:rFonts w:ascii="Assistant Light" w:eastAsia="Times New Roman" w:hAnsi="Assistant Light" w:cs="Assistant Light"/>
                <w:color w:val="000000"/>
                <w:lang w:eastAsia="nl-NL"/>
              </w:rPr>
            </w:pPr>
            <w:r>
              <w:rPr>
                <w:rFonts w:ascii="Assistant Light" w:eastAsia="Times New Roman" w:hAnsi="Assistant Light" w:cs="Assistant Light"/>
                <w:color w:val="000000"/>
                <w:lang w:eastAsia="nl-NL"/>
              </w:rPr>
              <w:t>4.500.000</w:t>
            </w:r>
          </w:p>
        </w:tc>
        <w:tc>
          <w:tcPr>
            <w:tcW w:w="1701" w:type="dxa"/>
          </w:tcPr>
          <w:p w14:paraId="4C8F4A40" w14:textId="7296332E" w:rsidR="002B3856" w:rsidRDefault="00A54027" w:rsidP="001654E7">
            <w:pPr>
              <w:rPr>
                <w:rFonts w:ascii="Assistant Light" w:eastAsia="Times New Roman" w:hAnsi="Assistant Light" w:cs="Assistant Light"/>
                <w:color w:val="000000"/>
                <w:lang w:eastAsia="nl-NL"/>
              </w:rPr>
            </w:pPr>
            <w:r>
              <w:rPr>
                <w:rFonts w:ascii="Assistant Light" w:eastAsia="Times New Roman" w:hAnsi="Assistant Light" w:cs="Assistant Light"/>
                <w:color w:val="000000"/>
                <w:lang w:eastAsia="nl-NL"/>
              </w:rPr>
              <w:t>2.000.000 – 6.000.000</w:t>
            </w:r>
          </w:p>
        </w:tc>
        <w:tc>
          <w:tcPr>
            <w:tcW w:w="1667" w:type="dxa"/>
          </w:tcPr>
          <w:p w14:paraId="30204F92" w14:textId="3B5A5632" w:rsidR="002B3856" w:rsidRDefault="00A54027" w:rsidP="001654E7">
            <w:pPr>
              <w:rPr>
                <w:rFonts w:ascii="Assistant Light" w:eastAsia="Times New Roman" w:hAnsi="Assistant Light" w:cs="Assistant Light"/>
                <w:color w:val="000000"/>
                <w:lang w:eastAsia="nl-NL"/>
              </w:rPr>
            </w:pPr>
            <w:r>
              <w:rPr>
                <w:rFonts w:ascii="Assistant Light" w:eastAsia="Times New Roman" w:hAnsi="Assistant Light" w:cs="Assistant Light"/>
                <w:color w:val="000000"/>
                <w:lang w:eastAsia="nl-NL"/>
              </w:rPr>
              <w:t>2.000.000 – 6.000.000</w:t>
            </w:r>
          </w:p>
        </w:tc>
        <w:tc>
          <w:tcPr>
            <w:tcW w:w="1728" w:type="dxa"/>
          </w:tcPr>
          <w:p w14:paraId="6299511B" w14:textId="430D906B" w:rsidR="002B3856" w:rsidRDefault="001E491B" w:rsidP="001654E7">
            <w:pPr>
              <w:rPr>
                <w:rFonts w:ascii="Assistant Light" w:eastAsia="Times New Roman" w:hAnsi="Assistant Light" w:cs="Assistant Light"/>
                <w:color w:val="000000"/>
                <w:lang w:eastAsia="nl-NL"/>
              </w:rPr>
            </w:pPr>
            <w:r>
              <w:rPr>
                <w:rFonts w:ascii="Assistant Light" w:eastAsia="Times New Roman" w:hAnsi="Assistant Light" w:cs="Assistant Light"/>
                <w:color w:val="000000"/>
                <w:lang w:eastAsia="nl-NL"/>
              </w:rPr>
              <w:t>2.000.000 – 6.000.000</w:t>
            </w:r>
          </w:p>
        </w:tc>
      </w:tr>
      <w:tr w:rsidR="00867017" w14:paraId="2B6B3D65" w14:textId="77777777" w:rsidTr="7CC7A282">
        <w:trPr>
          <w:trHeight w:val="116"/>
        </w:trPr>
        <w:tc>
          <w:tcPr>
            <w:tcW w:w="2263" w:type="dxa"/>
          </w:tcPr>
          <w:p w14:paraId="7CAB1984" w14:textId="0E95ACA7" w:rsidR="00867017" w:rsidRPr="009F08A8" w:rsidRDefault="00867017" w:rsidP="00867017">
            <w:pPr>
              <w:rPr>
                <w:rFonts w:ascii="Assistant Light" w:eastAsia="Times New Roman" w:hAnsi="Assistant Light" w:cs="Assistant Light"/>
                <w:b/>
                <w:color w:val="000000"/>
                <w:lang w:eastAsia="nl-NL"/>
              </w:rPr>
            </w:pPr>
            <w:r w:rsidRPr="009F08A8">
              <w:rPr>
                <w:rFonts w:ascii="Assistant Light" w:eastAsia="Times New Roman" w:hAnsi="Assistant Light" w:cs="Assistant Light"/>
                <w:b/>
                <w:color w:val="000000"/>
                <w:lang w:eastAsia="nl-NL"/>
              </w:rPr>
              <w:t>Elektriciteitsverbruik in MWh</w:t>
            </w:r>
          </w:p>
        </w:tc>
        <w:tc>
          <w:tcPr>
            <w:tcW w:w="1701" w:type="dxa"/>
          </w:tcPr>
          <w:p w14:paraId="4AFEDB22" w14:textId="6114ADC1" w:rsidR="00867017" w:rsidRDefault="00867017" w:rsidP="00867017">
            <w:pPr>
              <w:rPr>
                <w:rFonts w:ascii="Assistant Light" w:eastAsia="Times New Roman" w:hAnsi="Assistant Light" w:cs="Assistant Light"/>
                <w:color w:val="000000"/>
                <w:lang w:eastAsia="nl-NL"/>
              </w:rPr>
            </w:pPr>
            <w:r>
              <w:rPr>
                <w:rFonts w:ascii="Assistant Light" w:eastAsia="Times New Roman" w:hAnsi="Assistant Light" w:cs="Assistant Light"/>
                <w:color w:val="000000"/>
                <w:lang w:eastAsia="nl-NL"/>
              </w:rPr>
              <w:t>2.500</w:t>
            </w:r>
          </w:p>
        </w:tc>
        <w:tc>
          <w:tcPr>
            <w:tcW w:w="1701" w:type="dxa"/>
          </w:tcPr>
          <w:p w14:paraId="2E297CB2" w14:textId="00E5218F" w:rsidR="00867017" w:rsidRDefault="1AD5A8F8" w:rsidP="7CC7A282">
            <w:r w:rsidRPr="7CC7A282">
              <w:rPr>
                <w:rFonts w:ascii="Assistant Light" w:eastAsia="Times New Roman" w:hAnsi="Assistant Light" w:cs="Assistant Light"/>
                <w:color w:val="000000" w:themeColor="text1"/>
                <w:lang w:eastAsia="nl-NL"/>
              </w:rPr>
              <w:t>3.000-6.000</w:t>
            </w:r>
          </w:p>
        </w:tc>
        <w:tc>
          <w:tcPr>
            <w:tcW w:w="1667" w:type="dxa"/>
          </w:tcPr>
          <w:p w14:paraId="6A970856" w14:textId="00E5218F" w:rsidR="00867017" w:rsidRDefault="1AD5A8F8" w:rsidP="7CC7A282">
            <w:r w:rsidRPr="7CC7A282">
              <w:rPr>
                <w:rFonts w:ascii="Assistant Light" w:eastAsia="Times New Roman" w:hAnsi="Assistant Light" w:cs="Assistant Light"/>
                <w:color w:val="000000" w:themeColor="text1"/>
                <w:lang w:eastAsia="nl-NL"/>
              </w:rPr>
              <w:t>3.000-6.000</w:t>
            </w:r>
          </w:p>
          <w:p w14:paraId="08A18E3C" w14:textId="0004ABEA" w:rsidR="00867017" w:rsidRDefault="00867017" w:rsidP="00867017">
            <w:pPr>
              <w:rPr>
                <w:rFonts w:ascii="Assistant Light" w:eastAsia="Times New Roman" w:hAnsi="Assistant Light" w:cs="Assistant Light"/>
                <w:color w:val="000000"/>
                <w:lang w:eastAsia="nl-NL"/>
              </w:rPr>
            </w:pPr>
          </w:p>
        </w:tc>
        <w:tc>
          <w:tcPr>
            <w:tcW w:w="1728" w:type="dxa"/>
          </w:tcPr>
          <w:p w14:paraId="2D650993" w14:textId="00E5218F" w:rsidR="00867017" w:rsidRDefault="1AD5A8F8" w:rsidP="7CC7A282">
            <w:r w:rsidRPr="7CC7A282">
              <w:rPr>
                <w:rFonts w:ascii="Assistant Light" w:eastAsia="Times New Roman" w:hAnsi="Assistant Light" w:cs="Assistant Light"/>
                <w:color w:val="000000" w:themeColor="text1"/>
                <w:lang w:eastAsia="nl-NL"/>
              </w:rPr>
              <w:t>3.000-6.000</w:t>
            </w:r>
          </w:p>
          <w:p w14:paraId="38DA57E8" w14:textId="7B09493E" w:rsidR="00867017" w:rsidRDefault="00867017" w:rsidP="00867017">
            <w:pPr>
              <w:rPr>
                <w:rFonts w:ascii="Assistant Light" w:eastAsia="Times New Roman" w:hAnsi="Assistant Light" w:cs="Assistant Light"/>
                <w:color w:val="000000"/>
                <w:lang w:eastAsia="nl-NL"/>
              </w:rPr>
            </w:pPr>
          </w:p>
        </w:tc>
      </w:tr>
    </w:tbl>
    <w:p w14:paraId="6A72FB1B" w14:textId="77777777" w:rsidR="002B3856" w:rsidRPr="001B4A7F" w:rsidRDefault="002B3856" w:rsidP="001654E7">
      <w:pPr>
        <w:rPr>
          <w:rFonts w:ascii="Assistant Light" w:eastAsia="Times New Roman" w:hAnsi="Assistant Light" w:cs="Assistant Light"/>
          <w:color w:val="000000"/>
          <w:lang w:eastAsia="nl-NL"/>
        </w:rPr>
      </w:pPr>
    </w:p>
    <w:p w14:paraId="6EECDA73" w14:textId="77777777" w:rsidR="00917B1B" w:rsidRPr="001654E7" w:rsidRDefault="00917B1B" w:rsidP="001654E7">
      <w:pPr>
        <w:rPr>
          <w:lang w:eastAsia="nl-NL"/>
        </w:rPr>
      </w:pPr>
    </w:p>
    <w:p w14:paraId="1A533EE8" w14:textId="085AE904" w:rsidR="001654E7" w:rsidRDefault="001654E7" w:rsidP="001654E7">
      <w:pPr>
        <w:pStyle w:val="Kop2"/>
      </w:pPr>
      <w:bookmarkStart w:id="13" w:name="_Toc223544443"/>
      <w:bookmarkStart w:id="14" w:name="_Toc235018515"/>
      <w:r>
        <w:t>2.5 Planning</w:t>
      </w:r>
      <w:bookmarkEnd w:id="13"/>
      <w:r>
        <w:t xml:space="preserve"> marktconsultatie</w:t>
      </w:r>
      <w:bookmarkEnd w:id="14"/>
    </w:p>
    <w:tbl>
      <w:tblPr>
        <w:tblW w:w="0" w:type="auto"/>
        <w:tblLook w:val="04A0" w:firstRow="1" w:lastRow="0" w:firstColumn="1" w:lastColumn="0" w:noHBand="0" w:noVBand="1"/>
      </w:tblPr>
      <w:tblGrid>
        <w:gridCol w:w="4815"/>
        <w:gridCol w:w="4247"/>
      </w:tblGrid>
      <w:tr w:rsidR="001654E7" w:rsidRPr="00104116" w14:paraId="49BBE834" w14:textId="77777777" w:rsidTr="00AD42D1">
        <w:tc>
          <w:tcPr>
            <w:tcW w:w="4815" w:type="dxa"/>
          </w:tcPr>
          <w:p w14:paraId="06A110F1" w14:textId="77777777" w:rsidR="001654E7" w:rsidRPr="00AD42D1" w:rsidRDefault="001654E7" w:rsidP="002A5250">
            <w:pPr>
              <w:pStyle w:val="Kenmerkblokje"/>
              <w:jc w:val="both"/>
              <w:rPr>
                <w:rFonts w:ascii="Assistant Light" w:eastAsia="Times New Roman" w:hAnsi="Assistant Light" w:cs="Assistant Light"/>
                <w:color w:val="FFFFFF" w:themeColor="background1"/>
                <w:sz w:val="22"/>
                <w:szCs w:val="22"/>
              </w:rPr>
            </w:pPr>
            <w:r w:rsidRPr="00AD42D1">
              <w:rPr>
                <w:rFonts w:ascii="Assistant Light" w:eastAsia="Times New Roman" w:hAnsi="Assistant Light" w:cs="Assistant Light"/>
                <w:color w:val="FFFFFF" w:themeColor="background1"/>
                <w:sz w:val="22"/>
                <w:szCs w:val="22"/>
              </w:rPr>
              <w:t>Activiteit</w:t>
            </w:r>
          </w:p>
        </w:tc>
        <w:tc>
          <w:tcPr>
            <w:tcW w:w="4247" w:type="dxa"/>
          </w:tcPr>
          <w:p w14:paraId="6C13AC0A" w14:textId="77777777" w:rsidR="001654E7" w:rsidRPr="00AD42D1" w:rsidRDefault="001654E7" w:rsidP="002A5250">
            <w:pPr>
              <w:pStyle w:val="Kenmerkblokje"/>
              <w:jc w:val="both"/>
              <w:rPr>
                <w:rFonts w:ascii="Assistant Light" w:eastAsia="Times New Roman" w:hAnsi="Assistant Light" w:cs="Assistant Light"/>
                <w:color w:val="FFFFFF" w:themeColor="background1"/>
                <w:sz w:val="22"/>
                <w:szCs w:val="22"/>
              </w:rPr>
            </w:pPr>
            <w:r w:rsidRPr="00AD42D1">
              <w:rPr>
                <w:rFonts w:ascii="Assistant Light" w:eastAsia="Times New Roman" w:hAnsi="Assistant Light" w:cs="Assistant Light"/>
                <w:color w:val="FFFFFF" w:themeColor="background1"/>
                <w:sz w:val="22"/>
                <w:szCs w:val="22"/>
              </w:rPr>
              <w:t xml:space="preserve">Datum </w:t>
            </w:r>
          </w:p>
        </w:tc>
      </w:tr>
      <w:tr w:rsidR="001654E7" w14:paraId="4B26AB8C" w14:textId="77777777" w:rsidTr="00AD42D1">
        <w:tc>
          <w:tcPr>
            <w:tcW w:w="4815" w:type="dxa"/>
          </w:tcPr>
          <w:p w14:paraId="48C7F45F" w14:textId="77777777" w:rsidR="001654E7" w:rsidRPr="00670EFD" w:rsidRDefault="001654E7" w:rsidP="002A5250">
            <w:pPr>
              <w:pStyle w:val="Kenmerkblokje"/>
              <w:rPr>
                <w:rFonts w:ascii="Assistant Light" w:eastAsia="Times New Roman" w:hAnsi="Assistant Light" w:cs="Assistant Light"/>
                <w:b/>
                <w:sz w:val="22"/>
                <w:szCs w:val="22"/>
              </w:rPr>
            </w:pPr>
            <w:r w:rsidRPr="00670EFD">
              <w:rPr>
                <w:rFonts w:ascii="Assistant Light" w:eastAsia="Times New Roman" w:hAnsi="Assistant Light" w:cs="Assistant Light"/>
                <w:b/>
                <w:sz w:val="22"/>
                <w:szCs w:val="22"/>
              </w:rPr>
              <w:t>Publiceren marktconsultatiedocument op Tenderned</w:t>
            </w:r>
          </w:p>
        </w:tc>
        <w:tc>
          <w:tcPr>
            <w:tcW w:w="4247" w:type="dxa"/>
          </w:tcPr>
          <w:p w14:paraId="39F6C66A" w14:textId="4BCCC812" w:rsidR="001654E7" w:rsidRPr="008B2411" w:rsidRDefault="00172D29" w:rsidP="002A5250">
            <w:pPr>
              <w:pStyle w:val="Kenmerkblokje"/>
              <w:rPr>
                <w:rFonts w:ascii="Assistant Light" w:eastAsia="Times New Roman" w:hAnsi="Assistant Light" w:cs="Assistant Light"/>
                <w:b/>
                <w:bCs/>
                <w:sz w:val="22"/>
                <w:szCs w:val="22"/>
              </w:rPr>
            </w:pPr>
            <w:r w:rsidRPr="008B2411">
              <w:rPr>
                <w:rFonts w:ascii="Assistant Light" w:eastAsia="Times New Roman" w:hAnsi="Assistant Light" w:cs="Assistant Light"/>
                <w:b/>
                <w:bCs/>
                <w:sz w:val="22"/>
                <w:szCs w:val="22"/>
              </w:rPr>
              <w:t xml:space="preserve">Woensdag </w:t>
            </w:r>
            <w:r w:rsidR="00E1715B">
              <w:rPr>
                <w:rFonts w:ascii="Assistant Light" w:eastAsia="Times New Roman" w:hAnsi="Assistant Light" w:cs="Assistant Light"/>
                <w:b/>
                <w:bCs/>
                <w:sz w:val="22"/>
                <w:szCs w:val="22"/>
              </w:rPr>
              <w:t>15</w:t>
            </w:r>
            <w:r w:rsidRPr="008B2411">
              <w:rPr>
                <w:rFonts w:ascii="Assistant Light" w:eastAsia="Times New Roman" w:hAnsi="Assistant Light" w:cs="Assistant Light"/>
                <w:b/>
                <w:bCs/>
                <w:sz w:val="22"/>
                <w:szCs w:val="22"/>
              </w:rPr>
              <w:t xml:space="preserve"> ju</w:t>
            </w:r>
            <w:r w:rsidR="00E1715B">
              <w:rPr>
                <w:rFonts w:ascii="Assistant Light" w:eastAsia="Times New Roman" w:hAnsi="Assistant Light" w:cs="Assistant Light"/>
                <w:b/>
                <w:bCs/>
                <w:sz w:val="22"/>
                <w:szCs w:val="22"/>
              </w:rPr>
              <w:t>l</w:t>
            </w:r>
            <w:r w:rsidRPr="008B2411">
              <w:rPr>
                <w:rFonts w:ascii="Assistant Light" w:eastAsia="Times New Roman" w:hAnsi="Assistant Light" w:cs="Assistant Light"/>
                <w:b/>
                <w:bCs/>
                <w:sz w:val="22"/>
                <w:szCs w:val="22"/>
              </w:rPr>
              <w:t>i 2026</w:t>
            </w:r>
          </w:p>
        </w:tc>
      </w:tr>
      <w:tr w:rsidR="001654E7" w14:paraId="4B241A95" w14:textId="77777777" w:rsidTr="00AD42D1">
        <w:trPr>
          <w:trHeight w:val="412"/>
        </w:trPr>
        <w:tc>
          <w:tcPr>
            <w:tcW w:w="4815" w:type="dxa"/>
          </w:tcPr>
          <w:p w14:paraId="258FE7F0" w14:textId="77777777" w:rsidR="001654E7" w:rsidRPr="00670EFD" w:rsidRDefault="001654E7" w:rsidP="002A5250">
            <w:pPr>
              <w:pStyle w:val="Kenmerkblokje"/>
              <w:rPr>
                <w:rFonts w:ascii="Assistant Light" w:eastAsia="Times New Roman" w:hAnsi="Assistant Light" w:cs="Assistant Light"/>
                <w:b/>
                <w:sz w:val="22"/>
                <w:szCs w:val="22"/>
              </w:rPr>
            </w:pPr>
            <w:r w:rsidRPr="00670EFD">
              <w:rPr>
                <w:rFonts w:ascii="Assistant Light" w:eastAsia="Times New Roman" w:hAnsi="Assistant Light" w:cs="Assistant Light"/>
                <w:b/>
                <w:sz w:val="22"/>
                <w:szCs w:val="22"/>
              </w:rPr>
              <w:t>Uiterste datum voor indienen ingevulde vragenlijst</w:t>
            </w:r>
          </w:p>
        </w:tc>
        <w:tc>
          <w:tcPr>
            <w:tcW w:w="4247" w:type="dxa"/>
          </w:tcPr>
          <w:p w14:paraId="1CC1A001" w14:textId="1DFA8C59" w:rsidR="001654E7" w:rsidRPr="008B2411" w:rsidRDefault="00172D29" w:rsidP="002A5250">
            <w:pPr>
              <w:pStyle w:val="Kenmerkblokje"/>
              <w:rPr>
                <w:rFonts w:ascii="Assistant Light" w:eastAsia="Times New Roman" w:hAnsi="Assistant Light" w:cs="Assistant Light"/>
                <w:b/>
                <w:bCs/>
                <w:sz w:val="22"/>
                <w:szCs w:val="22"/>
              </w:rPr>
            </w:pPr>
            <w:r w:rsidRPr="008B2411">
              <w:rPr>
                <w:rFonts w:ascii="Assistant Light" w:eastAsia="Times New Roman" w:hAnsi="Assistant Light" w:cs="Assistant Light"/>
                <w:b/>
                <w:bCs/>
                <w:sz w:val="22"/>
                <w:szCs w:val="22"/>
              </w:rPr>
              <w:t xml:space="preserve">Donderdag </w:t>
            </w:r>
            <w:r w:rsidR="00F11C1B">
              <w:rPr>
                <w:rFonts w:ascii="Assistant Light" w:eastAsia="Times New Roman" w:hAnsi="Assistant Light" w:cs="Assistant Light"/>
                <w:b/>
                <w:bCs/>
                <w:sz w:val="22"/>
                <w:szCs w:val="22"/>
              </w:rPr>
              <w:t>1</w:t>
            </w:r>
            <w:r w:rsidRPr="008B2411">
              <w:rPr>
                <w:rFonts w:ascii="Assistant Light" w:eastAsia="Times New Roman" w:hAnsi="Assistant Light" w:cs="Assistant Light"/>
                <w:b/>
                <w:bCs/>
                <w:sz w:val="22"/>
                <w:szCs w:val="22"/>
              </w:rPr>
              <w:t xml:space="preserve">9 </w:t>
            </w:r>
            <w:r w:rsidR="00F11C1B">
              <w:rPr>
                <w:rFonts w:ascii="Assistant Light" w:eastAsia="Times New Roman" w:hAnsi="Assistant Light" w:cs="Assistant Light"/>
                <w:b/>
                <w:bCs/>
                <w:sz w:val="22"/>
                <w:szCs w:val="22"/>
              </w:rPr>
              <w:t>augustus</w:t>
            </w:r>
            <w:r w:rsidRPr="008B2411">
              <w:rPr>
                <w:rFonts w:ascii="Assistant Light" w:eastAsia="Times New Roman" w:hAnsi="Assistant Light" w:cs="Assistant Light"/>
                <w:b/>
                <w:bCs/>
                <w:sz w:val="22"/>
                <w:szCs w:val="22"/>
              </w:rPr>
              <w:t xml:space="preserve"> 2026, 12:00u</w:t>
            </w:r>
          </w:p>
        </w:tc>
      </w:tr>
      <w:tr w:rsidR="001654E7" w14:paraId="0A8AFD69" w14:textId="77777777" w:rsidTr="00AD42D1">
        <w:trPr>
          <w:trHeight w:val="412"/>
        </w:trPr>
        <w:tc>
          <w:tcPr>
            <w:tcW w:w="4815" w:type="dxa"/>
          </w:tcPr>
          <w:p w14:paraId="431CA643" w14:textId="77777777" w:rsidR="001654E7" w:rsidRPr="00670EFD" w:rsidRDefault="001654E7" w:rsidP="002A5250">
            <w:pPr>
              <w:pStyle w:val="Kenmerkblokje"/>
              <w:rPr>
                <w:rFonts w:ascii="Assistant Light" w:eastAsia="Times New Roman" w:hAnsi="Assistant Light" w:cs="Assistant Light"/>
                <w:b/>
                <w:sz w:val="22"/>
                <w:szCs w:val="22"/>
              </w:rPr>
            </w:pPr>
            <w:r w:rsidRPr="00670EFD">
              <w:rPr>
                <w:rFonts w:ascii="Assistant Light" w:eastAsia="Times New Roman" w:hAnsi="Assistant Light" w:cs="Assistant Light"/>
                <w:b/>
                <w:sz w:val="22"/>
                <w:szCs w:val="22"/>
              </w:rPr>
              <w:t>Versturen verslag marktconsultatie</w:t>
            </w:r>
          </w:p>
        </w:tc>
        <w:tc>
          <w:tcPr>
            <w:tcW w:w="4247" w:type="dxa"/>
          </w:tcPr>
          <w:p w14:paraId="3D2333E7" w14:textId="2C9B1900" w:rsidR="001654E7" w:rsidRPr="008B2411" w:rsidRDefault="008B2411" w:rsidP="002A5250">
            <w:pPr>
              <w:pStyle w:val="Kenmerkblokje"/>
              <w:rPr>
                <w:rFonts w:ascii="Assistant Light" w:eastAsia="Times New Roman" w:hAnsi="Assistant Light" w:cs="Assistant Light"/>
                <w:b/>
                <w:bCs/>
                <w:sz w:val="22"/>
                <w:szCs w:val="22"/>
              </w:rPr>
            </w:pPr>
            <w:r w:rsidRPr="008B2411">
              <w:rPr>
                <w:rFonts w:ascii="Assistant Light" w:eastAsia="Times New Roman" w:hAnsi="Assistant Light" w:cs="Assistant Light"/>
                <w:b/>
                <w:bCs/>
                <w:sz w:val="22"/>
                <w:szCs w:val="22"/>
              </w:rPr>
              <w:t xml:space="preserve">Donderdag </w:t>
            </w:r>
            <w:r w:rsidR="00617CCA">
              <w:rPr>
                <w:rFonts w:ascii="Assistant Light" w:eastAsia="Times New Roman" w:hAnsi="Assistant Light" w:cs="Assistant Light"/>
                <w:b/>
                <w:bCs/>
                <w:sz w:val="22"/>
                <w:szCs w:val="22"/>
              </w:rPr>
              <w:t>2</w:t>
            </w:r>
            <w:r w:rsidRPr="008B2411">
              <w:rPr>
                <w:rFonts w:ascii="Assistant Light" w:eastAsia="Times New Roman" w:hAnsi="Assistant Light" w:cs="Assistant Light"/>
                <w:b/>
                <w:bCs/>
                <w:sz w:val="22"/>
                <w:szCs w:val="22"/>
              </w:rPr>
              <w:t xml:space="preserve"> </w:t>
            </w:r>
            <w:r w:rsidR="00617CCA">
              <w:rPr>
                <w:rFonts w:ascii="Assistant Light" w:eastAsia="Times New Roman" w:hAnsi="Assistant Light" w:cs="Assistant Light"/>
                <w:b/>
                <w:bCs/>
                <w:sz w:val="22"/>
                <w:szCs w:val="22"/>
              </w:rPr>
              <w:t>september</w:t>
            </w:r>
            <w:r w:rsidRPr="008B2411">
              <w:rPr>
                <w:rFonts w:ascii="Assistant Light" w:eastAsia="Times New Roman" w:hAnsi="Assistant Light" w:cs="Assistant Light"/>
                <w:b/>
                <w:bCs/>
                <w:sz w:val="22"/>
                <w:szCs w:val="22"/>
              </w:rPr>
              <w:t xml:space="preserve"> 2026</w:t>
            </w:r>
          </w:p>
        </w:tc>
      </w:tr>
    </w:tbl>
    <w:p w14:paraId="11286C7B" w14:textId="77777777" w:rsidR="001654E7" w:rsidRDefault="001654E7" w:rsidP="001654E7"/>
    <w:p w14:paraId="56D65B29" w14:textId="77777777" w:rsidR="001654E7" w:rsidRPr="00104116" w:rsidRDefault="001654E7" w:rsidP="001654E7">
      <w:pPr>
        <w:pStyle w:val="Kenmerkblokje"/>
        <w:jc w:val="both"/>
        <w:rPr>
          <w:rFonts w:ascii="Assistant Light" w:eastAsia="Times New Roman" w:hAnsi="Assistant Light" w:cs="Assistant Light"/>
          <w:sz w:val="22"/>
          <w:szCs w:val="22"/>
        </w:rPr>
      </w:pPr>
      <w:r>
        <w:rPr>
          <w:rFonts w:ascii="Assistant Light" w:eastAsia="Times New Roman" w:hAnsi="Assistant Light" w:cs="Assistant Light"/>
          <w:sz w:val="22"/>
          <w:szCs w:val="22"/>
        </w:rPr>
        <w:t xml:space="preserve">Deelnemende partijen </w:t>
      </w:r>
      <w:r w:rsidRPr="00104116">
        <w:rPr>
          <w:rFonts w:ascii="Assistant Light" w:eastAsia="Times New Roman" w:hAnsi="Assistant Light" w:cs="Assistant Light"/>
          <w:sz w:val="22"/>
          <w:szCs w:val="22"/>
        </w:rPr>
        <w:t xml:space="preserve">kunnen aan bovenstaande planning geen rechten ontlenen. </w:t>
      </w:r>
      <w:r>
        <w:rPr>
          <w:rFonts w:ascii="Assistant Light" w:eastAsia="Times New Roman" w:hAnsi="Assistant Light" w:cs="Assistant Light"/>
          <w:sz w:val="22"/>
          <w:szCs w:val="22"/>
        </w:rPr>
        <w:t xml:space="preserve">WarmteStad </w:t>
      </w:r>
      <w:r w:rsidRPr="00104116">
        <w:rPr>
          <w:rFonts w:ascii="Assistant Light" w:eastAsia="Times New Roman" w:hAnsi="Assistant Light" w:cs="Assistant Light"/>
          <w:sz w:val="22"/>
          <w:szCs w:val="22"/>
        </w:rPr>
        <w:t>behoudt zich het recht om de planning te wijzigen.</w:t>
      </w:r>
    </w:p>
    <w:p w14:paraId="1B0ABB3B" w14:textId="77777777" w:rsidR="00E8107E" w:rsidRDefault="00E8107E" w:rsidP="00E8107E">
      <w:pPr>
        <w:rPr>
          <w:rFonts w:asciiTheme="majorHAnsi" w:eastAsiaTheme="majorEastAsia" w:hAnsiTheme="majorHAnsi" w:cstheme="majorBidi"/>
          <w:color w:val="2F5496" w:themeColor="accent1" w:themeShade="BF"/>
          <w:sz w:val="40"/>
          <w:szCs w:val="40"/>
        </w:rPr>
      </w:pPr>
      <w:r>
        <w:br w:type="page"/>
      </w:r>
    </w:p>
    <w:p w14:paraId="78F8F936" w14:textId="329ED45A" w:rsidR="00E8107E" w:rsidRDefault="00E8107E" w:rsidP="00E8107E">
      <w:pPr>
        <w:pStyle w:val="Kop1"/>
      </w:pPr>
      <w:bookmarkStart w:id="15" w:name="_Toc199143662"/>
      <w:bookmarkStart w:id="16" w:name="_Toc223544445"/>
      <w:bookmarkStart w:id="17" w:name="_Toc235018516"/>
      <w:r>
        <w:lastRenderedPageBreak/>
        <w:t>3</w:t>
      </w:r>
      <w:r w:rsidR="001654E7">
        <w:t>.</w:t>
      </w:r>
      <w:r>
        <w:t xml:space="preserve"> Voorwaarden aan de marktconsultatie</w:t>
      </w:r>
      <w:bookmarkEnd w:id="15"/>
      <w:bookmarkEnd w:id="16"/>
      <w:bookmarkEnd w:id="17"/>
      <w:r>
        <w:t xml:space="preserve"> </w:t>
      </w:r>
    </w:p>
    <w:p w14:paraId="027D8F85" w14:textId="77777777" w:rsidR="00E8107E" w:rsidRDefault="00E8107E" w:rsidP="00E8107E">
      <w:pPr>
        <w:jc w:val="both"/>
        <w:rPr>
          <w:rFonts w:ascii="Assistant Light" w:hAnsi="Assistant Light" w:cs="Assistant Light"/>
          <w:lang w:eastAsia="nl-NL"/>
        </w:rPr>
      </w:pPr>
      <w:r w:rsidRPr="00FD6781">
        <w:rPr>
          <w:rFonts w:ascii="Assistant Light" w:hAnsi="Assistant Light" w:cs="Assistant Light"/>
          <w:lang w:eastAsia="nl-NL"/>
        </w:rPr>
        <w:t>In dit hoofdstuk wordt aangegeven welke voorwaarden gelden voor de marktconsultatie.</w:t>
      </w:r>
    </w:p>
    <w:p w14:paraId="25F7A162" w14:textId="77777777" w:rsidR="00E8107E" w:rsidRDefault="00E8107E" w:rsidP="00E8107E">
      <w:pPr>
        <w:jc w:val="both"/>
        <w:rPr>
          <w:rFonts w:ascii="Assistant Light" w:hAnsi="Assistant Light" w:cs="Assistant Light"/>
          <w:lang w:eastAsia="nl-NL"/>
        </w:rPr>
      </w:pPr>
    </w:p>
    <w:p w14:paraId="27F6EBB2" w14:textId="77777777" w:rsidR="00E8107E" w:rsidRDefault="00E8107E" w:rsidP="00E8107E">
      <w:pPr>
        <w:pStyle w:val="Kop2"/>
        <w:spacing w:before="0"/>
      </w:pPr>
      <w:bookmarkStart w:id="18" w:name="_Toc199143663"/>
      <w:bookmarkStart w:id="19" w:name="_Toc223544446"/>
      <w:bookmarkStart w:id="20" w:name="_Toc235018517"/>
      <w:r>
        <w:t xml:space="preserve">3.1 Instemming </w:t>
      </w:r>
      <w:bookmarkEnd w:id="18"/>
      <w:r>
        <w:t>marktconsultatie</w:t>
      </w:r>
      <w:bookmarkEnd w:id="19"/>
      <w:bookmarkEnd w:id="20"/>
      <w:r>
        <w:t xml:space="preserve"> </w:t>
      </w:r>
    </w:p>
    <w:p w14:paraId="46BCD3E5" w14:textId="77777777" w:rsidR="00E8107E" w:rsidRPr="00FD6781" w:rsidRDefault="00E8107E" w:rsidP="00E8107E">
      <w:pPr>
        <w:jc w:val="both"/>
        <w:rPr>
          <w:rFonts w:ascii="Assistant Light" w:hAnsi="Assistant Light" w:cs="Assistant Light"/>
          <w:lang w:eastAsia="nl-NL"/>
        </w:rPr>
      </w:pPr>
      <w:r>
        <w:rPr>
          <w:rFonts w:ascii="Assistant Light" w:hAnsi="Assistant Light" w:cs="Assistant Light"/>
          <w:lang w:eastAsia="nl-NL"/>
        </w:rPr>
        <w:t>Deelnemende partijen</w:t>
      </w:r>
      <w:r w:rsidRPr="00FD6781">
        <w:rPr>
          <w:rFonts w:ascii="Assistant Light" w:hAnsi="Assistant Light" w:cs="Assistant Light"/>
          <w:lang w:eastAsia="nl-NL"/>
        </w:rPr>
        <w:t xml:space="preserve"> aan deze marktconsultatie stemmen in met het bepaalde in dit </w:t>
      </w:r>
      <w:r>
        <w:rPr>
          <w:rFonts w:ascii="Assistant Light" w:hAnsi="Assistant Light" w:cs="Assistant Light"/>
          <w:lang w:eastAsia="nl-NL"/>
        </w:rPr>
        <w:t>m</w:t>
      </w:r>
      <w:r w:rsidRPr="00FD6781">
        <w:rPr>
          <w:rFonts w:ascii="Assistant Light" w:hAnsi="Assistant Light" w:cs="Assistant Light"/>
          <w:lang w:eastAsia="nl-NL"/>
        </w:rPr>
        <w:t>arktconsultatiedocument.</w:t>
      </w:r>
    </w:p>
    <w:p w14:paraId="5519D5ED" w14:textId="77777777" w:rsidR="00E8107E" w:rsidRPr="00FD6781" w:rsidRDefault="00E8107E" w:rsidP="00E8107E">
      <w:pPr>
        <w:jc w:val="both"/>
        <w:rPr>
          <w:rFonts w:ascii="Assistant Light" w:hAnsi="Assistant Light" w:cs="Assistant Light"/>
          <w:lang w:eastAsia="nl-NL"/>
        </w:rPr>
      </w:pPr>
    </w:p>
    <w:p w14:paraId="5B30C7DA" w14:textId="77777777" w:rsidR="00E8107E" w:rsidRPr="002D7DEE" w:rsidRDefault="00E8107E" w:rsidP="00E8107E">
      <w:pPr>
        <w:pStyle w:val="Kop2"/>
        <w:spacing w:before="0"/>
      </w:pPr>
      <w:bookmarkStart w:id="21" w:name="_Toc89099382"/>
      <w:bookmarkStart w:id="22" w:name="_Toc199143664"/>
      <w:bookmarkStart w:id="23" w:name="_Toc223544447"/>
      <w:bookmarkStart w:id="24" w:name="_Toc235018518"/>
      <w:r>
        <w:t xml:space="preserve">3.2 </w:t>
      </w:r>
      <w:r w:rsidRPr="002D7DEE">
        <w:t>Geldigheid deelname</w:t>
      </w:r>
      <w:bookmarkEnd w:id="21"/>
      <w:bookmarkEnd w:id="22"/>
      <w:bookmarkEnd w:id="23"/>
      <w:bookmarkEnd w:id="24"/>
    </w:p>
    <w:p w14:paraId="796FDF77" w14:textId="63207069" w:rsidR="00E8107E" w:rsidRDefault="00E8107E" w:rsidP="00E8107E">
      <w:pPr>
        <w:jc w:val="both"/>
        <w:rPr>
          <w:rFonts w:ascii="Assistant Light" w:hAnsi="Assistant Light" w:cs="Assistant Light"/>
          <w:lang w:eastAsia="nl-NL"/>
        </w:rPr>
      </w:pPr>
      <w:r w:rsidRPr="00FD6781">
        <w:rPr>
          <w:rFonts w:ascii="Assistant Light" w:hAnsi="Assistant Light" w:cs="Assistant Light"/>
          <w:lang w:eastAsia="nl-NL"/>
        </w:rPr>
        <w:t xml:space="preserve">De marktconsultatie is uitsluitend bedoeld voor </w:t>
      </w:r>
      <w:r>
        <w:rPr>
          <w:rFonts w:ascii="Assistant Light" w:hAnsi="Assistant Light" w:cs="Assistant Light"/>
          <w:lang w:eastAsia="nl-NL"/>
        </w:rPr>
        <w:t>deelnemende partijen</w:t>
      </w:r>
      <w:r w:rsidRPr="00FD6781">
        <w:rPr>
          <w:rFonts w:ascii="Assistant Light" w:hAnsi="Assistant Light" w:cs="Assistant Light"/>
          <w:lang w:eastAsia="nl-NL"/>
        </w:rPr>
        <w:t xml:space="preserve"> waarvan aannemelijk is dat zij te</w:t>
      </w:r>
      <w:r>
        <w:rPr>
          <w:rFonts w:ascii="Assistant Light" w:hAnsi="Assistant Light" w:cs="Assistant Light"/>
          <w:lang w:eastAsia="nl-NL"/>
        </w:rPr>
        <w:t xml:space="preserve"> zijner </w:t>
      </w:r>
      <w:r w:rsidRPr="32B10F54">
        <w:rPr>
          <w:rFonts w:ascii="Assistant Light" w:hAnsi="Assistant Light" w:cs="Assistant Light"/>
          <w:lang w:eastAsia="nl-NL"/>
        </w:rPr>
        <w:t xml:space="preserve">tijd als potentiële gegadigde zullen gaan meedoen aan de aanbestedingsprocedure. </w:t>
      </w:r>
      <w:r w:rsidR="00670EFD">
        <w:rPr>
          <w:rFonts w:ascii="Assistant Light" w:hAnsi="Assistant Light" w:cs="Assistant Light"/>
          <w:lang w:eastAsia="nl-NL"/>
        </w:rPr>
        <w:t xml:space="preserve">WarmteStad </w:t>
      </w:r>
      <w:r w:rsidRPr="32B10F54">
        <w:rPr>
          <w:rFonts w:ascii="Assistant Light" w:hAnsi="Assistant Light" w:cs="Assistant Light"/>
          <w:lang w:eastAsia="nl-NL"/>
        </w:rPr>
        <w:t xml:space="preserve"> behoudt zich het recht voor om </w:t>
      </w:r>
      <w:r>
        <w:rPr>
          <w:rFonts w:ascii="Assistant Light" w:hAnsi="Assistant Light" w:cs="Assistant Light"/>
          <w:lang w:eastAsia="nl-NL"/>
        </w:rPr>
        <w:t>deelnemende partijen</w:t>
      </w:r>
      <w:r w:rsidRPr="32B10F54">
        <w:rPr>
          <w:rFonts w:ascii="Assistant Light" w:hAnsi="Assistant Light" w:cs="Assistant Light"/>
          <w:lang w:eastAsia="nl-NL"/>
        </w:rPr>
        <w:t xml:space="preserve"> die evident niet tot deze doelgroep behoren van deelname aan de marktconsultatie uit te sluiten.</w:t>
      </w:r>
    </w:p>
    <w:p w14:paraId="4185AFC4" w14:textId="77777777" w:rsidR="00097060" w:rsidRDefault="00097060" w:rsidP="00E8107E">
      <w:pPr>
        <w:jc w:val="both"/>
        <w:rPr>
          <w:rFonts w:ascii="Assistant Light" w:hAnsi="Assistant Light" w:cs="Assistant Light"/>
          <w:lang w:eastAsia="nl-NL"/>
        </w:rPr>
      </w:pPr>
    </w:p>
    <w:p w14:paraId="72639AE8" w14:textId="0E501DCD" w:rsidR="00097060" w:rsidRDefault="00097060" w:rsidP="00097060">
      <w:pPr>
        <w:pStyle w:val="Kop2"/>
        <w:rPr>
          <w:lang w:eastAsia="nl-NL"/>
        </w:rPr>
      </w:pPr>
      <w:bookmarkStart w:id="25" w:name="_Toc235018519"/>
      <w:r>
        <w:rPr>
          <w:lang w:eastAsia="nl-NL"/>
        </w:rPr>
        <w:t>3.3 Communicatie</w:t>
      </w:r>
      <w:bookmarkEnd w:id="25"/>
    </w:p>
    <w:p w14:paraId="129E7855" w14:textId="77777777" w:rsidR="00097060" w:rsidRPr="00097060" w:rsidRDefault="00097060" w:rsidP="00097060">
      <w:pPr>
        <w:rPr>
          <w:rFonts w:ascii="Assistant Light" w:eastAsia="Times New Roman" w:hAnsi="Assistant Light" w:cs="Assistant Light"/>
          <w:color w:val="000000"/>
          <w:lang w:eastAsia="nl-NL"/>
        </w:rPr>
      </w:pPr>
      <w:r w:rsidRPr="00097060">
        <w:rPr>
          <w:rFonts w:ascii="Assistant Light" w:eastAsia="Times New Roman" w:hAnsi="Assistant Light" w:cs="Assistant Light"/>
          <w:color w:val="000000"/>
          <w:lang w:eastAsia="nl-NL"/>
        </w:rPr>
        <w:t>Mocht u vragen hebben over de marktconsultatie en/of tegenstrijdigheden constateren, dan vragen wij u dit zo spoedig mogelijk via de vraag &amp; antwoord module van Tenderned bij WarmteStad kenbaar te maken. Deze tijdigheid wordt gehanteerd om WarmteStad in de gelegenheid te stellen vragen te beantwoorden.</w:t>
      </w:r>
    </w:p>
    <w:p w14:paraId="647B0E1F" w14:textId="77777777" w:rsidR="00097060" w:rsidRPr="00097060" w:rsidRDefault="00097060" w:rsidP="00097060">
      <w:pPr>
        <w:rPr>
          <w:rFonts w:ascii="Assistant Light" w:eastAsia="Times New Roman" w:hAnsi="Assistant Light" w:cs="Assistant Light"/>
          <w:color w:val="000000"/>
          <w:lang w:eastAsia="nl-NL"/>
        </w:rPr>
      </w:pPr>
    </w:p>
    <w:p w14:paraId="703A4AAE" w14:textId="7040D0D8" w:rsidR="00097060" w:rsidRPr="00097060" w:rsidRDefault="00097060" w:rsidP="00097060">
      <w:pPr>
        <w:rPr>
          <w:rFonts w:ascii="Assistant Light" w:eastAsia="Times New Roman" w:hAnsi="Assistant Light" w:cs="Assistant Light"/>
          <w:color w:val="000000"/>
          <w:lang w:eastAsia="nl-NL"/>
        </w:rPr>
      </w:pPr>
      <w:r w:rsidRPr="00097060">
        <w:rPr>
          <w:rFonts w:ascii="Assistant Light" w:eastAsia="Times New Roman" w:hAnsi="Assistant Light" w:cs="Assistant Light"/>
          <w:color w:val="000000"/>
          <w:lang w:eastAsia="nl-NL"/>
        </w:rPr>
        <w:t>Alle vragen en antwoorden die WarmteStad binnen een gepaste tijd ontvangt, zullen schriftelijk en geanonimiseerd middels de Vraag &amp; Antwoord module worden beantwoord aan alle deelnemende marktpartijen. Wilt u een vraag stellen die vertrouwelijk is en niet aan alle marktpartijen beantwoord mag worden, dan kunt u deze middels 'een individuele vraag' stellen.</w:t>
      </w:r>
      <w:r w:rsidR="00D135EF">
        <w:rPr>
          <w:rFonts w:ascii="Assistant Light" w:eastAsia="Times New Roman" w:hAnsi="Assistant Light" w:cs="Assistant Light"/>
          <w:color w:val="000000"/>
          <w:lang w:eastAsia="nl-NL"/>
        </w:rPr>
        <w:t xml:space="preserve"> </w:t>
      </w:r>
    </w:p>
    <w:p w14:paraId="745E130E" w14:textId="77777777" w:rsidR="00E8107E" w:rsidRPr="002D7DEE" w:rsidRDefault="00E8107E" w:rsidP="00E8107E">
      <w:pPr>
        <w:pStyle w:val="Kenmerkblokje"/>
        <w:jc w:val="both"/>
        <w:rPr>
          <w:rFonts w:ascii="Assistant Light" w:eastAsia="Times New Roman" w:hAnsi="Assistant Light" w:cs="Assistant Light"/>
          <w:sz w:val="22"/>
          <w:szCs w:val="22"/>
        </w:rPr>
      </w:pPr>
    </w:p>
    <w:p w14:paraId="580E0010" w14:textId="10B888FE" w:rsidR="00E8107E" w:rsidRPr="002D7DEE" w:rsidRDefault="00E8107E" w:rsidP="00E8107E">
      <w:pPr>
        <w:pStyle w:val="Kop2"/>
        <w:spacing w:before="0"/>
        <w:jc w:val="both"/>
      </w:pPr>
      <w:bookmarkStart w:id="26" w:name="_Toc89099384"/>
      <w:bookmarkStart w:id="27" w:name="_Toc199143666"/>
      <w:bookmarkStart w:id="28" w:name="_Toc223544449"/>
      <w:bookmarkStart w:id="29" w:name="_Toc235018520"/>
      <w:r>
        <w:t>3.</w:t>
      </w:r>
      <w:r w:rsidR="00097060">
        <w:t>4</w:t>
      </w:r>
      <w:r>
        <w:t xml:space="preserve"> </w:t>
      </w:r>
      <w:r w:rsidRPr="002D7DEE">
        <w:t>Afwezigheid van rechten</w:t>
      </w:r>
      <w:bookmarkEnd w:id="26"/>
      <w:bookmarkEnd w:id="27"/>
      <w:bookmarkEnd w:id="28"/>
      <w:bookmarkEnd w:id="29"/>
    </w:p>
    <w:p w14:paraId="77852147" w14:textId="567F0078" w:rsidR="002D7DAC" w:rsidRPr="002D7DAC" w:rsidRDefault="002D7DAC" w:rsidP="003D6123">
      <w:pPr>
        <w:pStyle w:val="Kenmerkblokje"/>
        <w:numPr>
          <w:ilvl w:val="0"/>
          <w:numId w:val="24"/>
        </w:numPr>
        <w:jc w:val="both"/>
        <w:rPr>
          <w:rFonts w:ascii="Assistant Light" w:eastAsia="Times New Roman" w:hAnsi="Assistant Light" w:cs="Assistant Light"/>
          <w:sz w:val="22"/>
          <w:szCs w:val="22"/>
        </w:rPr>
      </w:pPr>
      <w:r w:rsidRPr="002D7DAC">
        <w:rPr>
          <w:rFonts w:ascii="Assistant Light" w:eastAsia="Times New Roman" w:hAnsi="Assistant Light" w:cs="Assistant Light"/>
          <w:sz w:val="22"/>
          <w:szCs w:val="22"/>
        </w:rPr>
        <w:t>Deze marktconsultatie maakt geen onderdeel uit van de aanbestedingsprocedure. Deelname aan de marktconsultatie is geheel vrijwillig en vrijblijvend en heeft op geen enkele wijze gevolgen voor een eventuele deelname aan een eventuele aanbesteding.</w:t>
      </w:r>
    </w:p>
    <w:p w14:paraId="495A954E" w14:textId="43E79672" w:rsidR="002D7DAC" w:rsidRPr="002D7DAC" w:rsidRDefault="002D7DAC" w:rsidP="003D6123">
      <w:pPr>
        <w:pStyle w:val="Kenmerkblokje"/>
        <w:numPr>
          <w:ilvl w:val="0"/>
          <w:numId w:val="24"/>
        </w:numPr>
        <w:jc w:val="both"/>
        <w:rPr>
          <w:rFonts w:ascii="Assistant Light" w:eastAsia="Times New Roman" w:hAnsi="Assistant Light" w:cs="Assistant Light"/>
          <w:sz w:val="22"/>
          <w:szCs w:val="22"/>
        </w:rPr>
      </w:pPr>
      <w:r w:rsidRPr="002D7DAC">
        <w:rPr>
          <w:rFonts w:ascii="Assistant Light" w:eastAsia="Times New Roman" w:hAnsi="Assistant Light" w:cs="Assistant Light"/>
          <w:sz w:val="22"/>
          <w:szCs w:val="22"/>
        </w:rPr>
        <w:t>WarmteStad behoudt zich het recht voor om één (1) of meerdere marktpartijen uit te nodigen voor een mondelinge toelichting en/of presentatie naar aanleiding van hun deelname aan deze marktconsultatie.</w:t>
      </w:r>
    </w:p>
    <w:p w14:paraId="331EBC8F" w14:textId="26835966" w:rsidR="002D7DAC" w:rsidRPr="002D7DAC" w:rsidRDefault="002D7DAC" w:rsidP="003D6123">
      <w:pPr>
        <w:pStyle w:val="Kenmerkblokje"/>
        <w:numPr>
          <w:ilvl w:val="0"/>
          <w:numId w:val="24"/>
        </w:numPr>
        <w:jc w:val="both"/>
        <w:rPr>
          <w:rFonts w:ascii="Assistant Light" w:eastAsia="Times New Roman" w:hAnsi="Assistant Light" w:cs="Assistant Light"/>
          <w:sz w:val="22"/>
          <w:szCs w:val="22"/>
        </w:rPr>
      </w:pPr>
      <w:r w:rsidRPr="002D7DAC">
        <w:rPr>
          <w:rFonts w:ascii="Assistant Light" w:eastAsia="Times New Roman" w:hAnsi="Assistant Light" w:cs="Assistant Light"/>
          <w:sz w:val="22"/>
          <w:szCs w:val="22"/>
        </w:rPr>
        <w:t>Aan de informatie die in het kader van de marktconsultatie wordt verstrekt kunnen geen rechten worden ontleend. Dit geldt zowel voor WarmteStad als voor de marktpartijen. WarmteStad behoudt zich het recht voor om informatie of suggesties te negeren en anderszins te handelen. Informatie verstrekt gedurende de marktconsultatie kan afwijken van de informatie die in een later stadium wordt verstrekt ten behoeve van de mogelijke aanbestedingsprocedure.</w:t>
      </w:r>
    </w:p>
    <w:p w14:paraId="52A0EF02" w14:textId="18096A8F" w:rsidR="00E8107E" w:rsidRPr="002D7DEE" w:rsidRDefault="002D7DAC" w:rsidP="003D6123">
      <w:pPr>
        <w:pStyle w:val="Kenmerkblokje"/>
        <w:numPr>
          <w:ilvl w:val="0"/>
          <w:numId w:val="24"/>
        </w:numPr>
        <w:jc w:val="both"/>
        <w:rPr>
          <w:rFonts w:ascii="Assistant Light" w:eastAsia="Times New Roman" w:hAnsi="Assistant Light" w:cs="Assistant Light"/>
          <w:sz w:val="22"/>
          <w:szCs w:val="22"/>
        </w:rPr>
      </w:pPr>
      <w:r w:rsidRPr="002D7DAC">
        <w:rPr>
          <w:rFonts w:ascii="Assistant Light" w:eastAsia="Times New Roman" w:hAnsi="Assistant Light" w:cs="Assistant Light"/>
          <w:sz w:val="22"/>
          <w:szCs w:val="22"/>
        </w:rPr>
        <w:t>WarmteStad behoudt zicht het recht voor om deze marktconsultatie en/of de eventuele aanbestedingsprocedure geheel of gedeeltelijk te staken.</w:t>
      </w:r>
    </w:p>
    <w:p w14:paraId="02FE02B6" w14:textId="77777777" w:rsidR="00E8107E" w:rsidRPr="002D7DEE" w:rsidRDefault="00E8107E" w:rsidP="00E8107E">
      <w:pPr>
        <w:pStyle w:val="Kenmerkblokje"/>
        <w:jc w:val="both"/>
        <w:rPr>
          <w:rFonts w:ascii="Assistant Light" w:eastAsia="Times New Roman" w:hAnsi="Assistant Light" w:cs="Assistant Light"/>
          <w:sz w:val="22"/>
          <w:szCs w:val="22"/>
        </w:rPr>
      </w:pPr>
    </w:p>
    <w:p w14:paraId="65BAB191" w14:textId="77777777" w:rsidR="00E8107E" w:rsidRDefault="00E8107E" w:rsidP="00E8107E">
      <w:pPr>
        <w:rPr>
          <w:rFonts w:asciiTheme="majorHAnsi" w:eastAsiaTheme="majorEastAsia" w:hAnsiTheme="majorHAnsi" w:cstheme="majorBidi"/>
          <w:color w:val="2F5496" w:themeColor="accent1" w:themeShade="BF"/>
          <w:sz w:val="26"/>
          <w:szCs w:val="26"/>
        </w:rPr>
      </w:pPr>
      <w:bookmarkStart w:id="30" w:name="_Toc89099385"/>
      <w:r>
        <w:br w:type="page"/>
      </w:r>
    </w:p>
    <w:p w14:paraId="463B0362" w14:textId="33DBAB19" w:rsidR="00E8107E" w:rsidRPr="002D7DEE" w:rsidRDefault="00E8107E" w:rsidP="00E8107E">
      <w:pPr>
        <w:pStyle w:val="Kop2"/>
        <w:spacing w:before="0"/>
        <w:jc w:val="both"/>
      </w:pPr>
      <w:bookmarkStart w:id="31" w:name="_Toc199143667"/>
      <w:bookmarkStart w:id="32" w:name="_Toc223544450"/>
      <w:bookmarkStart w:id="33" w:name="_Toc235018521"/>
      <w:r>
        <w:lastRenderedPageBreak/>
        <w:t>3.</w:t>
      </w:r>
      <w:r w:rsidR="001654E7">
        <w:t>5</w:t>
      </w:r>
      <w:r>
        <w:t xml:space="preserve"> </w:t>
      </w:r>
      <w:r w:rsidRPr="002D7DEE">
        <w:t>Vertrouwelijkheid</w:t>
      </w:r>
      <w:bookmarkEnd w:id="30"/>
      <w:bookmarkEnd w:id="31"/>
      <w:bookmarkEnd w:id="32"/>
      <w:bookmarkEnd w:id="33"/>
    </w:p>
    <w:p w14:paraId="6352CCFA" w14:textId="77777777" w:rsidR="002D7DAC" w:rsidRPr="002D7DAC" w:rsidRDefault="002D7DAC" w:rsidP="002D7DAC">
      <w:pPr>
        <w:pStyle w:val="Kenmerkblokje"/>
        <w:jc w:val="both"/>
        <w:rPr>
          <w:rFonts w:ascii="Assistant Light" w:hAnsi="Assistant Light" w:cs="Assistant Light"/>
          <w:sz w:val="22"/>
          <w:szCs w:val="22"/>
        </w:rPr>
      </w:pPr>
      <w:r w:rsidRPr="002D7DAC">
        <w:rPr>
          <w:rFonts w:ascii="Assistant Light" w:hAnsi="Assistant Light" w:cs="Assistant Light"/>
          <w:sz w:val="22"/>
          <w:szCs w:val="22"/>
        </w:rPr>
        <w:t>WarmteStad zal deze marktconsultatie afronden met een verslag. Dit verslag zal worden toegevoegd aan de voorgenomen aanbesteding. In het verslag zullen de belangrijkste conclusies die WarmteStad heeft getrokken naar aanleiding van de marktconsultatie, opgenomen worden.</w:t>
      </w:r>
    </w:p>
    <w:p w14:paraId="7A8E90B2" w14:textId="77777777" w:rsidR="002D7DAC" w:rsidRPr="002D7DAC" w:rsidRDefault="002D7DAC" w:rsidP="002D7DAC">
      <w:pPr>
        <w:pStyle w:val="Kenmerkblokje"/>
        <w:jc w:val="both"/>
        <w:rPr>
          <w:rFonts w:ascii="Assistant Light" w:hAnsi="Assistant Light" w:cs="Assistant Light"/>
          <w:sz w:val="22"/>
          <w:szCs w:val="22"/>
        </w:rPr>
      </w:pPr>
    </w:p>
    <w:p w14:paraId="4A5202DC" w14:textId="77777777" w:rsidR="002D7DAC" w:rsidRPr="002D7DAC" w:rsidRDefault="002D7DAC" w:rsidP="002D7DAC">
      <w:pPr>
        <w:pStyle w:val="Kenmerkblokje"/>
        <w:jc w:val="both"/>
        <w:rPr>
          <w:rFonts w:ascii="Assistant Light" w:hAnsi="Assistant Light" w:cs="Assistant Light"/>
          <w:sz w:val="22"/>
          <w:szCs w:val="22"/>
        </w:rPr>
      </w:pPr>
      <w:r w:rsidRPr="002D7DAC">
        <w:rPr>
          <w:rFonts w:ascii="Assistant Light" w:hAnsi="Assistant Light" w:cs="Assistant Light"/>
          <w:sz w:val="22"/>
          <w:szCs w:val="22"/>
        </w:rPr>
        <w:t>In verband met dit verslag wijst WarmteStad marktpartijen uitdrukkelijk op het volgende:</w:t>
      </w:r>
    </w:p>
    <w:p w14:paraId="4744980D" w14:textId="1C473164" w:rsidR="002D7DAC" w:rsidRPr="002D7DAC" w:rsidRDefault="002D7DAC" w:rsidP="003D6123">
      <w:pPr>
        <w:pStyle w:val="Kenmerkblokje"/>
        <w:numPr>
          <w:ilvl w:val="0"/>
          <w:numId w:val="20"/>
        </w:numPr>
        <w:jc w:val="both"/>
        <w:rPr>
          <w:rFonts w:ascii="Assistant Light" w:hAnsi="Assistant Light" w:cs="Assistant Light"/>
          <w:sz w:val="22"/>
          <w:szCs w:val="22"/>
        </w:rPr>
      </w:pPr>
      <w:r w:rsidRPr="002D7DAC">
        <w:rPr>
          <w:rFonts w:ascii="Assistant Light" w:hAnsi="Assistant Light" w:cs="Assistant Light"/>
          <w:sz w:val="22"/>
          <w:szCs w:val="22"/>
        </w:rPr>
        <w:t>Marktpartijen verlenen toestemming aan WarmteStad om op hoofdlijnen hun beantwoording en andere door hen verstrekte informatie en/of gegevens te gebruiken in dit verslag. Hierin zal uiteraard geen commercieel vertrouwelijke informatie worden opgenomen.</w:t>
      </w:r>
    </w:p>
    <w:p w14:paraId="2D89F44E" w14:textId="385ECAE0" w:rsidR="002D7DAC" w:rsidRPr="002D7DAC" w:rsidRDefault="002D7DAC" w:rsidP="003D6123">
      <w:pPr>
        <w:pStyle w:val="Kenmerkblokje"/>
        <w:numPr>
          <w:ilvl w:val="0"/>
          <w:numId w:val="20"/>
        </w:numPr>
        <w:jc w:val="both"/>
        <w:rPr>
          <w:rFonts w:ascii="Assistant Light" w:hAnsi="Assistant Light" w:cs="Assistant Light"/>
          <w:sz w:val="22"/>
          <w:szCs w:val="22"/>
        </w:rPr>
      </w:pPr>
      <w:r w:rsidRPr="002D7DAC">
        <w:rPr>
          <w:rFonts w:ascii="Assistant Light" w:hAnsi="Assistant Light" w:cs="Assistant Light"/>
          <w:sz w:val="22"/>
          <w:szCs w:val="22"/>
        </w:rPr>
        <w:t>Mochten er vertrouwelijke aspecten in uw informatie staan, dan wordt u verzocht dit bij het betreffende aspect duidelijk te vermelden.</w:t>
      </w:r>
    </w:p>
    <w:p w14:paraId="206E160D" w14:textId="2799C62C" w:rsidR="002D7DAC" w:rsidRPr="002D7DAC" w:rsidRDefault="002D7DAC" w:rsidP="003D6123">
      <w:pPr>
        <w:pStyle w:val="Kenmerkblokje"/>
        <w:numPr>
          <w:ilvl w:val="0"/>
          <w:numId w:val="20"/>
        </w:numPr>
        <w:jc w:val="both"/>
        <w:rPr>
          <w:rFonts w:ascii="Assistant Light" w:hAnsi="Assistant Light" w:cs="Assistant Light"/>
          <w:sz w:val="22"/>
          <w:szCs w:val="22"/>
        </w:rPr>
      </w:pPr>
      <w:r w:rsidRPr="002D7DAC">
        <w:rPr>
          <w:rFonts w:ascii="Assistant Light" w:hAnsi="Assistant Light" w:cs="Assistant Light"/>
          <w:sz w:val="22"/>
          <w:szCs w:val="22"/>
        </w:rPr>
        <w:t>De beantwoording en andere informatie en/of gegevens zullen geanonimiseerd in het verslag worden opgenomen.</w:t>
      </w:r>
    </w:p>
    <w:p w14:paraId="32A6F413" w14:textId="515454CF" w:rsidR="00E8107E" w:rsidRDefault="002D7DAC" w:rsidP="003D6123">
      <w:pPr>
        <w:pStyle w:val="Kenmerkblokje"/>
        <w:numPr>
          <w:ilvl w:val="0"/>
          <w:numId w:val="20"/>
        </w:numPr>
        <w:jc w:val="both"/>
        <w:rPr>
          <w:rFonts w:ascii="Assistant Light" w:hAnsi="Assistant Light" w:cs="Assistant Light"/>
          <w:sz w:val="22"/>
          <w:szCs w:val="22"/>
        </w:rPr>
      </w:pPr>
      <w:r w:rsidRPr="002D7DAC">
        <w:rPr>
          <w:rFonts w:ascii="Assistant Light" w:hAnsi="Assistant Light" w:cs="Assistant Light"/>
          <w:sz w:val="22"/>
          <w:szCs w:val="22"/>
        </w:rPr>
        <w:t>Het verslag bevat conclusies zoals deze door WarmteStad zijn verwoord. De inhoud van het verslag zal niet in concept worden afgestemd met deelnemende marktpartijen.</w:t>
      </w:r>
    </w:p>
    <w:p w14:paraId="106F8764" w14:textId="77777777" w:rsidR="002D7DAC" w:rsidRPr="002D7DEE" w:rsidRDefault="002D7DAC" w:rsidP="002D7DAC">
      <w:pPr>
        <w:pStyle w:val="Kenmerkblokje"/>
        <w:ind w:left="720"/>
        <w:jc w:val="both"/>
        <w:rPr>
          <w:rFonts w:ascii="Assistant Light" w:hAnsi="Assistant Light" w:cs="Assistant Light"/>
          <w:sz w:val="22"/>
          <w:szCs w:val="22"/>
        </w:rPr>
      </w:pPr>
    </w:p>
    <w:p w14:paraId="49EE3A1E" w14:textId="5D74AD74" w:rsidR="00E8107E" w:rsidRPr="002D7DEE" w:rsidRDefault="00E8107E" w:rsidP="00E8107E">
      <w:pPr>
        <w:pStyle w:val="Kop2"/>
        <w:spacing w:before="0"/>
        <w:jc w:val="both"/>
      </w:pPr>
      <w:bookmarkStart w:id="34" w:name="_Toc199143668"/>
      <w:bookmarkStart w:id="35" w:name="_Toc223544451"/>
      <w:bookmarkStart w:id="36" w:name="_Toc235018522"/>
      <w:r>
        <w:t>3.</w:t>
      </w:r>
      <w:bookmarkStart w:id="37" w:name="_Toc89099386"/>
      <w:r w:rsidR="001654E7">
        <w:t>6</w:t>
      </w:r>
      <w:r>
        <w:t xml:space="preserve"> </w:t>
      </w:r>
      <w:r w:rsidRPr="002D7DEE">
        <w:t>Terugkoppeling</w:t>
      </w:r>
      <w:bookmarkEnd w:id="34"/>
      <w:bookmarkEnd w:id="35"/>
      <w:bookmarkEnd w:id="36"/>
      <w:bookmarkEnd w:id="37"/>
      <w:r w:rsidRPr="002D7DEE">
        <w:t xml:space="preserve"> </w:t>
      </w:r>
    </w:p>
    <w:p w14:paraId="53387A19" w14:textId="77777777" w:rsidR="00E8107E" w:rsidRPr="00FD6781" w:rsidRDefault="00E8107E" w:rsidP="00E8107E">
      <w:pPr>
        <w:pStyle w:val="Kenmerkblokje"/>
        <w:jc w:val="both"/>
        <w:rPr>
          <w:rFonts w:ascii="Assistant Light" w:eastAsia="Times New Roman" w:hAnsi="Assistant Light" w:cs="Assistant Light"/>
          <w:sz w:val="22"/>
          <w:szCs w:val="22"/>
        </w:rPr>
      </w:pPr>
      <w:r w:rsidRPr="00FD6781">
        <w:rPr>
          <w:rFonts w:ascii="Assistant Light" w:eastAsia="Times New Roman" w:hAnsi="Assistant Light" w:cs="Assistant Light"/>
          <w:sz w:val="22"/>
          <w:szCs w:val="22"/>
        </w:rPr>
        <w:t>Na afloop van de marktconsultatie wordt aan alle partijen die hebben deelgenomen een schriftelijke terugkoppeling van deze marktconsultatie gegeven in de vorm van een verslag waarin de antwoorden van de geïnteresseerde partijen op de consultatievragen geanonimiseerd weergegeven worden.</w:t>
      </w:r>
    </w:p>
    <w:p w14:paraId="58DB16D0" w14:textId="77777777" w:rsidR="00E8107E" w:rsidRPr="002D7DEE" w:rsidRDefault="00E8107E" w:rsidP="00E8107E">
      <w:pPr>
        <w:pStyle w:val="Kenmerkblokje"/>
        <w:jc w:val="both"/>
        <w:rPr>
          <w:rFonts w:ascii="Assistant Light" w:hAnsi="Assistant Light" w:cs="Assistant Light"/>
          <w:sz w:val="22"/>
          <w:szCs w:val="22"/>
        </w:rPr>
      </w:pPr>
    </w:p>
    <w:p w14:paraId="6807056C" w14:textId="09D74C43" w:rsidR="00E8107E" w:rsidRPr="002D7DEE" w:rsidRDefault="00E8107E" w:rsidP="00E8107E">
      <w:pPr>
        <w:pStyle w:val="Kop2"/>
        <w:spacing w:before="0"/>
        <w:jc w:val="both"/>
      </w:pPr>
      <w:bookmarkStart w:id="38" w:name="_Toc89099389"/>
      <w:bookmarkStart w:id="39" w:name="_Toc199143671"/>
      <w:bookmarkStart w:id="40" w:name="_Toc223544454"/>
      <w:bookmarkStart w:id="41" w:name="_Toc235018523"/>
      <w:r>
        <w:t>3.</w:t>
      </w:r>
      <w:r w:rsidR="001654E7">
        <w:t>7</w:t>
      </w:r>
      <w:r>
        <w:t xml:space="preserve"> </w:t>
      </w:r>
      <w:r w:rsidRPr="002D7DEE">
        <w:t>Kosten en/of vergoedingen</w:t>
      </w:r>
      <w:bookmarkEnd w:id="38"/>
      <w:bookmarkEnd w:id="39"/>
      <w:bookmarkEnd w:id="40"/>
      <w:bookmarkEnd w:id="41"/>
      <w:r w:rsidRPr="002D7DEE">
        <w:t xml:space="preserve"> </w:t>
      </w:r>
    </w:p>
    <w:p w14:paraId="5F1F6ECB" w14:textId="0461A01A" w:rsidR="00E8107E" w:rsidRDefault="002D7DAC" w:rsidP="00E8107E">
      <w:pPr>
        <w:pStyle w:val="Kenmerkblokje"/>
        <w:jc w:val="both"/>
        <w:rPr>
          <w:rFonts w:ascii="Assistant Light" w:hAnsi="Assistant Light" w:cs="Assistant Light"/>
          <w:sz w:val="22"/>
          <w:szCs w:val="22"/>
        </w:rPr>
      </w:pPr>
      <w:r w:rsidRPr="002D7DAC">
        <w:rPr>
          <w:rFonts w:ascii="Assistant Light" w:hAnsi="Assistant Light" w:cs="Assistant Light"/>
          <w:sz w:val="22"/>
          <w:szCs w:val="22"/>
        </w:rPr>
        <w:t>WarmteStad vergoedt geen kosten die verband houden met deelname aan deze marktconsultatie.</w:t>
      </w:r>
    </w:p>
    <w:p w14:paraId="5721411D" w14:textId="77777777" w:rsidR="002D7DAC" w:rsidRPr="002D7DEE" w:rsidRDefault="002D7DAC" w:rsidP="00E8107E">
      <w:pPr>
        <w:pStyle w:val="Kenmerkblokje"/>
        <w:jc w:val="both"/>
        <w:rPr>
          <w:rFonts w:ascii="Assistant Light" w:hAnsi="Assistant Light" w:cs="Assistant Light"/>
          <w:sz w:val="22"/>
          <w:szCs w:val="22"/>
        </w:rPr>
      </w:pPr>
    </w:p>
    <w:p w14:paraId="02837097" w14:textId="77777777" w:rsidR="00670EFD" w:rsidRDefault="00670EFD">
      <w:pPr>
        <w:widowControl/>
        <w:autoSpaceDE/>
        <w:autoSpaceDN/>
        <w:spacing w:after="160" w:line="259" w:lineRule="auto"/>
        <w:rPr>
          <w:rFonts w:eastAsiaTheme="majorEastAsia" w:cstheme="majorBidi"/>
          <w:color w:val="61A78B"/>
          <w:sz w:val="32"/>
          <w:szCs w:val="32"/>
        </w:rPr>
      </w:pPr>
      <w:bookmarkStart w:id="42" w:name="_Toc223544456"/>
      <w:r>
        <w:br w:type="page"/>
      </w:r>
    </w:p>
    <w:p w14:paraId="7EEE0CBD" w14:textId="520770E9" w:rsidR="00E8107E" w:rsidRPr="005A28B9" w:rsidRDefault="00E8107E" w:rsidP="00E8107E">
      <w:pPr>
        <w:pStyle w:val="Kop1"/>
      </w:pPr>
      <w:bookmarkStart w:id="43" w:name="_Toc235018524"/>
      <w:r>
        <w:lastRenderedPageBreak/>
        <w:t>Bijlagen</w:t>
      </w:r>
      <w:bookmarkEnd w:id="42"/>
      <w:bookmarkEnd w:id="43"/>
    </w:p>
    <w:p w14:paraId="0D6BB6CF" w14:textId="67A45329" w:rsidR="00E8107E" w:rsidRDefault="00E8107E" w:rsidP="00E8107E">
      <w:pPr>
        <w:pStyle w:val="Kop2"/>
      </w:pPr>
      <w:bookmarkStart w:id="44" w:name="_Toc223544457"/>
      <w:bookmarkStart w:id="45" w:name="_Toc235018525"/>
      <w:r>
        <w:t>Bijlage 1: Vragen</w:t>
      </w:r>
      <w:r w:rsidR="00097060">
        <w:t>lijst ten behoeve van de marktconsultatie</w:t>
      </w:r>
      <w:bookmarkEnd w:id="44"/>
      <w:bookmarkEnd w:id="45"/>
      <w:r>
        <w:t xml:space="preserve"> </w:t>
      </w:r>
    </w:p>
    <w:p w14:paraId="6A7C7017" w14:textId="77777777" w:rsidR="00097060" w:rsidRDefault="00097060" w:rsidP="00097060"/>
    <w:p w14:paraId="62DB5A46" w14:textId="77777777" w:rsidR="00097060" w:rsidRPr="00097060" w:rsidRDefault="00097060" w:rsidP="00097060">
      <w:pPr>
        <w:rPr>
          <w:rFonts w:ascii="Assistant Light" w:eastAsiaTheme="minorEastAsia" w:hAnsi="Assistant Light" w:cs="Assistant Light"/>
          <w:b/>
          <w:bCs/>
          <w:color w:val="000000"/>
          <w:u w:val="single"/>
          <w:lang w:eastAsia="nl-NL"/>
        </w:rPr>
      </w:pPr>
      <w:r w:rsidRPr="00097060">
        <w:rPr>
          <w:rFonts w:ascii="Assistant Light" w:eastAsiaTheme="minorEastAsia" w:hAnsi="Assistant Light" w:cs="Assistant Light"/>
          <w:b/>
          <w:bCs/>
          <w:color w:val="000000"/>
          <w:u w:val="single"/>
          <w:lang w:eastAsia="nl-NL"/>
        </w:rPr>
        <w:t>Algemene vragen</w:t>
      </w:r>
    </w:p>
    <w:p w14:paraId="23C1F8B7" w14:textId="59818636" w:rsidR="00097060" w:rsidRPr="00097060" w:rsidRDefault="00097060" w:rsidP="008657CA">
      <w:pPr>
        <w:numPr>
          <w:ilvl w:val="0"/>
          <w:numId w:val="25"/>
        </w:numPr>
        <w:spacing w:line="480" w:lineRule="auto"/>
        <w:rPr>
          <w:rFonts w:ascii="Assistant Light" w:eastAsiaTheme="minorEastAsia" w:hAnsi="Assistant Light" w:cs="Assistant Light"/>
          <w:color w:val="000000"/>
          <w:lang w:eastAsia="nl-NL"/>
        </w:rPr>
      </w:pPr>
      <w:r w:rsidRPr="04BCE74F">
        <w:rPr>
          <w:rFonts w:ascii="Assistant Light" w:eastAsiaTheme="minorEastAsia" w:hAnsi="Assistant Light" w:cs="Assistant Light"/>
          <w:color w:val="000000"/>
          <w:lang w:eastAsia="nl-NL"/>
        </w:rPr>
        <w:t xml:space="preserve">Bent u geïnteresseerd om deel te nemen aan een eventuele aanbesteding voor </w:t>
      </w:r>
      <w:r w:rsidR="00370678">
        <w:rPr>
          <w:rFonts w:ascii="Assistant Light" w:eastAsiaTheme="minorEastAsia" w:hAnsi="Assistant Light" w:cs="Assistant Light"/>
          <w:color w:val="000000"/>
          <w:lang w:eastAsia="nl-NL"/>
        </w:rPr>
        <w:t xml:space="preserve">de levering van </w:t>
      </w:r>
      <w:r w:rsidR="008A6DDD">
        <w:rPr>
          <w:rFonts w:ascii="Assistant Light" w:eastAsiaTheme="minorEastAsia" w:hAnsi="Assistant Light" w:cs="Assistant Light"/>
          <w:color w:val="000000"/>
          <w:lang w:eastAsia="nl-NL"/>
        </w:rPr>
        <w:t>elektriciteit</w:t>
      </w:r>
      <w:r w:rsidR="00370678">
        <w:rPr>
          <w:rFonts w:ascii="Assistant Light" w:eastAsiaTheme="minorEastAsia" w:hAnsi="Assistant Light" w:cs="Assistant Light"/>
          <w:color w:val="000000"/>
          <w:lang w:eastAsia="nl-NL"/>
        </w:rPr>
        <w:t xml:space="preserve"> en gas?</w:t>
      </w:r>
    </w:p>
    <w:p w14:paraId="4231C515" w14:textId="21C1C01D" w:rsidR="00097060" w:rsidRPr="00097060" w:rsidRDefault="00097060" w:rsidP="008657CA">
      <w:pPr>
        <w:numPr>
          <w:ilvl w:val="0"/>
          <w:numId w:val="25"/>
        </w:numPr>
        <w:spacing w:line="480" w:lineRule="auto"/>
        <w:rPr>
          <w:rFonts w:ascii="Assistant Light" w:eastAsiaTheme="minorEastAsia" w:hAnsi="Assistant Light" w:cs="Assistant Light"/>
          <w:color w:val="000000"/>
          <w:lang w:eastAsia="nl-NL"/>
        </w:rPr>
      </w:pPr>
      <w:r w:rsidRPr="04BCE74F">
        <w:rPr>
          <w:rFonts w:ascii="Assistant Light" w:eastAsiaTheme="minorEastAsia" w:hAnsi="Assistant Light" w:cs="Assistant Light"/>
          <w:color w:val="000000"/>
          <w:lang w:eastAsia="nl-NL"/>
        </w:rPr>
        <w:t xml:space="preserve">Welke aspecten maken een opdracht voor </w:t>
      </w:r>
      <w:r w:rsidR="00370678">
        <w:rPr>
          <w:rFonts w:ascii="Assistant Light" w:eastAsiaTheme="minorEastAsia" w:hAnsi="Assistant Light" w:cs="Assistant Light"/>
          <w:color w:val="000000"/>
          <w:lang w:eastAsia="nl-NL"/>
        </w:rPr>
        <w:t xml:space="preserve">levering van </w:t>
      </w:r>
      <w:r w:rsidR="008A6DDD">
        <w:rPr>
          <w:rFonts w:ascii="Assistant Light" w:eastAsiaTheme="minorEastAsia" w:hAnsi="Assistant Light" w:cs="Assistant Light"/>
          <w:color w:val="000000"/>
          <w:lang w:eastAsia="nl-NL"/>
        </w:rPr>
        <w:t>elektriciteit</w:t>
      </w:r>
      <w:r w:rsidR="00370678">
        <w:rPr>
          <w:rFonts w:ascii="Assistant Light" w:eastAsiaTheme="minorEastAsia" w:hAnsi="Assistant Light" w:cs="Assistant Light"/>
          <w:color w:val="000000"/>
          <w:lang w:eastAsia="nl-NL"/>
        </w:rPr>
        <w:t xml:space="preserve"> en gas commercieel interessant voor u?</w:t>
      </w:r>
    </w:p>
    <w:p w14:paraId="6ED61AEA" w14:textId="34B0BD22" w:rsidR="00A57B90" w:rsidRPr="0019318D" w:rsidRDefault="00097060" w:rsidP="008657CA">
      <w:pPr>
        <w:numPr>
          <w:ilvl w:val="0"/>
          <w:numId w:val="25"/>
        </w:numPr>
        <w:spacing w:line="480" w:lineRule="auto"/>
        <w:rPr>
          <w:rFonts w:ascii="Assistant Light" w:eastAsiaTheme="minorEastAsia" w:hAnsi="Assistant Light" w:cs="Assistant Light"/>
          <w:color w:val="000000"/>
          <w:lang w:eastAsia="nl-NL"/>
        </w:rPr>
      </w:pPr>
      <w:r w:rsidRPr="0019318D">
        <w:rPr>
          <w:rFonts w:ascii="Assistant Light" w:eastAsiaTheme="minorEastAsia" w:hAnsi="Assistant Light" w:cs="Assistant Light"/>
          <w:color w:val="000000"/>
          <w:lang w:eastAsia="nl-NL"/>
        </w:rPr>
        <w:t xml:space="preserve">Wat zijn volgens u belangrijke ontwikkelingen in de markt </w:t>
      </w:r>
      <w:r w:rsidR="008A6DDD">
        <w:rPr>
          <w:rFonts w:ascii="Assistant Light" w:eastAsiaTheme="minorEastAsia" w:hAnsi="Assistant Light" w:cs="Assistant Light"/>
          <w:color w:val="000000"/>
          <w:lang w:eastAsia="nl-NL"/>
        </w:rPr>
        <w:t>elektriciteit</w:t>
      </w:r>
      <w:r w:rsidR="00077DAF" w:rsidRPr="0019318D">
        <w:rPr>
          <w:rFonts w:ascii="Assistant Light" w:eastAsiaTheme="minorEastAsia" w:hAnsi="Assistant Light" w:cs="Assistant Light"/>
          <w:color w:val="000000"/>
          <w:lang w:eastAsia="nl-NL"/>
        </w:rPr>
        <w:t xml:space="preserve"> en gas?</w:t>
      </w:r>
      <w:r w:rsidR="0019318D" w:rsidRPr="0019318D">
        <w:rPr>
          <w:rFonts w:ascii="Assistant Light" w:eastAsiaTheme="minorEastAsia" w:hAnsi="Assistant Light" w:cs="Assistant Light"/>
          <w:color w:val="000000"/>
          <w:lang w:eastAsia="nl-NL"/>
        </w:rPr>
        <w:t xml:space="preserve"> </w:t>
      </w:r>
      <w:r w:rsidR="00A57B90" w:rsidRPr="0019318D">
        <w:rPr>
          <w:rFonts w:ascii="Assistant Light" w:eastAsiaTheme="minorEastAsia" w:hAnsi="Assistant Light" w:cs="Assistant Light"/>
          <w:color w:val="000000"/>
          <w:lang w:eastAsia="nl-NL"/>
        </w:rPr>
        <w:t xml:space="preserve">Welke ontwikkelingen </w:t>
      </w:r>
      <w:r w:rsidR="0019318D" w:rsidRPr="0019318D">
        <w:rPr>
          <w:rFonts w:ascii="Assistant Light" w:eastAsiaTheme="minorEastAsia" w:hAnsi="Assistant Light" w:cs="Assistant Light"/>
          <w:color w:val="000000"/>
          <w:lang w:eastAsia="nl-NL"/>
        </w:rPr>
        <w:t>zijn hier</w:t>
      </w:r>
      <w:r w:rsidR="0019318D">
        <w:rPr>
          <w:rFonts w:ascii="Assistant Light" w:eastAsiaTheme="minorEastAsia" w:hAnsi="Assistant Light" w:cs="Assistant Light"/>
          <w:color w:val="000000"/>
          <w:lang w:eastAsia="nl-NL"/>
        </w:rPr>
        <w:t>bij specifiek van belang voor een warmtebedrijf?</w:t>
      </w:r>
    </w:p>
    <w:p w14:paraId="63082DCF" w14:textId="77777777" w:rsidR="00077DAF" w:rsidRDefault="00077DAF" w:rsidP="00077DAF">
      <w:pPr>
        <w:rPr>
          <w:rFonts w:ascii="Assistant Light" w:eastAsiaTheme="minorEastAsia" w:hAnsi="Assistant Light" w:cs="Assistant Light"/>
          <w:color w:val="000000"/>
          <w:lang w:eastAsia="nl-NL"/>
        </w:rPr>
      </w:pPr>
    </w:p>
    <w:p w14:paraId="0D19EBF5" w14:textId="7C451383" w:rsidR="006C1CBF" w:rsidRPr="003B2950" w:rsidRDefault="002C22D6" w:rsidP="00077DAF">
      <w:pPr>
        <w:rPr>
          <w:rFonts w:ascii="Assistant Light" w:eastAsiaTheme="minorEastAsia" w:hAnsi="Assistant Light" w:cs="Assistant Light"/>
          <w:b/>
          <w:bCs/>
          <w:color w:val="000000"/>
          <w:u w:val="single"/>
          <w:lang w:eastAsia="nl-NL"/>
        </w:rPr>
      </w:pPr>
      <w:r w:rsidRPr="003B2950">
        <w:rPr>
          <w:rFonts w:ascii="Assistant Light" w:eastAsiaTheme="minorEastAsia" w:hAnsi="Assistant Light" w:cs="Assistant Light"/>
          <w:b/>
          <w:bCs/>
          <w:color w:val="000000"/>
          <w:u w:val="single"/>
          <w:lang w:eastAsia="nl-NL"/>
        </w:rPr>
        <w:t>Vragen met betrekking tot dienstverlening</w:t>
      </w:r>
    </w:p>
    <w:p w14:paraId="60A40B00" w14:textId="4179F794" w:rsidR="00F80B94" w:rsidRDefault="003B2950" w:rsidP="008657CA">
      <w:pPr>
        <w:pStyle w:val="Lijstalinea"/>
        <w:numPr>
          <w:ilvl w:val="0"/>
          <w:numId w:val="26"/>
        </w:numPr>
        <w:spacing w:line="480" w:lineRule="auto"/>
        <w:rPr>
          <w:rFonts w:ascii="Assistant Light" w:eastAsiaTheme="minorEastAsia" w:hAnsi="Assistant Light" w:cs="Assistant Light"/>
          <w:color w:val="000000"/>
          <w:lang w:eastAsia="nl-NL"/>
        </w:rPr>
      </w:pPr>
      <w:r>
        <w:rPr>
          <w:rFonts w:ascii="Assistant Light" w:eastAsiaTheme="minorEastAsia" w:hAnsi="Assistant Light" w:cs="Assistant Light"/>
          <w:color w:val="000000"/>
          <w:lang w:eastAsia="nl-NL"/>
        </w:rPr>
        <w:t>Welke mogelijkheden bied</w:t>
      </w:r>
      <w:r w:rsidR="00D979F2">
        <w:rPr>
          <w:rFonts w:ascii="Assistant Light" w:eastAsiaTheme="minorEastAsia" w:hAnsi="Assistant Light" w:cs="Assistant Light"/>
          <w:color w:val="000000"/>
          <w:lang w:eastAsia="nl-NL"/>
        </w:rPr>
        <w:t xml:space="preserve">t u voor het vastleggen van </w:t>
      </w:r>
      <w:r w:rsidR="00E65483">
        <w:rPr>
          <w:rFonts w:ascii="Assistant Light" w:eastAsiaTheme="minorEastAsia" w:hAnsi="Assistant Light" w:cs="Assistant Light"/>
          <w:color w:val="000000"/>
          <w:lang w:eastAsia="nl-NL"/>
        </w:rPr>
        <w:t>energie</w:t>
      </w:r>
      <w:r w:rsidR="00D979F2">
        <w:rPr>
          <w:rFonts w:ascii="Assistant Light" w:eastAsiaTheme="minorEastAsia" w:hAnsi="Assistant Light" w:cs="Assistant Light"/>
          <w:color w:val="000000"/>
          <w:lang w:eastAsia="nl-NL"/>
        </w:rPr>
        <w:t xml:space="preserve">volumes? </w:t>
      </w:r>
    </w:p>
    <w:p w14:paraId="13A1BE6E" w14:textId="1825A1A3" w:rsidR="003B2950" w:rsidRDefault="00F80B94" w:rsidP="008657CA">
      <w:pPr>
        <w:pStyle w:val="Lijstalinea"/>
        <w:numPr>
          <w:ilvl w:val="0"/>
          <w:numId w:val="26"/>
        </w:numPr>
        <w:spacing w:line="480" w:lineRule="auto"/>
        <w:rPr>
          <w:rFonts w:ascii="Assistant Light" w:eastAsiaTheme="minorEastAsia" w:hAnsi="Assistant Light" w:cs="Assistant Light"/>
          <w:color w:val="000000"/>
          <w:lang w:eastAsia="nl-NL"/>
        </w:rPr>
      </w:pPr>
      <w:r>
        <w:rPr>
          <w:rFonts w:ascii="Assistant Light" w:eastAsiaTheme="minorEastAsia" w:hAnsi="Assistant Light" w:cs="Assistant Light"/>
          <w:color w:val="000000"/>
          <w:lang w:eastAsia="nl-NL"/>
        </w:rPr>
        <w:t xml:space="preserve">Biedt u inzicht in de actuele prijsniveaus </w:t>
      </w:r>
      <w:r w:rsidR="000961BC">
        <w:rPr>
          <w:rFonts w:ascii="Assistant Light" w:eastAsiaTheme="minorEastAsia" w:hAnsi="Assistant Light" w:cs="Assistant Light"/>
          <w:color w:val="000000"/>
          <w:lang w:eastAsia="nl-NL"/>
        </w:rPr>
        <w:t xml:space="preserve">voor nieuwe volumes </w:t>
      </w:r>
      <w:r w:rsidR="00E65483">
        <w:rPr>
          <w:rFonts w:ascii="Assistant Light" w:eastAsiaTheme="minorEastAsia" w:hAnsi="Assistant Light" w:cs="Assistant Light"/>
          <w:color w:val="000000"/>
          <w:lang w:eastAsia="nl-NL"/>
        </w:rPr>
        <w:t xml:space="preserve">en een korte </w:t>
      </w:r>
      <w:r w:rsidR="000961BC">
        <w:rPr>
          <w:rFonts w:ascii="Assistant Light" w:eastAsiaTheme="minorEastAsia" w:hAnsi="Assistant Light" w:cs="Assistant Light"/>
          <w:color w:val="000000"/>
          <w:lang w:eastAsia="nl-NL"/>
        </w:rPr>
        <w:t>prijs</w:t>
      </w:r>
      <w:r w:rsidR="00E65483">
        <w:rPr>
          <w:rFonts w:ascii="Assistant Light" w:eastAsiaTheme="minorEastAsia" w:hAnsi="Assistant Light" w:cs="Assistant Light"/>
          <w:color w:val="000000"/>
          <w:lang w:eastAsia="nl-NL"/>
        </w:rPr>
        <w:t>historie?</w:t>
      </w:r>
    </w:p>
    <w:p w14:paraId="127BDA7C" w14:textId="56B893C0" w:rsidR="00D979F2" w:rsidRDefault="00D979F2" w:rsidP="008657CA">
      <w:pPr>
        <w:pStyle w:val="Lijstalinea"/>
        <w:numPr>
          <w:ilvl w:val="0"/>
          <w:numId w:val="26"/>
        </w:numPr>
        <w:spacing w:line="480" w:lineRule="auto"/>
        <w:rPr>
          <w:rFonts w:ascii="Assistant Light" w:eastAsiaTheme="minorEastAsia" w:hAnsi="Assistant Light" w:cs="Assistant Light"/>
          <w:color w:val="000000"/>
          <w:lang w:eastAsia="nl-NL"/>
        </w:rPr>
      </w:pPr>
      <w:r>
        <w:rPr>
          <w:rFonts w:ascii="Assistant Light" w:eastAsiaTheme="minorEastAsia" w:hAnsi="Assistant Light" w:cs="Assistant Light"/>
          <w:color w:val="000000"/>
          <w:lang w:eastAsia="nl-NL"/>
        </w:rPr>
        <w:t xml:space="preserve">Welke </w:t>
      </w:r>
      <w:r w:rsidR="00592DA2">
        <w:rPr>
          <w:rFonts w:ascii="Assistant Light" w:eastAsiaTheme="minorEastAsia" w:hAnsi="Assistant Light" w:cs="Assistant Light"/>
          <w:color w:val="000000"/>
          <w:lang w:eastAsia="nl-NL"/>
        </w:rPr>
        <w:t xml:space="preserve">overzichten en </w:t>
      </w:r>
      <w:r>
        <w:rPr>
          <w:rFonts w:ascii="Assistant Light" w:eastAsiaTheme="minorEastAsia" w:hAnsi="Assistant Light" w:cs="Assistant Light"/>
          <w:color w:val="000000"/>
          <w:lang w:eastAsia="nl-NL"/>
        </w:rPr>
        <w:t>inzichten biedt u voor vastgelegde posities</w:t>
      </w:r>
      <w:r w:rsidR="00592DA2">
        <w:rPr>
          <w:rFonts w:ascii="Assistant Light" w:eastAsiaTheme="minorEastAsia" w:hAnsi="Assistant Light" w:cs="Assistant Light"/>
          <w:color w:val="000000"/>
          <w:lang w:eastAsia="nl-NL"/>
        </w:rPr>
        <w:t>?</w:t>
      </w:r>
    </w:p>
    <w:p w14:paraId="7CE21D55" w14:textId="5B73624F" w:rsidR="000932A6" w:rsidRPr="000932A6" w:rsidRDefault="000932A6" w:rsidP="008657CA">
      <w:pPr>
        <w:pStyle w:val="Lijstalinea"/>
        <w:numPr>
          <w:ilvl w:val="0"/>
          <w:numId w:val="26"/>
        </w:numPr>
        <w:spacing w:line="480" w:lineRule="auto"/>
        <w:rPr>
          <w:rFonts w:ascii="Assistant Light" w:eastAsiaTheme="minorEastAsia" w:hAnsi="Assistant Light" w:cs="Assistant Light"/>
          <w:color w:val="000000"/>
          <w:lang w:eastAsia="nl-NL"/>
        </w:rPr>
      </w:pPr>
      <w:r>
        <w:rPr>
          <w:rFonts w:ascii="Assistant Light" w:eastAsiaTheme="minorEastAsia" w:hAnsi="Assistant Light" w:cs="Assistant Light"/>
          <w:color w:val="000000"/>
          <w:lang w:eastAsia="nl-NL"/>
        </w:rPr>
        <w:t xml:space="preserve">Welke overzichten en inzichten biedt u voor gerealiseerde kosten en prijzen? </w:t>
      </w:r>
      <w:r w:rsidR="00A67D07">
        <w:rPr>
          <w:rFonts w:ascii="Assistant Light" w:eastAsiaTheme="minorEastAsia" w:hAnsi="Assistant Light" w:cs="Assistant Light"/>
          <w:color w:val="000000"/>
          <w:lang w:eastAsia="nl-NL"/>
        </w:rPr>
        <w:t>Is deze data online beschikbaar voor een data koppeling (API)?</w:t>
      </w:r>
    </w:p>
    <w:p w14:paraId="4835FBB6" w14:textId="2B248D65" w:rsidR="00592DA2" w:rsidRDefault="00A67D07" w:rsidP="008657CA">
      <w:pPr>
        <w:pStyle w:val="Lijstalinea"/>
        <w:numPr>
          <w:ilvl w:val="0"/>
          <w:numId w:val="26"/>
        </w:numPr>
        <w:spacing w:line="480" w:lineRule="auto"/>
        <w:rPr>
          <w:rFonts w:ascii="Assistant Light" w:eastAsiaTheme="minorEastAsia" w:hAnsi="Assistant Light" w:cs="Assistant Light"/>
          <w:color w:val="000000"/>
          <w:lang w:eastAsia="nl-NL"/>
        </w:rPr>
      </w:pPr>
      <w:r>
        <w:rPr>
          <w:rFonts w:ascii="Assistant Light" w:eastAsiaTheme="minorEastAsia" w:hAnsi="Assistant Light" w:cs="Assistant Light"/>
          <w:color w:val="000000"/>
          <w:lang w:eastAsia="nl-NL"/>
        </w:rPr>
        <w:t>Op welke manier kunnen we commodity aansluitingen toevoegen en opzeggen?</w:t>
      </w:r>
    </w:p>
    <w:p w14:paraId="299C5E4C" w14:textId="42E1C763" w:rsidR="00A67D07" w:rsidRDefault="005C12B0" w:rsidP="008657CA">
      <w:pPr>
        <w:pStyle w:val="Lijstalinea"/>
        <w:numPr>
          <w:ilvl w:val="0"/>
          <w:numId w:val="26"/>
        </w:numPr>
        <w:spacing w:line="480" w:lineRule="auto"/>
        <w:rPr>
          <w:rFonts w:ascii="Assistant Light" w:eastAsiaTheme="minorEastAsia" w:hAnsi="Assistant Light" w:cs="Assistant Light"/>
          <w:color w:val="000000"/>
          <w:lang w:eastAsia="nl-NL"/>
        </w:rPr>
      </w:pPr>
      <w:r>
        <w:rPr>
          <w:rFonts w:ascii="Assistant Light" w:eastAsiaTheme="minorEastAsia" w:hAnsi="Assistant Light" w:cs="Assistant Light"/>
          <w:color w:val="000000"/>
          <w:lang w:eastAsia="nl-NL"/>
        </w:rPr>
        <w:t xml:space="preserve">Op welke manier biedt u advies met betrekking tot marktontwikkelingen en </w:t>
      </w:r>
      <w:r w:rsidR="00A423F7">
        <w:rPr>
          <w:rFonts w:ascii="Assistant Light" w:eastAsiaTheme="minorEastAsia" w:hAnsi="Assistant Light" w:cs="Assistant Light"/>
          <w:color w:val="000000"/>
          <w:lang w:eastAsia="nl-NL"/>
        </w:rPr>
        <w:t>inkoopstrategie van WarmteStad?</w:t>
      </w:r>
    </w:p>
    <w:p w14:paraId="39FD5E2F" w14:textId="77777777" w:rsidR="00A423F7" w:rsidRPr="00A423F7" w:rsidRDefault="00A423F7" w:rsidP="00A423F7">
      <w:pPr>
        <w:rPr>
          <w:rFonts w:ascii="Assistant Light" w:eastAsiaTheme="minorEastAsia" w:hAnsi="Assistant Light" w:cs="Assistant Light"/>
          <w:color w:val="000000"/>
          <w:lang w:eastAsia="nl-NL"/>
        </w:rPr>
      </w:pPr>
    </w:p>
    <w:sectPr w:rsidR="00A423F7" w:rsidRPr="00A423F7" w:rsidSect="00142438">
      <w:headerReference w:type="default" r:id="rId11"/>
      <w:footerReference w:type="default" r:id="rId12"/>
      <w:headerReference w:type="first" r:id="rId13"/>
      <w:footerReference w:type="first" r:id="rId14"/>
      <w:pgSz w:w="11906" w:h="16838" w:code="9"/>
      <w:pgMar w:top="2835" w:right="1418" w:bottom="1418" w:left="1418" w:header="737"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E53F9" w14:textId="77777777" w:rsidR="0015100D" w:rsidRDefault="0015100D" w:rsidP="00D03B20">
      <w:r>
        <w:separator/>
      </w:r>
    </w:p>
  </w:endnote>
  <w:endnote w:type="continuationSeparator" w:id="0">
    <w:p w14:paraId="2BD4AB98" w14:textId="77777777" w:rsidR="0015100D" w:rsidRDefault="0015100D" w:rsidP="00D03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ssistant Light">
    <w:panose1 w:val="00000000000000000000"/>
    <w:charset w:val="00"/>
    <w:family w:val="auto"/>
    <w:pitch w:val="variable"/>
    <w:sig w:usb0="A00008FF" w:usb1="4000204B" w:usb2="00000000" w:usb3="00000000" w:csb0="00000021" w:csb1="00000000"/>
  </w:font>
  <w:font w:name="GT Walsheim Pro">
    <w:altName w:val="Calibri"/>
    <w:charset w:val="00"/>
    <w:family w:val="auto"/>
    <w:pitch w:val="variable"/>
    <w:sig w:usb0="00000207" w:usb1="00000001"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911" w14:textId="77777777" w:rsidR="00D03B20" w:rsidRDefault="00CC3B2E">
    <w:pPr>
      <w:pStyle w:val="Voettekst"/>
    </w:pPr>
    <w:r>
      <w:rPr>
        <w:noProof/>
      </w:rPr>
      <mc:AlternateContent>
        <mc:Choice Requires="wpg">
          <w:drawing>
            <wp:anchor distT="0" distB="0" distL="114300" distR="114300" simplePos="0" relativeHeight="251658244" behindDoc="0" locked="0" layoutInCell="1" allowOverlap="1" wp14:anchorId="0B6C555C" wp14:editId="050398E5">
              <wp:simplePos x="0" y="0"/>
              <wp:positionH relativeFrom="page">
                <wp:align>left</wp:align>
              </wp:positionH>
              <wp:positionV relativeFrom="page">
                <wp:align>bottom</wp:align>
              </wp:positionV>
              <wp:extent cx="7560310" cy="1098550"/>
              <wp:effectExtent l="0" t="0" r="2540" b="6350"/>
              <wp:wrapNone/>
              <wp:docPr id="314704962"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98550"/>
                        <a:chOff x="0" y="15108"/>
                        <a:chExt cx="11906" cy="1730"/>
                      </a:xfrm>
                    </wpg:grpSpPr>
                    <wps:wsp>
                      <wps:cNvPr id="235735949" name="docshape5"/>
                      <wps:cNvSpPr>
                        <a:spLocks/>
                      </wps:cNvSpPr>
                      <wps:spPr bwMode="auto">
                        <a:xfrm>
                          <a:off x="2290" y="15108"/>
                          <a:ext cx="9615" cy="1730"/>
                        </a:xfrm>
                        <a:custGeom>
                          <a:avLst/>
                          <a:gdLst>
                            <a:gd name="T0" fmla="+- 0 11906 2291"/>
                            <a:gd name="T1" fmla="*/ T0 w 9615"/>
                            <a:gd name="T2" fmla="+- 0 15607 15108"/>
                            <a:gd name="T3" fmla="*/ 15607 h 1730"/>
                            <a:gd name="T4" fmla="+- 0 11000 2291"/>
                            <a:gd name="T5" fmla="*/ T4 w 9615"/>
                            <a:gd name="T6" fmla="+- 0 15607 15108"/>
                            <a:gd name="T7" fmla="*/ 15607 h 1730"/>
                            <a:gd name="T8" fmla="+- 0 11001 2291"/>
                            <a:gd name="T9" fmla="*/ T8 w 9615"/>
                            <a:gd name="T10" fmla="+- 0 15505 15108"/>
                            <a:gd name="T11" fmla="*/ 15505 h 1730"/>
                            <a:gd name="T12" fmla="+- 0 10992 2291"/>
                            <a:gd name="T13" fmla="*/ T12 w 9615"/>
                            <a:gd name="T14" fmla="+- 0 15413 15108"/>
                            <a:gd name="T15" fmla="*/ 15413 h 1730"/>
                            <a:gd name="T16" fmla="+- 0 10974 2291"/>
                            <a:gd name="T17" fmla="*/ T16 w 9615"/>
                            <a:gd name="T18" fmla="+- 0 15331 15108"/>
                            <a:gd name="T19" fmla="*/ 15331 h 1730"/>
                            <a:gd name="T20" fmla="+- 0 10947 2291"/>
                            <a:gd name="T21" fmla="*/ T20 w 9615"/>
                            <a:gd name="T22" fmla="+- 0 15259 15108"/>
                            <a:gd name="T23" fmla="*/ 15259 h 1730"/>
                            <a:gd name="T24" fmla="+- 0 10911 2291"/>
                            <a:gd name="T25" fmla="*/ T24 w 9615"/>
                            <a:gd name="T26" fmla="+- 0 15199 15108"/>
                            <a:gd name="T27" fmla="*/ 15199 h 1730"/>
                            <a:gd name="T28" fmla="+- 0 10865 2291"/>
                            <a:gd name="T29" fmla="*/ T28 w 9615"/>
                            <a:gd name="T30" fmla="+- 0 15148 15108"/>
                            <a:gd name="T31" fmla="*/ 15148 h 1730"/>
                            <a:gd name="T32" fmla="+- 0 10809 2291"/>
                            <a:gd name="T33" fmla="*/ T32 w 9615"/>
                            <a:gd name="T34" fmla="+- 0 15108 15108"/>
                            <a:gd name="T35" fmla="*/ 15108 h 1730"/>
                            <a:gd name="T36" fmla="+- 0 10724 2291"/>
                            <a:gd name="T37" fmla="*/ T36 w 9615"/>
                            <a:gd name="T38" fmla="+- 0 15251 15108"/>
                            <a:gd name="T39" fmla="*/ 15251 h 1730"/>
                            <a:gd name="T40" fmla="+- 0 10771 2291"/>
                            <a:gd name="T41" fmla="*/ T40 w 9615"/>
                            <a:gd name="T42" fmla="+- 0 15288 15108"/>
                            <a:gd name="T43" fmla="*/ 15288 h 1730"/>
                            <a:gd name="T44" fmla="+- 0 10805 2291"/>
                            <a:gd name="T45" fmla="*/ T44 w 9615"/>
                            <a:gd name="T46" fmla="+- 0 15341 15108"/>
                            <a:gd name="T47" fmla="*/ 15341 h 1730"/>
                            <a:gd name="T48" fmla="+- 0 10827 2291"/>
                            <a:gd name="T49" fmla="*/ T48 w 9615"/>
                            <a:gd name="T50" fmla="+- 0 15412 15108"/>
                            <a:gd name="T51" fmla="*/ 15412 h 1730"/>
                            <a:gd name="T52" fmla="+- 0 10837 2291"/>
                            <a:gd name="T53" fmla="*/ T52 w 9615"/>
                            <a:gd name="T54" fmla="+- 0 15500 15108"/>
                            <a:gd name="T55" fmla="*/ 15500 h 1730"/>
                            <a:gd name="T56" fmla="+- 0 10836 2291"/>
                            <a:gd name="T57" fmla="*/ T56 w 9615"/>
                            <a:gd name="T58" fmla="+- 0 15607 15108"/>
                            <a:gd name="T59" fmla="*/ 15607 h 1730"/>
                            <a:gd name="T60" fmla="+- 0 10605 2291"/>
                            <a:gd name="T61" fmla="*/ T60 w 9615"/>
                            <a:gd name="T62" fmla="+- 0 15607 15108"/>
                            <a:gd name="T63" fmla="*/ 15607 h 1730"/>
                            <a:gd name="T64" fmla="+- 0 10606 2291"/>
                            <a:gd name="T65" fmla="*/ T64 w 9615"/>
                            <a:gd name="T66" fmla="+- 0 15505 15108"/>
                            <a:gd name="T67" fmla="*/ 15505 h 1730"/>
                            <a:gd name="T68" fmla="+- 0 10597 2291"/>
                            <a:gd name="T69" fmla="*/ T68 w 9615"/>
                            <a:gd name="T70" fmla="+- 0 15413 15108"/>
                            <a:gd name="T71" fmla="*/ 15413 h 1730"/>
                            <a:gd name="T72" fmla="+- 0 10580 2291"/>
                            <a:gd name="T73" fmla="*/ T72 w 9615"/>
                            <a:gd name="T74" fmla="+- 0 15331 15108"/>
                            <a:gd name="T75" fmla="*/ 15331 h 1730"/>
                            <a:gd name="T76" fmla="+- 0 10552 2291"/>
                            <a:gd name="T77" fmla="*/ T76 w 9615"/>
                            <a:gd name="T78" fmla="+- 0 15259 15108"/>
                            <a:gd name="T79" fmla="*/ 15259 h 1730"/>
                            <a:gd name="T80" fmla="+- 0 10516 2291"/>
                            <a:gd name="T81" fmla="*/ T80 w 9615"/>
                            <a:gd name="T82" fmla="+- 0 15199 15108"/>
                            <a:gd name="T83" fmla="*/ 15199 h 1730"/>
                            <a:gd name="T84" fmla="+- 0 10470 2291"/>
                            <a:gd name="T85" fmla="*/ T84 w 9615"/>
                            <a:gd name="T86" fmla="+- 0 15148 15108"/>
                            <a:gd name="T87" fmla="*/ 15148 h 1730"/>
                            <a:gd name="T88" fmla="+- 0 10414 2291"/>
                            <a:gd name="T89" fmla="*/ T88 w 9615"/>
                            <a:gd name="T90" fmla="+- 0 15108 15108"/>
                            <a:gd name="T91" fmla="*/ 15108 h 1730"/>
                            <a:gd name="T92" fmla="+- 0 10329 2291"/>
                            <a:gd name="T93" fmla="*/ T92 w 9615"/>
                            <a:gd name="T94" fmla="+- 0 15251 15108"/>
                            <a:gd name="T95" fmla="*/ 15251 h 1730"/>
                            <a:gd name="T96" fmla="+- 0 10376 2291"/>
                            <a:gd name="T97" fmla="*/ T96 w 9615"/>
                            <a:gd name="T98" fmla="+- 0 15288 15108"/>
                            <a:gd name="T99" fmla="*/ 15288 h 1730"/>
                            <a:gd name="T100" fmla="+- 0 10410 2291"/>
                            <a:gd name="T101" fmla="*/ T100 w 9615"/>
                            <a:gd name="T102" fmla="+- 0 15341 15108"/>
                            <a:gd name="T103" fmla="*/ 15341 h 1730"/>
                            <a:gd name="T104" fmla="+- 0 10432 2291"/>
                            <a:gd name="T105" fmla="*/ T104 w 9615"/>
                            <a:gd name="T106" fmla="+- 0 15412 15108"/>
                            <a:gd name="T107" fmla="*/ 15412 h 1730"/>
                            <a:gd name="T108" fmla="+- 0 10442 2291"/>
                            <a:gd name="T109" fmla="*/ T108 w 9615"/>
                            <a:gd name="T110" fmla="+- 0 15500 15108"/>
                            <a:gd name="T111" fmla="*/ 15500 h 1730"/>
                            <a:gd name="T112" fmla="+- 0 10441 2291"/>
                            <a:gd name="T113" fmla="*/ T112 w 9615"/>
                            <a:gd name="T114" fmla="+- 0 15607 15108"/>
                            <a:gd name="T115" fmla="*/ 15607 h 1730"/>
                            <a:gd name="T116" fmla="+- 0 10210 2291"/>
                            <a:gd name="T117" fmla="*/ T116 w 9615"/>
                            <a:gd name="T118" fmla="+- 0 15607 15108"/>
                            <a:gd name="T119" fmla="*/ 15607 h 1730"/>
                            <a:gd name="T120" fmla="+- 0 10211 2291"/>
                            <a:gd name="T121" fmla="*/ T120 w 9615"/>
                            <a:gd name="T122" fmla="+- 0 15505 15108"/>
                            <a:gd name="T123" fmla="*/ 15505 h 1730"/>
                            <a:gd name="T124" fmla="+- 0 10202 2291"/>
                            <a:gd name="T125" fmla="*/ T124 w 9615"/>
                            <a:gd name="T126" fmla="+- 0 15413 15108"/>
                            <a:gd name="T127" fmla="*/ 15413 h 1730"/>
                            <a:gd name="T128" fmla="+- 0 10185 2291"/>
                            <a:gd name="T129" fmla="*/ T128 w 9615"/>
                            <a:gd name="T130" fmla="+- 0 15331 15108"/>
                            <a:gd name="T131" fmla="*/ 15331 h 1730"/>
                            <a:gd name="T132" fmla="+- 0 10157 2291"/>
                            <a:gd name="T133" fmla="*/ T132 w 9615"/>
                            <a:gd name="T134" fmla="+- 0 15259 15108"/>
                            <a:gd name="T135" fmla="*/ 15259 h 1730"/>
                            <a:gd name="T136" fmla="+- 0 10121 2291"/>
                            <a:gd name="T137" fmla="*/ T136 w 9615"/>
                            <a:gd name="T138" fmla="+- 0 15199 15108"/>
                            <a:gd name="T139" fmla="*/ 15199 h 1730"/>
                            <a:gd name="T140" fmla="+- 0 10075 2291"/>
                            <a:gd name="T141" fmla="*/ T140 w 9615"/>
                            <a:gd name="T142" fmla="+- 0 15148 15108"/>
                            <a:gd name="T143" fmla="*/ 15148 h 1730"/>
                            <a:gd name="T144" fmla="+- 0 10019 2291"/>
                            <a:gd name="T145" fmla="*/ T144 w 9615"/>
                            <a:gd name="T146" fmla="+- 0 15108 15108"/>
                            <a:gd name="T147" fmla="*/ 15108 h 1730"/>
                            <a:gd name="T148" fmla="+- 0 9934 2291"/>
                            <a:gd name="T149" fmla="*/ T148 w 9615"/>
                            <a:gd name="T150" fmla="+- 0 15251 15108"/>
                            <a:gd name="T151" fmla="*/ 15251 h 1730"/>
                            <a:gd name="T152" fmla="+- 0 9981 2291"/>
                            <a:gd name="T153" fmla="*/ T152 w 9615"/>
                            <a:gd name="T154" fmla="+- 0 15288 15108"/>
                            <a:gd name="T155" fmla="*/ 15288 h 1730"/>
                            <a:gd name="T156" fmla="+- 0 10015 2291"/>
                            <a:gd name="T157" fmla="*/ T156 w 9615"/>
                            <a:gd name="T158" fmla="+- 0 15341 15108"/>
                            <a:gd name="T159" fmla="*/ 15341 h 1730"/>
                            <a:gd name="T160" fmla="+- 0 10037 2291"/>
                            <a:gd name="T161" fmla="*/ T160 w 9615"/>
                            <a:gd name="T162" fmla="+- 0 15412 15108"/>
                            <a:gd name="T163" fmla="*/ 15412 h 1730"/>
                            <a:gd name="T164" fmla="+- 0 10047 2291"/>
                            <a:gd name="T165" fmla="*/ T164 w 9615"/>
                            <a:gd name="T166" fmla="+- 0 15500 15108"/>
                            <a:gd name="T167" fmla="*/ 15500 h 1730"/>
                            <a:gd name="T168" fmla="+- 0 10046 2291"/>
                            <a:gd name="T169" fmla="*/ T168 w 9615"/>
                            <a:gd name="T170" fmla="+- 0 15607 15108"/>
                            <a:gd name="T171" fmla="*/ 15607 h 1730"/>
                            <a:gd name="T172" fmla="+- 0 2291 2291"/>
                            <a:gd name="T173" fmla="*/ T172 w 9615"/>
                            <a:gd name="T174" fmla="+- 0 15607 15108"/>
                            <a:gd name="T175" fmla="*/ 15607 h 1730"/>
                            <a:gd name="T176" fmla="+- 0 2291 2291"/>
                            <a:gd name="T177" fmla="*/ T176 w 9615"/>
                            <a:gd name="T178" fmla="+- 0 16838 15108"/>
                            <a:gd name="T179" fmla="*/ 16838 h 1730"/>
                            <a:gd name="T180" fmla="+- 0 11906 2291"/>
                            <a:gd name="T181" fmla="*/ T180 w 9615"/>
                            <a:gd name="T182" fmla="+- 0 16838 15108"/>
                            <a:gd name="T183" fmla="*/ 16838 h 1730"/>
                            <a:gd name="T184" fmla="+- 0 11906 2291"/>
                            <a:gd name="T185" fmla="*/ T184 w 9615"/>
                            <a:gd name="T186" fmla="+- 0 15607 15108"/>
                            <a:gd name="T187" fmla="*/ 15607 h 1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615" h="1730">
                              <a:moveTo>
                                <a:pt x="9615" y="499"/>
                              </a:moveTo>
                              <a:lnTo>
                                <a:pt x="8709" y="499"/>
                              </a:lnTo>
                              <a:lnTo>
                                <a:pt x="8710" y="397"/>
                              </a:lnTo>
                              <a:lnTo>
                                <a:pt x="8701" y="305"/>
                              </a:lnTo>
                              <a:lnTo>
                                <a:pt x="8683" y="223"/>
                              </a:lnTo>
                              <a:lnTo>
                                <a:pt x="8656" y="151"/>
                              </a:lnTo>
                              <a:lnTo>
                                <a:pt x="8620" y="91"/>
                              </a:lnTo>
                              <a:lnTo>
                                <a:pt x="8574" y="40"/>
                              </a:lnTo>
                              <a:lnTo>
                                <a:pt x="8518" y="0"/>
                              </a:lnTo>
                              <a:lnTo>
                                <a:pt x="8433" y="143"/>
                              </a:lnTo>
                              <a:lnTo>
                                <a:pt x="8480" y="180"/>
                              </a:lnTo>
                              <a:lnTo>
                                <a:pt x="8514" y="233"/>
                              </a:lnTo>
                              <a:lnTo>
                                <a:pt x="8536" y="304"/>
                              </a:lnTo>
                              <a:lnTo>
                                <a:pt x="8546" y="392"/>
                              </a:lnTo>
                              <a:lnTo>
                                <a:pt x="8545" y="499"/>
                              </a:lnTo>
                              <a:lnTo>
                                <a:pt x="8314" y="499"/>
                              </a:lnTo>
                              <a:lnTo>
                                <a:pt x="8315" y="397"/>
                              </a:lnTo>
                              <a:lnTo>
                                <a:pt x="8306" y="305"/>
                              </a:lnTo>
                              <a:lnTo>
                                <a:pt x="8289" y="223"/>
                              </a:lnTo>
                              <a:lnTo>
                                <a:pt x="8261" y="151"/>
                              </a:lnTo>
                              <a:lnTo>
                                <a:pt x="8225" y="91"/>
                              </a:lnTo>
                              <a:lnTo>
                                <a:pt x="8179" y="40"/>
                              </a:lnTo>
                              <a:lnTo>
                                <a:pt x="8123" y="0"/>
                              </a:lnTo>
                              <a:lnTo>
                                <a:pt x="8038" y="143"/>
                              </a:lnTo>
                              <a:lnTo>
                                <a:pt x="8085" y="180"/>
                              </a:lnTo>
                              <a:lnTo>
                                <a:pt x="8119" y="233"/>
                              </a:lnTo>
                              <a:lnTo>
                                <a:pt x="8141" y="304"/>
                              </a:lnTo>
                              <a:lnTo>
                                <a:pt x="8151" y="392"/>
                              </a:lnTo>
                              <a:lnTo>
                                <a:pt x="8150" y="499"/>
                              </a:lnTo>
                              <a:lnTo>
                                <a:pt x="7919" y="499"/>
                              </a:lnTo>
                              <a:lnTo>
                                <a:pt x="7920" y="397"/>
                              </a:lnTo>
                              <a:lnTo>
                                <a:pt x="7911" y="305"/>
                              </a:lnTo>
                              <a:lnTo>
                                <a:pt x="7894" y="223"/>
                              </a:lnTo>
                              <a:lnTo>
                                <a:pt x="7866" y="151"/>
                              </a:lnTo>
                              <a:lnTo>
                                <a:pt x="7830" y="91"/>
                              </a:lnTo>
                              <a:lnTo>
                                <a:pt x="7784" y="40"/>
                              </a:lnTo>
                              <a:lnTo>
                                <a:pt x="7728" y="0"/>
                              </a:lnTo>
                              <a:lnTo>
                                <a:pt x="7643" y="143"/>
                              </a:lnTo>
                              <a:lnTo>
                                <a:pt x="7690" y="180"/>
                              </a:lnTo>
                              <a:lnTo>
                                <a:pt x="7724" y="233"/>
                              </a:lnTo>
                              <a:lnTo>
                                <a:pt x="7746" y="304"/>
                              </a:lnTo>
                              <a:lnTo>
                                <a:pt x="7756" y="392"/>
                              </a:lnTo>
                              <a:lnTo>
                                <a:pt x="7755" y="499"/>
                              </a:lnTo>
                              <a:lnTo>
                                <a:pt x="0" y="499"/>
                              </a:lnTo>
                              <a:lnTo>
                                <a:pt x="0" y="1730"/>
                              </a:lnTo>
                              <a:lnTo>
                                <a:pt x="9615" y="1730"/>
                              </a:lnTo>
                              <a:lnTo>
                                <a:pt x="9615" y="499"/>
                              </a:lnTo>
                              <a:close/>
                            </a:path>
                          </a:pathLst>
                        </a:custGeom>
                        <a:solidFill>
                          <a:srgbClr val="3EA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2102170" name="docshape6"/>
                      <wps:cNvSpPr>
                        <a:spLocks/>
                      </wps:cNvSpPr>
                      <wps:spPr bwMode="auto">
                        <a:xfrm>
                          <a:off x="10040" y="15607"/>
                          <a:ext cx="1146" cy="499"/>
                        </a:xfrm>
                        <a:custGeom>
                          <a:avLst/>
                          <a:gdLst>
                            <a:gd name="T0" fmla="+- 0 10350 10040"/>
                            <a:gd name="T1" fmla="*/ T0 w 1146"/>
                            <a:gd name="T2" fmla="+- 0 15938 15607"/>
                            <a:gd name="T3" fmla="*/ 15938 h 499"/>
                            <a:gd name="T4" fmla="+- 0 10282 10040"/>
                            <a:gd name="T5" fmla="*/ T4 w 1146"/>
                            <a:gd name="T6" fmla="+- 0 15930 15607"/>
                            <a:gd name="T7" fmla="*/ 15930 h 499"/>
                            <a:gd name="T8" fmla="+- 0 10240 10040"/>
                            <a:gd name="T9" fmla="*/ T8 w 1146"/>
                            <a:gd name="T10" fmla="+- 0 15906 15607"/>
                            <a:gd name="T11" fmla="*/ 15906 h 499"/>
                            <a:gd name="T12" fmla="+- 0 10206 10040"/>
                            <a:gd name="T13" fmla="*/ T12 w 1146"/>
                            <a:gd name="T14" fmla="+- 0 15793 15607"/>
                            <a:gd name="T15" fmla="*/ 15793 h 499"/>
                            <a:gd name="T16" fmla="+- 0 10210 10040"/>
                            <a:gd name="T17" fmla="*/ T16 w 1146"/>
                            <a:gd name="T18" fmla="+- 0 15607 15607"/>
                            <a:gd name="T19" fmla="*/ 15607 h 499"/>
                            <a:gd name="T20" fmla="+- 0 10041 10040"/>
                            <a:gd name="T21" fmla="*/ T20 w 1146"/>
                            <a:gd name="T22" fmla="+- 0 15694 15607"/>
                            <a:gd name="T23" fmla="*/ 15694 h 499"/>
                            <a:gd name="T24" fmla="+- 0 10046 10040"/>
                            <a:gd name="T25" fmla="*/ T24 w 1146"/>
                            <a:gd name="T26" fmla="+- 0 15843 15607"/>
                            <a:gd name="T27" fmla="*/ 15843 h 499"/>
                            <a:gd name="T28" fmla="+- 0 10083 10040"/>
                            <a:gd name="T29" fmla="*/ T28 w 1146"/>
                            <a:gd name="T30" fmla="+- 0 15968 15607"/>
                            <a:gd name="T31" fmla="*/ 15968 h 499"/>
                            <a:gd name="T32" fmla="+- 0 10163 10040"/>
                            <a:gd name="T33" fmla="*/ T32 w 1146"/>
                            <a:gd name="T34" fmla="+- 0 16057 15607"/>
                            <a:gd name="T35" fmla="*/ 16057 h 499"/>
                            <a:gd name="T36" fmla="+- 0 10278 10040"/>
                            <a:gd name="T37" fmla="*/ T36 w 1146"/>
                            <a:gd name="T38" fmla="+- 0 16100 15607"/>
                            <a:gd name="T39" fmla="*/ 16100 h 499"/>
                            <a:gd name="T40" fmla="+- 0 10348 10040"/>
                            <a:gd name="T41" fmla="*/ T40 w 1146"/>
                            <a:gd name="T42" fmla="+- 0 16105 15607"/>
                            <a:gd name="T43" fmla="*/ 16105 h 499"/>
                            <a:gd name="T44" fmla="+- 0 10396 10040"/>
                            <a:gd name="T45" fmla="*/ T44 w 1146"/>
                            <a:gd name="T46" fmla="+- 0 15938 15607"/>
                            <a:gd name="T47" fmla="*/ 15938 h 499"/>
                            <a:gd name="T48" fmla="+- 0 10745 10040"/>
                            <a:gd name="T49" fmla="*/ T48 w 1146"/>
                            <a:gd name="T50" fmla="+- 0 15938 15607"/>
                            <a:gd name="T51" fmla="*/ 15938 h 499"/>
                            <a:gd name="T52" fmla="+- 0 10677 10040"/>
                            <a:gd name="T53" fmla="*/ T52 w 1146"/>
                            <a:gd name="T54" fmla="+- 0 15930 15607"/>
                            <a:gd name="T55" fmla="*/ 15930 h 499"/>
                            <a:gd name="T56" fmla="+- 0 10635 10040"/>
                            <a:gd name="T57" fmla="*/ T56 w 1146"/>
                            <a:gd name="T58" fmla="+- 0 15906 15607"/>
                            <a:gd name="T59" fmla="*/ 15906 h 499"/>
                            <a:gd name="T60" fmla="+- 0 10601 10040"/>
                            <a:gd name="T61" fmla="*/ T60 w 1146"/>
                            <a:gd name="T62" fmla="+- 0 15793 15607"/>
                            <a:gd name="T63" fmla="*/ 15793 h 499"/>
                            <a:gd name="T64" fmla="+- 0 10605 10040"/>
                            <a:gd name="T65" fmla="*/ T64 w 1146"/>
                            <a:gd name="T66" fmla="+- 0 15607 15607"/>
                            <a:gd name="T67" fmla="*/ 15607 h 499"/>
                            <a:gd name="T68" fmla="+- 0 10436 10040"/>
                            <a:gd name="T69" fmla="*/ T68 w 1146"/>
                            <a:gd name="T70" fmla="+- 0 15694 15607"/>
                            <a:gd name="T71" fmla="*/ 15694 h 499"/>
                            <a:gd name="T72" fmla="+- 0 10441 10040"/>
                            <a:gd name="T73" fmla="*/ T72 w 1146"/>
                            <a:gd name="T74" fmla="+- 0 15843 15607"/>
                            <a:gd name="T75" fmla="*/ 15843 h 499"/>
                            <a:gd name="T76" fmla="+- 0 10478 10040"/>
                            <a:gd name="T77" fmla="*/ T76 w 1146"/>
                            <a:gd name="T78" fmla="+- 0 15968 15607"/>
                            <a:gd name="T79" fmla="*/ 15968 h 499"/>
                            <a:gd name="T80" fmla="+- 0 10558 10040"/>
                            <a:gd name="T81" fmla="*/ T80 w 1146"/>
                            <a:gd name="T82" fmla="+- 0 16057 15607"/>
                            <a:gd name="T83" fmla="*/ 16057 h 499"/>
                            <a:gd name="T84" fmla="+- 0 10673 10040"/>
                            <a:gd name="T85" fmla="*/ T84 w 1146"/>
                            <a:gd name="T86" fmla="+- 0 16100 15607"/>
                            <a:gd name="T87" fmla="*/ 16100 h 499"/>
                            <a:gd name="T88" fmla="+- 0 10743 10040"/>
                            <a:gd name="T89" fmla="*/ T88 w 1146"/>
                            <a:gd name="T90" fmla="+- 0 16105 15607"/>
                            <a:gd name="T91" fmla="*/ 16105 h 499"/>
                            <a:gd name="T92" fmla="+- 0 10791 10040"/>
                            <a:gd name="T93" fmla="*/ T92 w 1146"/>
                            <a:gd name="T94" fmla="+- 0 15938 15607"/>
                            <a:gd name="T95" fmla="*/ 15938 h 499"/>
                            <a:gd name="T96" fmla="+- 0 11140 10040"/>
                            <a:gd name="T97" fmla="*/ T96 w 1146"/>
                            <a:gd name="T98" fmla="+- 0 15938 15607"/>
                            <a:gd name="T99" fmla="*/ 15938 h 499"/>
                            <a:gd name="T100" fmla="+- 0 11072 10040"/>
                            <a:gd name="T101" fmla="*/ T100 w 1146"/>
                            <a:gd name="T102" fmla="+- 0 15930 15607"/>
                            <a:gd name="T103" fmla="*/ 15930 h 499"/>
                            <a:gd name="T104" fmla="+- 0 11029 10040"/>
                            <a:gd name="T105" fmla="*/ T104 w 1146"/>
                            <a:gd name="T106" fmla="+- 0 15906 15607"/>
                            <a:gd name="T107" fmla="*/ 15906 h 499"/>
                            <a:gd name="T108" fmla="+- 0 10996 10040"/>
                            <a:gd name="T109" fmla="*/ T108 w 1146"/>
                            <a:gd name="T110" fmla="+- 0 15793 15607"/>
                            <a:gd name="T111" fmla="*/ 15793 h 499"/>
                            <a:gd name="T112" fmla="+- 0 11000 10040"/>
                            <a:gd name="T113" fmla="*/ T112 w 1146"/>
                            <a:gd name="T114" fmla="+- 0 15607 15607"/>
                            <a:gd name="T115" fmla="*/ 15607 h 499"/>
                            <a:gd name="T116" fmla="+- 0 10831 10040"/>
                            <a:gd name="T117" fmla="*/ T116 w 1146"/>
                            <a:gd name="T118" fmla="+- 0 15694 15607"/>
                            <a:gd name="T119" fmla="*/ 15694 h 499"/>
                            <a:gd name="T120" fmla="+- 0 10836 10040"/>
                            <a:gd name="T121" fmla="*/ T120 w 1146"/>
                            <a:gd name="T122" fmla="+- 0 15843 15607"/>
                            <a:gd name="T123" fmla="*/ 15843 h 499"/>
                            <a:gd name="T124" fmla="+- 0 10873 10040"/>
                            <a:gd name="T125" fmla="*/ T124 w 1146"/>
                            <a:gd name="T126" fmla="+- 0 15968 15607"/>
                            <a:gd name="T127" fmla="*/ 15968 h 499"/>
                            <a:gd name="T128" fmla="+- 0 10953 10040"/>
                            <a:gd name="T129" fmla="*/ T128 w 1146"/>
                            <a:gd name="T130" fmla="+- 0 16057 15607"/>
                            <a:gd name="T131" fmla="*/ 16057 h 499"/>
                            <a:gd name="T132" fmla="+- 0 11067 10040"/>
                            <a:gd name="T133" fmla="*/ T132 w 1146"/>
                            <a:gd name="T134" fmla="+- 0 16100 15607"/>
                            <a:gd name="T135" fmla="*/ 16100 h 499"/>
                            <a:gd name="T136" fmla="+- 0 11138 10040"/>
                            <a:gd name="T137" fmla="*/ T136 w 1146"/>
                            <a:gd name="T138" fmla="+- 0 16105 15607"/>
                            <a:gd name="T139" fmla="*/ 16105 h 499"/>
                            <a:gd name="T140" fmla="+- 0 11186 10040"/>
                            <a:gd name="T141" fmla="*/ T140 w 1146"/>
                            <a:gd name="T142" fmla="+- 0 15938 15607"/>
                            <a:gd name="T143" fmla="*/ 1593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46" h="499">
                              <a:moveTo>
                                <a:pt x="356" y="331"/>
                              </a:moveTo>
                              <a:lnTo>
                                <a:pt x="310" y="331"/>
                              </a:lnTo>
                              <a:lnTo>
                                <a:pt x="273" y="329"/>
                              </a:lnTo>
                              <a:lnTo>
                                <a:pt x="242" y="323"/>
                              </a:lnTo>
                              <a:lnTo>
                                <a:pt x="218" y="313"/>
                              </a:lnTo>
                              <a:lnTo>
                                <a:pt x="200" y="299"/>
                              </a:lnTo>
                              <a:lnTo>
                                <a:pt x="176" y="252"/>
                              </a:lnTo>
                              <a:lnTo>
                                <a:pt x="166" y="186"/>
                              </a:lnTo>
                              <a:lnTo>
                                <a:pt x="165" y="106"/>
                              </a:lnTo>
                              <a:lnTo>
                                <a:pt x="170" y="0"/>
                              </a:lnTo>
                              <a:lnTo>
                                <a:pt x="6" y="0"/>
                              </a:lnTo>
                              <a:lnTo>
                                <a:pt x="1" y="87"/>
                              </a:lnTo>
                              <a:lnTo>
                                <a:pt x="0" y="164"/>
                              </a:lnTo>
                              <a:lnTo>
                                <a:pt x="6" y="236"/>
                              </a:lnTo>
                              <a:lnTo>
                                <a:pt x="19" y="302"/>
                              </a:lnTo>
                              <a:lnTo>
                                <a:pt x="43" y="361"/>
                              </a:lnTo>
                              <a:lnTo>
                                <a:pt x="80" y="413"/>
                              </a:lnTo>
                              <a:lnTo>
                                <a:pt x="123" y="450"/>
                              </a:lnTo>
                              <a:lnTo>
                                <a:pt x="176" y="477"/>
                              </a:lnTo>
                              <a:lnTo>
                                <a:pt x="238" y="493"/>
                              </a:lnTo>
                              <a:lnTo>
                                <a:pt x="308" y="499"/>
                              </a:lnTo>
                              <a:lnTo>
                                <a:pt x="308" y="498"/>
                              </a:lnTo>
                              <a:lnTo>
                                <a:pt x="356" y="498"/>
                              </a:lnTo>
                              <a:lnTo>
                                <a:pt x="356" y="331"/>
                              </a:lnTo>
                              <a:close/>
                              <a:moveTo>
                                <a:pt x="751" y="331"/>
                              </a:moveTo>
                              <a:lnTo>
                                <a:pt x="705" y="331"/>
                              </a:lnTo>
                              <a:lnTo>
                                <a:pt x="668" y="329"/>
                              </a:lnTo>
                              <a:lnTo>
                                <a:pt x="637" y="323"/>
                              </a:lnTo>
                              <a:lnTo>
                                <a:pt x="613" y="313"/>
                              </a:lnTo>
                              <a:lnTo>
                                <a:pt x="595" y="299"/>
                              </a:lnTo>
                              <a:lnTo>
                                <a:pt x="571" y="252"/>
                              </a:lnTo>
                              <a:lnTo>
                                <a:pt x="561" y="186"/>
                              </a:lnTo>
                              <a:lnTo>
                                <a:pt x="560" y="106"/>
                              </a:lnTo>
                              <a:lnTo>
                                <a:pt x="565" y="0"/>
                              </a:lnTo>
                              <a:lnTo>
                                <a:pt x="401" y="0"/>
                              </a:lnTo>
                              <a:lnTo>
                                <a:pt x="396" y="87"/>
                              </a:lnTo>
                              <a:lnTo>
                                <a:pt x="395" y="164"/>
                              </a:lnTo>
                              <a:lnTo>
                                <a:pt x="401" y="236"/>
                              </a:lnTo>
                              <a:lnTo>
                                <a:pt x="414" y="302"/>
                              </a:lnTo>
                              <a:lnTo>
                                <a:pt x="438" y="361"/>
                              </a:lnTo>
                              <a:lnTo>
                                <a:pt x="475" y="413"/>
                              </a:lnTo>
                              <a:lnTo>
                                <a:pt x="518" y="450"/>
                              </a:lnTo>
                              <a:lnTo>
                                <a:pt x="571" y="477"/>
                              </a:lnTo>
                              <a:lnTo>
                                <a:pt x="633" y="493"/>
                              </a:lnTo>
                              <a:lnTo>
                                <a:pt x="703" y="499"/>
                              </a:lnTo>
                              <a:lnTo>
                                <a:pt x="703" y="498"/>
                              </a:lnTo>
                              <a:lnTo>
                                <a:pt x="751" y="498"/>
                              </a:lnTo>
                              <a:lnTo>
                                <a:pt x="751" y="331"/>
                              </a:lnTo>
                              <a:close/>
                              <a:moveTo>
                                <a:pt x="1146" y="331"/>
                              </a:moveTo>
                              <a:lnTo>
                                <a:pt x="1100" y="331"/>
                              </a:lnTo>
                              <a:lnTo>
                                <a:pt x="1063" y="329"/>
                              </a:lnTo>
                              <a:lnTo>
                                <a:pt x="1032" y="323"/>
                              </a:lnTo>
                              <a:lnTo>
                                <a:pt x="1008" y="313"/>
                              </a:lnTo>
                              <a:lnTo>
                                <a:pt x="989" y="299"/>
                              </a:lnTo>
                              <a:lnTo>
                                <a:pt x="966" y="252"/>
                              </a:lnTo>
                              <a:lnTo>
                                <a:pt x="956" y="186"/>
                              </a:lnTo>
                              <a:lnTo>
                                <a:pt x="955" y="106"/>
                              </a:lnTo>
                              <a:lnTo>
                                <a:pt x="960" y="0"/>
                              </a:lnTo>
                              <a:lnTo>
                                <a:pt x="796" y="0"/>
                              </a:lnTo>
                              <a:lnTo>
                                <a:pt x="791" y="87"/>
                              </a:lnTo>
                              <a:lnTo>
                                <a:pt x="790" y="164"/>
                              </a:lnTo>
                              <a:lnTo>
                                <a:pt x="796" y="236"/>
                              </a:lnTo>
                              <a:lnTo>
                                <a:pt x="809" y="302"/>
                              </a:lnTo>
                              <a:lnTo>
                                <a:pt x="833" y="361"/>
                              </a:lnTo>
                              <a:lnTo>
                                <a:pt x="870" y="413"/>
                              </a:lnTo>
                              <a:lnTo>
                                <a:pt x="913" y="450"/>
                              </a:lnTo>
                              <a:lnTo>
                                <a:pt x="966" y="477"/>
                              </a:lnTo>
                              <a:lnTo>
                                <a:pt x="1027" y="493"/>
                              </a:lnTo>
                              <a:lnTo>
                                <a:pt x="1098" y="499"/>
                              </a:lnTo>
                              <a:lnTo>
                                <a:pt x="1098" y="498"/>
                              </a:lnTo>
                              <a:lnTo>
                                <a:pt x="1146" y="498"/>
                              </a:lnTo>
                              <a:lnTo>
                                <a:pt x="1146" y="3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0583684" name="docshape7"/>
                      <wps:cNvSpPr>
                        <a:spLocks noChangeArrowheads="1"/>
                      </wps:cNvSpPr>
                      <wps:spPr bwMode="auto">
                        <a:xfrm>
                          <a:off x="0" y="15607"/>
                          <a:ext cx="2291" cy="1231"/>
                        </a:xfrm>
                        <a:prstGeom prst="rect">
                          <a:avLst/>
                        </a:prstGeom>
                        <a:solidFill>
                          <a:srgbClr val="F5A4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041973" name="docshape8"/>
                      <wps:cNvSpPr txBox="1">
                        <a:spLocks noChangeArrowheads="1"/>
                      </wps:cNvSpPr>
                      <wps:spPr bwMode="auto">
                        <a:xfrm>
                          <a:off x="323" y="15906"/>
                          <a:ext cx="15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8261D2" w14:textId="77777777" w:rsidR="00CC3B2E" w:rsidRDefault="00CC3B2E" w:rsidP="00CC3B2E">
                            <w:pPr>
                              <w:spacing w:line="179" w:lineRule="exact"/>
                              <w:rPr>
                                <w:b/>
                                <w:sz w:val="16"/>
                              </w:rPr>
                            </w:pPr>
                            <w:hyperlink r:id="rId1">
                              <w:r>
                                <w:rPr>
                                  <w:b/>
                                  <w:color w:val="FFFFFF"/>
                                  <w:spacing w:val="-2"/>
                                  <w:w w:val="105"/>
                                  <w:sz w:val="16"/>
                                </w:rPr>
                                <w:t>www.warmtestad.nl</w:t>
                              </w:r>
                            </w:hyperlink>
                          </w:p>
                        </w:txbxContent>
                      </wps:txbx>
                      <wps:bodyPr rot="0" vert="horz" wrap="square" lIns="0" tIns="0" rIns="0" bIns="0" anchor="t" anchorCtr="0" upright="1">
                        <a:noAutofit/>
                      </wps:bodyPr>
                    </wps:wsp>
                    <wps:wsp>
                      <wps:cNvPr id="268452413" name="docshape9"/>
                      <wps:cNvSpPr txBox="1">
                        <a:spLocks noChangeArrowheads="1"/>
                      </wps:cNvSpPr>
                      <wps:spPr bwMode="auto">
                        <a:xfrm>
                          <a:off x="3272" y="15907"/>
                          <a:ext cx="1434"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94E21" w14:textId="77777777" w:rsidR="00CC3B2E" w:rsidRDefault="00CC3B2E" w:rsidP="00CC3B2E">
                            <w:pPr>
                              <w:spacing w:before="56"/>
                              <w:rPr>
                                <w:sz w:val="16"/>
                              </w:rPr>
                            </w:pPr>
                          </w:p>
                        </w:txbxContent>
                      </wps:txbx>
                      <wps:bodyPr rot="0" vert="horz" wrap="square" lIns="0" tIns="0" rIns="0" bIns="0" anchor="t" anchorCtr="0" upright="1">
                        <a:noAutofit/>
                      </wps:bodyPr>
                    </wps:wsp>
                    <wps:wsp>
                      <wps:cNvPr id="1418225518" name="docshape10"/>
                      <wps:cNvSpPr txBox="1">
                        <a:spLocks noChangeArrowheads="1"/>
                      </wps:cNvSpPr>
                      <wps:spPr bwMode="auto">
                        <a:xfrm>
                          <a:off x="6399" y="15907"/>
                          <a:ext cx="1407"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098CD" w14:textId="77777777" w:rsidR="00CC3B2E" w:rsidRDefault="00CC3B2E" w:rsidP="00CC3B2E">
                            <w:pPr>
                              <w:spacing w:before="56"/>
                              <w:rPr>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6C555C" id="docshapegroup4" o:spid="_x0000_s1026" style="position:absolute;margin-left:0;margin-top:0;width:595.3pt;height:86.5pt;z-index:251658244;mso-position-horizontal:left;mso-position-horizontal-relative:page;mso-position-vertical:bottom;mso-position-vertical-relative:page" coordorigin=",15108" coordsize="11906,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">
              <v:shape id="docshape5" o:spid="_x0000_s1027" style="position:absolute;left:2290;top:15108;width:9615;height:1730;visibility:visible;mso-wrap-style:square;v-text-anchor:top" coordsize="9615,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" path="m9615,499r-906,l8710,397r-9,-92l8683,223r-27,-72l8620,91,8574,40,8518,r-85,143l8480,180r34,53l8536,304r10,88l8545,499r-231,l8315,397r-9,-92l8289,223r-28,-72l8225,91,8179,40,8123,r-85,143l8085,180r34,53l8141,304r10,88l8150,499r-231,l7920,397r-9,-92l7894,223r-28,-72l7830,91,7784,40,7728,r-85,143l7690,180r34,53l7746,304r10,88l7755,499,,499,,1730r9615,l9615,499xe" fillcolor="#3eaf8f" stroked="f">
                <v:path arrowok="t" o:connecttype="custom" o:connectlocs="9615,15607;8709,15607;8710,15505;8701,15413;8683,15331;8656,15259;8620,15199;8574,15148;8518,15108;8433,15251;8480,15288;8514,15341;8536,15412;8546,15500;8545,15607;8314,15607;8315,15505;8306,15413;8289,15331;8261,15259;8225,15199;8179,15148;8123,15108;8038,15251;8085,15288;8119,15341;8141,15412;8151,15500;8150,15607;7919,15607;7920,15505;7911,15413;7894,15331;7866,15259;7830,15199;7784,15148;7728,15108;7643,15251;7690,15288;7724,15341;7746,15412;7756,15500;7755,15607;0,15607;0,16838;9615,16838;9615,15607" o:connectangles="0,0,0,0,0,0,0,0,0,0,0,0,0,0,0,0,0,0,0,0,0,0,0,0,0,0,0,0,0,0,0,0,0,0,0,0,0,0,0,0,0,0,0,0,0,0,0"/>
              </v:shape>
              <v:shape id="docshape6" o:spid="_x0000_s1028" style="position:absolute;left:10040;top:15607;width:1146;height:499;visibility:visible;mso-wrap-style:square;v-text-anchor:top" coordsize="114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" path="m356,331r-46,l273,329r-31,-6l218,313,200,299,176,252,166,186r-1,-80l170,,6,,1,87,,164r6,72l19,302r24,59l80,413r43,37l176,477r62,16l308,499r,-1l356,498r,-167xm751,331r-46,l668,329r-31,-6l613,313,595,299,571,252,561,186r-1,-80l565,,401,r-5,87l395,164r6,72l414,302r24,59l475,413r43,37l571,477r62,16l703,499r,-1l751,498r,-167xm1146,331r-46,l1063,329r-31,-6l1008,313,989,299,966,252,956,186r-1,-80l960,,796,r-5,87l790,164r6,72l809,302r24,59l870,413r43,37l966,477r61,16l1098,499r,-1l1146,498r,-167xe" stroked="f">
                <v:path arrowok="t" o:connecttype="custom" o:connectlocs="310,15938;242,15930;200,15906;166,15793;170,15607;1,15694;6,15843;43,15968;123,16057;238,16100;308,16105;356,15938;705,15938;637,15930;595,15906;561,15793;565,15607;396,15694;401,15843;438,15968;518,16057;633,16100;703,16105;751,15938;1100,15938;1032,15930;989,15906;956,15793;960,15607;791,15694;796,15843;833,15968;913,16057;1027,16100;1098,16105;1146,15938" o:connectangles="0,0,0,0,0,0,0,0,0,0,0,0,0,0,0,0,0,0,0,0,0,0,0,0,0,0,0,0,0,0,0,0,0,0,0,0"/>
              </v:shape>
              <v:rect id="docshape7" o:spid="_x0000_s1029" style="position:absolute;top:15607;width:229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" fillcolor="#f5a4c7" stroked="f"/>
              <v:shapetype id="_x0000_t202" coordsize="21600,21600" o:spt="202" path="m,l,21600r21600,l21600,xe">
                <v:stroke joinstyle="miter"/>
                <v:path gradientshapeok="t" o:connecttype="rect"/>
              </v:shapetype>
              <v:shape id="docshape8" o:spid="_x0000_s1030" type="#_x0000_t202" style="position:absolute;left:323;top:15906;width:15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" filled="f" stroked="f">
                <v:textbox inset="0,0,0,0">
                  <w:txbxContent>
                    <w:p w14:paraId="798261D2" w14:textId="77777777" w:rsidR="00CC3B2E" w:rsidRDefault="00CC3B2E" w:rsidP="00CC3B2E">
                      <w:pPr>
                        <w:spacing w:line="179" w:lineRule="exact"/>
                        <w:rPr>
                          <w:b/>
                          <w:sz w:val="16"/>
                        </w:rPr>
                      </w:pPr>
                      <w:hyperlink r:id="rId2">
                        <w:r>
                          <w:rPr>
                            <w:b/>
                            <w:color w:val="FFFFFF"/>
                            <w:spacing w:val="-2"/>
                            <w:w w:val="105"/>
                            <w:sz w:val="16"/>
                          </w:rPr>
                          <w:t>www.warmtestad.nl</w:t>
                        </w:r>
                      </w:hyperlink>
                    </w:p>
                  </w:txbxContent>
                </v:textbox>
              </v:shape>
              <v:shape id="docshape9" o:spid="_x0000_s1031" type="#_x0000_t202" style="position:absolute;left:3272;top:15907;width:1434;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" filled="f" stroked="f">
                <v:textbox inset="0,0,0,0">
                  <w:txbxContent>
                    <w:p w14:paraId="19D94E21" w14:textId="77777777" w:rsidR="00CC3B2E" w:rsidRDefault="00CC3B2E" w:rsidP="00CC3B2E">
                      <w:pPr>
                        <w:spacing w:before="56"/>
                        <w:rPr>
                          <w:sz w:val="16"/>
                        </w:rPr>
                      </w:pPr>
                    </w:p>
                  </w:txbxContent>
                </v:textbox>
              </v:shape>
              <v:shape id="docshape10" o:spid="_x0000_s1032" type="#_x0000_t202" style="position:absolute;left:6399;top:15907;width:1407;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" filled="f" stroked="f">
                <v:textbox inset="0,0,0,0">
                  <w:txbxContent>
                    <w:p w14:paraId="7DC098CD" w14:textId="77777777" w:rsidR="00CC3B2E" w:rsidRDefault="00CC3B2E" w:rsidP="00CC3B2E">
                      <w:pPr>
                        <w:spacing w:before="56"/>
                        <w:rPr>
                          <w:sz w:val="16"/>
                        </w:rPr>
                      </w:pPr>
                    </w:p>
                  </w:txbxContent>
                </v:textbox>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14EE" w14:textId="77777777" w:rsidR="00D03B20" w:rsidRDefault="00CC3B2E">
    <w:pPr>
      <w:pStyle w:val="Voettekst"/>
    </w:pPr>
    <w:r>
      <w:rPr>
        <w:noProof/>
      </w:rPr>
      <mc:AlternateContent>
        <mc:Choice Requires="wpg">
          <w:drawing>
            <wp:anchor distT="0" distB="0" distL="114300" distR="114300" simplePos="0" relativeHeight="251658243" behindDoc="0" locked="0" layoutInCell="1" allowOverlap="1" wp14:anchorId="0F18A8B1" wp14:editId="0DB36C7A">
              <wp:simplePos x="0" y="0"/>
              <wp:positionH relativeFrom="page">
                <wp:align>right</wp:align>
              </wp:positionH>
              <wp:positionV relativeFrom="page">
                <wp:align>bottom</wp:align>
              </wp:positionV>
              <wp:extent cx="7560310" cy="1098550"/>
              <wp:effectExtent l="0" t="0" r="2540" b="6350"/>
              <wp:wrapNone/>
              <wp:docPr id="4"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98550"/>
                        <a:chOff x="0" y="15108"/>
                        <a:chExt cx="11906" cy="1730"/>
                      </a:xfrm>
                    </wpg:grpSpPr>
                    <wps:wsp>
                      <wps:cNvPr id="5" name="docshape5"/>
                      <wps:cNvSpPr>
                        <a:spLocks/>
                      </wps:cNvSpPr>
                      <wps:spPr bwMode="auto">
                        <a:xfrm>
                          <a:off x="2290" y="15108"/>
                          <a:ext cx="9615" cy="1730"/>
                        </a:xfrm>
                        <a:custGeom>
                          <a:avLst/>
                          <a:gdLst>
                            <a:gd name="T0" fmla="+- 0 11906 2291"/>
                            <a:gd name="T1" fmla="*/ T0 w 9615"/>
                            <a:gd name="T2" fmla="+- 0 15607 15108"/>
                            <a:gd name="T3" fmla="*/ 15607 h 1730"/>
                            <a:gd name="T4" fmla="+- 0 11000 2291"/>
                            <a:gd name="T5" fmla="*/ T4 w 9615"/>
                            <a:gd name="T6" fmla="+- 0 15607 15108"/>
                            <a:gd name="T7" fmla="*/ 15607 h 1730"/>
                            <a:gd name="T8" fmla="+- 0 11001 2291"/>
                            <a:gd name="T9" fmla="*/ T8 w 9615"/>
                            <a:gd name="T10" fmla="+- 0 15505 15108"/>
                            <a:gd name="T11" fmla="*/ 15505 h 1730"/>
                            <a:gd name="T12" fmla="+- 0 10992 2291"/>
                            <a:gd name="T13" fmla="*/ T12 w 9615"/>
                            <a:gd name="T14" fmla="+- 0 15413 15108"/>
                            <a:gd name="T15" fmla="*/ 15413 h 1730"/>
                            <a:gd name="T16" fmla="+- 0 10974 2291"/>
                            <a:gd name="T17" fmla="*/ T16 w 9615"/>
                            <a:gd name="T18" fmla="+- 0 15331 15108"/>
                            <a:gd name="T19" fmla="*/ 15331 h 1730"/>
                            <a:gd name="T20" fmla="+- 0 10947 2291"/>
                            <a:gd name="T21" fmla="*/ T20 w 9615"/>
                            <a:gd name="T22" fmla="+- 0 15259 15108"/>
                            <a:gd name="T23" fmla="*/ 15259 h 1730"/>
                            <a:gd name="T24" fmla="+- 0 10911 2291"/>
                            <a:gd name="T25" fmla="*/ T24 w 9615"/>
                            <a:gd name="T26" fmla="+- 0 15199 15108"/>
                            <a:gd name="T27" fmla="*/ 15199 h 1730"/>
                            <a:gd name="T28" fmla="+- 0 10865 2291"/>
                            <a:gd name="T29" fmla="*/ T28 w 9615"/>
                            <a:gd name="T30" fmla="+- 0 15148 15108"/>
                            <a:gd name="T31" fmla="*/ 15148 h 1730"/>
                            <a:gd name="T32" fmla="+- 0 10809 2291"/>
                            <a:gd name="T33" fmla="*/ T32 w 9615"/>
                            <a:gd name="T34" fmla="+- 0 15108 15108"/>
                            <a:gd name="T35" fmla="*/ 15108 h 1730"/>
                            <a:gd name="T36" fmla="+- 0 10724 2291"/>
                            <a:gd name="T37" fmla="*/ T36 w 9615"/>
                            <a:gd name="T38" fmla="+- 0 15251 15108"/>
                            <a:gd name="T39" fmla="*/ 15251 h 1730"/>
                            <a:gd name="T40" fmla="+- 0 10771 2291"/>
                            <a:gd name="T41" fmla="*/ T40 w 9615"/>
                            <a:gd name="T42" fmla="+- 0 15288 15108"/>
                            <a:gd name="T43" fmla="*/ 15288 h 1730"/>
                            <a:gd name="T44" fmla="+- 0 10805 2291"/>
                            <a:gd name="T45" fmla="*/ T44 w 9615"/>
                            <a:gd name="T46" fmla="+- 0 15341 15108"/>
                            <a:gd name="T47" fmla="*/ 15341 h 1730"/>
                            <a:gd name="T48" fmla="+- 0 10827 2291"/>
                            <a:gd name="T49" fmla="*/ T48 w 9615"/>
                            <a:gd name="T50" fmla="+- 0 15412 15108"/>
                            <a:gd name="T51" fmla="*/ 15412 h 1730"/>
                            <a:gd name="T52" fmla="+- 0 10837 2291"/>
                            <a:gd name="T53" fmla="*/ T52 w 9615"/>
                            <a:gd name="T54" fmla="+- 0 15500 15108"/>
                            <a:gd name="T55" fmla="*/ 15500 h 1730"/>
                            <a:gd name="T56" fmla="+- 0 10836 2291"/>
                            <a:gd name="T57" fmla="*/ T56 w 9615"/>
                            <a:gd name="T58" fmla="+- 0 15607 15108"/>
                            <a:gd name="T59" fmla="*/ 15607 h 1730"/>
                            <a:gd name="T60" fmla="+- 0 10605 2291"/>
                            <a:gd name="T61" fmla="*/ T60 w 9615"/>
                            <a:gd name="T62" fmla="+- 0 15607 15108"/>
                            <a:gd name="T63" fmla="*/ 15607 h 1730"/>
                            <a:gd name="T64" fmla="+- 0 10606 2291"/>
                            <a:gd name="T65" fmla="*/ T64 w 9615"/>
                            <a:gd name="T66" fmla="+- 0 15505 15108"/>
                            <a:gd name="T67" fmla="*/ 15505 h 1730"/>
                            <a:gd name="T68" fmla="+- 0 10597 2291"/>
                            <a:gd name="T69" fmla="*/ T68 w 9615"/>
                            <a:gd name="T70" fmla="+- 0 15413 15108"/>
                            <a:gd name="T71" fmla="*/ 15413 h 1730"/>
                            <a:gd name="T72" fmla="+- 0 10580 2291"/>
                            <a:gd name="T73" fmla="*/ T72 w 9615"/>
                            <a:gd name="T74" fmla="+- 0 15331 15108"/>
                            <a:gd name="T75" fmla="*/ 15331 h 1730"/>
                            <a:gd name="T76" fmla="+- 0 10552 2291"/>
                            <a:gd name="T77" fmla="*/ T76 w 9615"/>
                            <a:gd name="T78" fmla="+- 0 15259 15108"/>
                            <a:gd name="T79" fmla="*/ 15259 h 1730"/>
                            <a:gd name="T80" fmla="+- 0 10516 2291"/>
                            <a:gd name="T81" fmla="*/ T80 w 9615"/>
                            <a:gd name="T82" fmla="+- 0 15199 15108"/>
                            <a:gd name="T83" fmla="*/ 15199 h 1730"/>
                            <a:gd name="T84" fmla="+- 0 10470 2291"/>
                            <a:gd name="T85" fmla="*/ T84 w 9615"/>
                            <a:gd name="T86" fmla="+- 0 15148 15108"/>
                            <a:gd name="T87" fmla="*/ 15148 h 1730"/>
                            <a:gd name="T88" fmla="+- 0 10414 2291"/>
                            <a:gd name="T89" fmla="*/ T88 w 9615"/>
                            <a:gd name="T90" fmla="+- 0 15108 15108"/>
                            <a:gd name="T91" fmla="*/ 15108 h 1730"/>
                            <a:gd name="T92" fmla="+- 0 10329 2291"/>
                            <a:gd name="T93" fmla="*/ T92 w 9615"/>
                            <a:gd name="T94" fmla="+- 0 15251 15108"/>
                            <a:gd name="T95" fmla="*/ 15251 h 1730"/>
                            <a:gd name="T96" fmla="+- 0 10376 2291"/>
                            <a:gd name="T97" fmla="*/ T96 w 9615"/>
                            <a:gd name="T98" fmla="+- 0 15288 15108"/>
                            <a:gd name="T99" fmla="*/ 15288 h 1730"/>
                            <a:gd name="T100" fmla="+- 0 10410 2291"/>
                            <a:gd name="T101" fmla="*/ T100 w 9615"/>
                            <a:gd name="T102" fmla="+- 0 15341 15108"/>
                            <a:gd name="T103" fmla="*/ 15341 h 1730"/>
                            <a:gd name="T104" fmla="+- 0 10432 2291"/>
                            <a:gd name="T105" fmla="*/ T104 w 9615"/>
                            <a:gd name="T106" fmla="+- 0 15412 15108"/>
                            <a:gd name="T107" fmla="*/ 15412 h 1730"/>
                            <a:gd name="T108" fmla="+- 0 10442 2291"/>
                            <a:gd name="T109" fmla="*/ T108 w 9615"/>
                            <a:gd name="T110" fmla="+- 0 15500 15108"/>
                            <a:gd name="T111" fmla="*/ 15500 h 1730"/>
                            <a:gd name="T112" fmla="+- 0 10441 2291"/>
                            <a:gd name="T113" fmla="*/ T112 w 9615"/>
                            <a:gd name="T114" fmla="+- 0 15607 15108"/>
                            <a:gd name="T115" fmla="*/ 15607 h 1730"/>
                            <a:gd name="T116" fmla="+- 0 10210 2291"/>
                            <a:gd name="T117" fmla="*/ T116 w 9615"/>
                            <a:gd name="T118" fmla="+- 0 15607 15108"/>
                            <a:gd name="T119" fmla="*/ 15607 h 1730"/>
                            <a:gd name="T120" fmla="+- 0 10211 2291"/>
                            <a:gd name="T121" fmla="*/ T120 w 9615"/>
                            <a:gd name="T122" fmla="+- 0 15505 15108"/>
                            <a:gd name="T123" fmla="*/ 15505 h 1730"/>
                            <a:gd name="T124" fmla="+- 0 10202 2291"/>
                            <a:gd name="T125" fmla="*/ T124 w 9615"/>
                            <a:gd name="T126" fmla="+- 0 15413 15108"/>
                            <a:gd name="T127" fmla="*/ 15413 h 1730"/>
                            <a:gd name="T128" fmla="+- 0 10185 2291"/>
                            <a:gd name="T129" fmla="*/ T128 w 9615"/>
                            <a:gd name="T130" fmla="+- 0 15331 15108"/>
                            <a:gd name="T131" fmla="*/ 15331 h 1730"/>
                            <a:gd name="T132" fmla="+- 0 10157 2291"/>
                            <a:gd name="T133" fmla="*/ T132 w 9615"/>
                            <a:gd name="T134" fmla="+- 0 15259 15108"/>
                            <a:gd name="T135" fmla="*/ 15259 h 1730"/>
                            <a:gd name="T136" fmla="+- 0 10121 2291"/>
                            <a:gd name="T137" fmla="*/ T136 w 9615"/>
                            <a:gd name="T138" fmla="+- 0 15199 15108"/>
                            <a:gd name="T139" fmla="*/ 15199 h 1730"/>
                            <a:gd name="T140" fmla="+- 0 10075 2291"/>
                            <a:gd name="T141" fmla="*/ T140 w 9615"/>
                            <a:gd name="T142" fmla="+- 0 15148 15108"/>
                            <a:gd name="T143" fmla="*/ 15148 h 1730"/>
                            <a:gd name="T144" fmla="+- 0 10019 2291"/>
                            <a:gd name="T145" fmla="*/ T144 w 9615"/>
                            <a:gd name="T146" fmla="+- 0 15108 15108"/>
                            <a:gd name="T147" fmla="*/ 15108 h 1730"/>
                            <a:gd name="T148" fmla="+- 0 9934 2291"/>
                            <a:gd name="T149" fmla="*/ T148 w 9615"/>
                            <a:gd name="T150" fmla="+- 0 15251 15108"/>
                            <a:gd name="T151" fmla="*/ 15251 h 1730"/>
                            <a:gd name="T152" fmla="+- 0 9981 2291"/>
                            <a:gd name="T153" fmla="*/ T152 w 9615"/>
                            <a:gd name="T154" fmla="+- 0 15288 15108"/>
                            <a:gd name="T155" fmla="*/ 15288 h 1730"/>
                            <a:gd name="T156" fmla="+- 0 10015 2291"/>
                            <a:gd name="T157" fmla="*/ T156 w 9615"/>
                            <a:gd name="T158" fmla="+- 0 15341 15108"/>
                            <a:gd name="T159" fmla="*/ 15341 h 1730"/>
                            <a:gd name="T160" fmla="+- 0 10037 2291"/>
                            <a:gd name="T161" fmla="*/ T160 w 9615"/>
                            <a:gd name="T162" fmla="+- 0 15412 15108"/>
                            <a:gd name="T163" fmla="*/ 15412 h 1730"/>
                            <a:gd name="T164" fmla="+- 0 10047 2291"/>
                            <a:gd name="T165" fmla="*/ T164 w 9615"/>
                            <a:gd name="T166" fmla="+- 0 15500 15108"/>
                            <a:gd name="T167" fmla="*/ 15500 h 1730"/>
                            <a:gd name="T168" fmla="+- 0 10046 2291"/>
                            <a:gd name="T169" fmla="*/ T168 w 9615"/>
                            <a:gd name="T170" fmla="+- 0 15607 15108"/>
                            <a:gd name="T171" fmla="*/ 15607 h 1730"/>
                            <a:gd name="T172" fmla="+- 0 2291 2291"/>
                            <a:gd name="T173" fmla="*/ T172 w 9615"/>
                            <a:gd name="T174" fmla="+- 0 15607 15108"/>
                            <a:gd name="T175" fmla="*/ 15607 h 1730"/>
                            <a:gd name="T176" fmla="+- 0 2291 2291"/>
                            <a:gd name="T177" fmla="*/ T176 w 9615"/>
                            <a:gd name="T178" fmla="+- 0 16838 15108"/>
                            <a:gd name="T179" fmla="*/ 16838 h 1730"/>
                            <a:gd name="T180" fmla="+- 0 11906 2291"/>
                            <a:gd name="T181" fmla="*/ T180 w 9615"/>
                            <a:gd name="T182" fmla="+- 0 16838 15108"/>
                            <a:gd name="T183" fmla="*/ 16838 h 1730"/>
                            <a:gd name="T184" fmla="+- 0 11906 2291"/>
                            <a:gd name="T185" fmla="*/ T184 w 9615"/>
                            <a:gd name="T186" fmla="+- 0 15607 15108"/>
                            <a:gd name="T187" fmla="*/ 15607 h 1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9615" h="1730">
                              <a:moveTo>
                                <a:pt x="9615" y="499"/>
                              </a:moveTo>
                              <a:lnTo>
                                <a:pt x="8709" y="499"/>
                              </a:lnTo>
                              <a:lnTo>
                                <a:pt x="8710" y="397"/>
                              </a:lnTo>
                              <a:lnTo>
                                <a:pt x="8701" y="305"/>
                              </a:lnTo>
                              <a:lnTo>
                                <a:pt x="8683" y="223"/>
                              </a:lnTo>
                              <a:lnTo>
                                <a:pt x="8656" y="151"/>
                              </a:lnTo>
                              <a:lnTo>
                                <a:pt x="8620" y="91"/>
                              </a:lnTo>
                              <a:lnTo>
                                <a:pt x="8574" y="40"/>
                              </a:lnTo>
                              <a:lnTo>
                                <a:pt x="8518" y="0"/>
                              </a:lnTo>
                              <a:lnTo>
                                <a:pt x="8433" y="143"/>
                              </a:lnTo>
                              <a:lnTo>
                                <a:pt x="8480" y="180"/>
                              </a:lnTo>
                              <a:lnTo>
                                <a:pt x="8514" y="233"/>
                              </a:lnTo>
                              <a:lnTo>
                                <a:pt x="8536" y="304"/>
                              </a:lnTo>
                              <a:lnTo>
                                <a:pt x="8546" y="392"/>
                              </a:lnTo>
                              <a:lnTo>
                                <a:pt x="8545" y="499"/>
                              </a:lnTo>
                              <a:lnTo>
                                <a:pt x="8314" y="499"/>
                              </a:lnTo>
                              <a:lnTo>
                                <a:pt x="8315" y="397"/>
                              </a:lnTo>
                              <a:lnTo>
                                <a:pt x="8306" y="305"/>
                              </a:lnTo>
                              <a:lnTo>
                                <a:pt x="8289" y="223"/>
                              </a:lnTo>
                              <a:lnTo>
                                <a:pt x="8261" y="151"/>
                              </a:lnTo>
                              <a:lnTo>
                                <a:pt x="8225" y="91"/>
                              </a:lnTo>
                              <a:lnTo>
                                <a:pt x="8179" y="40"/>
                              </a:lnTo>
                              <a:lnTo>
                                <a:pt x="8123" y="0"/>
                              </a:lnTo>
                              <a:lnTo>
                                <a:pt x="8038" y="143"/>
                              </a:lnTo>
                              <a:lnTo>
                                <a:pt x="8085" y="180"/>
                              </a:lnTo>
                              <a:lnTo>
                                <a:pt x="8119" y="233"/>
                              </a:lnTo>
                              <a:lnTo>
                                <a:pt x="8141" y="304"/>
                              </a:lnTo>
                              <a:lnTo>
                                <a:pt x="8151" y="392"/>
                              </a:lnTo>
                              <a:lnTo>
                                <a:pt x="8150" y="499"/>
                              </a:lnTo>
                              <a:lnTo>
                                <a:pt x="7919" y="499"/>
                              </a:lnTo>
                              <a:lnTo>
                                <a:pt x="7920" y="397"/>
                              </a:lnTo>
                              <a:lnTo>
                                <a:pt x="7911" y="305"/>
                              </a:lnTo>
                              <a:lnTo>
                                <a:pt x="7894" y="223"/>
                              </a:lnTo>
                              <a:lnTo>
                                <a:pt x="7866" y="151"/>
                              </a:lnTo>
                              <a:lnTo>
                                <a:pt x="7830" y="91"/>
                              </a:lnTo>
                              <a:lnTo>
                                <a:pt x="7784" y="40"/>
                              </a:lnTo>
                              <a:lnTo>
                                <a:pt x="7728" y="0"/>
                              </a:lnTo>
                              <a:lnTo>
                                <a:pt x="7643" y="143"/>
                              </a:lnTo>
                              <a:lnTo>
                                <a:pt x="7690" y="180"/>
                              </a:lnTo>
                              <a:lnTo>
                                <a:pt x="7724" y="233"/>
                              </a:lnTo>
                              <a:lnTo>
                                <a:pt x="7746" y="304"/>
                              </a:lnTo>
                              <a:lnTo>
                                <a:pt x="7756" y="392"/>
                              </a:lnTo>
                              <a:lnTo>
                                <a:pt x="7755" y="499"/>
                              </a:lnTo>
                              <a:lnTo>
                                <a:pt x="0" y="499"/>
                              </a:lnTo>
                              <a:lnTo>
                                <a:pt x="0" y="1730"/>
                              </a:lnTo>
                              <a:lnTo>
                                <a:pt x="9615" y="1730"/>
                              </a:lnTo>
                              <a:lnTo>
                                <a:pt x="9615" y="499"/>
                              </a:lnTo>
                              <a:close/>
                            </a:path>
                          </a:pathLst>
                        </a:custGeom>
                        <a:solidFill>
                          <a:srgbClr val="3EAF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6"/>
                      <wps:cNvSpPr>
                        <a:spLocks/>
                      </wps:cNvSpPr>
                      <wps:spPr bwMode="auto">
                        <a:xfrm>
                          <a:off x="10040" y="15607"/>
                          <a:ext cx="1146" cy="499"/>
                        </a:xfrm>
                        <a:custGeom>
                          <a:avLst/>
                          <a:gdLst>
                            <a:gd name="T0" fmla="+- 0 10350 10040"/>
                            <a:gd name="T1" fmla="*/ T0 w 1146"/>
                            <a:gd name="T2" fmla="+- 0 15938 15607"/>
                            <a:gd name="T3" fmla="*/ 15938 h 499"/>
                            <a:gd name="T4" fmla="+- 0 10282 10040"/>
                            <a:gd name="T5" fmla="*/ T4 w 1146"/>
                            <a:gd name="T6" fmla="+- 0 15930 15607"/>
                            <a:gd name="T7" fmla="*/ 15930 h 499"/>
                            <a:gd name="T8" fmla="+- 0 10240 10040"/>
                            <a:gd name="T9" fmla="*/ T8 w 1146"/>
                            <a:gd name="T10" fmla="+- 0 15906 15607"/>
                            <a:gd name="T11" fmla="*/ 15906 h 499"/>
                            <a:gd name="T12" fmla="+- 0 10206 10040"/>
                            <a:gd name="T13" fmla="*/ T12 w 1146"/>
                            <a:gd name="T14" fmla="+- 0 15793 15607"/>
                            <a:gd name="T15" fmla="*/ 15793 h 499"/>
                            <a:gd name="T16" fmla="+- 0 10210 10040"/>
                            <a:gd name="T17" fmla="*/ T16 w 1146"/>
                            <a:gd name="T18" fmla="+- 0 15607 15607"/>
                            <a:gd name="T19" fmla="*/ 15607 h 499"/>
                            <a:gd name="T20" fmla="+- 0 10041 10040"/>
                            <a:gd name="T21" fmla="*/ T20 w 1146"/>
                            <a:gd name="T22" fmla="+- 0 15694 15607"/>
                            <a:gd name="T23" fmla="*/ 15694 h 499"/>
                            <a:gd name="T24" fmla="+- 0 10046 10040"/>
                            <a:gd name="T25" fmla="*/ T24 w 1146"/>
                            <a:gd name="T26" fmla="+- 0 15843 15607"/>
                            <a:gd name="T27" fmla="*/ 15843 h 499"/>
                            <a:gd name="T28" fmla="+- 0 10083 10040"/>
                            <a:gd name="T29" fmla="*/ T28 w 1146"/>
                            <a:gd name="T30" fmla="+- 0 15968 15607"/>
                            <a:gd name="T31" fmla="*/ 15968 h 499"/>
                            <a:gd name="T32" fmla="+- 0 10163 10040"/>
                            <a:gd name="T33" fmla="*/ T32 w 1146"/>
                            <a:gd name="T34" fmla="+- 0 16057 15607"/>
                            <a:gd name="T35" fmla="*/ 16057 h 499"/>
                            <a:gd name="T36" fmla="+- 0 10278 10040"/>
                            <a:gd name="T37" fmla="*/ T36 w 1146"/>
                            <a:gd name="T38" fmla="+- 0 16100 15607"/>
                            <a:gd name="T39" fmla="*/ 16100 h 499"/>
                            <a:gd name="T40" fmla="+- 0 10348 10040"/>
                            <a:gd name="T41" fmla="*/ T40 w 1146"/>
                            <a:gd name="T42" fmla="+- 0 16105 15607"/>
                            <a:gd name="T43" fmla="*/ 16105 h 499"/>
                            <a:gd name="T44" fmla="+- 0 10396 10040"/>
                            <a:gd name="T45" fmla="*/ T44 w 1146"/>
                            <a:gd name="T46" fmla="+- 0 15938 15607"/>
                            <a:gd name="T47" fmla="*/ 15938 h 499"/>
                            <a:gd name="T48" fmla="+- 0 10745 10040"/>
                            <a:gd name="T49" fmla="*/ T48 w 1146"/>
                            <a:gd name="T50" fmla="+- 0 15938 15607"/>
                            <a:gd name="T51" fmla="*/ 15938 h 499"/>
                            <a:gd name="T52" fmla="+- 0 10677 10040"/>
                            <a:gd name="T53" fmla="*/ T52 w 1146"/>
                            <a:gd name="T54" fmla="+- 0 15930 15607"/>
                            <a:gd name="T55" fmla="*/ 15930 h 499"/>
                            <a:gd name="T56" fmla="+- 0 10635 10040"/>
                            <a:gd name="T57" fmla="*/ T56 w 1146"/>
                            <a:gd name="T58" fmla="+- 0 15906 15607"/>
                            <a:gd name="T59" fmla="*/ 15906 h 499"/>
                            <a:gd name="T60" fmla="+- 0 10601 10040"/>
                            <a:gd name="T61" fmla="*/ T60 w 1146"/>
                            <a:gd name="T62" fmla="+- 0 15793 15607"/>
                            <a:gd name="T63" fmla="*/ 15793 h 499"/>
                            <a:gd name="T64" fmla="+- 0 10605 10040"/>
                            <a:gd name="T65" fmla="*/ T64 w 1146"/>
                            <a:gd name="T66" fmla="+- 0 15607 15607"/>
                            <a:gd name="T67" fmla="*/ 15607 h 499"/>
                            <a:gd name="T68" fmla="+- 0 10436 10040"/>
                            <a:gd name="T69" fmla="*/ T68 w 1146"/>
                            <a:gd name="T70" fmla="+- 0 15694 15607"/>
                            <a:gd name="T71" fmla="*/ 15694 h 499"/>
                            <a:gd name="T72" fmla="+- 0 10441 10040"/>
                            <a:gd name="T73" fmla="*/ T72 w 1146"/>
                            <a:gd name="T74" fmla="+- 0 15843 15607"/>
                            <a:gd name="T75" fmla="*/ 15843 h 499"/>
                            <a:gd name="T76" fmla="+- 0 10478 10040"/>
                            <a:gd name="T77" fmla="*/ T76 w 1146"/>
                            <a:gd name="T78" fmla="+- 0 15968 15607"/>
                            <a:gd name="T79" fmla="*/ 15968 h 499"/>
                            <a:gd name="T80" fmla="+- 0 10558 10040"/>
                            <a:gd name="T81" fmla="*/ T80 w 1146"/>
                            <a:gd name="T82" fmla="+- 0 16057 15607"/>
                            <a:gd name="T83" fmla="*/ 16057 h 499"/>
                            <a:gd name="T84" fmla="+- 0 10673 10040"/>
                            <a:gd name="T85" fmla="*/ T84 w 1146"/>
                            <a:gd name="T86" fmla="+- 0 16100 15607"/>
                            <a:gd name="T87" fmla="*/ 16100 h 499"/>
                            <a:gd name="T88" fmla="+- 0 10743 10040"/>
                            <a:gd name="T89" fmla="*/ T88 w 1146"/>
                            <a:gd name="T90" fmla="+- 0 16105 15607"/>
                            <a:gd name="T91" fmla="*/ 16105 h 499"/>
                            <a:gd name="T92" fmla="+- 0 10791 10040"/>
                            <a:gd name="T93" fmla="*/ T92 w 1146"/>
                            <a:gd name="T94" fmla="+- 0 15938 15607"/>
                            <a:gd name="T95" fmla="*/ 15938 h 499"/>
                            <a:gd name="T96" fmla="+- 0 11140 10040"/>
                            <a:gd name="T97" fmla="*/ T96 w 1146"/>
                            <a:gd name="T98" fmla="+- 0 15938 15607"/>
                            <a:gd name="T99" fmla="*/ 15938 h 499"/>
                            <a:gd name="T100" fmla="+- 0 11072 10040"/>
                            <a:gd name="T101" fmla="*/ T100 w 1146"/>
                            <a:gd name="T102" fmla="+- 0 15930 15607"/>
                            <a:gd name="T103" fmla="*/ 15930 h 499"/>
                            <a:gd name="T104" fmla="+- 0 11029 10040"/>
                            <a:gd name="T105" fmla="*/ T104 w 1146"/>
                            <a:gd name="T106" fmla="+- 0 15906 15607"/>
                            <a:gd name="T107" fmla="*/ 15906 h 499"/>
                            <a:gd name="T108" fmla="+- 0 10996 10040"/>
                            <a:gd name="T109" fmla="*/ T108 w 1146"/>
                            <a:gd name="T110" fmla="+- 0 15793 15607"/>
                            <a:gd name="T111" fmla="*/ 15793 h 499"/>
                            <a:gd name="T112" fmla="+- 0 11000 10040"/>
                            <a:gd name="T113" fmla="*/ T112 w 1146"/>
                            <a:gd name="T114" fmla="+- 0 15607 15607"/>
                            <a:gd name="T115" fmla="*/ 15607 h 499"/>
                            <a:gd name="T116" fmla="+- 0 10831 10040"/>
                            <a:gd name="T117" fmla="*/ T116 w 1146"/>
                            <a:gd name="T118" fmla="+- 0 15694 15607"/>
                            <a:gd name="T119" fmla="*/ 15694 h 499"/>
                            <a:gd name="T120" fmla="+- 0 10836 10040"/>
                            <a:gd name="T121" fmla="*/ T120 w 1146"/>
                            <a:gd name="T122" fmla="+- 0 15843 15607"/>
                            <a:gd name="T123" fmla="*/ 15843 h 499"/>
                            <a:gd name="T124" fmla="+- 0 10873 10040"/>
                            <a:gd name="T125" fmla="*/ T124 w 1146"/>
                            <a:gd name="T126" fmla="+- 0 15968 15607"/>
                            <a:gd name="T127" fmla="*/ 15968 h 499"/>
                            <a:gd name="T128" fmla="+- 0 10953 10040"/>
                            <a:gd name="T129" fmla="*/ T128 w 1146"/>
                            <a:gd name="T130" fmla="+- 0 16057 15607"/>
                            <a:gd name="T131" fmla="*/ 16057 h 499"/>
                            <a:gd name="T132" fmla="+- 0 11067 10040"/>
                            <a:gd name="T133" fmla="*/ T132 w 1146"/>
                            <a:gd name="T134" fmla="+- 0 16100 15607"/>
                            <a:gd name="T135" fmla="*/ 16100 h 499"/>
                            <a:gd name="T136" fmla="+- 0 11138 10040"/>
                            <a:gd name="T137" fmla="*/ T136 w 1146"/>
                            <a:gd name="T138" fmla="+- 0 16105 15607"/>
                            <a:gd name="T139" fmla="*/ 16105 h 499"/>
                            <a:gd name="T140" fmla="+- 0 11186 10040"/>
                            <a:gd name="T141" fmla="*/ T140 w 1146"/>
                            <a:gd name="T142" fmla="+- 0 15938 15607"/>
                            <a:gd name="T143" fmla="*/ 15938 h 4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146" h="499">
                              <a:moveTo>
                                <a:pt x="356" y="331"/>
                              </a:moveTo>
                              <a:lnTo>
                                <a:pt x="310" y="331"/>
                              </a:lnTo>
                              <a:lnTo>
                                <a:pt x="273" y="329"/>
                              </a:lnTo>
                              <a:lnTo>
                                <a:pt x="242" y="323"/>
                              </a:lnTo>
                              <a:lnTo>
                                <a:pt x="218" y="313"/>
                              </a:lnTo>
                              <a:lnTo>
                                <a:pt x="200" y="299"/>
                              </a:lnTo>
                              <a:lnTo>
                                <a:pt x="176" y="252"/>
                              </a:lnTo>
                              <a:lnTo>
                                <a:pt x="166" y="186"/>
                              </a:lnTo>
                              <a:lnTo>
                                <a:pt x="165" y="106"/>
                              </a:lnTo>
                              <a:lnTo>
                                <a:pt x="170" y="0"/>
                              </a:lnTo>
                              <a:lnTo>
                                <a:pt x="6" y="0"/>
                              </a:lnTo>
                              <a:lnTo>
                                <a:pt x="1" y="87"/>
                              </a:lnTo>
                              <a:lnTo>
                                <a:pt x="0" y="164"/>
                              </a:lnTo>
                              <a:lnTo>
                                <a:pt x="6" y="236"/>
                              </a:lnTo>
                              <a:lnTo>
                                <a:pt x="19" y="302"/>
                              </a:lnTo>
                              <a:lnTo>
                                <a:pt x="43" y="361"/>
                              </a:lnTo>
                              <a:lnTo>
                                <a:pt x="80" y="413"/>
                              </a:lnTo>
                              <a:lnTo>
                                <a:pt x="123" y="450"/>
                              </a:lnTo>
                              <a:lnTo>
                                <a:pt x="176" y="477"/>
                              </a:lnTo>
                              <a:lnTo>
                                <a:pt x="238" y="493"/>
                              </a:lnTo>
                              <a:lnTo>
                                <a:pt x="308" y="499"/>
                              </a:lnTo>
                              <a:lnTo>
                                <a:pt x="308" y="498"/>
                              </a:lnTo>
                              <a:lnTo>
                                <a:pt x="356" y="498"/>
                              </a:lnTo>
                              <a:lnTo>
                                <a:pt x="356" y="331"/>
                              </a:lnTo>
                              <a:close/>
                              <a:moveTo>
                                <a:pt x="751" y="331"/>
                              </a:moveTo>
                              <a:lnTo>
                                <a:pt x="705" y="331"/>
                              </a:lnTo>
                              <a:lnTo>
                                <a:pt x="668" y="329"/>
                              </a:lnTo>
                              <a:lnTo>
                                <a:pt x="637" y="323"/>
                              </a:lnTo>
                              <a:lnTo>
                                <a:pt x="613" y="313"/>
                              </a:lnTo>
                              <a:lnTo>
                                <a:pt x="595" y="299"/>
                              </a:lnTo>
                              <a:lnTo>
                                <a:pt x="571" y="252"/>
                              </a:lnTo>
                              <a:lnTo>
                                <a:pt x="561" y="186"/>
                              </a:lnTo>
                              <a:lnTo>
                                <a:pt x="560" y="106"/>
                              </a:lnTo>
                              <a:lnTo>
                                <a:pt x="565" y="0"/>
                              </a:lnTo>
                              <a:lnTo>
                                <a:pt x="401" y="0"/>
                              </a:lnTo>
                              <a:lnTo>
                                <a:pt x="396" y="87"/>
                              </a:lnTo>
                              <a:lnTo>
                                <a:pt x="395" y="164"/>
                              </a:lnTo>
                              <a:lnTo>
                                <a:pt x="401" y="236"/>
                              </a:lnTo>
                              <a:lnTo>
                                <a:pt x="414" y="302"/>
                              </a:lnTo>
                              <a:lnTo>
                                <a:pt x="438" y="361"/>
                              </a:lnTo>
                              <a:lnTo>
                                <a:pt x="475" y="413"/>
                              </a:lnTo>
                              <a:lnTo>
                                <a:pt x="518" y="450"/>
                              </a:lnTo>
                              <a:lnTo>
                                <a:pt x="571" y="477"/>
                              </a:lnTo>
                              <a:lnTo>
                                <a:pt x="633" y="493"/>
                              </a:lnTo>
                              <a:lnTo>
                                <a:pt x="703" y="499"/>
                              </a:lnTo>
                              <a:lnTo>
                                <a:pt x="703" y="498"/>
                              </a:lnTo>
                              <a:lnTo>
                                <a:pt x="751" y="498"/>
                              </a:lnTo>
                              <a:lnTo>
                                <a:pt x="751" y="331"/>
                              </a:lnTo>
                              <a:close/>
                              <a:moveTo>
                                <a:pt x="1146" y="331"/>
                              </a:moveTo>
                              <a:lnTo>
                                <a:pt x="1100" y="331"/>
                              </a:lnTo>
                              <a:lnTo>
                                <a:pt x="1063" y="329"/>
                              </a:lnTo>
                              <a:lnTo>
                                <a:pt x="1032" y="323"/>
                              </a:lnTo>
                              <a:lnTo>
                                <a:pt x="1008" y="313"/>
                              </a:lnTo>
                              <a:lnTo>
                                <a:pt x="989" y="299"/>
                              </a:lnTo>
                              <a:lnTo>
                                <a:pt x="966" y="252"/>
                              </a:lnTo>
                              <a:lnTo>
                                <a:pt x="956" y="186"/>
                              </a:lnTo>
                              <a:lnTo>
                                <a:pt x="955" y="106"/>
                              </a:lnTo>
                              <a:lnTo>
                                <a:pt x="960" y="0"/>
                              </a:lnTo>
                              <a:lnTo>
                                <a:pt x="796" y="0"/>
                              </a:lnTo>
                              <a:lnTo>
                                <a:pt x="791" y="87"/>
                              </a:lnTo>
                              <a:lnTo>
                                <a:pt x="790" y="164"/>
                              </a:lnTo>
                              <a:lnTo>
                                <a:pt x="796" y="236"/>
                              </a:lnTo>
                              <a:lnTo>
                                <a:pt x="809" y="302"/>
                              </a:lnTo>
                              <a:lnTo>
                                <a:pt x="833" y="361"/>
                              </a:lnTo>
                              <a:lnTo>
                                <a:pt x="870" y="413"/>
                              </a:lnTo>
                              <a:lnTo>
                                <a:pt x="913" y="450"/>
                              </a:lnTo>
                              <a:lnTo>
                                <a:pt x="966" y="477"/>
                              </a:lnTo>
                              <a:lnTo>
                                <a:pt x="1027" y="493"/>
                              </a:lnTo>
                              <a:lnTo>
                                <a:pt x="1098" y="499"/>
                              </a:lnTo>
                              <a:lnTo>
                                <a:pt x="1098" y="498"/>
                              </a:lnTo>
                              <a:lnTo>
                                <a:pt x="1146" y="498"/>
                              </a:lnTo>
                              <a:lnTo>
                                <a:pt x="1146" y="33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7"/>
                      <wps:cNvSpPr>
                        <a:spLocks noChangeArrowheads="1"/>
                      </wps:cNvSpPr>
                      <wps:spPr bwMode="auto">
                        <a:xfrm>
                          <a:off x="0" y="15607"/>
                          <a:ext cx="2291" cy="1231"/>
                        </a:xfrm>
                        <a:prstGeom prst="rect">
                          <a:avLst/>
                        </a:prstGeom>
                        <a:solidFill>
                          <a:srgbClr val="F5A4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8"/>
                      <wps:cNvSpPr txBox="1">
                        <a:spLocks noChangeArrowheads="1"/>
                      </wps:cNvSpPr>
                      <wps:spPr bwMode="auto">
                        <a:xfrm>
                          <a:off x="323" y="15906"/>
                          <a:ext cx="156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DC7E8" w14:textId="77777777" w:rsidR="00CC3B2E" w:rsidRDefault="00CC3B2E" w:rsidP="00CC3B2E">
                            <w:pPr>
                              <w:spacing w:line="179" w:lineRule="exact"/>
                              <w:rPr>
                                <w:b/>
                                <w:sz w:val="16"/>
                              </w:rPr>
                            </w:pPr>
                            <w:hyperlink r:id="rId1">
                              <w:r>
                                <w:rPr>
                                  <w:b/>
                                  <w:color w:val="FFFFFF"/>
                                  <w:spacing w:val="-2"/>
                                  <w:w w:val="105"/>
                                  <w:sz w:val="16"/>
                                </w:rPr>
                                <w:t>www.warmtestad.nl</w:t>
                              </w:r>
                            </w:hyperlink>
                          </w:p>
                        </w:txbxContent>
                      </wps:txbx>
                      <wps:bodyPr rot="0" vert="horz" wrap="square" lIns="0" tIns="0" rIns="0" bIns="0" anchor="t" anchorCtr="0" upright="1">
                        <a:noAutofit/>
                      </wps:bodyPr>
                    </wps:wsp>
                    <wps:wsp>
                      <wps:cNvPr id="9" name="docshape9"/>
                      <wps:cNvSpPr txBox="1">
                        <a:spLocks noChangeArrowheads="1"/>
                      </wps:cNvSpPr>
                      <wps:spPr bwMode="auto">
                        <a:xfrm>
                          <a:off x="3272" y="15907"/>
                          <a:ext cx="1434"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5319B" w14:textId="77777777" w:rsidR="00CC3B2E" w:rsidRDefault="00CC3B2E" w:rsidP="00CC3B2E">
                            <w:pPr>
                              <w:spacing w:before="56"/>
                              <w:rPr>
                                <w:sz w:val="16"/>
                              </w:rPr>
                            </w:pPr>
                          </w:p>
                        </w:txbxContent>
                      </wps:txbx>
                      <wps:bodyPr rot="0" vert="horz" wrap="square" lIns="0" tIns="0" rIns="0" bIns="0" anchor="t" anchorCtr="0" upright="1">
                        <a:noAutofit/>
                      </wps:bodyPr>
                    </wps:wsp>
                    <wps:wsp>
                      <wps:cNvPr id="10" name="docshape10"/>
                      <wps:cNvSpPr txBox="1">
                        <a:spLocks noChangeArrowheads="1"/>
                      </wps:cNvSpPr>
                      <wps:spPr bwMode="auto">
                        <a:xfrm>
                          <a:off x="6399" y="15907"/>
                          <a:ext cx="1407" cy="4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DAFD0F" w14:textId="77777777" w:rsidR="00CC3B2E" w:rsidRDefault="00CC3B2E" w:rsidP="00CC3B2E">
                            <w:pPr>
                              <w:spacing w:before="56"/>
                              <w:rPr>
                                <w:sz w:val="16"/>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8A8B1" id="_x0000_s1034" style="position:absolute;margin-left:544.1pt;margin-top:0;width:595.3pt;height:86.5pt;z-index:251658243;mso-position-horizontal:right;mso-position-horizontal-relative:page;mso-position-vertical:bottom;mso-position-vertical-relative:page" coordorigin=",15108" coordsize="11906,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">
              <v:shape id="docshape5" o:spid="_x0000_s1035" style="position:absolute;left:2290;top:15108;width:9615;height:1730;visibility:visible;mso-wrap-style:square;v-text-anchor:top" coordsize="9615,1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" path="m9615,499r-906,l8710,397r-9,-92l8683,223r-27,-72l8620,91,8574,40,8518,r-85,143l8480,180r34,53l8536,304r10,88l8545,499r-231,l8315,397r-9,-92l8289,223r-28,-72l8225,91,8179,40,8123,r-85,143l8085,180r34,53l8141,304r10,88l8150,499r-231,l7920,397r-9,-92l7894,223r-28,-72l7830,91,7784,40,7728,r-85,143l7690,180r34,53l7746,304r10,88l7755,499,,499,,1730r9615,l9615,499xe" fillcolor="#3eaf8f" stroked="f">
                <v:path arrowok="t" o:connecttype="custom" o:connectlocs="9615,15607;8709,15607;8710,15505;8701,15413;8683,15331;8656,15259;8620,15199;8574,15148;8518,15108;8433,15251;8480,15288;8514,15341;8536,15412;8546,15500;8545,15607;8314,15607;8315,15505;8306,15413;8289,15331;8261,15259;8225,15199;8179,15148;8123,15108;8038,15251;8085,15288;8119,15341;8141,15412;8151,15500;8150,15607;7919,15607;7920,15505;7911,15413;7894,15331;7866,15259;7830,15199;7784,15148;7728,15108;7643,15251;7690,15288;7724,15341;7746,15412;7756,15500;7755,15607;0,15607;0,16838;9615,16838;9615,15607" o:connectangles="0,0,0,0,0,0,0,0,0,0,0,0,0,0,0,0,0,0,0,0,0,0,0,0,0,0,0,0,0,0,0,0,0,0,0,0,0,0,0,0,0,0,0,0,0,0,0"/>
              </v:shape>
              <v:shape id="docshape6" o:spid="_x0000_s1036" style="position:absolute;left:10040;top:15607;width:1146;height:499;visibility:visible;mso-wrap-style:square;v-text-anchor:top" coordsize="1146,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" path="m356,331r-46,l273,329r-31,-6l218,313,200,299,176,252,166,186r-1,-80l170,,6,,1,87,,164r6,72l19,302r24,59l80,413r43,37l176,477r62,16l308,499r,-1l356,498r,-167xm751,331r-46,l668,329r-31,-6l613,313,595,299,571,252,561,186r-1,-80l565,,401,r-5,87l395,164r6,72l414,302r24,59l475,413r43,37l571,477r62,16l703,499r,-1l751,498r,-167xm1146,331r-46,l1063,329r-31,-6l1008,313,989,299,966,252,956,186r-1,-80l960,,796,r-5,87l790,164r6,72l809,302r24,59l870,413r43,37l966,477r61,16l1098,499r,-1l1146,498r,-167xe" stroked="f">
                <v:path arrowok="t" o:connecttype="custom" o:connectlocs="310,15938;242,15930;200,15906;166,15793;170,15607;1,15694;6,15843;43,15968;123,16057;238,16100;308,16105;356,15938;705,15938;637,15930;595,15906;561,15793;565,15607;396,15694;401,15843;438,15968;518,16057;633,16100;703,16105;751,15938;1100,15938;1032,15930;989,15906;956,15793;960,15607;791,15694;796,15843;833,15968;913,16057;1027,16100;1098,16105;1146,15938" o:connectangles="0,0,0,0,0,0,0,0,0,0,0,0,0,0,0,0,0,0,0,0,0,0,0,0,0,0,0,0,0,0,0,0,0,0,0,0"/>
              </v:shape>
              <v:rect id="docshape7" o:spid="_x0000_s1037" style="position:absolute;top:15607;width:229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" fillcolor="#f5a4c7" stroked="f"/>
              <v:shapetype id="_x0000_t202" coordsize="21600,21600" o:spt="202" path="m,l,21600r21600,l21600,xe">
                <v:stroke joinstyle="miter"/>
                <v:path gradientshapeok="t" o:connecttype="rect"/>
              </v:shapetype>
              <v:shape id="docshape8" o:spid="_x0000_s1038" type="#_x0000_t202" style="position:absolute;left:323;top:15906;width:156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A1DC7E8" w14:textId="77777777" w:rsidR="00CC3B2E" w:rsidRDefault="00CC3B2E" w:rsidP="00CC3B2E">
                      <w:pPr>
                        <w:spacing w:line="179" w:lineRule="exact"/>
                        <w:rPr>
                          <w:b/>
                          <w:sz w:val="16"/>
                        </w:rPr>
                      </w:pPr>
                      <w:hyperlink r:id="rId2">
                        <w:r>
                          <w:rPr>
                            <w:b/>
                            <w:color w:val="FFFFFF"/>
                            <w:spacing w:val="-2"/>
                            <w:w w:val="105"/>
                            <w:sz w:val="16"/>
                          </w:rPr>
                          <w:t>www.warmtestad.nl</w:t>
                        </w:r>
                      </w:hyperlink>
                    </w:p>
                  </w:txbxContent>
                </v:textbox>
              </v:shape>
              <v:shape id="docshape9" o:spid="_x0000_s1039" type="#_x0000_t202" style="position:absolute;left:3272;top:15907;width:1434;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E75319B" w14:textId="77777777" w:rsidR="00CC3B2E" w:rsidRDefault="00CC3B2E" w:rsidP="00CC3B2E">
                      <w:pPr>
                        <w:spacing w:before="56"/>
                        <w:rPr>
                          <w:sz w:val="16"/>
                        </w:rPr>
                      </w:pPr>
                    </w:p>
                  </w:txbxContent>
                </v:textbox>
              </v:shape>
              <v:shape id="docshape10" o:spid="_x0000_s1040" type="#_x0000_t202" style="position:absolute;left:6399;top:15907;width:1407;height: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DDAFD0F" w14:textId="77777777" w:rsidR="00CC3B2E" w:rsidRDefault="00CC3B2E" w:rsidP="00CC3B2E">
                      <w:pPr>
                        <w:spacing w:before="56"/>
                        <w:rPr>
                          <w:sz w:val="16"/>
                        </w:rPr>
                      </w:pPr>
                    </w:p>
                  </w:txbxContent>
                </v:textbox>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EBF08" w14:textId="77777777" w:rsidR="0015100D" w:rsidRDefault="0015100D" w:rsidP="00D03B20">
      <w:r>
        <w:separator/>
      </w:r>
    </w:p>
  </w:footnote>
  <w:footnote w:type="continuationSeparator" w:id="0">
    <w:p w14:paraId="063B0427" w14:textId="77777777" w:rsidR="0015100D" w:rsidRDefault="0015100D" w:rsidP="00D03B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9A26B" w14:textId="77777777" w:rsidR="00D03B20" w:rsidRDefault="00D03B20">
    <w:pPr>
      <w:pStyle w:val="Koptekst"/>
    </w:pPr>
    <w:r>
      <w:rPr>
        <w:noProof/>
      </w:rPr>
      <mc:AlternateContent>
        <mc:Choice Requires="wpg">
          <w:drawing>
            <wp:anchor distT="0" distB="0" distL="114300" distR="114300" simplePos="0" relativeHeight="251658240" behindDoc="1" locked="0" layoutInCell="1" allowOverlap="1" wp14:anchorId="329F4480" wp14:editId="5FC6E378">
              <wp:simplePos x="0" y="0"/>
              <wp:positionH relativeFrom="page">
                <wp:align>left</wp:align>
              </wp:positionH>
              <wp:positionV relativeFrom="page">
                <wp:align>top</wp:align>
              </wp:positionV>
              <wp:extent cx="1460500" cy="1501140"/>
              <wp:effectExtent l="0" t="0" r="6350" b="3810"/>
              <wp:wrapNone/>
              <wp:docPr id="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501140"/>
                        <a:chOff x="0" y="0"/>
                        <a:chExt cx="2300" cy="2364"/>
                      </a:xfrm>
                    </wpg:grpSpPr>
                    <wps:wsp>
                      <wps:cNvPr id="2" name="docshape2"/>
                      <wps:cNvSpPr>
                        <a:spLocks noChangeArrowheads="1"/>
                      </wps:cNvSpPr>
                      <wps:spPr bwMode="auto">
                        <a:xfrm>
                          <a:off x="0" y="0"/>
                          <a:ext cx="2300" cy="2364"/>
                        </a:xfrm>
                        <a:prstGeom prst="rect">
                          <a:avLst/>
                        </a:prstGeom>
                        <a:solidFill>
                          <a:srgbClr val="F261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docshape3"/>
                      <wps:cNvSpPr>
                        <a:spLocks/>
                      </wps:cNvSpPr>
                      <wps:spPr bwMode="auto">
                        <a:xfrm>
                          <a:off x="269" y="1855"/>
                          <a:ext cx="1747" cy="235"/>
                        </a:xfrm>
                        <a:custGeom>
                          <a:avLst/>
                          <a:gdLst>
                            <a:gd name="T0" fmla="+- 0 330 270"/>
                            <a:gd name="T1" fmla="*/ T0 w 1747"/>
                            <a:gd name="T2" fmla="+- 0 1999 1855"/>
                            <a:gd name="T3" fmla="*/ 1999 h 235"/>
                            <a:gd name="T4" fmla="+- 0 282 270"/>
                            <a:gd name="T5" fmla="*/ T4 w 1747"/>
                            <a:gd name="T6" fmla="+- 0 1905 1855"/>
                            <a:gd name="T7" fmla="*/ 1905 h 235"/>
                            <a:gd name="T8" fmla="+- 0 311 270"/>
                            <a:gd name="T9" fmla="*/ T8 w 1747"/>
                            <a:gd name="T10" fmla="+- 0 2070 1855"/>
                            <a:gd name="T11" fmla="*/ 2070 h 235"/>
                            <a:gd name="T12" fmla="+- 0 461 270"/>
                            <a:gd name="T13" fmla="*/ T12 w 1747"/>
                            <a:gd name="T14" fmla="+- 0 2051 1855"/>
                            <a:gd name="T15" fmla="*/ 2051 h 235"/>
                            <a:gd name="T16" fmla="+- 0 420 270"/>
                            <a:gd name="T17" fmla="*/ T16 w 1747"/>
                            <a:gd name="T18" fmla="+- 0 1979 1855"/>
                            <a:gd name="T19" fmla="*/ 1979 h 235"/>
                            <a:gd name="T20" fmla="+- 0 379 270"/>
                            <a:gd name="T21" fmla="*/ T20 w 1747"/>
                            <a:gd name="T22" fmla="+- 0 1922 1855"/>
                            <a:gd name="T23" fmla="*/ 1922 h 235"/>
                            <a:gd name="T24" fmla="+- 0 409 270"/>
                            <a:gd name="T25" fmla="*/ T24 w 1747"/>
                            <a:gd name="T26" fmla="+- 0 2079 1855"/>
                            <a:gd name="T27" fmla="*/ 2079 h 235"/>
                            <a:gd name="T28" fmla="+- 0 527 270"/>
                            <a:gd name="T29" fmla="*/ T28 w 1747"/>
                            <a:gd name="T30" fmla="+- 0 2051 1855"/>
                            <a:gd name="T31" fmla="*/ 2051 h 235"/>
                            <a:gd name="T32" fmla="+- 0 507 270"/>
                            <a:gd name="T33" fmla="*/ T32 w 1747"/>
                            <a:gd name="T34" fmla="+- 0 1938 1855"/>
                            <a:gd name="T35" fmla="*/ 1938 h 235"/>
                            <a:gd name="T36" fmla="+- 0 471 270"/>
                            <a:gd name="T37" fmla="*/ T36 w 1747"/>
                            <a:gd name="T38" fmla="+- 0 1946 1855"/>
                            <a:gd name="T39" fmla="*/ 1946 h 235"/>
                            <a:gd name="T40" fmla="+- 0 509 270"/>
                            <a:gd name="T41" fmla="*/ T40 w 1747"/>
                            <a:gd name="T42" fmla="+- 0 2085 1855"/>
                            <a:gd name="T43" fmla="*/ 2085 h 235"/>
                            <a:gd name="T44" fmla="+- 0 684 270"/>
                            <a:gd name="T45" fmla="*/ T44 w 1747"/>
                            <a:gd name="T46" fmla="+- 0 1948 1855"/>
                            <a:gd name="T47" fmla="*/ 1948 h 235"/>
                            <a:gd name="T48" fmla="+- 0 607 270"/>
                            <a:gd name="T49" fmla="*/ T48 w 1747"/>
                            <a:gd name="T50" fmla="+- 0 2042 1855"/>
                            <a:gd name="T51" fmla="*/ 2042 h 235"/>
                            <a:gd name="T52" fmla="+- 0 657 270"/>
                            <a:gd name="T53" fmla="*/ T52 w 1747"/>
                            <a:gd name="T54" fmla="+- 0 1959 1855"/>
                            <a:gd name="T55" fmla="*/ 1959 h 235"/>
                            <a:gd name="T56" fmla="+- 0 650 270"/>
                            <a:gd name="T57" fmla="*/ T56 w 1747"/>
                            <a:gd name="T58" fmla="+- 0 1924 1855"/>
                            <a:gd name="T59" fmla="*/ 1924 h 235"/>
                            <a:gd name="T60" fmla="+- 0 581 270"/>
                            <a:gd name="T61" fmla="*/ T60 w 1747"/>
                            <a:gd name="T62" fmla="+- 0 2065 1855"/>
                            <a:gd name="T63" fmla="*/ 2065 h 235"/>
                            <a:gd name="T64" fmla="+- 0 684 270"/>
                            <a:gd name="T65" fmla="*/ T64 w 1747"/>
                            <a:gd name="T66" fmla="+- 0 2086 1855"/>
                            <a:gd name="T67" fmla="*/ 2086 h 235"/>
                            <a:gd name="T68" fmla="+- 0 850 270"/>
                            <a:gd name="T69" fmla="*/ T68 w 1747"/>
                            <a:gd name="T70" fmla="+- 0 1927 1855"/>
                            <a:gd name="T71" fmla="*/ 1927 h 235"/>
                            <a:gd name="T72" fmla="+- 0 789 270"/>
                            <a:gd name="T73" fmla="*/ T72 w 1747"/>
                            <a:gd name="T74" fmla="+- 0 1952 1855"/>
                            <a:gd name="T75" fmla="*/ 1952 h 235"/>
                            <a:gd name="T76" fmla="+- 0 801 270"/>
                            <a:gd name="T77" fmla="*/ T76 w 1747"/>
                            <a:gd name="T78" fmla="+- 0 1973 1855"/>
                            <a:gd name="T79" fmla="*/ 1973 h 235"/>
                            <a:gd name="T80" fmla="+- 0 1100 270"/>
                            <a:gd name="T81" fmla="*/ T80 w 1747"/>
                            <a:gd name="T82" fmla="+- 0 1985 1855"/>
                            <a:gd name="T83" fmla="*/ 1985 h 235"/>
                            <a:gd name="T84" fmla="+- 0 1005 270"/>
                            <a:gd name="T85" fmla="*/ T84 w 1747"/>
                            <a:gd name="T86" fmla="+- 0 1939 1855"/>
                            <a:gd name="T87" fmla="*/ 1939 h 235"/>
                            <a:gd name="T88" fmla="+- 0 924 270"/>
                            <a:gd name="T89" fmla="*/ T88 w 1747"/>
                            <a:gd name="T90" fmla="+- 0 1930 1855"/>
                            <a:gd name="T91" fmla="*/ 1930 h 235"/>
                            <a:gd name="T92" fmla="+- 0 908 270"/>
                            <a:gd name="T93" fmla="*/ T92 w 1747"/>
                            <a:gd name="T94" fmla="+- 0 2005 1855"/>
                            <a:gd name="T95" fmla="*/ 2005 h 235"/>
                            <a:gd name="T96" fmla="+- 0 966 270"/>
                            <a:gd name="T97" fmla="*/ T96 w 1747"/>
                            <a:gd name="T98" fmla="+- 0 1979 1855"/>
                            <a:gd name="T99" fmla="*/ 1979 h 235"/>
                            <a:gd name="T100" fmla="+- 0 1023 270"/>
                            <a:gd name="T101" fmla="*/ T100 w 1747"/>
                            <a:gd name="T102" fmla="+- 0 1957 1855"/>
                            <a:gd name="T103" fmla="*/ 1957 h 235"/>
                            <a:gd name="T104" fmla="+- 0 1100 270"/>
                            <a:gd name="T105" fmla="*/ T104 w 1747"/>
                            <a:gd name="T106" fmla="+- 0 2086 1855"/>
                            <a:gd name="T107" fmla="*/ 2086 h 235"/>
                            <a:gd name="T108" fmla="+- 0 1181 270"/>
                            <a:gd name="T109" fmla="*/ T108 w 1747"/>
                            <a:gd name="T110" fmla="+- 0 2023 1855"/>
                            <a:gd name="T111" fmla="*/ 2023 h 235"/>
                            <a:gd name="T112" fmla="+- 0 1145 270"/>
                            <a:gd name="T113" fmla="*/ T112 w 1747"/>
                            <a:gd name="T114" fmla="+- 0 1926 1855"/>
                            <a:gd name="T115" fmla="*/ 1926 h 235"/>
                            <a:gd name="T116" fmla="+- 0 1179 270"/>
                            <a:gd name="T117" fmla="*/ T116 w 1747"/>
                            <a:gd name="T118" fmla="+- 0 2087 1855"/>
                            <a:gd name="T119" fmla="*/ 2087 h 235"/>
                            <a:gd name="T120" fmla="+- 0 1379 270"/>
                            <a:gd name="T121" fmla="*/ T120 w 1747"/>
                            <a:gd name="T122" fmla="+- 0 1990 1855"/>
                            <a:gd name="T123" fmla="*/ 1990 h 235"/>
                            <a:gd name="T124" fmla="+- 0 1344 270"/>
                            <a:gd name="T125" fmla="*/ T124 w 1747"/>
                            <a:gd name="T126" fmla="+- 0 1990 1855"/>
                            <a:gd name="T127" fmla="*/ 1990 h 235"/>
                            <a:gd name="T128" fmla="+- 0 1333 270"/>
                            <a:gd name="T129" fmla="*/ T128 w 1747"/>
                            <a:gd name="T130" fmla="+- 0 1963 1855"/>
                            <a:gd name="T131" fmla="*/ 1963 h 235"/>
                            <a:gd name="T132" fmla="+- 0 1252 270"/>
                            <a:gd name="T133" fmla="*/ T132 w 1747"/>
                            <a:gd name="T134" fmla="+- 0 1946 1855"/>
                            <a:gd name="T135" fmla="*/ 1946 h 235"/>
                            <a:gd name="T136" fmla="+- 0 1335 270"/>
                            <a:gd name="T137" fmla="*/ T136 w 1747"/>
                            <a:gd name="T138" fmla="+- 0 2086 1855"/>
                            <a:gd name="T139" fmla="*/ 2086 h 235"/>
                            <a:gd name="T140" fmla="+- 0 1329 270"/>
                            <a:gd name="T141" fmla="*/ T140 w 1747"/>
                            <a:gd name="T142" fmla="+- 0 2059 1855"/>
                            <a:gd name="T143" fmla="*/ 2059 h 235"/>
                            <a:gd name="T144" fmla="+- 0 1380 270"/>
                            <a:gd name="T145" fmla="*/ T144 w 1747"/>
                            <a:gd name="T146" fmla="+- 0 2014 1855"/>
                            <a:gd name="T147" fmla="*/ 2014 h 235"/>
                            <a:gd name="T148" fmla="+- 0 1460 270"/>
                            <a:gd name="T149" fmla="*/ T148 w 1747"/>
                            <a:gd name="T150" fmla="+- 0 1944 1855"/>
                            <a:gd name="T151" fmla="*/ 1944 h 235"/>
                            <a:gd name="T152" fmla="+- 0 1472 270"/>
                            <a:gd name="T153" fmla="*/ T152 w 1747"/>
                            <a:gd name="T154" fmla="+- 0 1889 1855"/>
                            <a:gd name="T155" fmla="*/ 1889 h 235"/>
                            <a:gd name="T156" fmla="+- 0 1520 270"/>
                            <a:gd name="T157" fmla="*/ T156 w 1747"/>
                            <a:gd name="T158" fmla="+- 0 1875 1855"/>
                            <a:gd name="T159" fmla="*/ 1875 h 235"/>
                            <a:gd name="T160" fmla="+- 0 1411 270"/>
                            <a:gd name="T161" fmla="*/ T160 w 1747"/>
                            <a:gd name="T162" fmla="+- 0 1945 1855"/>
                            <a:gd name="T163" fmla="*/ 1945 h 235"/>
                            <a:gd name="T164" fmla="+- 0 1506 270"/>
                            <a:gd name="T165" fmla="*/ T164 w 1747"/>
                            <a:gd name="T166" fmla="+- 0 2036 1855"/>
                            <a:gd name="T167" fmla="*/ 2036 h 235"/>
                            <a:gd name="T168" fmla="+- 0 1433 270"/>
                            <a:gd name="T169" fmla="*/ T168 w 1747"/>
                            <a:gd name="T170" fmla="+- 0 2010 1855"/>
                            <a:gd name="T171" fmla="*/ 2010 h 235"/>
                            <a:gd name="T172" fmla="+- 0 1443 270"/>
                            <a:gd name="T173" fmla="*/ T172 w 1747"/>
                            <a:gd name="T174" fmla="+- 0 2084 1855"/>
                            <a:gd name="T175" fmla="*/ 2084 h 235"/>
                            <a:gd name="T176" fmla="+- 0 1658 270"/>
                            <a:gd name="T177" fmla="*/ T176 w 1747"/>
                            <a:gd name="T178" fmla="+- 0 2053 1855"/>
                            <a:gd name="T179" fmla="*/ 2053 h 235"/>
                            <a:gd name="T180" fmla="+- 0 1653 270"/>
                            <a:gd name="T181" fmla="*/ T180 w 1747"/>
                            <a:gd name="T182" fmla="+- 0 1957 1855"/>
                            <a:gd name="T183" fmla="*/ 1957 h 235"/>
                            <a:gd name="T184" fmla="+- 0 1557 270"/>
                            <a:gd name="T185" fmla="*/ T184 w 1747"/>
                            <a:gd name="T186" fmla="+- 0 1957 1855"/>
                            <a:gd name="T187" fmla="*/ 1957 h 235"/>
                            <a:gd name="T188" fmla="+- 0 1642 270"/>
                            <a:gd name="T189" fmla="*/ T188 w 1747"/>
                            <a:gd name="T190" fmla="+- 0 2088 1855"/>
                            <a:gd name="T191" fmla="*/ 2088 h 235"/>
                            <a:gd name="T192" fmla="+- 0 1794 270"/>
                            <a:gd name="T193" fmla="*/ T192 w 1747"/>
                            <a:gd name="T194" fmla="+- 0 2006 1855"/>
                            <a:gd name="T195" fmla="*/ 2006 h 235"/>
                            <a:gd name="T196" fmla="+- 0 1708 270"/>
                            <a:gd name="T197" fmla="*/ T196 w 1747"/>
                            <a:gd name="T198" fmla="+- 0 2025 1855"/>
                            <a:gd name="T199" fmla="*/ 2025 h 235"/>
                            <a:gd name="T200" fmla="+- 0 1782 270"/>
                            <a:gd name="T201" fmla="*/ T200 w 1747"/>
                            <a:gd name="T202" fmla="+- 0 1970 1855"/>
                            <a:gd name="T203" fmla="*/ 1970 h 235"/>
                            <a:gd name="T204" fmla="+- 0 1747 270"/>
                            <a:gd name="T205" fmla="*/ T204 w 1747"/>
                            <a:gd name="T206" fmla="+- 0 1922 1855"/>
                            <a:gd name="T207" fmla="*/ 1922 h 235"/>
                            <a:gd name="T208" fmla="+- 0 1715 270"/>
                            <a:gd name="T209" fmla="*/ T208 w 1747"/>
                            <a:gd name="T210" fmla="+- 0 2083 1855"/>
                            <a:gd name="T211" fmla="*/ 2083 h 235"/>
                            <a:gd name="T212" fmla="+- 0 1830 270"/>
                            <a:gd name="T213" fmla="*/ T212 w 1747"/>
                            <a:gd name="T214" fmla="+- 0 2086 1855"/>
                            <a:gd name="T215" fmla="*/ 2086 h 235"/>
                            <a:gd name="T216" fmla="+- 0 1981 270"/>
                            <a:gd name="T217" fmla="*/ T216 w 1747"/>
                            <a:gd name="T218" fmla="+- 0 1857 1855"/>
                            <a:gd name="T219" fmla="*/ 1857 h 235"/>
                            <a:gd name="T220" fmla="+- 0 1918 270"/>
                            <a:gd name="T221" fmla="*/ T220 w 1747"/>
                            <a:gd name="T222" fmla="+- 0 2053 1855"/>
                            <a:gd name="T223" fmla="*/ 2053 h 235"/>
                            <a:gd name="T224" fmla="+- 0 1936 270"/>
                            <a:gd name="T225" fmla="*/ T224 w 1747"/>
                            <a:gd name="T226" fmla="+- 0 1955 1855"/>
                            <a:gd name="T227" fmla="*/ 1955 h 235"/>
                            <a:gd name="T228" fmla="+- 0 1961 270"/>
                            <a:gd name="T229" fmla="*/ T228 w 1747"/>
                            <a:gd name="T230" fmla="+- 0 1929 1855"/>
                            <a:gd name="T231" fmla="*/ 1929 h 235"/>
                            <a:gd name="T232" fmla="+- 0 1862 270"/>
                            <a:gd name="T233" fmla="*/ T232 w 1747"/>
                            <a:gd name="T234" fmla="+- 0 2038 1855"/>
                            <a:gd name="T235" fmla="*/ 2038 h 235"/>
                            <a:gd name="T236" fmla="+- 0 1981 270"/>
                            <a:gd name="T237" fmla="*/ T236 w 1747"/>
                            <a:gd name="T238" fmla="+- 0 2064 1855"/>
                            <a:gd name="T239" fmla="*/ 2064 h 235"/>
                            <a:gd name="T240" fmla="+- 0 2017 270"/>
                            <a:gd name="T241" fmla="*/ T240 w 1747"/>
                            <a:gd name="T242" fmla="+- 0 1857 1855"/>
                            <a:gd name="T243" fmla="*/ 1857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747" h="235">
                              <a:moveTo>
                                <a:pt x="103" y="196"/>
                              </a:moveTo>
                              <a:lnTo>
                                <a:pt x="81" y="196"/>
                              </a:lnTo>
                              <a:lnTo>
                                <a:pt x="73" y="194"/>
                              </a:lnTo>
                              <a:lnTo>
                                <a:pt x="68" y="189"/>
                              </a:lnTo>
                              <a:lnTo>
                                <a:pt x="63" y="178"/>
                              </a:lnTo>
                              <a:lnTo>
                                <a:pt x="61" y="163"/>
                              </a:lnTo>
                              <a:lnTo>
                                <a:pt x="60" y="144"/>
                              </a:lnTo>
                              <a:lnTo>
                                <a:pt x="61" y="124"/>
                              </a:lnTo>
                              <a:lnTo>
                                <a:pt x="61" y="83"/>
                              </a:lnTo>
                              <a:lnTo>
                                <a:pt x="53" y="49"/>
                              </a:lnTo>
                              <a:lnTo>
                                <a:pt x="40" y="24"/>
                              </a:lnTo>
                              <a:lnTo>
                                <a:pt x="19" y="5"/>
                              </a:lnTo>
                              <a:lnTo>
                                <a:pt x="0" y="38"/>
                              </a:lnTo>
                              <a:lnTo>
                                <a:pt x="12" y="50"/>
                              </a:lnTo>
                              <a:lnTo>
                                <a:pt x="21" y="67"/>
                              </a:lnTo>
                              <a:lnTo>
                                <a:pt x="25" y="91"/>
                              </a:lnTo>
                              <a:lnTo>
                                <a:pt x="25" y="121"/>
                              </a:lnTo>
                              <a:lnTo>
                                <a:pt x="24" y="149"/>
                              </a:lnTo>
                              <a:lnTo>
                                <a:pt x="25" y="174"/>
                              </a:lnTo>
                              <a:lnTo>
                                <a:pt x="30" y="197"/>
                              </a:lnTo>
                              <a:lnTo>
                                <a:pt x="41" y="215"/>
                              </a:lnTo>
                              <a:lnTo>
                                <a:pt x="51" y="224"/>
                              </a:lnTo>
                              <a:lnTo>
                                <a:pt x="63" y="230"/>
                              </a:lnTo>
                              <a:lnTo>
                                <a:pt x="77" y="234"/>
                              </a:lnTo>
                              <a:lnTo>
                                <a:pt x="92" y="235"/>
                              </a:lnTo>
                              <a:lnTo>
                                <a:pt x="103" y="235"/>
                              </a:lnTo>
                              <a:lnTo>
                                <a:pt x="103" y="196"/>
                              </a:lnTo>
                              <a:close/>
                              <a:moveTo>
                                <a:pt x="191" y="196"/>
                              </a:moveTo>
                              <a:lnTo>
                                <a:pt x="169" y="196"/>
                              </a:lnTo>
                              <a:lnTo>
                                <a:pt x="161" y="194"/>
                              </a:lnTo>
                              <a:lnTo>
                                <a:pt x="156" y="189"/>
                              </a:lnTo>
                              <a:lnTo>
                                <a:pt x="151" y="178"/>
                              </a:lnTo>
                              <a:lnTo>
                                <a:pt x="149" y="163"/>
                              </a:lnTo>
                              <a:lnTo>
                                <a:pt x="149" y="144"/>
                              </a:lnTo>
                              <a:lnTo>
                                <a:pt x="150" y="124"/>
                              </a:lnTo>
                              <a:lnTo>
                                <a:pt x="149" y="83"/>
                              </a:lnTo>
                              <a:lnTo>
                                <a:pt x="142" y="49"/>
                              </a:lnTo>
                              <a:lnTo>
                                <a:pt x="128" y="24"/>
                              </a:lnTo>
                              <a:lnTo>
                                <a:pt x="107" y="5"/>
                              </a:lnTo>
                              <a:lnTo>
                                <a:pt x="88" y="38"/>
                              </a:lnTo>
                              <a:lnTo>
                                <a:pt x="101" y="50"/>
                              </a:lnTo>
                              <a:lnTo>
                                <a:pt x="109" y="67"/>
                              </a:lnTo>
                              <a:lnTo>
                                <a:pt x="113" y="91"/>
                              </a:lnTo>
                              <a:lnTo>
                                <a:pt x="113" y="121"/>
                              </a:lnTo>
                              <a:lnTo>
                                <a:pt x="112" y="149"/>
                              </a:lnTo>
                              <a:lnTo>
                                <a:pt x="113" y="174"/>
                              </a:lnTo>
                              <a:lnTo>
                                <a:pt x="118" y="197"/>
                              </a:lnTo>
                              <a:lnTo>
                                <a:pt x="130" y="215"/>
                              </a:lnTo>
                              <a:lnTo>
                                <a:pt x="139" y="224"/>
                              </a:lnTo>
                              <a:lnTo>
                                <a:pt x="151" y="230"/>
                              </a:lnTo>
                              <a:lnTo>
                                <a:pt x="165" y="234"/>
                              </a:lnTo>
                              <a:lnTo>
                                <a:pt x="181" y="235"/>
                              </a:lnTo>
                              <a:lnTo>
                                <a:pt x="191" y="235"/>
                              </a:lnTo>
                              <a:lnTo>
                                <a:pt x="191" y="196"/>
                              </a:lnTo>
                              <a:close/>
                              <a:moveTo>
                                <a:pt x="280" y="196"/>
                              </a:moveTo>
                              <a:lnTo>
                                <a:pt x="257" y="196"/>
                              </a:lnTo>
                              <a:lnTo>
                                <a:pt x="249" y="194"/>
                              </a:lnTo>
                              <a:lnTo>
                                <a:pt x="245" y="189"/>
                              </a:lnTo>
                              <a:lnTo>
                                <a:pt x="239" y="178"/>
                              </a:lnTo>
                              <a:lnTo>
                                <a:pt x="237" y="163"/>
                              </a:lnTo>
                              <a:lnTo>
                                <a:pt x="237" y="144"/>
                              </a:lnTo>
                              <a:lnTo>
                                <a:pt x="238" y="124"/>
                              </a:lnTo>
                              <a:lnTo>
                                <a:pt x="237" y="83"/>
                              </a:lnTo>
                              <a:lnTo>
                                <a:pt x="230" y="49"/>
                              </a:lnTo>
                              <a:lnTo>
                                <a:pt x="216" y="24"/>
                              </a:lnTo>
                              <a:lnTo>
                                <a:pt x="196" y="5"/>
                              </a:lnTo>
                              <a:lnTo>
                                <a:pt x="177" y="38"/>
                              </a:lnTo>
                              <a:lnTo>
                                <a:pt x="189" y="50"/>
                              </a:lnTo>
                              <a:lnTo>
                                <a:pt x="197" y="67"/>
                              </a:lnTo>
                              <a:lnTo>
                                <a:pt x="201" y="91"/>
                              </a:lnTo>
                              <a:lnTo>
                                <a:pt x="201" y="121"/>
                              </a:lnTo>
                              <a:lnTo>
                                <a:pt x="200" y="149"/>
                              </a:lnTo>
                              <a:lnTo>
                                <a:pt x="201" y="174"/>
                              </a:lnTo>
                              <a:lnTo>
                                <a:pt x="207" y="197"/>
                              </a:lnTo>
                              <a:lnTo>
                                <a:pt x="218" y="215"/>
                              </a:lnTo>
                              <a:lnTo>
                                <a:pt x="228" y="224"/>
                              </a:lnTo>
                              <a:lnTo>
                                <a:pt x="239" y="230"/>
                              </a:lnTo>
                              <a:lnTo>
                                <a:pt x="253" y="234"/>
                              </a:lnTo>
                              <a:lnTo>
                                <a:pt x="269" y="235"/>
                              </a:lnTo>
                              <a:lnTo>
                                <a:pt x="280" y="235"/>
                              </a:lnTo>
                              <a:lnTo>
                                <a:pt x="280" y="196"/>
                              </a:lnTo>
                              <a:close/>
                              <a:moveTo>
                                <a:pt x="449" y="71"/>
                              </a:moveTo>
                              <a:lnTo>
                                <a:pt x="414" y="71"/>
                              </a:lnTo>
                              <a:lnTo>
                                <a:pt x="414" y="93"/>
                              </a:lnTo>
                              <a:lnTo>
                                <a:pt x="414" y="151"/>
                              </a:lnTo>
                              <a:lnTo>
                                <a:pt x="411" y="170"/>
                              </a:lnTo>
                              <a:lnTo>
                                <a:pt x="402" y="187"/>
                              </a:lnTo>
                              <a:lnTo>
                                <a:pt x="387" y="198"/>
                              </a:lnTo>
                              <a:lnTo>
                                <a:pt x="369" y="202"/>
                              </a:lnTo>
                              <a:lnTo>
                                <a:pt x="351" y="198"/>
                              </a:lnTo>
                              <a:lnTo>
                                <a:pt x="337" y="187"/>
                              </a:lnTo>
                              <a:lnTo>
                                <a:pt x="328" y="170"/>
                              </a:lnTo>
                              <a:lnTo>
                                <a:pt x="324" y="151"/>
                              </a:lnTo>
                              <a:lnTo>
                                <a:pt x="328" y="132"/>
                              </a:lnTo>
                              <a:lnTo>
                                <a:pt x="337" y="115"/>
                              </a:lnTo>
                              <a:lnTo>
                                <a:pt x="351" y="104"/>
                              </a:lnTo>
                              <a:lnTo>
                                <a:pt x="369" y="100"/>
                              </a:lnTo>
                              <a:lnTo>
                                <a:pt x="387" y="104"/>
                              </a:lnTo>
                              <a:lnTo>
                                <a:pt x="402" y="115"/>
                              </a:lnTo>
                              <a:lnTo>
                                <a:pt x="411" y="132"/>
                              </a:lnTo>
                              <a:lnTo>
                                <a:pt x="414" y="151"/>
                              </a:lnTo>
                              <a:lnTo>
                                <a:pt x="414" y="93"/>
                              </a:lnTo>
                              <a:lnTo>
                                <a:pt x="405" y="82"/>
                              </a:lnTo>
                              <a:lnTo>
                                <a:pt x="393" y="74"/>
                              </a:lnTo>
                              <a:lnTo>
                                <a:pt x="380" y="69"/>
                              </a:lnTo>
                              <a:lnTo>
                                <a:pt x="367" y="67"/>
                              </a:lnTo>
                              <a:lnTo>
                                <a:pt x="335" y="74"/>
                              </a:lnTo>
                              <a:lnTo>
                                <a:pt x="311" y="92"/>
                              </a:lnTo>
                              <a:lnTo>
                                <a:pt x="295" y="119"/>
                              </a:lnTo>
                              <a:lnTo>
                                <a:pt x="289" y="151"/>
                              </a:lnTo>
                              <a:lnTo>
                                <a:pt x="295" y="183"/>
                              </a:lnTo>
                              <a:lnTo>
                                <a:pt x="311" y="210"/>
                              </a:lnTo>
                              <a:lnTo>
                                <a:pt x="335" y="228"/>
                              </a:lnTo>
                              <a:lnTo>
                                <a:pt x="367" y="235"/>
                              </a:lnTo>
                              <a:lnTo>
                                <a:pt x="380" y="233"/>
                              </a:lnTo>
                              <a:lnTo>
                                <a:pt x="393" y="228"/>
                              </a:lnTo>
                              <a:lnTo>
                                <a:pt x="405" y="220"/>
                              </a:lnTo>
                              <a:lnTo>
                                <a:pt x="414" y="209"/>
                              </a:lnTo>
                              <a:lnTo>
                                <a:pt x="414" y="231"/>
                              </a:lnTo>
                              <a:lnTo>
                                <a:pt x="449" y="231"/>
                              </a:lnTo>
                              <a:lnTo>
                                <a:pt x="449" y="209"/>
                              </a:lnTo>
                              <a:lnTo>
                                <a:pt x="449" y="202"/>
                              </a:lnTo>
                              <a:lnTo>
                                <a:pt x="449" y="100"/>
                              </a:lnTo>
                              <a:lnTo>
                                <a:pt x="449" y="93"/>
                              </a:lnTo>
                              <a:lnTo>
                                <a:pt x="449" y="71"/>
                              </a:lnTo>
                              <a:close/>
                              <a:moveTo>
                                <a:pt x="580" y="72"/>
                              </a:moveTo>
                              <a:lnTo>
                                <a:pt x="576" y="70"/>
                              </a:lnTo>
                              <a:lnTo>
                                <a:pt x="572" y="69"/>
                              </a:lnTo>
                              <a:lnTo>
                                <a:pt x="566" y="69"/>
                              </a:lnTo>
                              <a:lnTo>
                                <a:pt x="551" y="71"/>
                              </a:lnTo>
                              <a:lnTo>
                                <a:pt x="538" y="77"/>
                              </a:lnTo>
                              <a:lnTo>
                                <a:pt x="527" y="86"/>
                              </a:lnTo>
                              <a:lnTo>
                                <a:pt x="519" y="97"/>
                              </a:lnTo>
                              <a:lnTo>
                                <a:pt x="519" y="71"/>
                              </a:lnTo>
                              <a:lnTo>
                                <a:pt x="484" y="71"/>
                              </a:lnTo>
                              <a:lnTo>
                                <a:pt x="484" y="231"/>
                              </a:lnTo>
                              <a:lnTo>
                                <a:pt x="519" y="231"/>
                              </a:lnTo>
                              <a:lnTo>
                                <a:pt x="519" y="162"/>
                              </a:lnTo>
                              <a:lnTo>
                                <a:pt x="522" y="136"/>
                              </a:lnTo>
                              <a:lnTo>
                                <a:pt x="531" y="118"/>
                              </a:lnTo>
                              <a:lnTo>
                                <a:pt x="546" y="108"/>
                              </a:lnTo>
                              <a:lnTo>
                                <a:pt x="566" y="104"/>
                              </a:lnTo>
                              <a:lnTo>
                                <a:pt x="572" y="104"/>
                              </a:lnTo>
                              <a:lnTo>
                                <a:pt x="575" y="104"/>
                              </a:lnTo>
                              <a:lnTo>
                                <a:pt x="580" y="106"/>
                              </a:lnTo>
                              <a:lnTo>
                                <a:pt x="580" y="72"/>
                              </a:lnTo>
                              <a:close/>
                              <a:moveTo>
                                <a:pt x="830" y="130"/>
                              </a:moveTo>
                              <a:lnTo>
                                <a:pt x="827" y="107"/>
                              </a:lnTo>
                              <a:lnTo>
                                <a:pt x="819" y="87"/>
                              </a:lnTo>
                              <a:lnTo>
                                <a:pt x="803" y="73"/>
                              </a:lnTo>
                              <a:lnTo>
                                <a:pt x="775" y="67"/>
                              </a:lnTo>
                              <a:lnTo>
                                <a:pt x="759" y="69"/>
                              </a:lnTo>
                              <a:lnTo>
                                <a:pt x="746" y="75"/>
                              </a:lnTo>
                              <a:lnTo>
                                <a:pt x="735" y="84"/>
                              </a:lnTo>
                              <a:lnTo>
                                <a:pt x="728" y="96"/>
                              </a:lnTo>
                              <a:lnTo>
                                <a:pt x="722" y="84"/>
                              </a:lnTo>
                              <a:lnTo>
                                <a:pt x="712" y="75"/>
                              </a:lnTo>
                              <a:lnTo>
                                <a:pt x="698" y="69"/>
                              </a:lnTo>
                              <a:lnTo>
                                <a:pt x="680" y="67"/>
                              </a:lnTo>
                              <a:lnTo>
                                <a:pt x="666" y="69"/>
                              </a:lnTo>
                              <a:lnTo>
                                <a:pt x="654" y="75"/>
                              </a:lnTo>
                              <a:lnTo>
                                <a:pt x="644" y="83"/>
                              </a:lnTo>
                              <a:lnTo>
                                <a:pt x="638" y="93"/>
                              </a:lnTo>
                              <a:lnTo>
                                <a:pt x="638" y="71"/>
                              </a:lnTo>
                              <a:lnTo>
                                <a:pt x="602" y="71"/>
                              </a:lnTo>
                              <a:lnTo>
                                <a:pt x="602" y="231"/>
                              </a:lnTo>
                              <a:lnTo>
                                <a:pt x="638" y="231"/>
                              </a:lnTo>
                              <a:lnTo>
                                <a:pt x="638" y="150"/>
                              </a:lnTo>
                              <a:lnTo>
                                <a:pt x="640" y="126"/>
                              </a:lnTo>
                              <a:lnTo>
                                <a:pt x="647" y="111"/>
                              </a:lnTo>
                              <a:lnTo>
                                <a:pt x="658" y="102"/>
                              </a:lnTo>
                              <a:lnTo>
                                <a:pt x="670" y="100"/>
                              </a:lnTo>
                              <a:lnTo>
                                <a:pt x="683" y="103"/>
                              </a:lnTo>
                              <a:lnTo>
                                <a:pt x="692" y="111"/>
                              </a:lnTo>
                              <a:lnTo>
                                <a:pt x="696" y="124"/>
                              </a:lnTo>
                              <a:lnTo>
                                <a:pt x="698" y="141"/>
                              </a:lnTo>
                              <a:lnTo>
                                <a:pt x="698" y="231"/>
                              </a:lnTo>
                              <a:lnTo>
                                <a:pt x="734" y="231"/>
                              </a:lnTo>
                              <a:lnTo>
                                <a:pt x="734" y="150"/>
                              </a:lnTo>
                              <a:lnTo>
                                <a:pt x="736" y="126"/>
                              </a:lnTo>
                              <a:lnTo>
                                <a:pt x="743" y="111"/>
                              </a:lnTo>
                              <a:lnTo>
                                <a:pt x="753" y="102"/>
                              </a:lnTo>
                              <a:lnTo>
                                <a:pt x="766" y="100"/>
                              </a:lnTo>
                              <a:lnTo>
                                <a:pt x="778" y="103"/>
                              </a:lnTo>
                              <a:lnTo>
                                <a:pt x="787" y="111"/>
                              </a:lnTo>
                              <a:lnTo>
                                <a:pt x="792" y="124"/>
                              </a:lnTo>
                              <a:lnTo>
                                <a:pt x="794" y="141"/>
                              </a:lnTo>
                              <a:lnTo>
                                <a:pt x="794" y="231"/>
                              </a:lnTo>
                              <a:lnTo>
                                <a:pt x="830" y="231"/>
                              </a:lnTo>
                              <a:lnTo>
                                <a:pt x="830" y="130"/>
                              </a:lnTo>
                              <a:close/>
                              <a:moveTo>
                                <a:pt x="951" y="198"/>
                              </a:moveTo>
                              <a:lnTo>
                                <a:pt x="947" y="199"/>
                              </a:lnTo>
                              <a:lnTo>
                                <a:pt x="938" y="199"/>
                              </a:lnTo>
                              <a:lnTo>
                                <a:pt x="919" y="199"/>
                              </a:lnTo>
                              <a:lnTo>
                                <a:pt x="911" y="196"/>
                              </a:lnTo>
                              <a:lnTo>
                                <a:pt x="911" y="168"/>
                              </a:lnTo>
                              <a:lnTo>
                                <a:pt x="911" y="102"/>
                              </a:lnTo>
                              <a:lnTo>
                                <a:pt x="946" y="102"/>
                              </a:lnTo>
                              <a:lnTo>
                                <a:pt x="946" y="71"/>
                              </a:lnTo>
                              <a:lnTo>
                                <a:pt x="911" y="71"/>
                              </a:lnTo>
                              <a:lnTo>
                                <a:pt x="911" y="23"/>
                              </a:lnTo>
                              <a:lnTo>
                                <a:pt x="875" y="23"/>
                              </a:lnTo>
                              <a:lnTo>
                                <a:pt x="875" y="71"/>
                              </a:lnTo>
                              <a:lnTo>
                                <a:pt x="849" y="71"/>
                              </a:lnTo>
                              <a:lnTo>
                                <a:pt x="849" y="102"/>
                              </a:lnTo>
                              <a:lnTo>
                                <a:pt x="875" y="102"/>
                              </a:lnTo>
                              <a:lnTo>
                                <a:pt x="875" y="177"/>
                              </a:lnTo>
                              <a:lnTo>
                                <a:pt x="880" y="208"/>
                              </a:lnTo>
                              <a:lnTo>
                                <a:pt x="893" y="225"/>
                              </a:lnTo>
                              <a:lnTo>
                                <a:pt x="909" y="232"/>
                              </a:lnTo>
                              <a:lnTo>
                                <a:pt x="924" y="233"/>
                              </a:lnTo>
                              <a:lnTo>
                                <a:pt x="935" y="233"/>
                              </a:lnTo>
                              <a:lnTo>
                                <a:pt x="945" y="232"/>
                              </a:lnTo>
                              <a:lnTo>
                                <a:pt x="951" y="231"/>
                              </a:lnTo>
                              <a:lnTo>
                                <a:pt x="951" y="198"/>
                              </a:lnTo>
                              <a:close/>
                              <a:moveTo>
                                <a:pt x="1110" y="142"/>
                              </a:moveTo>
                              <a:lnTo>
                                <a:pt x="1109" y="135"/>
                              </a:lnTo>
                              <a:lnTo>
                                <a:pt x="1109" y="133"/>
                              </a:lnTo>
                              <a:lnTo>
                                <a:pt x="1107" y="124"/>
                              </a:lnTo>
                              <a:lnTo>
                                <a:pt x="1098" y="101"/>
                              </a:lnTo>
                              <a:lnTo>
                                <a:pt x="1096" y="98"/>
                              </a:lnTo>
                              <a:lnTo>
                                <a:pt x="1083" y="83"/>
                              </a:lnTo>
                              <a:lnTo>
                                <a:pt x="1074" y="78"/>
                              </a:lnTo>
                              <a:lnTo>
                                <a:pt x="1074" y="135"/>
                              </a:lnTo>
                              <a:lnTo>
                                <a:pt x="999" y="135"/>
                              </a:lnTo>
                              <a:lnTo>
                                <a:pt x="1002" y="119"/>
                              </a:lnTo>
                              <a:lnTo>
                                <a:pt x="1010" y="108"/>
                              </a:lnTo>
                              <a:lnTo>
                                <a:pt x="1022" y="101"/>
                              </a:lnTo>
                              <a:lnTo>
                                <a:pt x="1037" y="98"/>
                              </a:lnTo>
                              <a:lnTo>
                                <a:pt x="1052" y="101"/>
                              </a:lnTo>
                              <a:lnTo>
                                <a:pt x="1063" y="108"/>
                              </a:lnTo>
                              <a:lnTo>
                                <a:pt x="1071" y="119"/>
                              </a:lnTo>
                              <a:lnTo>
                                <a:pt x="1074" y="135"/>
                              </a:lnTo>
                              <a:lnTo>
                                <a:pt x="1074" y="78"/>
                              </a:lnTo>
                              <a:lnTo>
                                <a:pt x="1062" y="71"/>
                              </a:lnTo>
                              <a:lnTo>
                                <a:pt x="1038" y="67"/>
                              </a:lnTo>
                              <a:lnTo>
                                <a:pt x="1006" y="73"/>
                              </a:lnTo>
                              <a:lnTo>
                                <a:pt x="982" y="91"/>
                              </a:lnTo>
                              <a:lnTo>
                                <a:pt x="968" y="118"/>
                              </a:lnTo>
                              <a:lnTo>
                                <a:pt x="963" y="151"/>
                              </a:lnTo>
                              <a:lnTo>
                                <a:pt x="967" y="182"/>
                              </a:lnTo>
                              <a:lnTo>
                                <a:pt x="981" y="209"/>
                              </a:lnTo>
                              <a:lnTo>
                                <a:pt x="1005" y="228"/>
                              </a:lnTo>
                              <a:lnTo>
                                <a:pt x="1039" y="235"/>
                              </a:lnTo>
                              <a:lnTo>
                                <a:pt x="1065" y="231"/>
                              </a:lnTo>
                              <a:lnTo>
                                <a:pt x="1085" y="219"/>
                              </a:lnTo>
                              <a:lnTo>
                                <a:pt x="1099" y="204"/>
                              </a:lnTo>
                              <a:lnTo>
                                <a:pt x="1100" y="203"/>
                              </a:lnTo>
                              <a:lnTo>
                                <a:pt x="1107" y="183"/>
                              </a:lnTo>
                              <a:lnTo>
                                <a:pt x="1071" y="183"/>
                              </a:lnTo>
                              <a:lnTo>
                                <a:pt x="1066" y="194"/>
                              </a:lnTo>
                              <a:lnTo>
                                <a:pt x="1059" y="204"/>
                              </a:lnTo>
                              <a:lnTo>
                                <a:pt x="1039" y="204"/>
                              </a:lnTo>
                              <a:lnTo>
                                <a:pt x="1020" y="200"/>
                              </a:lnTo>
                              <a:lnTo>
                                <a:pt x="1008" y="192"/>
                              </a:lnTo>
                              <a:lnTo>
                                <a:pt x="1001" y="178"/>
                              </a:lnTo>
                              <a:lnTo>
                                <a:pt x="999" y="162"/>
                              </a:lnTo>
                              <a:lnTo>
                                <a:pt x="1109" y="162"/>
                              </a:lnTo>
                              <a:lnTo>
                                <a:pt x="1110" y="159"/>
                              </a:lnTo>
                              <a:lnTo>
                                <a:pt x="1110" y="142"/>
                              </a:lnTo>
                              <a:close/>
                              <a:moveTo>
                                <a:pt x="1274" y="164"/>
                              </a:moveTo>
                              <a:lnTo>
                                <a:pt x="1267" y="137"/>
                              </a:lnTo>
                              <a:lnTo>
                                <a:pt x="1250" y="118"/>
                              </a:lnTo>
                              <a:lnTo>
                                <a:pt x="1227" y="104"/>
                              </a:lnTo>
                              <a:lnTo>
                                <a:pt x="1202" y="94"/>
                              </a:lnTo>
                              <a:lnTo>
                                <a:pt x="1190" y="89"/>
                              </a:lnTo>
                              <a:lnTo>
                                <a:pt x="1180" y="82"/>
                              </a:lnTo>
                              <a:lnTo>
                                <a:pt x="1173" y="73"/>
                              </a:lnTo>
                              <a:lnTo>
                                <a:pt x="1171" y="62"/>
                              </a:lnTo>
                              <a:lnTo>
                                <a:pt x="1174" y="49"/>
                              </a:lnTo>
                              <a:lnTo>
                                <a:pt x="1181" y="40"/>
                              </a:lnTo>
                              <a:lnTo>
                                <a:pt x="1191" y="35"/>
                              </a:lnTo>
                              <a:lnTo>
                                <a:pt x="1202" y="34"/>
                              </a:lnTo>
                              <a:lnTo>
                                <a:pt x="1215" y="37"/>
                              </a:lnTo>
                              <a:lnTo>
                                <a:pt x="1225" y="44"/>
                              </a:lnTo>
                              <a:lnTo>
                                <a:pt x="1231" y="55"/>
                              </a:lnTo>
                              <a:lnTo>
                                <a:pt x="1233" y="71"/>
                              </a:lnTo>
                              <a:lnTo>
                                <a:pt x="1269" y="71"/>
                              </a:lnTo>
                              <a:lnTo>
                                <a:pt x="1264" y="42"/>
                              </a:lnTo>
                              <a:lnTo>
                                <a:pt x="1250" y="20"/>
                              </a:lnTo>
                              <a:lnTo>
                                <a:pt x="1228" y="5"/>
                              </a:lnTo>
                              <a:lnTo>
                                <a:pt x="1201" y="0"/>
                              </a:lnTo>
                              <a:lnTo>
                                <a:pt x="1175" y="5"/>
                              </a:lnTo>
                              <a:lnTo>
                                <a:pt x="1154" y="18"/>
                              </a:lnTo>
                              <a:lnTo>
                                <a:pt x="1140" y="37"/>
                              </a:lnTo>
                              <a:lnTo>
                                <a:pt x="1135" y="62"/>
                              </a:lnTo>
                              <a:lnTo>
                                <a:pt x="1141" y="90"/>
                              </a:lnTo>
                              <a:lnTo>
                                <a:pt x="1156" y="110"/>
                              </a:lnTo>
                              <a:lnTo>
                                <a:pt x="1179" y="123"/>
                              </a:lnTo>
                              <a:lnTo>
                                <a:pt x="1216" y="138"/>
                              </a:lnTo>
                              <a:lnTo>
                                <a:pt x="1227" y="144"/>
                              </a:lnTo>
                              <a:lnTo>
                                <a:pt x="1235" y="154"/>
                              </a:lnTo>
                              <a:lnTo>
                                <a:pt x="1238" y="168"/>
                              </a:lnTo>
                              <a:lnTo>
                                <a:pt x="1236" y="181"/>
                              </a:lnTo>
                              <a:lnTo>
                                <a:pt x="1229" y="191"/>
                              </a:lnTo>
                              <a:lnTo>
                                <a:pt x="1218" y="198"/>
                              </a:lnTo>
                              <a:lnTo>
                                <a:pt x="1204" y="201"/>
                              </a:lnTo>
                              <a:lnTo>
                                <a:pt x="1187" y="197"/>
                              </a:lnTo>
                              <a:lnTo>
                                <a:pt x="1175" y="188"/>
                              </a:lnTo>
                              <a:lnTo>
                                <a:pt x="1166" y="174"/>
                              </a:lnTo>
                              <a:lnTo>
                                <a:pt x="1163" y="155"/>
                              </a:lnTo>
                              <a:lnTo>
                                <a:pt x="1127" y="155"/>
                              </a:lnTo>
                              <a:lnTo>
                                <a:pt x="1129" y="173"/>
                              </a:lnTo>
                              <a:lnTo>
                                <a:pt x="1133" y="188"/>
                              </a:lnTo>
                              <a:lnTo>
                                <a:pt x="1140" y="202"/>
                              </a:lnTo>
                              <a:lnTo>
                                <a:pt x="1150" y="214"/>
                              </a:lnTo>
                              <a:lnTo>
                                <a:pt x="1161" y="223"/>
                              </a:lnTo>
                              <a:lnTo>
                                <a:pt x="1173" y="229"/>
                              </a:lnTo>
                              <a:lnTo>
                                <a:pt x="1187" y="233"/>
                              </a:lnTo>
                              <a:lnTo>
                                <a:pt x="1201" y="235"/>
                              </a:lnTo>
                              <a:lnTo>
                                <a:pt x="1228" y="230"/>
                              </a:lnTo>
                              <a:lnTo>
                                <a:pt x="1251" y="218"/>
                              </a:lnTo>
                              <a:lnTo>
                                <a:pt x="1268" y="196"/>
                              </a:lnTo>
                              <a:lnTo>
                                <a:pt x="1274" y="164"/>
                              </a:lnTo>
                              <a:close/>
                              <a:moveTo>
                                <a:pt x="1388" y="198"/>
                              </a:moveTo>
                              <a:lnTo>
                                <a:pt x="1385" y="199"/>
                              </a:lnTo>
                              <a:lnTo>
                                <a:pt x="1376" y="199"/>
                              </a:lnTo>
                              <a:lnTo>
                                <a:pt x="1356" y="199"/>
                              </a:lnTo>
                              <a:lnTo>
                                <a:pt x="1348" y="196"/>
                              </a:lnTo>
                              <a:lnTo>
                                <a:pt x="1348" y="168"/>
                              </a:lnTo>
                              <a:lnTo>
                                <a:pt x="1348" y="102"/>
                              </a:lnTo>
                              <a:lnTo>
                                <a:pt x="1383" y="102"/>
                              </a:lnTo>
                              <a:lnTo>
                                <a:pt x="1383" y="71"/>
                              </a:lnTo>
                              <a:lnTo>
                                <a:pt x="1348" y="71"/>
                              </a:lnTo>
                              <a:lnTo>
                                <a:pt x="1348" y="23"/>
                              </a:lnTo>
                              <a:lnTo>
                                <a:pt x="1313" y="23"/>
                              </a:lnTo>
                              <a:lnTo>
                                <a:pt x="1313" y="71"/>
                              </a:lnTo>
                              <a:lnTo>
                                <a:pt x="1287" y="71"/>
                              </a:lnTo>
                              <a:lnTo>
                                <a:pt x="1287" y="102"/>
                              </a:lnTo>
                              <a:lnTo>
                                <a:pt x="1313" y="102"/>
                              </a:lnTo>
                              <a:lnTo>
                                <a:pt x="1313" y="177"/>
                              </a:lnTo>
                              <a:lnTo>
                                <a:pt x="1318" y="208"/>
                              </a:lnTo>
                              <a:lnTo>
                                <a:pt x="1331" y="225"/>
                              </a:lnTo>
                              <a:lnTo>
                                <a:pt x="1347" y="232"/>
                              </a:lnTo>
                              <a:lnTo>
                                <a:pt x="1362" y="233"/>
                              </a:lnTo>
                              <a:lnTo>
                                <a:pt x="1372" y="233"/>
                              </a:lnTo>
                              <a:lnTo>
                                <a:pt x="1383" y="232"/>
                              </a:lnTo>
                              <a:lnTo>
                                <a:pt x="1388" y="231"/>
                              </a:lnTo>
                              <a:lnTo>
                                <a:pt x="1388" y="198"/>
                              </a:lnTo>
                              <a:close/>
                              <a:moveTo>
                                <a:pt x="1560" y="71"/>
                              </a:moveTo>
                              <a:lnTo>
                                <a:pt x="1524" y="71"/>
                              </a:lnTo>
                              <a:lnTo>
                                <a:pt x="1524" y="93"/>
                              </a:lnTo>
                              <a:lnTo>
                                <a:pt x="1524" y="151"/>
                              </a:lnTo>
                              <a:lnTo>
                                <a:pt x="1521" y="170"/>
                              </a:lnTo>
                              <a:lnTo>
                                <a:pt x="1512" y="187"/>
                              </a:lnTo>
                              <a:lnTo>
                                <a:pt x="1498" y="198"/>
                              </a:lnTo>
                              <a:lnTo>
                                <a:pt x="1479" y="202"/>
                              </a:lnTo>
                              <a:lnTo>
                                <a:pt x="1461" y="198"/>
                              </a:lnTo>
                              <a:lnTo>
                                <a:pt x="1447" y="187"/>
                              </a:lnTo>
                              <a:lnTo>
                                <a:pt x="1438" y="170"/>
                              </a:lnTo>
                              <a:lnTo>
                                <a:pt x="1435" y="151"/>
                              </a:lnTo>
                              <a:lnTo>
                                <a:pt x="1438" y="132"/>
                              </a:lnTo>
                              <a:lnTo>
                                <a:pt x="1447" y="115"/>
                              </a:lnTo>
                              <a:lnTo>
                                <a:pt x="1461" y="104"/>
                              </a:lnTo>
                              <a:lnTo>
                                <a:pt x="1479" y="100"/>
                              </a:lnTo>
                              <a:lnTo>
                                <a:pt x="1498" y="104"/>
                              </a:lnTo>
                              <a:lnTo>
                                <a:pt x="1512" y="115"/>
                              </a:lnTo>
                              <a:lnTo>
                                <a:pt x="1521" y="132"/>
                              </a:lnTo>
                              <a:lnTo>
                                <a:pt x="1524" y="151"/>
                              </a:lnTo>
                              <a:lnTo>
                                <a:pt x="1524" y="93"/>
                              </a:lnTo>
                              <a:lnTo>
                                <a:pt x="1515" y="82"/>
                              </a:lnTo>
                              <a:lnTo>
                                <a:pt x="1504" y="74"/>
                              </a:lnTo>
                              <a:lnTo>
                                <a:pt x="1490" y="69"/>
                              </a:lnTo>
                              <a:lnTo>
                                <a:pt x="1477" y="67"/>
                              </a:lnTo>
                              <a:lnTo>
                                <a:pt x="1445" y="74"/>
                              </a:lnTo>
                              <a:lnTo>
                                <a:pt x="1421" y="92"/>
                              </a:lnTo>
                              <a:lnTo>
                                <a:pt x="1405" y="119"/>
                              </a:lnTo>
                              <a:lnTo>
                                <a:pt x="1399" y="151"/>
                              </a:lnTo>
                              <a:lnTo>
                                <a:pt x="1405" y="183"/>
                              </a:lnTo>
                              <a:lnTo>
                                <a:pt x="1421" y="210"/>
                              </a:lnTo>
                              <a:lnTo>
                                <a:pt x="1445" y="228"/>
                              </a:lnTo>
                              <a:lnTo>
                                <a:pt x="1477" y="235"/>
                              </a:lnTo>
                              <a:lnTo>
                                <a:pt x="1490" y="233"/>
                              </a:lnTo>
                              <a:lnTo>
                                <a:pt x="1504" y="228"/>
                              </a:lnTo>
                              <a:lnTo>
                                <a:pt x="1515" y="220"/>
                              </a:lnTo>
                              <a:lnTo>
                                <a:pt x="1524" y="209"/>
                              </a:lnTo>
                              <a:lnTo>
                                <a:pt x="1524" y="231"/>
                              </a:lnTo>
                              <a:lnTo>
                                <a:pt x="1560" y="231"/>
                              </a:lnTo>
                              <a:lnTo>
                                <a:pt x="1560" y="209"/>
                              </a:lnTo>
                              <a:lnTo>
                                <a:pt x="1560" y="202"/>
                              </a:lnTo>
                              <a:lnTo>
                                <a:pt x="1560" y="100"/>
                              </a:lnTo>
                              <a:lnTo>
                                <a:pt x="1560" y="93"/>
                              </a:lnTo>
                              <a:lnTo>
                                <a:pt x="1560" y="71"/>
                              </a:lnTo>
                              <a:close/>
                              <a:moveTo>
                                <a:pt x="1747" y="2"/>
                              </a:moveTo>
                              <a:lnTo>
                                <a:pt x="1711" y="2"/>
                              </a:lnTo>
                              <a:lnTo>
                                <a:pt x="1711" y="93"/>
                              </a:lnTo>
                              <a:lnTo>
                                <a:pt x="1711" y="151"/>
                              </a:lnTo>
                              <a:lnTo>
                                <a:pt x="1708" y="170"/>
                              </a:lnTo>
                              <a:lnTo>
                                <a:pt x="1699" y="187"/>
                              </a:lnTo>
                              <a:lnTo>
                                <a:pt x="1685" y="198"/>
                              </a:lnTo>
                              <a:lnTo>
                                <a:pt x="1666" y="202"/>
                              </a:lnTo>
                              <a:lnTo>
                                <a:pt x="1648" y="198"/>
                              </a:lnTo>
                              <a:lnTo>
                                <a:pt x="1634" y="187"/>
                              </a:lnTo>
                              <a:lnTo>
                                <a:pt x="1625" y="170"/>
                              </a:lnTo>
                              <a:lnTo>
                                <a:pt x="1622" y="151"/>
                              </a:lnTo>
                              <a:lnTo>
                                <a:pt x="1625" y="132"/>
                              </a:lnTo>
                              <a:lnTo>
                                <a:pt x="1634" y="115"/>
                              </a:lnTo>
                              <a:lnTo>
                                <a:pt x="1648" y="104"/>
                              </a:lnTo>
                              <a:lnTo>
                                <a:pt x="1666" y="100"/>
                              </a:lnTo>
                              <a:lnTo>
                                <a:pt x="1685" y="104"/>
                              </a:lnTo>
                              <a:lnTo>
                                <a:pt x="1699" y="115"/>
                              </a:lnTo>
                              <a:lnTo>
                                <a:pt x="1708" y="132"/>
                              </a:lnTo>
                              <a:lnTo>
                                <a:pt x="1711" y="151"/>
                              </a:lnTo>
                              <a:lnTo>
                                <a:pt x="1711" y="93"/>
                              </a:lnTo>
                              <a:lnTo>
                                <a:pt x="1702" y="82"/>
                              </a:lnTo>
                              <a:lnTo>
                                <a:pt x="1691" y="74"/>
                              </a:lnTo>
                              <a:lnTo>
                                <a:pt x="1677" y="69"/>
                              </a:lnTo>
                              <a:lnTo>
                                <a:pt x="1664" y="67"/>
                              </a:lnTo>
                              <a:lnTo>
                                <a:pt x="1632" y="74"/>
                              </a:lnTo>
                              <a:lnTo>
                                <a:pt x="1608" y="92"/>
                              </a:lnTo>
                              <a:lnTo>
                                <a:pt x="1592" y="119"/>
                              </a:lnTo>
                              <a:lnTo>
                                <a:pt x="1586" y="151"/>
                              </a:lnTo>
                              <a:lnTo>
                                <a:pt x="1592" y="183"/>
                              </a:lnTo>
                              <a:lnTo>
                                <a:pt x="1608" y="210"/>
                              </a:lnTo>
                              <a:lnTo>
                                <a:pt x="1632" y="228"/>
                              </a:lnTo>
                              <a:lnTo>
                                <a:pt x="1664" y="235"/>
                              </a:lnTo>
                              <a:lnTo>
                                <a:pt x="1677" y="233"/>
                              </a:lnTo>
                              <a:lnTo>
                                <a:pt x="1691" y="228"/>
                              </a:lnTo>
                              <a:lnTo>
                                <a:pt x="1702" y="220"/>
                              </a:lnTo>
                              <a:lnTo>
                                <a:pt x="1711" y="209"/>
                              </a:lnTo>
                              <a:lnTo>
                                <a:pt x="1711" y="231"/>
                              </a:lnTo>
                              <a:lnTo>
                                <a:pt x="1747" y="231"/>
                              </a:lnTo>
                              <a:lnTo>
                                <a:pt x="1747" y="209"/>
                              </a:lnTo>
                              <a:lnTo>
                                <a:pt x="1747" y="202"/>
                              </a:lnTo>
                              <a:lnTo>
                                <a:pt x="1747" y="100"/>
                              </a:lnTo>
                              <a:lnTo>
                                <a:pt x="1747" y="93"/>
                              </a:lnTo>
                              <a:lnTo>
                                <a:pt x="1747"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EAD3B" id="docshapegroup1" o:spid="_x0000_s1026" style="position:absolute;margin-left:0;margin-top:0;width:115pt;height:118.2pt;z-index:-251658240;mso-position-horizontal:left;mso-position-horizontal-relative:page;mso-position-vertical:top;mso-position-vertical-relative:page" coordsize="2300,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">
              <v:rect id="docshape2" o:spid="_x0000_s1027" style="position:absolute;width:2300;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" fillcolor="#f26126" stroked="f"/>
              <v:shape id="docshape3" o:spid="_x0000_s1028" style="position:absolute;left:269;top:1855;width:1747;height:235;visibility:visible;mso-wrap-style:square;v-text-anchor:top" coordsize="174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" path="m103,196r-22,l73,194r-5,-5l63,178,61,163,60,144r1,-20l61,83,53,49,40,24,19,5,,38,12,50r9,17l25,91r,30l24,149r1,25l30,197r11,18l51,224r12,6l77,234r15,1l103,235r,-39xm191,196r-22,l161,194r-5,-5l151,178r-2,-15l149,144r1,-20l149,83,142,49,128,24,107,5,88,38r13,12l109,67r4,24l113,121r-1,28l113,174r5,23l130,215r9,9l151,230r14,4l181,235r10,l191,196xm280,196r-23,l249,194r-4,-5l239,178r-2,-15l237,144r1,-20l237,83,230,49,216,24,196,5,177,38r12,12l197,67r4,24l201,121r-1,28l201,174r6,23l218,215r10,9l239,230r14,4l269,235r11,l280,196xm449,71r-35,l414,93r,58l411,170r-9,17l387,198r-18,4l351,198,337,187r-9,-17l324,151r4,-19l337,115r14,-11l369,100r18,4l402,115r9,17l414,151r,-58l405,82,393,74,380,69,367,67r-32,7l311,92r-16,27l289,151r6,32l311,210r24,18l367,235r13,-2l393,228r12,-8l414,209r,22l449,231r,-22l449,202r,-102l449,93r,-22xm580,72r-4,-2l572,69r-6,l551,71r-13,6l527,86r-8,11l519,71r-35,l484,231r35,l519,162r3,-26l531,118r15,-10l566,104r6,l575,104r5,2l580,72xm830,130r-3,-23l819,87,803,73,775,67r-16,2l746,75r-11,9l728,96,722,84,712,75,698,69,680,67r-14,2l654,75r-10,8l638,93r,-22l602,71r,160l638,231r,-81l640,126r7,-15l658,102r12,-2l683,103r9,8l696,124r2,17l698,231r36,l734,150r2,-24l743,111r10,-9l766,100r12,3l787,111r5,13l794,141r,90l830,231r,-101xm951,198r-4,1l938,199r-19,l911,196r,-28l911,102r35,l946,71r-35,l911,23r-36,l875,71r-26,l849,102r26,l875,177r5,31l893,225r16,7l924,233r11,l945,232r6,-1l951,198xm1110,142r-1,-7l1109,133r-2,-9l1098,101r-2,-3l1083,83r-9,-5l1074,135r-75,l1002,119r8,-11l1022,101r15,-3l1052,101r11,7l1071,119r3,16l1074,78r-12,-7l1038,67r-32,6l982,91r-14,27l963,151r4,31l981,209r24,19l1039,235r26,-4l1085,219r14,-15l1100,203r7,-20l1071,183r-5,11l1059,204r-20,l1020,200r-12,-8l1001,178r-2,-16l1109,162r1,-3l1110,142xm1274,164r-7,-27l1250,118r-23,-14l1202,94r-12,-5l1180,82r-7,-9l1171,62r3,-13l1181,40r10,-5l1202,34r13,3l1225,44r6,11l1233,71r36,l1264,42,1250,20,1228,5,1201,r-26,5l1154,18r-14,19l1135,62r6,28l1156,110r23,13l1216,138r11,6l1235,154r3,14l1236,181r-7,10l1218,198r-14,3l1187,197r-12,-9l1166,174r-3,-19l1127,155r2,18l1133,188r7,14l1150,214r11,9l1173,229r14,4l1201,235r27,-5l1251,218r17,-22l1274,164xm1388,198r-3,1l1376,199r-20,l1348,196r,-28l1348,102r35,l1383,71r-35,l1348,23r-35,l1313,71r-26,l1287,102r26,l1313,177r5,31l1331,225r16,7l1362,233r10,l1383,232r5,-1l1388,198xm1560,71r-36,l1524,93r,58l1521,170r-9,17l1498,198r-19,4l1461,198r-14,-11l1438,170r-3,-19l1438,132r9,-17l1461,104r18,-4l1498,104r14,11l1521,132r3,19l1524,93r-9,-11l1504,74r-14,-5l1477,67r-32,7l1421,92r-16,27l1399,151r6,32l1421,210r24,18l1477,235r13,-2l1504,228r11,-8l1524,209r,22l1560,231r,-22l1560,202r,-102l1560,93r,-22xm1747,2r-36,l1711,93r,58l1708,170r-9,17l1685,198r-19,4l1648,198r-14,-11l1625,170r-3,-19l1625,132r9,-17l1648,104r18,-4l1685,104r14,11l1708,132r3,19l1711,93r-9,-11l1691,74r-14,-5l1664,67r-32,7l1608,92r-16,27l1586,151r6,32l1608,210r24,18l1664,235r13,-2l1691,228r11,-8l1711,209r,22l1747,231r,-22l1747,202r,-102l1747,93r,-91xe" stroked="f">
                <v:path arrowok="t" o:connecttype="custom" o:connectlocs="60,1999;12,1905;41,2070;191,2051;150,1979;109,1922;139,2079;257,2051;237,1938;201,1946;239,2085;414,1948;337,2042;387,1959;380,1924;311,2065;414,2086;580,1927;519,1952;531,1973;830,1985;735,1939;654,1930;638,2005;696,1979;753,1957;830,2086;911,2023;875,1926;909,2087;1109,1990;1074,1990;1063,1963;982,1946;1065,2086;1059,2059;1110,2014;1190,1944;1202,1889;1250,1875;1141,1945;1236,2036;1163,2010;1173,2084;1388,2053;1383,1957;1287,1957;1372,2088;1524,2006;1438,2025;1512,1970;1477,1922;1445,2083;1560,2086;1711,1857;1648,2053;1666,1955;1691,1929;1592,2038;1711,2064;1747,1857" o:connectangles="0,0,0,0,0,0,0,0,0,0,0,0,0,0,0,0,0,0,0,0,0,0,0,0,0,0,0,0,0,0,0,0,0,0,0,0,0,0,0,0,0,0,0,0,0,0,0,0,0,0,0,0,0,0,0,0,0,0,0,0,0"/>
              </v:shape>
              <w10:wrap anchorx="page" anchory="page"/>
            </v:group>
          </w:pict>
        </mc:Fallback>
      </mc:AlternateContent>
    </w:r>
  </w:p>
  <w:p w14:paraId="5E78C45A" w14:textId="335B5050" w:rsidR="004F54D4" w:rsidRDefault="004F54D4">
    <w:pPr>
      <w:pStyle w:val="Koptekst"/>
    </w:pPr>
    <w:r>
      <w:tab/>
    </w:r>
    <w:r>
      <w:tab/>
    </w:r>
    <w:r w:rsidR="00501E9B">
      <w:rPr>
        <w:sz w:val="20"/>
        <w:szCs w:val="20"/>
      </w:rPr>
      <w:t xml:space="preserve">Marktconsultatie levering </w:t>
    </w:r>
    <w:r w:rsidR="00617CCA">
      <w:rPr>
        <w:sz w:val="20"/>
        <w:szCs w:val="20"/>
      </w:rPr>
      <w:t>Energie</w:t>
    </w:r>
    <w:r w:rsidRPr="004F54D4">
      <w:rPr>
        <w:sz w:val="20"/>
        <w:szCs w:val="20"/>
      </w:rPr>
      <w:t xml:space="preserve"> </w:t>
    </w:r>
    <w:r w:rsidR="000335BD">
      <w:rPr>
        <w:sz w:val="20"/>
        <w:szCs w:val="20"/>
      </w:rPr>
      <w:t>–</w:t>
    </w:r>
    <w:r w:rsidRPr="004F54D4">
      <w:rPr>
        <w:sz w:val="20"/>
        <w:szCs w:val="20"/>
      </w:rPr>
      <w:t xml:space="preserve"> </w:t>
    </w:r>
    <w:r w:rsidR="000335BD">
      <w:rPr>
        <w:sz w:val="20"/>
        <w:szCs w:val="20"/>
      </w:rPr>
      <w:t>15 juli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B9B4" w14:textId="77777777" w:rsidR="00D03B20" w:rsidRDefault="00D03B20">
    <w:pPr>
      <w:pStyle w:val="Koptekst"/>
    </w:pPr>
    <w:r>
      <w:rPr>
        <w:noProof/>
      </w:rPr>
      <mc:AlternateContent>
        <mc:Choice Requires="wps">
          <w:drawing>
            <wp:anchor distT="45720" distB="45720" distL="114300" distR="114300" simplePos="0" relativeHeight="251658242" behindDoc="0" locked="0" layoutInCell="1" allowOverlap="1" wp14:anchorId="73CBCE9E" wp14:editId="02FE3538">
              <wp:simplePos x="0" y="0"/>
              <wp:positionH relativeFrom="column">
                <wp:posOffset>946785</wp:posOffset>
              </wp:positionH>
              <wp:positionV relativeFrom="paragraph">
                <wp:posOffset>732155</wp:posOffset>
              </wp:positionV>
              <wp:extent cx="2360930" cy="1404620"/>
              <wp:effectExtent l="0" t="0" r="1270" b="63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ABC9AB2" w14:textId="77777777" w:rsidR="00D03B20" w:rsidRPr="00D03B20" w:rsidRDefault="00D03B20" w:rsidP="00D03B20">
                          <w:pPr>
                            <w:pStyle w:val="Geenafstand"/>
                            <w:rPr>
                              <w:b/>
                              <w:bCs/>
                              <w:color w:val="F05F20"/>
                              <w:sz w:val="28"/>
                              <w:szCs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3CBCE9E" id="_x0000_t202" coordsize="21600,21600" o:spt="202" path="m,l,21600r21600,l21600,xe">
              <v:stroke joinstyle="miter"/>
              <v:path gradientshapeok="t" o:connecttype="rect"/>
            </v:shapetype>
            <v:shape id="Tekstvak 2" o:spid="_x0000_s1033" type="#_x0000_t202" style="position:absolute;margin-left:74.55pt;margin-top:57.65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" stroked="f">
              <v:textbox style="mso-fit-shape-to-text:t">
                <w:txbxContent>
                  <w:p w14:paraId="4ABC9AB2" w14:textId="77777777" w:rsidR="00D03B20" w:rsidRPr="00D03B20" w:rsidRDefault="00D03B20" w:rsidP="00D03B20">
                    <w:pPr>
                      <w:pStyle w:val="Geenafstand"/>
                      <w:rPr>
                        <w:b/>
                        <w:bCs/>
                        <w:color w:val="F05F20"/>
                        <w:sz w:val="28"/>
                        <w:szCs w:val="28"/>
                      </w:rPr>
                    </w:pPr>
                  </w:p>
                </w:txbxContent>
              </v:textbox>
              <w10:wrap type="square"/>
            </v:shape>
          </w:pict>
        </mc:Fallback>
      </mc:AlternateContent>
    </w:r>
    <w:r>
      <w:rPr>
        <w:noProof/>
      </w:rPr>
      <mc:AlternateContent>
        <mc:Choice Requires="wpg">
          <w:drawing>
            <wp:anchor distT="0" distB="0" distL="114300" distR="114300" simplePos="0" relativeHeight="251658241" behindDoc="1" locked="0" layoutInCell="1" allowOverlap="1" wp14:anchorId="5D449CCF" wp14:editId="30B7D8F0">
              <wp:simplePos x="0" y="0"/>
              <wp:positionH relativeFrom="page">
                <wp:align>left</wp:align>
              </wp:positionH>
              <wp:positionV relativeFrom="page">
                <wp:align>top</wp:align>
              </wp:positionV>
              <wp:extent cx="1460500" cy="1501140"/>
              <wp:effectExtent l="0" t="0" r="6350" b="3810"/>
              <wp:wrapNone/>
              <wp:docPr id="60172903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0" cy="1501140"/>
                        <a:chOff x="0" y="0"/>
                        <a:chExt cx="2300" cy="2364"/>
                      </a:xfrm>
                    </wpg:grpSpPr>
                    <wps:wsp>
                      <wps:cNvPr id="1358431686" name="docshape2"/>
                      <wps:cNvSpPr>
                        <a:spLocks noChangeArrowheads="1"/>
                      </wps:cNvSpPr>
                      <wps:spPr bwMode="auto">
                        <a:xfrm>
                          <a:off x="0" y="0"/>
                          <a:ext cx="2300" cy="2364"/>
                        </a:xfrm>
                        <a:prstGeom prst="rect">
                          <a:avLst/>
                        </a:prstGeom>
                        <a:solidFill>
                          <a:srgbClr val="F261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2234508" name="docshape3"/>
                      <wps:cNvSpPr>
                        <a:spLocks/>
                      </wps:cNvSpPr>
                      <wps:spPr bwMode="auto">
                        <a:xfrm>
                          <a:off x="269" y="1855"/>
                          <a:ext cx="1747" cy="235"/>
                        </a:xfrm>
                        <a:custGeom>
                          <a:avLst/>
                          <a:gdLst>
                            <a:gd name="T0" fmla="+- 0 330 270"/>
                            <a:gd name="T1" fmla="*/ T0 w 1747"/>
                            <a:gd name="T2" fmla="+- 0 1999 1855"/>
                            <a:gd name="T3" fmla="*/ 1999 h 235"/>
                            <a:gd name="T4" fmla="+- 0 282 270"/>
                            <a:gd name="T5" fmla="*/ T4 w 1747"/>
                            <a:gd name="T6" fmla="+- 0 1905 1855"/>
                            <a:gd name="T7" fmla="*/ 1905 h 235"/>
                            <a:gd name="T8" fmla="+- 0 311 270"/>
                            <a:gd name="T9" fmla="*/ T8 w 1747"/>
                            <a:gd name="T10" fmla="+- 0 2070 1855"/>
                            <a:gd name="T11" fmla="*/ 2070 h 235"/>
                            <a:gd name="T12" fmla="+- 0 461 270"/>
                            <a:gd name="T13" fmla="*/ T12 w 1747"/>
                            <a:gd name="T14" fmla="+- 0 2051 1855"/>
                            <a:gd name="T15" fmla="*/ 2051 h 235"/>
                            <a:gd name="T16" fmla="+- 0 420 270"/>
                            <a:gd name="T17" fmla="*/ T16 w 1747"/>
                            <a:gd name="T18" fmla="+- 0 1979 1855"/>
                            <a:gd name="T19" fmla="*/ 1979 h 235"/>
                            <a:gd name="T20" fmla="+- 0 379 270"/>
                            <a:gd name="T21" fmla="*/ T20 w 1747"/>
                            <a:gd name="T22" fmla="+- 0 1922 1855"/>
                            <a:gd name="T23" fmla="*/ 1922 h 235"/>
                            <a:gd name="T24" fmla="+- 0 409 270"/>
                            <a:gd name="T25" fmla="*/ T24 w 1747"/>
                            <a:gd name="T26" fmla="+- 0 2079 1855"/>
                            <a:gd name="T27" fmla="*/ 2079 h 235"/>
                            <a:gd name="T28" fmla="+- 0 527 270"/>
                            <a:gd name="T29" fmla="*/ T28 w 1747"/>
                            <a:gd name="T30" fmla="+- 0 2051 1855"/>
                            <a:gd name="T31" fmla="*/ 2051 h 235"/>
                            <a:gd name="T32" fmla="+- 0 507 270"/>
                            <a:gd name="T33" fmla="*/ T32 w 1747"/>
                            <a:gd name="T34" fmla="+- 0 1938 1855"/>
                            <a:gd name="T35" fmla="*/ 1938 h 235"/>
                            <a:gd name="T36" fmla="+- 0 471 270"/>
                            <a:gd name="T37" fmla="*/ T36 w 1747"/>
                            <a:gd name="T38" fmla="+- 0 1946 1855"/>
                            <a:gd name="T39" fmla="*/ 1946 h 235"/>
                            <a:gd name="T40" fmla="+- 0 509 270"/>
                            <a:gd name="T41" fmla="*/ T40 w 1747"/>
                            <a:gd name="T42" fmla="+- 0 2085 1855"/>
                            <a:gd name="T43" fmla="*/ 2085 h 235"/>
                            <a:gd name="T44" fmla="+- 0 684 270"/>
                            <a:gd name="T45" fmla="*/ T44 w 1747"/>
                            <a:gd name="T46" fmla="+- 0 1948 1855"/>
                            <a:gd name="T47" fmla="*/ 1948 h 235"/>
                            <a:gd name="T48" fmla="+- 0 607 270"/>
                            <a:gd name="T49" fmla="*/ T48 w 1747"/>
                            <a:gd name="T50" fmla="+- 0 2042 1855"/>
                            <a:gd name="T51" fmla="*/ 2042 h 235"/>
                            <a:gd name="T52" fmla="+- 0 657 270"/>
                            <a:gd name="T53" fmla="*/ T52 w 1747"/>
                            <a:gd name="T54" fmla="+- 0 1959 1855"/>
                            <a:gd name="T55" fmla="*/ 1959 h 235"/>
                            <a:gd name="T56" fmla="+- 0 650 270"/>
                            <a:gd name="T57" fmla="*/ T56 w 1747"/>
                            <a:gd name="T58" fmla="+- 0 1924 1855"/>
                            <a:gd name="T59" fmla="*/ 1924 h 235"/>
                            <a:gd name="T60" fmla="+- 0 581 270"/>
                            <a:gd name="T61" fmla="*/ T60 w 1747"/>
                            <a:gd name="T62" fmla="+- 0 2065 1855"/>
                            <a:gd name="T63" fmla="*/ 2065 h 235"/>
                            <a:gd name="T64" fmla="+- 0 684 270"/>
                            <a:gd name="T65" fmla="*/ T64 w 1747"/>
                            <a:gd name="T66" fmla="+- 0 2086 1855"/>
                            <a:gd name="T67" fmla="*/ 2086 h 235"/>
                            <a:gd name="T68" fmla="+- 0 850 270"/>
                            <a:gd name="T69" fmla="*/ T68 w 1747"/>
                            <a:gd name="T70" fmla="+- 0 1927 1855"/>
                            <a:gd name="T71" fmla="*/ 1927 h 235"/>
                            <a:gd name="T72" fmla="+- 0 789 270"/>
                            <a:gd name="T73" fmla="*/ T72 w 1747"/>
                            <a:gd name="T74" fmla="+- 0 1952 1855"/>
                            <a:gd name="T75" fmla="*/ 1952 h 235"/>
                            <a:gd name="T76" fmla="+- 0 801 270"/>
                            <a:gd name="T77" fmla="*/ T76 w 1747"/>
                            <a:gd name="T78" fmla="+- 0 1973 1855"/>
                            <a:gd name="T79" fmla="*/ 1973 h 235"/>
                            <a:gd name="T80" fmla="+- 0 1100 270"/>
                            <a:gd name="T81" fmla="*/ T80 w 1747"/>
                            <a:gd name="T82" fmla="+- 0 1985 1855"/>
                            <a:gd name="T83" fmla="*/ 1985 h 235"/>
                            <a:gd name="T84" fmla="+- 0 1005 270"/>
                            <a:gd name="T85" fmla="*/ T84 w 1747"/>
                            <a:gd name="T86" fmla="+- 0 1939 1855"/>
                            <a:gd name="T87" fmla="*/ 1939 h 235"/>
                            <a:gd name="T88" fmla="+- 0 924 270"/>
                            <a:gd name="T89" fmla="*/ T88 w 1747"/>
                            <a:gd name="T90" fmla="+- 0 1930 1855"/>
                            <a:gd name="T91" fmla="*/ 1930 h 235"/>
                            <a:gd name="T92" fmla="+- 0 908 270"/>
                            <a:gd name="T93" fmla="*/ T92 w 1747"/>
                            <a:gd name="T94" fmla="+- 0 2005 1855"/>
                            <a:gd name="T95" fmla="*/ 2005 h 235"/>
                            <a:gd name="T96" fmla="+- 0 966 270"/>
                            <a:gd name="T97" fmla="*/ T96 w 1747"/>
                            <a:gd name="T98" fmla="+- 0 1979 1855"/>
                            <a:gd name="T99" fmla="*/ 1979 h 235"/>
                            <a:gd name="T100" fmla="+- 0 1023 270"/>
                            <a:gd name="T101" fmla="*/ T100 w 1747"/>
                            <a:gd name="T102" fmla="+- 0 1957 1855"/>
                            <a:gd name="T103" fmla="*/ 1957 h 235"/>
                            <a:gd name="T104" fmla="+- 0 1100 270"/>
                            <a:gd name="T105" fmla="*/ T104 w 1747"/>
                            <a:gd name="T106" fmla="+- 0 2086 1855"/>
                            <a:gd name="T107" fmla="*/ 2086 h 235"/>
                            <a:gd name="T108" fmla="+- 0 1181 270"/>
                            <a:gd name="T109" fmla="*/ T108 w 1747"/>
                            <a:gd name="T110" fmla="+- 0 2023 1855"/>
                            <a:gd name="T111" fmla="*/ 2023 h 235"/>
                            <a:gd name="T112" fmla="+- 0 1145 270"/>
                            <a:gd name="T113" fmla="*/ T112 w 1747"/>
                            <a:gd name="T114" fmla="+- 0 1926 1855"/>
                            <a:gd name="T115" fmla="*/ 1926 h 235"/>
                            <a:gd name="T116" fmla="+- 0 1179 270"/>
                            <a:gd name="T117" fmla="*/ T116 w 1747"/>
                            <a:gd name="T118" fmla="+- 0 2087 1855"/>
                            <a:gd name="T119" fmla="*/ 2087 h 235"/>
                            <a:gd name="T120" fmla="+- 0 1379 270"/>
                            <a:gd name="T121" fmla="*/ T120 w 1747"/>
                            <a:gd name="T122" fmla="+- 0 1990 1855"/>
                            <a:gd name="T123" fmla="*/ 1990 h 235"/>
                            <a:gd name="T124" fmla="+- 0 1344 270"/>
                            <a:gd name="T125" fmla="*/ T124 w 1747"/>
                            <a:gd name="T126" fmla="+- 0 1990 1855"/>
                            <a:gd name="T127" fmla="*/ 1990 h 235"/>
                            <a:gd name="T128" fmla="+- 0 1333 270"/>
                            <a:gd name="T129" fmla="*/ T128 w 1747"/>
                            <a:gd name="T130" fmla="+- 0 1963 1855"/>
                            <a:gd name="T131" fmla="*/ 1963 h 235"/>
                            <a:gd name="T132" fmla="+- 0 1252 270"/>
                            <a:gd name="T133" fmla="*/ T132 w 1747"/>
                            <a:gd name="T134" fmla="+- 0 1946 1855"/>
                            <a:gd name="T135" fmla="*/ 1946 h 235"/>
                            <a:gd name="T136" fmla="+- 0 1335 270"/>
                            <a:gd name="T137" fmla="*/ T136 w 1747"/>
                            <a:gd name="T138" fmla="+- 0 2086 1855"/>
                            <a:gd name="T139" fmla="*/ 2086 h 235"/>
                            <a:gd name="T140" fmla="+- 0 1329 270"/>
                            <a:gd name="T141" fmla="*/ T140 w 1747"/>
                            <a:gd name="T142" fmla="+- 0 2059 1855"/>
                            <a:gd name="T143" fmla="*/ 2059 h 235"/>
                            <a:gd name="T144" fmla="+- 0 1380 270"/>
                            <a:gd name="T145" fmla="*/ T144 w 1747"/>
                            <a:gd name="T146" fmla="+- 0 2014 1855"/>
                            <a:gd name="T147" fmla="*/ 2014 h 235"/>
                            <a:gd name="T148" fmla="+- 0 1460 270"/>
                            <a:gd name="T149" fmla="*/ T148 w 1747"/>
                            <a:gd name="T150" fmla="+- 0 1944 1855"/>
                            <a:gd name="T151" fmla="*/ 1944 h 235"/>
                            <a:gd name="T152" fmla="+- 0 1472 270"/>
                            <a:gd name="T153" fmla="*/ T152 w 1747"/>
                            <a:gd name="T154" fmla="+- 0 1889 1855"/>
                            <a:gd name="T155" fmla="*/ 1889 h 235"/>
                            <a:gd name="T156" fmla="+- 0 1520 270"/>
                            <a:gd name="T157" fmla="*/ T156 w 1747"/>
                            <a:gd name="T158" fmla="+- 0 1875 1855"/>
                            <a:gd name="T159" fmla="*/ 1875 h 235"/>
                            <a:gd name="T160" fmla="+- 0 1411 270"/>
                            <a:gd name="T161" fmla="*/ T160 w 1747"/>
                            <a:gd name="T162" fmla="+- 0 1945 1855"/>
                            <a:gd name="T163" fmla="*/ 1945 h 235"/>
                            <a:gd name="T164" fmla="+- 0 1506 270"/>
                            <a:gd name="T165" fmla="*/ T164 w 1747"/>
                            <a:gd name="T166" fmla="+- 0 2036 1855"/>
                            <a:gd name="T167" fmla="*/ 2036 h 235"/>
                            <a:gd name="T168" fmla="+- 0 1433 270"/>
                            <a:gd name="T169" fmla="*/ T168 w 1747"/>
                            <a:gd name="T170" fmla="+- 0 2010 1855"/>
                            <a:gd name="T171" fmla="*/ 2010 h 235"/>
                            <a:gd name="T172" fmla="+- 0 1443 270"/>
                            <a:gd name="T173" fmla="*/ T172 w 1747"/>
                            <a:gd name="T174" fmla="+- 0 2084 1855"/>
                            <a:gd name="T175" fmla="*/ 2084 h 235"/>
                            <a:gd name="T176" fmla="+- 0 1658 270"/>
                            <a:gd name="T177" fmla="*/ T176 w 1747"/>
                            <a:gd name="T178" fmla="+- 0 2053 1855"/>
                            <a:gd name="T179" fmla="*/ 2053 h 235"/>
                            <a:gd name="T180" fmla="+- 0 1653 270"/>
                            <a:gd name="T181" fmla="*/ T180 w 1747"/>
                            <a:gd name="T182" fmla="+- 0 1957 1855"/>
                            <a:gd name="T183" fmla="*/ 1957 h 235"/>
                            <a:gd name="T184" fmla="+- 0 1557 270"/>
                            <a:gd name="T185" fmla="*/ T184 w 1747"/>
                            <a:gd name="T186" fmla="+- 0 1957 1855"/>
                            <a:gd name="T187" fmla="*/ 1957 h 235"/>
                            <a:gd name="T188" fmla="+- 0 1642 270"/>
                            <a:gd name="T189" fmla="*/ T188 w 1747"/>
                            <a:gd name="T190" fmla="+- 0 2088 1855"/>
                            <a:gd name="T191" fmla="*/ 2088 h 235"/>
                            <a:gd name="T192" fmla="+- 0 1794 270"/>
                            <a:gd name="T193" fmla="*/ T192 w 1747"/>
                            <a:gd name="T194" fmla="+- 0 2006 1855"/>
                            <a:gd name="T195" fmla="*/ 2006 h 235"/>
                            <a:gd name="T196" fmla="+- 0 1708 270"/>
                            <a:gd name="T197" fmla="*/ T196 w 1747"/>
                            <a:gd name="T198" fmla="+- 0 2025 1855"/>
                            <a:gd name="T199" fmla="*/ 2025 h 235"/>
                            <a:gd name="T200" fmla="+- 0 1782 270"/>
                            <a:gd name="T201" fmla="*/ T200 w 1747"/>
                            <a:gd name="T202" fmla="+- 0 1970 1855"/>
                            <a:gd name="T203" fmla="*/ 1970 h 235"/>
                            <a:gd name="T204" fmla="+- 0 1747 270"/>
                            <a:gd name="T205" fmla="*/ T204 w 1747"/>
                            <a:gd name="T206" fmla="+- 0 1922 1855"/>
                            <a:gd name="T207" fmla="*/ 1922 h 235"/>
                            <a:gd name="T208" fmla="+- 0 1715 270"/>
                            <a:gd name="T209" fmla="*/ T208 w 1747"/>
                            <a:gd name="T210" fmla="+- 0 2083 1855"/>
                            <a:gd name="T211" fmla="*/ 2083 h 235"/>
                            <a:gd name="T212" fmla="+- 0 1830 270"/>
                            <a:gd name="T213" fmla="*/ T212 w 1747"/>
                            <a:gd name="T214" fmla="+- 0 2086 1855"/>
                            <a:gd name="T215" fmla="*/ 2086 h 235"/>
                            <a:gd name="T216" fmla="+- 0 1981 270"/>
                            <a:gd name="T217" fmla="*/ T216 w 1747"/>
                            <a:gd name="T218" fmla="+- 0 1857 1855"/>
                            <a:gd name="T219" fmla="*/ 1857 h 235"/>
                            <a:gd name="T220" fmla="+- 0 1918 270"/>
                            <a:gd name="T221" fmla="*/ T220 w 1747"/>
                            <a:gd name="T222" fmla="+- 0 2053 1855"/>
                            <a:gd name="T223" fmla="*/ 2053 h 235"/>
                            <a:gd name="T224" fmla="+- 0 1936 270"/>
                            <a:gd name="T225" fmla="*/ T224 w 1747"/>
                            <a:gd name="T226" fmla="+- 0 1955 1855"/>
                            <a:gd name="T227" fmla="*/ 1955 h 235"/>
                            <a:gd name="T228" fmla="+- 0 1961 270"/>
                            <a:gd name="T229" fmla="*/ T228 w 1747"/>
                            <a:gd name="T230" fmla="+- 0 1929 1855"/>
                            <a:gd name="T231" fmla="*/ 1929 h 235"/>
                            <a:gd name="T232" fmla="+- 0 1862 270"/>
                            <a:gd name="T233" fmla="*/ T232 w 1747"/>
                            <a:gd name="T234" fmla="+- 0 2038 1855"/>
                            <a:gd name="T235" fmla="*/ 2038 h 235"/>
                            <a:gd name="T236" fmla="+- 0 1981 270"/>
                            <a:gd name="T237" fmla="*/ T236 w 1747"/>
                            <a:gd name="T238" fmla="+- 0 2064 1855"/>
                            <a:gd name="T239" fmla="*/ 2064 h 235"/>
                            <a:gd name="T240" fmla="+- 0 2017 270"/>
                            <a:gd name="T241" fmla="*/ T240 w 1747"/>
                            <a:gd name="T242" fmla="+- 0 1857 1855"/>
                            <a:gd name="T243" fmla="*/ 1857 h 2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747" h="235">
                              <a:moveTo>
                                <a:pt x="103" y="196"/>
                              </a:moveTo>
                              <a:lnTo>
                                <a:pt x="81" y="196"/>
                              </a:lnTo>
                              <a:lnTo>
                                <a:pt x="73" y="194"/>
                              </a:lnTo>
                              <a:lnTo>
                                <a:pt x="68" y="189"/>
                              </a:lnTo>
                              <a:lnTo>
                                <a:pt x="63" y="178"/>
                              </a:lnTo>
                              <a:lnTo>
                                <a:pt x="61" y="163"/>
                              </a:lnTo>
                              <a:lnTo>
                                <a:pt x="60" y="144"/>
                              </a:lnTo>
                              <a:lnTo>
                                <a:pt x="61" y="124"/>
                              </a:lnTo>
                              <a:lnTo>
                                <a:pt x="61" y="83"/>
                              </a:lnTo>
                              <a:lnTo>
                                <a:pt x="53" y="49"/>
                              </a:lnTo>
                              <a:lnTo>
                                <a:pt x="40" y="24"/>
                              </a:lnTo>
                              <a:lnTo>
                                <a:pt x="19" y="5"/>
                              </a:lnTo>
                              <a:lnTo>
                                <a:pt x="0" y="38"/>
                              </a:lnTo>
                              <a:lnTo>
                                <a:pt x="12" y="50"/>
                              </a:lnTo>
                              <a:lnTo>
                                <a:pt x="21" y="67"/>
                              </a:lnTo>
                              <a:lnTo>
                                <a:pt x="25" y="91"/>
                              </a:lnTo>
                              <a:lnTo>
                                <a:pt x="25" y="121"/>
                              </a:lnTo>
                              <a:lnTo>
                                <a:pt x="24" y="149"/>
                              </a:lnTo>
                              <a:lnTo>
                                <a:pt x="25" y="174"/>
                              </a:lnTo>
                              <a:lnTo>
                                <a:pt x="30" y="197"/>
                              </a:lnTo>
                              <a:lnTo>
                                <a:pt x="41" y="215"/>
                              </a:lnTo>
                              <a:lnTo>
                                <a:pt x="51" y="224"/>
                              </a:lnTo>
                              <a:lnTo>
                                <a:pt x="63" y="230"/>
                              </a:lnTo>
                              <a:lnTo>
                                <a:pt x="77" y="234"/>
                              </a:lnTo>
                              <a:lnTo>
                                <a:pt x="92" y="235"/>
                              </a:lnTo>
                              <a:lnTo>
                                <a:pt x="103" y="235"/>
                              </a:lnTo>
                              <a:lnTo>
                                <a:pt x="103" y="196"/>
                              </a:lnTo>
                              <a:close/>
                              <a:moveTo>
                                <a:pt x="191" y="196"/>
                              </a:moveTo>
                              <a:lnTo>
                                <a:pt x="169" y="196"/>
                              </a:lnTo>
                              <a:lnTo>
                                <a:pt x="161" y="194"/>
                              </a:lnTo>
                              <a:lnTo>
                                <a:pt x="156" y="189"/>
                              </a:lnTo>
                              <a:lnTo>
                                <a:pt x="151" y="178"/>
                              </a:lnTo>
                              <a:lnTo>
                                <a:pt x="149" y="163"/>
                              </a:lnTo>
                              <a:lnTo>
                                <a:pt x="149" y="144"/>
                              </a:lnTo>
                              <a:lnTo>
                                <a:pt x="150" y="124"/>
                              </a:lnTo>
                              <a:lnTo>
                                <a:pt x="149" y="83"/>
                              </a:lnTo>
                              <a:lnTo>
                                <a:pt x="142" y="49"/>
                              </a:lnTo>
                              <a:lnTo>
                                <a:pt x="128" y="24"/>
                              </a:lnTo>
                              <a:lnTo>
                                <a:pt x="107" y="5"/>
                              </a:lnTo>
                              <a:lnTo>
                                <a:pt x="88" y="38"/>
                              </a:lnTo>
                              <a:lnTo>
                                <a:pt x="101" y="50"/>
                              </a:lnTo>
                              <a:lnTo>
                                <a:pt x="109" y="67"/>
                              </a:lnTo>
                              <a:lnTo>
                                <a:pt x="113" y="91"/>
                              </a:lnTo>
                              <a:lnTo>
                                <a:pt x="113" y="121"/>
                              </a:lnTo>
                              <a:lnTo>
                                <a:pt x="112" y="149"/>
                              </a:lnTo>
                              <a:lnTo>
                                <a:pt x="113" y="174"/>
                              </a:lnTo>
                              <a:lnTo>
                                <a:pt x="118" y="197"/>
                              </a:lnTo>
                              <a:lnTo>
                                <a:pt x="130" y="215"/>
                              </a:lnTo>
                              <a:lnTo>
                                <a:pt x="139" y="224"/>
                              </a:lnTo>
                              <a:lnTo>
                                <a:pt x="151" y="230"/>
                              </a:lnTo>
                              <a:lnTo>
                                <a:pt x="165" y="234"/>
                              </a:lnTo>
                              <a:lnTo>
                                <a:pt x="181" y="235"/>
                              </a:lnTo>
                              <a:lnTo>
                                <a:pt x="191" y="235"/>
                              </a:lnTo>
                              <a:lnTo>
                                <a:pt x="191" y="196"/>
                              </a:lnTo>
                              <a:close/>
                              <a:moveTo>
                                <a:pt x="280" y="196"/>
                              </a:moveTo>
                              <a:lnTo>
                                <a:pt x="257" y="196"/>
                              </a:lnTo>
                              <a:lnTo>
                                <a:pt x="249" y="194"/>
                              </a:lnTo>
                              <a:lnTo>
                                <a:pt x="245" y="189"/>
                              </a:lnTo>
                              <a:lnTo>
                                <a:pt x="239" y="178"/>
                              </a:lnTo>
                              <a:lnTo>
                                <a:pt x="237" y="163"/>
                              </a:lnTo>
                              <a:lnTo>
                                <a:pt x="237" y="144"/>
                              </a:lnTo>
                              <a:lnTo>
                                <a:pt x="238" y="124"/>
                              </a:lnTo>
                              <a:lnTo>
                                <a:pt x="237" y="83"/>
                              </a:lnTo>
                              <a:lnTo>
                                <a:pt x="230" y="49"/>
                              </a:lnTo>
                              <a:lnTo>
                                <a:pt x="216" y="24"/>
                              </a:lnTo>
                              <a:lnTo>
                                <a:pt x="196" y="5"/>
                              </a:lnTo>
                              <a:lnTo>
                                <a:pt x="177" y="38"/>
                              </a:lnTo>
                              <a:lnTo>
                                <a:pt x="189" y="50"/>
                              </a:lnTo>
                              <a:lnTo>
                                <a:pt x="197" y="67"/>
                              </a:lnTo>
                              <a:lnTo>
                                <a:pt x="201" y="91"/>
                              </a:lnTo>
                              <a:lnTo>
                                <a:pt x="201" y="121"/>
                              </a:lnTo>
                              <a:lnTo>
                                <a:pt x="200" y="149"/>
                              </a:lnTo>
                              <a:lnTo>
                                <a:pt x="201" y="174"/>
                              </a:lnTo>
                              <a:lnTo>
                                <a:pt x="207" y="197"/>
                              </a:lnTo>
                              <a:lnTo>
                                <a:pt x="218" y="215"/>
                              </a:lnTo>
                              <a:lnTo>
                                <a:pt x="228" y="224"/>
                              </a:lnTo>
                              <a:lnTo>
                                <a:pt x="239" y="230"/>
                              </a:lnTo>
                              <a:lnTo>
                                <a:pt x="253" y="234"/>
                              </a:lnTo>
                              <a:lnTo>
                                <a:pt x="269" y="235"/>
                              </a:lnTo>
                              <a:lnTo>
                                <a:pt x="280" y="235"/>
                              </a:lnTo>
                              <a:lnTo>
                                <a:pt x="280" y="196"/>
                              </a:lnTo>
                              <a:close/>
                              <a:moveTo>
                                <a:pt x="449" y="71"/>
                              </a:moveTo>
                              <a:lnTo>
                                <a:pt x="414" y="71"/>
                              </a:lnTo>
                              <a:lnTo>
                                <a:pt x="414" y="93"/>
                              </a:lnTo>
                              <a:lnTo>
                                <a:pt x="414" y="151"/>
                              </a:lnTo>
                              <a:lnTo>
                                <a:pt x="411" y="170"/>
                              </a:lnTo>
                              <a:lnTo>
                                <a:pt x="402" y="187"/>
                              </a:lnTo>
                              <a:lnTo>
                                <a:pt x="387" y="198"/>
                              </a:lnTo>
                              <a:lnTo>
                                <a:pt x="369" y="202"/>
                              </a:lnTo>
                              <a:lnTo>
                                <a:pt x="351" y="198"/>
                              </a:lnTo>
                              <a:lnTo>
                                <a:pt x="337" y="187"/>
                              </a:lnTo>
                              <a:lnTo>
                                <a:pt x="328" y="170"/>
                              </a:lnTo>
                              <a:lnTo>
                                <a:pt x="324" y="151"/>
                              </a:lnTo>
                              <a:lnTo>
                                <a:pt x="328" y="132"/>
                              </a:lnTo>
                              <a:lnTo>
                                <a:pt x="337" y="115"/>
                              </a:lnTo>
                              <a:lnTo>
                                <a:pt x="351" y="104"/>
                              </a:lnTo>
                              <a:lnTo>
                                <a:pt x="369" y="100"/>
                              </a:lnTo>
                              <a:lnTo>
                                <a:pt x="387" y="104"/>
                              </a:lnTo>
                              <a:lnTo>
                                <a:pt x="402" y="115"/>
                              </a:lnTo>
                              <a:lnTo>
                                <a:pt x="411" y="132"/>
                              </a:lnTo>
                              <a:lnTo>
                                <a:pt x="414" y="151"/>
                              </a:lnTo>
                              <a:lnTo>
                                <a:pt x="414" y="93"/>
                              </a:lnTo>
                              <a:lnTo>
                                <a:pt x="405" y="82"/>
                              </a:lnTo>
                              <a:lnTo>
                                <a:pt x="393" y="74"/>
                              </a:lnTo>
                              <a:lnTo>
                                <a:pt x="380" y="69"/>
                              </a:lnTo>
                              <a:lnTo>
                                <a:pt x="367" y="67"/>
                              </a:lnTo>
                              <a:lnTo>
                                <a:pt x="335" y="74"/>
                              </a:lnTo>
                              <a:lnTo>
                                <a:pt x="311" y="92"/>
                              </a:lnTo>
                              <a:lnTo>
                                <a:pt x="295" y="119"/>
                              </a:lnTo>
                              <a:lnTo>
                                <a:pt x="289" y="151"/>
                              </a:lnTo>
                              <a:lnTo>
                                <a:pt x="295" y="183"/>
                              </a:lnTo>
                              <a:lnTo>
                                <a:pt x="311" y="210"/>
                              </a:lnTo>
                              <a:lnTo>
                                <a:pt x="335" y="228"/>
                              </a:lnTo>
                              <a:lnTo>
                                <a:pt x="367" y="235"/>
                              </a:lnTo>
                              <a:lnTo>
                                <a:pt x="380" y="233"/>
                              </a:lnTo>
                              <a:lnTo>
                                <a:pt x="393" y="228"/>
                              </a:lnTo>
                              <a:lnTo>
                                <a:pt x="405" y="220"/>
                              </a:lnTo>
                              <a:lnTo>
                                <a:pt x="414" y="209"/>
                              </a:lnTo>
                              <a:lnTo>
                                <a:pt x="414" y="231"/>
                              </a:lnTo>
                              <a:lnTo>
                                <a:pt x="449" y="231"/>
                              </a:lnTo>
                              <a:lnTo>
                                <a:pt x="449" y="209"/>
                              </a:lnTo>
                              <a:lnTo>
                                <a:pt x="449" y="202"/>
                              </a:lnTo>
                              <a:lnTo>
                                <a:pt x="449" y="100"/>
                              </a:lnTo>
                              <a:lnTo>
                                <a:pt x="449" y="93"/>
                              </a:lnTo>
                              <a:lnTo>
                                <a:pt x="449" y="71"/>
                              </a:lnTo>
                              <a:close/>
                              <a:moveTo>
                                <a:pt x="580" y="72"/>
                              </a:moveTo>
                              <a:lnTo>
                                <a:pt x="576" y="70"/>
                              </a:lnTo>
                              <a:lnTo>
                                <a:pt x="572" y="69"/>
                              </a:lnTo>
                              <a:lnTo>
                                <a:pt x="566" y="69"/>
                              </a:lnTo>
                              <a:lnTo>
                                <a:pt x="551" y="71"/>
                              </a:lnTo>
                              <a:lnTo>
                                <a:pt x="538" y="77"/>
                              </a:lnTo>
                              <a:lnTo>
                                <a:pt x="527" y="86"/>
                              </a:lnTo>
                              <a:lnTo>
                                <a:pt x="519" y="97"/>
                              </a:lnTo>
                              <a:lnTo>
                                <a:pt x="519" y="71"/>
                              </a:lnTo>
                              <a:lnTo>
                                <a:pt x="484" y="71"/>
                              </a:lnTo>
                              <a:lnTo>
                                <a:pt x="484" y="231"/>
                              </a:lnTo>
                              <a:lnTo>
                                <a:pt x="519" y="231"/>
                              </a:lnTo>
                              <a:lnTo>
                                <a:pt x="519" y="162"/>
                              </a:lnTo>
                              <a:lnTo>
                                <a:pt x="522" y="136"/>
                              </a:lnTo>
                              <a:lnTo>
                                <a:pt x="531" y="118"/>
                              </a:lnTo>
                              <a:lnTo>
                                <a:pt x="546" y="108"/>
                              </a:lnTo>
                              <a:lnTo>
                                <a:pt x="566" y="104"/>
                              </a:lnTo>
                              <a:lnTo>
                                <a:pt x="572" y="104"/>
                              </a:lnTo>
                              <a:lnTo>
                                <a:pt x="575" y="104"/>
                              </a:lnTo>
                              <a:lnTo>
                                <a:pt x="580" y="106"/>
                              </a:lnTo>
                              <a:lnTo>
                                <a:pt x="580" y="72"/>
                              </a:lnTo>
                              <a:close/>
                              <a:moveTo>
                                <a:pt x="830" y="130"/>
                              </a:moveTo>
                              <a:lnTo>
                                <a:pt x="827" y="107"/>
                              </a:lnTo>
                              <a:lnTo>
                                <a:pt x="819" y="87"/>
                              </a:lnTo>
                              <a:lnTo>
                                <a:pt x="803" y="73"/>
                              </a:lnTo>
                              <a:lnTo>
                                <a:pt x="775" y="67"/>
                              </a:lnTo>
                              <a:lnTo>
                                <a:pt x="759" y="69"/>
                              </a:lnTo>
                              <a:lnTo>
                                <a:pt x="746" y="75"/>
                              </a:lnTo>
                              <a:lnTo>
                                <a:pt x="735" y="84"/>
                              </a:lnTo>
                              <a:lnTo>
                                <a:pt x="728" y="96"/>
                              </a:lnTo>
                              <a:lnTo>
                                <a:pt x="722" y="84"/>
                              </a:lnTo>
                              <a:lnTo>
                                <a:pt x="712" y="75"/>
                              </a:lnTo>
                              <a:lnTo>
                                <a:pt x="698" y="69"/>
                              </a:lnTo>
                              <a:lnTo>
                                <a:pt x="680" y="67"/>
                              </a:lnTo>
                              <a:lnTo>
                                <a:pt x="666" y="69"/>
                              </a:lnTo>
                              <a:lnTo>
                                <a:pt x="654" y="75"/>
                              </a:lnTo>
                              <a:lnTo>
                                <a:pt x="644" y="83"/>
                              </a:lnTo>
                              <a:lnTo>
                                <a:pt x="638" y="93"/>
                              </a:lnTo>
                              <a:lnTo>
                                <a:pt x="638" y="71"/>
                              </a:lnTo>
                              <a:lnTo>
                                <a:pt x="602" y="71"/>
                              </a:lnTo>
                              <a:lnTo>
                                <a:pt x="602" y="231"/>
                              </a:lnTo>
                              <a:lnTo>
                                <a:pt x="638" y="231"/>
                              </a:lnTo>
                              <a:lnTo>
                                <a:pt x="638" y="150"/>
                              </a:lnTo>
                              <a:lnTo>
                                <a:pt x="640" y="126"/>
                              </a:lnTo>
                              <a:lnTo>
                                <a:pt x="647" y="111"/>
                              </a:lnTo>
                              <a:lnTo>
                                <a:pt x="658" y="102"/>
                              </a:lnTo>
                              <a:lnTo>
                                <a:pt x="670" y="100"/>
                              </a:lnTo>
                              <a:lnTo>
                                <a:pt x="683" y="103"/>
                              </a:lnTo>
                              <a:lnTo>
                                <a:pt x="692" y="111"/>
                              </a:lnTo>
                              <a:lnTo>
                                <a:pt x="696" y="124"/>
                              </a:lnTo>
                              <a:lnTo>
                                <a:pt x="698" y="141"/>
                              </a:lnTo>
                              <a:lnTo>
                                <a:pt x="698" y="231"/>
                              </a:lnTo>
                              <a:lnTo>
                                <a:pt x="734" y="231"/>
                              </a:lnTo>
                              <a:lnTo>
                                <a:pt x="734" y="150"/>
                              </a:lnTo>
                              <a:lnTo>
                                <a:pt x="736" y="126"/>
                              </a:lnTo>
                              <a:lnTo>
                                <a:pt x="743" y="111"/>
                              </a:lnTo>
                              <a:lnTo>
                                <a:pt x="753" y="102"/>
                              </a:lnTo>
                              <a:lnTo>
                                <a:pt x="766" y="100"/>
                              </a:lnTo>
                              <a:lnTo>
                                <a:pt x="778" y="103"/>
                              </a:lnTo>
                              <a:lnTo>
                                <a:pt x="787" y="111"/>
                              </a:lnTo>
                              <a:lnTo>
                                <a:pt x="792" y="124"/>
                              </a:lnTo>
                              <a:lnTo>
                                <a:pt x="794" y="141"/>
                              </a:lnTo>
                              <a:lnTo>
                                <a:pt x="794" y="231"/>
                              </a:lnTo>
                              <a:lnTo>
                                <a:pt x="830" y="231"/>
                              </a:lnTo>
                              <a:lnTo>
                                <a:pt x="830" y="130"/>
                              </a:lnTo>
                              <a:close/>
                              <a:moveTo>
                                <a:pt x="951" y="198"/>
                              </a:moveTo>
                              <a:lnTo>
                                <a:pt x="947" y="199"/>
                              </a:lnTo>
                              <a:lnTo>
                                <a:pt x="938" y="199"/>
                              </a:lnTo>
                              <a:lnTo>
                                <a:pt x="919" y="199"/>
                              </a:lnTo>
                              <a:lnTo>
                                <a:pt x="911" y="196"/>
                              </a:lnTo>
                              <a:lnTo>
                                <a:pt x="911" y="168"/>
                              </a:lnTo>
                              <a:lnTo>
                                <a:pt x="911" y="102"/>
                              </a:lnTo>
                              <a:lnTo>
                                <a:pt x="946" y="102"/>
                              </a:lnTo>
                              <a:lnTo>
                                <a:pt x="946" y="71"/>
                              </a:lnTo>
                              <a:lnTo>
                                <a:pt x="911" y="71"/>
                              </a:lnTo>
                              <a:lnTo>
                                <a:pt x="911" y="23"/>
                              </a:lnTo>
                              <a:lnTo>
                                <a:pt x="875" y="23"/>
                              </a:lnTo>
                              <a:lnTo>
                                <a:pt x="875" y="71"/>
                              </a:lnTo>
                              <a:lnTo>
                                <a:pt x="849" y="71"/>
                              </a:lnTo>
                              <a:lnTo>
                                <a:pt x="849" y="102"/>
                              </a:lnTo>
                              <a:lnTo>
                                <a:pt x="875" y="102"/>
                              </a:lnTo>
                              <a:lnTo>
                                <a:pt x="875" y="177"/>
                              </a:lnTo>
                              <a:lnTo>
                                <a:pt x="880" y="208"/>
                              </a:lnTo>
                              <a:lnTo>
                                <a:pt x="893" y="225"/>
                              </a:lnTo>
                              <a:lnTo>
                                <a:pt x="909" y="232"/>
                              </a:lnTo>
                              <a:lnTo>
                                <a:pt x="924" y="233"/>
                              </a:lnTo>
                              <a:lnTo>
                                <a:pt x="935" y="233"/>
                              </a:lnTo>
                              <a:lnTo>
                                <a:pt x="945" y="232"/>
                              </a:lnTo>
                              <a:lnTo>
                                <a:pt x="951" y="231"/>
                              </a:lnTo>
                              <a:lnTo>
                                <a:pt x="951" y="198"/>
                              </a:lnTo>
                              <a:close/>
                              <a:moveTo>
                                <a:pt x="1110" y="142"/>
                              </a:moveTo>
                              <a:lnTo>
                                <a:pt x="1109" y="135"/>
                              </a:lnTo>
                              <a:lnTo>
                                <a:pt x="1109" y="133"/>
                              </a:lnTo>
                              <a:lnTo>
                                <a:pt x="1107" y="124"/>
                              </a:lnTo>
                              <a:lnTo>
                                <a:pt x="1098" y="101"/>
                              </a:lnTo>
                              <a:lnTo>
                                <a:pt x="1096" y="98"/>
                              </a:lnTo>
                              <a:lnTo>
                                <a:pt x="1083" y="83"/>
                              </a:lnTo>
                              <a:lnTo>
                                <a:pt x="1074" y="78"/>
                              </a:lnTo>
                              <a:lnTo>
                                <a:pt x="1074" y="135"/>
                              </a:lnTo>
                              <a:lnTo>
                                <a:pt x="999" y="135"/>
                              </a:lnTo>
                              <a:lnTo>
                                <a:pt x="1002" y="119"/>
                              </a:lnTo>
                              <a:lnTo>
                                <a:pt x="1010" y="108"/>
                              </a:lnTo>
                              <a:lnTo>
                                <a:pt x="1022" y="101"/>
                              </a:lnTo>
                              <a:lnTo>
                                <a:pt x="1037" y="98"/>
                              </a:lnTo>
                              <a:lnTo>
                                <a:pt x="1052" y="101"/>
                              </a:lnTo>
                              <a:lnTo>
                                <a:pt x="1063" y="108"/>
                              </a:lnTo>
                              <a:lnTo>
                                <a:pt x="1071" y="119"/>
                              </a:lnTo>
                              <a:lnTo>
                                <a:pt x="1074" y="135"/>
                              </a:lnTo>
                              <a:lnTo>
                                <a:pt x="1074" y="78"/>
                              </a:lnTo>
                              <a:lnTo>
                                <a:pt x="1062" y="71"/>
                              </a:lnTo>
                              <a:lnTo>
                                <a:pt x="1038" y="67"/>
                              </a:lnTo>
                              <a:lnTo>
                                <a:pt x="1006" y="73"/>
                              </a:lnTo>
                              <a:lnTo>
                                <a:pt x="982" y="91"/>
                              </a:lnTo>
                              <a:lnTo>
                                <a:pt x="968" y="118"/>
                              </a:lnTo>
                              <a:lnTo>
                                <a:pt x="963" y="151"/>
                              </a:lnTo>
                              <a:lnTo>
                                <a:pt x="967" y="182"/>
                              </a:lnTo>
                              <a:lnTo>
                                <a:pt x="981" y="209"/>
                              </a:lnTo>
                              <a:lnTo>
                                <a:pt x="1005" y="228"/>
                              </a:lnTo>
                              <a:lnTo>
                                <a:pt x="1039" y="235"/>
                              </a:lnTo>
                              <a:lnTo>
                                <a:pt x="1065" y="231"/>
                              </a:lnTo>
                              <a:lnTo>
                                <a:pt x="1085" y="219"/>
                              </a:lnTo>
                              <a:lnTo>
                                <a:pt x="1099" y="204"/>
                              </a:lnTo>
                              <a:lnTo>
                                <a:pt x="1100" y="203"/>
                              </a:lnTo>
                              <a:lnTo>
                                <a:pt x="1107" y="183"/>
                              </a:lnTo>
                              <a:lnTo>
                                <a:pt x="1071" y="183"/>
                              </a:lnTo>
                              <a:lnTo>
                                <a:pt x="1066" y="194"/>
                              </a:lnTo>
                              <a:lnTo>
                                <a:pt x="1059" y="204"/>
                              </a:lnTo>
                              <a:lnTo>
                                <a:pt x="1039" y="204"/>
                              </a:lnTo>
                              <a:lnTo>
                                <a:pt x="1020" y="200"/>
                              </a:lnTo>
                              <a:lnTo>
                                <a:pt x="1008" y="192"/>
                              </a:lnTo>
                              <a:lnTo>
                                <a:pt x="1001" y="178"/>
                              </a:lnTo>
                              <a:lnTo>
                                <a:pt x="999" y="162"/>
                              </a:lnTo>
                              <a:lnTo>
                                <a:pt x="1109" y="162"/>
                              </a:lnTo>
                              <a:lnTo>
                                <a:pt x="1110" y="159"/>
                              </a:lnTo>
                              <a:lnTo>
                                <a:pt x="1110" y="142"/>
                              </a:lnTo>
                              <a:close/>
                              <a:moveTo>
                                <a:pt x="1274" y="164"/>
                              </a:moveTo>
                              <a:lnTo>
                                <a:pt x="1267" y="137"/>
                              </a:lnTo>
                              <a:lnTo>
                                <a:pt x="1250" y="118"/>
                              </a:lnTo>
                              <a:lnTo>
                                <a:pt x="1227" y="104"/>
                              </a:lnTo>
                              <a:lnTo>
                                <a:pt x="1202" y="94"/>
                              </a:lnTo>
                              <a:lnTo>
                                <a:pt x="1190" y="89"/>
                              </a:lnTo>
                              <a:lnTo>
                                <a:pt x="1180" y="82"/>
                              </a:lnTo>
                              <a:lnTo>
                                <a:pt x="1173" y="73"/>
                              </a:lnTo>
                              <a:lnTo>
                                <a:pt x="1171" y="62"/>
                              </a:lnTo>
                              <a:lnTo>
                                <a:pt x="1174" y="49"/>
                              </a:lnTo>
                              <a:lnTo>
                                <a:pt x="1181" y="40"/>
                              </a:lnTo>
                              <a:lnTo>
                                <a:pt x="1191" y="35"/>
                              </a:lnTo>
                              <a:lnTo>
                                <a:pt x="1202" y="34"/>
                              </a:lnTo>
                              <a:lnTo>
                                <a:pt x="1215" y="37"/>
                              </a:lnTo>
                              <a:lnTo>
                                <a:pt x="1225" y="44"/>
                              </a:lnTo>
                              <a:lnTo>
                                <a:pt x="1231" y="55"/>
                              </a:lnTo>
                              <a:lnTo>
                                <a:pt x="1233" y="71"/>
                              </a:lnTo>
                              <a:lnTo>
                                <a:pt x="1269" y="71"/>
                              </a:lnTo>
                              <a:lnTo>
                                <a:pt x="1264" y="42"/>
                              </a:lnTo>
                              <a:lnTo>
                                <a:pt x="1250" y="20"/>
                              </a:lnTo>
                              <a:lnTo>
                                <a:pt x="1228" y="5"/>
                              </a:lnTo>
                              <a:lnTo>
                                <a:pt x="1201" y="0"/>
                              </a:lnTo>
                              <a:lnTo>
                                <a:pt x="1175" y="5"/>
                              </a:lnTo>
                              <a:lnTo>
                                <a:pt x="1154" y="18"/>
                              </a:lnTo>
                              <a:lnTo>
                                <a:pt x="1140" y="37"/>
                              </a:lnTo>
                              <a:lnTo>
                                <a:pt x="1135" y="62"/>
                              </a:lnTo>
                              <a:lnTo>
                                <a:pt x="1141" y="90"/>
                              </a:lnTo>
                              <a:lnTo>
                                <a:pt x="1156" y="110"/>
                              </a:lnTo>
                              <a:lnTo>
                                <a:pt x="1179" y="123"/>
                              </a:lnTo>
                              <a:lnTo>
                                <a:pt x="1216" y="138"/>
                              </a:lnTo>
                              <a:lnTo>
                                <a:pt x="1227" y="144"/>
                              </a:lnTo>
                              <a:lnTo>
                                <a:pt x="1235" y="154"/>
                              </a:lnTo>
                              <a:lnTo>
                                <a:pt x="1238" y="168"/>
                              </a:lnTo>
                              <a:lnTo>
                                <a:pt x="1236" y="181"/>
                              </a:lnTo>
                              <a:lnTo>
                                <a:pt x="1229" y="191"/>
                              </a:lnTo>
                              <a:lnTo>
                                <a:pt x="1218" y="198"/>
                              </a:lnTo>
                              <a:lnTo>
                                <a:pt x="1204" y="201"/>
                              </a:lnTo>
                              <a:lnTo>
                                <a:pt x="1187" y="197"/>
                              </a:lnTo>
                              <a:lnTo>
                                <a:pt x="1175" y="188"/>
                              </a:lnTo>
                              <a:lnTo>
                                <a:pt x="1166" y="174"/>
                              </a:lnTo>
                              <a:lnTo>
                                <a:pt x="1163" y="155"/>
                              </a:lnTo>
                              <a:lnTo>
                                <a:pt x="1127" y="155"/>
                              </a:lnTo>
                              <a:lnTo>
                                <a:pt x="1129" y="173"/>
                              </a:lnTo>
                              <a:lnTo>
                                <a:pt x="1133" y="188"/>
                              </a:lnTo>
                              <a:lnTo>
                                <a:pt x="1140" y="202"/>
                              </a:lnTo>
                              <a:lnTo>
                                <a:pt x="1150" y="214"/>
                              </a:lnTo>
                              <a:lnTo>
                                <a:pt x="1161" y="223"/>
                              </a:lnTo>
                              <a:lnTo>
                                <a:pt x="1173" y="229"/>
                              </a:lnTo>
                              <a:lnTo>
                                <a:pt x="1187" y="233"/>
                              </a:lnTo>
                              <a:lnTo>
                                <a:pt x="1201" y="235"/>
                              </a:lnTo>
                              <a:lnTo>
                                <a:pt x="1228" y="230"/>
                              </a:lnTo>
                              <a:lnTo>
                                <a:pt x="1251" y="218"/>
                              </a:lnTo>
                              <a:lnTo>
                                <a:pt x="1268" y="196"/>
                              </a:lnTo>
                              <a:lnTo>
                                <a:pt x="1274" y="164"/>
                              </a:lnTo>
                              <a:close/>
                              <a:moveTo>
                                <a:pt x="1388" y="198"/>
                              </a:moveTo>
                              <a:lnTo>
                                <a:pt x="1385" y="199"/>
                              </a:lnTo>
                              <a:lnTo>
                                <a:pt x="1376" y="199"/>
                              </a:lnTo>
                              <a:lnTo>
                                <a:pt x="1356" y="199"/>
                              </a:lnTo>
                              <a:lnTo>
                                <a:pt x="1348" y="196"/>
                              </a:lnTo>
                              <a:lnTo>
                                <a:pt x="1348" y="168"/>
                              </a:lnTo>
                              <a:lnTo>
                                <a:pt x="1348" y="102"/>
                              </a:lnTo>
                              <a:lnTo>
                                <a:pt x="1383" y="102"/>
                              </a:lnTo>
                              <a:lnTo>
                                <a:pt x="1383" y="71"/>
                              </a:lnTo>
                              <a:lnTo>
                                <a:pt x="1348" y="71"/>
                              </a:lnTo>
                              <a:lnTo>
                                <a:pt x="1348" y="23"/>
                              </a:lnTo>
                              <a:lnTo>
                                <a:pt x="1313" y="23"/>
                              </a:lnTo>
                              <a:lnTo>
                                <a:pt x="1313" y="71"/>
                              </a:lnTo>
                              <a:lnTo>
                                <a:pt x="1287" y="71"/>
                              </a:lnTo>
                              <a:lnTo>
                                <a:pt x="1287" y="102"/>
                              </a:lnTo>
                              <a:lnTo>
                                <a:pt x="1313" y="102"/>
                              </a:lnTo>
                              <a:lnTo>
                                <a:pt x="1313" y="177"/>
                              </a:lnTo>
                              <a:lnTo>
                                <a:pt x="1318" y="208"/>
                              </a:lnTo>
                              <a:lnTo>
                                <a:pt x="1331" y="225"/>
                              </a:lnTo>
                              <a:lnTo>
                                <a:pt x="1347" y="232"/>
                              </a:lnTo>
                              <a:lnTo>
                                <a:pt x="1362" y="233"/>
                              </a:lnTo>
                              <a:lnTo>
                                <a:pt x="1372" y="233"/>
                              </a:lnTo>
                              <a:lnTo>
                                <a:pt x="1383" y="232"/>
                              </a:lnTo>
                              <a:lnTo>
                                <a:pt x="1388" y="231"/>
                              </a:lnTo>
                              <a:lnTo>
                                <a:pt x="1388" y="198"/>
                              </a:lnTo>
                              <a:close/>
                              <a:moveTo>
                                <a:pt x="1560" y="71"/>
                              </a:moveTo>
                              <a:lnTo>
                                <a:pt x="1524" y="71"/>
                              </a:lnTo>
                              <a:lnTo>
                                <a:pt x="1524" y="93"/>
                              </a:lnTo>
                              <a:lnTo>
                                <a:pt x="1524" y="151"/>
                              </a:lnTo>
                              <a:lnTo>
                                <a:pt x="1521" y="170"/>
                              </a:lnTo>
                              <a:lnTo>
                                <a:pt x="1512" y="187"/>
                              </a:lnTo>
                              <a:lnTo>
                                <a:pt x="1498" y="198"/>
                              </a:lnTo>
                              <a:lnTo>
                                <a:pt x="1479" y="202"/>
                              </a:lnTo>
                              <a:lnTo>
                                <a:pt x="1461" y="198"/>
                              </a:lnTo>
                              <a:lnTo>
                                <a:pt x="1447" y="187"/>
                              </a:lnTo>
                              <a:lnTo>
                                <a:pt x="1438" y="170"/>
                              </a:lnTo>
                              <a:lnTo>
                                <a:pt x="1435" y="151"/>
                              </a:lnTo>
                              <a:lnTo>
                                <a:pt x="1438" y="132"/>
                              </a:lnTo>
                              <a:lnTo>
                                <a:pt x="1447" y="115"/>
                              </a:lnTo>
                              <a:lnTo>
                                <a:pt x="1461" y="104"/>
                              </a:lnTo>
                              <a:lnTo>
                                <a:pt x="1479" y="100"/>
                              </a:lnTo>
                              <a:lnTo>
                                <a:pt x="1498" y="104"/>
                              </a:lnTo>
                              <a:lnTo>
                                <a:pt x="1512" y="115"/>
                              </a:lnTo>
                              <a:lnTo>
                                <a:pt x="1521" y="132"/>
                              </a:lnTo>
                              <a:lnTo>
                                <a:pt x="1524" y="151"/>
                              </a:lnTo>
                              <a:lnTo>
                                <a:pt x="1524" y="93"/>
                              </a:lnTo>
                              <a:lnTo>
                                <a:pt x="1515" y="82"/>
                              </a:lnTo>
                              <a:lnTo>
                                <a:pt x="1504" y="74"/>
                              </a:lnTo>
                              <a:lnTo>
                                <a:pt x="1490" y="69"/>
                              </a:lnTo>
                              <a:lnTo>
                                <a:pt x="1477" y="67"/>
                              </a:lnTo>
                              <a:lnTo>
                                <a:pt x="1445" y="74"/>
                              </a:lnTo>
                              <a:lnTo>
                                <a:pt x="1421" y="92"/>
                              </a:lnTo>
                              <a:lnTo>
                                <a:pt x="1405" y="119"/>
                              </a:lnTo>
                              <a:lnTo>
                                <a:pt x="1399" y="151"/>
                              </a:lnTo>
                              <a:lnTo>
                                <a:pt x="1405" y="183"/>
                              </a:lnTo>
                              <a:lnTo>
                                <a:pt x="1421" y="210"/>
                              </a:lnTo>
                              <a:lnTo>
                                <a:pt x="1445" y="228"/>
                              </a:lnTo>
                              <a:lnTo>
                                <a:pt x="1477" y="235"/>
                              </a:lnTo>
                              <a:lnTo>
                                <a:pt x="1490" y="233"/>
                              </a:lnTo>
                              <a:lnTo>
                                <a:pt x="1504" y="228"/>
                              </a:lnTo>
                              <a:lnTo>
                                <a:pt x="1515" y="220"/>
                              </a:lnTo>
                              <a:lnTo>
                                <a:pt x="1524" y="209"/>
                              </a:lnTo>
                              <a:lnTo>
                                <a:pt x="1524" y="231"/>
                              </a:lnTo>
                              <a:lnTo>
                                <a:pt x="1560" y="231"/>
                              </a:lnTo>
                              <a:lnTo>
                                <a:pt x="1560" y="209"/>
                              </a:lnTo>
                              <a:lnTo>
                                <a:pt x="1560" y="202"/>
                              </a:lnTo>
                              <a:lnTo>
                                <a:pt x="1560" y="100"/>
                              </a:lnTo>
                              <a:lnTo>
                                <a:pt x="1560" y="93"/>
                              </a:lnTo>
                              <a:lnTo>
                                <a:pt x="1560" y="71"/>
                              </a:lnTo>
                              <a:close/>
                              <a:moveTo>
                                <a:pt x="1747" y="2"/>
                              </a:moveTo>
                              <a:lnTo>
                                <a:pt x="1711" y="2"/>
                              </a:lnTo>
                              <a:lnTo>
                                <a:pt x="1711" y="93"/>
                              </a:lnTo>
                              <a:lnTo>
                                <a:pt x="1711" y="151"/>
                              </a:lnTo>
                              <a:lnTo>
                                <a:pt x="1708" y="170"/>
                              </a:lnTo>
                              <a:lnTo>
                                <a:pt x="1699" y="187"/>
                              </a:lnTo>
                              <a:lnTo>
                                <a:pt x="1685" y="198"/>
                              </a:lnTo>
                              <a:lnTo>
                                <a:pt x="1666" y="202"/>
                              </a:lnTo>
                              <a:lnTo>
                                <a:pt x="1648" y="198"/>
                              </a:lnTo>
                              <a:lnTo>
                                <a:pt x="1634" y="187"/>
                              </a:lnTo>
                              <a:lnTo>
                                <a:pt x="1625" y="170"/>
                              </a:lnTo>
                              <a:lnTo>
                                <a:pt x="1622" y="151"/>
                              </a:lnTo>
                              <a:lnTo>
                                <a:pt x="1625" y="132"/>
                              </a:lnTo>
                              <a:lnTo>
                                <a:pt x="1634" y="115"/>
                              </a:lnTo>
                              <a:lnTo>
                                <a:pt x="1648" y="104"/>
                              </a:lnTo>
                              <a:lnTo>
                                <a:pt x="1666" y="100"/>
                              </a:lnTo>
                              <a:lnTo>
                                <a:pt x="1685" y="104"/>
                              </a:lnTo>
                              <a:lnTo>
                                <a:pt x="1699" y="115"/>
                              </a:lnTo>
                              <a:lnTo>
                                <a:pt x="1708" y="132"/>
                              </a:lnTo>
                              <a:lnTo>
                                <a:pt x="1711" y="151"/>
                              </a:lnTo>
                              <a:lnTo>
                                <a:pt x="1711" y="93"/>
                              </a:lnTo>
                              <a:lnTo>
                                <a:pt x="1702" y="82"/>
                              </a:lnTo>
                              <a:lnTo>
                                <a:pt x="1691" y="74"/>
                              </a:lnTo>
                              <a:lnTo>
                                <a:pt x="1677" y="69"/>
                              </a:lnTo>
                              <a:lnTo>
                                <a:pt x="1664" y="67"/>
                              </a:lnTo>
                              <a:lnTo>
                                <a:pt x="1632" y="74"/>
                              </a:lnTo>
                              <a:lnTo>
                                <a:pt x="1608" y="92"/>
                              </a:lnTo>
                              <a:lnTo>
                                <a:pt x="1592" y="119"/>
                              </a:lnTo>
                              <a:lnTo>
                                <a:pt x="1586" y="151"/>
                              </a:lnTo>
                              <a:lnTo>
                                <a:pt x="1592" y="183"/>
                              </a:lnTo>
                              <a:lnTo>
                                <a:pt x="1608" y="210"/>
                              </a:lnTo>
                              <a:lnTo>
                                <a:pt x="1632" y="228"/>
                              </a:lnTo>
                              <a:lnTo>
                                <a:pt x="1664" y="235"/>
                              </a:lnTo>
                              <a:lnTo>
                                <a:pt x="1677" y="233"/>
                              </a:lnTo>
                              <a:lnTo>
                                <a:pt x="1691" y="228"/>
                              </a:lnTo>
                              <a:lnTo>
                                <a:pt x="1702" y="220"/>
                              </a:lnTo>
                              <a:lnTo>
                                <a:pt x="1711" y="209"/>
                              </a:lnTo>
                              <a:lnTo>
                                <a:pt x="1711" y="231"/>
                              </a:lnTo>
                              <a:lnTo>
                                <a:pt x="1747" y="231"/>
                              </a:lnTo>
                              <a:lnTo>
                                <a:pt x="1747" y="209"/>
                              </a:lnTo>
                              <a:lnTo>
                                <a:pt x="1747" y="202"/>
                              </a:lnTo>
                              <a:lnTo>
                                <a:pt x="1747" y="100"/>
                              </a:lnTo>
                              <a:lnTo>
                                <a:pt x="1747" y="93"/>
                              </a:lnTo>
                              <a:lnTo>
                                <a:pt x="1747"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57A837" id="docshapegroup1" o:spid="_x0000_s1026" style="position:absolute;margin-left:0;margin-top:0;width:115pt;height:118.2pt;z-index:-251658239;mso-position-horizontal:left;mso-position-horizontal-relative:page;mso-position-vertical:top;mso-position-vertical-relative:page" coordsize="2300,2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">
              <v:rect id="docshape2" o:spid="_x0000_s1027" style="position:absolute;width:2300;height:2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" fillcolor="#f26126" stroked="f"/>
              <v:shape id="docshape3" o:spid="_x0000_s1028" style="position:absolute;left:269;top:1855;width:1747;height:235;visibility:visible;mso-wrap-style:square;v-text-anchor:top" coordsize="174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" path="m103,196r-22,l73,194r-5,-5l63,178,61,163,60,144r1,-20l61,83,53,49,40,24,19,5,,38,12,50r9,17l25,91r,30l24,149r1,25l30,197r11,18l51,224r12,6l77,234r15,1l103,235r,-39xm191,196r-22,l161,194r-5,-5l151,178r-2,-15l149,144r1,-20l149,83,142,49,128,24,107,5,88,38r13,12l109,67r4,24l113,121r-1,28l113,174r5,23l130,215r9,9l151,230r14,4l181,235r10,l191,196xm280,196r-23,l249,194r-4,-5l239,178r-2,-15l237,144r1,-20l237,83,230,49,216,24,196,5,177,38r12,12l197,67r4,24l201,121r-1,28l201,174r6,23l218,215r10,9l239,230r14,4l269,235r11,l280,196xm449,71r-35,l414,93r,58l411,170r-9,17l387,198r-18,4l351,198,337,187r-9,-17l324,151r4,-19l337,115r14,-11l369,100r18,4l402,115r9,17l414,151r,-58l405,82,393,74,380,69,367,67r-32,7l311,92r-16,27l289,151r6,32l311,210r24,18l367,235r13,-2l393,228r12,-8l414,209r,22l449,231r,-22l449,202r,-102l449,93r,-22xm580,72r-4,-2l572,69r-6,l551,71r-13,6l527,86r-8,11l519,71r-35,l484,231r35,l519,162r3,-26l531,118r15,-10l566,104r6,l575,104r5,2l580,72xm830,130r-3,-23l819,87,803,73,775,67r-16,2l746,75r-11,9l728,96,722,84,712,75,698,69,680,67r-14,2l654,75r-10,8l638,93r,-22l602,71r,160l638,231r,-81l640,126r7,-15l658,102r12,-2l683,103r9,8l696,124r2,17l698,231r36,l734,150r2,-24l743,111r10,-9l766,100r12,3l787,111r5,13l794,141r,90l830,231r,-101xm951,198r-4,1l938,199r-19,l911,196r,-28l911,102r35,l946,71r-35,l911,23r-36,l875,71r-26,l849,102r26,l875,177r5,31l893,225r16,7l924,233r11,l945,232r6,-1l951,198xm1110,142r-1,-7l1109,133r-2,-9l1098,101r-2,-3l1083,83r-9,-5l1074,135r-75,l1002,119r8,-11l1022,101r15,-3l1052,101r11,7l1071,119r3,16l1074,78r-12,-7l1038,67r-32,6l982,91r-14,27l963,151r4,31l981,209r24,19l1039,235r26,-4l1085,219r14,-15l1100,203r7,-20l1071,183r-5,11l1059,204r-20,l1020,200r-12,-8l1001,178r-2,-16l1109,162r1,-3l1110,142xm1274,164r-7,-27l1250,118r-23,-14l1202,94r-12,-5l1180,82r-7,-9l1171,62r3,-13l1181,40r10,-5l1202,34r13,3l1225,44r6,11l1233,71r36,l1264,42,1250,20,1228,5,1201,r-26,5l1154,18r-14,19l1135,62r6,28l1156,110r23,13l1216,138r11,6l1235,154r3,14l1236,181r-7,10l1218,198r-14,3l1187,197r-12,-9l1166,174r-3,-19l1127,155r2,18l1133,188r7,14l1150,214r11,9l1173,229r14,4l1201,235r27,-5l1251,218r17,-22l1274,164xm1388,198r-3,1l1376,199r-20,l1348,196r,-28l1348,102r35,l1383,71r-35,l1348,23r-35,l1313,71r-26,l1287,102r26,l1313,177r5,31l1331,225r16,7l1362,233r10,l1383,232r5,-1l1388,198xm1560,71r-36,l1524,93r,58l1521,170r-9,17l1498,198r-19,4l1461,198r-14,-11l1438,170r-3,-19l1438,132r9,-17l1461,104r18,-4l1498,104r14,11l1521,132r3,19l1524,93r-9,-11l1504,74r-14,-5l1477,67r-32,7l1421,92r-16,27l1399,151r6,32l1421,210r24,18l1477,235r13,-2l1504,228r11,-8l1524,209r,22l1560,231r,-22l1560,202r,-102l1560,93r,-22xm1747,2r-36,l1711,93r,58l1708,170r-9,17l1685,198r-19,4l1648,198r-14,-11l1625,170r-3,-19l1625,132r9,-17l1648,104r18,-4l1685,104r14,11l1708,132r3,19l1711,93r-9,-11l1691,74r-14,-5l1664,67r-32,7l1608,92r-16,27l1586,151r6,32l1608,210r24,18l1664,235r13,-2l1691,228r11,-8l1711,209r,22l1747,231r,-22l1747,202r,-102l1747,93r,-91xe" stroked="f">
                <v:path arrowok="t" o:connecttype="custom" o:connectlocs="60,1999;12,1905;41,2070;191,2051;150,1979;109,1922;139,2079;257,2051;237,1938;201,1946;239,2085;414,1948;337,2042;387,1959;380,1924;311,2065;414,2086;580,1927;519,1952;531,1973;830,1985;735,1939;654,1930;638,2005;696,1979;753,1957;830,2086;911,2023;875,1926;909,2087;1109,1990;1074,1990;1063,1963;982,1946;1065,2086;1059,2059;1110,2014;1190,1944;1202,1889;1250,1875;1141,1945;1236,2036;1163,2010;1173,2084;1388,2053;1383,1957;1287,1957;1372,2088;1524,2006;1438,2025;1512,1970;1477,1922;1445,2083;1560,2086;1711,1857;1648,2053;1666,1955;1691,1929;1592,2038;1711,2064;1747,1857" o:connectangles="0,0,0,0,0,0,0,0,0,0,0,0,0,0,0,0,0,0,0,0,0,0,0,0,0,0,0,0,0,0,0,0,0,0,0,0,0,0,0,0,0,0,0,0,0,0,0,0,0,0,0,0,0,0,0,0,0,0,0,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B529A"/>
    <w:multiLevelType w:val="hybridMultilevel"/>
    <w:tmpl w:val="2902B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BE2346"/>
    <w:multiLevelType w:val="hybridMultilevel"/>
    <w:tmpl w:val="6F22F5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8E61F5"/>
    <w:multiLevelType w:val="hybridMultilevel"/>
    <w:tmpl w:val="6CBAA29C"/>
    <w:lvl w:ilvl="0" w:tplc="6400B750">
      <w:start w:val="1"/>
      <w:numFmt w:val="decimal"/>
      <w:lvlText w:val="%1."/>
      <w:lvlJc w:val="left"/>
      <w:pPr>
        <w:ind w:left="2280" w:hanging="19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2E47CD"/>
    <w:multiLevelType w:val="hybridMultilevel"/>
    <w:tmpl w:val="829C37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521D2B"/>
    <w:multiLevelType w:val="hybridMultilevel"/>
    <w:tmpl w:val="5F326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283E8B"/>
    <w:multiLevelType w:val="hybridMultilevel"/>
    <w:tmpl w:val="38EE8A10"/>
    <w:lvl w:ilvl="0" w:tplc="6400B750">
      <w:start w:val="1"/>
      <w:numFmt w:val="decimal"/>
      <w:lvlText w:val="%1."/>
      <w:lvlJc w:val="left"/>
      <w:pPr>
        <w:ind w:left="2280" w:hanging="19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E1134E"/>
    <w:multiLevelType w:val="hybridMultilevel"/>
    <w:tmpl w:val="917CD8F2"/>
    <w:lvl w:ilvl="0" w:tplc="2DF0B7FE">
      <w:start w:val="4"/>
      <w:numFmt w:val="bullet"/>
      <w:lvlText w:val="•"/>
      <w:lvlJc w:val="left"/>
      <w:pPr>
        <w:ind w:left="2595" w:hanging="1875"/>
      </w:pPr>
      <w:rPr>
        <w:rFonts w:ascii="Assistant Light" w:eastAsia="Times New Roman" w:hAnsi="Assistant Light" w:cs="Assistant Light"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B5D4E49"/>
    <w:multiLevelType w:val="hybridMultilevel"/>
    <w:tmpl w:val="F91A0824"/>
    <w:lvl w:ilvl="0" w:tplc="3734167C">
      <w:start w:val="1"/>
      <w:numFmt w:val="decimal"/>
      <w:lvlText w:val="%1."/>
      <w:lvlJc w:val="left"/>
      <w:pPr>
        <w:ind w:left="720" w:hanging="360"/>
      </w:pPr>
      <w:rPr>
        <w:rFonts w:ascii="GT Walsheim Pro" w:hAnsi="GT Walsheim Pro"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554738"/>
    <w:multiLevelType w:val="hybridMultilevel"/>
    <w:tmpl w:val="4EFEF30A"/>
    <w:lvl w:ilvl="0" w:tplc="407C411C">
      <w:start w:val="3"/>
      <w:numFmt w:val="bullet"/>
      <w:lvlText w:val="-"/>
      <w:lvlJc w:val="left"/>
      <w:pPr>
        <w:ind w:left="720" w:hanging="360"/>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256B9B"/>
    <w:multiLevelType w:val="hybridMultilevel"/>
    <w:tmpl w:val="E4CE44A8"/>
    <w:lvl w:ilvl="0" w:tplc="37869E56">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2407D94"/>
    <w:multiLevelType w:val="hybridMultilevel"/>
    <w:tmpl w:val="F5E036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757DBD"/>
    <w:multiLevelType w:val="hybridMultilevel"/>
    <w:tmpl w:val="0AD282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5564FFC"/>
    <w:multiLevelType w:val="hybridMultilevel"/>
    <w:tmpl w:val="8FA40908"/>
    <w:lvl w:ilvl="0" w:tplc="6400B750">
      <w:start w:val="1"/>
      <w:numFmt w:val="decimal"/>
      <w:lvlText w:val="%1."/>
      <w:lvlJc w:val="left"/>
      <w:pPr>
        <w:ind w:left="2280" w:hanging="19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B019DD"/>
    <w:multiLevelType w:val="hybridMultilevel"/>
    <w:tmpl w:val="F4EC8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B64322"/>
    <w:multiLevelType w:val="hybridMultilevel"/>
    <w:tmpl w:val="613A6F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9B75AE"/>
    <w:multiLevelType w:val="hybridMultilevel"/>
    <w:tmpl w:val="D41E35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DB60170"/>
    <w:multiLevelType w:val="hybridMultilevel"/>
    <w:tmpl w:val="91166ED2"/>
    <w:lvl w:ilvl="0" w:tplc="6400B750">
      <w:start w:val="1"/>
      <w:numFmt w:val="decimal"/>
      <w:lvlText w:val="%1."/>
      <w:lvlJc w:val="left"/>
      <w:pPr>
        <w:ind w:left="2280" w:hanging="19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6165B73"/>
    <w:multiLevelType w:val="hybridMultilevel"/>
    <w:tmpl w:val="974CD32C"/>
    <w:lvl w:ilvl="0" w:tplc="0B5C4DA2">
      <w:start w:val="1"/>
      <w:numFmt w:val="decimal"/>
      <w:lvlText w:val="%1."/>
      <w:lvlJc w:val="left"/>
      <w:pPr>
        <w:ind w:left="720" w:hanging="360"/>
      </w:pPr>
      <w:rPr>
        <w:rFonts w:hint="default"/>
      </w:rPr>
    </w:lvl>
    <w:lvl w:ilvl="1" w:tplc="0413000D">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58EF044D"/>
    <w:multiLevelType w:val="hybridMultilevel"/>
    <w:tmpl w:val="1FBE0BA8"/>
    <w:lvl w:ilvl="0" w:tplc="2DF0B7FE">
      <w:start w:val="4"/>
      <w:numFmt w:val="bullet"/>
      <w:lvlText w:val="•"/>
      <w:lvlJc w:val="left"/>
      <w:pPr>
        <w:ind w:left="2235" w:hanging="1875"/>
      </w:pPr>
      <w:rPr>
        <w:rFonts w:ascii="Assistant Light" w:eastAsia="Times New Roman" w:hAnsi="Assistant Light" w:cs="Assistant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A815059"/>
    <w:multiLevelType w:val="hybridMultilevel"/>
    <w:tmpl w:val="7A0449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B069A9"/>
    <w:multiLevelType w:val="hybridMultilevel"/>
    <w:tmpl w:val="A1A2556E"/>
    <w:lvl w:ilvl="0" w:tplc="6400B750">
      <w:start w:val="1"/>
      <w:numFmt w:val="decimal"/>
      <w:lvlText w:val="%1."/>
      <w:lvlJc w:val="left"/>
      <w:pPr>
        <w:ind w:left="2640" w:hanging="19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1" w15:restartNumberingAfterBreak="0">
    <w:nsid w:val="664001C5"/>
    <w:multiLevelType w:val="hybridMultilevel"/>
    <w:tmpl w:val="86D8AE98"/>
    <w:lvl w:ilvl="0" w:tplc="6400B750">
      <w:start w:val="1"/>
      <w:numFmt w:val="decimal"/>
      <w:lvlText w:val="%1."/>
      <w:lvlJc w:val="left"/>
      <w:pPr>
        <w:ind w:left="2280" w:hanging="19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BB67867"/>
    <w:multiLevelType w:val="hybridMultilevel"/>
    <w:tmpl w:val="AB1CDE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ED19C9"/>
    <w:multiLevelType w:val="hybridMultilevel"/>
    <w:tmpl w:val="C37058F2"/>
    <w:lvl w:ilvl="0" w:tplc="6400B750">
      <w:start w:val="1"/>
      <w:numFmt w:val="decimal"/>
      <w:lvlText w:val="%1."/>
      <w:lvlJc w:val="left"/>
      <w:pPr>
        <w:ind w:left="2280" w:hanging="19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CDD6C2C"/>
    <w:multiLevelType w:val="hybridMultilevel"/>
    <w:tmpl w:val="BEF2E2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FB2206C"/>
    <w:multiLevelType w:val="hybridMultilevel"/>
    <w:tmpl w:val="91C839E6"/>
    <w:lvl w:ilvl="0" w:tplc="5A643A1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9982958">
    <w:abstractNumId w:val="7"/>
  </w:num>
  <w:num w:numId="2" w16cid:durableId="2042171962">
    <w:abstractNumId w:val="15"/>
  </w:num>
  <w:num w:numId="3" w16cid:durableId="501117411">
    <w:abstractNumId w:val="24"/>
  </w:num>
  <w:num w:numId="4" w16cid:durableId="1255356186">
    <w:abstractNumId w:val="8"/>
  </w:num>
  <w:num w:numId="5" w16cid:durableId="1617834116">
    <w:abstractNumId w:val="10"/>
  </w:num>
  <w:num w:numId="6" w16cid:durableId="1510292473">
    <w:abstractNumId w:val="11"/>
  </w:num>
  <w:num w:numId="7" w16cid:durableId="1090927820">
    <w:abstractNumId w:val="17"/>
  </w:num>
  <w:num w:numId="8" w16cid:durableId="914709904">
    <w:abstractNumId w:val="4"/>
  </w:num>
  <w:num w:numId="9" w16cid:durableId="901671770">
    <w:abstractNumId w:val="9"/>
  </w:num>
  <w:num w:numId="10" w16cid:durableId="72746812">
    <w:abstractNumId w:val="14"/>
  </w:num>
  <w:num w:numId="11" w16cid:durableId="856307673">
    <w:abstractNumId w:val="25"/>
  </w:num>
  <w:num w:numId="12" w16cid:durableId="1732652350">
    <w:abstractNumId w:val="22"/>
  </w:num>
  <w:num w:numId="13" w16cid:durableId="138230418">
    <w:abstractNumId w:val="21"/>
  </w:num>
  <w:num w:numId="14" w16cid:durableId="1555769645">
    <w:abstractNumId w:val="20"/>
  </w:num>
  <w:num w:numId="15" w16cid:durableId="350959222">
    <w:abstractNumId w:val="5"/>
  </w:num>
  <w:num w:numId="16" w16cid:durableId="708917546">
    <w:abstractNumId w:val="16"/>
  </w:num>
  <w:num w:numId="17" w16cid:durableId="151945155">
    <w:abstractNumId w:val="12"/>
  </w:num>
  <w:num w:numId="18" w16cid:durableId="1761831336">
    <w:abstractNumId w:val="2"/>
  </w:num>
  <w:num w:numId="19" w16cid:durableId="2085374433">
    <w:abstractNumId w:val="23"/>
  </w:num>
  <w:num w:numId="20" w16cid:durableId="796069120">
    <w:abstractNumId w:val="19"/>
  </w:num>
  <w:num w:numId="21" w16cid:durableId="2105488682">
    <w:abstractNumId w:val="13"/>
  </w:num>
  <w:num w:numId="22" w16cid:durableId="2052341674">
    <w:abstractNumId w:val="18"/>
  </w:num>
  <w:num w:numId="23" w16cid:durableId="100532731">
    <w:abstractNumId w:val="6"/>
  </w:num>
  <w:num w:numId="24" w16cid:durableId="1837648557">
    <w:abstractNumId w:val="0"/>
  </w:num>
  <w:num w:numId="25" w16cid:durableId="2005930685">
    <w:abstractNumId w:val="3"/>
  </w:num>
  <w:num w:numId="26" w16cid:durableId="561258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07E"/>
    <w:rsid w:val="00012EFA"/>
    <w:rsid w:val="00024025"/>
    <w:rsid w:val="00025720"/>
    <w:rsid w:val="00031112"/>
    <w:rsid w:val="00032633"/>
    <w:rsid w:val="000335BD"/>
    <w:rsid w:val="00037289"/>
    <w:rsid w:val="00040A4F"/>
    <w:rsid w:val="00065600"/>
    <w:rsid w:val="00066E8B"/>
    <w:rsid w:val="00077DAF"/>
    <w:rsid w:val="0008308F"/>
    <w:rsid w:val="00084A92"/>
    <w:rsid w:val="00087266"/>
    <w:rsid w:val="000932A6"/>
    <w:rsid w:val="000961BC"/>
    <w:rsid w:val="00097060"/>
    <w:rsid w:val="000B2546"/>
    <w:rsid w:val="000B3028"/>
    <w:rsid w:val="000D147E"/>
    <w:rsid w:val="000E1762"/>
    <w:rsid w:val="000E396F"/>
    <w:rsid w:val="000F0255"/>
    <w:rsid w:val="000F17E1"/>
    <w:rsid w:val="000F1FCD"/>
    <w:rsid w:val="00100763"/>
    <w:rsid w:val="00142438"/>
    <w:rsid w:val="0015100D"/>
    <w:rsid w:val="0015669A"/>
    <w:rsid w:val="001654E7"/>
    <w:rsid w:val="00172D29"/>
    <w:rsid w:val="0017567B"/>
    <w:rsid w:val="0018157C"/>
    <w:rsid w:val="00181CA4"/>
    <w:rsid w:val="00182B4A"/>
    <w:rsid w:val="001857A1"/>
    <w:rsid w:val="00190B28"/>
    <w:rsid w:val="0019318D"/>
    <w:rsid w:val="001B4A7F"/>
    <w:rsid w:val="001C0393"/>
    <w:rsid w:val="001D0CE9"/>
    <w:rsid w:val="001D496B"/>
    <w:rsid w:val="001E491B"/>
    <w:rsid w:val="001F5849"/>
    <w:rsid w:val="001F5F59"/>
    <w:rsid w:val="0022531D"/>
    <w:rsid w:val="002369DF"/>
    <w:rsid w:val="00237247"/>
    <w:rsid w:val="00250A8A"/>
    <w:rsid w:val="00252975"/>
    <w:rsid w:val="00254A74"/>
    <w:rsid w:val="002600D1"/>
    <w:rsid w:val="00266260"/>
    <w:rsid w:val="0028636A"/>
    <w:rsid w:val="002A5015"/>
    <w:rsid w:val="002A5250"/>
    <w:rsid w:val="002B255E"/>
    <w:rsid w:val="002B3856"/>
    <w:rsid w:val="002B4564"/>
    <w:rsid w:val="002C22D6"/>
    <w:rsid w:val="002D348B"/>
    <w:rsid w:val="002D61A0"/>
    <w:rsid w:val="002D7DAC"/>
    <w:rsid w:val="002F314F"/>
    <w:rsid w:val="002F4AE6"/>
    <w:rsid w:val="00310917"/>
    <w:rsid w:val="00316433"/>
    <w:rsid w:val="003248FF"/>
    <w:rsid w:val="00332515"/>
    <w:rsid w:val="00344194"/>
    <w:rsid w:val="003447D9"/>
    <w:rsid w:val="0035127E"/>
    <w:rsid w:val="00370678"/>
    <w:rsid w:val="00381DE6"/>
    <w:rsid w:val="00382301"/>
    <w:rsid w:val="00391663"/>
    <w:rsid w:val="00391919"/>
    <w:rsid w:val="003A0C9A"/>
    <w:rsid w:val="003A5A8E"/>
    <w:rsid w:val="003B2950"/>
    <w:rsid w:val="003C32F1"/>
    <w:rsid w:val="003D281F"/>
    <w:rsid w:val="003D6123"/>
    <w:rsid w:val="003F3E74"/>
    <w:rsid w:val="003F406F"/>
    <w:rsid w:val="00403760"/>
    <w:rsid w:val="0040385C"/>
    <w:rsid w:val="0041626E"/>
    <w:rsid w:val="00423896"/>
    <w:rsid w:val="00433A60"/>
    <w:rsid w:val="004355A6"/>
    <w:rsid w:val="00455312"/>
    <w:rsid w:val="00460059"/>
    <w:rsid w:val="0046767D"/>
    <w:rsid w:val="00473EFB"/>
    <w:rsid w:val="004742D4"/>
    <w:rsid w:val="00477E27"/>
    <w:rsid w:val="00481B9D"/>
    <w:rsid w:val="004904EE"/>
    <w:rsid w:val="004C43E0"/>
    <w:rsid w:val="004D0F1F"/>
    <w:rsid w:val="004D3E7B"/>
    <w:rsid w:val="004E24E1"/>
    <w:rsid w:val="004E46C7"/>
    <w:rsid w:val="004E68DF"/>
    <w:rsid w:val="004F4CB8"/>
    <w:rsid w:val="004F54D4"/>
    <w:rsid w:val="004F72EE"/>
    <w:rsid w:val="00501E9B"/>
    <w:rsid w:val="00506EA7"/>
    <w:rsid w:val="0051191D"/>
    <w:rsid w:val="00514058"/>
    <w:rsid w:val="005226E8"/>
    <w:rsid w:val="005264A2"/>
    <w:rsid w:val="00526E6D"/>
    <w:rsid w:val="00532AC5"/>
    <w:rsid w:val="00534AC5"/>
    <w:rsid w:val="00541BA3"/>
    <w:rsid w:val="00546136"/>
    <w:rsid w:val="00546EF9"/>
    <w:rsid w:val="00562394"/>
    <w:rsid w:val="00566FA6"/>
    <w:rsid w:val="00576BDA"/>
    <w:rsid w:val="00590C09"/>
    <w:rsid w:val="00592DA2"/>
    <w:rsid w:val="0059415B"/>
    <w:rsid w:val="005B3ADB"/>
    <w:rsid w:val="005C12B0"/>
    <w:rsid w:val="005C187A"/>
    <w:rsid w:val="005D1781"/>
    <w:rsid w:val="005D35D2"/>
    <w:rsid w:val="005E2923"/>
    <w:rsid w:val="005E62D7"/>
    <w:rsid w:val="005F319A"/>
    <w:rsid w:val="005F6159"/>
    <w:rsid w:val="005F6530"/>
    <w:rsid w:val="00601095"/>
    <w:rsid w:val="00617CCA"/>
    <w:rsid w:val="00622AE5"/>
    <w:rsid w:val="0063484B"/>
    <w:rsid w:val="00641A3D"/>
    <w:rsid w:val="00645BB4"/>
    <w:rsid w:val="00660689"/>
    <w:rsid w:val="0066685C"/>
    <w:rsid w:val="00666AF0"/>
    <w:rsid w:val="00670EFD"/>
    <w:rsid w:val="006744D9"/>
    <w:rsid w:val="00682286"/>
    <w:rsid w:val="0069310B"/>
    <w:rsid w:val="006A026F"/>
    <w:rsid w:val="006C1CBF"/>
    <w:rsid w:val="006C3D4A"/>
    <w:rsid w:val="006E0141"/>
    <w:rsid w:val="006E10D9"/>
    <w:rsid w:val="006F1C91"/>
    <w:rsid w:val="006F20FA"/>
    <w:rsid w:val="006F2292"/>
    <w:rsid w:val="006F2BA6"/>
    <w:rsid w:val="006F7976"/>
    <w:rsid w:val="00705808"/>
    <w:rsid w:val="0071335C"/>
    <w:rsid w:val="00725D40"/>
    <w:rsid w:val="00731122"/>
    <w:rsid w:val="00731276"/>
    <w:rsid w:val="00742CB5"/>
    <w:rsid w:val="00744E4C"/>
    <w:rsid w:val="00751F22"/>
    <w:rsid w:val="007528E4"/>
    <w:rsid w:val="00762803"/>
    <w:rsid w:val="00762C64"/>
    <w:rsid w:val="00766B51"/>
    <w:rsid w:val="00773B14"/>
    <w:rsid w:val="0078548A"/>
    <w:rsid w:val="007A087E"/>
    <w:rsid w:val="007A0DEB"/>
    <w:rsid w:val="007A4377"/>
    <w:rsid w:val="007B7990"/>
    <w:rsid w:val="007E2B52"/>
    <w:rsid w:val="007F032B"/>
    <w:rsid w:val="007F3A53"/>
    <w:rsid w:val="0080373B"/>
    <w:rsid w:val="00810C33"/>
    <w:rsid w:val="00817FB1"/>
    <w:rsid w:val="008347B7"/>
    <w:rsid w:val="0083746E"/>
    <w:rsid w:val="0084482A"/>
    <w:rsid w:val="008657CA"/>
    <w:rsid w:val="00867017"/>
    <w:rsid w:val="008718BE"/>
    <w:rsid w:val="008729A1"/>
    <w:rsid w:val="00876B74"/>
    <w:rsid w:val="008856C7"/>
    <w:rsid w:val="0089451C"/>
    <w:rsid w:val="008A6DDD"/>
    <w:rsid w:val="008B2411"/>
    <w:rsid w:val="008D7423"/>
    <w:rsid w:val="008E7591"/>
    <w:rsid w:val="008F25F2"/>
    <w:rsid w:val="00906E58"/>
    <w:rsid w:val="00913667"/>
    <w:rsid w:val="0091664D"/>
    <w:rsid w:val="00917B1B"/>
    <w:rsid w:val="009269E7"/>
    <w:rsid w:val="00937EF4"/>
    <w:rsid w:val="00956595"/>
    <w:rsid w:val="00965FCD"/>
    <w:rsid w:val="0097511B"/>
    <w:rsid w:val="00992A96"/>
    <w:rsid w:val="009A15D0"/>
    <w:rsid w:val="009B513C"/>
    <w:rsid w:val="009C1D29"/>
    <w:rsid w:val="009F08A8"/>
    <w:rsid w:val="009F5E9A"/>
    <w:rsid w:val="00A000E9"/>
    <w:rsid w:val="00A05645"/>
    <w:rsid w:val="00A17443"/>
    <w:rsid w:val="00A41AF9"/>
    <w:rsid w:val="00A423F7"/>
    <w:rsid w:val="00A43E39"/>
    <w:rsid w:val="00A451B5"/>
    <w:rsid w:val="00A46A6C"/>
    <w:rsid w:val="00A54027"/>
    <w:rsid w:val="00A54274"/>
    <w:rsid w:val="00A578EA"/>
    <w:rsid w:val="00A57B90"/>
    <w:rsid w:val="00A6004F"/>
    <w:rsid w:val="00A67D07"/>
    <w:rsid w:val="00A806E8"/>
    <w:rsid w:val="00AA1B90"/>
    <w:rsid w:val="00AA58EF"/>
    <w:rsid w:val="00AA5AC9"/>
    <w:rsid w:val="00AB5064"/>
    <w:rsid w:val="00AD065D"/>
    <w:rsid w:val="00AD42D1"/>
    <w:rsid w:val="00AE7F6F"/>
    <w:rsid w:val="00AF292F"/>
    <w:rsid w:val="00AF2E79"/>
    <w:rsid w:val="00AF39D8"/>
    <w:rsid w:val="00AF4282"/>
    <w:rsid w:val="00AF5D1C"/>
    <w:rsid w:val="00B02162"/>
    <w:rsid w:val="00B051E8"/>
    <w:rsid w:val="00B05852"/>
    <w:rsid w:val="00B06562"/>
    <w:rsid w:val="00B15707"/>
    <w:rsid w:val="00B21D7A"/>
    <w:rsid w:val="00B24A81"/>
    <w:rsid w:val="00B274E0"/>
    <w:rsid w:val="00B27C3F"/>
    <w:rsid w:val="00B35B56"/>
    <w:rsid w:val="00B4119C"/>
    <w:rsid w:val="00B43C31"/>
    <w:rsid w:val="00B57A8B"/>
    <w:rsid w:val="00B659E4"/>
    <w:rsid w:val="00B72985"/>
    <w:rsid w:val="00B81663"/>
    <w:rsid w:val="00B84B84"/>
    <w:rsid w:val="00B90E45"/>
    <w:rsid w:val="00B91548"/>
    <w:rsid w:val="00B97992"/>
    <w:rsid w:val="00BA1949"/>
    <w:rsid w:val="00BB1C01"/>
    <w:rsid w:val="00BD42B7"/>
    <w:rsid w:val="00BE0952"/>
    <w:rsid w:val="00BE1B2C"/>
    <w:rsid w:val="00BE3BD4"/>
    <w:rsid w:val="00C11951"/>
    <w:rsid w:val="00C12B9A"/>
    <w:rsid w:val="00C232D5"/>
    <w:rsid w:val="00C256E3"/>
    <w:rsid w:val="00C37D7A"/>
    <w:rsid w:val="00C42C97"/>
    <w:rsid w:val="00C4337A"/>
    <w:rsid w:val="00C60A30"/>
    <w:rsid w:val="00C63040"/>
    <w:rsid w:val="00C763FE"/>
    <w:rsid w:val="00C87886"/>
    <w:rsid w:val="00CA46DC"/>
    <w:rsid w:val="00CC3B2E"/>
    <w:rsid w:val="00CD0E47"/>
    <w:rsid w:val="00CD1ADB"/>
    <w:rsid w:val="00CD4CB8"/>
    <w:rsid w:val="00CD6350"/>
    <w:rsid w:val="00CE7A83"/>
    <w:rsid w:val="00CF07D8"/>
    <w:rsid w:val="00D00998"/>
    <w:rsid w:val="00D03B20"/>
    <w:rsid w:val="00D04FCC"/>
    <w:rsid w:val="00D135EF"/>
    <w:rsid w:val="00D2644C"/>
    <w:rsid w:val="00D41A0D"/>
    <w:rsid w:val="00D44E76"/>
    <w:rsid w:val="00D52116"/>
    <w:rsid w:val="00D7175D"/>
    <w:rsid w:val="00D76E5D"/>
    <w:rsid w:val="00D839B0"/>
    <w:rsid w:val="00D979F2"/>
    <w:rsid w:val="00DB45BB"/>
    <w:rsid w:val="00DD3908"/>
    <w:rsid w:val="00DE61F6"/>
    <w:rsid w:val="00DF62B5"/>
    <w:rsid w:val="00E01030"/>
    <w:rsid w:val="00E036BE"/>
    <w:rsid w:val="00E10459"/>
    <w:rsid w:val="00E1715B"/>
    <w:rsid w:val="00E2101E"/>
    <w:rsid w:val="00E226DD"/>
    <w:rsid w:val="00E305C4"/>
    <w:rsid w:val="00E36A6C"/>
    <w:rsid w:val="00E60F48"/>
    <w:rsid w:val="00E617C2"/>
    <w:rsid w:val="00E64B01"/>
    <w:rsid w:val="00E65483"/>
    <w:rsid w:val="00E66171"/>
    <w:rsid w:val="00E7117C"/>
    <w:rsid w:val="00E75595"/>
    <w:rsid w:val="00E77A42"/>
    <w:rsid w:val="00E8107E"/>
    <w:rsid w:val="00E878AC"/>
    <w:rsid w:val="00E941CD"/>
    <w:rsid w:val="00EA332C"/>
    <w:rsid w:val="00EA527D"/>
    <w:rsid w:val="00EC46EB"/>
    <w:rsid w:val="00EC727C"/>
    <w:rsid w:val="00ED65DA"/>
    <w:rsid w:val="00EE1451"/>
    <w:rsid w:val="00EE2340"/>
    <w:rsid w:val="00F0576C"/>
    <w:rsid w:val="00F11C1B"/>
    <w:rsid w:val="00F14700"/>
    <w:rsid w:val="00F15587"/>
    <w:rsid w:val="00F17659"/>
    <w:rsid w:val="00F3084E"/>
    <w:rsid w:val="00F319DA"/>
    <w:rsid w:val="00F40BB1"/>
    <w:rsid w:val="00F44B5D"/>
    <w:rsid w:val="00F679F9"/>
    <w:rsid w:val="00F7229C"/>
    <w:rsid w:val="00F72752"/>
    <w:rsid w:val="00F80B94"/>
    <w:rsid w:val="00F963CF"/>
    <w:rsid w:val="00FA1702"/>
    <w:rsid w:val="00FC0AC7"/>
    <w:rsid w:val="00FC67E2"/>
    <w:rsid w:val="00FD3D67"/>
    <w:rsid w:val="00FE6C46"/>
    <w:rsid w:val="03D005D6"/>
    <w:rsid w:val="04BCE74F"/>
    <w:rsid w:val="04D087B9"/>
    <w:rsid w:val="04EAB713"/>
    <w:rsid w:val="0C83968B"/>
    <w:rsid w:val="0DA918F4"/>
    <w:rsid w:val="0DE4872C"/>
    <w:rsid w:val="0EFC7ACB"/>
    <w:rsid w:val="13DDB8B4"/>
    <w:rsid w:val="13ECAA69"/>
    <w:rsid w:val="144689AA"/>
    <w:rsid w:val="151A38CA"/>
    <w:rsid w:val="1936C759"/>
    <w:rsid w:val="1A211986"/>
    <w:rsid w:val="1AD5A8F8"/>
    <w:rsid w:val="1BED7431"/>
    <w:rsid w:val="21AD6C79"/>
    <w:rsid w:val="2640E4EB"/>
    <w:rsid w:val="27D95107"/>
    <w:rsid w:val="2A71A8C1"/>
    <w:rsid w:val="2C945335"/>
    <w:rsid w:val="2EB08547"/>
    <w:rsid w:val="36166900"/>
    <w:rsid w:val="3B01BDD0"/>
    <w:rsid w:val="3DFA9802"/>
    <w:rsid w:val="3F9633FA"/>
    <w:rsid w:val="40EEA5D6"/>
    <w:rsid w:val="43926C03"/>
    <w:rsid w:val="4474B778"/>
    <w:rsid w:val="463F680F"/>
    <w:rsid w:val="4BC1AF37"/>
    <w:rsid w:val="4D304500"/>
    <w:rsid w:val="4FA4692A"/>
    <w:rsid w:val="4FABC52C"/>
    <w:rsid w:val="538084DE"/>
    <w:rsid w:val="56301A18"/>
    <w:rsid w:val="5B3F5154"/>
    <w:rsid w:val="5B41C9F6"/>
    <w:rsid w:val="5BAF171D"/>
    <w:rsid w:val="5CF199EA"/>
    <w:rsid w:val="5D5E8F2B"/>
    <w:rsid w:val="5E277427"/>
    <w:rsid w:val="62FBEC10"/>
    <w:rsid w:val="6B10ED85"/>
    <w:rsid w:val="6E613CEE"/>
    <w:rsid w:val="712B4911"/>
    <w:rsid w:val="795423F5"/>
    <w:rsid w:val="7AB6503F"/>
    <w:rsid w:val="7B50EFC0"/>
    <w:rsid w:val="7CC7A2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C8ADC"/>
  <w15:chartTrackingRefBased/>
  <w15:docId w15:val="{F20C890D-1085-409B-8DF2-2E28ADA0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nhideWhenUsed/>
    <w:rsid w:val="00097060"/>
    <w:pPr>
      <w:widowControl w:val="0"/>
      <w:autoSpaceDE w:val="0"/>
      <w:autoSpaceDN w:val="0"/>
      <w:spacing w:after="0" w:line="240" w:lineRule="auto"/>
    </w:pPr>
    <w:rPr>
      <w:rFonts w:ascii="GT Walsheim Pro" w:eastAsia="Arial" w:hAnsi="GT Walsheim Pro" w:cs="Arial"/>
      <w:kern w:val="0"/>
      <w14:ligatures w14:val="none"/>
    </w:rPr>
  </w:style>
  <w:style w:type="paragraph" w:styleId="Kop1">
    <w:name w:val="heading 1"/>
    <w:basedOn w:val="Standaard"/>
    <w:next w:val="Standaard"/>
    <w:link w:val="Kop1Char"/>
    <w:uiPriority w:val="9"/>
    <w:qFormat/>
    <w:rsid w:val="006F2BA6"/>
    <w:pPr>
      <w:keepNext/>
      <w:keepLines/>
      <w:spacing w:before="240"/>
      <w:outlineLvl w:val="0"/>
    </w:pPr>
    <w:rPr>
      <w:rFonts w:eastAsiaTheme="majorEastAsia" w:cstheme="majorBidi"/>
      <w:color w:val="61A78B"/>
      <w:sz w:val="32"/>
      <w:szCs w:val="32"/>
    </w:rPr>
  </w:style>
  <w:style w:type="paragraph" w:styleId="Kop2">
    <w:name w:val="heading 2"/>
    <w:basedOn w:val="Standaard"/>
    <w:next w:val="Standaard"/>
    <w:link w:val="Kop2Char"/>
    <w:uiPriority w:val="9"/>
    <w:unhideWhenUsed/>
    <w:qFormat/>
    <w:rsid w:val="00E8107E"/>
    <w:pPr>
      <w:keepNext/>
      <w:keepLines/>
      <w:spacing w:before="40"/>
      <w:outlineLvl w:val="1"/>
    </w:pPr>
    <w:rPr>
      <w:rFonts w:asciiTheme="majorHAnsi" w:eastAsiaTheme="majorEastAsia" w:hAnsiTheme="majorHAnsi" w:cstheme="majorBidi"/>
      <w:color w:val="61A78B"/>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2BA6"/>
    <w:rPr>
      <w:rFonts w:ascii="GT Walsheim Pro" w:eastAsiaTheme="majorEastAsia" w:hAnsi="GT Walsheim Pro" w:cstheme="majorBidi"/>
      <w:color w:val="61A78B"/>
      <w:kern w:val="0"/>
      <w:sz w:val="32"/>
      <w:szCs w:val="32"/>
      <w14:ligatures w14:val="none"/>
    </w:rPr>
  </w:style>
  <w:style w:type="character" w:customStyle="1" w:styleId="Kop2Char">
    <w:name w:val="Kop 2 Char"/>
    <w:basedOn w:val="Standaardalinea-lettertype"/>
    <w:link w:val="Kop2"/>
    <w:uiPriority w:val="9"/>
    <w:rsid w:val="00E8107E"/>
    <w:rPr>
      <w:rFonts w:asciiTheme="majorHAnsi" w:eastAsiaTheme="majorEastAsia" w:hAnsiTheme="majorHAnsi" w:cstheme="majorBidi"/>
      <w:color w:val="61A78B"/>
      <w:kern w:val="0"/>
      <w:sz w:val="26"/>
      <w:szCs w:val="26"/>
      <w14:ligatures w14:val="none"/>
    </w:rPr>
  </w:style>
  <w:style w:type="paragraph" w:styleId="Koptekst">
    <w:name w:val="header"/>
    <w:basedOn w:val="Standaard"/>
    <w:link w:val="KoptekstChar"/>
    <w:uiPriority w:val="99"/>
    <w:unhideWhenUsed/>
    <w:rsid w:val="00D03B20"/>
    <w:pPr>
      <w:tabs>
        <w:tab w:val="center" w:pos="4536"/>
        <w:tab w:val="right" w:pos="9072"/>
      </w:tabs>
    </w:pPr>
  </w:style>
  <w:style w:type="character" w:customStyle="1" w:styleId="KoptekstChar">
    <w:name w:val="Koptekst Char"/>
    <w:basedOn w:val="Standaardalinea-lettertype"/>
    <w:link w:val="Koptekst"/>
    <w:uiPriority w:val="99"/>
    <w:rsid w:val="00D03B20"/>
  </w:style>
  <w:style w:type="paragraph" w:styleId="Voettekst">
    <w:name w:val="footer"/>
    <w:basedOn w:val="Standaard"/>
    <w:link w:val="VoettekstChar"/>
    <w:uiPriority w:val="99"/>
    <w:unhideWhenUsed/>
    <w:rsid w:val="00D03B20"/>
    <w:pPr>
      <w:tabs>
        <w:tab w:val="center" w:pos="4536"/>
        <w:tab w:val="right" w:pos="9072"/>
      </w:tabs>
    </w:pPr>
  </w:style>
  <w:style w:type="character" w:customStyle="1" w:styleId="VoettekstChar">
    <w:name w:val="Voettekst Char"/>
    <w:basedOn w:val="Standaardalinea-lettertype"/>
    <w:link w:val="Voettekst"/>
    <w:uiPriority w:val="99"/>
    <w:rsid w:val="00D03B20"/>
  </w:style>
  <w:style w:type="paragraph" w:styleId="Lijstalinea">
    <w:name w:val="List Paragraph"/>
    <w:basedOn w:val="Standaard"/>
    <w:uiPriority w:val="34"/>
    <w:qFormat/>
    <w:rsid w:val="00D03B20"/>
  </w:style>
  <w:style w:type="paragraph" w:styleId="Geenafstand">
    <w:name w:val="No Spacing"/>
    <w:uiPriority w:val="1"/>
    <w:qFormat/>
    <w:rsid w:val="00D03B20"/>
    <w:pPr>
      <w:widowControl w:val="0"/>
      <w:autoSpaceDE w:val="0"/>
      <w:autoSpaceDN w:val="0"/>
      <w:spacing w:after="0" w:line="240" w:lineRule="auto"/>
    </w:pPr>
    <w:rPr>
      <w:rFonts w:ascii="GT Walsheim Pro" w:eastAsia="Arial" w:hAnsi="GT Walsheim Pro" w:cs="Arial"/>
      <w:kern w:val="0"/>
      <w14:ligatures w14:val="none"/>
    </w:rPr>
  </w:style>
  <w:style w:type="paragraph" w:styleId="Inhopg1">
    <w:name w:val="toc 1"/>
    <w:basedOn w:val="Standaard"/>
    <w:next w:val="Standaard"/>
    <w:autoRedefine/>
    <w:uiPriority w:val="39"/>
    <w:unhideWhenUsed/>
    <w:rsid w:val="006F2BA6"/>
    <w:pPr>
      <w:spacing w:after="100"/>
    </w:pPr>
  </w:style>
  <w:style w:type="character" w:styleId="Hyperlink">
    <w:name w:val="Hyperlink"/>
    <w:basedOn w:val="Standaardalinea-lettertype"/>
    <w:uiPriority w:val="99"/>
    <w:unhideWhenUsed/>
    <w:rsid w:val="006F2BA6"/>
    <w:rPr>
      <w:color w:val="0563C1" w:themeColor="hyperlink"/>
      <w:u w:val="single"/>
    </w:rPr>
  </w:style>
  <w:style w:type="character" w:customStyle="1" w:styleId="CommentTextChar">
    <w:name w:val="Comment Text Char"/>
    <w:basedOn w:val="Standaardalinea-lettertype"/>
    <w:link w:val="CommentText1"/>
    <w:uiPriority w:val="99"/>
    <w:rsid w:val="008E7591"/>
    <w:rPr>
      <w:rFonts w:ascii="GT Walsheim Pro" w:eastAsia="Arial" w:hAnsi="GT Walsheim Pro" w:cs="Arial"/>
      <w:kern w:val="0"/>
      <w:sz w:val="20"/>
      <w:szCs w:val="20"/>
      <w14:ligatures w14:val="none"/>
    </w:rPr>
  </w:style>
  <w:style w:type="paragraph" w:customStyle="1" w:styleId="CommentText1">
    <w:name w:val="Comment Text1"/>
    <w:basedOn w:val="Standaard"/>
    <w:link w:val="CommentTextChar"/>
    <w:uiPriority w:val="99"/>
    <w:unhideWhenUsed/>
    <w:rsid w:val="00A6004F"/>
    <w:rPr>
      <w:sz w:val="20"/>
      <w:szCs w:val="20"/>
    </w:rPr>
  </w:style>
  <w:style w:type="character" w:customStyle="1" w:styleId="CommentSubjectChar">
    <w:name w:val="Comment Subject Char"/>
    <w:basedOn w:val="CommentTextChar"/>
    <w:link w:val="CommentSubject1"/>
    <w:uiPriority w:val="99"/>
    <w:semiHidden/>
    <w:rsid w:val="008E7591"/>
    <w:rPr>
      <w:rFonts w:ascii="GT Walsheim Pro" w:eastAsia="Arial" w:hAnsi="GT Walsheim Pro" w:cs="Arial"/>
      <w:b/>
      <w:bCs/>
      <w:kern w:val="0"/>
      <w:sz w:val="20"/>
      <w:szCs w:val="20"/>
      <w14:ligatures w14:val="none"/>
    </w:rPr>
  </w:style>
  <w:style w:type="paragraph" w:customStyle="1" w:styleId="CommentSubject1">
    <w:name w:val="Comment Subject1"/>
    <w:basedOn w:val="CommentText1"/>
    <w:next w:val="CommentText1"/>
    <w:link w:val="CommentSubjectChar"/>
    <w:uiPriority w:val="99"/>
    <w:semiHidden/>
    <w:unhideWhenUsed/>
    <w:rsid w:val="00A6004F"/>
    <w:rPr>
      <w:b/>
      <w:bCs/>
    </w:rPr>
  </w:style>
  <w:style w:type="paragraph" w:styleId="Kopvaninhoudsopgave">
    <w:name w:val="TOC Heading"/>
    <w:basedOn w:val="Kop1"/>
    <w:next w:val="Standaard"/>
    <w:uiPriority w:val="39"/>
    <w:semiHidden/>
    <w:unhideWhenUsed/>
    <w:qFormat/>
    <w:rsid w:val="00E8107E"/>
    <w:pPr>
      <w:outlineLvl w:val="9"/>
    </w:pPr>
    <w:rPr>
      <w:rFonts w:asciiTheme="majorHAnsi" w:hAnsiTheme="majorHAnsi"/>
      <w:color w:val="2F5496" w:themeColor="accent1" w:themeShade="BF"/>
    </w:rPr>
  </w:style>
  <w:style w:type="table" w:styleId="Tabelraster">
    <w:name w:val="Table Grid"/>
    <w:basedOn w:val="Standaardtabel"/>
    <w:uiPriority w:val="39"/>
    <w:rsid w:val="00E81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E8107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customStyle="1" w:styleId="Kenmerkblokje">
    <w:name w:val="_Kenmerk_blokje"/>
    <w:basedOn w:val="Standaard"/>
    <w:qFormat/>
    <w:rsid w:val="00E8107E"/>
    <w:pPr>
      <w:tabs>
        <w:tab w:val="left" w:pos="1871"/>
      </w:tabs>
      <w:adjustRightInd w:val="0"/>
      <w:spacing w:line="280" w:lineRule="atLeast"/>
      <w:textAlignment w:val="center"/>
    </w:pPr>
    <w:rPr>
      <w:rFonts w:ascii="Verdana" w:eastAsiaTheme="minorEastAsia" w:hAnsi="Verdana" w:cs="Verdana"/>
      <w:color w:val="000000"/>
      <w:sz w:val="17"/>
      <w:szCs w:val="17"/>
      <w:lang w:eastAsia="nl-NL"/>
    </w:rPr>
  </w:style>
  <w:style w:type="paragraph" w:customStyle="1" w:styleId="a">
    <w:uiPriority w:val="99"/>
    <w:unhideWhenUsed/>
    <w:rsid w:val="00097060"/>
  </w:style>
  <w:style w:type="character" w:styleId="Onopgelostemelding">
    <w:name w:val="Unresolved Mention"/>
    <w:basedOn w:val="Standaardalinea-lettertype"/>
    <w:uiPriority w:val="99"/>
    <w:semiHidden/>
    <w:unhideWhenUsed/>
    <w:rsid w:val="002D7DAC"/>
    <w:rPr>
      <w:color w:val="605E5C"/>
      <w:shd w:val="clear" w:color="auto" w:fill="E1DFDD"/>
    </w:rPr>
  </w:style>
  <w:style w:type="paragraph" w:styleId="Inhopg2">
    <w:name w:val="toc 2"/>
    <w:basedOn w:val="Standaard"/>
    <w:next w:val="Standaard"/>
    <w:autoRedefine/>
    <w:uiPriority w:val="39"/>
    <w:unhideWhenUsed/>
    <w:rsid w:val="002D7DAC"/>
    <w:pPr>
      <w:spacing w:after="100"/>
      <w:ind w:left="220"/>
    </w:pPr>
  </w:style>
  <w:style w:type="character" w:customStyle="1" w:styleId="TekstopmerkingChar1">
    <w:name w:val="Tekst opmerking Char1"/>
    <w:basedOn w:val="Standaardalinea-lettertype"/>
    <w:uiPriority w:val="99"/>
    <w:rsid w:val="00097060"/>
    <w:rPr>
      <w:sz w:val="20"/>
      <w:szCs w:val="20"/>
    </w:rPr>
  </w:style>
  <w:style w:type="character" w:styleId="Vermelding">
    <w:name w:val="Mention"/>
    <w:basedOn w:val="Standaardalinea-lettertype"/>
    <w:uiPriority w:val="99"/>
    <w:unhideWhenUsed/>
    <w:rsid w:val="00097060"/>
    <w:rPr>
      <w:color w:val="2B579A"/>
      <w:shd w:val="clear" w:color="auto" w:fill="E1DFDD"/>
    </w:rPr>
  </w:style>
  <w:style w:type="character" w:customStyle="1" w:styleId="CommentReference1">
    <w:name w:val="Comment Reference1"/>
    <w:basedOn w:val="Standaardalinea-lettertype"/>
    <w:uiPriority w:val="99"/>
    <w:semiHidden/>
    <w:unhideWhenUsed/>
    <w:rsid w:val="00A6004F"/>
    <w:rPr>
      <w:sz w:val="16"/>
      <w:szCs w:val="16"/>
    </w:rPr>
  </w:style>
  <w:style w:type="table" w:styleId="Lijsttabel3-Accent2">
    <w:name w:val="List Table 3 Accent 2"/>
    <w:basedOn w:val="Standaardtabel"/>
    <w:uiPriority w:val="48"/>
    <w:rsid w:val="00AD42D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kstopmerking">
    <w:name w:val="annotation text"/>
    <w:basedOn w:val="Standaard"/>
    <w:link w:val="TekstopmerkingChar"/>
    <w:uiPriority w:val="99"/>
    <w:unhideWhenUsed/>
    <w:rPr>
      <w:sz w:val="20"/>
      <w:szCs w:val="20"/>
    </w:rPr>
  </w:style>
  <w:style w:type="character" w:customStyle="1" w:styleId="TekstopmerkingChar">
    <w:name w:val="Tekst opmerking Char"/>
    <w:basedOn w:val="Standaardalinea-lettertype"/>
    <w:link w:val="Tekstopmerking"/>
    <w:uiPriority w:val="99"/>
    <w:rPr>
      <w:rFonts w:ascii="GT Walsheim Pro" w:eastAsia="Arial" w:hAnsi="GT Walsheim Pro" w:cs="Arial"/>
      <w:kern w:val="0"/>
      <w:sz w:val="20"/>
      <w:szCs w:val="20"/>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4E46C7"/>
    <w:rPr>
      <w:b/>
      <w:bCs/>
    </w:rPr>
  </w:style>
  <w:style w:type="character" w:customStyle="1" w:styleId="OnderwerpvanopmerkingChar">
    <w:name w:val="Onderwerp van opmerking Char"/>
    <w:basedOn w:val="TekstopmerkingChar"/>
    <w:link w:val="Onderwerpvanopmerking"/>
    <w:uiPriority w:val="99"/>
    <w:semiHidden/>
    <w:rsid w:val="004E46C7"/>
    <w:rPr>
      <w:rFonts w:ascii="GT Walsheim Pro" w:eastAsia="Arial" w:hAnsi="GT Walsheim Pro" w:cs="Arial"/>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armtesta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http://www.warmtestad.nl/" TargetMode="External"/><Relationship Id="rId1" Type="http://schemas.openxmlformats.org/officeDocument/2006/relationships/hyperlink" Target="http://www.warmtestad.n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warmtestad.nl/" TargetMode="External"/><Relationship Id="rId1" Type="http://schemas.openxmlformats.org/officeDocument/2006/relationships/hyperlink" Target="http://www.warmtestad.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warmtestadnl.sharepoint.com/sites/WS_OfficeTemplates/WS_OfficeTemplates/4.%20Rapport.dotx" TargetMode="External"/></Relationships>
</file>

<file path=word/documenttasks/documenttasks1.xml><?xml version="1.0" encoding="utf-8"?>
<t:Tasks xmlns:t="http://schemas.microsoft.com/office/tasks/2019/documenttasks" xmlns:oel="http://schemas.microsoft.com/office/2019/extlst">
  <t:Task id="{114CD718-D2AA-41CA-B055-5C6C96E9246D}">
    <t:Anchor>
      <t:Comment id="988295796"/>
    </t:Anchor>
    <t:History>
      <t:Event id="{F7A509F7-9933-4399-8345-71E49C11895F}" time="2026-06-30T12:49:49.794Z">
        <t:Attribution userId="S::e.scholtens@warmtestad.nl::ca8e127f-55ce-4a8b-8287-1f00b78301f9" userProvider="AD" userName="Eddy Scholtens | WarmteStad"/>
        <t:Anchor>
          <t:Comment id="988295796"/>
        </t:Anchor>
        <t:Create/>
      </t:Event>
      <t:Event id="{B7B1ED81-0217-4A41-ABD7-464BAD27D491}" time="2026-06-30T12:49:49.794Z">
        <t:Attribution userId="S::e.scholtens@warmtestad.nl::ca8e127f-55ce-4a8b-8287-1f00b78301f9" userProvider="AD" userName="Eddy Scholtens | WarmteStad"/>
        <t:Anchor>
          <t:Comment id="988295796"/>
        </t:Anchor>
        <t:Assign userId="S::J.Middel@warmtestad.nl::7d590eaf-cedb-46fc-8835-67476b98250f" userProvider="AD" userName="John Middel | WarmteStad"/>
      </t:Event>
      <t:Event id="{6885E5FF-8DBE-44BC-BAAE-8B19CB62FBC5}" time="2026-06-30T12:49:49.794Z">
        <t:Attribution userId="S::e.scholtens@warmtestad.nl::ca8e127f-55ce-4a8b-8287-1f00b78301f9" userProvider="AD" userName="Eddy Scholtens | WarmteStad"/>
        <t:Anchor>
          <t:Comment id="988295796"/>
        </t:Anchor>
        <t:SetTitle title="@John Middel | WarmteStad we hadden toch gezegd dat we met 500-1.500 MWh per jaar zouden kunnen groeien"/>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d5d94c-f075-4276-8213-db43056e580b" xsi:nil="true"/>
    <lcf76f155ced4ddcb4097134ff3c332f xmlns="ffac25e9-baa4-4246-b54d-f226d8ff63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3C60FA7AA88E48A5E5E0B1C75778A5" ma:contentTypeVersion="10" ma:contentTypeDescription="Create a new document." ma:contentTypeScope="" ma:versionID="26872378e0814e10ec3d724c54278666">
  <xsd:schema xmlns:xsd="http://www.w3.org/2001/XMLSchema" xmlns:xs="http://www.w3.org/2001/XMLSchema" xmlns:p="http://schemas.microsoft.com/office/2006/metadata/properties" xmlns:ns2="ffac25e9-baa4-4246-b54d-f226d8ff632b" xmlns:ns3="74d5d94c-f075-4276-8213-db43056e580b" targetNamespace="http://schemas.microsoft.com/office/2006/metadata/properties" ma:root="true" ma:fieldsID="6e7ee4f74bf21fa8773448b2fd743be8" ns2:_="" ns3:_="">
    <xsd:import namespace="ffac25e9-baa4-4246-b54d-f226d8ff632b"/>
    <xsd:import namespace="74d5d94c-f075-4276-8213-db43056e58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c25e9-baa4-4246-b54d-f226d8ff63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86a691-cd9d-4dac-b10e-3328202490f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d5d94c-f075-4276-8213-db43056e58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137c87a-b038-4329-b404-5cdab34048b1}" ma:internalName="TaxCatchAll" ma:showField="CatchAllData" ma:web="74d5d94c-f075-4276-8213-db43056e58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28050-52F6-4323-8676-67175308E27E}">
  <ds:schemaRefs>
    <ds:schemaRef ds:uri="http://schemas.microsoft.com/office/2006/metadata/properties"/>
    <ds:schemaRef ds:uri="http://schemas.microsoft.com/office/infopath/2007/PartnerControls"/>
    <ds:schemaRef ds:uri="74d5d94c-f075-4276-8213-db43056e580b"/>
    <ds:schemaRef ds:uri="ffac25e9-baa4-4246-b54d-f226d8ff632b"/>
  </ds:schemaRefs>
</ds:datastoreItem>
</file>

<file path=customXml/itemProps2.xml><?xml version="1.0" encoding="utf-8"?>
<ds:datastoreItem xmlns:ds="http://schemas.openxmlformats.org/officeDocument/2006/customXml" ds:itemID="{7CC83DA9-756F-4CF7-899C-3113C898F74A}">
  <ds:schemaRefs>
    <ds:schemaRef ds:uri="http://schemas.microsoft.com/sharepoint/v3/contenttype/forms"/>
  </ds:schemaRefs>
</ds:datastoreItem>
</file>

<file path=customXml/itemProps3.xml><?xml version="1.0" encoding="utf-8"?>
<ds:datastoreItem xmlns:ds="http://schemas.openxmlformats.org/officeDocument/2006/customXml" ds:itemID="{1652575E-60C0-4BD9-9054-31E2BE45C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c25e9-baa4-4246-b54d-f226d8ff632b"/>
    <ds:schemaRef ds:uri="74d5d94c-f075-4276-8213-db43056e5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4.%20Rapport</Template>
  <TotalTime>0</TotalTime>
  <Pages>7</Pages>
  <Words>1724</Words>
  <Characters>9487</Characters>
  <Application>Microsoft Office Word</Application>
  <DocSecurity>0</DocSecurity>
  <Lines>79</Lines>
  <Paragraphs>22</Paragraphs>
  <ScaleCrop>false</ScaleCrop>
  <Company>WarmteStad</Company>
  <LinksUpToDate>false</LinksUpToDate>
  <CharactersWithSpaces>11189</CharactersWithSpaces>
  <SharedDoc>false</SharedDoc>
  <HLinks>
    <vt:vector size="144" baseType="variant">
      <vt:variant>
        <vt:i4>2687073</vt:i4>
      </vt:variant>
      <vt:variant>
        <vt:i4>129</vt:i4>
      </vt:variant>
      <vt:variant>
        <vt:i4>0</vt:i4>
      </vt:variant>
      <vt:variant>
        <vt:i4>5</vt:i4>
      </vt:variant>
      <vt:variant>
        <vt:lpwstr>https://warmtestad.nl/</vt:lpwstr>
      </vt:variant>
      <vt:variant>
        <vt:lpwstr/>
      </vt:variant>
      <vt:variant>
        <vt:i4>1966131</vt:i4>
      </vt:variant>
      <vt:variant>
        <vt:i4>122</vt:i4>
      </vt:variant>
      <vt:variant>
        <vt:i4>0</vt:i4>
      </vt:variant>
      <vt:variant>
        <vt:i4>5</vt:i4>
      </vt:variant>
      <vt:variant>
        <vt:lpwstr/>
      </vt:variant>
      <vt:variant>
        <vt:lpwstr>_Toc235018525</vt:lpwstr>
      </vt:variant>
      <vt:variant>
        <vt:i4>1966131</vt:i4>
      </vt:variant>
      <vt:variant>
        <vt:i4>116</vt:i4>
      </vt:variant>
      <vt:variant>
        <vt:i4>0</vt:i4>
      </vt:variant>
      <vt:variant>
        <vt:i4>5</vt:i4>
      </vt:variant>
      <vt:variant>
        <vt:lpwstr/>
      </vt:variant>
      <vt:variant>
        <vt:lpwstr>_Toc235018524</vt:lpwstr>
      </vt:variant>
      <vt:variant>
        <vt:i4>1966131</vt:i4>
      </vt:variant>
      <vt:variant>
        <vt:i4>110</vt:i4>
      </vt:variant>
      <vt:variant>
        <vt:i4>0</vt:i4>
      </vt:variant>
      <vt:variant>
        <vt:i4>5</vt:i4>
      </vt:variant>
      <vt:variant>
        <vt:lpwstr/>
      </vt:variant>
      <vt:variant>
        <vt:lpwstr>_Toc235018523</vt:lpwstr>
      </vt:variant>
      <vt:variant>
        <vt:i4>1966131</vt:i4>
      </vt:variant>
      <vt:variant>
        <vt:i4>104</vt:i4>
      </vt:variant>
      <vt:variant>
        <vt:i4>0</vt:i4>
      </vt:variant>
      <vt:variant>
        <vt:i4>5</vt:i4>
      </vt:variant>
      <vt:variant>
        <vt:lpwstr/>
      </vt:variant>
      <vt:variant>
        <vt:lpwstr>_Toc235018522</vt:lpwstr>
      </vt:variant>
      <vt:variant>
        <vt:i4>1966131</vt:i4>
      </vt:variant>
      <vt:variant>
        <vt:i4>98</vt:i4>
      </vt:variant>
      <vt:variant>
        <vt:i4>0</vt:i4>
      </vt:variant>
      <vt:variant>
        <vt:i4>5</vt:i4>
      </vt:variant>
      <vt:variant>
        <vt:lpwstr/>
      </vt:variant>
      <vt:variant>
        <vt:lpwstr>_Toc235018521</vt:lpwstr>
      </vt:variant>
      <vt:variant>
        <vt:i4>1966131</vt:i4>
      </vt:variant>
      <vt:variant>
        <vt:i4>92</vt:i4>
      </vt:variant>
      <vt:variant>
        <vt:i4>0</vt:i4>
      </vt:variant>
      <vt:variant>
        <vt:i4>5</vt:i4>
      </vt:variant>
      <vt:variant>
        <vt:lpwstr/>
      </vt:variant>
      <vt:variant>
        <vt:lpwstr>_Toc235018520</vt:lpwstr>
      </vt:variant>
      <vt:variant>
        <vt:i4>1900595</vt:i4>
      </vt:variant>
      <vt:variant>
        <vt:i4>86</vt:i4>
      </vt:variant>
      <vt:variant>
        <vt:i4>0</vt:i4>
      </vt:variant>
      <vt:variant>
        <vt:i4>5</vt:i4>
      </vt:variant>
      <vt:variant>
        <vt:lpwstr/>
      </vt:variant>
      <vt:variant>
        <vt:lpwstr>_Toc235018519</vt:lpwstr>
      </vt:variant>
      <vt:variant>
        <vt:i4>1900595</vt:i4>
      </vt:variant>
      <vt:variant>
        <vt:i4>80</vt:i4>
      </vt:variant>
      <vt:variant>
        <vt:i4>0</vt:i4>
      </vt:variant>
      <vt:variant>
        <vt:i4>5</vt:i4>
      </vt:variant>
      <vt:variant>
        <vt:lpwstr/>
      </vt:variant>
      <vt:variant>
        <vt:lpwstr>_Toc235018518</vt:lpwstr>
      </vt:variant>
      <vt:variant>
        <vt:i4>1900595</vt:i4>
      </vt:variant>
      <vt:variant>
        <vt:i4>74</vt:i4>
      </vt:variant>
      <vt:variant>
        <vt:i4>0</vt:i4>
      </vt:variant>
      <vt:variant>
        <vt:i4>5</vt:i4>
      </vt:variant>
      <vt:variant>
        <vt:lpwstr/>
      </vt:variant>
      <vt:variant>
        <vt:lpwstr>_Toc235018517</vt:lpwstr>
      </vt:variant>
      <vt:variant>
        <vt:i4>1900595</vt:i4>
      </vt:variant>
      <vt:variant>
        <vt:i4>68</vt:i4>
      </vt:variant>
      <vt:variant>
        <vt:i4>0</vt:i4>
      </vt:variant>
      <vt:variant>
        <vt:i4>5</vt:i4>
      </vt:variant>
      <vt:variant>
        <vt:lpwstr/>
      </vt:variant>
      <vt:variant>
        <vt:lpwstr>_Toc235018516</vt:lpwstr>
      </vt:variant>
      <vt:variant>
        <vt:i4>1900595</vt:i4>
      </vt:variant>
      <vt:variant>
        <vt:i4>62</vt:i4>
      </vt:variant>
      <vt:variant>
        <vt:i4>0</vt:i4>
      </vt:variant>
      <vt:variant>
        <vt:i4>5</vt:i4>
      </vt:variant>
      <vt:variant>
        <vt:lpwstr/>
      </vt:variant>
      <vt:variant>
        <vt:lpwstr>_Toc235018515</vt:lpwstr>
      </vt:variant>
      <vt:variant>
        <vt:i4>1900595</vt:i4>
      </vt:variant>
      <vt:variant>
        <vt:i4>56</vt:i4>
      </vt:variant>
      <vt:variant>
        <vt:i4>0</vt:i4>
      </vt:variant>
      <vt:variant>
        <vt:i4>5</vt:i4>
      </vt:variant>
      <vt:variant>
        <vt:lpwstr/>
      </vt:variant>
      <vt:variant>
        <vt:lpwstr>_Toc235018514</vt:lpwstr>
      </vt:variant>
      <vt:variant>
        <vt:i4>1900595</vt:i4>
      </vt:variant>
      <vt:variant>
        <vt:i4>50</vt:i4>
      </vt:variant>
      <vt:variant>
        <vt:i4>0</vt:i4>
      </vt:variant>
      <vt:variant>
        <vt:i4>5</vt:i4>
      </vt:variant>
      <vt:variant>
        <vt:lpwstr/>
      </vt:variant>
      <vt:variant>
        <vt:lpwstr>_Toc235018513</vt:lpwstr>
      </vt:variant>
      <vt:variant>
        <vt:i4>1900595</vt:i4>
      </vt:variant>
      <vt:variant>
        <vt:i4>44</vt:i4>
      </vt:variant>
      <vt:variant>
        <vt:i4>0</vt:i4>
      </vt:variant>
      <vt:variant>
        <vt:i4>5</vt:i4>
      </vt:variant>
      <vt:variant>
        <vt:lpwstr/>
      </vt:variant>
      <vt:variant>
        <vt:lpwstr>_Toc235018512</vt:lpwstr>
      </vt:variant>
      <vt:variant>
        <vt:i4>1900595</vt:i4>
      </vt:variant>
      <vt:variant>
        <vt:i4>38</vt:i4>
      </vt:variant>
      <vt:variant>
        <vt:i4>0</vt:i4>
      </vt:variant>
      <vt:variant>
        <vt:i4>5</vt:i4>
      </vt:variant>
      <vt:variant>
        <vt:lpwstr/>
      </vt:variant>
      <vt:variant>
        <vt:lpwstr>_Toc235018511</vt:lpwstr>
      </vt:variant>
      <vt:variant>
        <vt:i4>1900595</vt:i4>
      </vt:variant>
      <vt:variant>
        <vt:i4>32</vt:i4>
      </vt:variant>
      <vt:variant>
        <vt:i4>0</vt:i4>
      </vt:variant>
      <vt:variant>
        <vt:i4>5</vt:i4>
      </vt:variant>
      <vt:variant>
        <vt:lpwstr/>
      </vt:variant>
      <vt:variant>
        <vt:lpwstr>_Toc235018510</vt:lpwstr>
      </vt:variant>
      <vt:variant>
        <vt:i4>1835059</vt:i4>
      </vt:variant>
      <vt:variant>
        <vt:i4>26</vt:i4>
      </vt:variant>
      <vt:variant>
        <vt:i4>0</vt:i4>
      </vt:variant>
      <vt:variant>
        <vt:i4>5</vt:i4>
      </vt:variant>
      <vt:variant>
        <vt:lpwstr/>
      </vt:variant>
      <vt:variant>
        <vt:lpwstr>_Toc235018509</vt:lpwstr>
      </vt:variant>
      <vt:variant>
        <vt:i4>1835059</vt:i4>
      </vt:variant>
      <vt:variant>
        <vt:i4>20</vt:i4>
      </vt:variant>
      <vt:variant>
        <vt:i4>0</vt:i4>
      </vt:variant>
      <vt:variant>
        <vt:i4>5</vt:i4>
      </vt:variant>
      <vt:variant>
        <vt:lpwstr/>
      </vt:variant>
      <vt:variant>
        <vt:lpwstr>_Toc235018508</vt:lpwstr>
      </vt:variant>
      <vt:variant>
        <vt:i4>1835059</vt:i4>
      </vt:variant>
      <vt:variant>
        <vt:i4>14</vt:i4>
      </vt:variant>
      <vt:variant>
        <vt:i4>0</vt:i4>
      </vt:variant>
      <vt:variant>
        <vt:i4>5</vt:i4>
      </vt:variant>
      <vt:variant>
        <vt:lpwstr/>
      </vt:variant>
      <vt:variant>
        <vt:lpwstr>_Toc235018507</vt:lpwstr>
      </vt:variant>
      <vt:variant>
        <vt:i4>1835059</vt:i4>
      </vt:variant>
      <vt:variant>
        <vt:i4>8</vt:i4>
      </vt:variant>
      <vt:variant>
        <vt:i4>0</vt:i4>
      </vt:variant>
      <vt:variant>
        <vt:i4>5</vt:i4>
      </vt:variant>
      <vt:variant>
        <vt:lpwstr/>
      </vt:variant>
      <vt:variant>
        <vt:lpwstr>_Toc235018506</vt:lpwstr>
      </vt:variant>
      <vt:variant>
        <vt:i4>1835059</vt:i4>
      </vt:variant>
      <vt:variant>
        <vt:i4>2</vt:i4>
      </vt:variant>
      <vt:variant>
        <vt:i4>0</vt:i4>
      </vt:variant>
      <vt:variant>
        <vt:i4>5</vt:i4>
      </vt:variant>
      <vt:variant>
        <vt:lpwstr/>
      </vt:variant>
      <vt:variant>
        <vt:lpwstr>_Toc235018505</vt:lpwstr>
      </vt:variant>
      <vt:variant>
        <vt:i4>655431</vt:i4>
      </vt:variant>
      <vt:variant>
        <vt:i4>3</vt:i4>
      </vt:variant>
      <vt:variant>
        <vt:i4>0</vt:i4>
      </vt:variant>
      <vt:variant>
        <vt:i4>5</vt:i4>
      </vt:variant>
      <vt:variant>
        <vt:lpwstr>http://www.warmtestad.nl/</vt:lpwstr>
      </vt:variant>
      <vt:variant>
        <vt:lpwstr/>
      </vt:variant>
      <vt:variant>
        <vt:i4>655431</vt:i4>
      </vt:variant>
      <vt:variant>
        <vt:i4>0</vt:i4>
      </vt:variant>
      <vt:variant>
        <vt:i4>0</vt:i4>
      </vt:variant>
      <vt:variant>
        <vt:i4>5</vt:i4>
      </vt:variant>
      <vt:variant>
        <vt:lpwstr>http://www.warmtestad.nl/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Knollema</dc:creator>
  <cp:keywords/>
  <dc:description/>
  <cp:lastModifiedBy>Tom Knollema</cp:lastModifiedBy>
  <cp:revision>2</cp:revision>
  <cp:lastPrinted>2023-05-25T03:55:00Z</cp:lastPrinted>
  <dcterms:created xsi:type="dcterms:W3CDTF">2026-07-15T13:25:00Z</dcterms:created>
  <dcterms:modified xsi:type="dcterms:W3CDTF">2026-07-15T13:25:00Z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0x010100163C60FA7AA88E48A5E5E0B1C75778A5</vt:lpwstr>
  </property>
  <property fmtid="{D5CDD505-2E9C-101B-9397-08002B2CF9AE}" pid="3" name="MediaServiceImageTags">
    <vt:lpwstr/>
  </property>
</Properties>
</file>