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8CDA9D" w14:textId="4DE34FDA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2B369D">
        <w:rPr>
          <w:color w:val="2E74B5"/>
        </w:rPr>
        <w:t xml:space="preserve"> – </w:t>
      </w:r>
      <w:r w:rsidR="002B369D" w:rsidRPr="002B369D">
        <w:rPr>
          <w:color w:val="2E74B5"/>
          <w:highlight w:val="yellow"/>
        </w:rPr>
        <w:t>perceel 1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</w:t>
      </w:r>
      <w:r w:rsidR="00D80674">
        <w:rPr>
          <w:color w:val="2E74B5"/>
        </w:rPr>
        <w:t>1</w:t>
      </w:r>
      <w:r w:rsidR="00E00379">
        <w:rPr>
          <w:color w:val="2E74B5"/>
        </w:rPr>
        <w:t xml:space="preserve">.0 d.d. </w:t>
      </w:r>
      <w:r w:rsidR="002B369D">
        <w:rPr>
          <w:color w:val="2E74B5"/>
        </w:rPr>
        <w:t>15-07-2026</w:t>
      </w:r>
    </w:p>
    <w:p w14:paraId="67139EB9" w14:textId="4E15CCB1" w:rsidR="00E633B8" w:rsidRPr="00540C1F" w:rsidRDefault="002B369D" w:rsidP="00E633B8">
      <w:pPr>
        <w:pStyle w:val="Koptekst"/>
        <w:rPr>
          <w:sz w:val="20"/>
        </w:rPr>
      </w:pPr>
      <w:r>
        <w:rPr>
          <w:sz w:val="20"/>
        </w:rPr>
        <w:t>Europees openbare a</w:t>
      </w:r>
      <w:r w:rsidR="00E633B8" w:rsidRPr="00540C1F">
        <w:rPr>
          <w:sz w:val="20"/>
        </w:rPr>
        <w:t xml:space="preserve">anbesteding </w:t>
      </w:r>
      <w:r w:rsidR="006C3F8C">
        <w:rPr>
          <w:sz w:val="20"/>
        </w:rPr>
        <w:t>“</w:t>
      </w:r>
      <w:r w:rsidRPr="002B369D">
        <w:rPr>
          <w:sz w:val="20"/>
        </w:rPr>
        <w:t>"Levering technische materialen en gereedschappen VRGZ</w:t>
      </w:r>
      <w:r>
        <w:rPr>
          <w:sz w:val="20"/>
        </w:rPr>
        <w:t>”/</w:t>
      </w:r>
      <w:r w:rsidR="007F579E">
        <w:rPr>
          <w:sz w:val="20"/>
        </w:rPr>
        <w:t xml:space="preserve"> TenderNed-kenmerk: TN</w:t>
      </w:r>
      <w:r>
        <w:rPr>
          <w:sz w:val="20"/>
        </w:rPr>
        <w:t>577273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695480C2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</w:p>
    <w:p w14:paraId="0F8C29E7" w14:textId="3FFB207A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De beschrijving dient kort en bondig te zijn, doch maximaal het aantal vermelde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>. In gev</w:t>
      </w:r>
      <w:r w:rsidR="006D3A84">
        <w:rPr>
          <w:sz w:val="20"/>
          <w:lang w:val="nl"/>
        </w:rPr>
        <w:t>al</w:t>
      </w:r>
      <w:r w:rsidRPr="00540C1F">
        <w:rPr>
          <w:sz w:val="20"/>
          <w:lang w:val="nl"/>
        </w:rPr>
        <w:t xml:space="preserve"> van overschrijding van het maximaal aantal aan te leveren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bij de gevraagde beantwoording, wordt het teveel aan aangeleverde pagina’s</w:t>
      </w:r>
      <w:r w:rsidR="00E80F1C">
        <w:rPr>
          <w:sz w:val="20"/>
          <w:lang w:val="nl"/>
        </w:rPr>
        <w:t>/woorden</w:t>
      </w:r>
      <w:r w:rsidRPr="00540C1F">
        <w:rPr>
          <w:sz w:val="20"/>
          <w:lang w:val="nl"/>
        </w:rPr>
        <w:t xml:space="preserve">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04EE04C5" w:rsidR="001D43A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</w:t>
      </w:r>
      <w:r w:rsidR="002B369D">
        <w:rPr>
          <w:sz w:val="20"/>
          <w:lang w:val="nl"/>
        </w:rPr>
        <w:t xml:space="preserve">het </w:t>
      </w:r>
      <w:r w:rsidRPr="00540C1F">
        <w:rPr>
          <w:sz w:val="20"/>
          <w:lang w:val="nl"/>
        </w:rPr>
        <w:t>kwalitatie</w:t>
      </w:r>
      <w:r w:rsidR="002B369D">
        <w:rPr>
          <w:sz w:val="20"/>
          <w:lang w:val="nl"/>
        </w:rPr>
        <w:t>f</w:t>
      </w:r>
      <w:r w:rsidRPr="00540C1F">
        <w:rPr>
          <w:sz w:val="20"/>
          <w:lang w:val="nl"/>
        </w:rPr>
        <w:t xml:space="preserve"> gunningscriteri</w:t>
      </w:r>
      <w:r w:rsidR="002B369D">
        <w:rPr>
          <w:sz w:val="20"/>
          <w:lang w:val="nl"/>
        </w:rPr>
        <w:t>um</w:t>
      </w:r>
      <w:r w:rsidR="006D3A84">
        <w:rPr>
          <w:sz w:val="20"/>
          <w:lang w:val="nl"/>
        </w:rPr>
        <w:t xml:space="preserve"> (</w:t>
      </w:r>
      <w:r w:rsidR="00E90FB8">
        <w:rPr>
          <w:sz w:val="20"/>
          <w:lang w:val="nl"/>
        </w:rPr>
        <w:t>SG1</w:t>
      </w:r>
      <w:r w:rsidR="002B369D">
        <w:rPr>
          <w:sz w:val="20"/>
          <w:lang w:val="nl"/>
        </w:rPr>
        <w:t xml:space="preserve"> Implementatieplan] </w:t>
      </w:r>
      <w:r w:rsidRPr="00540C1F">
        <w:rPr>
          <w:sz w:val="20"/>
          <w:lang w:val="nl"/>
        </w:rPr>
        <w:t xml:space="preserve">dient in dit document en </w:t>
      </w:r>
      <w:r w:rsidRPr="00540C1F">
        <w:rPr>
          <w:sz w:val="20"/>
          <w:u w:val="single"/>
          <w:lang w:val="nl"/>
        </w:rPr>
        <w:t xml:space="preserve">conform dit format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Opdrachtgever verstrekt) welke niet relevant zijn voor de beantwoording kunt u weglaten;</w:t>
      </w:r>
    </w:p>
    <w:p w14:paraId="22087B00" w14:textId="6F0FD29F" w:rsidR="00402F83" w:rsidRPr="00402F83" w:rsidRDefault="00402F83" w:rsidP="00402F8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>
        <w:rPr>
          <w:sz w:val="20"/>
          <w:lang w:val="nl"/>
        </w:rPr>
        <w:t>Vermeld vooraan in de bestandsnaam uw bedrijfsnaam;</w:t>
      </w:r>
    </w:p>
    <w:p w14:paraId="4E6F9D7D" w14:textId="573D5196" w:rsidR="002605A2" w:rsidRPr="00FF4483" w:rsidRDefault="005474A5" w:rsidP="00FF448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bookmarkEnd w:id="1"/>
      <w:r w:rsidR="00FF4483">
        <w:rPr>
          <w:sz w:val="20"/>
          <w:lang w:val="nl"/>
        </w:rPr>
        <w:t>.</w:t>
      </w:r>
    </w:p>
    <w:p w14:paraId="4080C43B" w14:textId="77777777" w:rsidR="00D80674" w:rsidRDefault="00D80674">
      <w:pPr>
        <w:spacing w:line="240" w:lineRule="auto"/>
        <w:rPr>
          <w:rFonts w:cs="Arial"/>
          <w:b/>
          <w:bCs/>
          <w:sz w:val="20"/>
        </w:rPr>
      </w:pPr>
    </w:p>
    <w:p w14:paraId="1BA504C3" w14:textId="77777777" w:rsidR="00D80674" w:rsidRDefault="00D80674">
      <w:pPr>
        <w:spacing w:line="240" w:lineRule="auto"/>
        <w:rPr>
          <w:rFonts w:cs="Arial"/>
          <w:b/>
          <w:bCs/>
          <w:sz w:val="20"/>
        </w:rPr>
      </w:pPr>
    </w:p>
    <w:p w14:paraId="00585A71" w14:textId="093E12EF" w:rsidR="00DF440D" w:rsidRPr="00540C1F" w:rsidRDefault="00D80674">
      <w:pPr>
        <w:spacing w:line="240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Naam Inschrijver:</w:t>
      </w:r>
      <w:r>
        <w:rPr>
          <w:rFonts w:cs="Arial"/>
          <w:b/>
          <w:bCs/>
          <w:sz w:val="20"/>
        </w:rPr>
        <w:tab/>
      </w:r>
      <w:r>
        <w:rPr>
          <w:sz w:val="20"/>
          <w:shd w:val="clear" w:color="auto" w:fill="F4EFB9"/>
        </w:rPr>
        <w:t>Hier invullen (deze tekst weghalen)</w:t>
      </w:r>
      <w:r>
        <w:rPr>
          <w:sz w:val="20"/>
          <w:lang w:val="nl"/>
        </w:rPr>
        <w:t xml:space="preserve"> </w:t>
      </w:r>
      <w:r w:rsidR="00DF440D" w:rsidRPr="00540C1F">
        <w:rPr>
          <w:rFonts w:cs="Arial"/>
          <w:b/>
          <w:bCs/>
          <w:sz w:val="20"/>
        </w:rPr>
        <w:br w:type="page"/>
      </w:r>
    </w:p>
    <w:p w14:paraId="12871D4F" w14:textId="7ADD74FC" w:rsidR="00C42F45" w:rsidRPr="00540C1F" w:rsidRDefault="00E90FB8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>SG</w:t>
      </w:r>
      <w:r w:rsidR="00FF4483">
        <w:rPr>
          <w:rFonts w:cs="Arial"/>
          <w:b/>
          <w:bCs/>
          <w:sz w:val="20"/>
        </w:rPr>
        <w:t>1</w:t>
      </w:r>
      <w:r w:rsidR="00891248">
        <w:rPr>
          <w:rFonts w:cs="Arial"/>
          <w:b/>
          <w:bCs/>
          <w:sz w:val="20"/>
        </w:rPr>
        <w:t xml:space="preserve">: </w:t>
      </w:r>
      <w:r w:rsidR="00E01AA2">
        <w:rPr>
          <w:rFonts w:cs="Arial"/>
          <w:b/>
          <w:bCs/>
          <w:sz w:val="20"/>
        </w:rPr>
        <w:t>Implementatie</w:t>
      </w:r>
      <w:r w:rsidR="00D80674">
        <w:rPr>
          <w:rFonts w:cs="Arial"/>
          <w:b/>
          <w:bCs/>
          <w:sz w:val="20"/>
        </w:rPr>
        <w:t>plan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 w:rsidR="00891248">
        <w:rPr>
          <w:rFonts w:cs="Arial"/>
          <w:sz w:val="20"/>
        </w:rPr>
        <w:t>:</w:t>
      </w:r>
      <w:r w:rsidR="001D43AF" w:rsidRPr="00540C1F">
        <w:rPr>
          <w:rFonts w:cs="Arial"/>
          <w:sz w:val="20"/>
        </w:rPr>
        <w:t xml:space="preserve"> </w:t>
      </w:r>
      <w:r w:rsidR="00FF4483">
        <w:rPr>
          <w:rFonts w:cs="Arial"/>
          <w:sz w:val="20"/>
        </w:rPr>
        <w:t>3</w:t>
      </w:r>
      <w:r w:rsidR="1A194041" w:rsidRPr="00D80674">
        <w:rPr>
          <w:rFonts w:cs="Arial"/>
          <w:sz w:val="20"/>
        </w:rPr>
        <w:t>A</w:t>
      </w:r>
      <w:r w:rsidR="001D43AF" w:rsidRPr="00D80674">
        <w:rPr>
          <w:rFonts w:cs="Arial"/>
          <w:sz w:val="20"/>
        </w:rPr>
        <w:t>4</w:t>
      </w:r>
      <w:r w:rsidR="00B45D37" w:rsidRPr="00D80674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  <w:r w:rsidR="00E80F1C">
        <w:rPr>
          <w:rFonts w:cs="Arial"/>
          <w:sz w:val="20"/>
        </w:rPr>
        <w:t xml:space="preserve"> + 1A3 Mijlpalenplanning</w:t>
      </w:r>
    </w:p>
    <w:p w14:paraId="75AE0EEB" w14:textId="5200D3C1" w:rsidR="00B433DE" w:rsidRPr="00503361" w:rsidRDefault="00891248" w:rsidP="001D43AF">
      <w:pPr>
        <w:spacing w:line="276" w:lineRule="auto"/>
        <w:rPr>
          <w:b/>
          <w:bCs/>
          <w:sz w:val="20"/>
          <w:shd w:val="clear" w:color="auto" w:fill="F4EFB9"/>
        </w:rPr>
      </w:pPr>
      <w:r w:rsidRPr="00503361">
        <w:rPr>
          <w:b/>
          <w:bCs/>
          <w:sz w:val="20"/>
          <w:highlight w:val="lightGray"/>
        </w:rPr>
        <w:t>Onderdeel 1</w:t>
      </w:r>
      <w:r w:rsidR="005D22DF" w:rsidRPr="00503361">
        <w:rPr>
          <w:b/>
          <w:bCs/>
          <w:sz w:val="20"/>
          <w:highlight w:val="lightGray"/>
        </w:rPr>
        <w:t>:</w:t>
      </w:r>
      <w:r w:rsidR="00FF4483" w:rsidRPr="00FF4483">
        <w:rPr>
          <w:sz w:val="20"/>
          <w:shd w:val="clear" w:color="auto" w:fill="F4EFB9"/>
        </w:rPr>
        <w:t xml:space="preserve">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2A965D6B" w14:textId="1CB9C275" w:rsidR="00B433DE" w:rsidRPr="00B433DE" w:rsidRDefault="00B433DE" w:rsidP="00B433DE">
      <w:pPr>
        <w:rPr>
          <w:rFonts w:cs="Arial"/>
          <w:color w:val="000000"/>
          <w:szCs w:val="18"/>
        </w:rPr>
      </w:pP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69334C1" w14:textId="77777777" w:rsidR="00B433DE" w:rsidRDefault="00B433DE" w:rsidP="00891248">
      <w:pPr>
        <w:spacing w:line="276" w:lineRule="auto"/>
        <w:rPr>
          <w:sz w:val="20"/>
          <w:highlight w:val="lightGray"/>
        </w:rPr>
      </w:pPr>
    </w:p>
    <w:p w14:paraId="1BDF2C11" w14:textId="510EE2C2" w:rsidR="00B94A40" w:rsidRDefault="00891248" w:rsidP="00FF4483">
      <w:pPr>
        <w:spacing w:line="276" w:lineRule="auto"/>
        <w:rPr>
          <w:sz w:val="20"/>
          <w:shd w:val="clear" w:color="auto" w:fill="F4EFB9"/>
        </w:rPr>
      </w:pPr>
      <w:r w:rsidRPr="00503361">
        <w:rPr>
          <w:b/>
          <w:bCs/>
          <w:sz w:val="20"/>
          <w:highlight w:val="lightGray"/>
        </w:rPr>
        <w:t xml:space="preserve">Onderdeel 2: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1F957532" w14:textId="77777777" w:rsidR="00503361" w:rsidRDefault="00503361" w:rsidP="00EF5381">
      <w:pPr>
        <w:spacing w:line="276" w:lineRule="auto"/>
        <w:rPr>
          <w:sz w:val="20"/>
          <w:shd w:val="clear" w:color="auto" w:fill="F4EFB9"/>
        </w:rPr>
      </w:pPr>
    </w:p>
    <w:p w14:paraId="624F6EA8" w14:textId="77777777" w:rsidR="00503361" w:rsidRDefault="00503361" w:rsidP="00EF5381">
      <w:pPr>
        <w:spacing w:line="276" w:lineRule="auto"/>
        <w:rPr>
          <w:sz w:val="20"/>
          <w:shd w:val="clear" w:color="auto" w:fill="F4EFB9"/>
        </w:rPr>
      </w:pPr>
    </w:p>
    <w:p w14:paraId="08BCCBE7" w14:textId="0ABA7FCB" w:rsidR="00503361" w:rsidRDefault="00891248" w:rsidP="00FF4483">
      <w:pPr>
        <w:spacing w:line="276" w:lineRule="auto"/>
        <w:rPr>
          <w:sz w:val="20"/>
        </w:rPr>
      </w:pPr>
      <w:r w:rsidRPr="00503361">
        <w:rPr>
          <w:b/>
          <w:bCs/>
          <w:sz w:val="20"/>
          <w:highlight w:val="lightGray"/>
        </w:rPr>
        <w:t>Onderdeel 3:</w:t>
      </w:r>
      <w:r w:rsidRPr="00503361">
        <w:rPr>
          <w:b/>
          <w:bCs/>
          <w:sz w:val="20"/>
        </w:rPr>
        <w:t xml:space="preserve">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5833B87B" w14:textId="5170A88D" w:rsidR="00891248" w:rsidRDefault="00891248" w:rsidP="00EF5381">
      <w:pPr>
        <w:spacing w:line="276" w:lineRule="auto"/>
        <w:rPr>
          <w:sz w:val="20"/>
          <w:shd w:val="clear" w:color="auto" w:fill="F4EFB9"/>
        </w:rPr>
      </w:pPr>
    </w:p>
    <w:p w14:paraId="6E0EC3AA" w14:textId="77777777" w:rsidR="00503361" w:rsidRPr="00503361" w:rsidRDefault="00503361" w:rsidP="00EF5381">
      <w:pPr>
        <w:spacing w:line="276" w:lineRule="auto"/>
        <w:rPr>
          <w:sz w:val="20"/>
          <w:shd w:val="clear" w:color="auto" w:fill="F4EFB9"/>
        </w:rPr>
      </w:pPr>
    </w:p>
    <w:p w14:paraId="37DA4383" w14:textId="210E0EC6" w:rsidR="00503361" w:rsidRDefault="00891248" w:rsidP="00FF4483">
      <w:pPr>
        <w:spacing w:line="276" w:lineRule="auto"/>
        <w:rPr>
          <w:sz w:val="20"/>
        </w:rPr>
      </w:pPr>
      <w:r w:rsidRPr="00503361">
        <w:rPr>
          <w:b/>
          <w:bCs/>
          <w:sz w:val="20"/>
          <w:highlight w:val="lightGray"/>
        </w:rPr>
        <w:t xml:space="preserve">Onderdeel 4: </w:t>
      </w:r>
      <w:r w:rsidR="00FF4483" w:rsidRPr="00B43221">
        <w:rPr>
          <w:sz w:val="20"/>
          <w:shd w:val="clear" w:color="auto" w:fill="F4EFB9"/>
        </w:rPr>
        <w:t>Beschrijving Inschrijver (dit weghalen)</w:t>
      </w:r>
    </w:p>
    <w:p w14:paraId="656A432F" w14:textId="6C842DC5" w:rsidR="00EF5381" w:rsidRPr="00FF4483" w:rsidRDefault="00EF5381" w:rsidP="00891248">
      <w:pPr>
        <w:spacing w:line="240" w:lineRule="auto"/>
        <w:rPr>
          <w:rFonts w:cs="Arial"/>
          <w:sz w:val="20"/>
        </w:rPr>
      </w:pPr>
    </w:p>
    <w:p w14:paraId="14E8E500" w14:textId="77777777" w:rsidR="00503361" w:rsidRDefault="00503361" w:rsidP="00891248">
      <w:pPr>
        <w:spacing w:line="240" w:lineRule="auto"/>
        <w:rPr>
          <w:rFonts w:cs="Arial"/>
          <w:b/>
          <w:bCs/>
          <w:sz w:val="20"/>
        </w:rPr>
      </w:pPr>
    </w:p>
    <w:p w14:paraId="706EE612" w14:textId="77777777" w:rsidR="00F762D8" w:rsidRDefault="00F762D8" w:rsidP="00F762D8">
      <w:pPr>
        <w:spacing w:line="276" w:lineRule="auto"/>
        <w:rPr>
          <w:sz w:val="20"/>
          <w:shd w:val="clear" w:color="auto" w:fill="F4EFB9"/>
        </w:rPr>
      </w:pPr>
    </w:p>
    <w:p w14:paraId="6AAD8BAD" w14:textId="77777777" w:rsidR="00503361" w:rsidRDefault="00503361" w:rsidP="00F762D8">
      <w:pPr>
        <w:spacing w:line="276" w:lineRule="auto"/>
        <w:rPr>
          <w:sz w:val="20"/>
          <w:shd w:val="clear" w:color="auto" w:fill="F4EFB9"/>
        </w:rPr>
      </w:pPr>
    </w:p>
    <w:p w14:paraId="6780186F" w14:textId="77777777" w:rsidR="00503361" w:rsidRDefault="00503361" w:rsidP="00F762D8">
      <w:pPr>
        <w:spacing w:line="276" w:lineRule="auto"/>
        <w:rPr>
          <w:b/>
          <w:bCs/>
          <w:sz w:val="20"/>
          <w:highlight w:val="lightGray"/>
        </w:rPr>
      </w:pPr>
    </w:p>
    <w:p w14:paraId="23EA6965" w14:textId="77777777" w:rsidR="00F762D8" w:rsidRPr="00540C1F" w:rsidRDefault="00F762D8" w:rsidP="001D43AF">
      <w:pPr>
        <w:spacing w:line="276" w:lineRule="auto"/>
        <w:rPr>
          <w:sz w:val="20"/>
        </w:rPr>
      </w:pPr>
    </w:p>
    <w:p w14:paraId="377EF6DD" w14:textId="77777777" w:rsidR="001D43AF" w:rsidRDefault="001D43AF" w:rsidP="001D43AF">
      <w:pPr>
        <w:spacing w:line="276" w:lineRule="auto"/>
        <w:rPr>
          <w:sz w:val="20"/>
        </w:rPr>
      </w:pPr>
    </w:p>
    <w:p w14:paraId="202E47C3" w14:textId="77777777" w:rsidR="00A26B66" w:rsidRDefault="00A26B66" w:rsidP="001D43AF">
      <w:pPr>
        <w:spacing w:line="276" w:lineRule="auto"/>
        <w:rPr>
          <w:sz w:val="20"/>
        </w:rPr>
      </w:pPr>
    </w:p>
    <w:p w14:paraId="1A0E10BF" w14:textId="77777777" w:rsidR="00A26B66" w:rsidRPr="00F762D8" w:rsidRDefault="00A26B66" w:rsidP="001D43AF">
      <w:pPr>
        <w:spacing w:line="276" w:lineRule="auto"/>
        <w:rPr>
          <w:sz w:val="20"/>
        </w:rPr>
      </w:pPr>
    </w:p>
    <w:p w14:paraId="653C872B" w14:textId="0967219C" w:rsidR="007D0BD7" w:rsidRDefault="00F762D8" w:rsidP="001D43AF">
      <w:pPr>
        <w:spacing w:line="276" w:lineRule="auto"/>
        <w:rPr>
          <w:sz w:val="20"/>
        </w:rPr>
      </w:pPr>
      <w:r w:rsidRPr="00F762D8">
        <w:rPr>
          <w:sz w:val="20"/>
          <w:highlight w:val="lightGray"/>
        </w:rPr>
        <w:t>Mijlpalenplanning: Max 1A3 Los indienen (</w:t>
      </w:r>
      <w:r w:rsidR="002B369D" w:rsidRPr="002B369D">
        <w:rPr>
          <w:b/>
          <w:bCs/>
          <w:sz w:val="20"/>
          <w:highlight w:val="lightGray"/>
        </w:rPr>
        <w:t>Excel</w:t>
      </w:r>
      <w:r w:rsidR="002B369D">
        <w:rPr>
          <w:sz w:val="20"/>
          <w:highlight w:val="lightGray"/>
        </w:rPr>
        <w:t>-bestand-&gt;</w:t>
      </w:r>
      <w:r w:rsidRPr="00F762D8">
        <w:rPr>
          <w:sz w:val="20"/>
          <w:highlight w:val="lightGray"/>
        </w:rPr>
        <w:t xml:space="preserve">format </w:t>
      </w:r>
      <w:r w:rsidR="002B369D">
        <w:rPr>
          <w:sz w:val="20"/>
          <w:highlight w:val="lightGray"/>
        </w:rPr>
        <w:t>van Inschrijver</w:t>
      </w:r>
      <w:r w:rsidRPr="00F762D8">
        <w:rPr>
          <w:sz w:val="20"/>
          <w:highlight w:val="lightGray"/>
        </w:rPr>
        <w:t>), vermeld in bestandsnaam:</w:t>
      </w:r>
      <w:r>
        <w:rPr>
          <w:sz w:val="20"/>
        </w:rPr>
        <w:t xml:space="preserve"> Mijlpalenplanning </w:t>
      </w:r>
      <w:r w:rsidR="00FF4483">
        <w:rPr>
          <w:sz w:val="20"/>
        </w:rPr>
        <w:t>“</w:t>
      </w:r>
      <w:r w:rsidR="002B369D" w:rsidRPr="002B369D">
        <w:rPr>
          <w:sz w:val="20"/>
          <w:highlight w:val="yellow"/>
        </w:rPr>
        <w:t>Perceel 1</w:t>
      </w:r>
      <w:r w:rsidR="00D80674">
        <w:rPr>
          <w:sz w:val="20"/>
        </w:rPr>
        <w:t>_</w:t>
      </w:r>
      <w:r>
        <w:rPr>
          <w:sz w:val="20"/>
        </w:rPr>
        <w:t>Naam ondernemer</w:t>
      </w:r>
      <w:r w:rsidR="002B369D">
        <w:rPr>
          <w:sz w:val="20"/>
        </w:rPr>
        <w:t>”</w:t>
      </w:r>
    </w:p>
    <w:p w14:paraId="6B6D6936" w14:textId="548123A7" w:rsidR="00D80674" w:rsidRDefault="007D0BD7" w:rsidP="002B369D">
      <w:pPr>
        <w:spacing w:line="240" w:lineRule="auto"/>
        <w:rPr>
          <w:sz w:val="20"/>
        </w:rPr>
      </w:pPr>
      <w:r>
        <w:rPr>
          <w:sz w:val="20"/>
        </w:rPr>
        <w:br w:type="page"/>
      </w:r>
    </w:p>
    <w:p w14:paraId="681E3CB4" w14:textId="77777777" w:rsidR="002B369D" w:rsidRDefault="002B369D" w:rsidP="002B369D">
      <w:pPr>
        <w:spacing w:line="240" w:lineRule="auto"/>
        <w:rPr>
          <w:sz w:val="20"/>
        </w:rPr>
      </w:pPr>
    </w:p>
    <w:p w14:paraId="388964DD" w14:textId="77777777" w:rsidR="002B369D" w:rsidRDefault="002B369D" w:rsidP="002B369D">
      <w:pPr>
        <w:spacing w:line="240" w:lineRule="auto"/>
        <w:rPr>
          <w:sz w:val="20"/>
        </w:rPr>
      </w:pPr>
    </w:p>
    <w:p w14:paraId="3C1FFB1C" w14:textId="77777777" w:rsidR="002B369D" w:rsidRDefault="002B369D" w:rsidP="002B369D">
      <w:pPr>
        <w:spacing w:line="240" w:lineRule="auto"/>
        <w:rPr>
          <w:sz w:val="20"/>
        </w:rPr>
      </w:pPr>
    </w:p>
    <w:p w14:paraId="0B865564" w14:textId="77777777" w:rsidR="002B369D" w:rsidRDefault="002B369D" w:rsidP="002B369D">
      <w:pPr>
        <w:spacing w:line="240" w:lineRule="auto"/>
        <w:rPr>
          <w:sz w:val="20"/>
        </w:rPr>
      </w:pPr>
    </w:p>
    <w:p w14:paraId="33F545F1" w14:textId="77777777" w:rsidR="002B369D" w:rsidRDefault="002B369D" w:rsidP="002B369D">
      <w:pPr>
        <w:spacing w:line="240" w:lineRule="auto"/>
        <w:rPr>
          <w:sz w:val="20"/>
        </w:rPr>
      </w:pPr>
    </w:p>
    <w:p w14:paraId="1833D71C" w14:textId="77777777" w:rsidR="002B369D" w:rsidRDefault="002B369D" w:rsidP="002B369D">
      <w:pPr>
        <w:spacing w:line="240" w:lineRule="auto"/>
        <w:rPr>
          <w:sz w:val="20"/>
        </w:rPr>
      </w:pPr>
    </w:p>
    <w:p w14:paraId="248451A6" w14:textId="77777777" w:rsidR="002B369D" w:rsidRDefault="002B369D" w:rsidP="002B369D">
      <w:pPr>
        <w:spacing w:line="240" w:lineRule="auto"/>
        <w:rPr>
          <w:sz w:val="20"/>
        </w:rPr>
      </w:pPr>
    </w:p>
    <w:p w14:paraId="57174188" w14:textId="77777777" w:rsidR="002B369D" w:rsidRDefault="002B369D" w:rsidP="002B369D">
      <w:pPr>
        <w:spacing w:line="240" w:lineRule="auto"/>
        <w:rPr>
          <w:sz w:val="20"/>
        </w:rPr>
      </w:pPr>
    </w:p>
    <w:p w14:paraId="7417E44B" w14:textId="77777777" w:rsidR="002B369D" w:rsidRDefault="002B369D" w:rsidP="002B369D">
      <w:pPr>
        <w:spacing w:line="240" w:lineRule="auto"/>
        <w:rPr>
          <w:sz w:val="20"/>
        </w:rPr>
      </w:pPr>
    </w:p>
    <w:p w14:paraId="72F3503B" w14:textId="77777777" w:rsidR="002B369D" w:rsidRDefault="002B369D" w:rsidP="002B369D">
      <w:pPr>
        <w:spacing w:line="240" w:lineRule="auto"/>
        <w:rPr>
          <w:sz w:val="20"/>
        </w:rPr>
      </w:pPr>
    </w:p>
    <w:p w14:paraId="403B2ADD" w14:textId="77777777" w:rsidR="002B369D" w:rsidRDefault="002B369D" w:rsidP="002B369D">
      <w:pPr>
        <w:spacing w:line="240" w:lineRule="auto"/>
        <w:rPr>
          <w:sz w:val="20"/>
        </w:rPr>
      </w:pPr>
    </w:p>
    <w:p w14:paraId="423E15F3" w14:textId="77777777" w:rsidR="002B369D" w:rsidRDefault="002B369D" w:rsidP="002B369D">
      <w:pPr>
        <w:spacing w:line="240" w:lineRule="auto"/>
        <w:rPr>
          <w:sz w:val="20"/>
        </w:rPr>
      </w:pPr>
    </w:p>
    <w:p w14:paraId="4EECC5F7" w14:textId="77777777" w:rsidR="002B369D" w:rsidRDefault="002B369D" w:rsidP="002B369D">
      <w:pPr>
        <w:spacing w:line="240" w:lineRule="auto"/>
        <w:rPr>
          <w:sz w:val="20"/>
        </w:rPr>
      </w:pPr>
    </w:p>
    <w:p w14:paraId="27147E4B" w14:textId="77777777" w:rsidR="002B369D" w:rsidRDefault="002B369D" w:rsidP="002B369D">
      <w:pPr>
        <w:spacing w:line="240" w:lineRule="auto"/>
        <w:rPr>
          <w:sz w:val="20"/>
        </w:rPr>
      </w:pPr>
    </w:p>
    <w:p w14:paraId="56ED36F5" w14:textId="77777777" w:rsidR="002B369D" w:rsidRDefault="002B369D" w:rsidP="002B369D">
      <w:pPr>
        <w:spacing w:line="240" w:lineRule="auto"/>
        <w:rPr>
          <w:sz w:val="20"/>
        </w:rPr>
      </w:pPr>
    </w:p>
    <w:p w14:paraId="05AE437C" w14:textId="77777777" w:rsidR="002B369D" w:rsidRDefault="002B369D" w:rsidP="002B369D">
      <w:pPr>
        <w:spacing w:line="240" w:lineRule="auto"/>
        <w:rPr>
          <w:sz w:val="20"/>
        </w:rPr>
      </w:pPr>
    </w:p>
    <w:p w14:paraId="359CDC29" w14:textId="77777777" w:rsidR="002B369D" w:rsidRDefault="002B369D" w:rsidP="002B369D">
      <w:pPr>
        <w:spacing w:line="240" w:lineRule="auto"/>
        <w:rPr>
          <w:sz w:val="20"/>
        </w:rPr>
      </w:pPr>
    </w:p>
    <w:p w14:paraId="4D85FDE6" w14:textId="77777777" w:rsidR="002B369D" w:rsidRDefault="002B369D" w:rsidP="002B369D">
      <w:pPr>
        <w:spacing w:line="240" w:lineRule="auto"/>
        <w:rPr>
          <w:sz w:val="20"/>
        </w:rPr>
      </w:pPr>
    </w:p>
    <w:p w14:paraId="0FDBB485" w14:textId="77777777" w:rsidR="002B369D" w:rsidRDefault="002B369D" w:rsidP="002B369D">
      <w:pPr>
        <w:spacing w:line="240" w:lineRule="auto"/>
        <w:rPr>
          <w:sz w:val="20"/>
        </w:rPr>
      </w:pPr>
    </w:p>
    <w:p w14:paraId="4241838E" w14:textId="77777777" w:rsidR="002B369D" w:rsidRDefault="002B369D" w:rsidP="002B369D">
      <w:pPr>
        <w:spacing w:line="240" w:lineRule="auto"/>
        <w:rPr>
          <w:sz w:val="20"/>
        </w:rPr>
      </w:pPr>
    </w:p>
    <w:p w14:paraId="275C4199" w14:textId="77777777" w:rsidR="002B369D" w:rsidRDefault="002B369D" w:rsidP="002B369D">
      <w:pPr>
        <w:spacing w:line="240" w:lineRule="auto"/>
        <w:rPr>
          <w:sz w:val="20"/>
        </w:rPr>
      </w:pPr>
    </w:p>
    <w:p w14:paraId="489F5A14" w14:textId="77777777" w:rsidR="002B369D" w:rsidRDefault="002B369D" w:rsidP="002B369D">
      <w:pPr>
        <w:spacing w:line="240" w:lineRule="auto"/>
        <w:rPr>
          <w:sz w:val="20"/>
        </w:rPr>
      </w:pPr>
    </w:p>
    <w:p w14:paraId="1C3C099A" w14:textId="77777777" w:rsidR="002B369D" w:rsidRDefault="002B369D" w:rsidP="002B369D">
      <w:pPr>
        <w:spacing w:line="240" w:lineRule="auto"/>
        <w:rPr>
          <w:sz w:val="20"/>
        </w:rPr>
      </w:pPr>
    </w:p>
    <w:p w14:paraId="7D2EC8BA" w14:textId="77777777" w:rsidR="002B369D" w:rsidRDefault="002B369D" w:rsidP="002B369D">
      <w:pPr>
        <w:spacing w:line="240" w:lineRule="auto"/>
        <w:rPr>
          <w:sz w:val="20"/>
        </w:rPr>
      </w:pPr>
    </w:p>
    <w:p w14:paraId="16D3B96B" w14:textId="77777777" w:rsidR="002B369D" w:rsidRDefault="002B369D" w:rsidP="002B369D">
      <w:pPr>
        <w:spacing w:line="240" w:lineRule="auto"/>
        <w:rPr>
          <w:sz w:val="20"/>
        </w:rPr>
      </w:pPr>
    </w:p>
    <w:p w14:paraId="7E1AF448" w14:textId="77777777" w:rsidR="002B369D" w:rsidRDefault="002B369D" w:rsidP="002B369D">
      <w:pPr>
        <w:spacing w:line="240" w:lineRule="auto"/>
        <w:rPr>
          <w:sz w:val="20"/>
        </w:rPr>
      </w:pPr>
    </w:p>
    <w:p w14:paraId="6EF1BDA3" w14:textId="77777777" w:rsidR="002B369D" w:rsidRDefault="002B369D" w:rsidP="002B369D">
      <w:pPr>
        <w:spacing w:line="240" w:lineRule="auto"/>
        <w:rPr>
          <w:sz w:val="20"/>
        </w:rPr>
      </w:pPr>
    </w:p>
    <w:p w14:paraId="19D5BFAD" w14:textId="77777777" w:rsidR="002B369D" w:rsidRDefault="002B369D" w:rsidP="002B369D">
      <w:pPr>
        <w:spacing w:line="240" w:lineRule="auto"/>
        <w:rPr>
          <w:sz w:val="20"/>
        </w:rPr>
      </w:pPr>
    </w:p>
    <w:p w14:paraId="4F3B1058" w14:textId="77777777" w:rsidR="002B369D" w:rsidRDefault="002B369D" w:rsidP="002B369D">
      <w:pPr>
        <w:spacing w:line="240" w:lineRule="auto"/>
        <w:rPr>
          <w:sz w:val="20"/>
        </w:rPr>
      </w:pPr>
    </w:p>
    <w:p w14:paraId="134033B1" w14:textId="77777777" w:rsidR="002B369D" w:rsidRDefault="002B369D" w:rsidP="002B369D">
      <w:pPr>
        <w:spacing w:line="240" w:lineRule="auto"/>
        <w:rPr>
          <w:sz w:val="20"/>
        </w:rPr>
      </w:pPr>
    </w:p>
    <w:p w14:paraId="5A5CCA8F" w14:textId="77777777" w:rsidR="002B369D" w:rsidRDefault="002B369D" w:rsidP="002B369D">
      <w:pPr>
        <w:spacing w:line="240" w:lineRule="auto"/>
        <w:rPr>
          <w:sz w:val="20"/>
        </w:rPr>
      </w:pPr>
    </w:p>
    <w:p w14:paraId="39D47D25" w14:textId="77777777" w:rsidR="002B369D" w:rsidRDefault="002B369D" w:rsidP="002B369D">
      <w:pPr>
        <w:spacing w:line="240" w:lineRule="auto"/>
        <w:rPr>
          <w:sz w:val="20"/>
        </w:rPr>
      </w:pPr>
    </w:p>
    <w:p w14:paraId="38B23D02" w14:textId="77777777" w:rsidR="002B369D" w:rsidRDefault="002B369D" w:rsidP="002B369D">
      <w:pPr>
        <w:spacing w:line="240" w:lineRule="auto"/>
        <w:rPr>
          <w:sz w:val="20"/>
        </w:rPr>
      </w:pPr>
    </w:p>
    <w:p w14:paraId="7EC4F3A6" w14:textId="77777777" w:rsidR="002B369D" w:rsidRDefault="002B369D" w:rsidP="002B369D">
      <w:pPr>
        <w:spacing w:line="240" w:lineRule="auto"/>
        <w:rPr>
          <w:sz w:val="20"/>
        </w:rPr>
      </w:pPr>
    </w:p>
    <w:p w14:paraId="5354E199" w14:textId="77777777" w:rsidR="002B369D" w:rsidRDefault="002B369D" w:rsidP="002B369D">
      <w:pPr>
        <w:spacing w:line="240" w:lineRule="auto"/>
        <w:rPr>
          <w:sz w:val="20"/>
        </w:rPr>
      </w:pPr>
    </w:p>
    <w:p w14:paraId="3DAA11EF" w14:textId="77777777" w:rsidR="002B369D" w:rsidRDefault="002B369D" w:rsidP="002B369D">
      <w:pPr>
        <w:spacing w:line="240" w:lineRule="auto"/>
        <w:rPr>
          <w:sz w:val="20"/>
        </w:rPr>
      </w:pPr>
    </w:p>
    <w:p w14:paraId="5A61463E" w14:textId="77777777" w:rsidR="002B369D" w:rsidRDefault="002B369D" w:rsidP="002B369D">
      <w:pPr>
        <w:spacing w:line="240" w:lineRule="auto"/>
        <w:rPr>
          <w:sz w:val="20"/>
        </w:rPr>
      </w:pPr>
    </w:p>
    <w:p w14:paraId="3EED300A" w14:textId="77777777" w:rsidR="002B369D" w:rsidRDefault="002B369D" w:rsidP="002B369D">
      <w:pPr>
        <w:spacing w:line="240" w:lineRule="auto"/>
        <w:rPr>
          <w:sz w:val="20"/>
        </w:rPr>
      </w:pPr>
    </w:p>
    <w:p w14:paraId="66722A67" w14:textId="77777777" w:rsidR="002B369D" w:rsidRDefault="002B369D" w:rsidP="002B369D">
      <w:pPr>
        <w:spacing w:line="240" w:lineRule="auto"/>
        <w:rPr>
          <w:sz w:val="20"/>
        </w:rPr>
      </w:pPr>
    </w:p>
    <w:p w14:paraId="36D52945" w14:textId="77777777" w:rsidR="002B369D" w:rsidRDefault="002B369D" w:rsidP="002B369D">
      <w:pPr>
        <w:spacing w:line="240" w:lineRule="auto"/>
        <w:rPr>
          <w:sz w:val="20"/>
        </w:rPr>
      </w:pPr>
    </w:p>
    <w:p w14:paraId="64B215BB" w14:textId="77777777" w:rsidR="002B369D" w:rsidRDefault="002B369D" w:rsidP="002B369D">
      <w:pPr>
        <w:spacing w:line="240" w:lineRule="auto"/>
        <w:rPr>
          <w:sz w:val="20"/>
        </w:rPr>
      </w:pPr>
    </w:p>
    <w:p w14:paraId="41A158E0" w14:textId="77777777" w:rsidR="002B369D" w:rsidRDefault="002B369D" w:rsidP="002B369D">
      <w:pPr>
        <w:spacing w:line="240" w:lineRule="auto"/>
        <w:rPr>
          <w:sz w:val="20"/>
        </w:rPr>
      </w:pPr>
    </w:p>
    <w:p w14:paraId="297D690E" w14:textId="77777777" w:rsidR="002B369D" w:rsidRDefault="002B369D" w:rsidP="002B369D">
      <w:pPr>
        <w:spacing w:line="240" w:lineRule="auto"/>
        <w:rPr>
          <w:sz w:val="20"/>
        </w:rPr>
      </w:pPr>
    </w:p>
    <w:p w14:paraId="2602CDBE" w14:textId="77777777" w:rsidR="002B369D" w:rsidRDefault="002B369D" w:rsidP="002B369D">
      <w:pPr>
        <w:spacing w:line="240" w:lineRule="auto"/>
        <w:rPr>
          <w:sz w:val="20"/>
        </w:rPr>
      </w:pPr>
    </w:p>
    <w:p w14:paraId="7273ADCE" w14:textId="77777777" w:rsidR="002B369D" w:rsidRDefault="002B369D" w:rsidP="002B369D">
      <w:pPr>
        <w:spacing w:line="240" w:lineRule="auto"/>
        <w:rPr>
          <w:sz w:val="20"/>
        </w:rPr>
      </w:pPr>
    </w:p>
    <w:p w14:paraId="54C39C72" w14:textId="77777777" w:rsidR="002B369D" w:rsidRDefault="002B369D" w:rsidP="002B369D">
      <w:pPr>
        <w:spacing w:line="240" w:lineRule="auto"/>
        <w:rPr>
          <w:sz w:val="20"/>
        </w:rPr>
      </w:pPr>
    </w:p>
    <w:p w14:paraId="44A761F6" w14:textId="77777777" w:rsidR="002B369D" w:rsidRDefault="002B369D" w:rsidP="002B369D">
      <w:pPr>
        <w:spacing w:line="240" w:lineRule="auto"/>
        <w:rPr>
          <w:sz w:val="20"/>
        </w:rPr>
      </w:pPr>
    </w:p>
    <w:p w14:paraId="39028826" w14:textId="77777777" w:rsidR="002B369D" w:rsidRDefault="002B369D" w:rsidP="002B369D">
      <w:pPr>
        <w:spacing w:line="240" w:lineRule="auto"/>
        <w:rPr>
          <w:sz w:val="20"/>
        </w:rPr>
      </w:pPr>
    </w:p>
    <w:p w14:paraId="4795F8E5" w14:textId="77777777" w:rsidR="002B369D" w:rsidRDefault="002B369D" w:rsidP="002B369D">
      <w:pPr>
        <w:spacing w:line="240" w:lineRule="auto"/>
        <w:rPr>
          <w:sz w:val="20"/>
        </w:rPr>
      </w:pPr>
    </w:p>
    <w:p w14:paraId="6F2E29CD" w14:textId="77777777" w:rsidR="002B369D" w:rsidRDefault="002B369D" w:rsidP="002B369D">
      <w:pPr>
        <w:spacing w:line="240" w:lineRule="auto"/>
        <w:rPr>
          <w:sz w:val="20"/>
        </w:rPr>
      </w:pPr>
    </w:p>
    <w:p w14:paraId="6CBC5486" w14:textId="77777777" w:rsidR="002B369D" w:rsidRDefault="002B369D" w:rsidP="002B369D">
      <w:pPr>
        <w:spacing w:line="240" w:lineRule="auto"/>
        <w:rPr>
          <w:sz w:val="20"/>
        </w:rPr>
      </w:pPr>
    </w:p>
    <w:p w14:paraId="748B8D97" w14:textId="77777777" w:rsidR="002B369D" w:rsidRDefault="002B369D" w:rsidP="002B369D">
      <w:pPr>
        <w:spacing w:line="240" w:lineRule="auto"/>
        <w:rPr>
          <w:sz w:val="20"/>
        </w:rPr>
      </w:pPr>
    </w:p>
    <w:p w14:paraId="7B8BAEE3" w14:textId="77777777" w:rsidR="002B369D" w:rsidRDefault="002B369D" w:rsidP="002B369D">
      <w:pPr>
        <w:spacing w:line="240" w:lineRule="auto"/>
        <w:rPr>
          <w:sz w:val="20"/>
        </w:rPr>
      </w:pPr>
    </w:p>
    <w:p w14:paraId="6698B370" w14:textId="77777777" w:rsidR="002B369D" w:rsidRDefault="002B369D" w:rsidP="002B369D">
      <w:pPr>
        <w:spacing w:line="240" w:lineRule="auto"/>
        <w:rPr>
          <w:sz w:val="20"/>
        </w:rPr>
      </w:pPr>
    </w:p>
    <w:p w14:paraId="37A81068" w14:textId="77777777" w:rsidR="002B369D" w:rsidRDefault="002B369D" w:rsidP="002B369D">
      <w:pPr>
        <w:spacing w:line="240" w:lineRule="auto"/>
        <w:rPr>
          <w:sz w:val="20"/>
        </w:rPr>
      </w:pPr>
    </w:p>
    <w:p w14:paraId="623939A2" w14:textId="77777777" w:rsidR="002B369D" w:rsidRDefault="002B369D" w:rsidP="002B369D">
      <w:pPr>
        <w:spacing w:line="240" w:lineRule="auto"/>
        <w:rPr>
          <w:sz w:val="20"/>
        </w:rPr>
      </w:pPr>
    </w:p>
    <w:p w14:paraId="60FC06BC" w14:textId="77777777" w:rsidR="002B369D" w:rsidRDefault="002B369D" w:rsidP="002B369D">
      <w:pPr>
        <w:spacing w:line="240" w:lineRule="auto"/>
        <w:rPr>
          <w:sz w:val="20"/>
        </w:rPr>
      </w:pPr>
    </w:p>
    <w:p w14:paraId="4502DCA6" w14:textId="77777777" w:rsidR="002B369D" w:rsidRDefault="002B369D" w:rsidP="002B369D">
      <w:pPr>
        <w:spacing w:line="240" w:lineRule="auto"/>
        <w:rPr>
          <w:sz w:val="20"/>
        </w:rPr>
      </w:pPr>
    </w:p>
    <w:p w14:paraId="7F449FAC" w14:textId="77777777" w:rsidR="002B369D" w:rsidRDefault="002B369D" w:rsidP="002B369D">
      <w:pPr>
        <w:spacing w:line="240" w:lineRule="auto"/>
        <w:rPr>
          <w:sz w:val="20"/>
        </w:rPr>
      </w:pPr>
    </w:p>
    <w:p w14:paraId="71499215" w14:textId="77777777" w:rsidR="002B369D" w:rsidRDefault="002B369D" w:rsidP="002B369D">
      <w:pPr>
        <w:spacing w:line="240" w:lineRule="auto"/>
        <w:rPr>
          <w:sz w:val="20"/>
        </w:rPr>
      </w:pPr>
    </w:p>
    <w:p w14:paraId="02A66323" w14:textId="77777777" w:rsidR="002B369D" w:rsidRDefault="002B369D" w:rsidP="002B369D">
      <w:pPr>
        <w:spacing w:line="240" w:lineRule="auto"/>
        <w:rPr>
          <w:sz w:val="20"/>
        </w:rPr>
      </w:pPr>
    </w:p>
    <w:p w14:paraId="65A9D2AB" w14:textId="77777777" w:rsidR="002B369D" w:rsidRDefault="002B369D" w:rsidP="002B369D">
      <w:pPr>
        <w:spacing w:line="240" w:lineRule="auto"/>
        <w:rPr>
          <w:sz w:val="20"/>
        </w:rPr>
      </w:pPr>
    </w:p>
    <w:p w14:paraId="1155E574" w14:textId="77777777" w:rsidR="002B369D" w:rsidRDefault="002B369D" w:rsidP="002B369D">
      <w:pPr>
        <w:spacing w:line="240" w:lineRule="auto"/>
        <w:rPr>
          <w:sz w:val="20"/>
        </w:rPr>
      </w:pPr>
    </w:p>
    <w:p w14:paraId="4D393280" w14:textId="77777777" w:rsidR="002B369D" w:rsidRDefault="002B369D" w:rsidP="002B369D">
      <w:pPr>
        <w:spacing w:line="240" w:lineRule="auto"/>
        <w:rPr>
          <w:sz w:val="20"/>
        </w:rPr>
      </w:pPr>
    </w:p>
    <w:p w14:paraId="639EE42B" w14:textId="77777777" w:rsidR="002B369D" w:rsidRDefault="002B369D" w:rsidP="002B369D">
      <w:pPr>
        <w:spacing w:line="240" w:lineRule="auto"/>
        <w:rPr>
          <w:sz w:val="20"/>
        </w:rPr>
      </w:pPr>
    </w:p>
    <w:p w14:paraId="73266334" w14:textId="77777777" w:rsidR="002B369D" w:rsidRDefault="002B369D" w:rsidP="002B369D">
      <w:pPr>
        <w:spacing w:line="240" w:lineRule="auto"/>
        <w:rPr>
          <w:sz w:val="20"/>
        </w:rPr>
      </w:pPr>
    </w:p>
    <w:p w14:paraId="25BE5BAC" w14:textId="77777777" w:rsidR="002B369D" w:rsidRDefault="002B369D" w:rsidP="002B369D">
      <w:pPr>
        <w:spacing w:line="240" w:lineRule="auto"/>
        <w:rPr>
          <w:sz w:val="20"/>
        </w:rPr>
      </w:pPr>
    </w:p>
    <w:p w14:paraId="43BF7DBF" w14:textId="77777777" w:rsidR="002B369D" w:rsidRDefault="002B369D" w:rsidP="002B369D">
      <w:pPr>
        <w:spacing w:line="240" w:lineRule="auto"/>
        <w:rPr>
          <w:sz w:val="20"/>
        </w:rPr>
      </w:pPr>
    </w:p>
    <w:p w14:paraId="770BE23A" w14:textId="77777777" w:rsidR="002B369D" w:rsidRDefault="002B369D" w:rsidP="002B369D">
      <w:pPr>
        <w:spacing w:line="240" w:lineRule="auto"/>
        <w:rPr>
          <w:sz w:val="20"/>
        </w:rPr>
      </w:pPr>
    </w:p>
    <w:sectPr w:rsidR="002B369D" w:rsidSect="00A536D8">
      <w:headerReference w:type="default" r:id="rId11"/>
      <w:footerReference w:type="even" r:id="rId12"/>
      <w:footerReference w:type="default" r:id="rId13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98E8B9" w14:textId="77777777" w:rsidR="00A75686" w:rsidRDefault="00A75686" w:rsidP="00BD0883">
      <w:pPr>
        <w:spacing w:line="240" w:lineRule="auto"/>
      </w:pPr>
      <w:r>
        <w:separator/>
      </w:r>
    </w:p>
  </w:endnote>
  <w:endnote w:type="continuationSeparator" w:id="0">
    <w:p w14:paraId="7E2E587B" w14:textId="77777777" w:rsidR="00A75686" w:rsidRDefault="00A75686" w:rsidP="00BD0883">
      <w:pPr>
        <w:spacing w:line="240" w:lineRule="auto"/>
      </w:pPr>
      <w:r>
        <w:continuationSeparator/>
      </w:r>
    </w:p>
  </w:endnote>
  <w:endnote w:type="continuationNotice" w:id="1">
    <w:p w14:paraId="11C19EC8" w14:textId="77777777" w:rsidR="00A75686" w:rsidRDefault="00A756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-904069418"/>
      <w:docPartObj>
        <w:docPartGallery w:val="Page Numbers (Bottom of Page)"/>
        <w:docPartUnique/>
      </w:docPartObj>
    </w:sdtPr>
    <w:sdtContent>
      <w:p w14:paraId="2E679050" w14:textId="74F5BBFA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4902F78" w14:textId="77777777" w:rsidR="00F762D8" w:rsidRDefault="00F762D8" w:rsidP="00F762D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958375003"/>
      <w:docPartObj>
        <w:docPartGallery w:val="Page Numbers (Bottom of Page)"/>
        <w:docPartUnique/>
      </w:docPartObj>
    </w:sdtPr>
    <w:sdtContent>
      <w:p w14:paraId="66BFCF3A" w14:textId="48B9F2CD" w:rsidR="00F762D8" w:rsidRDefault="00F762D8" w:rsidP="00981E2E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06012C05" w14:textId="77777777" w:rsidR="00F762D8" w:rsidRDefault="00F762D8" w:rsidP="00F762D8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0C6EB9" w14:textId="77777777" w:rsidR="00A75686" w:rsidRDefault="00A75686" w:rsidP="00BD0883">
      <w:pPr>
        <w:spacing w:line="240" w:lineRule="auto"/>
      </w:pPr>
      <w:r>
        <w:separator/>
      </w:r>
    </w:p>
  </w:footnote>
  <w:footnote w:type="continuationSeparator" w:id="0">
    <w:p w14:paraId="19A2650C" w14:textId="77777777" w:rsidR="00A75686" w:rsidRDefault="00A75686" w:rsidP="00BD0883">
      <w:pPr>
        <w:spacing w:line="240" w:lineRule="auto"/>
      </w:pPr>
      <w:r>
        <w:continuationSeparator/>
      </w:r>
    </w:p>
  </w:footnote>
  <w:footnote w:type="continuationNotice" w:id="1">
    <w:p w14:paraId="77BEE381" w14:textId="77777777" w:rsidR="00A75686" w:rsidRDefault="00A756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BD6048" w14:textId="41F311BB" w:rsidR="00DC5687" w:rsidRDefault="00FF44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FC0BBA" wp14:editId="16F973DE">
          <wp:simplePos x="0" y="0"/>
          <wp:positionH relativeFrom="column">
            <wp:posOffset>1188720</wp:posOffset>
          </wp:positionH>
          <wp:positionV relativeFrom="paragraph">
            <wp:posOffset>-252095</wp:posOffset>
          </wp:positionV>
          <wp:extent cx="5760720" cy="406400"/>
          <wp:effectExtent l="0" t="0" r="5080" b="0"/>
          <wp:wrapNone/>
          <wp:docPr id="130493605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936050" name="Afbeelding 130493605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150920"/>
    <w:multiLevelType w:val="hybridMultilevel"/>
    <w:tmpl w:val="A49EF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1868">
    <w:abstractNumId w:val="11"/>
  </w:num>
  <w:num w:numId="2" w16cid:durableId="1947418648">
    <w:abstractNumId w:val="11"/>
  </w:num>
  <w:num w:numId="3" w16cid:durableId="1137915123">
    <w:abstractNumId w:val="11"/>
  </w:num>
  <w:num w:numId="4" w16cid:durableId="1241259095">
    <w:abstractNumId w:val="11"/>
  </w:num>
  <w:num w:numId="5" w16cid:durableId="1492064517">
    <w:abstractNumId w:val="6"/>
  </w:num>
  <w:num w:numId="6" w16cid:durableId="1994985702">
    <w:abstractNumId w:val="9"/>
  </w:num>
  <w:num w:numId="7" w16cid:durableId="92173128">
    <w:abstractNumId w:val="8"/>
  </w:num>
  <w:num w:numId="8" w16cid:durableId="1254242619">
    <w:abstractNumId w:val="3"/>
  </w:num>
  <w:num w:numId="9" w16cid:durableId="1532065595">
    <w:abstractNumId w:val="4"/>
  </w:num>
  <w:num w:numId="10" w16cid:durableId="895897603">
    <w:abstractNumId w:val="10"/>
  </w:num>
  <w:num w:numId="11" w16cid:durableId="1481341176">
    <w:abstractNumId w:val="0"/>
  </w:num>
  <w:num w:numId="12" w16cid:durableId="1402675540">
    <w:abstractNumId w:val="12"/>
  </w:num>
  <w:num w:numId="13" w16cid:durableId="904921740">
    <w:abstractNumId w:val="2"/>
  </w:num>
  <w:num w:numId="14" w16cid:durableId="1926722212">
    <w:abstractNumId w:val="14"/>
  </w:num>
  <w:num w:numId="15" w16cid:durableId="1572543539">
    <w:abstractNumId w:val="13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07DF8"/>
    <w:rsid w:val="000216C4"/>
    <w:rsid w:val="00021B88"/>
    <w:rsid w:val="00024677"/>
    <w:rsid w:val="000877E3"/>
    <w:rsid w:val="00090710"/>
    <w:rsid w:val="00093BF9"/>
    <w:rsid w:val="000A570E"/>
    <w:rsid w:val="000B39ED"/>
    <w:rsid w:val="000B6FF3"/>
    <w:rsid w:val="000D1B21"/>
    <w:rsid w:val="000D6975"/>
    <w:rsid w:val="000E072B"/>
    <w:rsid w:val="000F0AD2"/>
    <w:rsid w:val="00123711"/>
    <w:rsid w:val="0013659B"/>
    <w:rsid w:val="00137F68"/>
    <w:rsid w:val="00161BDD"/>
    <w:rsid w:val="00177255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66631"/>
    <w:rsid w:val="00271380"/>
    <w:rsid w:val="0027149D"/>
    <w:rsid w:val="00282C71"/>
    <w:rsid w:val="00291A73"/>
    <w:rsid w:val="00292615"/>
    <w:rsid w:val="002B2A80"/>
    <w:rsid w:val="002B369D"/>
    <w:rsid w:val="002C3E04"/>
    <w:rsid w:val="002C5CDF"/>
    <w:rsid w:val="002E23CB"/>
    <w:rsid w:val="002E7D81"/>
    <w:rsid w:val="00376EFA"/>
    <w:rsid w:val="003951A7"/>
    <w:rsid w:val="003B6B87"/>
    <w:rsid w:val="003C5010"/>
    <w:rsid w:val="003E3A42"/>
    <w:rsid w:val="003F004A"/>
    <w:rsid w:val="003F13A9"/>
    <w:rsid w:val="00400F48"/>
    <w:rsid w:val="00402364"/>
    <w:rsid w:val="00402F83"/>
    <w:rsid w:val="00406745"/>
    <w:rsid w:val="00421ABD"/>
    <w:rsid w:val="00434BD3"/>
    <w:rsid w:val="00492F29"/>
    <w:rsid w:val="004A63D3"/>
    <w:rsid w:val="004C0009"/>
    <w:rsid w:val="004C1533"/>
    <w:rsid w:val="00503361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43592"/>
    <w:rsid w:val="00664B7F"/>
    <w:rsid w:val="00664EA7"/>
    <w:rsid w:val="00674D69"/>
    <w:rsid w:val="00677B92"/>
    <w:rsid w:val="006A509F"/>
    <w:rsid w:val="006A5DBA"/>
    <w:rsid w:val="006B22AB"/>
    <w:rsid w:val="006B74AC"/>
    <w:rsid w:val="006C3F8C"/>
    <w:rsid w:val="006D265A"/>
    <w:rsid w:val="006D3A84"/>
    <w:rsid w:val="006E1B76"/>
    <w:rsid w:val="006F4351"/>
    <w:rsid w:val="006F4FCF"/>
    <w:rsid w:val="00711630"/>
    <w:rsid w:val="007160B0"/>
    <w:rsid w:val="00716C62"/>
    <w:rsid w:val="00723DB3"/>
    <w:rsid w:val="00745C65"/>
    <w:rsid w:val="00745CFA"/>
    <w:rsid w:val="00763EFB"/>
    <w:rsid w:val="00767A73"/>
    <w:rsid w:val="007945F7"/>
    <w:rsid w:val="007A373C"/>
    <w:rsid w:val="007B7FC9"/>
    <w:rsid w:val="007D0BD7"/>
    <w:rsid w:val="007D17D7"/>
    <w:rsid w:val="007F48AD"/>
    <w:rsid w:val="007F579E"/>
    <w:rsid w:val="007F5BDF"/>
    <w:rsid w:val="008201AF"/>
    <w:rsid w:val="0082074B"/>
    <w:rsid w:val="008222D7"/>
    <w:rsid w:val="00875EC5"/>
    <w:rsid w:val="0087736F"/>
    <w:rsid w:val="008844F9"/>
    <w:rsid w:val="0088728E"/>
    <w:rsid w:val="0089082A"/>
    <w:rsid w:val="00891248"/>
    <w:rsid w:val="00896033"/>
    <w:rsid w:val="008A02E2"/>
    <w:rsid w:val="008A3172"/>
    <w:rsid w:val="008B5208"/>
    <w:rsid w:val="008C49A5"/>
    <w:rsid w:val="008D1F90"/>
    <w:rsid w:val="008E3B85"/>
    <w:rsid w:val="008E5AFB"/>
    <w:rsid w:val="00915746"/>
    <w:rsid w:val="00932053"/>
    <w:rsid w:val="00935335"/>
    <w:rsid w:val="009548BF"/>
    <w:rsid w:val="00974F5C"/>
    <w:rsid w:val="009914DB"/>
    <w:rsid w:val="00997EA9"/>
    <w:rsid w:val="009A4021"/>
    <w:rsid w:val="009B1AEE"/>
    <w:rsid w:val="009B7ECD"/>
    <w:rsid w:val="009E186D"/>
    <w:rsid w:val="009F16A6"/>
    <w:rsid w:val="00A002EE"/>
    <w:rsid w:val="00A17EF0"/>
    <w:rsid w:val="00A26B66"/>
    <w:rsid w:val="00A30B92"/>
    <w:rsid w:val="00A41760"/>
    <w:rsid w:val="00A536D8"/>
    <w:rsid w:val="00A75686"/>
    <w:rsid w:val="00A8001F"/>
    <w:rsid w:val="00A81450"/>
    <w:rsid w:val="00A843C7"/>
    <w:rsid w:val="00A93F82"/>
    <w:rsid w:val="00AC0FF1"/>
    <w:rsid w:val="00AC5B4C"/>
    <w:rsid w:val="00AE5ECA"/>
    <w:rsid w:val="00AE6264"/>
    <w:rsid w:val="00B43221"/>
    <w:rsid w:val="00B433DE"/>
    <w:rsid w:val="00B434C1"/>
    <w:rsid w:val="00B45D37"/>
    <w:rsid w:val="00B72021"/>
    <w:rsid w:val="00B80DBD"/>
    <w:rsid w:val="00B87F05"/>
    <w:rsid w:val="00B94A40"/>
    <w:rsid w:val="00B97091"/>
    <w:rsid w:val="00BD0883"/>
    <w:rsid w:val="00BD71C1"/>
    <w:rsid w:val="00BE07BF"/>
    <w:rsid w:val="00BE13D1"/>
    <w:rsid w:val="00BE3057"/>
    <w:rsid w:val="00BE4525"/>
    <w:rsid w:val="00BF03B0"/>
    <w:rsid w:val="00BF37B2"/>
    <w:rsid w:val="00C114A3"/>
    <w:rsid w:val="00C30248"/>
    <w:rsid w:val="00C3492C"/>
    <w:rsid w:val="00C42F45"/>
    <w:rsid w:val="00C658D8"/>
    <w:rsid w:val="00C84253"/>
    <w:rsid w:val="00CA3B53"/>
    <w:rsid w:val="00CA5460"/>
    <w:rsid w:val="00CB0A01"/>
    <w:rsid w:val="00CD41A5"/>
    <w:rsid w:val="00CD5D8B"/>
    <w:rsid w:val="00D042F3"/>
    <w:rsid w:val="00D10F62"/>
    <w:rsid w:val="00D141FD"/>
    <w:rsid w:val="00D22AB5"/>
    <w:rsid w:val="00D27885"/>
    <w:rsid w:val="00D41DD5"/>
    <w:rsid w:val="00D6101D"/>
    <w:rsid w:val="00D6790F"/>
    <w:rsid w:val="00D721B9"/>
    <w:rsid w:val="00D76727"/>
    <w:rsid w:val="00D80674"/>
    <w:rsid w:val="00D832F7"/>
    <w:rsid w:val="00D96E1F"/>
    <w:rsid w:val="00DB1341"/>
    <w:rsid w:val="00DC2ADB"/>
    <w:rsid w:val="00DC2BE1"/>
    <w:rsid w:val="00DC34B5"/>
    <w:rsid w:val="00DC5687"/>
    <w:rsid w:val="00DC5DF8"/>
    <w:rsid w:val="00DD248D"/>
    <w:rsid w:val="00DD589E"/>
    <w:rsid w:val="00DF440D"/>
    <w:rsid w:val="00DF7CBF"/>
    <w:rsid w:val="00E00379"/>
    <w:rsid w:val="00E00A83"/>
    <w:rsid w:val="00E01AA2"/>
    <w:rsid w:val="00E22F64"/>
    <w:rsid w:val="00E633B8"/>
    <w:rsid w:val="00E806FD"/>
    <w:rsid w:val="00E80F1C"/>
    <w:rsid w:val="00E90FB8"/>
    <w:rsid w:val="00E97092"/>
    <w:rsid w:val="00EB27AD"/>
    <w:rsid w:val="00EB4489"/>
    <w:rsid w:val="00EC7594"/>
    <w:rsid w:val="00ED0A65"/>
    <w:rsid w:val="00EE6D76"/>
    <w:rsid w:val="00EF1811"/>
    <w:rsid w:val="00EF5381"/>
    <w:rsid w:val="00F001F2"/>
    <w:rsid w:val="00F20A0E"/>
    <w:rsid w:val="00F35FF3"/>
    <w:rsid w:val="00F424B4"/>
    <w:rsid w:val="00F44C96"/>
    <w:rsid w:val="00F57E07"/>
    <w:rsid w:val="00F7282F"/>
    <w:rsid w:val="00F762D8"/>
    <w:rsid w:val="00F86BB5"/>
    <w:rsid w:val="00FB0A35"/>
    <w:rsid w:val="00FB2BA4"/>
    <w:rsid w:val="00FC0DA8"/>
    <w:rsid w:val="00FE4E2F"/>
    <w:rsid w:val="00FF22D4"/>
    <w:rsid w:val="00FF4483"/>
    <w:rsid w:val="1A194041"/>
    <w:rsid w:val="1EB9D098"/>
    <w:rsid w:val="1FE8D68C"/>
    <w:rsid w:val="2136D2BD"/>
    <w:rsid w:val="4C3A58E3"/>
    <w:rsid w:val="5A317D04"/>
    <w:rsid w:val="750EAC11"/>
    <w:rsid w:val="7E8A9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,Opsomblokjes en substreepjes,Reference List,INK_Opsomming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,Opsomblokjes en substreepjes Char,Reference List Char,INK_Opsomming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44BE24218565469636170BD67778A5" ma:contentTypeVersion="9" ma:contentTypeDescription="Create a new document." ma:contentTypeScope="" ma:versionID="42e18e22b2648bf4a6670d1fecb434e0">
  <xsd:schema xmlns:xsd="http://www.w3.org/2001/XMLSchema" xmlns:xs="http://www.w3.org/2001/XMLSchema" xmlns:p="http://schemas.microsoft.com/office/2006/metadata/properties" xmlns:ns2="d10361e6-1232-4065-b5eb-4bc556c1fb08" targetNamespace="http://schemas.microsoft.com/office/2006/metadata/properties" ma:root="true" ma:fieldsID="1ee0f953df845506e110f3c9f0fd89f6" ns2:_="">
    <xsd:import namespace="d10361e6-1232-4065-b5eb-4bc556c1fb08"/>
    <xsd:element name="properties">
      <xsd:complexType>
        <xsd:sequence>
          <xsd:element name="documentManagement">
            <xsd:complexType>
              <xsd:all>
                <xsd:element ref="ns2:ValidSignStatus" minOccurs="0"/>
                <xsd:element ref="ns2:ValidSignTransaction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361e6-1232-4065-b5eb-4bc556c1fb08" elementFormDefault="qualified">
    <xsd:import namespace="http://schemas.microsoft.com/office/2006/documentManagement/types"/>
    <xsd:import namespace="http://schemas.microsoft.com/office/infopath/2007/PartnerControls"/>
    <xsd:element name="ValidSignStatus" ma:index="8" nillable="true" ma:displayName="ValidSign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9" nillable="true" ma:displayName="ValidSignTransactionId" ma:indexed="true" ma:internalName="ValidSignTransaction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lidSignStatus xmlns="d10361e6-1232-4065-b5eb-4bc556c1fb08" xsi:nil="true"/>
    <ValidSignTransactionId xmlns="d10361e6-1232-4065-b5eb-4bc556c1fb0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23691-E17C-492C-89C6-88950D140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361e6-1232-4065-b5eb-4bc556c1fb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  <ds:schemaRef ds:uri="d10361e6-1232-4065-b5eb-4bc556c1fb08"/>
  </ds:schemaRefs>
</ds:datastoreItem>
</file>

<file path=customXml/itemProps4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22</TotalTime>
  <Pages>4</Pages>
  <Words>268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10</cp:revision>
  <cp:lastPrinted>2016-08-26T13:28:00Z</cp:lastPrinted>
  <dcterms:created xsi:type="dcterms:W3CDTF">2024-01-15T09:33:00Z</dcterms:created>
  <dcterms:modified xsi:type="dcterms:W3CDTF">2026-07-15T06:23:00Z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0x0101008744BE24218565469636170BD67778A5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</Properties>
</file>