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FC33E" w14:textId="77777777" w:rsidR="007650B2" w:rsidRPr="002852CB" w:rsidRDefault="005606AC" w:rsidP="001764FB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>
        <w:rPr>
          <w:rFonts w:ascii="Corbel" w:hAnsi="Corbel"/>
          <w:b/>
          <w:sz w:val="24"/>
          <w:szCs w:val="24"/>
        </w:rPr>
        <w:t>Bijlage F</w:t>
      </w:r>
      <w:r w:rsidRPr="002852CB">
        <w:rPr>
          <w:rFonts w:ascii="Corbel" w:hAnsi="Corbel"/>
          <w:b/>
          <w:sz w:val="24"/>
          <w:szCs w:val="24"/>
        </w:rPr>
        <w:t xml:space="preserve">ormat </w:t>
      </w:r>
      <w:r>
        <w:rPr>
          <w:rFonts w:ascii="Corbel" w:hAnsi="Corbel"/>
          <w:b/>
          <w:sz w:val="24"/>
          <w:szCs w:val="24"/>
        </w:rPr>
        <w:t>selectiecriteria</w:t>
      </w:r>
      <w:r w:rsidR="002852CB" w:rsidRPr="002852CB">
        <w:rPr>
          <w:rFonts w:ascii="Corbel" w:hAnsi="Corbel"/>
          <w:b/>
          <w:sz w:val="24"/>
          <w:szCs w:val="24"/>
        </w:rPr>
        <w:t xml:space="preserve"> </w:t>
      </w:r>
      <w:bookmarkEnd w:id="0"/>
      <w:bookmarkEnd w:id="1"/>
    </w:p>
    <w:p w14:paraId="20721357" w14:textId="77777777" w:rsidR="003265BB" w:rsidRDefault="003265BB" w:rsidP="001764FB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A406AD" w:rsidRPr="00CF3901" w14:paraId="46C17E2C" w14:textId="77777777" w:rsidTr="008441DF">
        <w:trPr>
          <w:trHeight w:val="340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10C9F313" w14:textId="636BF527" w:rsidR="00FD2ACF" w:rsidRPr="00FD2ACF" w:rsidRDefault="00A763F4" w:rsidP="00FD2ACF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Selectiecriterium </w:t>
            </w:r>
            <w:r w:rsidRPr="00A763F4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1: </w:t>
            </w:r>
            <w:r w:rsidR="00FD2ACF" w:rsidRPr="00FD2ACF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Aantoonbare kennis en ervaring met het</w:t>
            </w:r>
            <w:r w:rsidR="007B0132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="007B0132" w:rsidRPr="007B0132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opstellen van adviezen in het kader van het</w:t>
            </w:r>
            <w:r w:rsidR="00FD2ACF" w:rsidRPr="00FD2ACF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ontwikkelen van een klimaatbestendige stad waarbij sprake was van een samenhangend geheel bestaande uit minimaal de volgende onderwerpen: </w:t>
            </w:r>
          </w:p>
          <w:p w14:paraId="2E7EDB19" w14:textId="7989740A" w:rsidR="00FD2ACF" w:rsidRPr="00FD2ACF" w:rsidRDefault="00FD2ACF" w:rsidP="00FD2ACF">
            <w:pPr>
              <w:pStyle w:val="Lijstaline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346" w:hanging="346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proofErr w:type="spellStart"/>
            <w:r w:rsidRPr="00FD2ACF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Biodiversiteit</w:t>
            </w:r>
            <w:proofErr w:type="spellEnd"/>
          </w:p>
          <w:p w14:paraId="53A81497" w14:textId="02AD07AC" w:rsidR="00FD2ACF" w:rsidRPr="00FD2ACF" w:rsidRDefault="00FD2ACF" w:rsidP="00FD2ACF">
            <w:pPr>
              <w:pStyle w:val="Lijstaline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346" w:hanging="346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FD2ACF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Natuurcompensatie</w:t>
            </w:r>
          </w:p>
          <w:p w14:paraId="722ABBC5" w14:textId="7B724516" w:rsidR="00FD2ACF" w:rsidRPr="00FD2ACF" w:rsidRDefault="00FD2ACF" w:rsidP="00FD2ACF">
            <w:pPr>
              <w:pStyle w:val="Lijstaline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346" w:hanging="346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FD2ACF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(</w:t>
            </w:r>
            <w:proofErr w:type="spellStart"/>
            <w:r w:rsidRPr="00FD2ACF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Recreatief</w:t>
            </w:r>
            <w:proofErr w:type="spellEnd"/>
            <w:r w:rsidRPr="00FD2ACF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) </w:t>
            </w:r>
            <w:proofErr w:type="spellStart"/>
            <w:r w:rsidRPr="00FD2ACF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groen</w:t>
            </w:r>
            <w:proofErr w:type="spellEnd"/>
          </w:p>
          <w:p w14:paraId="6C726961" w14:textId="72021C39" w:rsidR="00FD2ACF" w:rsidRPr="00FD2ACF" w:rsidRDefault="00FD2ACF" w:rsidP="00FD2ACF">
            <w:pPr>
              <w:pStyle w:val="Lijstaline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346" w:hanging="346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proofErr w:type="spellStart"/>
            <w:r w:rsidRPr="00FD2ACF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Watermanagement</w:t>
            </w:r>
            <w:proofErr w:type="spellEnd"/>
            <w:r w:rsidRPr="00FD2ACF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</w:t>
            </w:r>
          </w:p>
          <w:p w14:paraId="7612B548" w14:textId="46BAE5AD" w:rsidR="00A406AD" w:rsidRPr="00FD2ACF" w:rsidRDefault="00FD2ACF" w:rsidP="00FD2ACF">
            <w:pPr>
              <w:pStyle w:val="Lijstaline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ind w:left="346" w:hanging="346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proofErr w:type="spellStart"/>
            <w:r w:rsidRPr="00FD2ACF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Waterberging</w:t>
            </w:r>
            <w:proofErr w:type="spellEnd"/>
            <w:r w:rsidRPr="00FD2ACF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.</w:t>
            </w:r>
          </w:p>
        </w:tc>
      </w:tr>
      <w:tr w:rsidR="00A406AD" w:rsidRPr="00CF3901" w14:paraId="0568BB92" w14:textId="77777777" w:rsidTr="008441DF">
        <w:trPr>
          <w:trHeight w:val="340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119E6A82" w14:textId="7105301F" w:rsidR="00A406AD" w:rsidRPr="00750274" w:rsidRDefault="00A406AD" w:rsidP="00BB1CC1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750274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Referentie </w:t>
            </w:r>
            <w:r w:rsidRPr="00750274">
              <w:rPr>
                <w:rFonts w:ascii="Corbel" w:hAnsi="Corbel"/>
                <w:b/>
                <w:color w:val="FFFFFF" w:themeColor="background1"/>
                <w:sz w:val="16"/>
                <w:szCs w:val="16"/>
                <w:shd w:val="clear" w:color="auto" w:fill="D9D9D9" w:themeFill="background1" w:themeFillShade="D9"/>
              </w:rPr>
              <w:t>1/2/3</w:t>
            </w:r>
            <w:r w:rsidRPr="00750274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="00955FE9" w:rsidRPr="00C018DC">
              <w:rPr>
                <w:rFonts w:ascii="Corbel" w:hAnsi="Corbel"/>
                <w:bCs/>
                <w:i/>
                <w:iCs/>
                <w:color w:val="FFFFFF" w:themeColor="background1"/>
                <w:sz w:val="16"/>
                <w:szCs w:val="16"/>
              </w:rPr>
              <w:t>(</w:t>
            </w:r>
            <w:proofErr w:type="gramStart"/>
            <w:r w:rsidR="00955FE9" w:rsidRPr="00955FE9">
              <w:rPr>
                <w:rFonts w:ascii="Corbel" w:hAnsi="Corbel"/>
                <w:bCs/>
                <w:i/>
                <w:iCs/>
                <w:color w:val="FFFFFF" w:themeColor="background1"/>
                <w:sz w:val="16"/>
                <w:szCs w:val="16"/>
              </w:rPr>
              <w:t>Indien</w:t>
            </w:r>
            <w:proofErr w:type="gramEnd"/>
            <w:r w:rsidR="00955FE9" w:rsidRPr="00955FE9">
              <w:rPr>
                <w:rFonts w:ascii="Corbel" w:hAnsi="Corbel"/>
                <w:bCs/>
                <w:i/>
                <w:iCs/>
                <w:color w:val="FFFFFF" w:themeColor="background1"/>
                <w:sz w:val="16"/>
                <w:szCs w:val="16"/>
              </w:rPr>
              <w:t xml:space="preserve"> u voor dit selectiecriterium meerdere referenties overlegt, dient u deze tabel te kopiëren en hieronder opnieuw in te voegen</w:t>
            </w:r>
            <w:r w:rsidR="00955FE9" w:rsidRPr="00C018DC">
              <w:rPr>
                <w:rFonts w:ascii="Corbel" w:hAnsi="Corbel"/>
                <w:bCs/>
                <w:i/>
                <w:iCs/>
                <w:color w:val="FFFFFF" w:themeColor="background1"/>
                <w:sz w:val="16"/>
                <w:szCs w:val="16"/>
              </w:rPr>
              <w:t>).</w:t>
            </w:r>
          </w:p>
        </w:tc>
      </w:tr>
      <w:tr w:rsidR="00750274" w:rsidRPr="001A17B8" w14:paraId="1E7A44F2" w14:textId="77777777" w:rsidTr="00BB1CC1">
        <w:trPr>
          <w:jc w:val="center"/>
        </w:trPr>
        <w:tc>
          <w:tcPr>
            <w:tcW w:w="5076" w:type="dxa"/>
          </w:tcPr>
          <w:p w14:paraId="4F925F69" w14:textId="2789253C" w:rsidR="00750274" w:rsidRPr="00750274" w:rsidRDefault="00750274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50274">
              <w:rPr>
                <w:rFonts w:ascii="Corbel" w:hAnsi="Corbel"/>
                <w:sz w:val="16"/>
                <w:szCs w:val="16"/>
              </w:rPr>
              <w:t>Naam referentie</w:t>
            </w:r>
            <w:r>
              <w:rPr>
                <w:rFonts w:ascii="Corbel" w:hAnsi="Corbel"/>
                <w:sz w:val="16"/>
                <w:szCs w:val="16"/>
              </w:rPr>
              <w:t>-opdracht</w:t>
            </w:r>
          </w:p>
        </w:tc>
        <w:tc>
          <w:tcPr>
            <w:tcW w:w="3941" w:type="dxa"/>
          </w:tcPr>
          <w:p w14:paraId="3D631DC8" w14:textId="77777777" w:rsidR="00750274" w:rsidRPr="00750274" w:rsidRDefault="00750274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50274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A406AD" w:rsidRPr="001A17B8" w14:paraId="2DDABC85" w14:textId="77777777" w:rsidTr="00BB1CC1">
        <w:trPr>
          <w:jc w:val="center"/>
        </w:trPr>
        <w:tc>
          <w:tcPr>
            <w:tcW w:w="5076" w:type="dxa"/>
          </w:tcPr>
          <w:p w14:paraId="1DF08850" w14:textId="77777777" w:rsidR="00A406AD" w:rsidRPr="00750274" w:rsidRDefault="00A406AD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50274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3941" w:type="dxa"/>
          </w:tcPr>
          <w:p w14:paraId="2FAA2859" w14:textId="77777777" w:rsidR="00A406AD" w:rsidRPr="00750274" w:rsidRDefault="00A406AD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50274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A406AD" w:rsidRPr="001A17B8" w14:paraId="4BEF2A05" w14:textId="77777777" w:rsidTr="00BB1CC1">
        <w:trPr>
          <w:jc w:val="center"/>
        </w:trPr>
        <w:tc>
          <w:tcPr>
            <w:tcW w:w="5076" w:type="dxa"/>
          </w:tcPr>
          <w:p w14:paraId="3B7EFA28" w14:textId="77777777" w:rsidR="00A406AD" w:rsidRPr="00750274" w:rsidRDefault="00A406AD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50274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941" w:type="dxa"/>
          </w:tcPr>
          <w:p w14:paraId="114FA115" w14:textId="77777777" w:rsidR="00A406AD" w:rsidRPr="00750274" w:rsidRDefault="00A406AD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50274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36E36039" w14:textId="77777777" w:rsidR="00A406AD" w:rsidRPr="00750274" w:rsidRDefault="00A406AD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A406AD" w:rsidRPr="001A17B8" w14:paraId="3F440A8E" w14:textId="77777777" w:rsidTr="00BB1CC1">
        <w:trPr>
          <w:jc w:val="center"/>
        </w:trPr>
        <w:tc>
          <w:tcPr>
            <w:tcW w:w="5076" w:type="dxa"/>
          </w:tcPr>
          <w:p w14:paraId="312BEE50" w14:textId="77777777" w:rsidR="00A406AD" w:rsidRPr="00750274" w:rsidRDefault="00A406AD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50274">
              <w:rPr>
                <w:rFonts w:ascii="Corbel" w:hAnsi="Corbel"/>
                <w:sz w:val="16"/>
                <w:szCs w:val="16"/>
              </w:rPr>
              <w:t>Naam contactpersoon referentie-organisatie</w:t>
            </w:r>
          </w:p>
        </w:tc>
        <w:tc>
          <w:tcPr>
            <w:tcW w:w="3941" w:type="dxa"/>
          </w:tcPr>
          <w:p w14:paraId="7D624D7F" w14:textId="77777777" w:rsidR="00A406AD" w:rsidRPr="00750274" w:rsidRDefault="00A406AD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50274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A406AD" w:rsidRPr="001A17B8" w14:paraId="54799705" w14:textId="77777777" w:rsidTr="00BB1CC1">
        <w:trPr>
          <w:jc w:val="center"/>
        </w:trPr>
        <w:tc>
          <w:tcPr>
            <w:tcW w:w="5076" w:type="dxa"/>
          </w:tcPr>
          <w:p w14:paraId="3055C885" w14:textId="77777777" w:rsidR="00A406AD" w:rsidRPr="00750274" w:rsidRDefault="00A406AD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50274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941" w:type="dxa"/>
          </w:tcPr>
          <w:p w14:paraId="65FA7579" w14:textId="77777777" w:rsidR="00A406AD" w:rsidRPr="00750274" w:rsidRDefault="00A406AD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50274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A406AD" w:rsidRPr="001A17B8" w14:paraId="5485B28D" w14:textId="77777777" w:rsidTr="00BB1CC1">
        <w:trPr>
          <w:jc w:val="center"/>
        </w:trPr>
        <w:tc>
          <w:tcPr>
            <w:tcW w:w="5076" w:type="dxa"/>
          </w:tcPr>
          <w:p w14:paraId="57A38284" w14:textId="77777777" w:rsidR="00A406AD" w:rsidRPr="00750274" w:rsidRDefault="00A406AD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50274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941" w:type="dxa"/>
          </w:tcPr>
          <w:p w14:paraId="36D2EAC7" w14:textId="77777777" w:rsidR="00A406AD" w:rsidRPr="00750274" w:rsidRDefault="00A406AD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50274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A406AD" w:rsidRPr="001A17B8" w14:paraId="4D70AE3A" w14:textId="77777777" w:rsidTr="00BB1CC1">
        <w:trPr>
          <w:jc w:val="center"/>
        </w:trPr>
        <w:tc>
          <w:tcPr>
            <w:tcW w:w="5076" w:type="dxa"/>
          </w:tcPr>
          <w:p w14:paraId="281FB865" w14:textId="77777777" w:rsidR="00A406AD" w:rsidRPr="00750274" w:rsidRDefault="00A406AD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proofErr w:type="gramStart"/>
            <w:r w:rsidRPr="00750274">
              <w:rPr>
                <w:rFonts w:ascii="Corbel" w:hAnsi="Corbel"/>
                <w:sz w:val="16"/>
                <w:szCs w:val="16"/>
              </w:rPr>
              <w:t>Indien</w:t>
            </w:r>
            <w:proofErr w:type="gramEnd"/>
            <w:r w:rsidRPr="00750274">
              <w:rPr>
                <w:rFonts w:ascii="Corbel" w:hAnsi="Corbel"/>
                <w:sz w:val="16"/>
                <w:szCs w:val="16"/>
              </w:rPr>
              <w:t xml:space="preserve"> de referentie-opdracht is uitgevoerd door een specifieke deelnemer aan Samenwerkingsverband of specifieke Derde waarop door Gegadigde een beroep wordt gedaan: welke entiteit heeft deze referentie-opdracht uitgevoerd?</w:t>
            </w:r>
          </w:p>
        </w:tc>
        <w:tc>
          <w:tcPr>
            <w:tcW w:w="3941" w:type="dxa"/>
          </w:tcPr>
          <w:p w14:paraId="63F1C71E" w14:textId="77777777" w:rsidR="00A406AD" w:rsidRPr="00750274" w:rsidRDefault="00A406AD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50274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750274" w:rsidRPr="001A17B8" w14:paraId="60ED4117" w14:textId="77777777" w:rsidTr="00E471C3">
        <w:trPr>
          <w:trHeight w:val="42"/>
          <w:jc w:val="center"/>
        </w:trPr>
        <w:tc>
          <w:tcPr>
            <w:tcW w:w="5076" w:type="dxa"/>
          </w:tcPr>
          <w:p w14:paraId="6A81A973" w14:textId="77777777" w:rsidR="00750274" w:rsidRPr="00750274" w:rsidRDefault="00750274" w:rsidP="00E471C3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750274">
              <w:rPr>
                <w:rFonts w:ascii="Corbel" w:hAnsi="Corbel"/>
                <w:sz w:val="16"/>
                <w:szCs w:val="16"/>
              </w:rPr>
              <w:t>In welke periode zijn de werkzaamheden uitgevoerd?</w:t>
            </w:r>
          </w:p>
        </w:tc>
        <w:tc>
          <w:tcPr>
            <w:tcW w:w="3941" w:type="dxa"/>
          </w:tcPr>
          <w:p w14:paraId="0B4E966B" w14:textId="77777777" w:rsidR="00750274" w:rsidRPr="00750274" w:rsidRDefault="00750274" w:rsidP="00E471C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 w:rsidRPr="00750274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750274" w:rsidRPr="001A17B8" w14:paraId="2C1CD35C" w14:textId="77777777" w:rsidTr="004563F0">
        <w:trPr>
          <w:jc w:val="center"/>
        </w:trPr>
        <w:tc>
          <w:tcPr>
            <w:tcW w:w="9017" w:type="dxa"/>
            <w:gridSpan w:val="2"/>
          </w:tcPr>
          <w:p w14:paraId="0BDCAE71" w14:textId="45DEA6EB" w:rsidR="00750274" w:rsidRPr="00750274" w:rsidRDefault="008C43A2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B</w:t>
            </w:r>
            <w:r w:rsidRPr="008C43A2">
              <w:rPr>
                <w:rFonts w:ascii="Corbel" w:hAnsi="Corbel"/>
                <w:sz w:val="16"/>
                <w:szCs w:val="16"/>
              </w:rPr>
              <w:t>eschrijving en onderbouwing van de mate van geschiktheid</w:t>
            </w:r>
            <w:r w:rsidR="00750274" w:rsidRPr="00750274">
              <w:rPr>
                <w:rFonts w:ascii="Corbel" w:hAnsi="Corbel"/>
                <w:sz w:val="16"/>
                <w:szCs w:val="16"/>
              </w:rPr>
              <w:t>:</w:t>
            </w:r>
          </w:p>
        </w:tc>
      </w:tr>
      <w:tr w:rsidR="00750274" w:rsidRPr="001A17B8" w14:paraId="20DF4C77" w14:textId="77777777" w:rsidTr="002A443F">
        <w:trPr>
          <w:jc w:val="center"/>
        </w:trPr>
        <w:tc>
          <w:tcPr>
            <w:tcW w:w="9017" w:type="dxa"/>
            <w:gridSpan w:val="2"/>
          </w:tcPr>
          <w:p w14:paraId="35C8D1C2" w14:textId="1A49BC30" w:rsidR="00D43F0B" w:rsidRPr="00D43F0B" w:rsidRDefault="00D43F0B" w:rsidP="00D43F0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bCs/>
                <w:sz w:val="16"/>
                <w:szCs w:val="16"/>
              </w:rPr>
            </w:pPr>
            <w:r w:rsidRPr="00D43F0B">
              <w:rPr>
                <w:rFonts w:ascii="Corbel" w:hAnsi="Corbel"/>
                <w:b/>
                <w:bCs/>
                <w:sz w:val="16"/>
                <w:szCs w:val="16"/>
              </w:rPr>
              <w:t>De gepleegde inzet</w:t>
            </w:r>
          </w:p>
          <w:p w14:paraId="6E0F8055" w14:textId="7F7146A4" w:rsidR="00D43F0B" w:rsidRDefault="00D43F0B" w:rsidP="00D43F0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267FF7C" w14:textId="77777777" w:rsidR="00D43F0B" w:rsidRPr="00D43F0B" w:rsidRDefault="00D43F0B" w:rsidP="00D43F0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423D784" w14:textId="19C54FB6" w:rsidR="00D43F0B" w:rsidRPr="00D43F0B" w:rsidRDefault="00D43F0B" w:rsidP="00D43F0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bCs/>
                <w:sz w:val="16"/>
                <w:szCs w:val="16"/>
              </w:rPr>
            </w:pPr>
            <w:r w:rsidRPr="00D43F0B">
              <w:rPr>
                <w:rFonts w:ascii="Corbel" w:hAnsi="Corbel"/>
                <w:b/>
                <w:bCs/>
                <w:sz w:val="16"/>
                <w:szCs w:val="16"/>
              </w:rPr>
              <w:t>Het behaalde resultaat</w:t>
            </w:r>
          </w:p>
          <w:p w14:paraId="79A0C381" w14:textId="37AFF0D9" w:rsidR="00D43F0B" w:rsidRDefault="00D43F0B" w:rsidP="00D43F0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E0B69C9" w14:textId="77777777" w:rsidR="00D43F0B" w:rsidRDefault="00D43F0B" w:rsidP="00D43F0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D1FD422" w14:textId="4266B7AA" w:rsidR="00D43F0B" w:rsidRPr="00D43F0B" w:rsidRDefault="00D43F0B" w:rsidP="00D43F0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bCs/>
                <w:sz w:val="16"/>
                <w:szCs w:val="16"/>
                <w:highlight w:val="lightGray"/>
              </w:rPr>
            </w:pPr>
            <w:r w:rsidRPr="00D43F0B">
              <w:rPr>
                <w:rFonts w:ascii="Corbel" w:hAnsi="Corbel"/>
                <w:b/>
                <w:bCs/>
                <w:sz w:val="16"/>
                <w:szCs w:val="16"/>
              </w:rPr>
              <w:t>Aansluiting op onderhavige Opdracht</w:t>
            </w:r>
          </w:p>
          <w:p w14:paraId="1EFB119C" w14:textId="6919DA17" w:rsidR="00750274" w:rsidRPr="00376FA8" w:rsidRDefault="00750274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</w:tbl>
    <w:p w14:paraId="63B7701C" w14:textId="77777777" w:rsidR="004F141A" w:rsidRDefault="004F141A" w:rsidP="001764FB">
      <w:pPr>
        <w:spacing w:after="200" w:line="276" w:lineRule="auto"/>
        <w:rPr>
          <w:sz w:val="4"/>
        </w:rPr>
      </w:pPr>
    </w:p>
    <w:p w14:paraId="41336B76" w14:textId="77777777" w:rsidR="004F141A" w:rsidRDefault="004F141A" w:rsidP="001764FB">
      <w:pPr>
        <w:spacing w:after="200" w:line="276" w:lineRule="auto"/>
        <w:rPr>
          <w:sz w:val="4"/>
        </w:rPr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4F141A" w:rsidRPr="00CF3901" w14:paraId="776917F8" w14:textId="77777777" w:rsidTr="008441DF">
        <w:trPr>
          <w:trHeight w:val="340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6CAE57BE" w14:textId="38C6760E" w:rsidR="004F141A" w:rsidRDefault="004F141A" w:rsidP="00BB1CC1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Selectiecriterium </w:t>
            </w:r>
            <w:r w:rsidR="009649B8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2</w:t>
            </w:r>
            <w:r w:rsidRPr="00A763F4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: </w:t>
            </w:r>
            <w:r w:rsidR="00FD6051" w:rsidRPr="00FD6051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Aantoonbare kennis en ervaring met het opstellen van integrale en samenhangende civieltechnische adviezen voor een uitleglocatie in buiten stedelijk gebied.</w:t>
            </w:r>
          </w:p>
        </w:tc>
      </w:tr>
      <w:tr w:rsidR="004F141A" w:rsidRPr="00CF3901" w14:paraId="6E4DCEE4" w14:textId="77777777" w:rsidTr="008441DF">
        <w:trPr>
          <w:trHeight w:val="340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15C9805B" w14:textId="481894F2" w:rsidR="004F141A" w:rsidRPr="00750274" w:rsidRDefault="004F141A" w:rsidP="00BB1CC1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750274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Referentie </w:t>
            </w:r>
            <w:r w:rsidRPr="00750274">
              <w:rPr>
                <w:rFonts w:ascii="Corbel" w:hAnsi="Corbel"/>
                <w:b/>
                <w:color w:val="FFFFFF" w:themeColor="background1"/>
                <w:sz w:val="16"/>
                <w:szCs w:val="16"/>
                <w:shd w:val="clear" w:color="auto" w:fill="D9D9D9" w:themeFill="background1" w:themeFillShade="D9"/>
              </w:rPr>
              <w:t>1/2/3</w:t>
            </w:r>
            <w:r w:rsidRPr="00750274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="00D35BAA" w:rsidRPr="00C018DC">
              <w:rPr>
                <w:rFonts w:ascii="Corbel" w:hAnsi="Corbel"/>
                <w:bCs/>
                <w:i/>
                <w:iCs/>
                <w:color w:val="FFFFFF" w:themeColor="background1"/>
                <w:sz w:val="16"/>
                <w:szCs w:val="16"/>
              </w:rPr>
              <w:t>(</w:t>
            </w:r>
            <w:proofErr w:type="gramStart"/>
            <w:r w:rsidR="00955FE9" w:rsidRPr="00955FE9">
              <w:rPr>
                <w:rFonts w:ascii="Corbel" w:hAnsi="Corbel"/>
                <w:bCs/>
                <w:i/>
                <w:iCs/>
                <w:color w:val="FFFFFF" w:themeColor="background1"/>
                <w:sz w:val="16"/>
                <w:szCs w:val="16"/>
              </w:rPr>
              <w:t>Indien</w:t>
            </w:r>
            <w:proofErr w:type="gramEnd"/>
            <w:r w:rsidR="00955FE9" w:rsidRPr="00955FE9">
              <w:rPr>
                <w:rFonts w:ascii="Corbel" w:hAnsi="Corbel"/>
                <w:bCs/>
                <w:i/>
                <w:iCs/>
                <w:color w:val="FFFFFF" w:themeColor="background1"/>
                <w:sz w:val="16"/>
                <w:szCs w:val="16"/>
              </w:rPr>
              <w:t xml:space="preserve"> u voor dit selectiecriterium meerdere referenties overlegt, dient u deze tabel te kopiëren en hieronder opnieuw in te voegen</w:t>
            </w:r>
            <w:r w:rsidR="00D35BAA" w:rsidRPr="00C018DC">
              <w:rPr>
                <w:rFonts w:ascii="Corbel" w:hAnsi="Corbel"/>
                <w:bCs/>
                <w:i/>
                <w:iCs/>
                <w:color w:val="FFFFFF" w:themeColor="background1"/>
                <w:sz w:val="16"/>
                <w:szCs w:val="16"/>
              </w:rPr>
              <w:t>).</w:t>
            </w:r>
          </w:p>
        </w:tc>
      </w:tr>
      <w:tr w:rsidR="004F141A" w:rsidRPr="001A17B8" w14:paraId="3BD07F98" w14:textId="77777777" w:rsidTr="00BB1CC1">
        <w:trPr>
          <w:jc w:val="center"/>
        </w:trPr>
        <w:tc>
          <w:tcPr>
            <w:tcW w:w="5076" w:type="dxa"/>
          </w:tcPr>
          <w:p w14:paraId="3A06E4A2" w14:textId="77777777" w:rsidR="004F141A" w:rsidRPr="00750274" w:rsidRDefault="004F141A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50274">
              <w:rPr>
                <w:rFonts w:ascii="Corbel" w:hAnsi="Corbel"/>
                <w:sz w:val="16"/>
                <w:szCs w:val="16"/>
              </w:rPr>
              <w:t>Naam referentie</w:t>
            </w:r>
            <w:r>
              <w:rPr>
                <w:rFonts w:ascii="Corbel" w:hAnsi="Corbel"/>
                <w:sz w:val="16"/>
                <w:szCs w:val="16"/>
              </w:rPr>
              <w:t>-opdracht</w:t>
            </w:r>
          </w:p>
        </w:tc>
        <w:tc>
          <w:tcPr>
            <w:tcW w:w="3941" w:type="dxa"/>
          </w:tcPr>
          <w:p w14:paraId="357DF298" w14:textId="77777777" w:rsidR="004F141A" w:rsidRPr="00750274" w:rsidRDefault="004F141A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50274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4F141A" w:rsidRPr="001A17B8" w14:paraId="46A4BBDF" w14:textId="77777777" w:rsidTr="00BB1CC1">
        <w:trPr>
          <w:jc w:val="center"/>
        </w:trPr>
        <w:tc>
          <w:tcPr>
            <w:tcW w:w="5076" w:type="dxa"/>
          </w:tcPr>
          <w:p w14:paraId="48BBC3E8" w14:textId="77777777" w:rsidR="004F141A" w:rsidRPr="00750274" w:rsidRDefault="004F141A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50274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3941" w:type="dxa"/>
          </w:tcPr>
          <w:p w14:paraId="66578561" w14:textId="77777777" w:rsidR="004F141A" w:rsidRPr="00750274" w:rsidRDefault="004F141A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50274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4F141A" w:rsidRPr="001A17B8" w14:paraId="2F16DD67" w14:textId="77777777" w:rsidTr="00BB1CC1">
        <w:trPr>
          <w:jc w:val="center"/>
        </w:trPr>
        <w:tc>
          <w:tcPr>
            <w:tcW w:w="5076" w:type="dxa"/>
          </w:tcPr>
          <w:p w14:paraId="38C8277D" w14:textId="77777777" w:rsidR="004F141A" w:rsidRPr="00750274" w:rsidRDefault="004F141A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50274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941" w:type="dxa"/>
          </w:tcPr>
          <w:p w14:paraId="719FB934" w14:textId="77777777" w:rsidR="004F141A" w:rsidRPr="00750274" w:rsidRDefault="004F141A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50274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1790F515" w14:textId="77777777" w:rsidR="004F141A" w:rsidRPr="00750274" w:rsidRDefault="004F141A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4F141A" w:rsidRPr="001A17B8" w14:paraId="35635F0D" w14:textId="77777777" w:rsidTr="00BB1CC1">
        <w:trPr>
          <w:jc w:val="center"/>
        </w:trPr>
        <w:tc>
          <w:tcPr>
            <w:tcW w:w="5076" w:type="dxa"/>
          </w:tcPr>
          <w:p w14:paraId="1B3889CB" w14:textId="77777777" w:rsidR="004F141A" w:rsidRPr="00750274" w:rsidRDefault="004F141A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50274">
              <w:rPr>
                <w:rFonts w:ascii="Corbel" w:hAnsi="Corbel"/>
                <w:sz w:val="16"/>
                <w:szCs w:val="16"/>
              </w:rPr>
              <w:t>Naam contactpersoon referentie-organisatie</w:t>
            </w:r>
          </w:p>
        </w:tc>
        <w:tc>
          <w:tcPr>
            <w:tcW w:w="3941" w:type="dxa"/>
          </w:tcPr>
          <w:p w14:paraId="630AEE43" w14:textId="77777777" w:rsidR="004F141A" w:rsidRPr="00750274" w:rsidRDefault="004F141A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50274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4F141A" w:rsidRPr="001A17B8" w14:paraId="51DC4BAD" w14:textId="77777777" w:rsidTr="00BB1CC1">
        <w:trPr>
          <w:jc w:val="center"/>
        </w:trPr>
        <w:tc>
          <w:tcPr>
            <w:tcW w:w="5076" w:type="dxa"/>
          </w:tcPr>
          <w:p w14:paraId="40423FFA" w14:textId="77777777" w:rsidR="004F141A" w:rsidRPr="00750274" w:rsidRDefault="004F141A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50274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941" w:type="dxa"/>
          </w:tcPr>
          <w:p w14:paraId="489D33E2" w14:textId="77777777" w:rsidR="004F141A" w:rsidRPr="00750274" w:rsidRDefault="004F141A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50274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4F141A" w:rsidRPr="001A17B8" w14:paraId="5DF700C7" w14:textId="77777777" w:rsidTr="00BB1CC1">
        <w:trPr>
          <w:jc w:val="center"/>
        </w:trPr>
        <w:tc>
          <w:tcPr>
            <w:tcW w:w="5076" w:type="dxa"/>
          </w:tcPr>
          <w:p w14:paraId="0B501F3E" w14:textId="77777777" w:rsidR="004F141A" w:rsidRPr="00750274" w:rsidRDefault="004F141A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50274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941" w:type="dxa"/>
          </w:tcPr>
          <w:p w14:paraId="1BCB3683" w14:textId="77777777" w:rsidR="004F141A" w:rsidRPr="00750274" w:rsidRDefault="004F141A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50274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4F141A" w:rsidRPr="001A17B8" w14:paraId="1875980B" w14:textId="77777777" w:rsidTr="00BB1CC1">
        <w:trPr>
          <w:jc w:val="center"/>
        </w:trPr>
        <w:tc>
          <w:tcPr>
            <w:tcW w:w="5076" w:type="dxa"/>
          </w:tcPr>
          <w:p w14:paraId="67E5AD2E" w14:textId="77777777" w:rsidR="004F141A" w:rsidRPr="00750274" w:rsidRDefault="004F141A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proofErr w:type="gramStart"/>
            <w:r w:rsidRPr="00750274">
              <w:rPr>
                <w:rFonts w:ascii="Corbel" w:hAnsi="Corbel"/>
                <w:sz w:val="16"/>
                <w:szCs w:val="16"/>
              </w:rPr>
              <w:t>Indien</w:t>
            </w:r>
            <w:proofErr w:type="gramEnd"/>
            <w:r w:rsidRPr="00750274">
              <w:rPr>
                <w:rFonts w:ascii="Corbel" w:hAnsi="Corbel"/>
                <w:sz w:val="16"/>
                <w:szCs w:val="16"/>
              </w:rPr>
              <w:t xml:space="preserve"> de referentie-opdracht is uitgevoerd door een specifieke deelnemer aan Samenwerkingsverband of specifieke Derde waarop door Gegadigde een beroep wordt gedaan: welke entiteit heeft deze referentie-opdracht uitgevoerd?</w:t>
            </w:r>
          </w:p>
        </w:tc>
        <w:tc>
          <w:tcPr>
            <w:tcW w:w="3941" w:type="dxa"/>
          </w:tcPr>
          <w:p w14:paraId="7131A436" w14:textId="77777777" w:rsidR="004F141A" w:rsidRPr="00750274" w:rsidRDefault="004F141A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50274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4F141A" w:rsidRPr="001A17B8" w14:paraId="3C5F5B36" w14:textId="77777777" w:rsidTr="00BB1CC1">
        <w:trPr>
          <w:trHeight w:val="42"/>
          <w:jc w:val="center"/>
        </w:trPr>
        <w:tc>
          <w:tcPr>
            <w:tcW w:w="5076" w:type="dxa"/>
          </w:tcPr>
          <w:p w14:paraId="72568B2D" w14:textId="77777777" w:rsidR="004F141A" w:rsidRPr="00750274" w:rsidRDefault="004F141A" w:rsidP="00BB1CC1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750274">
              <w:rPr>
                <w:rFonts w:ascii="Corbel" w:hAnsi="Corbel"/>
                <w:sz w:val="16"/>
                <w:szCs w:val="16"/>
              </w:rPr>
              <w:t>In welke periode zijn de werkzaamheden uitgevoerd?</w:t>
            </w:r>
          </w:p>
        </w:tc>
        <w:tc>
          <w:tcPr>
            <w:tcW w:w="3941" w:type="dxa"/>
          </w:tcPr>
          <w:p w14:paraId="7D262B7D" w14:textId="77777777" w:rsidR="004F141A" w:rsidRPr="00750274" w:rsidRDefault="004F141A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 w:rsidRPr="00750274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4F141A" w:rsidRPr="001A17B8" w14:paraId="40F1CA24" w14:textId="77777777" w:rsidTr="00BB1CC1">
        <w:trPr>
          <w:jc w:val="center"/>
        </w:trPr>
        <w:tc>
          <w:tcPr>
            <w:tcW w:w="9017" w:type="dxa"/>
            <w:gridSpan w:val="2"/>
          </w:tcPr>
          <w:p w14:paraId="313B09C0" w14:textId="77777777" w:rsidR="004F141A" w:rsidRPr="00750274" w:rsidRDefault="004F141A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B</w:t>
            </w:r>
            <w:r w:rsidRPr="008C43A2">
              <w:rPr>
                <w:rFonts w:ascii="Corbel" w:hAnsi="Corbel"/>
                <w:sz w:val="16"/>
                <w:szCs w:val="16"/>
              </w:rPr>
              <w:t>eschrijving en onderbouwing van de mate van geschiktheid</w:t>
            </w:r>
            <w:r w:rsidRPr="00750274">
              <w:rPr>
                <w:rFonts w:ascii="Corbel" w:hAnsi="Corbel"/>
                <w:sz w:val="16"/>
                <w:szCs w:val="16"/>
              </w:rPr>
              <w:t>:</w:t>
            </w:r>
          </w:p>
        </w:tc>
      </w:tr>
      <w:tr w:rsidR="004F141A" w:rsidRPr="001A17B8" w14:paraId="780F1EE1" w14:textId="77777777" w:rsidTr="00BB1CC1">
        <w:trPr>
          <w:jc w:val="center"/>
        </w:trPr>
        <w:tc>
          <w:tcPr>
            <w:tcW w:w="9017" w:type="dxa"/>
            <w:gridSpan w:val="2"/>
          </w:tcPr>
          <w:p w14:paraId="16E4942F" w14:textId="77777777" w:rsidR="004F141A" w:rsidRPr="00D43F0B" w:rsidRDefault="004F141A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bCs/>
                <w:sz w:val="16"/>
                <w:szCs w:val="16"/>
              </w:rPr>
            </w:pPr>
            <w:r w:rsidRPr="00D43F0B">
              <w:rPr>
                <w:rFonts w:ascii="Corbel" w:hAnsi="Corbel"/>
                <w:b/>
                <w:bCs/>
                <w:sz w:val="16"/>
                <w:szCs w:val="16"/>
              </w:rPr>
              <w:t>De gepleegde inzet</w:t>
            </w:r>
          </w:p>
          <w:p w14:paraId="5A157F07" w14:textId="77777777" w:rsidR="004F141A" w:rsidRDefault="004F141A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5B712FA" w14:textId="77777777" w:rsidR="004F141A" w:rsidRPr="00D43F0B" w:rsidRDefault="004F141A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B5FB5B8" w14:textId="77777777" w:rsidR="004F141A" w:rsidRPr="00D43F0B" w:rsidRDefault="004F141A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bCs/>
                <w:sz w:val="16"/>
                <w:szCs w:val="16"/>
              </w:rPr>
            </w:pPr>
            <w:r w:rsidRPr="00D43F0B">
              <w:rPr>
                <w:rFonts w:ascii="Corbel" w:hAnsi="Corbel"/>
                <w:b/>
                <w:bCs/>
                <w:sz w:val="16"/>
                <w:szCs w:val="16"/>
              </w:rPr>
              <w:lastRenderedPageBreak/>
              <w:t>Het behaalde resultaat</w:t>
            </w:r>
          </w:p>
          <w:p w14:paraId="01CB36D4" w14:textId="77777777" w:rsidR="004F141A" w:rsidRDefault="004F141A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C031477" w14:textId="77777777" w:rsidR="004F141A" w:rsidRDefault="004F141A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D3514F0" w14:textId="77777777" w:rsidR="004F141A" w:rsidRPr="00D43F0B" w:rsidRDefault="004F141A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bCs/>
                <w:sz w:val="16"/>
                <w:szCs w:val="16"/>
                <w:highlight w:val="lightGray"/>
              </w:rPr>
            </w:pPr>
            <w:r w:rsidRPr="00D43F0B">
              <w:rPr>
                <w:rFonts w:ascii="Corbel" w:hAnsi="Corbel"/>
                <w:b/>
                <w:bCs/>
                <w:sz w:val="16"/>
                <w:szCs w:val="16"/>
              </w:rPr>
              <w:t>Aansluiting op onderhavige Opdracht</w:t>
            </w:r>
          </w:p>
          <w:p w14:paraId="087127C3" w14:textId="77777777" w:rsidR="004F141A" w:rsidRPr="00376FA8" w:rsidRDefault="004F141A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</w:tbl>
    <w:p w14:paraId="3A1B6F81" w14:textId="77777777" w:rsidR="004F141A" w:rsidRDefault="004F141A" w:rsidP="001764FB">
      <w:pPr>
        <w:spacing w:after="200" w:line="276" w:lineRule="auto"/>
        <w:rPr>
          <w:sz w:val="4"/>
        </w:rPr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4F141A" w:rsidRPr="00CF3901" w14:paraId="6D6630DB" w14:textId="77777777" w:rsidTr="008441DF">
        <w:trPr>
          <w:trHeight w:val="340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49917C9B" w14:textId="7DA3B998" w:rsidR="004F141A" w:rsidRDefault="004F141A" w:rsidP="00BB1CC1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Selectiecriterium </w:t>
            </w:r>
            <w:r w:rsidR="0071514E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3</w:t>
            </w:r>
            <w:r w:rsidRPr="00A763F4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: </w:t>
            </w:r>
            <w:r w:rsidR="00D35BAA" w:rsidRPr="00D35BAA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Aantoonbare kennis en ervaring met het zelfstandig opstellen van (ontwerp) tekeningen en RAW-contracten voor een uitleglocatie in buiten stedelijk gebied.</w:t>
            </w:r>
          </w:p>
        </w:tc>
      </w:tr>
      <w:tr w:rsidR="004F141A" w:rsidRPr="00CF3901" w14:paraId="6A701666" w14:textId="77777777" w:rsidTr="008441DF">
        <w:trPr>
          <w:trHeight w:val="340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046D26A4" w14:textId="6F140A86" w:rsidR="004F141A" w:rsidRPr="00750274" w:rsidRDefault="004F141A" w:rsidP="00BB1CC1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750274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Referentie </w:t>
            </w:r>
            <w:r w:rsidRPr="00750274">
              <w:rPr>
                <w:rFonts w:ascii="Corbel" w:hAnsi="Corbel"/>
                <w:b/>
                <w:color w:val="FFFFFF" w:themeColor="background1"/>
                <w:sz w:val="16"/>
                <w:szCs w:val="16"/>
                <w:shd w:val="clear" w:color="auto" w:fill="D9D9D9" w:themeFill="background1" w:themeFillShade="D9"/>
              </w:rPr>
              <w:t>1/2/3</w:t>
            </w:r>
            <w:r w:rsidRPr="00750274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="00955FE9" w:rsidRPr="00C018DC">
              <w:rPr>
                <w:rFonts w:ascii="Corbel" w:hAnsi="Corbel"/>
                <w:bCs/>
                <w:i/>
                <w:iCs/>
                <w:color w:val="FFFFFF" w:themeColor="background1"/>
                <w:sz w:val="16"/>
                <w:szCs w:val="16"/>
              </w:rPr>
              <w:t>(</w:t>
            </w:r>
            <w:proofErr w:type="gramStart"/>
            <w:r w:rsidR="00955FE9" w:rsidRPr="00955FE9">
              <w:rPr>
                <w:rFonts w:ascii="Corbel" w:hAnsi="Corbel"/>
                <w:bCs/>
                <w:i/>
                <w:iCs/>
                <w:color w:val="FFFFFF" w:themeColor="background1"/>
                <w:sz w:val="16"/>
                <w:szCs w:val="16"/>
              </w:rPr>
              <w:t>Indien</w:t>
            </w:r>
            <w:proofErr w:type="gramEnd"/>
            <w:r w:rsidR="00955FE9" w:rsidRPr="00955FE9">
              <w:rPr>
                <w:rFonts w:ascii="Corbel" w:hAnsi="Corbel"/>
                <w:bCs/>
                <w:i/>
                <w:iCs/>
                <w:color w:val="FFFFFF" w:themeColor="background1"/>
                <w:sz w:val="16"/>
                <w:szCs w:val="16"/>
              </w:rPr>
              <w:t xml:space="preserve"> u voor dit selectiecriterium meerdere referenties overlegt, dient u deze tabel te kopiëren en hieronder opnieuw in te voegen</w:t>
            </w:r>
            <w:r w:rsidR="00955FE9" w:rsidRPr="00C018DC">
              <w:rPr>
                <w:rFonts w:ascii="Corbel" w:hAnsi="Corbel"/>
                <w:bCs/>
                <w:i/>
                <w:iCs/>
                <w:color w:val="FFFFFF" w:themeColor="background1"/>
                <w:sz w:val="16"/>
                <w:szCs w:val="16"/>
              </w:rPr>
              <w:t>).</w:t>
            </w:r>
          </w:p>
        </w:tc>
      </w:tr>
      <w:tr w:rsidR="004F141A" w:rsidRPr="001A17B8" w14:paraId="38B83886" w14:textId="77777777" w:rsidTr="00BB1CC1">
        <w:trPr>
          <w:jc w:val="center"/>
        </w:trPr>
        <w:tc>
          <w:tcPr>
            <w:tcW w:w="5076" w:type="dxa"/>
          </w:tcPr>
          <w:p w14:paraId="6918496D" w14:textId="77777777" w:rsidR="004F141A" w:rsidRPr="00750274" w:rsidRDefault="004F141A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50274">
              <w:rPr>
                <w:rFonts w:ascii="Corbel" w:hAnsi="Corbel"/>
                <w:sz w:val="16"/>
                <w:szCs w:val="16"/>
              </w:rPr>
              <w:t>Naam referentie</w:t>
            </w:r>
            <w:r>
              <w:rPr>
                <w:rFonts w:ascii="Corbel" w:hAnsi="Corbel"/>
                <w:sz w:val="16"/>
                <w:szCs w:val="16"/>
              </w:rPr>
              <w:t>-opdracht</w:t>
            </w:r>
          </w:p>
        </w:tc>
        <w:tc>
          <w:tcPr>
            <w:tcW w:w="3941" w:type="dxa"/>
          </w:tcPr>
          <w:p w14:paraId="63C5DCE5" w14:textId="77777777" w:rsidR="004F141A" w:rsidRPr="00750274" w:rsidRDefault="004F141A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50274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4F141A" w:rsidRPr="001A17B8" w14:paraId="619BF964" w14:textId="77777777" w:rsidTr="00BB1CC1">
        <w:trPr>
          <w:jc w:val="center"/>
        </w:trPr>
        <w:tc>
          <w:tcPr>
            <w:tcW w:w="5076" w:type="dxa"/>
          </w:tcPr>
          <w:p w14:paraId="0E5D45C6" w14:textId="77777777" w:rsidR="004F141A" w:rsidRPr="00750274" w:rsidRDefault="004F141A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50274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3941" w:type="dxa"/>
          </w:tcPr>
          <w:p w14:paraId="2B4A6F48" w14:textId="77777777" w:rsidR="004F141A" w:rsidRPr="00750274" w:rsidRDefault="004F141A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50274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4F141A" w:rsidRPr="001A17B8" w14:paraId="2C8479B1" w14:textId="77777777" w:rsidTr="00BB1CC1">
        <w:trPr>
          <w:jc w:val="center"/>
        </w:trPr>
        <w:tc>
          <w:tcPr>
            <w:tcW w:w="5076" w:type="dxa"/>
          </w:tcPr>
          <w:p w14:paraId="37BB622C" w14:textId="77777777" w:rsidR="004F141A" w:rsidRPr="00750274" w:rsidRDefault="004F141A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50274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941" w:type="dxa"/>
          </w:tcPr>
          <w:p w14:paraId="2AB1FA97" w14:textId="77777777" w:rsidR="004F141A" w:rsidRPr="00750274" w:rsidRDefault="004F141A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50274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08E74D13" w14:textId="77777777" w:rsidR="004F141A" w:rsidRPr="00750274" w:rsidRDefault="004F141A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4F141A" w:rsidRPr="001A17B8" w14:paraId="3569BEF0" w14:textId="77777777" w:rsidTr="00BB1CC1">
        <w:trPr>
          <w:jc w:val="center"/>
        </w:trPr>
        <w:tc>
          <w:tcPr>
            <w:tcW w:w="5076" w:type="dxa"/>
          </w:tcPr>
          <w:p w14:paraId="713D4015" w14:textId="77777777" w:rsidR="004F141A" w:rsidRPr="00750274" w:rsidRDefault="004F141A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50274">
              <w:rPr>
                <w:rFonts w:ascii="Corbel" w:hAnsi="Corbel"/>
                <w:sz w:val="16"/>
                <w:szCs w:val="16"/>
              </w:rPr>
              <w:t>Naam contactpersoon referentie-organisatie</w:t>
            </w:r>
          </w:p>
        </w:tc>
        <w:tc>
          <w:tcPr>
            <w:tcW w:w="3941" w:type="dxa"/>
          </w:tcPr>
          <w:p w14:paraId="55D05C17" w14:textId="77777777" w:rsidR="004F141A" w:rsidRPr="00750274" w:rsidRDefault="004F141A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50274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4F141A" w:rsidRPr="001A17B8" w14:paraId="4B2F16D3" w14:textId="77777777" w:rsidTr="00BB1CC1">
        <w:trPr>
          <w:jc w:val="center"/>
        </w:trPr>
        <w:tc>
          <w:tcPr>
            <w:tcW w:w="5076" w:type="dxa"/>
          </w:tcPr>
          <w:p w14:paraId="34CEDC33" w14:textId="77777777" w:rsidR="004F141A" w:rsidRPr="00750274" w:rsidRDefault="004F141A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50274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941" w:type="dxa"/>
          </w:tcPr>
          <w:p w14:paraId="7EE2504A" w14:textId="77777777" w:rsidR="004F141A" w:rsidRPr="00750274" w:rsidRDefault="004F141A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50274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4F141A" w:rsidRPr="001A17B8" w14:paraId="74A106CF" w14:textId="77777777" w:rsidTr="00BB1CC1">
        <w:trPr>
          <w:jc w:val="center"/>
        </w:trPr>
        <w:tc>
          <w:tcPr>
            <w:tcW w:w="5076" w:type="dxa"/>
          </w:tcPr>
          <w:p w14:paraId="688B84E0" w14:textId="77777777" w:rsidR="004F141A" w:rsidRPr="00750274" w:rsidRDefault="004F141A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50274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941" w:type="dxa"/>
          </w:tcPr>
          <w:p w14:paraId="4B75789D" w14:textId="77777777" w:rsidR="004F141A" w:rsidRPr="00750274" w:rsidRDefault="004F141A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50274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4F141A" w:rsidRPr="001A17B8" w14:paraId="65D35DB0" w14:textId="77777777" w:rsidTr="00BB1CC1">
        <w:trPr>
          <w:jc w:val="center"/>
        </w:trPr>
        <w:tc>
          <w:tcPr>
            <w:tcW w:w="5076" w:type="dxa"/>
          </w:tcPr>
          <w:p w14:paraId="608F22FE" w14:textId="77777777" w:rsidR="004F141A" w:rsidRPr="00750274" w:rsidRDefault="004F141A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proofErr w:type="gramStart"/>
            <w:r w:rsidRPr="00750274">
              <w:rPr>
                <w:rFonts w:ascii="Corbel" w:hAnsi="Corbel"/>
                <w:sz w:val="16"/>
                <w:szCs w:val="16"/>
              </w:rPr>
              <w:t>Indien</w:t>
            </w:r>
            <w:proofErr w:type="gramEnd"/>
            <w:r w:rsidRPr="00750274">
              <w:rPr>
                <w:rFonts w:ascii="Corbel" w:hAnsi="Corbel"/>
                <w:sz w:val="16"/>
                <w:szCs w:val="16"/>
              </w:rPr>
              <w:t xml:space="preserve"> de referentie-opdracht is uitgevoerd door een specifieke deelnemer aan Samenwerkingsverband of specifieke Derde waarop door Gegadigde een beroep wordt gedaan: welke entiteit heeft deze referentie-opdracht uitgevoerd?</w:t>
            </w:r>
          </w:p>
        </w:tc>
        <w:tc>
          <w:tcPr>
            <w:tcW w:w="3941" w:type="dxa"/>
          </w:tcPr>
          <w:p w14:paraId="6E3E4469" w14:textId="77777777" w:rsidR="004F141A" w:rsidRPr="00750274" w:rsidRDefault="004F141A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50274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4F141A" w:rsidRPr="001A17B8" w14:paraId="6FC1C6C7" w14:textId="77777777" w:rsidTr="00BB1CC1">
        <w:trPr>
          <w:trHeight w:val="42"/>
          <w:jc w:val="center"/>
        </w:trPr>
        <w:tc>
          <w:tcPr>
            <w:tcW w:w="5076" w:type="dxa"/>
          </w:tcPr>
          <w:p w14:paraId="78BE185A" w14:textId="77777777" w:rsidR="004F141A" w:rsidRPr="00750274" w:rsidRDefault="004F141A" w:rsidP="00BB1CC1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750274">
              <w:rPr>
                <w:rFonts w:ascii="Corbel" w:hAnsi="Corbel"/>
                <w:sz w:val="16"/>
                <w:szCs w:val="16"/>
              </w:rPr>
              <w:t>In welke periode zijn de werkzaamheden uitgevoerd?</w:t>
            </w:r>
          </w:p>
        </w:tc>
        <w:tc>
          <w:tcPr>
            <w:tcW w:w="3941" w:type="dxa"/>
          </w:tcPr>
          <w:p w14:paraId="2FB938B8" w14:textId="77777777" w:rsidR="004F141A" w:rsidRPr="00750274" w:rsidRDefault="004F141A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 w:rsidRPr="00750274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4F141A" w:rsidRPr="001A17B8" w14:paraId="5C71C25D" w14:textId="77777777" w:rsidTr="00BB1CC1">
        <w:trPr>
          <w:jc w:val="center"/>
        </w:trPr>
        <w:tc>
          <w:tcPr>
            <w:tcW w:w="9017" w:type="dxa"/>
            <w:gridSpan w:val="2"/>
          </w:tcPr>
          <w:p w14:paraId="77F3BB9F" w14:textId="77777777" w:rsidR="004F141A" w:rsidRPr="00750274" w:rsidRDefault="004F141A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B</w:t>
            </w:r>
            <w:r w:rsidRPr="008C43A2">
              <w:rPr>
                <w:rFonts w:ascii="Corbel" w:hAnsi="Corbel"/>
                <w:sz w:val="16"/>
                <w:szCs w:val="16"/>
              </w:rPr>
              <w:t>eschrijving en onderbouwing van de mate van geschiktheid</w:t>
            </w:r>
            <w:r w:rsidRPr="00750274">
              <w:rPr>
                <w:rFonts w:ascii="Corbel" w:hAnsi="Corbel"/>
                <w:sz w:val="16"/>
                <w:szCs w:val="16"/>
              </w:rPr>
              <w:t>:</w:t>
            </w:r>
          </w:p>
        </w:tc>
      </w:tr>
      <w:tr w:rsidR="004F141A" w:rsidRPr="001A17B8" w14:paraId="4C55850F" w14:textId="77777777" w:rsidTr="00BB1CC1">
        <w:trPr>
          <w:jc w:val="center"/>
        </w:trPr>
        <w:tc>
          <w:tcPr>
            <w:tcW w:w="9017" w:type="dxa"/>
            <w:gridSpan w:val="2"/>
          </w:tcPr>
          <w:p w14:paraId="133A5084" w14:textId="77777777" w:rsidR="004F141A" w:rsidRPr="00D43F0B" w:rsidRDefault="004F141A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bCs/>
                <w:sz w:val="16"/>
                <w:szCs w:val="16"/>
              </w:rPr>
            </w:pPr>
            <w:r w:rsidRPr="00D43F0B">
              <w:rPr>
                <w:rFonts w:ascii="Corbel" w:hAnsi="Corbel"/>
                <w:b/>
                <w:bCs/>
                <w:sz w:val="16"/>
                <w:szCs w:val="16"/>
              </w:rPr>
              <w:t>De gepleegde inzet</w:t>
            </w:r>
          </w:p>
          <w:p w14:paraId="3F2F8C8E" w14:textId="77777777" w:rsidR="004F141A" w:rsidRDefault="004F141A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E2FEAB2" w14:textId="77777777" w:rsidR="004F141A" w:rsidRPr="00D43F0B" w:rsidRDefault="004F141A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F4B709A" w14:textId="77777777" w:rsidR="004F141A" w:rsidRPr="00D43F0B" w:rsidRDefault="004F141A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bCs/>
                <w:sz w:val="16"/>
                <w:szCs w:val="16"/>
              </w:rPr>
            </w:pPr>
            <w:r w:rsidRPr="00D43F0B">
              <w:rPr>
                <w:rFonts w:ascii="Corbel" w:hAnsi="Corbel"/>
                <w:b/>
                <w:bCs/>
                <w:sz w:val="16"/>
                <w:szCs w:val="16"/>
              </w:rPr>
              <w:t>Het behaalde resultaat</w:t>
            </w:r>
          </w:p>
          <w:p w14:paraId="7C2B97C9" w14:textId="77777777" w:rsidR="004F141A" w:rsidRDefault="004F141A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F6B040A" w14:textId="77777777" w:rsidR="004F141A" w:rsidRDefault="004F141A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786BD96" w14:textId="77777777" w:rsidR="004F141A" w:rsidRPr="00D43F0B" w:rsidRDefault="004F141A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bCs/>
                <w:sz w:val="16"/>
                <w:szCs w:val="16"/>
                <w:highlight w:val="lightGray"/>
              </w:rPr>
            </w:pPr>
            <w:r w:rsidRPr="00D43F0B">
              <w:rPr>
                <w:rFonts w:ascii="Corbel" w:hAnsi="Corbel"/>
                <w:b/>
                <w:bCs/>
                <w:sz w:val="16"/>
                <w:szCs w:val="16"/>
              </w:rPr>
              <w:t>Aansluiting op onderhavige Opdracht</w:t>
            </w:r>
          </w:p>
          <w:p w14:paraId="4724080C" w14:textId="77777777" w:rsidR="004F141A" w:rsidRPr="00376FA8" w:rsidRDefault="004F141A" w:rsidP="00BB1CC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</w:tbl>
    <w:p w14:paraId="787B6341" w14:textId="77777777" w:rsidR="004F141A" w:rsidRDefault="004F141A" w:rsidP="001764FB">
      <w:pPr>
        <w:spacing w:after="200" w:line="276" w:lineRule="auto"/>
        <w:rPr>
          <w:sz w:val="4"/>
        </w:rPr>
      </w:pPr>
    </w:p>
    <w:p w14:paraId="0D1515E1" w14:textId="71B47EDA" w:rsidR="00183FBD" w:rsidRPr="00393F9E" w:rsidRDefault="00183FBD" w:rsidP="001764FB">
      <w:pPr>
        <w:spacing w:after="200" w:line="276" w:lineRule="auto"/>
        <w:rPr>
          <w:sz w:val="4"/>
        </w:rPr>
      </w:pPr>
    </w:p>
    <w:sectPr w:rsidR="00183FBD" w:rsidRPr="00393F9E" w:rsidSect="00F31A46">
      <w:footerReference w:type="default" r:id="rId11"/>
      <w:type w:val="continuous"/>
      <w:pgSz w:w="11906" w:h="16838" w:code="9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8BCA4" w14:textId="77777777" w:rsidR="00381EA6" w:rsidRDefault="00381EA6" w:rsidP="00A57DF0">
      <w:pPr>
        <w:spacing w:line="240" w:lineRule="auto"/>
      </w:pPr>
      <w:r>
        <w:separator/>
      </w:r>
    </w:p>
  </w:endnote>
  <w:endnote w:type="continuationSeparator" w:id="0">
    <w:p w14:paraId="73C18193" w14:textId="77777777" w:rsidR="00381EA6" w:rsidRDefault="00381EA6" w:rsidP="00A57DF0">
      <w:pPr>
        <w:spacing w:line="240" w:lineRule="auto"/>
      </w:pPr>
      <w:r>
        <w:continuationSeparator/>
      </w:r>
    </w:p>
  </w:endnote>
  <w:endnote w:type="continuationNotice" w:id="1">
    <w:p w14:paraId="248C48AA" w14:textId="77777777" w:rsidR="00381EA6" w:rsidRDefault="00381EA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bel" w:hAnsi="Corbel"/>
      </w:rPr>
      <w:id w:val="1936701956"/>
      <w:docPartObj>
        <w:docPartGallery w:val="Page Numbers (Bottom of Page)"/>
        <w:docPartUnique/>
      </w:docPartObj>
    </w:sdtPr>
    <w:sdtEndPr/>
    <w:sdtContent>
      <w:p w14:paraId="7E1B5F7E" w14:textId="77777777" w:rsidR="008D4AC4" w:rsidRPr="008D4AC4" w:rsidRDefault="008D4AC4">
        <w:pPr>
          <w:pStyle w:val="Voettekst"/>
          <w:jc w:val="right"/>
          <w:rPr>
            <w:rFonts w:ascii="Corbel" w:hAnsi="Corbel"/>
          </w:rPr>
        </w:pPr>
        <w:r w:rsidRPr="008D4AC4">
          <w:rPr>
            <w:rFonts w:ascii="Corbel" w:hAnsi="Corbel"/>
          </w:rPr>
          <w:fldChar w:fldCharType="begin"/>
        </w:r>
        <w:r w:rsidRPr="008D4AC4">
          <w:rPr>
            <w:rFonts w:ascii="Corbel" w:hAnsi="Corbel"/>
          </w:rPr>
          <w:instrText>PAGE   \* MERGEFORMAT</w:instrText>
        </w:r>
        <w:r w:rsidRPr="008D4AC4">
          <w:rPr>
            <w:rFonts w:ascii="Corbel" w:hAnsi="Corbel"/>
          </w:rPr>
          <w:fldChar w:fldCharType="separate"/>
        </w:r>
        <w:r w:rsidR="005606AC">
          <w:rPr>
            <w:rFonts w:ascii="Corbel" w:hAnsi="Corbel"/>
            <w:noProof/>
          </w:rPr>
          <w:t>1</w:t>
        </w:r>
        <w:r w:rsidRPr="008D4AC4">
          <w:rPr>
            <w:rFonts w:ascii="Corbel" w:hAnsi="Corbel"/>
          </w:rPr>
          <w:fldChar w:fldCharType="end"/>
        </w:r>
      </w:p>
    </w:sdtContent>
  </w:sdt>
  <w:p w14:paraId="7B2B58E9" w14:textId="77777777" w:rsidR="008D4AC4" w:rsidRDefault="008D4AC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B39B8" w14:textId="77777777" w:rsidR="00381EA6" w:rsidRDefault="00381EA6" w:rsidP="00A57DF0">
      <w:pPr>
        <w:spacing w:line="240" w:lineRule="auto"/>
      </w:pPr>
      <w:r>
        <w:separator/>
      </w:r>
    </w:p>
  </w:footnote>
  <w:footnote w:type="continuationSeparator" w:id="0">
    <w:p w14:paraId="5939B217" w14:textId="77777777" w:rsidR="00381EA6" w:rsidRDefault="00381EA6" w:rsidP="00A57DF0">
      <w:pPr>
        <w:spacing w:line="240" w:lineRule="auto"/>
      </w:pPr>
      <w:r>
        <w:continuationSeparator/>
      </w:r>
    </w:p>
  </w:footnote>
  <w:footnote w:type="continuationNotice" w:id="1">
    <w:p w14:paraId="51E1981C" w14:textId="77777777" w:rsidR="00381EA6" w:rsidRDefault="00381EA6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C2272C"/>
    <w:multiLevelType w:val="multilevel"/>
    <w:tmpl w:val="C03A2212"/>
    <w:numStyleLink w:val="Stijl2"/>
  </w:abstractNum>
  <w:abstractNum w:abstractNumId="2" w15:restartNumberingAfterBreak="0">
    <w:nsid w:val="27F10C8A"/>
    <w:multiLevelType w:val="hybridMultilevel"/>
    <w:tmpl w:val="591282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6B2D6D"/>
    <w:multiLevelType w:val="hybridMultilevel"/>
    <w:tmpl w:val="EE8CFF7C"/>
    <w:lvl w:ilvl="0" w:tplc="A6802C42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0C30E3E"/>
    <w:multiLevelType w:val="hybridMultilevel"/>
    <w:tmpl w:val="227687D2"/>
    <w:lvl w:ilvl="0" w:tplc="3C70ED74">
      <w:numFmt w:val="bullet"/>
      <w:lvlText w:val="-"/>
      <w:lvlJc w:val="left"/>
      <w:pPr>
        <w:ind w:left="1065" w:hanging="705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A93A6C"/>
    <w:multiLevelType w:val="multilevel"/>
    <w:tmpl w:val="C03A2212"/>
    <w:styleLink w:val="Stijl2"/>
    <w:lvl w:ilvl="0">
      <w:start w:val="1"/>
      <w:numFmt w:val="bullet"/>
      <w:lvlText w:val="-"/>
      <w:lvlJc w:val="left"/>
      <w:pPr>
        <w:ind w:left="425" w:hanging="425"/>
      </w:pPr>
      <w:rPr>
        <w:rFonts w:ascii="Sylfaen" w:hAnsi="Sylfaen" w:hint="default"/>
      </w:rPr>
    </w:lvl>
    <w:lvl w:ilvl="1">
      <w:start w:val="1"/>
      <w:numFmt w:val="bullet"/>
      <w:lvlText w:val=""/>
      <w:lvlJc w:val="left"/>
      <w:pPr>
        <w:ind w:left="850" w:hanging="425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1275" w:hanging="425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ind w:left="1700" w:hanging="425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25" w:hanging="425"/>
      </w:pPr>
      <w:rPr>
        <w:rFonts w:hint="default"/>
      </w:rPr>
    </w:lvl>
  </w:abstractNum>
  <w:abstractNum w:abstractNumId="7" w15:restartNumberingAfterBreak="0">
    <w:nsid w:val="53EF4585"/>
    <w:multiLevelType w:val="hybridMultilevel"/>
    <w:tmpl w:val="A708919E"/>
    <w:lvl w:ilvl="0" w:tplc="A6802C4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0843133">
    <w:abstractNumId w:val="0"/>
  </w:num>
  <w:num w:numId="2" w16cid:durableId="663052958">
    <w:abstractNumId w:val="5"/>
  </w:num>
  <w:num w:numId="3" w16cid:durableId="1054043541">
    <w:abstractNumId w:val="6"/>
  </w:num>
  <w:num w:numId="4" w16cid:durableId="2006009783">
    <w:abstractNumId w:val="1"/>
  </w:num>
  <w:num w:numId="5" w16cid:durableId="1157497216">
    <w:abstractNumId w:val="2"/>
  </w:num>
  <w:num w:numId="6" w16cid:durableId="657418494">
    <w:abstractNumId w:val="3"/>
  </w:num>
  <w:num w:numId="7" w16cid:durableId="2128623941">
    <w:abstractNumId w:val="7"/>
  </w:num>
  <w:num w:numId="8" w16cid:durableId="2924906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07D1C"/>
    <w:rsid w:val="00000A6F"/>
    <w:rsid w:val="00022657"/>
    <w:rsid w:val="00035626"/>
    <w:rsid w:val="000357CA"/>
    <w:rsid w:val="00054C29"/>
    <w:rsid w:val="00060ADB"/>
    <w:rsid w:val="00064E11"/>
    <w:rsid w:val="000902BE"/>
    <w:rsid w:val="000A5C56"/>
    <w:rsid w:val="000A7486"/>
    <w:rsid w:val="000F4FD1"/>
    <w:rsid w:val="00100A15"/>
    <w:rsid w:val="00125F21"/>
    <w:rsid w:val="001764FB"/>
    <w:rsid w:val="00183FBD"/>
    <w:rsid w:val="0019455D"/>
    <w:rsid w:val="001B32A9"/>
    <w:rsid w:val="001C4FF4"/>
    <w:rsid w:val="001E36FF"/>
    <w:rsid w:val="00225347"/>
    <w:rsid w:val="002263A6"/>
    <w:rsid w:val="002365D3"/>
    <w:rsid w:val="00262A24"/>
    <w:rsid w:val="002852CB"/>
    <w:rsid w:val="00287178"/>
    <w:rsid w:val="002952F7"/>
    <w:rsid w:val="003265BB"/>
    <w:rsid w:val="0034515A"/>
    <w:rsid w:val="00367A7E"/>
    <w:rsid w:val="00376002"/>
    <w:rsid w:val="00376FA8"/>
    <w:rsid w:val="00381EA6"/>
    <w:rsid w:val="00383856"/>
    <w:rsid w:val="00393F9E"/>
    <w:rsid w:val="004C25C3"/>
    <w:rsid w:val="004D3723"/>
    <w:rsid w:val="004F141A"/>
    <w:rsid w:val="004F4AA0"/>
    <w:rsid w:val="004F56F3"/>
    <w:rsid w:val="00506D22"/>
    <w:rsid w:val="005157EA"/>
    <w:rsid w:val="00520270"/>
    <w:rsid w:val="00533DF2"/>
    <w:rsid w:val="00536D1C"/>
    <w:rsid w:val="005606AC"/>
    <w:rsid w:val="00577C9F"/>
    <w:rsid w:val="00587F34"/>
    <w:rsid w:val="00596CE4"/>
    <w:rsid w:val="005B0FC0"/>
    <w:rsid w:val="005C4F08"/>
    <w:rsid w:val="00632837"/>
    <w:rsid w:val="00650BBF"/>
    <w:rsid w:val="00654913"/>
    <w:rsid w:val="00662DF3"/>
    <w:rsid w:val="00677419"/>
    <w:rsid w:val="006A7A1D"/>
    <w:rsid w:val="006D158E"/>
    <w:rsid w:val="006D22C7"/>
    <w:rsid w:val="006F23EE"/>
    <w:rsid w:val="00702A25"/>
    <w:rsid w:val="0071514E"/>
    <w:rsid w:val="00750274"/>
    <w:rsid w:val="00750B05"/>
    <w:rsid w:val="007650B2"/>
    <w:rsid w:val="00773D29"/>
    <w:rsid w:val="007B0132"/>
    <w:rsid w:val="007B0A9D"/>
    <w:rsid w:val="007B2A9F"/>
    <w:rsid w:val="007F257B"/>
    <w:rsid w:val="00821B6B"/>
    <w:rsid w:val="008441DF"/>
    <w:rsid w:val="008717DD"/>
    <w:rsid w:val="008B6806"/>
    <w:rsid w:val="008C43A2"/>
    <w:rsid w:val="008D4AC4"/>
    <w:rsid w:val="009263CD"/>
    <w:rsid w:val="009343D2"/>
    <w:rsid w:val="009372D0"/>
    <w:rsid w:val="009464E0"/>
    <w:rsid w:val="00955FE9"/>
    <w:rsid w:val="0095691A"/>
    <w:rsid w:val="00962B2B"/>
    <w:rsid w:val="009644D1"/>
    <w:rsid w:val="009649B8"/>
    <w:rsid w:val="00995C21"/>
    <w:rsid w:val="009B622F"/>
    <w:rsid w:val="009E0761"/>
    <w:rsid w:val="00A406AD"/>
    <w:rsid w:val="00A57DF0"/>
    <w:rsid w:val="00A763F4"/>
    <w:rsid w:val="00B24DBE"/>
    <w:rsid w:val="00B63AF5"/>
    <w:rsid w:val="00BA3B19"/>
    <w:rsid w:val="00BF704D"/>
    <w:rsid w:val="00C018DC"/>
    <w:rsid w:val="00C07D1C"/>
    <w:rsid w:val="00C12F22"/>
    <w:rsid w:val="00C67224"/>
    <w:rsid w:val="00C708E1"/>
    <w:rsid w:val="00C74E4E"/>
    <w:rsid w:val="00D155E8"/>
    <w:rsid w:val="00D35BAA"/>
    <w:rsid w:val="00D43F0B"/>
    <w:rsid w:val="00DF6AA2"/>
    <w:rsid w:val="00E47325"/>
    <w:rsid w:val="00E54F28"/>
    <w:rsid w:val="00EE6D4D"/>
    <w:rsid w:val="00F31A46"/>
    <w:rsid w:val="00FB1F3E"/>
    <w:rsid w:val="00FD106C"/>
    <w:rsid w:val="00FD2ACF"/>
    <w:rsid w:val="00FD6051"/>
    <w:rsid w:val="00FE4112"/>
    <w:rsid w:val="00FE7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9ECD5"/>
  <w15:docId w15:val="{C43C629E-B15C-4F0F-89BC-7D3A5F843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  <w:style w:type="numbering" w:customStyle="1" w:styleId="Stijl2">
    <w:name w:val="Stijl2"/>
    <w:uiPriority w:val="99"/>
    <w:rsid w:val="009343D2"/>
    <w:pPr>
      <w:numPr>
        <w:numId w:val="3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51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515A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515A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4515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4515A"/>
    <w:rPr>
      <w:rFonts w:ascii="Verdana" w:eastAsia="Times New Roman" w:hAnsi="Verdana" w:cs="Times New Roman"/>
      <w:b/>
      <w:bCs/>
      <w:spacing w:val="5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anEggink\Pro10\Pro10%20-%20Data\Kennisdomeinen\0.%20Aanbestedingstemplates\9.%20Overige%20veel%20voorkomende%20bijlagen\7jan20_Bijlage%20Format%20selectiecriteria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af2ced-04e6-4c02-a477-66307dd9c155">
      <Terms xmlns="http://schemas.microsoft.com/office/infopath/2007/PartnerControls"/>
    </lcf76f155ced4ddcb4097134ff3c332f>
    <TaxCatchAll xmlns="efbad40d-6140-479e-85be-bd4fb052c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C289C48323AA49BE7AFA16B5F64F2E" ma:contentTypeVersion="14" ma:contentTypeDescription="Een nieuw document maken." ma:contentTypeScope="" ma:versionID="1874e79e8b69c97daa674d959c3256f5">
  <xsd:schema xmlns:xsd="http://www.w3.org/2001/XMLSchema" xmlns:xs="http://www.w3.org/2001/XMLSchema" xmlns:p="http://schemas.microsoft.com/office/2006/metadata/properties" xmlns:ns2="5faf2ced-04e6-4c02-a477-66307dd9c155" xmlns:ns3="efbad40d-6140-479e-85be-bd4fb052c3b3" targetNamespace="http://schemas.microsoft.com/office/2006/metadata/properties" ma:root="true" ma:fieldsID="ece29c6ea4dcb7f93ae5b521bd2df45a" ns2:_="" ns3:_="">
    <xsd:import namespace="5faf2ced-04e6-4c02-a477-66307dd9c155"/>
    <xsd:import namespace="efbad40d-6140-479e-85be-bd4fb052c3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f2ced-04e6-4c02-a477-66307dd9c1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5816b8ea-71a6-4b80-a097-62824622df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ad40d-6140-479e-85be-bd4fb052c3b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1ceba3a-55d8-49bb-ac02-8ab01e8a3de7}" ma:internalName="TaxCatchAll" ma:readOnly="false" ma:showField="CatchAllData" ma:web="efbad40d-6140-479e-85be-bd4fb052c3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C7860-C083-4C50-87C4-6A032A4824C0}">
  <ds:schemaRefs>
    <ds:schemaRef ds:uri="http://schemas.microsoft.com/office/2006/metadata/properties"/>
    <ds:schemaRef ds:uri="http://schemas.microsoft.com/office/infopath/2007/PartnerControls"/>
    <ds:schemaRef ds:uri="5faf2ced-04e6-4c02-a477-66307dd9c155"/>
    <ds:schemaRef ds:uri="efbad40d-6140-479e-85be-bd4fb052c3b3"/>
  </ds:schemaRefs>
</ds:datastoreItem>
</file>

<file path=customXml/itemProps2.xml><?xml version="1.0" encoding="utf-8"?>
<ds:datastoreItem xmlns:ds="http://schemas.openxmlformats.org/officeDocument/2006/customXml" ds:itemID="{AC7E9EC2-F42A-4357-836C-7619E69E2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af2ced-04e6-4c02-a477-66307dd9c155"/>
    <ds:schemaRef ds:uri="efbad40d-6140-479e-85be-bd4fb052c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B8A9F6-4355-4C3E-A9FF-1C4873DB6E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5A91F5-B055-4C13-8A57-3FABC9D39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7jan20_Bijlage Format selectiecriteria</Template>
  <TotalTime>84</TotalTime>
  <Pages>2</Pages>
  <Words>504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Eggink</dc:creator>
  <cp:keywords/>
  <cp:lastModifiedBy>Emily van der Roest - van der Linden</cp:lastModifiedBy>
  <cp:revision>61</cp:revision>
  <dcterms:created xsi:type="dcterms:W3CDTF">2025-03-13T14:27:00Z</dcterms:created>
  <dcterms:modified xsi:type="dcterms:W3CDTF">2026-07-14T09:33:00Z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0x01010040C289C48323AA49BE7AFA16B5F64F2E</vt:lpwstr>
  </property>
  <property fmtid="{D5CDD505-2E9C-101B-9397-08002B2CF9AE}" pid="3" name="Order">
    <vt:r8>45600</vt:r8>
  </property>
  <property fmtid="{D5CDD505-2E9C-101B-9397-08002B2CF9AE}" pid="4" name="MediaServiceImageTags">
    <vt:lpwstr/>
  </property>
</Properties>
</file>