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9D631" w14:textId="77777777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</w:t>
      </w:r>
      <w:r w:rsidRPr="006C4398">
        <w:rPr>
          <w:rFonts w:ascii="Corbel" w:hAnsi="Corbel"/>
          <w:b/>
          <w:sz w:val="24"/>
          <w:szCs w:val="24"/>
        </w:rPr>
        <w:t>ies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1BCB0F56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702D635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30D18022" w14:textId="35CCB41A" w:rsidR="00D155E8" w:rsidRPr="006C4398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6C439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6C439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  <w:r w:rsidR="006C439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F57C81" w:rsidRPr="00F57C8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Gegadigde heeft ervaring met het opstellen van integraal civieltechnisch advies in de voorbereidende - en bouwrijpfase van een nieuwbouwontwikkeling voor minimaal 2.000 woningen. Het betrof hierbij (te realiseren) woningen in een uitleglocatie in buiten stedelijk gebied.</w:t>
            </w:r>
          </w:p>
        </w:tc>
      </w:tr>
      <w:tr w:rsidR="00D82414" w:rsidRPr="001A17B8" w14:paraId="65A3B668" w14:textId="77777777" w:rsidTr="001E36FF">
        <w:trPr>
          <w:jc w:val="center"/>
        </w:trPr>
        <w:tc>
          <w:tcPr>
            <w:tcW w:w="5076" w:type="dxa"/>
          </w:tcPr>
          <w:p w14:paraId="18496D1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53EA7BF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747EBA6" w14:textId="77777777" w:rsidTr="001E36FF">
        <w:trPr>
          <w:jc w:val="center"/>
        </w:trPr>
        <w:tc>
          <w:tcPr>
            <w:tcW w:w="5076" w:type="dxa"/>
          </w:tcPr>
          <w:p w14:paraId="5499ACA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680E8E5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A73607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55CEC81" w14:textId="77777777" w:rsidTr="001E36FF">
        <w:trPr>
          <w:trHeight w:val="507"/>
          <w:jc w:val="center"/>
        </w:trPr>
        <w:tc>
          <w:tcPr>
            <w:tcW w:w="5076" w:type="dxa"/>
          </w:tcPr>
          <w:p w14:paraId="1D28314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9F7088C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50FAC9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3DE48180" w14:textId="77777777" w:rsidTr="001E36FF">
        <w:trPr>
          <w:jc w:val="center"/>
        </w:trPr>
        <w:tc>
          <w:tcPr>
            <w:tcW w:w="5076" w:type="dxa"/>
          </w:tcPr>
          <w:p w14:paraId="18E9EDE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6159678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9CBAAA1" w14:textId="77777777" w:rsidTr="001E36FF">
        <w:trPr>
          <w:jc w:val="center"/>
        </w:trPr>
        <w:tc>
          <w:tcPr>
            <w:tcW w:w="5076" w:type="dxa"/>
          </w:tcPr>
          <w:p w14:paraId="0248E9D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23F848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1CED55E" w14:textId="77777777" w:rsidTr="001E36FF">
        <w:trPr>
          <w:jc w:val="center"/>
        </w:trPr>
        <w:tc>
          <w:tcPr>
            <w:tcW w:w="5076" w:type="dxa"/>
          </w:tcPr>
          <w:p w14:paraId="355D917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61A27E2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0455419" w14:textId="77777777" w:rsidTr="001E36FF">
        <w:trPr>
          <w:jc w:val="center"/>
        </w:trPr>
        <w:tc>
          <w:tcPr>
            <w:tcW w:w="5076" w:type="dxa"/>
          </w:tcPr>
          <w:p w14:paraId="66DC5542" w14:textId="0D787ACF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47548D" w:rsidRPr="00E9283A">
              <w:rPr>
                <w:rFonts w:ascii="Corbel" w:hAnsi="Corbel"/>
                <w:sz w:val="16"/>
                <w:szCs w:val="16"/>
              </w:rPr>
              <w:t xml:space="preserve">Gegadigde </w:t>
            </w:r>
            <w:r>
              <w:rPr>
                <w:rFonts w:ascii="Corbel" w:hAnsi="Corbel"/>
                <w:sz w:val="16"/>
                <w:szCs w:val="16"/>
              </w:rPr>
              <w:t>een beroep wordt gedaan: welke entiteit heeft deze referentie-opdracht uitgevoerd?</w:t>
            </w:r>
          </w:p>
        </w:tc>
        <w:tc>
          <w:tcPr>
            <w:tcW w:w="3941" w:type="dxa"/>
          </w:tcPr>
          <w:p w14:paraId="2DBFA43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C0B804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4C162AD" w14:textId="77777777" w:rsidTr="001E36FF">
        <w:trPr>
          <w:jc w:val="center"/>
        </w:trPr>
        <w:tc>
          <w:tcPr>
            <w:tcW w:w="5076" w:type="dxa"/>
          </w:tcPr>
          <w:p w14:paraId="0EB82C49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4A87A0E5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03449C2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0FE65C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93560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579F50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87866B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3F3CA637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1F0C97A6" w14:textId="77777777" w:rsidTr="001E36FF">
        <w:trPr>
          <w:jc w:val="center"/>
        </w:trPr>
        <w:tc>
          <w:tcPr>
            <w:tcW w:w="5076" w:type="dxa"/>
          </w:tcPr>
          <w:p w14:paraId="59F34064" w14:textId="5268756E" w:rsidR="00702A25" w:rsidRPr="00702A25" w:rsidRDefault="00A7282A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A7282A">
              <w:rPr>
                <w:rFonts w:ascii="Corbel" w:hAnsi="Corbel"/>
                <w:sz w:val="16"/>
                <w:szCs w:val="16"/>
              </w:rPr>
              <w:t>Heeft u voor de referentie-organisatie een integraal civieltechnisch advies in de voorbereidende</w:t>
            </w:r>
            <w:r w:rsidR="009B31E3">
              <w:rPr>
                <w:rFonts w:ascii="Corbel" w:hAnsi="Corbel"/>
                <w:sz w:val="16"/>
                <w:szCs w:val="16"/>
              </w:rPr>
              <w:t>-</w:t>
            </w:r>
            <w:r w:rsidRPr="00A7282A">
              <w:rPr>
                <w:rFonts w:ascii="Corbel" w:hAnsi="Corbel"/>
                <w:sz w:val="16"/>
                <w:szCs w:val="16"/>
              </w:rPr>
              <w:t xml:space="preserve"> </w:t>
            </w:r>
            <w:r w:rsidR="009B31E3">
              <w:rPr>
                <w:rFonts w:ascii="Corbel" w:hAnsi="Corbel"/>
                <w:sz w:val="16"/>
                <w:szCs w:val="16"/>
              </w:rPr>
              <w:t>en bouwrijp</w:t>
            </w:r>
            <w:r w:rsidRPr="00A7282A">
              <w:rPr>
                <w:rFonts w:ascii="Corbel" w:hAnsi="Corbel"/>
                <w:sz w:val="16"/>
                <w:szCs w:val="16"/>
              </w:rPr>
              <w:t>fase van een nieuwbouwontwikkeling voor minimaal 2.000 woningen opgesteld?</w:t>
            </w:r>
          </w:p>
        </w:tc>
        <w:tc>
          <w:tcPr>
            <w:tcW w:w="3941" w:type="dxa"/>
          </w:tcPr>
          <w:p w14:paraId="63FA2959" w14:textId="5999634E" w:rsidR="00702A25" w:rsidRPr="005525D4" w:rsidRDefault="00104D3A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5525D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5525D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5525D4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F87061">
              <w:rPr>
                <w:rFonts w:ascii="Corbel" w:eastAsia="MS Gothic" w:hAnsi="Corbel"/>
                <w:sz w:val="16"/>
                <w:szCs w:val="16"/>
              </w:rPr>
              <w:t xml:space="preserve">, voor minimaal </w:t>
            </w:r>
            <w:r w:rsidR="00F87061" w:rsidRPr="00F87061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 w:rsidR="00F87061">
              <w:rPr>
                <w:rFonts w:ascii="Corbel" w:eastAsia="MS Gothic" w:hAnsi="Corbel"/>
                <w:sz w:val="16"/>
                <w:szCs w:val="16"/>
              </w:rPr>
              <w:t xml:space="preserve"> woningen</w:t>
            </w:r>
          </w:p>
          <w:p w14:paraId="0F112030" w14:textId="77777777" w:rsidR="00702A25" w:rsidRPr="005525D4" w:rsidRDefault="00104D3A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5525D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5525D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5525D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5525D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5525D4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5525D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5525D4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702A25" w:rsidRPr="001A17B8" w14:paraId="76A6F6DC" w14:textId="77777777" w:rsidTr="001E36FF">
        <w:trPr>
          <w:jc w:val="center"/>
        </w:trPr>
        <w:tc>
          <w:tcPr>
            <w:tcW w:w="5076" w:type="dxa"/>
          </w:tcPr>
          <w:p w14:paraId="41227659" w14:textId="574A61DB" w:rsidR="00702A25" w:rsidRDefault="0001294D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B</w:t>
            </w:r>
            <w:r w:rsidRPr="0001294D">
              <w:rPr>
                <w:rFonts w:ascii="Corbel" w:hAnsi="Corbel"/>
                <w:sz w:val="16"/>
                <w:szCs w:val="16"/>
              </w:rPr>
              <w:t xml:space="preserve">etrof </w:t>
            </w:r>
            <w:r>
              <w:rPr>
                <w:rFonts w:ascii="Corbel" w:hAnsi="Corbel"/>
                <w:sz w:val="16"/>
                <w:szCs w:val="16"/>
              </w:rPr>
              <w:t>de</w:t>
            </w:r>
            <w:r w:rsidR="001D7CAB">
              <w:rPr>
                <w:rFonts w:ascii="Corbel" w:hAnsi="Corbel"/>
                <w:sz w:val="16"/>
                <w:szCs w:val="16"/>
              </w:rPr>
              <w:t xml:space="preserve"> referentie-</w:t>
            </w:r>
            <w:r w:rsidR="005525D4">
              <w:rPr>
                <w:rFonts w:ascii="Corbel" w:hAnsi="Corbel"/>
                <w:sz w:val="16"/>
                <w:szCs w:val="16"/>
              </w:rPr>
              <w:t>opdracht</w:t>
            </w:r>
            <w:r w:rsidRPr="0001294D">
              <w:rPr>
                <w:rFonts w:ascii="Corbel" w:hAnsi="Corbel"/>
                <w:sz w:val="16"/>
                <w:szCs w:val="16"/>
              </w:rPr>
              <w:t xml:space="preserve"> (te realiseren) woningen in een uitleglocatie in buiten stedelijk gebied</w:t>
            </w:r>
            <w:r w:rsidR="005525D4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</w:tcPr>
          <w:p w14:paraId="4EA683AE" w14:textId="77777777" w:rsidR="005525D4" w:rsidRPr="005525D4" w:rsidRDefault="00104D3A" w:rsidP="005525D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5800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5D4" w:rsidRPr="005525D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525D4" w:rsidRPr="005525D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2231344" w14:textId="65167A88" w:rsidR="00702A25" w:rsidRPr="005525D4" w:rsidRDefault="00104D3A" w:rsidP="005525D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8764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5D4" w:rsidRPr="005525D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525D4" w:rsidRPr="005525D4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5525D4" w:rsidRPr="005525D4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5525D4" w:rsidRPr="005525D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650B2" w:rsidRPr="001A17B8" w14:paraId="0F366761" w14:textId="77777777" w:rsidTr="001E36FF">
        <w:trPr>
          <w:trHeight w:val="1402"/>
          <w:jc w:val="center"/>
        </w:trPr>
        <w:tc>
          <w:tcPr>
            <w:tcW w:w="5076" w:type="dxa"/>
          </w:tcPr>
          <w:p w14:paraId="6D937323" w14:textId="70AB9D66" w:rsidR="00376FA8" w:rsidRPr="00E9283A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E9283A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E9283A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</w:t>
            </w:r>
            <w:r w:rsidR="001D7CAB">
              <w:rPr>
                <w:rFonts w:ascii="Corbel" w:hAnsi="Corbel"/>
                <w:sz w:val="16"/>
                <w:szCs w:val="16"/>
              </w:rPr>
              <w:t>60</w:t>
            </w:r>
            <w:r w:rsidR="00D82414" w:rsidRPr="00E9283A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Aanmelding. De complete referentie-opdracht hoeft nog niet volledig te zijn afgerond, maar de onderdelen waar de kerncompetentie betrekking op heeft</w:t>
            </w:r>
            <w:r w:rsidR="004E305E" w:rsidRPr="00E9283A">
              <w:rPr>
                <w:rFonts w:ascii="Corbel" w:hAnsi="Corbel"/>
                <w:sz w:val="16"/>
                <w:szCs w:val="16"/>
              </w:rPr>
              <w:t>,</w:t>
            </w:r>
            <w:r w:rsidR="00D82414" w:rsidRPr="00E9283A">
              <w:rPr>
                <w:rFonts w:ascii="Corbel" w:hAnsi="Corbel"/>
                <w:sz w:val="16"/>
                <w:szCs w:val="16"/>
              </w:rPr>
              <w:t xml:space="preserve"> moeten wel zijn uitgevoerd en geëvalueerd.</w:t>
            </w:r>
          </w:p>
        </w:tc>
        <w:tc>
          <w:tcPr>
            <w:tcW w:w="3941" w:type="dxa"/>
          </w:tcPr>
          <w:p w14:paraId="4CB4EF23" w14:textId="77777777" w:rsidR="00376FA8" w:rsidRPr="00A019E4" w:rsidRDefault="00104D3A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5447016F" w14:textId="77777777" w:rsidR="007650B2" w:rsidRPr="00A019E4" w:rsidRDefault="00104D3A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430ED27F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AAE1D71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4AC4094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3799F97E" w14:textId="77777777" w:rsidTr="00F97BBD">
        <w:trPr>
          <w:trHeight w:val="283"/>
          <w:jc w:val="center"/>
        </w:trPr>
        <w:tc>
          <w:tcPr>
            <w:tcW w:w="5076" w:type="dxa"/>
          </w:tcPr>
          <w:p w14:paraId="3528A039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</w:tcPr>
          <w:p w14:paraId="72977615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458E9B12" w14:textId="77777777" w:rsidTr="001E36FF">
        <w:trPr>
          <w:trHeight w:val="212"/>
          <w:jc w:val="center"/>
        </w:trPr>
        <w:tc>
          <w:tcPr>
            <w:tcW w:w="9017" w:type="dxa"/>
            <w:gridSpan w:val="2"/>
          </w:tcPr>
          <w:p w14:paraId="290525F9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01605806" w14:textId="77777777" w:rsidTr="001E36FF">
        <w:trPr>
          <w:trHeight w:val="171"/>
          <w:jc w:val="center"/>
        </w:trPr>
        <w:tc>
          <w:tcPr>
            <w:tcW w:w="5076" w:type="dxa"/>
          </w:tcPr>
          <w:p w14:paraId="0ADFE4AC" w14:textId="69E16DC0" w:rsidR="007650B2" w:rsidRPr="001A17B8" w:rsidRDefault="00D82414" w:rsidP="00F97BB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E9283A">
              <w:rPr>
                <w:rFonts w:ascii="Corbel" w:hAnsi="Corbel"/>
                <w:sz w:val="16"/>
                <w:szCs w:val="16"/>
              </w:rPr>
              <w:t>Gegadigde</w:t>
            </w:r>
            <w:r w:rsidR="007650B2" w:rsidRPr="00E9283A">
              <w:rPr>
                <w:rFonts w:ascii="Corbel" w:hAnsi="Corbel"/>
                <w:sz w:val="16"/>
                <w:szCs w:val="16"/>
              </w:rPr>
              <w:t xml:space="preserve"> verklaart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, door het naar volle tevreden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heid </w:t>
            </w:r>
            <w:r>
              <w:rPr>
                <w:rFonts w:ascii="Corbel" w:hAnsi="Corbel"/>
                <w:sz w:val="16"/>
                <w:szCs w:val="16"/>
              </w:rPr>
              <w:t>uitvoeren van deze referentie-o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4A5459E0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108B37A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65DA25A3" w14:textId="77777777" w:rsidR="00376FA8" w:rsidRPr="00A019E4" w:rsidRDefault="00104D3A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7CE2C1A4" w14:textId="77777777" w:rsidR="007650B2" w:rsidRPr="001A17B8" w:rsidRDefault="00104D3A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222BB235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81D9D91" w14:textId="77F0E040" w:rsidR="006C4398" w:rsidRDefault="006C4398" w:rsidP="007650B2">
      <w:pPr>
        <w:spacing w:after="200" w:line="276" w:lineRule="auto"/>
      </w:pPr>
    </w:p>
    <w:p w14:paraId="6ED7FC05" w14:textId="77777777" w:rsidR="006C4398" w:rsidRDefault="006C4398">
      <w:pPr>
        <w:spacing w:after="200" w:line="276" w:lineRule="auto"/>
      </w:pPr>
      <w:r>
        <w:br w:type="page"/>
      </w:r>
    </w:p>
    <w:p w14:paraId="02E9874F" w14:textId="77777777" w:rsidR="006C4398" w:rsidRPr="00D51454" w:rsidRDefault="006C4398" w:rsidP="006C4398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6C4398" w:rsidRPr="00CF3901" w14:paraId="005D8999" w14:textId="77777777" w:rsidTr="00143FD9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3F886F0" w14:textId="28F56892" w:rsidR="006C4398" w:rsidRPr="006C4398" w:rsidRDefault="006C4398" w:rsidP="00143FD9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6C439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Kerncompetentie </w:t>
            </w:r>
            <w:r w:rsidR="00B04CFF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6C439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363998" w:rsidRPr="0036399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Gegadigde heeft ervaring met het opstellen van een 1) watergebiedsplan, rioleringsplan en peilenplan, 2) uitvoeren van geotechnisch onderzoek en advisering bouw- en woonrijp maken en 3) integrale afstemming tussen waterhuishouding, civieltechnisch ontwerp en gebiedsontwikkeling.</w:t>
            </w:r>
          </w:p>
        </w:tc>
      </w:tr>
      <w:tr w:rsidR="006C4398" w:rsidRPr="001A17B8" w14:paraId="797C6625" w14:textId="77777777" w:rsidTr="00143FD9">
        <w:trPr>
          <w:jc w:val="center"/>
        </w:trPr>
        <w:tc>
          <w:tcPr>
            <w:tcW w:w="5076" w:type="dxa"/>
          </w:tcPr>
          <w:p w14:paraId="1F7465FC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F793F40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C4398" w:rsidRPr="001A17B8" w14:paraId="36BB604C" w14:textId="77777777" w:rsidTr="00143FD9">
        <w:trPr>
          <w:jc w:val="center"/>
        </w:trPr>
        <w:tc>
          <w:tcPr>
            <w:tcW w:w="5076" w:type="dxa"/>
          </w:tcPr>
          <w:p w14:paraId="346788DC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02FA3DA9" w14:textId="77777777" w:rsidR="006C4398" w:rsidRPr="001E36FF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51C38C9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C4398" w:rsidRPr="001A17B8" w14:paraId="203B52A6" w14:textId="77777777" w:rsidTr="00143FD9">
        <w:trPr>
          <w:trHeight w:val="507"/>
          <w:jc w:val="center"/>
        </w:trPr>
        <w:tc>
          <w:tcPr>
            <w:tcW w:w="5076" w:type="dxa"/>
          </w:tcPr>
          <w:p w14:paraId="4D6A15F4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9D92361" w14:textId="77777777" w:rsidR="006C439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A2F361A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C4398" w:rsidRPr="001A17B8" w14:paraId="530D993B" w14:textId="77777777" w:rsidTr="00143FD9">
        <w:trPr>
          <w:jc w:val="center"/>
        </w:trPr>
        <w:tc>
          <w:tcPr>
            <w:tcW w:w="5076" w:type="dxa"/>
          </w:tcPr>
          <w:p w14:paraId="1EDE5D8F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53B7F3B7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C4398" w:rsidRPr="001A17B8" w14:paraId="6AD4DE70" w14:textId="77777777" w:rsidTr="00143FD9">
        <w:trPr>
          <w:jc w:val="center"/>
        </w:trPr>
        <w:tc>
          <w:tcPr>
            <w:tcW w:w="5076" w:type="dxa"/>
          </w:tcPr>
          <w:p w14:paraId="4BBC5FE6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14B7D0E0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C4398" w:rsidRPr="001A17B8" w14:paraId="007B8D8F" w14:textId="77777777" w:rsidTr="00143FD9">
        <w:trPr>
          <w:jc w:val="center"/>
        </w:trPr>
        <w:tc>
          <w:tcPr>
            <w:tcW w:w="5076" w:type="dxa"/>
          </w:tcPr>
          <w:p w14:paraId="03667051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0BEF9032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C4398" w:rsidRPr="001A17B8" w14:paraId="3C712172" w14:textId="77777777" w:rsidTr="00143FD9">
        <w:trPr>
          <w:jc w:val="center"/>
        </w:trPr>
        <w:tc>
          <w:tcPr>
            <w:tcW w:w="5076" w:type="dxa"/>
          </w:tcPr>
          <w:p w14:paraId="1EF24DB1" w14:textId="3F20BDD6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</w:t>
            </w:r>
            <w:r w:rsidRPr="004E498D">
              <w:rPr>
                <w:rFonts w:ascii="Corbel" w:hAnsi="Corbel"/>
                <w:sz w:val="16"/>
                <w:szCs w:val="16"/>
              </w:rPr>
              <w:t xml:space="preserve">Gegadigde </w:t>
            </w:r>
            <w:r>
              <w:rPr>
                <w:rFonts w:ascii="Corbel" w:hAnsi="Corbel"/>
                <w:sz w:val="16"/>
                <w:szCs w:val="16"/>
              </w:rPr>
              <w:t>een beroep wordt gedaan: welke entiteit heeft deze referentie-opdracht uitgevoerd?</w:t>
            </w:r>
          </w:p>
        </w:tc>
        <w:tc>
          <w:tcPr>
            <w:tcW w:w="3941" w:type="dxa"/>
          </w:tcPr>
          <w:p w14:paraId="509B2F41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70BF8B" w14:textId="77777777" w:rsidR="006C4398" w:rsidRPr="001A17B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C4398" w:rsidRPr="001A17B8" w14:paraId="4F89A462" w14:textId="77777777" w:rsidTr="00143FD9">
        <w:trPr>
          <w:jc w:val="center"/>
        </w:trPr>
        <w:tc>
          <w:tcPr>
            <w:tcW w:w="5076" w:type="dxa"/>
          </w:tcPr>
          <w:p w14:paraId="5B1CE642" w14:textId="77777777" w:rsidR="006C439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7EBA55A1" w14:textId="77777777" w:rsidR="006C439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73F1A8" w14:textId="77777777" w:rsidR="006C439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40A90B8" w14:textId="77777777" w:rsidR="006C439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45EE91D" w14:textId="77777777" w:rsidR="006C439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821EA8E" w14:textId="77777777" w:rsidR="006C439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8302E71" w14:textId="77777777" w:rsidR="006C439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5B726B42" w14:textId="77777777" w:rsidR="006C4398" w:rsidRPr="00376FA8" w:rsidRDefault="006C4398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C4398" w:rsidRPr="001A17B8" w14:paraId="25E0246A" w14:textId="77777777" w:rsidTr="00143FD9">
        <w:trPr>
          <w:jc w:val="center"/>
        </w:trPr>
        <w:tc>
          <w:tcPr>
            <w:tcW w:w="5076" w:type="dxa"/>
          </w:tcPr>
          <w:p w14:paraId="6E742288" w14:textId="203F1C4B" w:rsidR="006C4398" w:rsidRPr="006F0D52" w:rsidRDefault="007050AB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F0D52">
              <w:rPr>
                <w:rFonts w:ascii="Corbel" w:hAnsi="Corbel"/>
                <w:sz w:val="16"/>
                <w:szCs w:val="16"/>
              </w:rPr>
              <w:t xml:space="preserve">Heeft u voor de referentie-organisatie </w:t>
            </w:r>
            <w:r w:rsidR="00B41F5D" w:rsidRPr="006F0D52">
              <w:rPr>
                <w:rFonts w:ascii="Corbel" w:hAnsi="Corbel"/>
                <w:sz w:val="16"/>
                <w:szCs w:val="16"/>
              </w:rPr>
              <w:t>een watergebiedsplan, rioleringsplan en peilenplan opgesteld?</w:t>
            </w:r>
          </w:p>
        </w:tc>
        <w:tc>
          <w:tcPr>
            <w:tcW w:w="3941" w:type="dxa"/>
          </w:tcPr>
          <w:p w14:paraId="785DC0ED" w14:textId="77777777" w:rsidR="006C4398" w:rsidRPr="006F0D52" w:rsidRDefault="00104D3A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7305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398" w:rsidRPr="006F0D5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C4398" w:rsidRPr="006F0D52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FBF3850" w14:textId="77777777" w:rsidR="006C4398" w:rsidRPr="006F0D52" w:rsidRDefault="00104D3A" w:rsidP="00143F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2142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398" w:rsidRPr="006F0D5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C4398" w:rsidRPr="006F0D52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6C4398" w:rsidRPr="006F0D52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C4398" w:rsidRPr="006F0D52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B41F5D" w:rsidRPr="001A17B8" w14:paraId="66DBC1B9" w14:textId="77777777" w:rsidTr="00143FD9">
        <w:trPr>
          <w:jc w:val="center"/>
        </w:trPr>
        <w:tc>
          <w:tcPr>
            <w:tcW w:w="5076" w:type="dxa"/>
          </w:tcPr>
          <w:p w14:paraId="22E1B7B3" w14:textId="56FCBCE1" w:rsidR="00B41F5D" w:rsidRPr="006F0D52" w:rsidRDefault="00B41F5D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F0D52">
              <w:rPr>
                <w:rFonts w:ascii="Corbel" w:hAnsi="Corbel"/>
                <w:sz w:val="16"/>
                <w:szCs w:val="16"/>
              </w:rPr>
              <w:t>Heeft u voor de referentie-organisatie een geotechnisch onderzoek</w:t>
            </w:r>
            <w:r w:rsidR="002A32E2">
              <w:rPr>
                <w:rFonts w:ascii="Corbel" w:hAnsi="Corbel"/>
                <w:sz w:val="16"/>
                <w:szCs w:val="16"/>
              </w:rPr>
              <w:t xml:space="preserve"> uitgevoerd</w:t>
            </w:r>
            <w:r w:rsidRPr="006F0D52">
              <w:rPr>
                <w:rFonts w:ascii="Corbel" w:hAnsi="Corbel"/>
                <w:sz w:val="16"/>
                <w:szCs w:val="16"/>
              </w:rPr>
              <w:t xml:space="preserve"> en </w:t>
            </w:r>
            <w:r w:rsidR="002A32E2">
              <w:rPr>
                <w:rFonts w:ascii="Corbel" w:hAnsi="Corbel"/>
                <w:sz w:val="16"/>
                <w:szCs w:val="16"/>
              </w:rPr>
              <w:t>geadviseerd over</w:t>
            </w:r>
            <w:r w:rsidRPr="006F0D52">
              <w:rPr>
                <w:rFonts w:ascii="Corbel" w:hAnsi="Corbel"/>
                <w:sz w:val="16"/>
                <w:szCs w:val="16"/>
              </w:rPr>
              <w:t xml:space="preserve"> bouw- en woonrijp </w:t>
            </w:r>
            <w:r w:rsidR="003B4A45" w:rsidRPr="006F0D52">
              <w:rPr>
                <w:rFonts w:ascii="Corbel" w:hAnsi="Corbel"/>
                <w:sz w:val="16"/>
                <w:szCs w:val="16"/>
              </w:rPr>
              <w:t>maken?</w:t>
            </w:r>
          </w:p>
        </w:tc>
        <w:tc>
          <w:tcPr>
            <w:tcW w:w="3941" w:type="dxa"/>
          </w:tcPr>
          <w:p w14:paraId="5E43914A" w14:textId="77777777" w:rsidR="00B41F5D" w:rsidRPr="006F0D52" w:rsidRDefault="00104D3A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3592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F5D" w:rsidRPr="006F0D5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F5D" w:rsidRPr="006F0D52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851028D" w14:textId="6129A1EB" w:rsidR="00B41F5D" w:rsidRPr="006F0D52" w:rsidRDefault="00104D3A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4143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F5D" w:rsidRPr="006F0D5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F5D" w:rsidRPr="006F0D52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B41F5D" w:rsidRPr="006F0D52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41F5D" w:rsidRPr="006F0D52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B41F5D" w:rsidRPr="001A17B8" w14:paraId="277D372F" w14:textId="77777777" w:rsidTr="00143FD9">
        <w:trPr>
          <w:jc w:val="center"/>
        </w:trPr>
        <w:tc>
          <w:tcPr>
            <w:tcW w:w="5076" w:type="dxa"/>
          </w:tcPr>
          <w:p w14:paraId="17A3C2A2" w14:textId="42492B55" w:rsidR="00B41F5D" w:rsidRPr="006F0D52" w:rsidRDefault="002A3DAA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Was bij </w:t>
            </w:r>
            <w:r w:rsidR="00B41F5D" w:rsidRPr="006F0D52">
              <w:rPr>
                <w:rFonts w:ascii="Corbel" w:hAnsi="Corbel"/>
                <w:sz w:val="16"/>
                <w:szCs w:val="16"/>
              </w:rPr>
              <w:t xml:space="preserve">de referentie-organisatie </w:t>
            </w:r>
            <w:r>
              <w:rPr>
                <w:rFonts w:ascii="Corbel" w:hAnsi="Corbel"/>
                <w:sz w:val="16"/>
                <w:szCs w:val="16"/>
              </w:rPr>
              <w:t xml:space="preserve">sprake van </w:t>
            </w:r>
            <w:r w:rsidR="003B4A45" w:rsidRPr="006F0D52">
              <w:rPr>
                <w:rFonts w:ascii="Corbel" w:hAnsi="Corbel"/>
                <w:sz w:val="16"/>
                <w:szCs w:val="16"/>
              </w:rPr>
              <w:t>integrale afstemming tussen waterhuishouding, civieltechnisch ontwerp en gebiedsontwikkeling</w:t>
            </w:r>
            <w:r w:rsidR="006F0D52" w:rsidRPr="006F0D52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</w:tcPr>
          <w:p w14:paraId="793177DB" w14:textId="77777777" w:rsidR="00B41F5D" w:rsidRPr="006F0D52" w:rsidRDefault="00104D3A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3023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F5D" w:rsidRPr="006F0D5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F5D" w:rsidRPr="006F0D52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06E6DF6" w14:textId="79CFF754" w:rsidR="00B41F5D" w:rsidRPr="006F0D52" w:rsidRDefault="00104D3A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7171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F5D" w:rsidRPr="006F0D5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F5D" w:rsidRPr="006F0D52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B41F5D" w:rsidRPr="006F0D52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41F5D" w:rsidRPr="006F0D52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B41F5D" w:rsidRPr="001A17B8" w14:paraId="13AF767A" w14:textId="77777777" w:rsidTr="00143FD9">
        <w:trPr>
          <w:trHeight w:val="1402"/>
          <w:jc w:val="center"/>
        </w:trPr>
        <w:tc>
          <w:tcPr>
            <w:tcW w:w="5076" w:type="dxa"/>
          </w:tcPr>
          <w:p w14:paraId="09BABE20" w14:textId="7DE8EAB9" w:rsidR="00B41F5D" w:rsidRPr="001A17B8" w:rsidRDefault="00B41F5D" w:rsidP="00B41F5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</w:t>
            </w:r>
            <w:r w:rsidRPr="004E498D">
              <w:rPr>
                <w:rFonts w:ascii="Corbel" w:hAnsi="Corbel"/>
                <w:sz w:val="16"/>
                <w:szCs w:val="16"/>
              </w:rPr>
              <w:t xml:space="preserve">e is tot volle tevredenheid van de referentie-organisatie verricht in de periode van </w:t>
            </w:r>
            <w:r w:rsidR="002A3DAA">
              <w:rPr>
                <w:rFonts w:ascii="Corbel" w:hAnsi="Corbel"/>
                <w:sz w:val="16"/>
                <w:szCs w:val="16"/>
              </w:rPr>
              <w:t>60</w:t>
            </w:r>
            <w:r w:rsidRPr="004E498D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Aanmelding. De complete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heeft,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</w:tcPr>
          <w:p w14:paraId="5C1C8B81" w14:textId="77777777" w:rsidR="00B41F5D" w:rsidRPr="00A019E4" w:rsidRDefault="00104D3A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7734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F5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F5D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E20CD0F" w14:textId="77777777" w:rsidR="00B41F5D" w:rsidRPr="00A019E4" w:rsidRDefault="00104D3A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7497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F5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F5D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41F5D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B41F5D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41F5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B679DE7" w14:textId="77777777" w:rsidR="00B41F5D" w:rsidRPr="00A019E4" w:rsidRDefault="00B41F5D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1217E83" w14:textId="77777777" w:rsidR="00B41F5D" w:rsidRPr="00A019E4" w:rsidRDefault="00B41F5D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FF2807" w14:textId="77777777" w:rsidR="00B41F5D" w:rsidRPr="00376FA8" w:rsidRDefault="00B41F5D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41F5D" w:rsidRPr="001A17B8" w14:paraId="2C15334E" w14:textId="77777777" w:rsidTr="00143FD9">
        <w:trPr>
          <w:trHeight w:val="283"/>
          <w:jc w:val="center"/>
        </w:trPr>
        <w:tc>
          <w:tcPr>
            <w:tcW w:w="5076" w:type="dxa"/>
          </w:tcPr>
          <w:p w14:paraId="4D60E961" w14:textId="77777777" w:rsidR="00B41F5D" w:rsidRPr="001A17B8" w:rsidRDefault="00B41F5D" w:rsidP="00B41F5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</w:tcPr>
          <w:p w14:paraId="19E61DE2" w14:textId="77777777" w:rsidR="00B41F5D" w:rsidRPr="00376FA8" w:rsidRDefault="00B41F5D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41F5D" w:rsidRPr="001A17B8" w14:paraId="66362EFE" w14:textId="77777777" w:rsidTr="00143FD9">
        <w:trPr>
          <w:trHeight w:val="212"/>
          <w:jc w:val="center"/>
        </w:trPr>
        <w:tc>
          <w:tcPr>
            <w:tcW w:w="9017" w:type="dxa"/>
            <w:gridSpan w:val="2"/>
          </w:tcPr>
          <w:p w14:paraId="445E06C3" w14:textId="77777777" w:rsidR="00B41F5D" w:rsidRPr="001A17B8" w:rsidRDefault="00B41F5D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B41F5D" w:rsidRPr="001A17B8" w14:paraId="7CE5C3D3" w14:textId="77777777" w:rsidTr="00143FD9">
        <w:trPr>
          <w:trHeight w:val="171"/>
          <w:jc w:val="center"/>
        </w:trPr>
        <w:tc>
          <w:tcPr>
            <w:tcW w:w="5076" w:type="dxa"/>
          </w:tcPr>
          <w:p w14:paraId="47B5C367" w14:textId="661F8179" w:rsidR="00B41F5D" w:rsidRPr="001A17B8" w:rsidRDefault="00B41F5D" w:rsidP="00B41F5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E498D">
              <w:rPr>
                <w:rFonts w:ascii="Corbel" w:hAnsi="Corbel"/>
                <w:sz w:val="16"/>
                <w:szCs w:val="16"/>
              </w:rPr>
              <w:t>Gegadigde verklaart</w:t>
            </w:r>
            <w:r w:rsidRPr="001A17B8">
              <w:rPr>
                <w:rFonts w:ascii="Corbel" w:hAnsi="Corbel"/>
                <w:sz w:val="16"/>
                <w:szCs w:val="16"/>
              </w:rPr>
              <w:t>, door het naar volle tevreden</w:t>
            </w:r>
            <w:r>
              <w:rPr>
                <w:rFonts w:ascii="Corbel" w:hAnsi="Corbel"/>
                <w:sz w:val="16"/>
                <w:szCs w:val="16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23162D4C" w14:textId="77777777" w:rsidR="00B41F5D" w:rsidRPr="001A17B8" w:rsidRDefault="00B41F5D" w:rsidP="00B41F5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4D47F26" w14:textId="77777777" w:rsidR="00B41F5D" w:rsidRPr="00376FA8" w:rsidRDefault="00B41F5D" w:rsidP="00B41F5D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071E93AC" w14:textId="77777777" w:rsidR="00B41F5D" w:rsidRPr="00A019E4" w:rsidRDefault="00104D3A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9560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F5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F5D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B13F02C" w14:textId="77777777" w:rsidR="00B41F5D" w:rsidRPr="001A17B8" w:rsidRDefault="00104D3A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562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F5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1F5D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41F5D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B41F5D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41F5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06F194CA" w14:textId="77777777" w:rsidR="00B41F5D" w:rsidRPr="001A17B8" w:rsidRDefault="00B41F5D" w:rsidP="00B41F5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5966992" w14:textId="77777777" w:rsidR="006C4398" w:rsidRDefault="006C4398" w:rsidP="006C4398">
      <w:pPr>
        <w:spacing w:after="200" w:line="276" w:lineRule="auto"/>
      </w:pPr>
    </w:p>
    <w:p w14:paraId="1AC7A425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322BB" w14:textId="77777777" w:rsidR="00104D3A" w:rsidRDefault="00104D3A" w:rsidP="00A57DF0">
      <w:pPr>
        <w:spacing w:line="240" w:lineRule="auto"/>
      </w:pPr>
      <w:r>
        <w:separator/>
      </w:r>
    </w:p>
  </w:endnote>
  <w:endnote w:type="continuationSeparator" w:id="0">
    <w:p w14:paraId="5573CBE5" w14:textId="77777777" w:rsidR="00104D3A" w:rsidRDefault="00104D3A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669662B1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2550EF9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2719E" w14:textId="77777777" w:rsidR="00104D3A" w:rsidRDefault="00104D3A" w:rsidP="00A57DF0">
      <w:pPr>
        <w:spacing w:line="240" w:lineRule="auto"/>
      </w:pPr>
      <w:r>
        <w:separator/>
      </w:r>
    </w:p>
  </w:footnote>
  <w:footnote w:type="continuationSeparator" w:id="0">
    <w:p w14:paraId="3B29937F" w14:textId="77777777" w:rsidR="00104D3A" w:rsidRDefault="00104D3A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18"/>
    <w:rsid w:val="0001294D"/>
    <w:rsid w:val="0002270B"/>
    <w:rsid w:val="00064E11"/>
    <w:rsid w:val="00087AF2"/>
    <w:rsid w:val="000A5C56"/>
    <w:rsid w:val="00100A15"/>
    <w:rsid w:val="00104D3A"/>
    <w:rsid w:val="00125F21"/>
    <w:rsid w:val="00133F0C"/>
    <w:rsid w:val="001A2B17"/>
    <w:rsid w:val="001D7CAB"/>
    <w:rsid w:val="001E36FF"/>
    <w:rsid w:val="0024243D"/>
    <w:rsid w:val="00287178"/>
    <w:rsid w:val="00292172"/>
    <w:rsid w:val="002A32E2"/>
    <w:rsid w:val="002A3DAA"/>
    <w:rsid w:val="0030368B"/>
    <w:rsid w:val="003265BB"/>
    <w:rsid w:val="00347818"/>
    <w:rsid w:val="00363998"/>
    <w:rsid w:val="00376002"/>
    <w:rsid w:val="00376FA8"/>
    <w:rsid w:val="0038161D"/>
    <w:rsid w:val="003B4A45"/>
    <w:rsid w:val="004045F0"/>
    <w:rsid w:val="00440DB7"/>
    <w:rsid w:val="0047548D"/>
    <w:rsid w:val="004C25C3"/>
    <w:rsid w:val="004E305E"/>
    <w:rsid w:val="004E498D"/>
    <w:rsid w:val="00520270"/>
    <w:rsid w:val="005525D4"/>
    <w:rsid w:val="00632837"/>
    <w:rsid w:val="006C4398"/>
    <w:rsid w:val="006C44E9"/>
    <w:rsid w:val="006C5C2C"/>
    <w:rsid w:val="006F0D52"/>
    <w:rsid w:val="00702A25"/>
    <w:rsid w:val="007050AB"/>
    <w:rsid w:val="00750B05"/>
    <w:rsid w:val="007576F1"/>
    <w:rsid w:val="007650B2"/>
    <w:rsid w:val="007A05D6"/>
    <w:rsid w:val="007B2A9F"/>
    <w:rsid w:val="007D153F"/>
    <w:rsid w:val="0085665D"/>
    <w:rsid w:val="008717DD"/>
    <w:rsid w:val="008A5C68"/>
    <w:rsid w:val="00904410"/>
    <w:rsid w:val="009464E0"/>
    <w:rsid w:val="009B31E3"/>
    <w:rsid w:val="00A019E4"/>
    <w:rsid w:val="00A57DF0"/>
    <w:rsid w:val="00A7282A"/>
    <w:rsid w:val="00B04CFF"/>
    <w:rsid w:val="00B41F5D"/>
    <w:rsid w:val="00C12F22"/>
    <w:rsid w:val="00CB3F3D"/>
    <w:rsid w:val="00CE7F7A"/>
    <w:rsid w:val="00D155E8"/>
    <w:rsid w:val="00D46FEF"/>
    <w:rsid w:val="00D71E18"/>
    <w:rsid w:val="00D82414"/>
    <w:rsid w:val="00DD55CD"/>
    <w:rsid w:val="00E31DD4"/>
    <w:rsid w:val="00E76EC8"/>
    <w:rsid w:val="00E9283A"/>
    <w:rsid w:val="00F57C81"/>
    <w:rsid w:val="00F87061"/>
    <w:rsid w:val="00F97BBD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2E2AB"/>
  <w15:docId w15:val="{5E8F2104-DCD1-4641-A734-2AE68871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4E305E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C44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44E9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44E9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C44E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C44E9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Eggink\Pro10\Pro10%20-%20Data\Kennisdomeinen\0.%20Aanbestedingstemplates\9.%20Overige%20veel%20voorkomende%20bijlagen\30jun25_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289C48323AA49BE7AFA16B5F64F2E" ma:contentTypeVersion="14" ma:contentTypeDescription="Een nieuw document maken." ma:contentTypeScope="" ma:versionID="1874e79e8b69c97daa674d959c3256f5">
  <xsd:schema xmlns:xsd="http://www.w3.org/2001/XMLSchema" xmlns:xs="http://www.w3.org/2001/XMLSchema" xmlns:p="http://schemas.microsoft.com/office/2006/metadata/properties" xmlns:ns2="5faf2ced-04e6-4c02-a477-66307dd9c155" xmlns:ns3="efbad40d-6140-479e-85be-bd4fb052c3b3" targetNamespace="http://schemas.microsoft.com/office/2006/metadata/properties" ma:root="true" ma:fieldsID="ece29c6ea4dcb7f93ae5b521bd2df45a" ns2:_="" ns3:_="">
    <xsd:import namespace="5faf2ced-04e6-4c02-a477-66307dd9c155"/>
    <xsd:import namespace="efbad40d-6140-479e-85be-bd4fb052c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f2ced-04e6-4c02-a477-66307dd9c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816b8ea-71a6-4b80-a097-62824622d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ad40d-6140-479e-85be-bd4fb052c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ceba3a-55d8-49bb-ac02-8ab01e8a3de7}" ma:internalName="TaxCatchAll" ma:readOnly="false" ma:showField="CatchAllData" ma:web="efbad40d-6140-479e-85be-bd4fb052c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af2ced-04e6-4c02-a477-66307dd9c155">
      <Terms xmlns="http://schemas.microsoft.com/office/infopath/2007/PartnerControls"/>
    </lcf76f155ced4ddcb4097134ff3c332f>
    <TaxCatchAll xmlns="efbad40d-6140-479e-85be-bd4fb052c3b3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C1412-DC4A-4FA7-92E4-493F8B5DE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f2ced-04e6-4c02-a477-66307dd9c155"/>
    <ds:schemaRef ds:uri="efbad40d-6140-479e-85be-bd4fb052c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5faf2ced-04e6-4c02-a477-66307dd9c155"/>
    <ds:schemaRef ds:uri="efbad40d-6140-479e-85be-bd4fb052c3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30jun25_Format kerncompetenties</Template>
  <TotalTime>22</TotalTime>
  <Pages>2</Pages>
  <Words>752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Emily van der Roest - van der Linden</cp:lastModifiedBy>
  <cp:revision>24</cp:revision>
  <dcterms:created xsi:type="dcterms:W3CDTF">2026-06-17T08:45:00Z</dcterms:created>
  <dcterms:modified xsi:type="dcterms:W3CDTF">2026-07-14T14:07:00Z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0x01010040C289C48323AA49BE7AFA16B5F64F2E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