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0DA5723F" w:rsidR="00DD0E19" w:rsidRPr="007F7BB0" w:rsidRDefault="00DE6A74" w:rsidP="00075E48">
            <w:pPr>
              <w:pStyle w:val="CoverSubtitel"/>
              <w:rPr>
                <w:sz w:val="40"/>
                <w:szCs w:val="40"/>
              </w:rPr>
            </w:pPr>
            <w:r w:rsidRPr="007F7BB0">
              <w:rPr>
                <w:sz w:val="40"/>
                <w:szCs w:val="40"/>
              </w:rPr>
              <w:t xml:space="preserve">Bijlage </w:t>
            </w:r>
            <w:r w:rsidR="00725FD8">
              <w:rPr>
                <w:sz w:val="40"/>
                <w:szCs w:val="40"/>
              </w:rPr>
              <w:t>11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BAD5674" w14:textId="0B49F8E6" w:rsidR="00542E32" w:rsidRPr="00464E53" w:rsidRDefault="00542E32" w:rsidP="00CF3878">
            <w:pPr>
              <w:tabs>
                <w:tab w:val="left" w:pos="6810"/>
              </w:tabs>
              <w:rPr>
                <w:rFonts w:cstheme="minorHAnsi"/>
                <w:b/>
                <w:sz w:val="20"/>
                <w:szCs w:val="20"/>
              </w:rPr>
            </w:pPr>
            <w:r w:rsidRPr="00464E53">
              <w:rPr>
                <w:rFonts w:cstheme="minorHAnsi"/>
                <w:b/>
                <w:sz w:val="20"/>
                <w:szCs w:val="20"/>
              </w:rPr>
              <w:t>Kerncompetentie 1:</w:t>
            </w:r>
            <w:r w:rsidR="00CF3878">
              <w:rPr>
                <w:rFonts w:cstheme="minorHAnsi"/>
                <w:b/>
                <w:sz w:val="20"/>
                <w:szCs w:val="20"/>
              </w:rPr>
              <w:t xml:space="preserve"> </w:t>
            </w:r>
            <w:r w:rsidR="003B723C" w:rsidRPr="003B723C">
              <w:rPr>
                <w:rStyle w:val="normaltextrun"/>
                <w:rFonts w:cstheme="minorHAnsi"/>
                <w:sz w:val="20"/>
                <w:szCs w:val="20"/>
              </w:rPr>
              <w:t>Inschrijver heeft aantoonbare ervaring met advisering ten aanzien van onderhoud, instandhouding en voldoen aan alle relevante wet- en regelgeving (waaronder het meest recente Bouwbesluit) van alle werktuigbouwkundige- en elektrotechnische installaties.</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25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789D6AAD" w:rsidR="00542E32" w:rsidRPr="00464E53" w:rsidRDefault="00542E32" w:rsidP="00D67EE8">
            <w:pPr>
              <w:rPr>
                <w:rFonts w:cstheme="minorHAnsi"/>
                <w:bCs/>
                <w:sz w:val="20"/>
                <w:szCs w:val="20"/>
              </w:rPr>
            </w:pPr>
            <w:r w:rsidRPr="00464E53">
              <w:rPr>
                <w:rFonts w:cstheme="minorHAnsi"/>
                <w:bCs/>
                <w:sz w:val="20"/>
                <w:szCs w:val="20"/>
              </w:rPr>
              <w:t xml:space="preserve">Omvang 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6BEDB2FD" w14:textId="468F0AC8"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A91F85" w:rsidRPr="00464E53" w14:paraId="516AB275" w14:textId="77777777" w:rsidTr="006F1FA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7B92FFC2" w14:textId="382EA42B" w:rsidR="00A91F85" w:rsidRPr="00464E53" w:rsidRDefault="00A91F85" w:rsidP="00EE0CB6">
            <w:pPr>
              <w:tabs>
                <w:tab w:val="left" w:pos="6810"/>
              </w:tabs>
              <w:rPr>
                <w:rFonts w:cstheme="minorHAnsi"/>
                <w:b/>
                <w:sz w:val="20"/>
                <w:szCs w:val="20"/>
              </w:rPr>
            </w:pPr>
            <w:r w:rsidRPr="00464E53">
              <w:rPr>
                <w:rFonts w:cstheme="minorHAnsi"/>
                <w:b/>
                <w:sz w:val="20"/>
                <w:szCs w:val="20"/>
              </w:rPr>
              <w:t xml:space="preserve">Kerncompetentie </w:t>
            </w:r>
            <w:r w:rsidR="00EE0CB6">
              <w:rPr>
                <w:rFonts w:cstheme="minorHAnsi"/>
                <w:b/>
                <w:sz w:val="20"/>
                <w:szCs w:val="20"/>
              </w:rPr>
              <w:t>2</w:t>
            </w:r>
            <w:r w:rsidRPr="00464E53">
              <w:rPr>
                <w:rFonts w:cstheme="minorHAnsi"/>
                <w:b/>
                <w:sz w:val="20"/>
                <w:szCs w:val="20"/>
              </w:rPr>
              <w:t>:</w:t>
            </w:r>
            <w:r w:rsidR="00EE0CB6">
              <w:rPr>
                <w:rFonts w:cstheme="minorHAnsi"/>
                <w:b/>
                <w:sz w:val="20"/>
                <w:szCs w:val="20"/>
              </w:rPr>
              <w:t xml:space="preserve"> </w:t>
            </w:r>
            <w:r w:rsidR="0073679E" w:rsidRPr="0073679E">
              <w:rPr>
                <w:rStyle w:val="normaltextrun"/>
                <w:rFonts w:cstheme="minorHAnsi"/>
                <w:sz w:val="20"/>
                <w:szCs w:val="20"/>
              </w:rPr>
              <w:t>Inschrijver heeft aantoonbare ervaring met het gelijktijdig bedienen van verschillende locaties vanuit één opdrachtgever waar zowel geplande projecten als ad-hoc werkzaamheden zijn uitgevoerd.</w:t>
            </w:r>
          </w:p>
        </w:tc>
      </w:tr>
      <w:tr w:rsidR="00A91F85" w:rsidRPr="00464E53" w14:paraId="77BCDF30" w14:textId="77777777" w:rsidTr="006F1FA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54D0B73"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A91F85" w:rsidRPr="00464E53" w14:paraId="200C497D" w14:textId="77777777" w:rsidTr="006F1FA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23CB3F48" w14:textId="77777777" w:rsidR="00A91F85" w:rsidRPr="00464E53" w:rsidRDefault="00A91F85" w:rsidP="006F1FA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74776F6" w14:textId="77777777" w:rsidR="00A91F85" w:rsidRPr="00464E53" w:rsidRDefault="00A91F85" w:rsidP="006F1FA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BAB91FD" w14:textId="77777777" w:rsidR="00A91F85" w:rsidRPr="00464E53" w:rsidRDefault="00A91F85" w:rsidP="006F1FAC">
            <w:pPr>
              <w:rPr>
                <w:rFonts w:cstheme="minorHAnsi"/>
                <w:bCs/>
                <w:sz w:val="20"/>
                <w:szCs w:val="20"/>
              </w:rPr>
            </w:pPr>
          </w:p>
        </w:tc>
      </w:tr>
      <w:tr w:rsidR="00A91F85" w:rsidRPr="00464E53" w14:paraId="32A0C618"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26C0B31"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5F614EA" w14:textId="77777777" w:rsidR="00A91F85" w:rsidRPr="00464E53" w:rsidRDefault="00A91F85" w:rsidP="006F1FA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C8D4519" w14:textId="77777777" w:rsidR="00A91F85" w:rsidRPr="00464E53" w:rsidRDefault="00A91F85" w:rsidP="006F1FAC">
            <w:pPr>
              <w:rPr>
                <w:rFonts w:cstheme="minorHAnsi"/>
                <w:bCs/>
                <w:sz w:val="20"/>
                <w:szCs w:val="20"/>
              </w:rPr>
            </w:pPr>
          </w:p>
        </w:tc>
      </w:tr>
      <w:tr w:rsidR="00A91F85" w:rsidRPr="00464E53" w14:paraId="29994F1D"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CDC63C7"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0DECBA10" w14:textId="77777777" w:rsidR="00A91F85" w:rsidRPr="00464E53" w:rsidRDefault="00A91F85" w:rsidP="006F1FA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DAAB973" w14:textId="77777777" w:rsidR="00A91F85" w:rsidRPr="00464E53" w:rsidRDefault="00A91F85" w:rsidP="006F1FAC">
            <w:pPr>
              <w:rPr>
                <w:rFonts w:cstheme="minorHAnsi"/>
                <w:bCs/>
                <w:sz w:val="20"/>
                <w:szCs w:val="20"/>
              </w:rPr>
            </w:pPr>
          </w:p>
        </w:tc>
      </w:tr>
      <w:tr w:rsidR="00A91F85" w:rsidRPr="00464E53" w14:paraId="43F525B3" w14:textId="77777777" w:rsidTr="006F1FA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797CD94F" w14:textId="77777777" w:rsidR="00A91F85" w:rsidRPr="00464E53" w:rsidRDefault="00A91F85" w:rsidP="006F1FA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45A99A5E" w14:textId="77777777" w:rsidR="00A91F85" w:rsidRPr="00464E53" w:rsidRDefault="00A91F85" w:rsidP="006F1FA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693ECEE" w14:textId="77777777" w:rsidR="00A91F85" w:rsidRPr="00464E53" w:rsidRDefault="00A91F85" w:rsidP="006F1FAC">
            <w:pPr>
              <w:rPr>
                <w:rFonts w:cstheme="minorHAnsi"/>
                <w:bCs/>
                <w:sz w:val="20"/>
                <w:szCs w:val="20"/>
              </w:rPr>
            </w:pPr>
          </w:p>
        </w:tc>
      </w:tr>
      <w:tr w:rsidR="00A91F85" w:rsidRPr="00464E53" w14:paraId="7F822090" w14:textId="77777777" w:rsidTr="006F1FA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EB4298E"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0AB0B25" w14:textId="77777777" w:rsidR="00A91F85" w:rsidRPr="00464E53" w:rsidRDefault="00A91F85" w:rsidP="006F1FA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CD76D1F" w14:textId="77777777" w:rsidR="00A91F85" w:rsidRPr="00464E53" w:rsidRDefault="00A91F85" w:rsidP="006F1FAC">
            <w:pPr>
              <w:rPr>
                <w:rFonts w:cstheme="minorHAnsi"/>
                <w:bCs/>
                <w:sz w:val="20"/>
                <w:szCs w:val="20"/>
              </w:rPr>
            </w:pPr>
          </w:p>
        </w:tc>
      </w:tr>
      <w:tr w:rsidR="00A91F85" w:rsidRPr="00464E53" w14:paraId="6CC1EC82" w14:textId="77777777" w:rsidTr="006F1FA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E284081"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93F6902" w14:textId="77777777" w:rsidR="00A91F85" w:rsidRPr="00464E53" w:rsidRDefault="00A91F85" w:rsidP="006F1FA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0AC4AE5" w14:textId="77777777" w:rsidR="00A91F85" w:rsidRPr="00464E53" w:rsidRDefault="00A91F85" w:rsidP="006F1FAC">
            <w:pPr>
              <w:rPr>
                <w:rFonts w:cstheme="minorHAnsi"/>
                <w:bCs/>
                <w:sz w:val="20"/>
                <w:szCs w:val="20"/>
              </w:rPr>
            </w:pPr>
          </w:p>
        </w:tc>
      </w:tr>
      <w:tr w:rsidR="00A91F85" w:rsidRPr="00464E53" w14:paraId="7CADBF3E" w14:textId="77777777" w:rsidTr="006F1FA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69B35B4"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683725" w14:textId="77777777" w:rsidR="00A91F85" w:rsidRPr="00464E53" w:rsidRDefault="00A91F85" w:rsidP="006F1FA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81870D8" w14:textId="77777777" w:rsidR="00A91F85" w:rsidRPr="00464E53" w:rsidRDefault="00A91F85" w:rsidP="006F1FAC">
            <w:pPr>
              <w:rPr>
                <w:rFonts w:cstheme="minorHAnsi"/>
                <w:bCs/>
                <w:sz w:val="20"/>
                <w:szCs w:val="20"/>
              </w:rPr>
            </w:pPr>
          </w:p>
        </w:tc>
      </w:tr>
      <w:tr w:rsidR="00A91F85" w:rsidRPr="001430D4" w14:paraId="6E1899F7"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08EB73E"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Projectgegevens</w:t>
            </w:r>
          </w:p>
        </w:tc>
      </w:tr>
      <w:tr w:rsidR="00A91F85" w:rsidRPr="00464E53" w14:paraId="773B993E"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0D78DC5" w14:textId="77777777" w:rsidR="00A91F85" w:rsidRDefault="00A91F85" w:rsidP="006F1FAC">
            <w:pPr>
              <w:rPr>
                <w:rFonts w:cstheme="minorHAnsi"/>
                <w:bCs/>
                <w:sz w:val="20"/>
                <w:szCs w:val="20"/>
              </w:rPr>
            </w:pPr>
          </w:p>
          <w:p w14:paraId="28668DEB" w14:textId="77777777" w:rsidR="00A91F85" w:rsidRPr="00464E53" w:rsidRDefault="00A91F85" w:rsidP="006F1FA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15F3190" w14:textId="77777777" w:rsidR="00A91F85" w:rsidRPr="00464E53" w:rsidRDefault="00A91F85" w:rsidP="006F1FA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BFD15D6" w14:textId="77777777" w:rsidR="00A91F85" w:rsidRPr="00464E53" w:rsidRDefault="00A91F85" w:rsidP="006F1FAC">
            <w:pPr>
              <w:rPr>
                <w:rFonts w:cstheme="minorHAnsi"/>
                <w:bCs/>
                <w:sz w:val="20"/>
                <w:szCs w:val="20"/>
              </w:rPr>
            </w:pPr>
          </w:p>
        </w:tc>
      </w:tr>
      <w:tr w:rsidR="00A91F85" w:rsidRPr="00464E53" w14:paraId="1B6C23BA"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472D769"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4BEA29A" w14:textId="77777777" w:rsidR="00A91F85" w:rsidRPr="00464E53" w:rsidRDefault="00A91F85" w:rsidP="006F1FA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0709E0D" w14:textId="77777777" w:rsidR="00A91F85" w:rsidRPr="00464E53" w:rsidRDefault="00A91F85" w:rsidP="006F1FAC">
            <w:pPr>
              <w:rPr>
                <w:rFonts w:cstheme="minorHAnsi"/>
                <w:bCs/>
                <w:sz w:val="20"/>
                <w:szCs w:val="20"/>
              </w:rPr>
            </w:pPr>
          </w:p>
        </w:tc>
      </w:tr>
      <w:tr w:rsidR="00A91F85" w:rsidRPr="00464E53" w14:paraId="059AF35A"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EA36998"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E16A995" w14:textId="77777777" w:rsidR="00A91F85" w:rsidRPr="00464E53" w:rsidRDefault="00A91F85" w:rsidP="006F1FA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4674B044" w14:textId="77777777" w:rsidR="00A91F85" w:rsidRPr="00464E53" w:rsidRDefault="00A91F85" w:rsidP="006F1FAC">
            <w:pPr>
              <w:rPr>
                <w:rFonts w:cstheme="minorHAnsi"/>
                <w:bCs/>
                <w:sz w:val="20"/>
                <w:szCs w:val="20"/>
              </w:rPr>
            </w:pPr>
          </w:p>
        </w:tc>
      </w:tr>
      <w:tr w:rsidR="00A91F85" w:rsidRPr="00464E53" w14:paraId="313803C2"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4768496" w14:textId="77777777" w:rsidR="00A91F85" w:rsidRPr="00464E53" w:rsidRDefault="00A91F85" w:rsidP="006F1FA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1C92D81" w14:textId="77777777" w:rsidR="00A91F85" w:rsidRPr="00464E53" w:rsidRDefault="00A91F85" w:rsidP="006F1FA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4DE3A4D9" w14:textId="77777777" w:rsidR="00A91F85" w:rsidRPr="00464E53" w:rsidRDefault="00A91F85" w:rsidP="006F1FAC">
            <w:pPr>
              <w:rPr>
                <w:rFonts w:cstheme="minorHAnsi"/>
                <w:bCs/>
                <w:sz w:val="20"/>
                <w:szCs w:val="20"/>
              </w:rPr>
            </w:pPr>
          </w:p>
        </w:tc>
      </w:tr>
      <w:tr w:rsidR="00A91F85" w:rsidRPr="00464E53" w14:paraId="314C9E43"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CF4E4AB" w14:textId="77777777" w:rsidR="00A91F85" w:rsidRPr="00464E53" w:rsidRDefault="00A91F85" w:rsidP="006F1FA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9F560FD" w14:textId="77777777" w:rsidR="00A91F85" w:rsidRPr="00464E53" w:rsidRDefault="00A91F85" w:rsidP="006F1FA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596C732" w14:textId="77777777" w:rsidR="00A91F85" w:rsidRDefault="00A91F85" w:rsidP="006F1FAC">
            <w:pPr>
              <w:rPr>
                <w:rFonts w:cstheme="minorHAnsi"/>
                <w:sz w:val="20"/>
                <w:szCs w:val="20"/>
              </w:rPr>
            </w:pPr>
          </w:p>
          <w:p w14:paraId="04647141" w14:textId="77777777" w:rsidR="00A91F85" w:rsidRDefault="00A91F85" w:rsidP="006F1FAC">
            <w:pPr>
              <w:rPr>
                <w:rFonts w:cstheme="minorHAnsi"/>
                <w:sz w:val="20"/>
                <w:szCs w:val="20"/>
              </w:rPr>
            </w:pPr>
          </w:p>
          <w:p w14:paraId="1C5984E9" w14:textId="77777777" w:rsidR="00A91F85" w:rsidRPr="00464E53" w:rsidRDefault="00A91F85" w:rsidP="006F1FAC">
            <w:pPr>
              <w:rPr>
                <w:rFonts w:cstheme="minorHAnsi"/>
                <w:sz w:val="20"/>
                <w:szCs w:val="20"/>
              </w:rPr>
            </w:pPr>
          </w:p>
        </w:tc>
      </w:tr>
    </w:tbl>
    <w:p w14:paraId="1F7DDF95" w14:textId="77777777" w:rsidR="00A91F85" w:rsidRDefault="00A91F85"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A91F85" w:rsidRPr="00464E53" w14:paraId="1353C8E6" w14:textId="77777777" w:rsidTr="006F1FA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0CFEA14" w14:textId="606AE205" w:rsidR="00A91F85" w:rsidRPr="00464E53" w:rsidRDefault="00A91F85" w:rsidP="00F605A8">
            <w:pPr>
              <w:tabs>
                <w:tab w:val="left" w:pos="6810"/>
              </w:tabs>
              <w:rPr>
                <w:rFonts w:cstheme="minorHAnsi"/>
                <w:b/>
                <w:sz w:val="20"/>
                <w:szCs w:val="20"/>
              </w:rPr>
            </w:pPr>
            <w:r w:rsidRPr="00464E53">
              <w:rPr>
                <w:rFonts w:cstheme="minorHAnsi"/>
                <w:b/>
                <w:sz w:val="20"/>
                <w:szCs w:val="20"/>
              </w:rPr>
              <w:lastRenderedPageBreak/>
              <w:t xml:space="preserve">Kerncompetentie </w:t>
            </w:r>
            <w:r w:rsidR="00EE0CB6">
              <w:rPr>
                <w:rFonts w:cstheme="minorHAnsi"/>
                <w:b/>
                <w:sz w:val="20"/>
                <w:szCs w:val="20"/>
              </w:rPr>
              <w:t xml:space="preserve">3: </w:t>
            </w:r>
            <w:r w:rsidR="001A1394" w:rsidRPr="001A1394">
              <w:rPr>
                <w:rStyle w:val="normaltextrun"/>
                <w:rFonts w:cstheme="minorHAnsi"/>
                <w:sz w:val="20"/>
                <w:szCs w:val="20"/>
              </w:rPr>
              <w:t>Inschrijver heeft aantoonbare ervaring met het integraal ontwerpen tot aanbesteding, realisatie en oplevering van duurzame werktuigbouwkundige- en elektrotechnische installaties, gericht op energie-efficiëntie, comfort, toekomstbestendigheid en reductie van CO</w:t>
            </w:r>
            <w:r w:rsidR="001A1394" w:rsidRPr="001A1394">
              <w:rPr>
                <w:rStyle w:val="normaltextrun"/>
                <w:rFonts w:ascii="Cambria Math" w:hAnsi="Cambria Math" w:cs="Cambria Math"/>
                <w:sz w:val="20"/>
                <w:szCs w:val="20"/>
              </w:rPr>
              <w:t>₂</w:t>
            </w:r>
            <w:r w:rsidR="001A1394" w:rsidRPr="001A1394">
              <w:rPr>
                <w:rStyle w:val="normaltextrun"/>
                <w:rFonts w:cstheme="minorHAnsi"/>
                <w:sz w:val="20"/>
                <w:szCs w:val="20"/>
              </w:rPr>
              <w:t xml:space="preserve">-uitstoot, </w:t>
            </w:r>
            <w:proofErr w:type="gramStart"/>
            <w:r w:rsidR="001A1394" w:rsidRPr="001A1394">
              <w:rPr>
                <w:rStyle w:val="normaltextrun"/>
                <w:rFonts w:cstheme="minorHAnsi"/>
                <w:sz w:val="20"/>
                <w:szCs w:val="20"/>
              </w:rPr>
              <w:t>conform</w:t>
            </w:r>
            <w:proofErr w:type="gramEnd"/>
            <w:r w:rsidR="001A1394" w:rsidRPr="001A1394">
              <w:rPr>
                <w:rStyle w:val="normaltextrun"/>
                <w:rFonts w:cstheme="minorHAnsi"/>
                <w:sz w:val="20"/>
                <w:szCs w:val="20"/>
              </w:rPr>
              <w:t xml:space="preserve"> geldende wet- en regelgeving.</w:t>
            </w:r>
          </w:p>
        </w:tc>
      </w:tr>
      <w:tr w:rsidR="00A91F85" w:rsidRPr="00464E53" w14:paraId="3EBD00A4" w14:textId="77777777" w:rsidTr="006F1FA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04EEBE9"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A91F85" w:rsidRPr="00464E53" w14:paraId="355DF85A" w14:textId="77777777" w:rsidTr="006F1FA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3CE79DA" w14:textId="77777777" w:rsidR="00A91F85" w:rsidRPr="00464E53" w:rsidRDefault="00A91F85" w:rsidP="006F1FA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3259E13" w14:textId="77777777" w:rsidR="00A91F85" w:rsidRPr="00464E53" w:rsidRDefault="00A91F85" w:rsidP="006F1FA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52E1EBC" w14:textId="77777777" w:rsidR="00A91F85" w:rsidRPr="00464E53" w:rsidRDefault="00A91F85" w:rsidP="006F1FAC">
            <w:pPr>
              <w:rPr>
                <w:rFonts w:cstheme="minorHAnsi"/>
                <w:bCs/>
                <w:sz w:val="20"/>
                <w:szCs w:val="20"/>
              </w:rPr>
            </w:pPr>
          </w:p>
        </w:tc>
      </w:tr>
      <w:tr w:rsidR="00A91F85" w:rsidRPr="00464E53" w14:paraId="124D4D6C"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10D574E"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7DB3789" w14:textId="77777777" w:rsidR="00A91F85" w:rsidRPr="00464E53" w:rsidRDefault="00A91F85" w:rsidP="006F1FA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FEE4156" w14:textId="77777777" w:rsidR="00A91F85" w:rsidRPr="00464E53" w:rsidRDefault="00A91F85" w:rsidP="006F1FAC">
            <w:pPr>
              <w:rPr>
                <w:rFonts w:cstheme="minorHAnsi"/>
                <w:bCs/>
                <w:sz w:val="20"/>
                <w:szCs w:val="20"/>
              </w:rPr>
            </w:pPr>
          </w:p>
        </w:tc>
      </w:tr>
      <w:tr w:rsidR="00A91F85" w:rsidRPr="00464E53" w14:paraId="15AB1F7C"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A9FDF28"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240E0D8" w14:textId="77777777" w:rsidR="00A91F85" w:rsidRPr="00464E53" w:rsidRDefault="00A91F85" w:rsidP="006F1FA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DFE73BF" w14:textId="77777777" w:rsidR="00A91F85" w:rsidRPr="00464E53" w:rsidRDefault="00A91F85" w:rsidP="006F1FAC">
            <w:pPr>
              <w:rPr>
                <w:rFonts w:cstheme="minorHAnsi"/>
                <w:bCs/>
                <w:sz w:val="20"/>
                <w:szCs w:val="20"/>
              </w:rPr>
            </w:pPr>
          </w:p>
        </w:tc>
      </w:tr>
      <w:tr w:rsidR="00A91F85" w:rsidRPr="00464E53" w14:paraId="7BAB6FCC" w14:textId="77777777" w:rsidTr="006F1FA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60E39B42" w14:textId="77777777" w:rsidR="00A91F85" w:rsidRPr="00464E53" w:rsidRDefault="00A91F85" w:rsidP="006F1FA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16C80A32" w14:textId="77777777" w:rsidR="00A91F85" w:rsidRPr="00464E53" w:rsidRDefault="00A91F85" w:rsidP="006F1FA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33BE421" w14:textId="77777777" w:rsidR="00A91F85" w:rsidRPr="00464E53" w:rsidRDefault="00A91F85" w:rsidP="006F1FAC">
            <w:pPr>
              <w:rPr>
                <w:rFonts w:cstheme="minorHAnsi"/>
                <w:bCs/>
                <w:sz w:val="20"/>
                <w:szCs w:val="20"/>
              </w:rPr>
            </w:pPr>
          </w:p>
        </w:tc>
      </w:tr>
      <w:tr w:rsidR="00A91F85" w:rsidRPr="00464E53" w14:paraId="3ECE1D03" w14:textId="77777777" w:rsidTr="006F1FA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AECCC95"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9716A7C" w14:textId="77777777" w:rsidR="00A91F85" w:rsidRPr="00464E53" w:rsidRDefault="00A91F85" w:rsidP="006F1FA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0F08B7" w14:textId="77777777" w:rsidR="00A91F85" w:rsidRPr="00464E53" w:rsidRDefault="00A91F85" w:rsidP="006F1FAC">
            <w:pPr>
              <w:rPr>
                <w:rFonts w:cstheme="minorHAnsi"/>
                <w:bCs/>
                <w:sz w:val="20"/>
                <w:szCs w:val="20"/>
              </w:rPr>
            </w:pPr>
          </w:p>
        </w:tc>
      </w:tr>
      <w:tr w:rsidR="00A91F85" w:rsidRPr="00464E53" w14:paraId="0368C769" w14:textId="77777777" w:rsidTr="006F1FA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43BCF57"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58DE884" w14:textId="77777777" w:rsidR="00A91F85" w:rsidRPr="00464E53" w:rsidRDefault="00A91F85" w:rsidP="006F1FA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01DD45D" w14:textId="77777777" w:rsidR="00A91F85" w:rsidRPr="00464E53" w:rsidRDefault="00A91F85" w:rsidP="006F1FAC">
            <w:pPr>
              <w:rPr>
                <w:rFonts w:cstheme="minorHAnsi"/>
                <w:bCs/>
                <w:sz w:val="20"/>
                <w:szCs w:val="20"/>
              </w:rPr>
            </w:pPr>
          </w:p>
        </w:tc>
      </w:tr>
      <w:tr w:rsidR="00A91F85" w:rsidRPr="00464E53" w14:paraId="7179BAB2" w14:textId="77777777" w:rsidTr="006F1FA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5B6AF87"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C78CA93" w14:textId="77777777" w:rsidR="00A91F85" w:rsidRPr="00464E53" w:rsidRDefault="00A91F85" w:rsidP="006F1FA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1003EE6" w14:textId="77777777" w:rsidR="00A91F85" w:rsidRPr="00464E53" w:rsidRDefault="00A91F85" w:rsidP="006F1FAC">
            <w:pPr>
              <w:rPr>
                <w:rFonts w:cstheme="minorHAnsi"/>
                <w:bCs/>
                <w:sz w:val="20"/>
                <w:szCs w:val="20"/>
              </w:rPr>
            </w:pPr>
          </w:p>
        </w:tc>
      </w:tr>
      <w:tr w:rsidR="00A91F85" w:rsidRPr="001430D4" w14:paraId="1486D021"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5FC20E5"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Projectgegevens</w:t>
            </w:r>
          </w:p>
        </w:tc>
      </w:tr>
      <w:tr w:rsidR="00A91F85" w:rsidRPr="00464E53" w14:paraId="1DD9910D"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12EB3AC9" w14:textId="77777777" w:rsidR="00A91F85" w:rsidRDefault="00A91F85" w:rsidP="006F1FAC">
            <w:pPr>
              <w:rPr>
                <w:rFonts w:cstheme="minorHAnsi"/>
                <w:bCs/>
                <w:sz w:val="20"/>
                <w:szCs w:val="20"/>
              </w:rPr>
            </w:pPr>
          </w:p>
          <w:p w14:paraId="653AFEB8" w14:textId="77777777" w:rsidR="00A91F85" w:rsidRPr="00464E53" w:rsidRDefault="00A91F85" w:rsidP="006F1FA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34AC08C" w14:textId="77777777" w:rsidR="00A91F85" w:rsidRPr="00464E53" w:rsidRDefault="00A91F85" w:rsidP="006F1FA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5C97D53" w14:textId="77777777" w:rsidR="00A91F85" w:rsidRPr="00464E53" w:rsidRDefault="00A91F85" w:rsidP="006F1FAC">
            <w:pPr>
              <w:rPr>
                <w:rFonts w:cstheme="minorHAnsi"/>
                <w:bCs/>
                <w:sz w:val="20"/>
                <w:szCs w:val="20"/>
              </w:rPr>
            </w:pPr>
          </w:p>
        </w:tc>
      </w:tr>
      <w:tr w:rsidR="00A91F85" w:rsidRPr="00464E53" w14:paraId="0A3687EA"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E9E6688"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DD03BD5" w14:textId="77777777" w:rsidR="00A91F85" w:rsidRPr="00464E53" w:rsidRDefault="00A91F85" w:rsidP="006F1FA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8943EB6" w14:textId="77777777" w:rsidR="00A91F85" w:rsidRPr="00464E53" w:rsidRDefault="00A91F85" w:rsidP="006F1FAC">
            <w:pPr>
              <w:rPr>
                <w:rFonts w:cstheme="minorHAnsi"/>
                <w:bCs/>
                <w:sz w:val="20"/>
                <w:szCs w:val="20"/>
              </w:rPr>
            </w:pPr>
          </w:p>
        </w:tc>
      </w:tr>
      <w:tr w:rsidR="00A91F85" w:rsidRPr="00464E53" w14:paraId="42E603C0"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908CD89"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1C1DD16" w14:textId="77777777" w:rsidR="00A91F85" w:rsidRPr="00464E53" w:rsidRDefault="00A91F85" w:rsidP="006F1FA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54B4013" w14:textId="77777777" w:rsidR="00A91F85" w:rsidRPr="00464E53" w:rsidRDefault="00A91F85" w:rsidP="006F1FAC">
            <w:pPr>
              <w:rPr>
                <w:rFonts w:cstheme="minorHAnsi"/>
                <w:bCs/>
                <w:sz w:val="20"/>
                <w:szCs w:val="20"/>
              </w:rPr>
            </w:pPr>
          </w:p>
        </w:tc>
      </w:tr>
      <w:tr w:rsidR="00A91F85" w:rsidRPr="00464E53" w14:paraId="2A18E694"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D2AB757" w14:textId="77777777" w:rsidR="00A91F85" w:rsidRPr="00464E53" w:rsidRDefault="00A91F85" w:rsidP="006F1FA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3AC84F3C" w14:textId="77777777" w:rsidR="00A91F85" w:rsidRPr="00464E53" w:rsidRDefault="00A91F85" w:rsidP="006F1FA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31948757" w14:textId="77777777" w:rsidR="00A91F85" w:rsidRPr="00464E53" w:rsidRDefault="00A91F85" w:rsidP="006F1FAC">
            <w:pPr>
              <w:rPr>
                <w:rFonts w:cstheme="minorHAnsi"/>
                <w:bCs/>
                <w:sz w:val="20"/>
                <w:szCs w:val="20"/>
              </w:rPr>
            </w:pPr>
          </w:p>
        </w:tc>
      </w:tr>
      <w:tr w:rsidR="00A91F85" w:rsidRPr="00464E53" w14:paraId="47B62129"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8528AAB" w14:textId="77777777" w:rsidR="00A91F85" w:rsidRPr="00464E53" w:rsidRDefault="00A91F85" w:rsidP="006F1FA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19E7FDD" w14:textId="77777777" w:rsidR="00A91F85" w:rsidRPr="00464E53" w:rsidRDefault="00A91F85" w:rsidP="006F1FA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289C0E8A" w14:textId="77777777" w:rsidR="00A91F85" w:rsidRDefault="00A91F85" w:rsidP="006F1FAC">
            <w:pPr>
              <w:rPr>
                <w:rFonts w:cstheme="minorHAnsi"/>
                <w:sz w:val="20"/>
                <w:szCs w:val="20"/>
              </w:rPr>
            </w:pPr>
          </w:p>
          <w:p w14:paraId="05E68207" w14:textId="77777777" w:rsidR="00A91F85" w:rsidRDefault="00A91F85" w:rsidP="006F1FAC">
            <w:pPr>
              <w:rPr>
                <w:rFonts w:cstheme="minorHAnsi"/>
                <w:sz w:val="20"/>
                <w:szCs w:val="20"/>
              </w:rPr>
            </w:pPr>
          </w:p>
          <w:p w14:paraId="7716FB5D" w14:textId="77777777" w:rsidR="00A91F85" w:rsidRPr="00464E53" w:rsidRDefault="00A91F85" w:rsidP="006F1FAC">
            <w:pPr>
              <w:rPr>
                <w:rFonts w:cstheme="minorHAnsi"/>
                <w:sz w:val="20"/>
                <w:szCs w:val="20"/>
              </w:rPr>
            </w:pPr>
          </w:p>
        </w:tc>
      </w:tr>
    </w:tbl>
    <w:p w14:paraId="7B842C7F" w14:textId="77777777" w:rsidR="00A91F85" w:rsidRDefault="00A91F85"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A91F85" w:rsidRPr="00464E53" w14:paraId="73B761EE" w14:textId="77777777" w:rsidTr="006F1FA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C94636E" w14:textId="35AA2C8D" w:rsidR="00A91F85" w:rsidRPr="00464E53" w:rsidRDefault="00A91F85" w:rsidP="000F7FF9">
            <w:pPr>
              <w:tabs>
                <w:tab w:val="left" w:pos="6810"/>
              </w:tabs>
              <w:rPr>
                <w:rFonts w:cstheme="minorHAnsi"/>
                <w:b/>
                <w:sz w:val="20"/>
                <w:szCs w:val="20"/>
              </w:rPr>
            </w:pPr>
            <w:r w:rsidRPr="00464E53">
              <w:rPr>
                <w:rFonts w:cstheme="minorHAnsi"/>
                <w:b/>
                <w:sz w:val="20"/>
                <w:szCs w:val="20"/>
              </w:rPr>
              <w:t xml:space="preserve">Kerncompetentie </w:t>
            </w:r>
            <w:r w:rsidR="000F7FF9">
              <w:rPr>
                <w:rFonts w:cstheme="minorHAnsi"/>
                <w:b/>
                <w:sz w:val="20"/>
                <w:szCs w:val="20"/>
              </w:rPr>
              <w:t>4</w:t>
            </w:r>
            <w:r w:rsidRPr="00464E53">
              <w:rPr>
                <w:rFonts w:cstheme="minorHAnsi"/>
                <w:b/>
                <w:sz w:val="20"/>
                <w:szCs w:val="20"/>
              </w:rPr>
              <w:t>:</w:t>
            </w:r>
            <w:r w:rsidR="000F7FF9">
              <w:rPr>
                <w:rFonts w:cstheme="minorHAnsi"/>
                <w:b/>
                <w:sz w:val="20"/>
                <w:szCs w:val="20"/>
              </w:rPr>
              <w:t xml:space="preserve"> </w:t>
            </w:r>
            <w:r w:rsidR="00151451" w:rsidRPr="00151451">
              <w:rPr>
                <w:rStyle w:val="normaltextrun"/>
                <w:rFonts w:cstheme="minorHAnsi"/>
                <w:sz w:val="20"/>
                <w:szCs w:val="20"/>
              </w:rPr>
              <w:t>Inschrijver heeft aantoonbare ervaring binnen het onderwijs met o.a. de Frisse scholen norm.</w:t>
            </w:r>
          </w:p>
        </w:tc>
      </w:tr>
      <w:tr w:rsidR="00A91F85" w:rsidRPr="00464E53" w14:paraId="4E1EBF2B" w14:textId="77777777" w:rsidTr="006F1FA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D34D00F"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A91F85" w:rsidRPr="00464E53" w14:paraId="0B2EF1DD" w14:textId="77777777" w:rsidTr="006F1FA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C98A7CC" w14:textId="77777777" w:rsidR="00A91F85" w:rsidRPr="00464E53" w:rsidRDefault="00A91F85" w:rsidP="006F1FA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769E20C" w14:textId="77777777" w:rsidR="00A91F85" w:rsidRPr="00464E53" w:rsidRDefault="00A91F85" w:rsidP="006F1FA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411D542" w14:textId="77777777" w:rsidR="00A91F85" w:rsidRPr="00464E53" w:rsidRDefault="00A91F85" w:rsidP="006F1FAC">
            <w:pPr>
              <w:rPr>
                <w:rFonts w:cstheme="minorHAnsi"/>
                <w:bCs/>
                <w:sz w:val="20"/>
                <w:szCs w:val="20"/>
              </w:rPr>
            </w:pPr>
          </w:p>
        </w:tc>
      </w:tr>
      <w:tr w:rsidR="00A91F85" w:rsidRPr="00464E53" w14:paraId="08D9C8EF"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3015732"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57ADD94" w14:textId="77777777" w:rsidR="00A91F85" w:rsidRPr="00464E53" w:rsidRDefault="00A91F85" w:rsidP="006F1FA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5932405" w14:textId="77777777" w:rsidR="00A91F85" w:rsidRPr="00464E53" w:rsidRDefault="00A91F85" w:rsidP="006F1FAC">
            <w:pPr>
              <w:rPr>
                <w:rFonts w:cstheme="minorHAnsi"/>
                <w:bCs/>
                <w:sz w:val="20"/>
                <w:szCs w:val="20"/>
              </w:rPr>
            </w:pPr>
          </w:p>
        </w:tc>
      </w:tr>
      <w:tr w:rsidR="00A91F85" w:rsidRPr="00464E53" w14:paraId="249BE72C" w14:textId="77777777" w:rsidTr="006F1FA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5FE28A1"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2697DFC" w14:textId="77777777" w:rsidR="00A91F85" w:rsidRPr="00464E53" w:rsidRDefault="00A91F85" w:rsidP="006F1FA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412E9B0" w14:textId="77777777" w:rsidR="00A91F85" w:rsidRPr="00464E53" w:rsidRDefault="00A91F85" w:rsidP="006F1FAC">
            <w:pPr>
              <w:rPr>
                <w:rFonts w:cstheme="minorHAnsi"/>
                <w:bCs/>
                <w:sz w:val="20"/>
                <w:szCs w:val="20"/>
              </w:rPr>
            </w:pPr>
          </w:p>
        </w:tc>
      </w:tr>
      <w:tr w:rsidR="00A91F85" w:rsidRPr="00464E53" w14:paraId="04F5797E" w14:textId="77777777" w:rsidTr="006F1FA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C003B7C" w14:textId="77777777" w:rsidR="00A91F85" w:rsidRPr="00464E53" w:rsidRDefault="00A91F85" w:rsidP="006F1FA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FF6B5DF" w14:textId="77777777" w:rsidR="00A91F85" w:rsidRPr="00464E53" w:rsidRDefault="00A91F85" w:rsidP="006F1FA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6AC2433" w14:textId="77777777" w:rsidR="00A91F85" w:rsidRPr="00464E53" w:rsidRDefault="00A91F85" w:rsidP="006F1FAC">
            <w:pPr>
              <w:rPr>
                <w:rFonts w:cstheme="minorHAnsi"/>
                <w:bCs/>
                <w:sz w:val="20"/>
                <w:szCs w:val="20"/>
              </w:rPr>
            </w:pPr>
          </w:p>
        </w:tc>
      </w:tr>
      <w:tr w:rsidR="00A91F85" w:rsidRPr="00464E53" w14:paraId="2CDD50EF" w14:textId="77777777" w:rsidTr="006F1FA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8429CC1"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E848AFB" w14:textId="77777777" w:rsidR="00A91F85" w:rsidRPr="00464E53" w:rsidRDefault="00A91F85" w:rsidP="006F1FA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D4841F" w14:textId="77777777" w:rsidR="00A91F85" w:rsidRPr="00464E53" w:rsidRDefault="00A91F85" w:rsidP="006F1FAC">
            <w:pPr>
              <w:rPr>
                <w:rFonts w:cstheme="minorHAnsi"/>
                <w:bCs/>
                <w:sz w:val="20"/>
                <w:szCs w:val="20"/>
              </w:rPr>
            </w:pPr>
          </w:p>
        </w:tc>
      </w:tr>
      <w:tr w:rsidR="00A91F85" w:rsidRPr="00464E53" w14:paraId="6C2F1CAA" w14:textId="77777777" w:rsidTr="006F1FA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176B917"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2A78026" w14:textId="77777777" w:rsidR="00A91F85" w:rsidRPr="00464E53" w:rsidRDefault="00A91F85" w:rsidP="006F1FA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EEBEEA5" w14:textId="77777777" w:rsidR="00A91F85" w:rsidRPr="00464E53" w:rsidRDefault="00A91F85" w:rsidP="006F1FAC">
            <w:pPr>
              <w:rPr>
                <w:rFonts w:cstheme="minorHAnsi"/>
                <w:bCs/>
                <w:sz w:val="20"/>
                <w:szCs w:val="20"/>
              </w:rPr>
            </w:pPr>
          </w:p>
        </w:tc>
      </w:tr>
      <w:tr w:rsidR="00A91F85" w:rsidRPr="00464E53" w14:paraId="25C95C1C" w14:textId="77777777" w:rsidTr="006F1FA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66B85BD"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5F697B9" w14:textId="77777777" w:rsidR="00A91F85" w:rsidRPr="00464E53" w:rsidRDefault="00A91F85" w:rsidP="006F1FA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0277BE9" w14:textId="77777777" w:rsidR="00A91F85" w:rsidRPr="00464E53" w:rsidRDefault="00A91F85" w:rsidP="006F1FAC">
            <w:pPr>
              <w:rPr>
                <w:rFonts w:cstheme="minorHAnsi"/>
                <w:bCs/>
                <w:sz w:val="20"/>
                <w:szCs w:val="20"/>
              </w:rPr>
            </w:pPr>
          </w:p>
        </w:tc>
      </w:tr>
      <w:tr w:rsidR="00A91F85" w:rsidRPr="001430D4" w14:paraId="6AF5B758"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8DF5612" w14:textId="77777777" w:rsidR="00A91F85" w:rsidRPr="00464E53" w:rsidRDefault="00A91F85" w:rsidP="006F1FAC">
            <w:pPr>
              <w:tabs>
                <w:tab w:val="left" w:pos="6810"/>
              </w:tabs>
              <w:rPr>
                <w:rFonts w:cstheme="minorHAnsi"/>
                <w:b/>
                <w:sz w:val="20"/>
                <w:szCs w:val="20"/>
              </w:rPr>
            </w:pPr>
            <w:r w:rsidRPr="00464E53">
              <w:rPr>
                <w:rFonts w:cstheme="minorHAnsi"/>
                <w:b/>
                <w:sz w:val="20"/>
                <w:szCs w:val="20"/>
              </w:rPr>
              <w:t>Projectgegevens</w:t>
            </w:r>
          </w:p>
        </w:tc>
      </w:tr>
      <w:tr w:rsidR="00A91F85" w:rsidRPr="00464E53" w14:paraId="2B459476"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F879DC2" w14:textId="77777777" w:rsidR="00A91F85" w:rsidRDefault="00A91F85" w:rsidP="006F1FAC">
            <w:pPr>
              <w:rPr>
                <w:rFonts w:cstheme="minorHAnsi"/>
                <w:bCs/>
                <w:sz w:val="20"/>
                <w:szCs w:val="20"/>
              </w:rPr>
            </w:pPr>
          </w:p>
          <w:p w14:paraId="40BBFFCE" w14:textId="77777777" w:rsidR="00A91F85" w:rsidRPr="00464E53" w:rsidRDefault="00A91F85" w:rsidP="006F1FA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7516412" w14:textId="77777777" w:rsidR="00A91F85" w:rsidRPr="00464E53" w:rsidRDefault="00A91F85" w:rsidP="006F1FA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878BF09" w14:textId="77777777" w:rsidR="00A91F85" w:rsidRPr="00464E53" w:rsidRDefault="00A91F85" w:rsidP="006F1FAC">
            <w:pPr>
              <w:rPr>
                <w:rFonts w:cstheme="minorHAnsi"/>
                <w:bCs/>
                <w:sz w:val="20"/>
                <w:szCs w:val="20"/>
              </w:rPr>
            </w:pPr>
          </w:p>
        </w:tc>
      </w:tr>
      <w:tr w:rsidR="00A91F85" w:rsidRPr="00464E53" w14:paraId="53369D70"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75D44B1"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020FB44" w14:textId="77777777" w:rsidR="00A91F85" w:rsidRPr="00464E53" w:rsidRDefault="00A91F85" w:rsidP="006F1FA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4C5425B0" w14:textId="77777777" w:rsidR="00A91F85" w:rsidRPr="00464E53" w:rsidRDefault="00A91F85" w:rsidP="006F1FAC">
            <w:pPr>
              <w:rPr>
                <w:rFonts w:cstheme="minorHAnsi"/>
                <w:bCs/>
                <w:sz w:val="20"/>
                <w:szCs w:val="20"/>
              </w:rPr>
            </w:pPr>
          </w:p>
        </w:tc>
      </w:tr>
      <w:tr w:rsidR="00A91F85" w:rsidRPr="00464E53" w14:paraId="5738EC5A"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142BCFB" w14:textId="77777777" w:rsidR="00A91F85" w:rsidRPr="00464E53" w:rsidRDefault="00A91F85" w:rsidP="006F1FA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858ED95" w14:textId="77777777" w:rsidR="00A91F85" w:rsidRPr="00464E53" w:rsidRDefault="00A91F85" w:rsidP="006F1FA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69F4577" w14:textId="77777777" w:rsidR="00A91F85" w:rsidRPr="00464E53" w:rsidRDefault="00A91F85" w:rsidP="006F1FAC">
            <w:pPr>
              <w:rPr>
                <w:rFonts w:cstheme="minorHAnsi"/>
                <w:bCs/>
                <w:sz w:val="20"/>
                <w:szCs w:val="20"/>
              </w:rPr>
            </w:pPr>
          </w:p>
        </w:tc>
      </w:tr>
      <w:tr w:rsidR="00A91F85" w:rsidRPr="00464E53" w14:paraId="3A1A2EF3"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DD017EE" w14:textId="77777777" w:rsidR="00A91F85" w:rsidRPr="00464E53" w:rsidRDefault="00A91F85" w:rsidP="006F1FA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332DA21" w14:textId="77777777" w:rsidR="00A91F85" w:rsidRPr="00464E53" w:rsidRDefault="00A91F85" w:rsidP="006F1FA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00E70792" w14:textId="77777777" w:rsidR="00A91F85" w:rsidRPr="00464E53" w:rsidRDefault="00A91F85" w:rsidP="006F1FAC">
            <w:pPr>
              <w:rPr>
                <w:rFonts w:cstheme="minorHAnsi"/>
                <w:bCs/>
                <w:sz w:val="20"/>
                <w:szCs w:val="20"/>
              </w:rPr>
            </w:pPr>
          </w:p>
        </w:tc>
      </w:tr>
      <w:tr w:rsidR="00A91F85" w:rsidRPr="00464E53" w14:paraId="2262B36A" w14:textId="77777777" w:rsidTr="006F1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98801FD" w14:textId="77777777" w:rsidR="00A91F85" w:rsidRPr="00464E53" w:rsidRDefault="00A91F85" w:rsidP="006F1FA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1C10075" w14:textId="77777777" w:rsidR="00A91F85" w:rsidRPr="00464E53" w:rsidRDefault="00A91F85" w:rsidP="006F1FA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43B4F2A" w14:textId="77777777" w:rsidR="00A91F85" w:rsidRDefault="00A91F85" w:rsidP="006F1FAC">
            <w:pPr>
              <w:rPr>
                <w:rFonts w:cstheme="minorHAnsi"/>
                <w:sz w:val="20"/>
                <w:szCs w:val="20"/>
              </w:rPr>
            </w:pPr>
          </w:p>
          <w:p w14:paraId="6258BCBF" w14:textId="77777777" w:rsidR="00A91F85" w:rsidRDefault="00A91F85" w:rsidP="006F1FAC">
            <w:pPr>
              <w:rPr>
                <w:rFonts w:cstheme="minorHAnsi"/>
                <w:sz w:val="20"/>
                <w:szCs w:val="20"/>
              </w:rPr>
            </w:pPr>
          </w:p>
          <w:p w14:paraId="014DD7F6" w14:textId="77777777" w:rsidR="00A91F85" w:rsidRPr="00464E53" w:rsidRDefault="00A91F85" w:rsidP="006F1FAC">
            <w:pPr>
              <w:rPr>
                <w:rFonts w:cstheme="minorHAnsi"/>
                <w:sz w:val="20"/>
                <w:szCs w:val="20"/>
              </w:rPr>
            </w:pPr>
          </w:p>
        </w:tc>
      </w:tr>
    </w:tbl>
    <w:p w14:paraId="2670A959" w14:textId="77777777" w:rsidR="00A91F85" w:rsidRPr="00464E53" w:rsidRDefault="00A91F85"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lastRenderedPageBreak/>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08594" w14:textId="77777777" w:rsidR="003D5A51" w:rsidRDefault="003D5A51" w:rsidP="003B595D">
      <w:pPr>
        <w:spacing w:line="240" w:lineRule="auto"/>
      </w:pPr>
      <w:r>
        <w:separator/>
      </w:r>
    </w:p>
  </w:endnote>
  <w:endnote w:type="continuationSeparator" w:id="0">
    <w:p w14:paraId="60109C7B" w14:textId="77777777" w:rsidR="003D5A51" w:rsidRDefault="003D5A51"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3D5A51" w14:paraId="550F85DD" w14:textId="77777777" w:rsidTr="004233FB">
        <w:trPr>
          <w:cantSplit/>
          <w:trHeight w:hRule="exact" w:val="280"/>
        </w:trPr>
        <w:tc>
          <w:tcPr>
            <w:tcW w:w="709" w:type="dxa"/>
            <w:tcBorders>
              <w:top w:val="nil"/>
              <w:left w:val="nil"/>
              <w:bottom w:val="single" w:sz="18" w:space="0" w:color="9196CA" w:themeColor="accent1"/>
              <w:right w:val="nil"/>
            </w:tcBorders>
          </w:tcPr>
          <w:p w14:paraId="272517D1" w14:textId="77777777" w:rsidR="003D5A51" w:rsidRDefault="003D5A51" w:rsidP="004233FB">
            <w:pPr>
              <w:spacing w:before="280" w:line="240" w:lineRule="auto"/>
            </w:pPr>
          </w:p>
        </w:tc>
      </w:tr>
    </w:tbl>
    <w:p w14:paraId="4F8F606D" w14:textId="77777777" w:rsidR="003D5A51" w:rsidRDefault="003D5A51" w:rsidP="0032501C">
      <w:pPr>
        <w:spacing w:line="160" w:lineRule="exact"/>
      </w:pPr>
    </w:p>
  </w:footnote>
  <w:footnote w:type="continuationSeparator" w:id="0">
    <w:p w14:paraId="3CBC3AFF" w14:textId="77777777" w:rsidR="003D5A51" w:rsidRDefault="003D5A51"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0F7FF9"/>
    <w:rsid w:val="001037CC"/>
    <w:rsid w:val="00104AF8"/>
    <w:rsid w:val="001050BF"/>
    <w:rsid w:val="001058D9"/>
    <w:rsid w:val="00106287"/>
    <w:rsid w:val="00106EBC"/>
    <w:rsid w:val="001156B7"/>
    <w:rsid w:val="001219C1"/>
    <w:rsid w:val="00127973"/>
    <w:rsid w:val="001430D4"/>
    <w:rsid w:val="00147CFF"/>
    <w:rsid w:val="00151451"/>
    <w:rsid w:val="0016104E"/>
    <w:rsid w:val="00164686"/>
    <w:rsid w:val="001667F0"/>
    <w:rsid w:val="001703D4"/>
    <w:rsid w:val="0017257F"/>
    <w:rsid w:val="00174C8A"/>
    <w:rsid w:val="00180A78"/>
    <w:rsid w:val="001A1394"/>
    <w:rsid w:val="001A1BFB"/>
    <w:rsid w:val="001A1EA9"/>
    <w:rsid w:val="001A48FC"/>
    <w:rsid w:val="001A60FA"/>
    <w:rsid w:val="001A6E43"/>
    <w:rsid w:val="001B197D"/>
    <w:rsid w:val="001B3065"/>
    <w:rsid w:val="001B75CA"/>
    <w:rsid w:val="001C2671"/>
    <w:rsid w:val="001D36A5"/>
    <w:rsid w:val="001D378C"/>
    <w:rsid w:val="001D3E5E"/>
    <w:rsid w:val="001D51CD"/>
    <w:rsid w:val="001E18F2"/>
    <w:rsid w:val="001E2048"/>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B723C"/>
    <w:rsid w:val="003C4159"/>
    <w:rsid w:val="003C797D"/>
    <w:rsid w:val="003D15FA"/>
    <w:rsid w:val="003D5A51"/>
    <w:rsid w:val="003F2120"/>
    <w:rsid w:val="003F588C"/>
    <w:rsid w:val="00401BCC"/>
    <w:rsid w:val="00410BC9"/>
    <w:rsid w:val="004210F5"/>
    <w:rsid w:val="004233FB"/>
    <w:rsid w:val="00424E20"/>
    <w:rsid w:val="0042611E"/>
    <w:rsid w:val="0043223D"/>
    <w:rsid w:val="00434EFF"/>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25FD8"/>
    <w:rsid w:val="00733775"/>
    <w:rsid w:val="0073679E"/>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1F85"/>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7DF8"/>
    <w:rsid w:val="00CF387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0CB6"/>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05A8"/>
    <w:rsid w:val="00F622C0"/>
    <w:rsid w:val="00F63B2E"/>
    <w:rsid w:val="00F718C7"/>
    <w:rsid w:val="00F74CE6"/>
    <w:rsid w:val="00F870C8"/>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3E84D204110A4B83A347A6CD2D53CA" ma:contentTypeVersion="3" ma:contentTypeDescription="Een nieuw document maken." ma:contentTypeScope="" ma:versionID="97f589779be7b74ea6720f9c3a6c02d9">
  <xsd:schema xmlns:xsd="http://www.w3.org/2001/XMLSchema" xmlns:xs="http://www.w3.org/2001/XMLSchema" xmlns:p="http://schemas.microsoft.com/office/2006/metadata/properties" xmlns:ns2="30fc05c0-cb87-4d24-88cb-c5b2894a1399" targetNamespace="http://schemas.microsoft.com/office/2006/metadata/properties" ma:root="true" ma:fieldsID="561a692621abffed5d674b6ef9362181" ns2:_="">
    <xsd:import namespace="30fc05c0-cb87-4d24-88cb-c5b2894a13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c05c0-cb87-4d24-88cb-c5b2894a1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lementMetadata xmlns="http://www.made-in-office.com/empower/docs/element/v1">
  <BinaryId>6634d2ae-2a43-481a-a357-8fd7edc522ff</BinaryId>
  <ElementId>bf1bcb29-f2dc-49ff-a646-0732f9a66292</ElementId>
</Element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2.xml><?xml version="1.0" encoding="utf-8"?>
<ds:datastoreItem xmlns:ds="http://schemas.openxmlformats.org/officeDocument/2006/customXml" ds:itemID="{36405AC3-2626-4379-8071-12035E676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c05c0-cb87-4d24-88cb-c5b2894a1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4.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Template>
  <TotalTime>44</TotalTime>
  <Pages>3</Pages>
  <Words>454</Words>
  <Characters>2499</Characters>
  <Application>Microsoft Office Word</Application>
  <DocSecurity>0</DocSecurity>
  <Lines>20</Lines>
  <Paragraphs>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36</cp:revision>
  <dcterms:created xsi:type="dcterms:W3CDTF">2022-03-04T08:58:00Z</dcterms:created>
  <dcterms:modified xsi:type="dcterms:W3CDTF">2026-07-13T09:31:00Z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0x010100183E84D204110A4B83A347A6CD2D53CA</vt:lpwstr>
  </property>
  <property fmtid="{D5CDD505-2E9C-101B-9397-08002B2CF9AE}" pid="5" name="MediaServiceImageTags">
    <vt:lpwstr/>
  </property>
</Properties>
</file>