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12789081E124187713F3E4F778BF2" ma:contentTypeVersion="3" ma:contentTypeDescription="Create a new document." ma:contentTypeScope="" ma:versionID="e86ca6b07fecacac618b84b9306ee022">
  <xsd:schema xmlns:xsd="http://www.w3.org/2001/XMLSchema" xmlns:xs="http://www.w3.org/2001/XMLSchema" xmlns:p="http://schemas.microsoft.com/office/2006/metadata/properties" xmlns:ns2="418b8d9d-b5b9-41e8-8915-113d22f23b2c" targetNamespace="http://schemas.microsoft.com/office/2006/metadata/properties" ma:root="true" ma:fieldsID="e5251d487928f564c49f50f593f3c38d" ns2:_="">
    <xsd:import namespace="418b8d9d-b5b9-41e8-8915-113d22f23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b8d9d-b5b9-41e8-8915-113d22f23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73556-2C81-4903-993D-8B60FEF12202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0x0101009B912789081E124187713F3E4F778BF2</vt:lpwstr>
  </property>
  <property fmtid="{D5CDD505-2E9C-101B-9397-08002B2CF9AE}" pid="3" name="MediaServiceImageTags">
    <vt:lpwstr/>
  </property>
</Properties>
</file>