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221F49C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567582E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BB1DC69" w14:textId="77777777">
      <w:pPr>
        <w:pStyle w:val="RIJK3-Paragraaf"/>
      </w:pPr>
    </w:p>
    <w:p w:rsidRPr="00AD3DBD" w:rsidR="00AD3DBD" w:rsidP="005A0616" w:rsidRDefault="00AD3DBD" w14:paraId="51619CE2" w14:textId="77777777">
      <w:pPr>
        <w:pStyle w:val="RIJK3-Paragraaf"/>
      </w:pPr>
    </w:p>
    <w:p w:rsidRPr="00AD3DBD" w:rsidR="00AD3DBD" w:rsidP="005A0616" w:rsidRDefault="00AD3DBD" w14:paraId="28CC63CB" w14:textId="77777777">
      <w:pPr>
        <w:pStyle w:val="RIJK3-Paragraaf"/>
      </w:pPr>
    </w:p>
    <w:p w:rsidR="00AD3DBD" w:rsidP="005A0616" w:rsidRDefault="00AD3DBD" w14:paraId="441D267B" w14:textId="77777777">
      <w:pPr>
        <w:pStyle w:val="RIJK3-Paragraaf"/>
      </w:pPr>
    </w:p>
    <w:p w:rsidR="00756F24" w:rsidP="00756F24" w:rsidRDefault="00756F24" w14:paraId="6B693B80" w14:textId="77777777">
      <w:pPr>
        <w:spacing w:line="240" w:lineRule="auto"/>
        <w:rPr>
          <w:rStyle w:val="RIJK2-HoofdstukChar"/>
        </w:rPr>
      </w:pPr>
    </w:p>
    <w:p w:rsidR="00756F24" w:rsidP="00756F24" w:rsidRDefault="00756F24" w14:paraId="479B96FC" w14:textId="77777777">
      <w:pPr>
        <w:spacing w:line="240" w:lineRule="auto"/>
        <w:jc w:val="center"/>
        <w:rPr>
          <w:rStyle w:val="RIJK2-HoofdstukChar"/>
        </w:rPr>
      </w:pPr>
    </w:p>
    <w:p w:rsidRPr="00756F24" w:rsidR="00756F24" w:rsidP="00756F24" w:rsidRDefault="00756F24" w14:paraId="18E17DDF" w14:textId="2FB6CB56">
      <w:pPr>
        <w:spacing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  <w:r w:rsidRPr="00756F24">
        <w:rPr>
          <w:rStyle w:val="RIJK2-HoofdstukChar"/>
        </w:rPr>
        <w:t>verklaring uitsluitingsgronden Sanctiepakket Rusland</w:t>
      </w:r>
    </w:p>
    <w:p w:rsidRPr="00756F24" w:rsidR="00756F24" w:rsidP="00756F24" w:rsidRDefault="00756F24" w14:paraId="1DA69401" w14:textId="77777777">
      <w:pPr>
        <w:spacing w:line="240" w:lineRule="auto"/>
        <w:rPr>
          <w:rFonts w:ascii="Calibri" w:hAnsi="Calibri" w:eastAsia="Calibri" w:cs="Times New Roman"/>
          <w:b/>
          <w:sz w:val="28"/>
          <w:szCs w:val="28"/>
        </w:rPr>
      </w:pPr>
    </w:p>
    <w:p w:rsidRPr="00756F24" w:rsidR="00756F24" w:rsidP="00756F24" w:rsidRDefault="00756F24" w14:paraId="1A88A27D" w14:textId="26F7A242">
      <w:pPr>
        <w:pStyle w:val="RIJK3-Paragraaf"/>
        <w:rPr>
          <w:rFonts w:eastAsia="Calibri"/>
        </w:rPr>
      </w:pPr>
      <w:r w:rsidRPr="00756F24">
        <w:rPr>
          <w:rFonts w:eastAsia="Calibri"/>
        </w:rPr>
        <w:t>Bijlage bij het Aanbestedingsdocument</w:t>
      </w:r>
    </w:p>
    <w:p w:rsidRPr="00756F24" w:rsidR="00756F24" w:rsidP="00756F24" w:rsidRDefault="00756F24" w14:paraId="06CE4AC3" w14:textId="77777777">
      <w:pPr>
        <w:spacing w:line="240" w:lineRule="auto"/>
        <w:rPr>
          <w:rFonts w:ascii="Calibri" w:hAnsi="Calibri" w:eastAsia="Calibri" w:cs="Times New Roman"/>
          <w:sz w:val="22"/>
          <w:szCs w:val="22"/>
        </w:rPr>
      </w:pPr>
    </w:p>
    <w:p w:rsidR="00756F24" w:rsidP="00756F24" w:rsidRDefault="00756F24" w14:paraId="7E04758B" w14:textId="77777777">
      <w:pPr>
        <w:spacing w:line="240" w:lineRule="auto"/>
        <w:rPr>
          <w:rFonts w:ascii="Calibri" w:hAnsi="Calibri" w:eastAsia="Calibri" w:cs="Times New Roman"/>
          <w:sz w:val="22"/>
          <w:szCs w:val="22"/>
        </w:rPr>
      </w:pPr>
    </w:p>
    <w:p w:rsidRPr="00756F24" w:rsidR="00756F24" w:rsidP="00756F24" w:rsidRDefault="00756F24" w14:paraId="3316DAE8" w14:textId="36FC097B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:rsidRPr="00756F24" w:rsidR="00756F24" w:rsidP="00756F24" w:rsidRDefault="00756F24" w14:paraId="2AB2D51B" w14:textId="77777777">
      <w:pPr>
        <w:pStyle w:val="RIJK4-Tekst"/>
        <w:rPr>
          <w:rFonts w:eastAsia="Calibri"/>
        </w:rPr>
      </w:pPr>
    </w:p>
    <w:p w:rsidRPr="00756F24" w:rsidR="00756F24" w:rsidP="55DD39B8" w:rsidRDefault="00756F24" w14:paraId="6722ABD1" w14:textId="65E14077">
      <w:pPr>
        <w:pStyle w:val="RIJK4-Tekst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eastAsia="Calibri"/>
        </w:rPr>
      </w:pPr>
      <w:r w:rsidRPr="55DD39B8" w:rsidR="00756F24">
        <w:rPr>
          <w:rFonts w:eastAsia="Calibri"/>
        </w:rPr>
        <w:t xml:space="preserve">Op hem géén in de Aanbestedingsprocedure </w:t>
      </w:r>
      <w:r w:rsidRPr="55DD39B8" w:rsidR="000A1397">
        <w:rPr>
          <w:rFonts w:eastAsia="Calibri"/>
        </w:rPr>
        <w:t>Vastgoedbeheer applicatie</w:t>
      </w:r>
      <w:r w:rsidRPr="55DD39B8" w:rsidR="00756F24">
        <w:rPr>
          <w:rFonts w:eastAsia="Calibri"/>
        </w:rPr>
        <w:t xml:space="preserve"> van toepassing verklaarde uitsluitingsgronden, zie daartoe met name paragraaf </w:t>
      </w:r>
      <w:r w:rsidRPr="55DD39B8" w:rsidR="03F9EE08">
        <w:rPr>
          <w:rFonts w:eastAsia="Calibri"/>
        </w:rPr>
        <w:t>3.2</w:t>
      </w:r>
      <w:r w:rsidRPr="55DD39B8" w:rsidR="00756F24">
        <w:rPr>
          <w:rFonts w:eastAsia="Calibri"/>
        </w:rPr>
        <w:t xml:space="preserve"> </w:t>
      </w:r>
      <w:r w:rsidRPr="55DD39B8" w:rsidR="00756F24">
        <w:rPr>
          <w:rFonts w:eastAsia="Calibri"/>
        </w:rPr>
        <w:t>van</w:t>
      </w:r>
      <w:r w:rsidRPr="55DD39B8" w:rsidR="00756F24">
        <w:rPr>
          <w:rFonts w:eastAsia="Calibri"/>
        </w:rPr>
        <w:t xml:space="preserve"> het Aanbestedingsdocument </w:t>
      </w:r>
      <w:r w:rsidRPr="55DD39B8" w:rsidR="000A1397">
        <w:rPr>
          <w:rFonts w:eastAsia="Calibri"/>
        </w:rPr>
        <w:t>Vastgoedbeheer applicatie</w:t>
      </w:r>
      <w:r w:rsidRPr="55DD39B8" w:rsidR="00756F24">
        <w:rPr>
          <w:rFonts w:eastAsia="Calibri"/>
        </w:rPr>
        <w:t>, van toepassing zijn.</w:t>
      </w:r>
    </w:p>
    <w:p w:rsidRPr="00756F24" w:rsidR="00756F24" w:rsidP="00756F24" w:rsidRDefault="00756F24" w14:paraId="38265A47" w14:textId="77777777">
      <w:pPr>
        <w:pStyle w:val="RIJK4-Tekst"/>
        <w:rPr>
          <w:rFonts w:eastAsia="Calibri"/>
        </w:rPr>
      </w:pPr>
    </w:p>
    <w:p w:rsidRPr="00756F24" w:rsidR="00756F24" w:rsidP="55DD39B8" w:rsidRDefault="00756F24" w14:paraId="3262181B" w14:textId="245912C7">
      <w:pPr>
        <w:pStyle w:val="RIJK4-Tekst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eastAsia="Calibri"/>
        </w:rPr>
      </w:pPr>
      <w:r w:rsidRPr="55DD39B8" w:rsidR="00756F24">
        <w:rPr>
          <w:rFonts w:eastAsia="Calibri"/>
        </w:rPr>
        <w:t xml:space="preserve">Aldus, met inachtneming van, en overeenkomstig het bepaalde in het Aanbestedingsdocument </w:t>
      </w:r>
      <w:r w:rsidRPr="55DD39B8" w:rsidR="0E7EBA1E">
        <w:rPr>
          <w:rFonts w:eastAsia="Calibri"/>
        </w:rPr>
        <w:t>financiële</w:t>
      </w:r>
      <w:r w:rsidRPr="55DD39B8" w:rsidR="002B3546">
        <w:rPr>
          <w:rFonts w:eastAsia="Calibri"/>
        </w:rPr>
        <w:t xml:space="preserve"> applicatie</w:t>
      </w:r>
      <w:r w:rsidRPr="55DD39B8" w:rsidR="00756F24">
        <w:rPr>
          <w:rFonts w:eastAsia="Calibri"/>
        </w:rPr>
        <w:t xml:space="preserve"> inclusief bijlagen en de (eventuele) in de Aanbestedingsprocedure opgemaakte Nota (‘s) van inlichtingen, naar waarheid opgemaakt en ondertekend (door):</w:t>
      </w:r>
    </w:p>
    <w:p w:rsidRPr="00756F24" w:rsidR="00756F24" w:rsidP="00756F24" w:rsidRDefault="00756F24" w14:paraId="78439421" w14:textId="77777777">
      <w:pPr>
        <w:spacing w:line="240" w:lineRule="auto"/>
        <w:rPr>
          <w:rFonts w:ascii="Calibri" w:hAnsi="Calibri" w:eastAsia="Calibri" w:cs="Times New Roman"/>
          <w:sz w:val="22"/>
          <w:szCs w:val="22"/>
        </w:rPr>
      </w:pPr>
    </w:p>
    <w:p w:rsidRPr="00756F24" w:rsidR="00756F24" w:rsidP="00756F24" w:rsidRDefault="00756F24" w14:paraId="5396AB66" w14:textId="77777777">
      <w:pPr>
        <w:spacing w:line="240" w:lineRule="auto"/>
        <w:rPr>
          <w:rFonts w:ascii="Calibri" w:hAnsi="Calibri" w:eastAsia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Pr="00756F24" w:rsidR="00756F24" w:rsidTr="00756F24" w14:paraId="17A215F7" w14:textId="77777777">
        <w:trPr>
          <w:trHeight w:val="434"/>
        </w:trPr>
        <w:tc>
          <w:tcPr>
            <w:tcW w:w="9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 w:themeFill="accent6" w:themeFillShade="BF"/>
            <w:vAlign w:val="center"/>
          </w:tcPr>
          <w:p w:rsidRPr="00756F24" w:rsidR="00756F24" w:rsidP="00756F24" w:rsidRDefault="00756F24" w14:paraId="563A5A2B" w14:textId="77777777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</w:r>
            <w:r w:rsidRPr="00756F24">
              <w:rPr>
                <w:rFonts w:eastAsia="Calibri"/>
                <w:color w:val="FFFFFF" w:themeColor="background1"/>
              </w:rPr>
              <w:t>Inschrijver</w:t>
            </w:r>
          </w:p>
        </w:tc>
      </w:tr>
      <w:tr w:rsidRPr="00756F24" w:rsidR="00756F24" w:rsidTr="00756F24" w14:paraId="0117D13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color="auto" w:sz="4" w:space="0"/>
            </w:tcBorders>
            <w:vAlign w:val="center"/>
          </w:tcPr>
          <w:p w:rsidRPr="00756F24" w:rsidR="00756F24" w:rsidP="00756F24" w:rsidRDefault="00756F24" w14:paraId="40315F40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6F24" w:rsidR="00756F24" w:rsidP="00756F24" w:rsidRDefault="00756F24" w14:paraId="411FEEC5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1EB031A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09C1CFB3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6B49B9A7" w14:textId="77777777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066426C8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4B308020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68F381C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:rsidRPr="00756F24" w:rsidR="00756F24" w:rsidP="00756F24" w:rsidRDefault="00756F24" w14:paraId="686EA2D2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:rsidRPr="00756F24" w:rsidR="00756F24" w:rsidP="00756F24" w:rsidRDefault="00756F24" w14:paraId="77693E7C" w14:textId="77777777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:rsidRPr="00756F24" w:rsidR="00756F24" w:rsidP="00756F24" w:rsidRDefault="00756F24" w14:paraId="1B8EFFFA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:rsidRPr="00756F24" w:rsidR="00756F24" w:rsidP="00756F24" w:rsidRDefault="00756F24" w14:paraId="57FEE712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66E109C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:rsidRPr="00756F24" w:rsidR="00756F24" w:rsidP="00756F24" w:rsidRDefault="00756F24" w14:paraId="60C723EF" w14:textId="1CD2BDF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:rsidRPr="00756F24" w:rsidR="00756F24" w:rsidP="00756F24" w:rsidRDefault="00756F24" w14:paraId="52BA63D6" w14:textId="77777777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:rsidRPr="00756F24" w:rsidR="00756F24" w:rsidP="00756F24" w:rsidRDefault="00756F24" w14:paraId="5394E4AE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:rsidRPr="00756F24" w:rsidR="00756F24" w:rsidP="00756F24" w:rsidRDefault="00756F24" w14:paraId="1215BC2F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560C765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:rsidRPr="00756F24" w:rsidR="00756F24" w:rsidP="00756F24" w:rsidRDefault="00756F24" w14:paraId="6241D630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:rsidRPr="00756F24" w:rsidR="00756F24" w:rsidP="00756F24" w:rsidRDefault="00756F24" w14:paraId="12C2CBAD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:rsidR="00A46123" w:rsidRDefault="00A46123" w14:paraId="2D5A1E51" w14:textId="77777777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  <w:headerReference w:type="default" r:id="R2faf25d097c742b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9B6" w:rsidP="00AD3DBD" w:rsidRDefault="003359B6" w14:paraId="2953DFB8" w14:textId="77777777">
      <w:pPr>
        <w:spacing w:line="240" w:lineRule="auto"/>
      </w:pPr>
      <w:r>
        <w:separator/>
      </w:r>
    </w:p>
  </w:endnote>
  <w:endnote w:type="continuationSeparator" w:id="0">
    <w:p w:rsidR="003359B6" w:rsidP="00AD3DBD" w:rsidRDefault="003359B6" w14:paraId="34EBC5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7B4F9582" w14:textId="77777777">
        <w:pPr>
          <w:pStyle w:val="Voettekst"/>
          <w:jc w:val="right"/>
        </w:pPr>
      </w:p>
      <w:p w:rsidR="00DF0D16" w:rsidRDefault="00DF0D16" w14:paraId="37279B4E" w14:textId="77777777">
        <w:pPr>
          <w:pStyle w:val="Voettekst"/>
          <w:jc w:val="right"/>
        </w:pPr>
      </w:p>
      <w:p w:rsidRPr="00AD3DBD" w:rsidR="00DF0D16" w:rsidRDefault="00000000" w14:paraId="057DDB94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55DD39B8" w:rsidRDefault="00DF0D16" w14:paraId="485D60E2" w14:textId="61093DCD">
    <w:pPr>
      <w:pStyle w:val="Standaard"/>
      <w:ind w:left="720" w:firstLine="720"/>
      <w:jc w:val="center"/>
      <w:rPr>
        <w:sz w:val="16"/>
        <w:szCs w:val="16"/>
      </w:rPr>
    </w:pPr>
    <w:bookmarkStart w:name="_Hlk29893340" w:id="0"/>
    <w:bookmarkStart w:name="_Hlk29893341" w:id="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 w:rsidR="55DD39B8">
      <w:rPr>
        <w:sz w:val="16"/>
        <w:szCs w:val="16"/>
      </w:rPr>
      <w:t>RIJK</w:t>
    </w:r>
    <w:r w:rsidR="55DD39B8">
      <w:rPr>
        <w:sz w:val="16"/>
        <w:szCs w:val="16"/>
      </w:rPr>
      <w:t xml:space="preserve"> </w:t>
    </w:r>
    <w:r w:rsidRPr="00714882" w:rsidR="55DD39B8">
      <w:rPr>
        <w:sz w:val="16"/>
        <w:szCs w:val="16"/>
      </w:rPr>
      <w:t xml:space="preserve">| </w:t>
    </w:r>
    <w:r w:rsidR="55DD39B8">
      <w:rPr>
        <w:sz w:val="16"/>
        <w:szCs w:val="16"/>
      </w:rPr>
      <w:t xml:space="preserve">Bijlage </w:t>
    </w:r>
    <w:r w:rsidRPr="55DD39B8" w:rsidR="55DD39B8">
      <w:rPr>
        <w:sz w:val="16"/>
        <w:szCs w:val="16"/>
      </w:rPr>
      <w:t xml:space="preserve">G </w:t>
    </w:r>
    <w:r w:rsidRPr="55DD39B8" w:rsidR="55DD39B8">
      <w:rPr>
        <w:sz w:val="16"/>
        <w:szCs w:val="16"/>
      </w:rPr>
      <w:t xml:space="preserve">Eigen Verklaring </w:t>
    </w:r>
    <w:r w:rsidRPr="55DD39B8" w:rsidR="55DD39B8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noProof w:val="0"/>
        <w:color w:val="191614"/>
        <w:sz w:val="16"/>
        <w:szCs w:val="16"/>
        <w:u w:val="none"/>
        <w:lang w:val="nl-NL"/>
      </w:rPr>
      <w:t>OG2023-2100413 PRJ-2100413 financiële</w:t>
    </w:r>
    <w:r w:rsidRPr="55DD39B8" w:rsidR="55DD39B8">
      <w:rPr>
        <w:sz w:val="16"/>
        <w:szCs w:val="16"/>
      </w:rPr>
      <w:t xml:space="preserve"> applicatie</w:t>
    </w:r>
    <w:bookmarkEnd w:id="0"/>
    <w:bookmarkEnd w:id="1"/>
    <w:r w:rsidRPr="55DD39B8" w:rsidR="55DD39B8">
      <w:rPr>
        <w:sz w:val="16"/>
        <w:szCs w:val="16"/>
      </w:rPr>
      <w:t xml:space="preserve"> | versie </w:t>
    </w:r>
    <w:r w:rsidRPr="55DD39B8" w:rsidR="55DD39B8">
      <w:rPr>
        <w:sz w:val="16"/>
        <w:szCs w:val="16"/>
      </w:rPr>
      <w:t>2</w:t>
    </w:r>
    <w:r w:rsidRPr="55DD39B8" w:rsidR="55DD39B8">
      <w:rPr>
        <w:sz w:val="16"/>
        <w:szCs w:val="16"/>
      </w:rPr>
      <w:t>.0</w:t>
    </w:r>
    <w:r>
      <w:tab/>
    </w:r>
    <w:r w:rsidRPr="55DD39B8" w:rsidR="55DD39B8">
      <w:rPr>
        <w:sz w:val="16"/>
        <w:szCs w:val="16"/>
      </w:rPr>
      <w:t xml:space="preserve">    </w:t>
    </w:r>
    <w:r w:rsidRPr="55DD39B8">
      <w:rPr>
        <w:sz w:val="16"/>
        <w:szCs w:val="16"/>
      </w:rPr>
      <w:fldChar w:fldCharType="begin"/>
    </w:r>
    <w:r w:rsidRPr="55DD39B8">
      <w:rPr>
        <w:sz w:val="16"/>
        <w:szCs w:val="16"/>
      </w:rPr>
      <w:instrText xml:space="preserve">PAGE   \* MERGEFORMAT</w:instrText>
    </w:r>
    <w:r w:rsidRPr="55DD39B8">
      <w:rPr>
        <w:sz w:val="16"/>
        <w:szCs w:val="16"/>
      </w:rPr>
      <w:fldChar w:fldCharType="separate"/>
    </w:r>
    <w:r w:rsidRPr="55DD39B8" w:rsidR="55DD39B8">
      <w:rPr>
        <w:sz w:val="16"/>
        <w:szCs w:val="16"/>
      </w:rPr>
      <w:t>1</w:t>
    </w:r>
    <w:r w:rsidRPr="55DD39B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9B6" w:rsidP="00AD3DBD" w:rsidRDefault="003359B6" w14:paraId="6CBB80CE" w14:textId="77777777">
      <w:pPr>
        <w:spacing w:line="240" w:lineRule="auto"/>
      </w:pPr>
      <w:r>
        <w:separator/>
      </w:r>
    </w:p>
  </w:footnote>
  <w:footnote w:type="continuationSeparator" w:id="0">
    <w:p w:rsidR="003359B6" w:rsidP="00AD3DBD" w:rsidRDefault="003359B6" w14:paraId="46C4D75A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DD39B8" w:rsidTr="55DD39B8" w14:paraId="7780F508">
      <w:trPr>
        <w:trHeight w:val="300"/>
      </w:trPr>
      <w:tc>
        <w:tcPr>
          <w:tcW w:w="3020" w:type="dxa"/>
          <w:tcMar/>
        </w:tcPr>
        <w:p w:rsidR="55DD39B8" w:rsidP="55DD39B8" w:rsidRDefault="55DD39B8" w14:paraId="686B02B4" w14:textId="75C48A5E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5DD39B8" w:rsidP="55DD39B8" w:rsidRDefault="55DD39B8" w14:paraId="37801A61" w14:textId="3770DEE5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55DD39B8" w:rsidP="55DD39B8" w:rsidRDefault="55DD39B8" w14:paraId="0553BD15" w14:textId="126E9B68">
          <w:pPr>
            <w:pStyle w:val="Koptekst"/>
            <w:bidi w:val="0"/>
            <w:ind w:right="-115"/>
            <w:jc w:val="right"/>
          </w:pPr>
        </w:p>
      </w:tc>
    </w:tr>
  </w:tbl>
  <w:p w:rsidR="55DD39B8" w:rsidP="55DD39B8" w:rsidRDefault="55DD39B8" w14:paraId="18BFEC0D" w14:textId="7772154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0A1397"/>
    <w:rsid w:val="001857D7"/>
    <w:rsid w:val="00196889"/>
    <w:rsid w:val="001D35D0"/>
    <w:rsid w:val="001D7554"/>
    <w:rsid w:val="001E2A8A"/>
    <w:rsid w:val="002029DF"/>
    <w:rsid w:val="0028686C"/>
    <w:rsid w:val="00293FF1"/>
    <w:rsid w:val="002B3546"/>
    <w:rsid w:val="002F2BDD"/>
    <w:rsid w:val="0031108C"/>
    <w:rsid w:val="0031204C"/>
    <w:rsid w:val="003359B6"/>
    <w:rsid w:val="00381C89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17282"/>
    <w:rsid w:val="00642C94"/>
    <w:rsid w:val="006A2479"/>
    <w:rsid w:val="006A6684"/>
    <w:rsid w:val="007227CA"/>
    <w:rsid w:val="00756F2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17AE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91936"/>
    <w:rsid w:val="00D11C5A"/>
    <w:rsid w:val="00D4662A"/>
    <w:rsid w:val="00D75FB0"/>
    <w:rsid w:val="00DF0D16"/>
    <w:rsid w:val="00F33973"/>
    <w:rsid w:val="00F35CF3"/>
    <w:rsid w:val="00F435A9"/>
    <w:rsid w:val="00F72E1C"/>
    <w:rsid w:val="00FC5EFE"/>
    <w:rsid w:val="03F9EE08"/>
    <w:rsid w:val="0E7EBA1E"/>
    <w:rsid w:val="3F66FD03"/>
    <w:rsid w:val="55DD39B8"/>
    <w:rsid w:val="74A7E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2faf25d097c742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Aangepaste%20standaarddocumenten\Huisstijl%20St%20RIJK_v4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e070a05367a4bfb93aaf4d07751cfe75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045a413fc94cfed315e05605a3876ac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2B6B-688C-465B-9C34-A53F2363175C}">
  <ds:schemaRefs>
    <ds:schemaRef ds:uri="http://schemas.microsoft.com/office/2006/metadata/properties"/>
    <ds:schemaRef ds:uri="http://schemas.microsoft.com/office/infopath/2007/PartnerControls"/>
    <ds:schemaRef ds:uri="341556b5-aeac-4242-95d7-d357768052c8"/>
    <ds:schemaRef ds:uri="0338ca20-f3ac-474f-9345-2fef467667d7"/>
  </ds:schemaRefs>
</ds:datastoreItem>
</file>

<file path=customXml/itemProps2.xml><?xml version="1.0" encoding="utf-8"?>
<ds:datastoreItem xmlns:ds="http://schemas.openxmlformats.org/officeDocument/2006/customXml" ds:itemID="{4F90D6A4-4D67-4E90-93C8-FB6A906F2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4031B-7C15-4EF6-975B-B0405F51F7C6}"/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Huisstijl St RIJK_v4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6</revision>
  <dcterms:created xsi:type="dcterms:W3CDTF">2023-03-02T11:23:00.0000000Z</dcterms:created>
  <dcterms:modified xsi:type="dcterms:W3CDTF">2026-07-09T06:46:50.8894080Z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  <property fmtid="{D5CDD505-2E9C-101B-9397-08002B2CF9AE}" pid="4" name="Order">
    <vt:r8>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