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A228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285DCD7F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31A14972" w14:textId="77777777" w:rsidR="002A718A" w:rsidRPr="006062F4" w:rsidRDefault="002A718A" w:rsidP="002A718A"/>
    <w:p w14:paraId="138B58C2" w14:textId="644BA797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9fd64303-bb58-4bec-a358-7c9ed8983290&quot;}}"/>
          <w:id w:val="940949857"/>
          <w:placeholder>
            <w:docPart w:val="C4BC2921524F4BC8924E2724D6080156"/>
          </w:placeholder>
        </w:sdtPr>
        <w:sdtEndPr/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991a1be7-0ae8-497c-92bf-3c6288bf5402&quot;}}"/>
          <w:id w:val="456230139"/>
          <w:placeholder>
            <w:docPart w:val="3EB9604F46D743AC8DD35C1C7B643440"/>
          </w:placeholder>
        </w:sdtPr>
        <w:sdtEndPr/>
        <w:sdtContent>
          <w:r w:rsidR="00FA6BD2">
            <w:t>Plan economische adviesdiensten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63D8C2BF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1907"/>
      </w:tblGrid>
      <w:tr w:rsidR="005D08C8" w14:paraId="70FF9E57" w14:textId="77777777" w:rsidTr="00FA6BD2">
        <w:tc>
          <w:tcPr>
            <w:tcW w:w="2405" w:type="dxa"/>
          </w:tcPr>
          <w:p w14:paraId="0DB4030A" w14:textId="77777777" w:rsidR="005D08C8" w:rsidRDefault="005D08C8" w:rsidP="002A718A">
            <w:r>
              <w:t>Vragen ingediend door:</w:t>
            </w:r>
          </w:p>
        </w:tc>
        <w:tc>
          <w:tcPr>
            <w:tcW w:w="11907" w:type="dxa"/>
          </w:tcPr>
          <w:p w14:paraId="4DE54E74" w14:textId="77777777" w:rsidR="005D08C8" w:rsidRDefault="005D08C8" w:rsidP="002A718A"/>
        </w:tc>
      </w:tr>
    </w:tbl>
    <w:p w14:paraId="196A6685" w14:textId="77777777" w:rsidR="005D08C8" w:rsidRDefault="005D08C8" w:rsidP="002A718A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5032"/>
        <w:gridCol w:w="5032"/>
      </w:tblGrid>
      <w:tr w:rsidR="005D08C8" w14:paraId="453ABD1B" w14:textId="77777777" w:rsidTr="00FA6BD2">
        <w:tc>
          <w:tcPr>
            <w:tcW w:w="562" w:type="dxa"/>
          </w:tcPr>
          <w:p w14:paraId="21EBB9FC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410" w:type="dxa"/>
          </w:tcPr>
          <w:p w14:paraId="6B4ABED4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276" w:type="dxa"/>
          </w:tcPr>
          <w:p w14:paraId="2D87B364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5032" w:type="dxa"/>
          </w:tcPr>
          <w:p w14:paraId="49F9DE37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5032" w:type="dxa"/>
            <w:shd w:val="clear" w:color="auto" w:fill="D0CECE" w:themeFill="background2" w:themeFillShade="E6"/>
          </w:tcPr>
          <w:p w14:paraId="11CECA7C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381F05D7" w14:textId="77777777" w:rsidTr="00FA6BD2">
        <w:tc>
          <w:tcPr>
            <w:tcW w:w="562" w:type="dxa"/>
          </w:tcPr>
          <w:p w14:paraId="79758847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410" w:type="dxa"/>
          </w:tcPr>
          <w:p w14:paraId="2CF9F2F9" w14:textId="77777777" w:rsidR="005D08C8" w:rsidRDefault="005D08C8" w:rsidP="002A718A"/>
        </w:tc>
        <w:tc>
          <w:tcPr>
            <w:tcW w:w="1276" w:type="dxa"/>
          </w:tcPr>
          <w:p w14:paraId="0BEAF295" w14:textId="77777777" w:rsidR="005D08C8" w:rsidRDefault="005D08C8" w:rsidP="002A718A"/>
        </w:tc>
        <w:tc>
          <w:tcPr>
            <w:tcW w:w="5032" w:type="dxa"/>
          </w:tcPr>
          <w:p w14:paraId="4F68F37A" w14:textId="77777777" w:rsidR="005D08C8" w:rsidRDefault="005D08C8" w:rsidP="002A718A"/>
        </w:tc>
        <w:tc>
          <w:tcPr>
            <w:tcW w:w="5032" w:type="dxa"/>
            <w:shd w:val="clear" w:color="auto" w:fill="D0CECE" w:themeFill="background2" w:themeFillShade="E6"/>
          </w:tcPr>
          <w:p w14:paraId="085175C0" w14:textId="77777777" w:rsidR="005D08C8" w:rsidRDefault="005D08C8" w:rsidP="002A718A"/>
        </w:tc>
      </w:tr>
      <w:tr w:rsidR="005D08C8" w14:paraId="0FDAEFDB" w14:textId="77777777" w:rsidTr="00FA6BD2">
        <w:tc>
          <w:tcPr>
            <w:tcW w:w="562" w:type="dxa"/>
          </w:tcPr>
          <w:p w14:paraId="192FE0B3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410" w:type="dxa"/>
          </w:tcPr>
          <w:p w14:paraId="5CCBF377" w14:textId="77777777" w:rsidR="005D08C8" w:rsidRDefault="005D08C8" w:rsidP="002A718A"/>
        </w:tc>
        <w:tc>
          <w:tcPr>
            <w:tcW w:w="1276" w:type="dxa"/>
          </w:tcPr>
          <w:p w14:paraId="1747FE2A" w14:textId="77777777" w:rsidR="005D08C8" w:rsidRDefault="005D08C8" w:rsidP="002A718A"/>
        </w:tc>
        <w:tc>
          <w:tcPr>
            <w:tcW w:w="5032" w:type="dxa"/>
          </w:tcPr>
          <w:p w14:paraId="3FEE543E" w14:textId="77777777" w:rsidR="005D08C8" w:rsidRDefault="005D08C8" w:rsidP="002A718A"/>
        </w:tc>
        <w:tc>
          <w:tcPr>
            <w:tcW w:w="5032" w:type="dxa"/>
            <w:shd w:val="clear" w:color="auto" w:fill="D0CECE" w:themeFill="background2" w:themeFillShade="E6"/>
          </w:tcPr>
          <w:p w14:paraId="3522B733" w14:textId="77777777" w:rsidR="005D08C8" w:rsidRDefault="005D08C8" w:rsidP="002A718A"/>
        </w:tc>
      </w:tr>
      <w:tr w:rsidR="005D08C8" w14:paraId="095C6ED0" w14:textId="77777777" w:rsidTr="00FA6BD2">
        <w:tc>
          <w:tcPr>
            <w:tcW w:w="562" w:type="dxa"/>
          </w:tcPr>
          <w:p w14:paraId="5D304D3E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410" w:type="dxa"/>
          </w:tcPr>
          <w:p w14:paraId="21103591" w14:textId="77777777" w:rsidR="005D08C8" w:rsidRDefault="005D08C8" w:rsidP="002A718A"/>
        </w:tc>
        <w:tc>
          <w:tcPr>
            <w:tcW w:w="1276" w:type="dxa"/>
          </w:tcPr>
          <w:p w14:paraId="05E3C0B0" w14:textId="77777777" w:rsidR="005D08C8" w:rsidRDefault="005D08C8" w:rsidP="002A718A"/>
        </w:tc>
        <w:tc>
          <w:tcPr>
            <w:tcW w:w="5032" w:type="dxa"/>
          </w:tcPr>
          <w:p w14:paraId="0D63DE95" w14:textId="77777777" w:rsidR="005D08C8" w:rsidRDefault="005D08C8" w:rsidP="002A718A"/>
        </w:tc>
        <w:tc>
          <w:tcPr>
            <w:tcW w:w="5032" w:type="dxa"/>
            <w:shd w:val="clear" w:color="auto" w:fill="D0CECE" w:themeFill="background2" w:themeFillShade="E6"/>
          </w:tcPr>
          <w:p w14:paraId="4B5EA7E9" w14:textId="77777777" w:rsidR="005D08C8" w:rsidRDefault="005D08C8" w:rsidP="002A718A"/>
        </w:tc>
      </w:tr>
      <w:tr w:rsidR="005D08C8" w14:paraId="181FE9F8" w14:textId="77777777" w:rsidTr="00FA6BD2">
        <w:tc>
          <w:tcPr>
            <w:tcW w:w="562" w:type="dxa"/>
          </w:tcPr>
          <w:p w14:paraId="3A13DAE2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410" w:type="dxa"/>
          </w:tcPr>
          <w:p w14:paraId="26C0E838" w14:textId="77777777" w:rsidR="005D08C8" w:rsidRDefault="005D08C8" w:rsidP="002A718A"/>
        </w:tc>
        <w:tc>
          <w:tcPr>
            <w:tcW w:w="1276" w:type="dxa"/>
          </w:tcPr>
          <w:p w14:paraId="51997732" w14:textId="77777777" w:rsidR="005D08C8" w:rsidRDefault="005D08C8" w:rsidP="002A718A"/>
        </w:tc>
        <w:tc>
          <w:tcPr>
            <w:tcW w:w="5032" w:type="dxa"/>
          </w:tcPr>
          <w:p w14:paraId="077EA49D" w14:textId="77777777" w:rsidR="005D08C8" w:rsidRDefault="005D08C8" w:rsidP="002A718A"/>
        </w:tc>
        <w:tc>
          <w:tcPr>
            <w:tcW w:w="5032" w:type="dxa"/>
            <w:shd w:val="clear" w:color="auto" w:fill="D0CECE" w:themeFill="background2" w:themeFillShade="E6"/>
          </w:tcPr>
          <w:p w14:paraId="207DE0A5" w14:textId="77777777" w:rsidR="005D08C8" w:rsidRDefault="005D08C8" w:rsidP="002A718A"/>
        </w:tc>
      </w:tr>
      <w:tr w:rsidR="005D08C8" w14:paraId="084E028C" w14:textId="77777777" w:rsidTr="00FA6BD2">
        <w:tc>
          <w:tcPr>
            <w:tcW w:w="562" w:type="dxa"/>
          </w:tcPr>
          <w:p w14:paraId="1B5F8246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410" w:type="dxa"/>
          </w:tcPr>
          <w:p w14:paraId="3A156D3B" w14:textId="77777777" w:rsidR="005D08C8" w:rsidRDefault="005D08C8" w:rsidP="002A718A"/>
        </w:tc>
        <w:tc>
          <w:tcPr>
            <w:tcW w:w="1276" w:type="dxa"/>
          </w:tcPr>
          <w:p w14:paraId="630C33F1" w14:textId="77777777" w:rsidR="005D08C8" w:rsidRDefault="005D08C8" w:rsidP="002A718A"/>
        </w:tc>
        <w:tc>
          <w:tcPr>
            <w:tcW w:w="5032" w:type="dxa"/>
          </w:tcPr>
          <w:p w14:paraId="663197A3" w14:textId="77777777" w:rsidR="005D08C8" w:rsidRDefault="005D08C8" w:rsidP="002A718A"/>
        </w:tc>
        <w:tc>
          <w:tcPr>
            <w:tcW w:w="5032" w:type="dxa"/>
            <w:shd w:val="clear" w:color="auto" w:fill="D0CECE" w:themeFill="background2" w:themeFillShade="E6"/>
          </w:tcPr>
          <w:p w14:paraId="1793486C" w14:textId="77777777" w:rsidR="005D08C8" w:rsidRDefault="005D08C8" w:rsidP="002A718A"/>
        </w:tc>
      </w:tr>
    </w:tbl>
    <w:p w14:paraId="33C467E3" w14:textId="77777777" w:rsidR="00AF631F" w:rsidRDefault="00AF631F" w:rsidP="002A718A"/>
    <w:p w14:paraId="10D23DB1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C957B0D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FA6B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 w:code="9"/>
      <w:pgMar w:top="1701" w:right="975" w:bottom="1134" w:left="1134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8452" w14:textId="77777777" w:rsidR="00A61813" w:rsidRDefault="00A61813">
      <w:r>
        <w:separator/>
      </w:r>
    </w:p>
  </w:endnote>
  <w:endnote w:type="continuationSeparator" w:id="0">
    <w:p w14:paraId="069C0DD4" w14:textId="77777777" w:rsidR="00A61813" w:rsidRDefault="00A6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22D0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c4fc52de-1eb4-41a6-a455-a9fb03a8887d&quot;}}"/>
      <w:id w:val="1921510847"/>
      <w:placeholder>
        <w:docPart w:val="C4BC2921524F4BC8924E2724D6080156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6D3524EF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4AA83516" w14:textId="77777777" w:rsidR="00FA6BD2" w:rsidRPr="00B9536B" w:rsidRDefault="00FA6BD2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32097B10" w14:textId="77777777" w:rsidR="00FA6BD2" w:rsidRPr="00B9536B" w:rsidRDefault="00FA6BD2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30C2E822" w14:textId="77777777" w:rsidR="00FA6BD2" w:rsidRPr="00B9536B" w:rsidRDefault="00FA6BD2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40503997" w14:textId="77777777" w:rsidR="00FA6BD2" w:rsidRPr="00B9536B" w:rsidRDefault="00FA6BD2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60BE3C81" w14:textId="77777777" w:rsidR="00FA6BD2" w:rsidRPr="00B9536B" w:rsidRDefault="00FA6BD2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7D241B38" w14:textId="77777777" w:rsidR="00FA6BD2" w:rsidRPr="00B9536B" w:rsidRDefault="00FA6BD2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2AD6CCC0" w14:textId="77777777" w:rsidR="00535851" w:rsidRPr="00B9536B" w:rsidRDefault="00A61813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D70F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07FB" w14:textId="77777777" w:rsidR="00A61813" w:rsidRDefault="00A61813">
      <w:r>
        <w:separator/>
      </w:r>
    </w:p>
  </w:footnote>
  <w:footnote w:type="continuationSeparator" w:id="0">
    <w:p w14:paraId="4824688A" w14:textId="77777777" w:rsidR="00A61813" w:rsidRDefault="00A61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BB62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DE9B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65AB" w14:textId="2869488C" w:rsidR="002517E4" w:rsidRDefault="00FA6BD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10DAE7" wp14:editId="12645BE5">
          <wp:simplePos x="0" y="0"/>
          <wp:positionH relativeFrom="page">
            <wp:posOffset>5385435</wp:posOffset>
          </wp:positionH>
          <wp:positionV relativeFrom="page">
            <wp:posOffset>492760</wp:posOffset>
          </wp:positionV>
          <wp:extent cx="1464945" cy="501650"/>
          <wp:effectExtent l="0" t="0" r="1905" b="0"/>
          <wp:wrapNone/>
          <wp:docPr id="2022923313" name="Logo eerste pagin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923313" name="Logo eerste pagina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FA6BD2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577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26320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1813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97D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BD2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4DD8F"/>
  <w15:chartTrackingRefBased/>
  <w15:docId w15:val="{EA3575A2-3967-4EA4-B1B0-C462A0CF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BC2921524F4BC8924E2724D60801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6F8BA-D9D8-488C-AD54-F84EA778F779}"/>
      </w:docPartPr>
      <w:docPartBody>
        <w:p w:rsidR="00FF7EEE" w:rsidRDefault="00FF7EEE">
          <w:pPr>
            <w:pStyle w:val="C4BC2921524F4BC8924E2724D6080156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3EB9604F46D743AC8DD35C1C7B64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1988B7-5CA1-41E1-81AE-6F4A281165CA}"/>
      </w:docPartPr>
      <w:docPartBody>
        <w:p w:rsidR="00FF7EEE" w:rsidRDefault="00FF7EEE">
          <w:pPr>
            <w:pStyle w:val="3EB9604F46D743AC8DD35C1C7B643440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EE"/>
    <w:rsid w:val="00A26320"/>
    <w:rsid w:val="00DF697D"/>
    <w:rsid w:val="00F01ED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4BC2921524F4BC8924E2724D6080156">
    <w:name w:val="C4BC2921524F4BC8924E2724D6080156"/>
  </w:style>
  <w:style w:type="paragraph" w:customStyle="1" w:styleId="3EB9604F46D743AC8DD35C1C7B643440">
    <w:name w:val="3EB9604F46D743AC8DD35C1C7B643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5Zd8bxZVKsQoG+djcdZnsC9tAjxRbNQokBxcBVkomTE="}]}]]></TemplafyFormConfiguration>
</file>

<file path=customXml/item2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9fd64303-bb58-4bec-a358-7c9ed8983290"},{"elementConfiguration":{"binding":"{{Form.TitelAanbesteding}}","visibility":"","removeAndKeepContent":false,"disableUpdates":false,"type":"text"},"type":"richTextContentControl","id":"991a1be7-0ae8-497c-92bf-3c6288bf5402"},{"elementConfiguration":{"assetId":"{{DataSources.DocumentSettings[\"BasisbriefInkoop\"].VoettekstVervolgPagina}}","textElementPlaceholderName":"TextElement1","replaceOnUpdate":false,"type":"textElement"},"type":"richTextContentControl","id":"c4fc52de-1eb4-41a6-a455-a9fb03a8887d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AF7322A62488971071C2D564A29" ma:contentTypeVersion="3" ma:contentTypeDescription="Create a new document." ma:contentTypeScope="" ma:versionID="27d74eaccc6865dcf6602f24192acdb4">
  <xsd:schema xmlns:xsd="http://www.w3.org/2001/XMLSchema" xmlns:xs="http://www.w3.org/2001/XMLSchema" xmlns:p="http://schemas.microsoft.com/office/2006/metadata/properties" xmlns:ns2="d452eb37-4aef-472f-9bb7-9f665bc1d5a1" targetNamespace="http://schemas.microsoft.com/office/2006/metadata/properties" ma:root="true" ma:fieldsID="05cfd3dcf58a93bcf0bd6d4ff0fabbf5" ns2:_="">
    <xsd:import namespace="d452eb37-4aef-472f-9bb7-9f665bc1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eb37-4aef-472f-9bb7-9f665bc1d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xtElementConfigurations xmlns:xsd="http://www.w3.org/2001/XMLSchema" xmlns:xsi="http://www.w3.org/2001/XMLSchema-instance">
  <TextElement ElementMetadataLinkId="c4fc52de-1eb4-41a6-a455-a9fb03a8887d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C48CD2D0-4E3E-4A27-9CCE-D7882B41F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A9A1F6-B37E-4A82-8D3C-4E2F0F7A1C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9FB972-8F68-4148-9F21-FE15A573E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2eb37-4aef-472f-9bb7-9f665bc1d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65E8D4E-B629-42B8-8EA8-0E007356640F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9a4770bb-93bd-4042-a704-38bb89b1d25f}" enabled="0" method="" siteId="{9a4770bb-93bd-4042-a704-38bb89b1d2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2</cp:revision>
  <dcterms:created xsi:type="dcterms:W3CDTF">2026-06-05T08:38:00Z</dcterms:created>
  <dcterms:modified xsi:type="dcterms:W3CDTF">2026-06-05T08:38:00Z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0x010100FB144AF7322A62488971071C2D564A29</vt:lpwstr>
  </property>
</Properties>
</file>