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4E675" w14:textId="4302AC75" w:rsidR="00893713" w:rsidRPr="002156F1" w:rsidRDefault="00893713" w:rsidP="00893713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1544742"/>
      <w:r>
        <w:rPr>
          <w:rFonts w:eastAsiaTheme="minorEastAsia" w:cs="Arial"/>
          <w:b/>
          <w:bCs/>
          <w:iCs/>
          <w:sz w:val="28"/>
          <w:szCs w:val="28"/>
        </w:rPr>
        <w:t xml:space="preserve">Bijlage 2: </w:t>
      </w:r>
      <w:r w:rsidRPr="002156F1">
        <w:rPr>
          <w:rFonts w:eastAsiaTheme="minorEastAsia" w:cs="Arial"/>
          <w:b/>
          <w:bCs/>
          <w:iCs/>
          <w:sz w:val="28"/>
          <w:szCs w:val="28"/>
        </w:rPr>
        <w:t>Referentie opdracht(en)</w:t>
      </w:r>
      <w:bookmarkEnd w:id="0"/>
    </w:p>
    <w:p w14:paraId="3A19E5B4" w14:textId="77777777" w:rsidR="00893713" w:rsidRPr="002156F1" w:rsidRDefault="00893713" w:rsidP="00893713">
      <w:pPr>
        <w:rPr>
          <w:rFonts w:eastAsiaTheme="minorEastAsia"/>
        </w:rPr>
      </w:pPr>
    </w:p>
    <w:p w14:paraId="0E8E0402" w14:textId="77777777" w:rsidR="00893713" w:rsidRPr="002156F1" w:rsidRDefault="00893713" w:rsidP="00893713">
      <w:pPr>
        <w:rPr>
          <w:rFonts w:eastAsiaTheme="minorEastAsia"/>
          <w:b/>
        </w:rPr>
      </w:pPr>
      <w:r w:rsidRPr="002156F1">
        <w:rPr>
          <w:rFonts w:eastAsiaTheme="minorEastAsia"/>
          <w:b/>
        </w:rPr>
        <w:t>Referentie voor kerncompetentie</w:t>
      </w:r>
      <w:r>
        <w:rPr>
          <w:rFonts w:eastAsiaTheme="minorEastAsia"/>
          <w:b/>
        </w:rPr>
        <w:t xml:space="preserve"> 1</w:t>
      </w:r>
      <w:r w:rsidRPr="002156F1">
        <w:rPr>
          <w:rFonts w:eastAsiaTheme="minorEastAsia"/>
          <w:b/>
        </w:rPr>
        <w:t xml:space="preserve">: </w:t>
      </w:r>
      <w:r>
        <w:rPr>
          <w:rFonts w:eastAsiaTheme="minorEastAsia"/>
          <w:b/>
        </w:rPr>
        <w:t>Ervaring met soortgelijke werkzaamheden zoals beschreven in paragraaf 2.1.5 van de Uitnodiging Tot Inschrijving.</w:t>
      </w:r>
    </w:p>
    <w:p w14:paraId="793C7D7E" w14:textId="77777777" w:rsidR="00893713" w:rsidRPr="002156F1" w:rsidRDefault="00893713" w:rsidP="00893713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893713" w:rsidRPr="002156F1" w14:paraId="48FD784B" w14:textId="77777777" w:rsidTr="002F7392">
        <w:tc>
          <w:tcPr>
            <w:tcW w:w="8927" w:type="dxa"/>
            <w:gridSpan w:val="2"/>
            <w:shd w:val="pct10" w:color="auto" w:fill="auto"/>
          </w:tcPr>
          <w:p w14:paraId="20A73087" w14:textId="77777777" w:rsidR="00893713" w:rsidRPr="002156F1" w:rsidRDefault="00893713" w:rsidP="002F7392">
            <w:pPr>
              <w:rPr>
                <w:rFonts w:eastAsiaTheme="minorEastAsia"/>
                <w:b/>
                <w:sz w:val="26"/>
                <w:szCs w:val="26"/>
              </w:rPr>
            </w:pPr>
            <w:r w:rsidRPr="002156F1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893713" w:rsidRPr="002156F1" w14:paraId="4722C1F3" w14:textId="77777777" w:rsidTr="002F7392">
        <w:tc>
          <w:tcPr>
            <w:tcW w:w="3227" w:type="dxa"/>
          </w:tcPr>
          <w:p w14:paraId="3EFCB980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00653EB1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26806F8A" w14:textId="77777777" w:rsidTr="002F7392">
        <w:tc>
          <w:tcPr>
            <w:tcW w:w="3227" w:type="dxa"/>
          </w:tcPr>
          <w:p w14:paraId="1B776338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4E261856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7A67BE01" w14:textId="77777777" w:rsidTr="002F7392">
        <w:tc>
          <w:tcPr>
            <w:tcW w:w="3227" w:type="dxa"/>
          </w:tcPr>
          <w:p w14:paraId="2843C1DF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4A715F74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496BDBD0" w14:textId="77777777" w:rsidTr="002F7392">
        <w:tc>
          <w:tcPr>
            <w:tcW w:w="3227" w:type="dxa"/>
          </w:tcPr>
          <w:p w14:paraId="78F11689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53FA6E72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71670452" w14:textId="77777777" w:rsidTr="002F7392">
        <w:tc>
          <w:tcPr>
            <w:tcW w:w="3227" w:type="dxa"/>
          </w:tcPr>
          <w:p w14:paraId="49DC9094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2DA36BB0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54328800" w14:textId="77777777" w:rsidTr="002F7392">
        <w:tc>
          <w:tcPr>
            <w:tcW w:w="3227" w:type="dxa"/>
          </w:tcPr>
          <w:p w14:paraId="181D9F46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4374000B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3BE910E2" w14:textId="77777777" w:rsidTr="002F7392">
        <w:tc>
          <w:tcPr>
            <w:tcW w:w="3227" w:type="dxa"/>
          </w:tcPr>
          <w:p w14:paraId="31985852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3C80FFFB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46A3350E" w14:textId="77777777" w:rsidTr="002F7392">
        <w:tc>
          <w:tcPr>
            <w:tcW w:w="3227" w:type="dxa"/>
          </w:tcPr>
          <w:p w14:paraId="773979A0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72FBF2EC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01889A3C" w14:textId="77777777" w:rsidTr="002F7392">
        <w:tc>
          <w:tcPr>
            <w:tcW w:w="3227" w:type="dxa"/>
          </w:tcPr>
          <w:p w14:paraId="7E373485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26E6DBBD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1EFD9CEC" w14:textId="77777777" w:rsidTr="002F7392">
        <w:tc>
          <w:tcPr>
            <w:tcW w:w="8927" w:type="dxa"/>
            <w:gridSpan w:val="2"/>
            <w:shd w:val="pct10" w:color="auto" w:fill="auto"/>
          </w:tcPr>
          <w:p w14:paraId="7091A897" w14:textId="77777777" w:rsidR="00893713" w:rsidRPr="002156F1" w:rsidRDefault="00893713" w:rsidP="002F7392">
            <w:pPr>
              <w:rPr>
                <w:rFonts w:eastAsiaTheme="minorEastAsia"/>
                <w:b/>
                <w:sz w:val="26"/>
                <w:szCs w:val="26"/>
              </w:rPr>
            </w:pPr>
            <w:r w:rsidRPr="002156F1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893713" w:rsidRPr="002156F1" w14:paraId="172DE652" w14:textId="77777777" w:rsidTr="002F7392">
        <w:tc>
          <w:tcPr>
            <w:tcW w:w="8927" w:type="dxa"/>
            <w:gridSpan w:val="2"/>
          </w:tcPr>
          <w:p w14:paraId="0279D6B1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893713" w:rsidRPr="002156F1" w14:paraId="43A9038A" w14:textId="77777777" w:rsidTr="002F7392">
        <w:tc>
          <w:tcPr>
            <w:tcW w:w="3227" w:type="dxa"/>
          </w:tcPr>
          <w:p w14:paraId="56E99D19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5B3CB999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  <w:tr w:rsidR="00893713" w:rsidRPr="002156F1" w14:paraId="753ABD77" w14:textId="77777777" w:rsidTr="002F7392">
        <w:tc>
          <w:tcPr>
            <w:tcW w:w="3227" w:type="dxa"/>
          </w:tcPr>
          <w:p w14:paraId="45F9A09F" w14:textId="77777777" w:rsidR="00893713" w:rsidRPr="002156F1" w:rsidRDefault="00893713" w:rsidP="002F7392">
            <w:pPr>
              <w:rPr>
                <w:rFonts w:eastAsiaTheme="minorEastAsia"/>
              </w:rPr>
            </w:pPr>
            <w:r w:rsidRPr="002156F1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1493C549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  <w:p w14:paraId="04044CFA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  <w:p w14:paraId="3409C2ED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  <w:p w14:paraId="7587C919" w14:textId="77777777" w:rsidR="00893713" w:rsidRPr="002156F1" w:rsidRDefault="00893713" w:rsidP="002F7392">
            <w:pPr>
              <w:rPr>
                <w:rFonts w:eastAsiaTheme="minorEastAsia"/>
              </w:rPr>
            </w:pPr>
          </w:p>
        </w:tc>
      </w:tr>
    </w:tbl>
    <w:p w14:paraId="698361F5" w14:textId="77777777" w:rsidR="00893713" w:rsidRPr="002156F1" w:rsidRDefault="00893713" w:rsidP="00893713">
      <w:pPr>
        <w:jc w:val="center"/>
        <w:rPr>
          <w:rFonts w:eastAsiaTheme="minorEastAsia"/>
          <w:b/>
          <w:sz w:val="22"/>
          <w:szCs w:val="22"/>
        </w:rPr>
      </w:pPr>
    </w:p>
    <w:p w14:paraId="7051EB36" w14:textId="77777777" w:rsidR="00893713" w:rsidRPr="002156F1" w:rsidRDefault="00893713" w:rsidP="00893713">
      <w:pPr>
        <w:jc w:val="center"/>
        <w:rPr>
          <w:rFonts w:eastAsiaTheme="minorEastAsia"/>
          <w:b/>
          <w:sz w:val="22"/>
          <w:szCs w:val="22"/>
        </w:rPr>
      </w:pPr>
      <w:r w:rsidRPr="002156F1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p w14:paraId="1060239B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091EB" w14:textId="77777777" w:rsidR="00845479" w:rsidRDefault="00845479">
      <w:r>
        <w:separator/>
      </w:r>
    </w:p>
  </w:endnote>
  <w:endnote w:type="continuationSeparator" w:id="0">
    <w:p w14:paraId="5E8F117C" w14:textId="77777777" w:rsidR="00845479" w:rsidRDefault="0084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AAC5B" w14:textId="77777777" w:rsidR="00845479" w:rsidRDefault="00845479">
      <w:r>
        <w:separator/>
      </w:r>
    </w:p>
  </w:footnote>
  <w:footnote w:type="continuationSeparator" w:id="0">
    <w:p w14:paraId="386CC7F0" w14:textId="77777777" w:rsidR="00845479" w:rsidRDefault="0084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893713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3F79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479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3713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6CD337"/>
  <w15:chartTrackingRefBased/>
  <w15:docId w15:val="{2DB6667F-0EA2-4C89-934C-92C849DA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3713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gwhiulrm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44AF7322A62488971071C2D564A29" ma:contentTypeVersion="3" ma:contentTypeDescription="Create a new document." ma:contentTypeScope="" ma:versionID="27d74eaccc6865dcf6602f24192acdb4">
  <xsd:schema xmlns:xsd="http://www.w3.org/2001/XMLSchema" xmlns:xs="http://www.w3.org/2001/XMLSchema" xmlns:p="http://schemas.microsoft.com/office/2006/metadata/properties" xmlns:ns2="d452eb37-4aef-472f-9bb7-9f665bc1d5a1" targetNamespace="http://schemas.microsoft.com/office/2006/metadata/properties" ma:root="true" ma:fieldsID="05cfd3dcf58a93bcf0bd6d4ff0fabbf5" ns2:_="">
    <xsd:import namespace="d452eb37-4aef-472f-9bb7-9f665bc1d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2eb37-4aef-472f-9bb7-9f665bc1d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87BFEF69-CB8F-4D94-811E-39055337B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2eb37-4aef-472f-9bb7-9f665bc1d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E5461E-F7F5-471D-9EAE-957EC8E328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CDD607B-4B22-48ED-BC5B-5E69AB252F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gwhiulrm</Template>
  <TotalTime>0</TotalTime>
  <Pages>1</Pages>
  <Words>122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2026-06-05T08:26:00Z</dcterms:created>
  <dcterms:modified xsi:type="dcterms:W3CDTF">2026-06-05T08:27:00Z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0x010100FB144AF7322A62488971071C2D564A29</vt:lpwstr>
  </property>
</Properties>
</file>