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E647" w14:textId="2DEC5D67" w:rsidR="00043E9A" w:rsidRPr="00976E7A" w:rsidRDefault="00D07CB7" w:rsidP="003273B3">
      <w:r w:rsidRPr="00976E7A">
        <w:rPr>
          <w:noProof/>
        </w:rPr>
        <w:drawing>
          <wp:anchor distT="0" distB="0" distL="114300" distR="114300" simplePos="0" relativeHeight="251658240" behindDoc="1" locked="1" layoutInCell="1" allowOverlap="1" wp14:anchorId="4C7BD614" wp14:editId="1BF8D1DD">
            <wp:simplePos x="0" y="0"/>
            <wp:positionH relativeFrom="page">
              <wp:posOffset>-190500</wp:posOffset>
            </wp:positionH>
            <wp:positionV relativeFrom="page">
              <wp:posOffset>-236220</wp:posOffset>
            </wp:positionV>
            <wp:extent cx="7940040" cy="11218545"/>
            <wp:effectExtent l="0" t="0" r="3810" b="19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40040" cy="1121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850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8506"/>
      </w:tblGrid>
      <w:tr w:rsidR="00CF3B4B" w:rsidRPr="00976E7A" w14:paraId="7985A780" w14:textId="77777777" w:rsidTr="00C0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506" w:type="dxa"/>
            <w:shd w:val="clear" w:color="auto" w:fill="005095" w:themeFill="accent1"/>
          </w:tcPr>
          <w:p w14:paraId="6C28EFD5" w14:textId="3D9CFDEA" w:rsidR="00CF3B4B" w:rsidRPr="00C02850" w:rsidRDefault="00555CE9" w:rsidP="00C02021">
            <w:pPr>
              <w:rPr>
                <w:rFonts w:cs="Times New Roman (Body CS)"/>
                <w:bCs/>
                <w:caps/>
                <w:sz w:val="72"/>
                <w:szCs w:val="72"/>
              </w:rPr>
            </w:pPr>
            <w:r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Standaardformulier </w:t>
            </w:r>
            <w:r w:rsidR="00760F9E"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>0</w:t>
            </w:r>
            <w:r w:rsidR="000D06CE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>3</w:t>
            </w:r>
            <w:r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 Combinatieverklaring</w:t>
            </w:r>
          </w:p>
        </w:tc>
      </w:tr>
    </w:tbl>
    <w:p w14:paraId="1777D3B6" w14:textId="77777777" w:rsidR="00974700" w:rsidRPr="00976E7A" w:rsidRDefault="00974700"/>
    <w:tbl>
      <w:tblPr>
        <w:tblStyle w:val="Tabelraster"/>
        <w:tblW w:w="5177" w:type="dxa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177"/>
      </w:tblGrid>
      <w:tr w:rsidR="005855DF" w:rsidRPr="000D06CE" w14:paraId="39F627D2" w14:textId="77777777" w:rsidTr="00C0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5177" w:type="dxa"/>
            <w:shd w:val="clear" w:color="auto" w:fill="AEBD14" w:themeFill="accent3"/>
          </w:tcPr>
          <w:p w14:paraId="6B01AA7B" w14:textId="0AC0C860" w:rsidR="00CF3B4B" w:rsidRPr="000D06CE" w:rsidRDefault="00102643" w:rsidP="00725446">
            <w:pPr>
              <w:spacing w:line="240" w:lineRule="auto"/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</w:pPr>
            <w:r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E</w:t>
            </w:r>
            <w:r w:rsidR="00C02850"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 xml:space="preserve">uropese </w:t>
            </w:r>
            <w:r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A</w:t>
            </w:r>
            <w:r w:rsidR="00C02850"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anbesteding</w:t>
            </w:r>
            <w:r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 xml:space="preserve"> </w:t>
            </w:r>
            <w:r w:rsidR="000D06CE" w:rsidRP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Managed SOC Pro</w:t>
            </w:r>
            <w:r w:rsidR="000D06CE">
              <w:rPr>
                <w:rFonts w:cstheme="minorHAnsi"/>
                <w:caps/>
                <w:color w:val="FFFFFF" w:themeColor="background1"/>
                <w:sz w:val="36"/>
                <w:szCs w:val="36"/>
                <w:lang w:val="en-US"/>
              </w:rPr>
              <w:t>vider</w:t>
            </w:r>
          </w:p>
        </w:tc>
      </w:tr>
    </w:tbl>
    <w:p w14:paraId="336275F0" w14:textId="4A6E7847" w:rsidR="00AC09F7" w:rsidRPr="000D06CE" w:rsidRDefault="00AC09F7">
      <w:pPr>
        <w:adjustRightInd/>
        <w:snapToGrid/>
        <w:spacing w:after="200" w:line="276" w:lineRule="auto"/>
        <w:rPr>
          <w:lang w:val="en-US"/>
        </w:rPr>
        <w:sectPr w:rsidR="00AC09F7" w:rsidRPr="000D06CE" w:rsidSect="00871F01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9747" w:right="964" w:bottom="1712" w:left="1985" w:header="709" w:footer="513" w:gutter="0"/>
          <w:cols w:space="708"/>
          <w:titlePg/>
          <w:docGrid w:linePitch="360"/>
        </w:sectPr>
      </w:pPr>
      <w:r w:rsidRPr="00976E7A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4F19DCF8" wp14:editId="2E3F0224">
                <wp:simplePos x="0" y="0"/>
                <wp:positionH relativeFrom="column">
                  <wp:posOffset>-88265</wp:posOffset>
                </wp:positionH>
                <wp:positionV relativeFrom="paragraph">
                  <wp:posOffset>6961505</wp:posOffset>
                </wp:positionV>
                <wp:extent cx="2230755" cy="40449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755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33DBCC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17 februari 2022</w:t>
                            </w:r>
                          </w:p>
                          <w:p w14:paraId="79840D6A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Auteur Voornaam Achternaam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9DCF8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-6.95pt;margin-top:548.15pt;width:175.65pt;height:31.8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" filled="f" stroked="f" strokeweight=".5pt">
                <v:textbox>
                  <w:txbxContent>
                    <w:p w14:paraId="6D33DBCC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17 februari 2022</w:t>
                      </w:r>
                    </w:p>
                    <w:p w14:paraId="79840D6A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Auteur Voornaam Achternaam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9B96A7" w14:textId="6D824DA9" w:rsidR="00312ED1" w:rsidRPr="00411D46" w:rsidRDefault="00312ED1" w:rsidP="00312ED1">
      <w:pPr>
        <w:pStyle w:val="Kop1"/>
        <w:numPr>
          <w:ilvl w:val="0"/>
          <w:numId w:val="0"/>
        </w:numPr>
        <w:rPr>
          <w:rFonts w:ascii="Calibri" w:hAnsi="Calibri" w:cs="Calibri"/>
          <w:u w:val="single"/>
          <w:lang w:val="nl-NL"/>
        </w:rPr>
      </w:pPr>
      <w:r w:rsidRPr="00411D46">
        <w:rPr>
          <w:rFonts w:ascii="Calibri" w:hAnsi="Calibri" w:cs="Calibri"/>
          <w:lang w:val="nl-NL"/>
        </w:rPr>
        <w:lastRenderedPageBreak/>
        <w:t xml:space="preserve">Combinatieverklaring </w:t>
      </w:r>
    </w:p>
    <w:p w14:paraId="6215C478" w14:textId="77777777" w:rsidR="00FB2911" w:rsidRDefault="00FB2911" w:rsidP="00960378">
      <w:pPr>
        <w:pStyle w:val="broodtekst"/>
        <w:rPr>
          <w:rFonts w:ascii="Calibri" w:eastAsia="Times New Roman" w:hAnsi="Calibri" w:cs="Calibri"/>
          <w:b/>
          <w:sz w:val="22"/>
          <w:szCs w:val="22"/>
        </w:rPr>
      </w:pPr>
    </w:p>
    <w:p w14:paraId="5438673F" w14:textId="0295BDC8" w:rsidR="00312ED1" w:rsidRPr="00857ABB" w:rsidRDefault="00312ED1" w:rsidP="00960378">
      <w:pPr>
        <w:pStyle w:val="broodtekst"/>
        <w:rPr>
          <w:rFonts w:ascii="Calibri" w:eastAsia="Times New Roman" w:hAnsi="Calibri" w:cs="Calibri"/>
          <w:b/>
          <w:sz w:val="22"/>
          <w:szCs w:val="22"/>
        </w:rPr>
      </w:pPr>
      <w:r w:rsidRPr="00962922">
        <w:rPr>
          <w:rFonts w:ascii="Calibri" w:hAnsi="Calibri" w:cs="Calibri"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1781C6CB" wp14:editId="68B40C78">
                <wp:simplePos x="0" y="0"/>
                <wp:positionH relativeFrom="column">
                  <wp:posOffset>-1080135</wp:posOffset>
                </wp:positionH>
                <wp:positionV relativeFrom="paragraph">
                  <wp:posOffset>-1029970</wp:posOffset>
                </wp:positionV>
                <wp:extent cx="0" cy="0"/>
                <wp:effectExtent l="0" t="0" r="0" b="0"/>
                <wp:wrapNone/>
                <wp:docPr id="2" name="Carma DocSys~blanc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0D4FA" w14:textId="77777777" w:rsidR="00312ED1" w:rsidRDefault="00312ED1" w:rsidP="00312ED1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1C6CB" id="Carma DocSys~blanco" o:spid="_x0000_s1027" type="#_x0000_t202" style="position:absolute;margin-left:-85.05pt;margin-top:-81.1pt;width:0;height:0;z-index:251660291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" filled="f" strokeweight=".5pt">
                <v:textbox style="layout-flow:vertical;mso-layout-flow-alt:bottom-to-top">
                  <w:txbxContent>
                    <w:p w14:paraId="79C0D4FA" w14:textId="77777777" w:rsidR="00312ED1" w:rsidRDefault="00312ED1" w:rsidP="00312ED1"/>
                  </w:txbxContent>
                </v:textbox>
              </v:shape>
            </w:pict>
          </mc:Fallback>
        </mc:AlternateContent>
      </w:r>
      <w:r w:rsidRPr="00962922">
        <w:rPr>
          <w:rFonts w:ascii="Calibri" w:eastAsia="Times New Roman" w:hAnsi="Calibri" w:cs="Calibri"/>
          <w:b/>
          <w:sz w:val="22"/>
          <w:szCs w:val="22"/>
        </w:rPr>
        <w:t>Ondergetekende</w:t>
      </w:r>
      <w:r w:rsidRPr="00962922">
        <w:rPr>
          <w:rFonts w:ascii="Calibri" w:eastAsia="Times New Roman" w:hAnsi="Calibri" w:cs="Calibri"/>
          <w:b/>
          <w:sz w:val="22"/>
          <w:szCs w:val="22"/>
          <w:vertAlign w:val="superscript"/>
        </w:rPr>
        <w:footnoteReference w:id="2"/>
      </w:r>
      <w:r w:rsidRPr="00962922">
        <w:rPr>
          <w:rFonts w:ascii="Calibri" w:eastAsia="Times New Roman" w:hAnsi="Calibri" w:cs="Calibri"/>
          <w:b/>
          <w:sz w:val="22"/>
          <w:szCs w:val="22"/>
        </w:rPr>
        <w:t xml:space="preserve">, </w:t>
      </w:r>
    </w:p>
    <w:p w14:paraId="12DDAC70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5D2D0247" w14:textId="3431B4B0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>………………………</w:t>
      </w:r>
      <w:r w:rsidR="00673091">
        <w:rPr>
          <w:rFonts w:ascii="Calibri" w:eastAsia="Times New Roman" w:hAnsi="Calibri" w:cs="Calibri"/>
          <w:sz w:val="22"/>
          <w:szCs w:val="22"/>
        </w:rPr>
        <w:t>…………</w:t>
      </w:r>
      <w:r w:rsidRPr="00962922">
        <w:rPr>
          <w:rFonts w:ascii="Calibri" w:eastAsia="Times New Roman" w:hAnsi="Calibri" w:cs="Calibri"/>
          <w:sz w:val="22"/>
          <w:szCs w:val="22"/>
        </w:rPr>
        <w:t>,</w:t>
      </w:r>
      <w:r w:rsidR="007045CB">
        <w:rPr>
          <w:rFonts w:ascii="Calibri" w:eastAsia="Times New Roman" w:hAnsi="Calibri" w:cs="Calibri"/>
          <w:sz w:val="22"/>
          <w:szCs w:val="22"/>
        </w:rPr>
        <w:t xml:space="preserve"> </w:t>
      </w:r>
      <w:r w:rsidRPr="00962922">
        <w:rPr>
          <w:rFonts w:ascii="Calibri" w:eastAsia="Times New Roman" w:hAnsi="Calibri" w:cs="Calibri"/>
          <w:sz w:val="22"/>
          <w:szCs w:val="22"/>
        </w:rPr>
        <w:t>gevestigd te ………</w:t>
      </w:r>
      <w:r w:rsidR="00E438C3">
        <w:rPr>
          <w:rFonts w:ascii="Calibri" w:eastAsia="Times New Roman" w:hAnsi="Calibri" w:cs="Calibri"/>
          <w:sz w:val="22"/>
          <w:szCs w:val="22"/>
        </w:rPr>
        <w:t>…</w:t>
      </w:r>
      <w:r w:rsidR="00673091">
        <w:rPr>
          <w:rFonts w:ascii="Calibri" w:eastAsia="Times New Roman" w:hAnsi="Calibri" w:cs="Calibri"/>
          <w:sz w:val="22"/>
          <w:szCs w:val="22"/>
        </w:rPr>
        <w:t>………</w:t>
      </w:r>
      <w:r w:rsidR="00F70F02">
        <w:rPr>
          <w:rFonts w:ascii="Calibri" w:eastAsia="Times New Roman" w:hAnsi="Calibri" w:cs="Calibri"/>
          <w:sz w:val="22"/>
          <w:szCs w:val="22"/>
        </w:rPr>
        <w:t>,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hierna te noemen</w:t>
      </w:r>
      <w:r w:rsidR="00673091">
        <w:rPr>
          <w:rFonts w:ascii="Calibri" w:eastAsia="Times New Roman" w:hAnsi="Calibri" w:cs="Calibri"/>
          <w:sz w:val="22"/>
          <w:szCs w:val="22"/>
        </w:rPr>
        <w:t xml:space="preserve"> </w:t>
      </w:r>
      <w:r w:rsidR="003D594B">
        <w:rPr>
          <w:rFonts w:ascii="Calibri" w:eastAsia="Times New Roman" w:hAnsi="Calibri" w:cs="Calibri"/>
          <w:sz w:val="22"/>
          <w:szCs w:val="22"/>
        </w:rPr>
        <w:t>“</w:t>
      </w:r>
      <w:r w:rsidRPr="00962922">
        <w:rPr>
          <w:rFonts w:ascii="Calibri" w:eastAsia="Times New Roman" w:hAnsi="Calibri" w:cs="Calibri"/>
          <w:sz w:val="22"/>
          <w:szCs w:val="22"/>
        </w:rPr>
        <w:t>Combinant</w:t>
      </w:r>
      <w:r w:rsidR="003D594B">
        <w:rPr>
          <w:rFonts w:ascii="Calibri" w:eastAsia="Times New Roman" w:hAnsi="Calibri" w:cs="Calibri"/>
          <w:sz w:val="22"/>
          <w:szCs w:val="22"/>
        </w:rPr>
        <w:t>”</w:t>
      </w:r>
      <w:r w:rsidRPr="00962922">
        <w:rPr>
          <w:rFonts w:ascii="Calibri" w:eastAsia="Times New Roman" w:hAnsi="Calibri" w:cs="Calibri"/>
          <w:sz w:val="22"/>
          <w:szCs w:val="22"/>
        </w:rPr>
        <w:t>,</w:t>
      </w:r>
    </w:p>
    <w:p w14:paraId="51D23F17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09CB2FCC" w14:textId="77777777" w:rsidR="00312ED1" w:rsidRPr="00962922" w:rsidRDefault="00312ED1" w:rsidP="00960378">
      <w:pPr>
        <w:rPr>
          <w:rFonts w:ascii="Calibri" w:eastAsia="Times New Roman" w:hAnsi="Calibri" w:cs="Calibri"/>
          <w:b/>
          <w:sz w:val="22"/>
          <w:szCs w:val="22"/>
        </w:rPr>
      </w:pPr>
      <w:r w:rsidRPr="00962922">
        <w:rPr>
          <w:rFonts w:ascii="Calibri" w:eastAsia="Times New Roman" w:hAnsi="Calibri" w:cs="Calibri"/>
          <w:b/>
          <w:sz w:val="22"/>
          <w:szCs w:val="22"/>
        </w:rPr>
        <w:t>verklaart het volgende:</w:t>
      </w:r>
    </w:p>
    <w:p w14:paraId="52F561CD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2AB5D442" w14:textId="7B0FDD5E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33A2E1A6">
        <w:rPr>
          <w:rFonts w:ascii="Calibri" w:eastAsia="Times New Roman" w:hAnsi="Calibri" w:cs="Calibri"/>
          <w:sz w:val="22"/>
          <w:szCs w:val="22"/>
        </w:rPr>
        <w:t xml:space="preserve">Combinant is deelnemer aan de Combinatie die als </w:t>
      </w:r>
      <w:r w:rsidR="001E163F">
        <w:rPr>
          <w:rFonts w:ascii="Calibri" w:eastAsia="Times New Roman" w:hAnsi="Calibri" w:cs="Calibri"/>
          <w:sz w:val="22"/>
          <w:szCs w:val="22"/>
        </w:rPr>
        <w:t>Gegadigde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een </w:t>
      </w:r>
      <w:r w:rsidR="001E163F">
        <w:rPr>
          <w:rFonts w:ascii="Calibri" w:eastAsia="Times New Roman" w:hAnsi="Calibri" w:cs="Calibri"/>
          <w:sz w:val="22"/>
          <w:szCs w:val="22"/>
        </w:rPr>
        <w:t>Aanmelding</w:t>
      </w:r>
      <w:r w:rsidR="676D1DA9" w:rsidRPr="33A2E1A6">
        <w:rPr>
          <w:rFonts w:ascii="Calibri" w:eastAsia="Times New Roman" w:hAnsi="Calibri" w:cs="Calibri"/>
          <w:sz w:val="22"/>
          <w:szCs w:val="22"/>
        </w:rPr>
        <w:t xml:space="preserve"> 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zal indienen in de Europese aanbesteding </w:t>
      </w:r>
      <w:r w:rsidR="000D06CE">
        <w:rPr>
          <w:rFonts w:ascii="Calibri" w:eastAsia="Times New Roman" w:hAnsi="Calibri" w:cs="Calibri"/>
          <w:sz w:val="22"/>
          <w:szCs w:val="22"/>
        </w:rPr>
        <w:t>Managed SOC Provider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van EDSN</w:t>
      </w:r>
      <w:r w:rsidR="000D412E">
        <w:rPr>
          <w:rFonts w:ascii="Calibri" w:eastAsia="Times New Roman" w:hAnsi="Calibri" w:cs="Calibri"/>
          <w:sz w:val="22"/>
          <w:szCs w:val="22"/>
        </w:rPr>
        <w:t>,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hierna “de Aanbesteding”.</w:t>
      </w:r>
    </w:p>
    <w:p w14:paraId="1C9CB934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4379AF78" w14:textId="3C0D47D3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Combinant heeft en de andere Combinanten hebben </w:t>
      </w:r>
      <w:r w:rsidR="004E4D1A" w:rsidRPr="004E4D1A">
        <w:rPr>
          <w:rFonts w:ascii="Calibri" w:eastAsia="Times New Roman" w:hAnsi="Calibri" w:cs="Calibri"/>
          <w:i/>
          <w:sz w:val="22"/>
          <w:szCs w:val="22"/>
          <w:highlight w:val="lightGray"/>
        </w:rPr>
        <w:t>[</w:t>
      </w:r>
      <w:r w:rsidRPr="00962922">
        <w:rPr>
          <w:rFonts w:ascii="Calibri" w:eastAsia="Times New Roman" w:hAnsi="Calibri" w:cs="Calibri"/>
          <w:i/>
          <w:sz w:val="22"/>
          <w:szCs w:val="22"/>
          <w:highlight w:val="lightGray"/>
        </w:rPr>
        <w:t>invullen bedrijfsnaam en naam en functie van de penvoerder/leider – zie ook deel II van het Uniform Europees Aanbestedingsdocument inzake combinatie</w:t>
      </w:r>
      <w:r w:rsidR="004E4D1A" w:rsidRPr="004E4D1A">
        <w:rPr>
          <w:rFonts w:ascii="Calibri" w:eastAsia="Times New Roman" w:hAnsi="Calibri" w:cs="Calibri"/>
          <w:i/>
          <w:sz w:val="22"/>
          <w:szCs w:val="22"/>
          <w:highlight w:val="lightGray"/>
        </w:rPr>
        <w:t>]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, hierna te noemen “Penvoerder”, gemachtigd om namens </w:t>
      </w:r>
      <w:r w:rsidR="00611C46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het enig aanspreekpunt voor EDSN te zijn in alle fases van de Aanbesteding.</w:t>
      </w:r>
    </w:p>
    <w:p w14:paraId="2E4D758C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6CA3455D" w14:textId="47586961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Penvoerder is door Combinant en door de andere Combinanten gemachtigd om namens hen op te treden en hen te vertegenwoordigen in alle aangelegenheden die de Aanbesteding betreffen alsmede om namens </w:t>
      </w:r>
      <w:r w:rsidR="001D202B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in rechte op te treden.</w:t>
      </w:r>
    </w:p>
    <w:p w14:paraId="4EA8E1E4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3FEED141" w14:textId="0FC3E5AB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Voor het geval dat de Opdracht die onderwerp is van de Aanbesteding aan </w:t>
      </w:r>
      <w:r w:rsidR="00087F5A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wordt gegund, aanvaardt Combinant gezamenlijke en hoofdelijke aansprakelijkheid voor de correcte en tijdige uitvoering van de Opdracht en alle daaraan verbonden verplichtingen. </w:t>
      </w:r>
    </w:p>
    <w:p w14:paraId="47DE73E5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3C10E465" w14:textId="77777777" w:rsidR="00312ED1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>De hierin opgenomen verklaringen zijn onvoorwaardelijk en onherroepelijk, behoudens voor zover deze na schriftelijke goedkeuring van EDSN worden aangepast.</w:t>
      </w:r>
    </w:p>
    <w:p w14:paraId="0E78029A" w14:textId="77777777" w:rsidR="00961FC5" w:rsidRPr="00962922" w:rsidRDefault="00961FC5" w:rsidP="00960378">
      <w:pPr>
        <w:rPr>
          <w:rFonts w:ascii="Calibri" w:eastAsia="Times New Roman" w:hAnsi="Calibri" w:cs="Calibri"/>
          <w:sz w:val="22"/>
          <w:szCs w:val="22"/>
        </w:rPr>
      </w:pPr>
    </w:p>
    <w:p w14:paraId="57BB350E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tbl>
      <w:tblPr>
        <w:tblStyle w:val="Rastertabel4-Accent3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5528"/>
      </w:tblGrid>
      <w:tr w:rsidR="00E577DD" w:rsidRPr="00013A2A" w14:paraId="4F75573B" w14:textId="77777777" w:rsidTr="00960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0" w:type="dxa"/>
            <w:gridSpan w:val="2"/>
          </w:tcPr>
          <w:p w14:paraId="3B1DF11D" w14:textId="012AF65D" w:rsidR="00E577DD" w:rsidRPr="00013A2A" w:rsidRDefault="00E577DD" w:rsidP="00960378">
            <w:pPr>
              <w:rPr>
                <w:b/>
                <w:bCs w:val="0"/>
                <w:color w:val="FFFFFF" w:themeColor="background1"/>
                <w:sz w:val="22"/>
                <w:szCs w:val="28"/>
              </w:rPr>
            </w:pPr>
          </w:p>
        </w:tc>
      </w:tr>
      <w:tr w:rsidR="00F71497" w:rsidRPr="00013A2A" w14:paraId="494175FE" w14:textId="77777777" w:rsidTr="00D10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89832F8" w14:textId="1AB5F96E" w:rsidR="00F71497" w:rsidRPr="00013A2A" w:rsidRDefault="00F71497" w:rsidP="00960378">
            <w:pPr>
              <w:rPr>
                <w:rFonts w:ascii="Calibri" w:eastAsia="Times New Roman" w:hAnsi="Calibri" w:cs="Calibri"/>
                <w:bCs w:val="0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bCs w:val="0"/>
                <w:sz w:val="22"/>
                <w:szCs w:val="22"/>
              </w:rPr>
              <w:t xml:space="preserve">Combinant: </w:t>
            </w:r>
          </w:p>
        </w:tc>
        <w:tc>
          <w:tcPr>
            <w:tcW w:w="5528" w:type="dxa"/>
          </w:tcPr>
          <w:p w14:paraId="01E85640" w14:textId="77777777" w:rsidR="00F71497" w:rsidRPr="00013A2A" w:rsidRDefault="00F71497" w:rsidP="009603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</w:p>
        </w:tc>
      </w:tr>
      <w:tr w:rsidR="00E87D55" w:rsidRPr="00013A2A" w14:paraId="4E690EAB" w14:textId="77777777" w:rsidTr="00D109CE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DA006C" w14:textId="54B9D702" w:rsidR="00E87D55" w:rsidRPr="001363F7" w:rsidRDefault="00E87D55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Naam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/Namen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 xml:space="preserve"> rechtsgeldig vertegenwoordiger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(s)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</w:tc>
        <w:tc>
          <w:tcPr>
            <w:tcW w:w="5528" w:type="dxa"/>
          </w:tcPr>
          <w:p w14:paraId="63A05809" w14:textId="5AEF0685" w:rsidR="00E87D55" w:rsidRPr="00013A2A" w:rsidRDefault="00E87D55" w:rsidP="009603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E87D55" w:rsidRPr="00013A2A" w14:paraId="5511021F" w14:textId="77777777" w:rsidTr="00D10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4BE7FA4" w14:textId="77777777" w:rsidR="00E87D55" w:rsidRDefault="00E87D55" w:rsidP="00960378">
            <w:pPr>
              <w:rPr>
                <w:rFonts w:ascii="Calibri" w:eastAsia="Times New Roman" w:hAnsi="Calibri" w:cs="Calibri"/>
                <w:b w:val="0"/>
                <w:bCs w:val="0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Functie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(s)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  <w:p w14:paraId="27639EFC" w14:textId="1D86415D" w:rsidR="00306C1F" w:rsidRPr="009850F7" w:rsidRDefault="00306C1F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F6498CE" w14:textId="3F8D3629" w:rsidR="00E87D55" w:rsidRPr="00013A2A" w:rsidRDefault="00E87D55" w:rsidP="009603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E87D55" w:rsidRPr="00013A2A" w14:paraId="4584BAB5" w14:textId="77777777" w:rsidTr="00D109CE">
        <w:trPr>
          <w:trHeight w:val="2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0F1B1E9" w14:textId="647CEBE2" w:rsidR="00E87D55" w:rsidRPr="00013A2A" w:rsidRDefault="004231FA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Datum en h</w:t>
            </w:r>
            <w:r w:rsidR="00E87D55" w:rsidRPr="00013A2A">
              <w:rPr>
                <w:rFonts w:ascii="Calibri" w:eastAsia="Times New Roman" w:hAnsi="Calibri" w:cs="Calibri"/>
                <w:sz w:val="22"/>
                <w:szCs w:val="22"/>
              </w:rPr>
              <w:t>andtekening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(en)</w:t>
            </w:r>
            <w:r w:rsidR="00E87D55"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  <w:p w14:paraId="2343044C" w14:textId="77777777" w:rsidR="00E87D55" w:rsidRPr="00013A2A" w:rsidRDefault="00E87D55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4281F587" w14:textId="77777777" w:rsidR="00E87D55" w:rsidRPr="00013A2A" w:rsidRDefault="00E87D55" w:rsidP="00960378">
            <w:pPr>
              <w:rPr>
                <w:sz w:val="22"/>
                <w:szCs w:val="28"/>
              </w:rPr>
            </w:pPr>
          </w:p>
          <w:p w14:paraId="39102541" w14:textId="1CDF6DBF" w:rsidR="00E87D55" w:rsidRPr="00013A2A" w:rsidRDefault="00E87D55" w:rsidP="00960378">
            <w:pPr>
              <w:rPr>
                <w:sz w:val="22"/>
                <w:szCs w:val="28"/>
              </w:rPr>
            </w:pPr>
          </w:p>
        </w:tc>
        <w:tc>
          <w:tcPr>
            <w:tcW w:w="5528" w:type="dxa"/>
          </w:tcPr>
          <w:p w14:paraId="088B3356" w14:textId="4F77915B" w:rsidR="00E87D55" w:rsidRPr="00013A2A" w:rsidRDefault="00E87D55" w:rsidP="009603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</w:tbl>
    <w:p w14:paraId="2FAF9A5B" w14:textId="77777777" w:rsidR="04793B4C" w:rsidRDefault="04793B4C" w:rsidP="7202C577">
      <w:pPr>
        <w:spacing w:after="200" w:line="276" w:lineRule="auto"/>
        <w:rPr>
          <w:u w:val="single"/>
        </w:rPr>
        <w:sectPr w:rsidR="04793B4C" w:rsidSect="007738A8">
          <w:headerReference w:type="first" r:id="rId16"/>
          <w:footerReference w:type="first" r:id="rId17"/>
          <w:pgSz w:w="11906" w:h="16838"/>
          <w:pgMar w:top="1701" w:right="1700" w:bottom="1135" w:left="1701" w:header="709" w:footer="510" w:gutter="0"/>
          <w:cols w:space="708"/>
          <w:docGrid w:linePitch="360"/>
        </w:sectPr>
      </w:pPr>
    </w:p>
    <w:p w14:paraId="584E3CB5" w14:textId="3DF67D4C" w:rsidR="007478C0" w:rsidRPr="00976E7A" w:rsidRDefault="00F70F02" w:rsidP="45BBBB8A">
      <w:pPr>
        <w:spacing w:after="200" w:line="276" w:lineRule="auto"/>
        <w:rPr>
          <w:u w:val="single"/>
        </w:rPr>
      </w:pPr>
      <w:r w:rsidRPr="00976E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34515195" wp14:editId="0090BF21">
                <wp:simplePos x="0" y="0"/>
                <wp:positionH relativeFrom="column">
                  <wp:posOffset>-543560</wp:posOffset>
                </wp:positionH>
                <wp:positionV relativeFrom="paragraph">
                  <wp:posOffset>7853680</wp:posOffset>
                </wp:positionV>
                <wp:extent cx="1863969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96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0FE54" w14:textId="77777777" w:rsidR="00925266" w:rsidRDefault="00925266" w:rsidP="00AD75DD">
                            <w:pPr>
                              <w:rPr>
                                <w:b/>
                                <w:bCs/>
                                <w:color w:val="005095" w:themeColor="accent1"/>
                              </w:rPr>
                            </w:pPr>
                            <w:r w:rsidRPr="000A52E4">
                              <w:rPr>
                                <w:b/>
                                <w:bCs/>
                                <w:color w:val="005095" w:themeColor="accent1"/>
                              </w:rPr>
                              <w:t>EDSN</w:t>
                            </w:r>
                          </w:p>
                          <w:p w14:paraId="18A9A739" w14:textId="77777777" w:rsidR="00C955D5" w:rsidRDefault="00C955D5" w:rsidP="00AD75DD">
                            <w:pPr>
                              <w:rPr>
                                <w:color w:val="005095" w:themeColor="accent1"/>
                              </w:rPr>
                            </w:pPr>
                            <w:r>
                              <w:rPr>
                                <w:color w:val="005095" w:themeColor="accent1"/>
                              </w:rPr>
                              <w:t>Van Asch van Wijckstraat 55</w:t>
                            </w:r>
                          </w:p>
                          <w:p w14:paraId="3F80ECDB" w14:textId="77777777" w:rsidR="00C955D5" w:rsidRPr="00AD75DD" w:rsidRDefault="00C955D5" w:rsidP="00C955D5">
                            <w:r>
                              <w:rPr>
                                <w:color w:val="005095" w:themeColor="accent1"/>
                              </w:rPr>
                              <w:t>3811 LP Amersfoort</w:t>
                            </w:r>
                          </w:p>
                          <w:p w14:paraId="500B5B69" w14:textId="77777777" w:rsidR="00C955D5" w:rsidRPr="00AD75DD" w:rsidRDefault="00C955D5" w:rsidP="00C955D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515195" id="Text Box 2" o:spid="_x0000_s1028" type="#_x0000_t202" style="position:absolute;margin-left:-42.8pt;margin-top:618.4pt;width:146.75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" filled="f" stroked="f">
                <v:textbox style="mso-fit-shape-to-text:t">
                  <w:txbxContent>
                    <w:p w14:paraId="3D80FE54" w14:textId="77777777" w:rsidR="00925266" w:rsidRDefault="00925266" w:rsidP="00AD75DD">
                      <w:pPr>
                        <w:rPr>
                          <w:b/>
                          <w:bCs/>
                          <w:color w:val="005095" w:themeColor="accent1"/>
                        </w:rPr>
                      </w:pPr>
                      <w:r w:rsidRPr="000A52E4">
                        <w:rPr>
                          <w:b/>
                          <w:bCs/>
                          <w:color w:val="005095" w:themeColor="accent1"/>
                        </w:rPr>
                        <w:t>EDSN</w:t>
                      </w:r>
                    </w:p>
                    <w:p w14:paraId="18A9A739" w14:textId="77777777" w:rsidR="00C955D5" w:rsidRDefault="00C955D5" w:rsidP="00AD75DD">
                      <w:pPr>
                        <w:rPr>
                          <w:color w:val="005095" w:themeColor="accent1"/>
                        </w:rPr>
                      </w:pPr>
                      <w:r>
                        <w:rPr>
                          <w:color w:val="005095" w:themeColor="accent1"/>
                        </w:rPr>
                        <w:t>Van Asch van Wijckstraat 55</w:t>
                      </w:r>
                    </w:p>
                    <w:p w14:paraId="3F80ECDB" w14:textId="77777777" w:rsidR="00C955D5" w:rsidRPr="00AD75DD" w:rsidRDefault="00C955D5" w:rsidP="00C955D5">
                      <w:r>
                        <w:rPr>
                          <w:color w:val="005095" w:themeColor="accent1"/>
                        </w:rPr>
                        <w:t>3811 LP Amersfoort</w:t>
                      </w:r>
                    </w:p>
                    <w:p w14:paraId="500B5B69" w14:textId="77777777" w:rsidR="00C955D5" w:rsidRPr="00AD75DD" w:rsidRDefault="00C955D5" w:rsidP="00C955D5"/>
                  </w:txbxContent>
                </v:textbox>
              </v:shape>
            </w:pict>
          </mc:Fallback>
        </mc:AlternateContent>
      </w:r>
      <w:r w:rsidR="00925266" w:rsidRPr="00976E7A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44234D95" wp14:editId="69BA4119">
                <wp:simplePos x="0" y="0"/>
                <wp:positionH relativeFrom="column">
                  <wp:posOffset>1097280</wp:posOffset>
                </wp:positionH>
                <wp:positionV relativeFrom="paragraph">
                  <wp:posOffset>7853680</wp:posOffset>
                </wp:positionV>
                <wp:extent cx="2360930" cy="14046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970F6" w14:textId="77777777" w:rsidR="007A5D5C" w:rsidRDefault="007A5D5C" w:rsidP="00AD75DD"/>
                          <w:sdt>
                            <w:sdtPr>
                              <w:id w:val="1041173868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476F69AE" w14:textId="77777777" w:rsidR="007A5D5C" w:rsidRPr="007A5D5C" w:rsidRDefault="007A5D5C" w:rsidP="007A5D5C">
                                <w:pPr>
                                  <w:rPr>
                                    <w:color w:val="005095" w:themeColor="accent1"/>
                                  </w:rPr>
                                </w:pPr>
                                <w:r w:rsidRPr="007A5D5C">
                                  <w:rPr>
                                    <w:color w:val="005095" w:themeColor="accent1"/>
                                  </w:rPr>
                                  <w:t>033 422 4620</w:t>
                                </w:r>
                              </w:p>
                              <w:p w14:paraId="183609A9" w14:textId="77777777" w:rsidR="00925266" w:rsidRPr="00AD75DD" w:rsidRDefault="007A5D5C" w:rsidP="007A5D5C">
                                <w:r w:rsidRPr="007A5D5C">
                                  <w:rPr>
                                    <w:color w:val="005095" w:themeColor="accent1"/>
                                  </w:rPr>
                                  <w:t>info@edsn.nl  |  edsn.nl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34D95" id="_x0000_s1029" type="#_x0000_t202" style="position:absolute;margin-left:86.4pt;margin-top:618.4pt;width:185.9pt;height:110.6pt;z-index:-25165823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" filled="f" stroked="f">
                <v:textbox style="mso-fit-shape-to-text:t">
                  <w:txbxContent>
                    <w:p w14:paraId="47F970F6" w14:textId="77777777" w:rsidR="007A5D5C" w:rsidRDefault="007A5D5C" w:rsidP="00AD75DD"/>
                    <w:sdt>
                      <w:sdtPr>
                        <w:id w:val="1041173868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476F69AE" w14:textId="77777777" w:rsidR="007A5D5C" w:rsidRPr="007A5D5C" w:rsidRDefault="007A5D5C" w:rsidP="007A5D5C">
                          <w:pPr>
                            <w:rPr>
                              <w:color w:val="005095" w:themeColor="accent1"/>
                            </w:rPr>
                          </w:pPr>
                          <w:r w:rsidRPr="007A5D5C">
                            <w:rPr>
                              <w:color w:val="005095" w:themeColor="accent1"/>
                            </w:rPr>
                            <w:t>033 422 4620</w:t>
                          </w:r>
                        </w:p>
                        <w:p w14:paraId="183609A9" w14:textId="77777777" w:rsidR="00925266" w:rsidRPr="00AD75DD" w:rsidRDefault="007A5D5C" w:rsidP="007A5D5C">
                          <w:r w:rsidRPr="007A5D5C">
                            <w:rPr>
                              <w:color w:val="005095" w:themeColor="accent1"/>
                            </w:rPr>
                            <w:t>info@edsn.nl  |  edsn.nl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ectPr w:rsidR="007478C0" w:rsidRPr="00976E7A" w:rsidSect="00F70F02">
      <w:headerReference w:type="first" r:id="rId18"/>
      <w:footerReference w:type="first" r:id="rId19"/>
      <w:pgSz w:w="11906" w:h="16838"/>
      <w:pgMar w:top="2829" w:right="964" w:bottom="1712" w:left="1701" w:header="709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C82B" w14:textId="77777777" w:rsidR="00722898" w:rsidRDefault="00722898" w:rsidP="00A06882">
      <w:r>
        <w:separator/>
      </w:r>
    </w:p>
  </w:endnote>
  <w:endnote w:type="continuationSeparator" w:id="0">
    <w:p w14:paraId="7E07219A" w14:textId="77777777" w:rsidR="00722898" w:rsidRDefault="00722898" w:rsidP="00A06882">
      <w:r>
        <w:continuationSeparator/>
      </w:r>
    </w:p>
  </w:endnote>
  <w:endnote w:type="continuationNotice" w:id="1">
    <w:p w14:paraId="296081DD" w14:textId="77777777" w:rsidR="00722898" w:rsidRDefault="007228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tRounde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NS Sans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2E03" w14:textId="550474EC" w:rsidR="00C81FC4" w:rsidRPr="00FB2911" w:rsidRDefault="00DA5F0F" w:rsidP="00C81FC4">
    <w:pPr>
      <w:pStyle w:val="Voettekst"/>
      <w:tabs>
        <w:tab w:val="clear" w:pos="4320"/>
        <w:tab w:val="clear" w:pos="8640"/>
        <w:tab w:val="right" w:pos="9072"/>
      </w:tabs>
    </w:pPr>
    <w:r w:rsidRPr="00FB2911">
      <w:rPr>
        <w:b/>
        <w:bCs/>
      </w:rPr>
      <w:t xml:space="preserve">EA </w:t>
    </w:r>
    <w:r w:rsidR="000D06CE">
      <w:rPr>
        <w:b/>
        <w:bCs/>
      </w:rPr>
      <w:t>Managed SOC Provider</w:t>
    </w:r>
    <w:r w:rsidR="00FB2911" w:rsidRPr="00FB2911">
      <w:rPr>
        <w:b/>
        <w:bCs/>
      </w:rPr>
      <w:t xml:space="preserve"> - </w:t>
    </w:r>
    <w:r w:rsidR="007B6744">
      <w:rPr>
        <w:b/>
        <w:bCs/>
      </w:rPr>
      <w:t>S</w:t>
    </w:r>
    <w:r w:rsidR="00555CE9" w:rsidRPr="00FB2911">
      <w:rPr>
        <w:b/>
        <w:bCs/>
      </w:rPr>
      <w:t xml:space="preserve">tandaardformulier </w:t>
    </w:r>
    <w:r w:rsidR="007B6744">
      <w:rPr>
        <w:b/>
        <w:bCs/>
      </w:rPr>
      <w:t>0</w:t>
    </w:r>
    <w:r w:rsidR="000D06CE">
      <w:rPr>
        <w:b/>
        <w:bCs/>
      </w:rPr>
      <w:t>3</w:t>
    </w:r>
    <w:r w:rsidR="00555CE9" w:rsidRPr="00FB2911">
      <w:rPr>
        <w:b/>
        <w:bCs/>
      </w:rPr>
      <w:t xml:space="preserve"> Combinatieverklaring</w:t>
    </w:r>
    <w:r w:rsidR="00555CE9" w:rsidRPr="00555CE9">
      <w:t xml:space="preserve"> </w:t>
    </w:r>
    <w:r w:rsidR="00CB41E5" w:rsidRPr="00CB41E5">
      <w:rPr>
        <w:b/>
        <w:bCs/>
      </w:rPr>
      <w:t>1.0</w:t>
    </w:r>
    <w:r w:rsidR="008E0899" w:rsidRPr="008E0899">
      <w:t xml:space="preserve"> </w:t>
    </w:r>
    <w:r w:rsidR="00653675">
      <w:t xml:space="preserve">                </w:t>
    </w:r>
    <w:r w:rsidR="00A91BA4" w:rsidRPr="00E04FC7">
      <w:t xml:space="preserve"> </w:t>
    </w:r>
    <w:r w:rsidR="00C81FC4">
      <w:tab/>
    </w:r>
    <w:r w:rsidR="00247DC4" w:rsidRPr="00FB2911">
      <w:rPr>
        <w:rStyle w:val="Paginanummer"/>
        <w:color w:val="506B16"/>
      </w:rPr>
      <w:t xml:space="preserve">Pagina </w:t>
    </w:r>
    <w:r w:rsidR="00247DC4" w:rsidRPr="00FB2911">
      <w:rPr>
        <w:rStyle w:val="Paginanummer"/>
        <w:color w:val="506B16"/>
      </w:rPr>
      <w:fldChar w:fldCharType="begin"/>
    </w:r>
    <w:r w:rsidR="00247DC4" w:rsidRPr="00FB2911">
      <w:rPr>
        <w:rStyle w:val="Paginanummer"/>
        <w:color w:val="506B16"/>
      </w:rPr>
      <w:instrText>PAGE  \* Arabic  \* MERGEFORMAT</w:instrText>
    </w:r>
    <w:r w:rsidR="00247DC4" w:rsidRPr="00FB2911">
      <w:rPr>
        <w:rStyle w:val="Paginanummer"/>
        <w:color w:val="506B16"/>
      </w:rPr>
      <w:fldChar w:fldCharType="separate"/>
    </w:r>
    <w:r w:rsidR="00247DC4" w:rsidRPr="00FB2911">
      <w:rPr>
        <w:rStyle w:val="Paginanummer"/>
        <w:color w:val="506B16"/>
      </w:rPr>
      <w:t>1</w:t>
    </w:r>
    <w:r w:rsidR="00247DC4" w:rsidRPr="00FB2911">
      <w:rPr>
        <w:rStyle w:val="Paginanummer"/>
        <w:color w:val="506B16"/>
      </w:rPr>
      <w:fldChar w:fldCharType="end"/>
    </w:r>
    <w:r w:rsidR="00247DC4" w:rsidRPr="00FB2911">
      <w:rPr>
        <w:rStyle w:val="Paginanummer"/>
        <w:color w:val="506B16"/>
      </w:rPr>
      <w:t xml:space="preserve"> van </w:t>
    </w:r>
    <w:r w:rsidR="00247DC4" w:rsidRPr="00FB2911">
      <w:rPr>
        <w:rStyle w:val="Paginanummer"/>
        <w:color w:val="506B16"/>
      </w:rPr>
      <w:fldChar w:fldCharType="begin"/>
    </w:r>
    <w:r w:rsidR="00247DC4" w:rsidRPr="00FB2911">
      <w:rPr>
        <w:rStyle w:val="Paginanummer"/>
        <w:color w:val="506B16"/>
      </w:rPr>
      <w:instrText>NUMPAGES  \* Arabic  \* MERGEFORMAT</w:instrText>
    </w:r>
    <w:r w:rsidR="00247DC4" w:rsidRPr="00FB2911">
      <w:rPr>
        <w:rStyle w:val="Paginanummer"/>
        <w:color w:val="506B16"/>
      </w:rPr>
      <w:fldChar w:fldCharType="separate"/>
    </w:r>
    <w:r w:rsidR="00247DC4" w:rsidRPr="00FB2911">
      <w:rPr>
        <w:rStyle w:val="Paginanummer"/>
        <w:color w:val="506B16"/>
      </w:rPr>
      <w:t>2</w:t>
    </w:r>
    <w:r w:rsidR="00247DC4" w:rsidRPr="00FB2911">
      <w:rPr>
        <w:rStyle w:val="Paginanummer"/>
        <w:color w:val="506B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8E970D5" w14:textId="77777777" w:rsidTr="0C2F1652">
      <w:tc>
        <w:tcPr>
          <w:tcW w:w="2985" w:type="dxa"/>
        </w:tcPr>
        <w:p w14:paraId="5AD1FC16" w14:textId="559B0AAF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16CAE716" w14:textId="3033D9DF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5C4E5D2A" w14:textId="40021ACA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20C554C8" w14:textId="78AD46B6" w:rsidR="002566D9" w:rsidRDefault="002566D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2BB05365" w14:textId="77777777" w:rsidTr="0C2F1652">
      <w:tc>
        <w:tcPr>
          <w:tcW w:w="2985" w:type="dxa"/>
        </w:tcPr>
        <w:p w14:paraId="5F6F356D" w14:textId="54E1E04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BE3E3A7" w14:textId="3FE02872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7D058C69" w14:textId="02397E13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D7ECC42" w14:textId="5C3F1DFE" w:rsidR="002566D9" w:rsidRDefault="002566D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F294F6E" w14:textId="77777777" w:rsidTr="0C2F1652">
      <w:tc>
        <w:tcPr>
          <w:tcW w:w="2985" w:type="dxa"/>
        </w:tcPr>
        <w:p w14:paraId="386FF0A6" w14:textId="048147C8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2AF3444" w14:textId="69DAB39E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B56C87C" w14:textId="20215BF0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E9703F9" w14:textId="445AC132" w:rsidR="002566D9" w:rsidRDefault="002566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A062" w14:textId="77777777" w:rsidR="00722898" w:rsidRPr="003D5C0B" w:rsidRDefault="00722898" w:rsidP="00A06882">
      <w:pPr>
        <w:rPr>
          <w:color w:val="506B16"/>
        </w:rPr>
      </w:pPr>
      <w:r w:rsidRPr="003D5C0B">
        <w:rPr>
          <w:color w:val="506B16"/>
        </w:rPr>
        <w:separator/>
      </w:r>
    </w:p>
  </w:footnote>
  <w:footnote w:type="continuationSeparator" w:id="0">
    <w:p w14:paraId="186E821B" w14:textId="77777777" w:rsidR="00722898" w:rsidRDefault="00722898" w:rsidP="00A06882">
      <w:r>
        <w:continuationSeparator/>
      </w:r>
    </w:p>
  </w:footnote>
  <w:footnote w:type="continuationNotice" w:id="1">
    <w:p w14:paraId="3244B4AA" w14:textId="77777777" w:rsidR="00722898" w:rsidRDefault="00722898">
      <w:pPr>
        <w:spacing w:line="240" w:lineRule="auto"/>
      </w:pPr>
    </w:p>
  </w:footnote>
  <w:footnote w:id="2">
    <w:p w14:paraId="5E4F56AC" w14:textId="22D16329" w:rsidR="00312ED1" w:rsidRPr="000959D7" w:rsidRDefault="00312ED1" w:rsidP="00312ED1">
      <w:pPr>
        <w:pStyle w:val="Voetnoottekst"/>
        <w:rPr>
          <w:rFonts w:ascii="Calibri" w:hAnsi="Calibri" w:cs="Calibri"/>
          <w:sz w:val="16"/>
          <w:szCs w:val="16"/>
        </w:rPr>
      </w:pPr>
      <w:r w:rsidRPr="000959D7">
        <w:rPr>
          <w:rStyle w:val="Voetnootmarkering"/>
          <w:rFonts w:ascii="Calibri" w:hAnsi="Calibri" w:cs="Calibri"/>
          <w:sz w:val="16"/>
          <w:szCs w:val="16"/>
        </w:rPr>
        <w:footnoteRef/>
      </w:r>
      <w:r w:rsidRPr="000959D7">
        <w:rPr>
          <w:rFonts w:ascii="Calibri" w:hAnsi="Calibri" w:cs="Calibri"/>
          <w:sz w:val="16"/>
          <w:szCs w:val="16"/>
        </w:rPr>
        <w:t xml:space="preserve"> NB: iedere </w:t>
      </w:r>
      <w:r>
        <w:rPr>
          <w:rFonts w:ascii="Calibri" w:hAnsi="Calibri" w:cs="Calibri"/>
          <w:sz w:val="16"/>
          <w:szCs w:val="16"/>
        </w:rPr>
        <w:t>C</w:t>
      </w:r>
      <w:r w:rsidRPr="000959D7">
        <w:rPr>
          <w:rFonts w:ascii="Calibri" w:hAnsi="Calibri" w:cs="Calibri"/>
          <w:sz w:val="16"/>
          <w:szCs w:val="16"/>
        </w:rPr>
        <w:t xml:space="preserve">ombinant dient een eigen combinatieverklaring rechtsgeldig te ondertekenen en bij de </w:t>
      </w:r>
      <w:r w:rsidR="00EE412A">
        <w:rPr>
          <w:rFonts w:ascii="Calibri" w:hAnsi="Calibri" w:cs="Calibri"/>
          <w:sz w:val="16"/>
          <w:szCs w:val="16"/>
        </w:rPr>
        <w:t>Aanmelding</w:t>
      </w:r>
      <w:r w:rsidRPr="000959D7">
        <w:rPr>
          <w:rFonts w:ascii="Calibri" w:hAnsi="Calibri" w:cs="Calibri"/>
          <w:sz w:val="16"/>
          <w:szCs w:val="16"/>
        </w:rPr>
        <w:t xml:space="preserve"> te voegen.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8387" w14:textId="42C8AB7A" w:rsidR="000F289F" w:rsidRDefault="00347CE4" w:rsidP="00A06882">
    <w:pPr>
      <w:pStyle w:val="Koptekst"/>
    </w:pPr>
    <w:r w:rsidRPr="00EC1304">
      <w:rPr>
        <w:rFonts w:ascii="Calibri" w:hAnsi="Calibri" w:cs="Calibri"/>
        <w:b/>
        <w:bCs/>
        <w:noProof/>
        <w:sz w:val="18"/>
        <w:szCs w:val="18"/>
        <w:lang w:eastAsia="nl-NL"/>
      </w:rPr>
      <w:drawing>
        <wp:anchor distT="0" distB="0" distL="114300" distR="114300" simplePos="0" relativeHeight="251658241" behindDoc="1" locked="0" layoutInCell="1" allowOverlap="1" wp14:anchorId="27674F3F" wp14:editId="2581692C">
          <wp:simplePos x="0" y="0"/>
          <wp:positionH relativeFrom="column">
            <wp:posOffset>4761865</wp:posOffset>
          </wp:positionH>
          <wp:positionV relativeFrom="paragraph">
            <wp:posOffset>-267335</wp:posOffset>
          </wp:positionV>
          <wp:extent cx="1457766" cy="600075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766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08B0C662" w14:textId="77777777" w:rsidTr="0C2F1652">
      <w:tc>
        <w:tcPr>
          <w:tcW w:w="2985" w:type="dxa"/>
        </w:tcPr>
        <w:p w14:paraId="7092C143" w14:textId="199F3EC4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48ABD52" w14:textId="75848689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1034A67" w14:textId="6B2FD85C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441F7410" w14:textId="5DD0F9A2" w:rsidR="002566D9" w:rsidRDefault="002566D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42AE3A88" w14:textId="77777777" w:rsidTr="0C2F1652">
      <w:tc>
        <w:tcPr>
          <w:tcW w:w="2985" w:type="dxa"/>
        </w:tcPr>
        <w:p w14:paraId="72CCB393" w14:textId="2798013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4FA36160" w14:textId="5FBA7A90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2D6A00D" w14:textId="500D0014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12061D8F" w14:textId="5B8CAB9A" w:rsidR="002566D9" w:rsidRDefault="002566D9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D3BC" w14:textId="77777777" w:rsidR="007B536B" w:rsidRDefault="00925266" w:rsidP="008369BA">
    <w:r>
      <w:rPr>
        <w:noProof/>
      </w:rPr>
      <w:drawing>
        <wp:anchor distT="0" distB="0" distL="114300" distR="114300" simplePos="0" relativeHeight="251658240" behindDoc="1" locked="1" layoutInCell="1" allowOverlap="1" wp14:anchorId="5FA88A79" wp14:editId="74FF9B47">
          <wp:simplePos x="0" y="0"/>
          <wp:positionH relativeFrom="page">
            <wp:posOffset>-182880</wp:posOffset>
          </wp:positionH>
          <wp:positionV relativeFrom="page">
            <wp:posOffset>-175260</wp:posOffset>
          </wp:positionV>
          <wp:extent cx="7955280" cy="11257280"/>
          <wp:effectExtent l="0" t="0" r="762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5280" cy="1125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7F96A8" w14:textId="77777777" w:rsidR="007B536B" w:rsidRDefault="007B53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080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71C3F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824F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2768D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F141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FE4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320ED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75E1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22E342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  <w:color w:val="AEBD14" w:themeColor="accent3"/>
      </w:rPr>
    </w:lvl>
  </w:abstractNum>
  <w:abstractNum w:abstractNumId="9" w15:restartNumberingAfterBreak="0">
    <w:nsid w:val="FFFFFF88"/>
    <w:multiLevelType w:val="singleLevel"/>
    <w:tmpl w:val="799027DA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EBD14" w:themeColor="accent3"/>
      </w:rPr>
    </w:lvl>
  </w:abstractNum>
  <w:abstractNum w:abstractNumId="10" w15:restartNumberingAfterBreak="0">
    <w:nsid w:val="FFFFFF89"/>
    <w:multiLevelType w:val="singleLevel"/>
    <w:tmpl w:val="21A65990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EBD14" w:themeColor="accent3"/>
      </w:rPr>
    </w:lvl>
  </w:abstractNum>
  <w:abstractNum w:abstractNumId="11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92FFC"/>
    <w:multiLevelType w:val="hybridMultilevel"/>
    <w:tmpl w:val="290C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497C26"/>
    <w:multiLevelType w:val="hybridMultilevel"/>
    <w:tmpl w:val="14F2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468AC"/>
    <w:multiLevelType w:val="hybridMultilevel"/>
    <w:tmpl w:val="97DC4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325F9"/>
    <w:multiLevelType w:val="hybridMultilevel"/>
    <w:tmpl w:val="9C341204"/>
    <w:lvl w:ilvl="0" w:tplc="13D8C7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F3921"/>
    <w:multiLevelType w:val="hybridMultilevel"/>
    <w:tmpl w:val="C73E4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E3204"/>
    <w:multiLevelType w:val="hybridMultilevel"/>
    <w:tmpl w:val="F9167C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1632"/>
    <w:multiLevelType w:val="hybridMultilevel"/>
    <w:tmpl w:val="4A9A7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8B449"/>
    <w:multiLevelType w:val="hybridMultilevel"/>
    <w:tmpl w:val="FFFFFFFF"/>
    <w:lvl w:ilvl="0" w:tplc="ED7AE16C">
      <w:start w:val="1"/>
      <w:numFmt w:val="decimal"/>
      <w:lvlText w:val="%1."/>
      <w:lvlJc w:val="left"/>
      <w:pPr>
        <w:ind w:left="720" w:hanging="360"/>
      </w:pPr>
    </w:lvl>
    <w:lvl w:ilvl="1" w:tplc="84506CB8">
      <w:start w:val="1"/>
      <w:numFmt w:val="lowerLetter"/>
      <w:lvlText w:val="%2."/>
      <w:lvlJc w:val="left"/>
      <w:pPr>
        <w:ind w:left="1440" w:hanging="360"/>
      </w:pPr>
    </w:lvl>
    <w:lvl w:ilvl="2" w:tplc="6BD43AF0">
      <w:start w:val="1"/>
      <w:numFmt w:val="lowerRoman"/>
      <w:lvlText w:val="%3."/>
      <w:lvlJc w:val="right"/>
      <w:pPr>
        <w:ind w:left="2160" w:hanging="180"/>
      </w:pPr>
    </w:lvl>
    <w:lvl w:ilvl="3" w:tplc="8670F9AE">
      <w:start w:val="1"/>
      <w:numFmt w:val="decimal"/>
      <w:lvlText w:val="%4."/>
      <w:lvlJc w:val="left"/>
      <w:pPr>
        <w:ind w:left="2880" w:hanging="360"/>
      </w:pPr>
    </w:lvl>
    <w:lvl w:ilvl="4" w:tplc="142400A4">
      <w:start w:val="1"/>
      <w:numFmt w:val="lowerLetter"/>
      <w:lvlText w:val="%5."/>
      <w:lvlJc w:val="left"/>
      <w:pPr>
        <w:ind w:left="3600" w:hanging="360"/>
      </w:pPr>
    </w:lvl>
    <w:lvl w:ilvl="5" w:tplc="FF76F85A">
      <w:start w:val="1"/>
      <w:numFmt w:val="lowerRoman"/>
      <w:lvlText w:val="%6."/>
      <w:lvlJc w:val="right"/>
      <w:pPr>
        <w:ind w:left="4320" w:hanging="180"/>
      </w:pPr>
    </w:lvl>
    <w:lvl w:ilvl="6" w:tplc="3AA42562">
      <w:start w:val="1"/>
      <w:numFmt w:val="decimal"/>
      <w:lvlText w:val="%7."/>
      <w:lvlJc w:val="left"/>
      <w:pPr>
        <w:ind w:left="5040" w:hanging="360"/>
      </w:pPr>
    </w:lvl>
    <w:lvl w:ilvl="7" w:tplc="7206E2FA">
      <w:start w:val="1"/>
      <w:numFmt w:val="lowerLetter"/>
      <w:lvlText w:val="%8."/>
      <w:lvlJc w:val="left"/>
      <w:pPr>
        <w:ind w:left="5760" w:hanging="360"/>
      </w:pPr>
    </w:lvl>
    <w:lvl w:ilvl="8" w:tplc="416E95D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90045"/>
    <w:multiLevelType w:val="hybridMultilevel"/>
    <w:tmpl w:val="7C266396"/>
    <w:lvl w:ilvl="0" w:tplc="1D34C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C8687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D8A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84EEA0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E2A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40F6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E2F5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E2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2A3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4963D0"/>
    <w:multiLevelType w:val="hybridMultilevel"/>
    <w:tmpl w:val="CBC83F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C0C38"/>
    <w:multiLevelType w:val="multilevel"/>
    <w:tmpl w:val="4B28B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3D4BAF36"/>
    <w:multiLevelType w:val="hybridMultilevel"/>
    <w:tmpl w:val="68D080E2"/>
    <w:lvl w:ilvl="0" w:tplc="054EBBCC">
      <w:start w:val="1"/>
      <w:numFmt w:val="decimal"/>
      <w:lvlText w:val="%1."/>
      <w:lvlJc w:val="left"/>
      <w:pPr>
        <w:ind w:left="720" w:hanging="360"/>
      </w:pPr>
    </w:lvl>
    <w:lvl w:ilvl="1" w:tplc="FCAC0A9C">
      <w:start w:val="1"/>
      <w:numFmt w:val="lowerLetter"/>
      <w:lvlText w:val="%2."/>
      <w:lvlJc w:val="left"/>
      <w:pPr>
        <w:ind w:left="1440" w:hanging="360"/>
      </w:pPr>
    </w:lvl>
    <w:lvl w:ilvl="2" w:tplc="51F8EE4C">
      <w:start w:val="1"/>
      <w:numFmt w:val="lowerRoman"/>
      <w:lvlText w:val="%3."/>
      <w:lvlJc w:val="right"/>
      <w:pPr>
        <w:ind w:left="2160" w:hanging="180"/>
      </w:pPr>
    </w:lvl>
    <w:lvl w:ilvl="3" w:tplc="85569482">
      <w:start w:val="1"/>
      <w:numFmt w:val="decimal"/>
      <w:lvlText w:val="%4."/>
      <w:lvlJc w:val="left"/>
      <w:pPr>
        <w:ind w:left="2880" w:hanging="360"/>
      </w:pPr>
    </w:lvl>
    <w:lvl w:ilvl="4" w:tplc="B4EEA354">
      <w:start w:val="1"/>
      <w:numFmt w:val="lowerLetter"/>
      <w:lvlText w:val="%5."/>
      <w:lvlJc w:val="left"/>
      <w:pPr>
        <w:ind w:left="3600" w:hanging="360"/>
      </w:pPr>
    </w:lvl>
    <w:lvl w:ilvl="5" w:tplc="527E0968">
      <w:start w:val="1"/>
      <w:numFmt w:val="lowerRoman"/>
      <w:lvlText w:val="%6."/>
      <w:lvlJc w:val="right"/>
      <w:pPr>
        <w:ind w:left="4320" w:hanging="180"/>
      </w:pPr>
    </w:lvl>
    <w:lvl w:ilvl="6" w:tplc="4692B49C">
      <w:start w:val="1"/>
      <w:numFmt w:val="decimal"/>
      <w:lvlText w:val="%7."/>
      <w:lvlJc w:val="left"/>
      <w:pPr>
        <w:ind w:left="5040" w:hanging="360"/>
      </w:pPr>
    </w:lvl>
    <w:lvl w:ilvl="7" w:tplc="3E4C41F2">
      <w:start w:val="1"/>
      <w:numFmt w:val="lowerLetter"/>
      <w:lvlText w:val="%8."/>
      <w:lvlJc w:val="left"/>
      <w:pPr>
        <w:ind w:left="5760" w:hanging="360"/>
      </w:pPr>
    </w:lvl>
    <w:lvl w:ilvl="8" w:tplc="7252100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E49"/>
    <w:multiLevelType w:val="hybridMultilevel"/>
    <w:tmpl w:val="9FDC3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DB43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0768B"/>
    <w:multiLevelType w:val="hybridMultilevel"/>
    <w:tmpl w:val="1B9462B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44224F"/>
    <w:multiLevelType w:val="hybridMultilevel"/>
    <w:tmpl w:val="193676AC"/>
    <w:lvl w:ilvl="0" w:tplc="34C03780">
      <w:start w:val="1"/>
      <w:numFmt w:val="decimal"/>
      <w:lvlText w:val="%1."/>
      <w:lvlJc w:val="left"/>
      <w:pPr>
        <w:ind w:left="720" w:hanging="360"/>
      </w:pPr>
    </w:lvl>
    <w:lvl w:ilvl="1" w:tplc="76F03CE0">
      <w:start w:val="1"/>
      <w:numFmt w:val="lowerLetter"/>
      <w:lvlText w:val="%2."/>
      <w:lvlJc w:val="left"/>
      <w:pPr>
        <w:ind w:left="1440" w:hanging="360"/>
      </w:pPr>
    </w:lvl>
    <w:lvl w:ilvl="2" w:tplc="E5E4E796">
      <w:start w:val="1"/>
      <w:numFmt w:val="lowerRoman"/>
      <w:lvlText w:val="%3."/>
      <w:lvlJc w:val="right"/>
      <w:pPr>
        <w:ind w:left="2160" w:hanging="180"/>
      </w:pPr>
    </w:lvl>
    <w:lvl w:ilvl="3" w:tplc="EB187B76">
      <w:start w:val="1"/>
      <w:numFmt w:val="decimal"/>
      <w:lvlText w:val="%4."/>
      <w:lvlJc w:val="left"/>
      <w:pPr>
        <w:ind w:left="2880" w:hanging="360"/>
      </w:pPr>
    </w:lvl>
    <w:lvl w:ilvl="4" w:tplc="C4EC4050">
      <w:start w:val="1"/>
      <w:numFmt w:val="lowerLetter"/>
      <w:lvlText w:val="%5."/>
      <w:lvlJc w:val="left"/>
      <w:pPr>
        <w:ind w:left="3600" w:hanging="360"/>
      </w:pPr>
    </w:lvl>
    <w:lvl w:ilvl="5" w:tplc="8B687A58">
      <w:start w:val="1"/>
      <w:numFmt w:val="lowerRoman"/>
      <w:lvlText w:val="%6."/>
      <w:lvlJc w:val="right"/>
      <w:pPr>
        <w:ind w:left="4320" w:hanging="180"/>
      </w:pPr>
    </w:lvl>
    <w:lvl w:ilvl="6" w:tplc="07383B5E">
      <w:start w:val="1"/>
      <w:numFmt w:val="decimal"/>
      <w:lvlText w:val="%7."/>
      <w:lvlJc w:val="left"/>
      <w:pPr>
        <w:ind w:left="5040" w:hanging="360"/>
      </w:pPr>
    </w:lvl>
    <w:lvl w:ilvl="7" w:tplc="0CA8D35C">
      <w:start w:val="1"/>
      <w:numFmt w:val="lowerLetter"/>
      <w:lvlText w:val="%8."/>
      <w:lvlJc w:val="left"/>
      <w:pPr>
        <w:ind w:left="5760" w:hanging="360"/>
      </w:pPr>
    </w:lvl>
    <w:lvl w:ilvl="8" w:tplc="F60A8E4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6725B"/>
    <w:multiLevelType w:val="hybridMultilevel"/>
    <w:tmpl w:val="CA92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9FFF0"/>
    <w:multiLevelType w:val="hybridMultilevel"/>
    <w:tmpl w:val="83B88B8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D66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EA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24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381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CA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F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52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C8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62622"/>
    <w:multiLevelType w:val="multilevel"/>
    <w:tmpl w:val="CDFE2AB4"/>
    <w:lvl w:ilvl="0">
      <w:start w:val="1"/>
      <w:numFmt w:val="decimal"/>
      <w:pStyle w:val="Kop1"/>
      <w:lvlText w:val="%1"/>
      <w:lvlJc w:val="left"/>
      <w:pPr>
        <w:ind w:left="2134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"/>
      <w:lvlJc w:val="left"/>
      <w:pPr>
        <w:ind w:left="0" w:firstLine="0"/>
      </w:pPr>
    </w:lvl>
    <w:lvl w:ilvl="4">
      <w:start w:val="1"/>
      <w:numFmt w:val="decimal"/>
      <w:pStyle w:val="Kop5"/>
      <w:lvlText w:val=""/>
      <w:lvlJc w:val="left"/>
      <w:pPr>
        <w:ind w:left="0" w:firstLine="0"/>
      </w:pPr>
    </w:lvl>
    <w:lvl w:ilvl="5">
      <w:start w:val="1"/>
      <w:numFmt w:val="decimal"/>
      <w:pStyle w:val="Kop6"/>
      <w:lvlText w:val=""/>
      <w:lvlJc w:val="left"/>
      <w:pPr>
        <w:ind w:left="0" w:firstLine="0"/>
      </w:pPr>
    </w:lvl>
    <w:lvl w:ilvl="6">
      <w:start w:val="1"/>
      <w:numFmt w:val="decimal"/>
      <w:pStyle w:val="Kop7"/>
      <w:lvlText w:val=""/>
      <w:lvlJc w:val="left"/>
      <w:pPr>
        <w:ind w:left="0" w:firstLine="0"/>
      </w:pPr>
    </w:lvl>
    <w:lvl w:ilvl="7">
      <w:start w:val="1"/>
      <w:numFmt w:val="decimal"/>
      <w:pStyle w:val="Kop8"/>
      <w:lvlText w:val=""/>
      <w:lvlJc w:val="left"/>
      <w:pPr>
        <w:ind w:left="0" w:firstLine="0"/>
      </w:pPr>
    </w:lvl>
    <w:lvl w:ilvl="8">
      <w:start w:val="1"/>
      <w:numFmt w:val="decimal"/>
      <w:pStyle w:val="Kop9"/>
      <w:lvlText w:val=""/>
      <w:lvlJc w:val="left"/>
      <w:pPr>
        <w:ind w:left="0" w:firstLine="0"/>
      </w:pPr>
    </w:lvl>
  </w:abstractNum>
  <w:abstractNum w:abstractNumId="31" w15:restartNumberingAfterBreak="0">
    <w:nsid w:val="5D775676"/>
    <w:multiLevelType w:val="hybridMultilevel"/>
    <w:tmpl w:val="4FB2F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B071F"/>
    <w:multiLevelType w:val="hybridMultilevel"/>
    <w:tmpl w:val="D152B5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51E7D"/>
    <w:multiLevelType w:val="hybridMultilevel"/>
    <w:tmpl w:val="BF20C1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8F7AC3"/>
    <w:multiLevelType w:val="hybridMultilevel"/>
    <w:tmpl w:val="E59C4B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656FC"/>
    <w:multiLevelType w:val="hybridMultilevel"/>
    <w:tmpl w:val="B00417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D32B5"/>
    <w:multiLevelType w:val="multilevel"/>
    <w:tmpl w:val="6CEE85D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6F4A3CC9"/>
    <w:multiLevelType w:val="hybridMultilevel"/>
    <w:tmpl w:val="68ECB1B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05FD79"/>
    <w:multiLevelType w:val="hybridMultilevel"/>
    <w:tmpl w:val="FFFFFFFF"/>
    <w:lvl w:ilvl="0" w:tplc="0A440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21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6D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AC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49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4E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4B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64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08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DD487F"/>
    <w:multiLevelType w:val="hybridMultilevel"/>
    <w:tmpl w:val="F2B24ACC"/>
    <w:lvl w:ilvl="0" w:tplc="0413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3AA1752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7A5F56C8"/>
    <w:multiLevelType w:val="hybridMultilevel"/>
    <w:tmpl w:val="E8D250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8A9CE"/>
    <w:multiLevelType w:val="hybridMultilevel"/>
    <w:tmpl w:val="A8F6892C"/>
    <w:lvl w:ilvl="0" w:tplc="E31429F6">
      <w:start w:val="1"/>
      <w:numFmt w:val="decimal"/>
      <w:lvlText w:val="%1."/>
      <w:lvlJc w:val="left"/>
      <w:pPr>
        <w:ind w:left="720" w:hanging="360"/>
      </w:pPr>
    </w:lvl>
    <w:lvl w:ilvl="1" w:tplc="078CC93E">
      <w:start w:val="1"/>
      <w:numFmt w:val="lowerLetter"/>
      <w:lvlText w:val="%2."/>
      <w:lvlJc w:val="left"/>
      <w:pPr>
        <w:ind w:left="1440" w:hanging="360"/>
      </w:pPr>
    </w:lvl>
    <w:lvl w:ilvl="2" w:tplc="03AC4A14">
      <w:start w:val="1"/>
      <w:numFmt w:val="lowerRoman"/>
      <w:lvlText w:val="%3."/>
      <w:lvlJc w:val="right"/>
      <w:pPr>
        <w:ind w:left="2160" w:hanging="180"/>
      </w:pPr>
    </w:lvl>
    <w:lvl w:ilvl="3" w:tplc="383E200A">
      <w:start w:val="1"/>
      <w:numFmt w:val="decimal"/>
      <w:lvlText w:val="%4."/>
      <w:lvlJc w:val="left"/>
      <w:pPr>
        <w:ind w:left="2880" w:hanging="360"/>
      </w:pPr>
    </w:lvl>
    <w:lvl w:ilvl="4" w:tplc="AAB807D4">
      <w:start w:val="1"/>
      <w:numFmt w:val="lowerLetter"/>
      <w:lvlText w:val="%5."/>
      <w:lvlJc w:val="left"/>
      <w:pPr>
        <w:ind w:left="3600" w:hanging="360"/>
      </w:pPr>
    </w:lvl>
    <w:lvl w:ilvl="5" w:tplc="9D3EDABE">
      <w:start w:val="1"/>
      <w:numFmt w:val="lowerRoman"/>
      <w:lvlText w:val="%6."/>
      <w:lvlJc w:val="right"/>
      <w:pPr>
        <w:ind w:left="4320" w:hanging="180"/>
      </w:pPr>
    </w:lvl>
    <w:lvl w:ilvl="6" w:tplc="51A80F32">
      <w:start w:val="1"/>
      <w:numFmt w:val="decimal"/>
      <w:lvlText w:val="%7."/>
      <w:lvlJc w:val="left"/>
      <w:pPr>
        <w:ind w:left="5040" w:hanging="360"/>
      </w:pPr>
    </w:lvl>
    <w:lvl w:ilvl="7" w:tplc="40CAD2D6">
      <w:start w:val="1"/>
      <w:numFmt w:val="lowerLetter"/>
      <w:lvlText w:val="%8."/>
      <w:lvlJc w:val="left"/>
      <w:pPr>
        <w:ind w:left="5760" w:hanging="360"/>
      </w:pPr>
    </w:lvl>
    <w:lvl w:ilvl="8" w:tplc="FC26E4C8">
      <w:start w:val="1"/>
      <w:numFmt w:val="lowerRoman"/>
      <w:lvlText w:val="%9."/>
      <w:lvlJc w:val="right"/>
      <w:pPr>
        <w:ind w:left="6480" w:hanging="180"/>
      </w:pPr>
    </w:lvl>
  </w:abstractNum>
  <w:num w:numId="1" w16cid:durableId="373583764">
    <w:abstractNumId w:val="19"/>
  </w:num>
  <w:num w:numId="2" w16cid:durableId="67504104">
    <w:abstractNumId w:val="11"/>
  </w:num>
  <w:num w:numId="3" w16cid:durableId="1571579977">
    <w:abstractNumId w:val="27"/>
  </w:num>
  <w:num w:numId="4" w16cid:durableId="851452513">
    <w:abstractNumId w:val="0"/>
  </w:num>
  <w:num w:numId="5" w16cid:durableId="429158305">
    <w:abstractNumId w:val="1"/>
  </w:num>
  <w:num w:numId="6" w16cid:durableId="697392867">
    <w:abstractNumId w:val="2"/>
  </w:num>
  <w:num w:numId="7" w16cid:durableId="875701251">
    <w:abstractNumId w:val="3"/>
  </w:num>
  <w:num w:numId="8" w16cid:durableId="467943663">
    <w:abstractNumId w:val="4"/>
  </w:num>
  <w:num w:numId="9" w16cid:durableId="408357208">
    <w:abstractNumId w:val="9"/>
  </w:num>
  <w:num w:numId="10" w16cid:durableId="1205292713">
    <w:abstractNumId w:val="5"/>
  </w:num>
  <w:num w:numId="11" w16cid:durableId="1591427013">
    <w:abstractNumId w:val="6"/>
  </w:num>
  <w:num w:numId="12" w16cid:durableId="1901868258">
    <w:abstractNumId w:val="7"/>
  </w:num>
  <w:num w:numId="13" w16cid:durableId="287669282">
    <w:abstractNumId w:val="8"/>
  </w:num>
  <w:num w:numId="14" w16cid:durableId="975794923">
    <w:abstractNumId w:val="10"/>
  </w:num>
  <w:num w:numId="15" w16cid:durableId="380520079">
    <w:abstractNumId w:val="28"/>
  </w:num>
  <w:num w:numId="16" w16cid:durableId="872185133">
    <w:abstractNumId w:val="13"/>
  </w:num>
  <w:num w:numId="17" w16cid:durableId="826625887">
    <w:abstractNumId w:val="30"/>
  </w:num>
  <w:num w:numId="18" w16cid:durableId="1703357039">
    <w:abstractNumId w:val="40"/>
  </w:num>
  <w:num w:numId="19" w16cid:durableId="813332004">
    <w:abstractNumId w:val="36"/>
  </w:num>
  <w:num w:numId="20" w16cid:durableId="1811168059">
    <w:abstractNumId w:val="32"/>
  </w:num>
  <w:num w:numId="21" w16cid:durableId="2095198832">
    <w:abstractNumId w:val="22"/>
  </w:num>
  <w:num w:numId="22" w16cid:durableId="905535919">
    <w:abstractNumId w:val="21"/>
  </w:num>
  <w:num w:numId="23" w16cid:durableId="579022634">
    <w:abstractNumId w:val="39"/>
  </w:num>
  <w:num w:numId="24" w16cid:durableId="1059012213">
    <w:abstractNumId w:val="12"/>
  </w:num>
  <w:num w:numId="25" w16cid:durableId="1475373662">
    <w:abstractNumId w:val="20"/>
  </w:num>
  <w:num w:numId="26" w16cid:durableId="1074623456">
    <w:abstractNumId w:val="33"/>
  </w:num>
  <w:num w:numId="27" w16cid:durableId="1055935672">
    <w:abstractNumId w:val="25"/>
  </w:num>
  <w:num w:numId="28" w16cid:durableId="352994726">
    <w:abstractNumId w:val="15"/>
  </w:num>
  <w:num w:numId="29" w16cid:durableId="2132434551">
    <w:abstractNumId w:val="35"/>
  </w:num>
  <w:num w:numId="30" w16cid:durableId="1649554971">
    <w:abstractNumId w:val="29"/>
  </w:num>
  <w:num w:numId="31" w16cid:durableId="2079357952">
    <w:abstractNumId w:val="38"/>
  </w:num>
  <w:num w:numId="32" w16cid:durableId="1337416941">
    <w:abstractNumId w:val="41"/>
  </w:num>
  <w:num w:numId="33" w16cid:durableId="678509963">
    <w:abstractNumId w:val="34"/>
  </w:num>
  <w:num w:numId="34" w16cid:durableId="1951626902">
    <w:abstractNumId w:val="42"/>
  </w:num>
  <w:num w:numId="35" w16cid:durableId="1589384938">
    <w:abstractNumId w:val="23"/>
  </w:num>
  <w:num w:numId="36" w16cid:durableId="1559438509">
    <w:abstractNumId w:val="26"/>
  </w:num>
  <w:num w:numId="37" w16cid:durableId="1033772829">
    <w:abstractNumId w:val="24"/>
  </w:num>
  <w:num w:numId="38" w16cid:durableId="1599213478">
    <w:abstractNumId w:val="17"/>
  </w:num>
  <w:num w:numId="39" w16cid:durableId="1663655967">
    <w:abstractNumId w:val="16"/>
  </w:num>
  <w:num w:numId="40" w16cid:durableId="1665012251">
    <w:abstractNumId w:val="14"/>
  </w:num>
  <w:num w:numId="41" w16cid:durableId="1710296068">
    <w:abstractNumId w:val="37"/>
  </w:num>
  <w:num w:numId="42" w16cid:durableId="972097190">
    <w:abstractNumId w:val="18"/>
  </w:num>
  <w:num w:numId="43" w16cid:durableId="95328906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284"/>
  <w:drawingGridVerticalSpacing w:val="284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F02964"/>
    <w:rsid w:val="000003E8"/>
    <w:rsid w:val="00000407"/>
    <w:rsid w:val="0000135F"/>
    <w:rsid w:val="00001414"/>
    <w:rsid w:val="00001903"/>
    <w:rsid w:val="0000263E"/>
    <w:rsid w:val="00002BB9"/>
    <w:rsid w:val="00002CF3"/>
    <w:rsid w:val="0000387C"/>
    <w:rsid w:val="000041A5"/>
    <w:rsid w:val="0000451F"/>
    <w:rsid w:val="00004523"/>
    <w:rsid w:val="000056B9"/>
    <w:rsid w:val="000059B6"/>
    <w:rsid w:val="00005AE4"/>
    <w:rsid w:val="00005DB6"/>
    <w:rsid w:val="00006024"/>
    <w:rsid w:val="00006359"/>
    <w:rsid w:val="00006899"/>
    <w:rsid w:val="00006C5A"/>
    <w:rsid w:val="00007F10"/>
    <w:rsid w:val="00010ACB"/>
    <w:rsid w:val="00011C5A"/>
    <w:rsid w:val="00012976"/>
    <w:rsid w:val="000129F2"/>
    <w:rsid w:val="00012C15"/>
    <w:rsid w:val="00012CB5"/>
    <w:rsid w:val="00012D9B"/>
    <w:rsid w:val="00012DA9"/>
    <w:rsid w:val="00013050"/>
    <w:rsid w:val="00013606"/>
    <w:rsid w:val="00013655"/>
    <w:rsid w:val="00013A2A"/>
    <w:rsid w:val="00013B04"/>
    <w:rsid w:val="000141F1"/>
    <w:rsid w:val="00014B2E"/>
    <w:rsid w:val="00015107"/>
    <w:rsid w:val="00015A1E"/>
    <w:rsid w:val="0001604F"/>
    <w:rsid w:val="0001660A"/>
    <w:rsid w:val="000166F7"/>
    <w:rsid w:val="000200A8"/>
    <w:rsid w:val="000207A2"/>
    <w:rsid w:val="00020D10"/>
    <w:rsid w:val="00020EEB"/>
    <w:rsid w:val="00021427"/>
    <w:rsid w:val="000216AB"/>
    <w:rsid w:val="00021908"/>
    <w:rsid w:val="0002206D"/>
    <w:rsid w:val="000239F9"/>
    <w:rsid w:val="00023DD6"/>
    <w:rsid w:val="00024670"/>
    <w:rsid w:val="000250E5"/>
    <w:rsid w:val="00025A31"/>
    <w:rsid w:val="0002619D"/>
    <w:rsid w:val="000277DE"/>
    <w:rsid w:val="000303EA"/>
    <w:rsid w:val="0003068E"/>
    <w:rsid w:val="000306CB"/>
    <w:rsid w:val="00030E0B"/>
    <w:rsid w:val="000318C1"/>
    <w:rsid w:val="00033D43"/>
    <w:rsid w:val="00034415"/>
    <w:rsid w:val="00034D20"/>
    <w:rsid w:val="00035D71"/>
    <w:rsid w:val="0003626E"/>
    <w:rsid w:val="00036437"/>
    <w:rsid w:val="000365F5"/>
    <w:rsid w:val="0003688F"/>
    <w:rsid w:val="00037710"/>
    <w:rsid w:val="00037994"/>
    <w:rsid w:val="000379FC"/>
    <w:rsid w:val="00037C46"/>
    <w:rsid w:val="00038537"/>
    <w:rsid w:val="0004057B"/>
    <w:rsid w:val="000416D8"/>
    <w:rsid w:val="00041EFD"/>
    <w:rsid w:val="000420D5"/>
    <w:rsid w:val="00042502"/>
    <w:rsid w:val="00042706"/>
    <w:rsid w:val="00042CB9"/>
    <w:rsid w:val="00043153"/>
    <w:rsid w:val="00043E9A"/>
    <w:rsid w:val="000446EB"/>
    <w:rsid w:val="00044A1B"/>
    <w:rsid w:val="00045BE1"/>
    <w:rsid w:val="00045EBA"/>
    <w:rsid w:val="000461C2"/>
    <w:rsid w:val="000466B0"/>
    <w:rsid w:val="000467F5"/>
    <w:rsid w:val="000473D7"/>
    <w:rsid w:val="00047A48"/>
    <w:rsid w:val="00050227"/>
    <w:rsid w:val="00051977"/>
    <w:rsid w:val="00051B33"/>
    <w:rsid w:val="00051BAB"/>
    <w:rsid w:val="000525B2"/>
    <w:rsid w:val="00052F9E"/>
    <w:rsid w:val="00053748"/>
    <w:rsid w:val="00053C01"/>
    <w:rsid w:val="00053C16"/>
    <w:rsid w:val="000549B4"/>
    <w:rsid w:val="00056EAD"/>
    <w:rsid w:val="00057A4D"/>
    <w:rsid w:val="00057F37"/>
    <w:rsid w:val="00060259"/>
    <w:rsid w:val="000613D0"/>
    <w:rsid w:val="00061EE2"/>
    <w:rsid w:val="00062592"/>
    <w:rsid w:val="00062806"/>
    <w:rsid w:val="00062CD9"/>
    <w:rsid w:val="00062F41"/>
    <w:rsid w:val="0006352F"/>
    <w:rsid w:val="0006364B"/>
    <w:rsid w:val="00063755"/>
    <w:rsid w:val="00064778"/>
    <w:rsid w:val="00064E64"/>
    <w:rsid w:val="00064E8B"/>
    <w:rsid w:val="00065028"/>
    <w:rsid w:val="0006536A"/>
    <w:rsid w:val="00065661"/>
    <w:rsid w:val="00065C2A"/>
    <w:rsid w:val="00066912"/>
    <w:rsid w:val="00066DE7"/>
    <w:rsid w:val="00067345"/>
    <w:rsid w:val="00067453"/>
    <w:rsid w:val="00067992"/>
    <w:rsid w:val="000700B6"/>
    <w:rsid w:val="000703FF"/>
    <w:rsid w:val="0007060E"/>
    <w:rsid w:val="00071187"/>
    <w:rsid w:val="000718E8"/>
    <w:rsid w:val="00071A7F"/>
    <w:rsid w:val="00071AA2"/>
    <w:rsid w:val="00072320"/>
    <w:rsid w:val="000724A0"/>
    <w:rsid w:val="000724C3"/>
    <w:rsid w:val="00072DB6"/>
    <w:rsid w:val="00072E30"/>
    <w:rsid w:val="00073031"/>
    <w:rsid w:val="00073F64"/>
    <w:rsid w:val="00074E3A"/>
    <w:rsid w:val="00074EE6"/>
    <w:rsid w:val="00075561"/>
    <w:rsid w:val="0007580F"/>
    <w:rsid w:val="00076237"/>
    <w:rsid w:val="000766F5"/>
    <w:rsid w:val="00077082"/>
    <w:rsid w:val="000770A4"/>
    <w:rsid w:val="00077B6B"/>
    <w:rsid w:val="00077E46"/>
    <w:rsid w:val="00077F5B"/>
    <w:rsid w:val="000801F6"/>
    <w:rsid w:val="00080871"/>
    <w:rsid w:val="00080A1A"/>
    <w:rsid w:val="00080D72"/>
    <w:rsid w:val="000819E9"/>
    <w:rsid w:val="000830F1"/>
    <w:rsid w:val="0008383F"/>
    <w:rsid w:val="00083AE8"/>
    <w:rsid w:val="00084611"/>
    <w:rsid w:val="000852FC"/>
    <w:rsid w:val="00085B34"/>
    <w:rsid w:val="0008637E"/>
    <w:rsid w:val="00086B36"/>
    <w:rsid w:val="0008756E"/>
    <w:rsid w:val="00087F5A"/>
    <w:rsid w:val="00090582"/>
    <w:rsid w:val="00090720"/>
    <w:rsid w:val="0009074B"/>
    <w:rsid w:val="00090F65"/>
    <w:rsid w:val="0009150B"/>
    <w:rsid w:val="0009192D"/>
    <w:rsid w:val="0009195D"/>
    <w:rsid w:val="00092038"/>
    <w:rsid w:val="0009215B"/>
    <w:rsid w:val="00092544"/>
    <w:rsid w:val="00092DF4"/>
    <w:rsid w:val="0009347E"/>
    <w:rsid w:val="0009371C"/>
    <w:rsid w:val="000941CE"/>
    <w:rsid w:val="00094A5F"/>
    <w:rsid w:val="00095417"/>
    <w:rsid w:val="00095787"/>
    <w:rsid w:val="00095982"/>
    <w:rsid w:val="00095D88"/>
    <w:rsid w:val="00095EB4"/>
    <w:rsid w:val="00095F1E"/>
    <w:rsid w:val="0009651B"/>
    <w:rsid w:val="00096539"/>
    <w:rsid w:val="00096620"/>
    <w:rsid w:val="00096D5F"/>
    <w:rsid w:val="0009729D"/>
    <w:rsid w:val="00097EB1"/>
    <w:rsid w:val="000A009B"/>
    <w:rsid w:val="000A0E5C"/>
    <w:rsid w:val="000A1155"/>
    <w:rsid w:val="000A120A"/>
    <w:rsid w:val="000A1651"/>
    <w:rsid w:val="000A18BB"/>
    <w:rsid w:val="000A22F1"/>
    <w:rsid w:val="000A33D2"/>
    <w:rsid w:val="000A3579"/>
    <w:rsid w:val="000A3DA0"/>
    <w:rsid w:val="000A4E47"/>
    <w:rsid w:val="000A52E4"/>
    <w:rsid w:val="000A5C50"/>
    <w:rsid w:val="000A5E1C"/>
    <w:rsid w:val="000A7081"/>
    <w:rsid w:val="000A71EC"/>
    <w:rsid w:val="000A7513"/>
    <w:rsid w:val="000A7AC2"/>
    <w:rsid w:val="000B0A9F"/>
    <w:rsid w:val="000B0E6C"/>
    <w:rsid w:val="000B145A"/>
    <w:rsid w:val="000B1AF3"/>
    <w:rsid w:val="000B23D8"/>
    <w:rsid w:val="000B242A"/>
    <w:rsid w:val="000B3027"/>
    <w:rsid w:val="000B311C"/>
    <w:rsid w:val="000B335E"/>
    <w:rsid w:val="000B4016"/>
    <w:rsid w:val="000B5257"/>
    <w:rsid w:val="000B5708"/>
    <w:rsid w:val="000B5CFB"/>
    <w:rsid w:val="000B608F"/>
    <w:rsid w:val="000B638A"/>
    <w:rsid w:val="000B6931"/>
    <w:rsid w:val="000B6C1B"/>
    <w:rsid w:val="000B6C2F"/>
    <w:rsid w:val="000C0048"/>
    <w:rsid w:val="000C0F35"/>
    <w:rsid w:val="000C1735"/>
    <w:rsid w:val="000C21E5"/>
    <w:rsid w:val="000C24F1"/>
    <w:rsid w:val="000C2C99"/>
    <w:rsid w:val="000C2EF6"/>
    <w:rsid w:val="000C3B93"/>
    <w:rsid w:val="000C48C9"/>
    <w:rsid w:val="000C4A2C"/>
    <w:rsid w:val="000C6091"/>
    <w:rsid w:val="000C62F1"/>
    <w:rsid w:val="000C63C7"/>
    <w:rsid w:val="000C63E6"/>
    <w:rsid w:val="000C67DA"/>
    <w:rsid w:val="000C6B8D"/>
    <w:rsid w:val="000C75FA"/>
    <w:rsid w:val="000C7703"/>
    <w:rsid w:val="000C79B4"/>
    <w:rsid w:val="000D06CE"/>
    <w:rsid w:val="000D1D96"/>
    <w:rsid w:val="000D2529"/>
    <w:rsid w:val="000D2D43"/>
    <w:rsid w:val="000D3589"/>
    <w:rsid w:val="000D3DBC"/>
    <w:rsid w:val="000D3E22"/>
    <w:rsid w:val="000D412E"/>
    <w:rsid w:val="000D48AC"/>
    <w:rsid w:val="000D4B7B"/>
    <w:rsid w:val="000D5C5C"/>
    <w:rsid w:val="000D5DD5"/>
    <w:rsid w:val="000D5E72"/>
    <w:rsid w:val="000D5E89"/>
    <w:rsid w:val="000D60F7"/>
    <w:rsid w:val="000D63D9"/>
    <w:rsid w:val="000D671B"/>
    <w:rsid w:val="000D73D1"/>
    <w:rsid w:val="000D76E0"/>
    <w:rsid w:val="000D7823"/>
    <w:rsid w:val="000D7982"/>
    <w:rsid w:val="000D7E95"/>
    <w:rsid w:val="000E00F4"/>
    <w:rsid w:val="000E04F8"/>
    <w:rsid w:val="000E12D4"/>
    <w:rsid w:val="000E1BD1"/>
    <w:rsid w:val="000E1C8B"/>
    <w:rsid w:val="000E1FF8"/>
    <w:rsid w:val="000E22ED"/>
    <w:rsid w:val="000E25AF"/>
    <w:rsid w:val="000E2960"/>
    <w:rsid w:val="000E2A0F"/>
    <w:rsid w:val="000E379B"/>
    <w:rsid w:val="000E3F77"/>
    <w:rsid w:val="000E4B22"/>
    <w:rsid w:val="000E518A"/>
    <w:rsid w:val="000E5C69"/>
    <w:rsid w:val="000E5CDF"/>
    <w:rsid w:val="000E616D"/>
    <w:rsid w:val="000E6E2F"/>
    <w:rsid w:val="000E79E5"/>
    <w:rsid w:val="000F12A4"/>
    <w:rsid w:val="000F156B"/>
    <w:rsid w:val="000F1936"/>
    <w:rsid w:val="000F1D3D"/>
    <w:rsid w:val="000F20A6"/>
    <w:rsid w:val="000F211F"/>
    <w:rsid w:val="000F289F"/>
    <w:rsid w:val="000F2D47"/>
    <w:rsid w:val="000F2FA0"/>
    <w:rsid w:val="000F420B"/>
    <w:rsid w:val="000F4360"/>
    <w:rsid w:val="000F512F"/>
    <w:rsid w:val="000F5408"/>
    <w:rsid w:val="000F55E2"/>
    <w:rsid w:val="000F6BD2"/>
    <w:rsid w:val="000F6ECE"/>
    <w:rsid w:val="000F737E"/>
    <w:rsid w:val="000F77C7"/>
    <w:rsid w:val="0010018E"/>
    <w:rsid w:val="001002B7"/>
    <w:rsid w:val="00101B04"/>
    <w:rsid w:val="00101CD2"/>
    <w:rsid w:val="00101EBD"/>
    <w:rsid w:val="0010202D"/>
    <w:rsid w:val="00102643"/>
    <w:rsid w:val="00102686"/>
    <w:rsid w:val="0010326D"/>
    <w:rsid w:val="00103CA8"/>
    <w:rsid w:val="00104D9C"/>
    <w:rsid w:val="00104DEF"/>
    <w:rsid w:val="00104F36"/>
    <w:rsid w:val="00105A29"/>
    <w:rsid w:val="00105F44"/>
    <w:rsid w:val="00106077"/>
    <w:rsid w:val="00106119"/>
    <w:rsid w:val="00106F68"/>
    <w:rsid w:val="00106FA7"/>
    <w:rsid w:val="00107284"/>
    <w:rsid w:val="00107B7B"/>
    <w:rsid w:val="00110BB5"/>
    <w:rsid w:val="00110BE9"/>
    <w:rsid w:val="00110C3C"/>
    <w:rsid w:val="0011130E"/>
    <w:rsid w:val="00111598"/>
    <w:rsid w:val="00111F98"/>
    <w:rsid w:val="00112102"/>
    <w:rsid w:val="0011244A"/>
    <w:rsid w:val="00112FA1"/>
    <w:rsid w:val="00114049"/>
    <w:rsid w:val="00114486"/>
    <w:rsid w:val="00114591"/>
    <w:rsid w:val="00114AB8"/>
    <w:rsid w:val="00114D77"/>
    <w:rsid w:val="001155B8"/>
    <w:rsid w:val="0011597A"/>
    <w:rsid w:val="00115C5C"/>
    <w:rsid w:val="00116FDF"/>
    <w:rsid w:val="001176F2"/>
    <w:rsid w:val="00117845"/>
    <w:rsid w:val="001179FD"/>
    <w:rsid w:val="00120BB2"/>
    <w:rsid w:val="001210C8"/>
    <w:rsid w:val="001215A0"/>
    <w:rsid w:val="00121F4B"/>
    <w:rsid w:val="00121F66"/>
    <w:rsid w:val="00122347"/>
    <w:rsid w:val="001223B0"/>
    <w:rsid w:val="001227BF"/>
    <w:rsid w:val="00122F2F"/>
    <w:rsid w:val="00123058"/>
    <w:rsid w:val="001230C8"/>
    <w:rsid w:val="001233A8"/>
    <w:rsid w:val="00123C96"/>
    <w:rsid w:val="00124984"/>
    <w:rsid w:val="0012636D"/>
    <w:rsid w:val="00126D70"/>
    <w:rsid w:val="00126EE4"/>
    <w:rsid w:val="00127580"/>
    <w:rsid w:val="00127BE0"/>
    <w:rsid w:val="00127C03"/>
    <w:rsid w:val="00127DBD"/>
    <w:rsid w:val="0012AE2F"/>
    <w:rsid w:val="0013019F"/>
    <w:rsid w:val="00130221"/>
    <w:rsid w:val="00130A57"/>
    <w:rsid w:val="00130F7F"/>
    <w:rsid w:val="001311DA"/>
    <w:rsid w:val="00131B46"/>
    <w:rsid w:val="00133258"/>
    <w:rsid w:val="0013399D"/>
    <w:rsid w:val="001340F4"/>
    <w:rsid w:val="00134126"/>
    <w:rsid w:val="00134852"/>
    <w:rsid w:val="001348E9"/>
    <w:rsid w:val="00135015"/>
    <w:rsid w:val="00135912"/>
    <w:rsid w:val="001363F7"/>
    <w:rsid w:val="00136458"/>
    <w:rsid w:val="001369BD"/>
    <w:rsid w:val="001370F4"/>
    <w:rsid w:val="00137694"/>
    <w:rsid w:val="00137ECE"/>
    <w:rsid w:val="00140B02"/>
    <w:rsid w:val="00140D7B"/>
    <w:rsid w:val="00140F96"/>
    <w:rsid w:val="00141519"/>
    <w:rsid w:val="00143193"/>
    <w:rsid w:val="00143372"/>
    <w:rsid w:val="001436D5"/>
    <w:rsid w:val="001436F0"/>
    <w:rsid w:val="001437B3"/>
    <w:rsid w:val="0014392D"/>
    <w:rsid w:val="00143B44"/>
    <w:rsid w:val="00143FB8"/>
    <w:rsid w:val="0014410E"/>
    <w:rsid w:val="0014539B"/>
    <w:rsid w:val="00145CB8"/>
    <w:rsid w:val="0014648D"/>
    <w:rsid w:val="00146A37"/>
    <w:rsid w:val="00146AB0"/>
    <w:rsid w:val="00146EDC"/>
    <w:rsid w:val="00146F68"/>
    <w:rsid w:val="001472CE"/>
    <w:rsid w:val="00147A06"/>
    <w:rsid w:val="0015033C"/>
    <w:rsid w:val="0015078F"/>
    <w:rsid w:val="0015248D"/>
    <w:rsid w:val="0015298E"/>
    <w:rsid w:val="00152B7C"/>
    <w:rsid w:val="0015310A"/>
    <w:rsid w:val="00153BCB"/>
    <w:rsid w:val="00154338"/>
    <w:rsid w:val="0015540C"/>
    <w:rsid w:val="001559CD"/>
    <w:rsid w:val="00155AFC"/>
    <w:rsid w:val="0015636B"/>
    <w:rsid w:val="00156E80"/>
    <w:rsid w:val="00160097"/>
    <w:rsid w:val="001600DA"/>
    <w:rsid w:val="00160418"/>
    <w:rsid w:val="00160B96"/>
    <w:rsid w:val="001626B8"/>
    <w:rsid w:val="001628A1"/>
    <w:rsid w:val="001628FD"/>
    <w:rsid w:val="001630EE"/>
    <w:rsid w:val="001636C6"/>
    <w:rsid w:val="0016383A"/>
    <w:rsid w:val="00163E88"/>
    <w:rsid w:val="001646A5"/>
    <w:rsid w:val="001668B9"/>
    <w:rsid w:val="00167513"/>
    <w:rsid w:val="00167E30"/>
    <w:rsid w:val="00170183"/>
    <w:rsid w:val="00170205"/>
    <w:rsid w:val="001707D3"/>
    <w:rsid w:val="00170B45"/>
    <w:rsid w:val="00170DD7"/>
    <w:rsid w:val="0017105B"/>
    <w:rsid w:val="00171B94"/>
    <w:rsid w:val="00171DBE"/>
    <w:rsid w:val="001721F6"/>
    <w:rsid w:val="00173173"/>
    <w:rsid w:val="001738AE"/>
    <w:rsid w:val="0017430B"/>
    <w:rsid w:val="00174EC4"/>
    <w:rsid w:val="0017527D"/>
    <w:rsid w:val="0017585A"/>
    <w:rsid w:val="0017596B"/>
    <w:rsid w:val="00175E56"/>
    <w:rsid w:val="001767DC"/>
    <w:rsid w:val="001770F4"/>
    <w:rsid w:val="00177177"/>
    <w:rsid w:val="00177564"/>
    <w:rsid w:val="0018079A"/>
    <w:rsid w:val="00180EEC"/>
    <w:rsid w:val="00180FDC"/>
    <w:rsid w:val="001811FD"/>
    <w:rsid w:val="00181562"/>
    <w:rsid w:val="0018191B"/>
    <w:rsid w:val="00181B50"/>
    <w:rsid w:val="0018201D"/>
    <w:rsid w:val="00182F1B"/>
    <w:rsid w:val="00183247"/>
    <w:rsid w:val="00183506"/>
    <w:rsid w:val="00183F9D"/>
    <w:rsid w:val="00183FE2"/>
    <w:rsid w:val="0018434A"/>
    <w:rsid w:val="00184CE0"/>
    <w:rsid w:val="00184EBC"/>
    <w:rsid w:val="0018560B"/>
    <w:rsid w:val="00187189"/>
    <w:rsid w:val="00187663"/>
    <w:rsid w:val="00190C3E"/>
    <w:rsid w:val="001927DF"/>
    <w:rsid w:val="00192804"/>
    <w:rsid w:val="00192DC1"/>
    <w:rsid w:val="00194ABE"/>
    <w:rsid w:val="001965A9"/>
    <w:rsid w:val="00196AC6"/>
    <w:rsid w:val="0019767B"/>
    <w:rsid w:val="0019780C"/>
    <w:rsid w:val="00197CFE"/>
    <w:rsid w:val="00197E09"/>
    <w:rsid w:val="00197EFC"/>
    <w:rsid w:val="001A0F3C"/>
    <w:rsid w:val="001A158C"/>
    <w:rsid w:val="001A1789"/>
    <w:rsid w:val="001A1DEE"/>
    <w:rsid w:val="001A224E"/>
    <w:rsid w:val="001A42ED"/>
    <w:rsid w:val="001A5314"/>
    <w:rsid w:val="001A53D6"/>
    <w:rsid w:val="001A5F94"/>
    <w:rsid w:val="001A70D2"/>
    <w:rsid w:val="001A7798"/>
    <w:rsid w:val="001B072B"/>
    <w:rsid w:val="001B1247"/>
    <w:rsid w:val="001B1BE2"/>
    <w:rsid w:val="001B20C5"/>
    <w:rsid w:val="001B27E4"/>
    <w:rsid w:val="001B2D42"/>
    <w:rsid w:val="001B2DDD"/>
    <w:rsid w:val="001B3C43"/>
    <w:rsid w:val="001B3CC3"/>
    <w:rsid w:val="001B446A"/>
    <w:rsid w:val="001B47A7"/>
    <w:rsid w:val="001B5139"/>
    <w:rsid w:val="001B55CD"/>
    <w:rsid w:val="001B5867"/>
    <w:rsid w:val="001B640C"/>
    <w:rsid w:val="001B71F9"/>
    <w:rsid w:val="001B73C8"/>
    <w:rsid w:val="001B73DC"/>
    <w:rsid w:val="001B749F"/>
    <w:rsid w:val="001B751D"/>
    <w:rsid w:val="001B762F"/>
    <w:rsid w:val="001B7666"/>
    <w:rsid w:val="001C010B"/>
    <w:rsid w:val="001C0C61"/>
    <w:rsid w:val="001C0C62"/>
    <w:rsid w:val="001C1001"/>
    <w:rsid w:val="001C13EF"/>
    <w:rsid w:val="001C1626"/>
    <w:rsid w:val="001C1735"/>
    <w:rsid w:val="001C240B"/>
    <w:rsid w:val="001C245C"/>
    <w:rsid w:val="001C2A14"/>
    <w:rsid w:val="001C2CC5"/>
    <w:rsid w:val="001C38C3"/>
    <w:rsid w:val="001C3D02"/>
    <w:rsid w:val="001C3D2B"/>
    <w:rsid w:val="001C432F"/>
    <w:rsid w:val="001C4A56"/>
    <w:rsid w:val="001C4C30"/>
    <w:rsid w:val="001C4FFC"/>
    <w:rsid w:val="001C55D5"/>
    <w:rsid w:val="001C5796"/>
    <w:rsid w:val="001C6640"/>
    <w:rsid w:val="001C6B0E"/>
    <w:rsid w:val="001C6EAD"/>
    <w:rsid w:val="001C741F"/>
    <w:rsid w:val="001C7900"/>
    <w:rsid w:val="001C7FEA"/>
    <w:rsid w:val="001D0573"/>
    <w:rsid w:val="001D06A7"/>
    <w:rsid w:val="001D0951"/>
    <w:rsid w:val="001D0DA8"/>
    <w:rsid w:val="001D1863"/>
    <w:rsid w:val="001D202B"/>
    <w:rsid w:val="001D21DB"/>
    <w:rsid w:val="001D44CB"/>
    <w:rsid w:val="001D4788"/>
    <w:rsid w:val="001D5432"/>
    <w:rsid w:val="001D57B6"/>
    <w:rsid w:val="001D5FA6"/>
    <w:rsid w:val="001D601F"/>
    <w:rsid w:val="001D6DB5"/>
    <w:rsid w:val="001D78A2"/>
    <w:rsid w:val="001D7E45"/>
    <w:rsid w:val="001E163F"/>
    <w:rsid w:val="001E1932"/>
    <w:rsid w:val="001E1A60"/>
    <w:rsid w:val="001E2A25"/>
    <w:rsid w:val="001E2DE0"/>
    <w:rsid w:val="001E3EAD"/>
    <w:rsid w:val="001E4EC8"/>
    <w:rsid w:val="001E5556"/>
    <w:rsid w:val="001E58A6"/>
    <w:rsid w:val="001E5D5F"/>
    <w:rsid w:val="001E62C9"/>
    <w:rsid w:val="001E6834"/>
    <w:rsid w:val="001E6DE2"/>
    <w:rsid w:val="001E6E3E"/>
    <w:rsid w:val="001E6FC8"/>
    <w:rsid w:val="001E7009"/>
    <w:rsid w:val="001E74A4"/>
    <w:rsid w:val="001E795E"/>
    <w:rsid w:val="001E7C3B"/>
    <w:rsid w:val="001F06EC"/>
    <w:rsid w:val="001F0E5A"/>
    <w:rsid w:val="001F0F6F"/>
    <w:rsid w:val="001F1676"/>
    <w:rsid w:val="001F19CC"/>
    <w:rsid w:val="001F1FF9"/>
    <w:rsid w:val="001F205F"/>
    <w:rsid w:val="001F2503"/>
    <w:rsid w:val="001F2738"/>
    <w:rsid w:val="001F3C2D"/>
    <w:rsid w:val="001F45B0"/>
    <w:rsid w:val="001F4773"/>
    <w:rsid w:val="001F4B5E"/>
    <w:rsid w:val="001F5034"/>
    <w:rsid w:val="001F5286"/>
    <w:rsid w:val="001F562C"/>
    <w:rsid w:val="001F5903"/>
    <w:rsid w:val="001F5B94"/>
    <w:rsid w:val="001F5EAA"/>
    <w:rsid w:val="001F60B8"/>
    <w:rsid w:val="001F611A"/>
    <w:rsid w:val="001F66B5"/>
    <w:rsid w:val="001F68D8"/>
    <w:rsid w:val="001F6D04"/>
    <w:rsid w:val="001F75A1"/>
    <w:rsid w:val="001F7BEA"/>
    <w:rsid w:val="00200824"/>
    <w:rsid w:val="00200C20"/>
    <w:rsid w:val="00200C66"/>
    <w:rsid w:val="00200CDD"/>
    <w:rsid w:val="00201E47"/>
    <w:rsid w:val="00202312"/>
    <w:rsid w:val="002023CA"/>
    <w:rsid w:val="00202827"/>
    <w:rsid w:val="00202AD4"/>
    <w:rsid w:val="0020344D"/>
    <w:rsid w:val="00203BEE"/>
    <w:rsid w:val="002040EA"/>
    <w:rsid w:val="00204293"/>
    <w:rsid w:val="002056CD"/>
    <w:rsid w:val="002060FB"/>
    <w:rsid w:val="002065A1"/>
    <w:rsid w:val="00206778"/>
    <w:rsid w:val="002070E7"/>
    <w:rsid w:val="0020714A"/>
    <w:rsid w:val="002101B4"/>
    <w:rsid w:val="002112BD"/>
    <w:rsid w:val="002118E5"/>
    <w:rsid w:val="00211ECB"/>
    <w:rsid w:val="002126D4"/>
    <w:rsid w:val="00212D18"/>
    <w:rsid w:val="002138C2"/>
    <w:rsid w:val="00213944"/>
    <w:rsid w:val="002140BA"/>
    <w:rsid w:val="0021475D"/>
    <w:rsid w:val="00215022"/>
    <w:rsid w:val="00215549"/>
    <w:rsid w:val="00215E0B"/>
    <w:rsid w:val="0021614E"/>
    <w:rsid w:val="00216D6D"/>
    <w:rsid w:val="002171AE"/>
    <w:rsid w:val="002175A5"/>
    <w:rsid w:val="0021772A"/>
    <w:rsid w:val="00217B41"/>
    <w:rsid w:val="00220618"/>
    <w:rsid w:val="002210A9"/>
    <w:rsid w:val="00221583"/>
    <w:rsid w:val="00221E75"/>
    <w:rsid w:val="002221BE"/>
    <w:rsid w:val="00222923"/>
    <w:rsid w:val="002233BC"/>
    <w:rsid w:val="0022364E"/>
    <w:rsid w:val="00224416"/>
    <w:rsid w:val="00224703"/>
    <w:rsid w:val="00225428"/>
    <w:rsid w:val="002255AE"/>
    <w:rsid w:val="0022694C"/>
    <w:rsid w:val="00226C5E"/>
    <w:rsid w:val="00230777"/>
    <w:rsid w:val="0023153E"/>
    <w:rsid w:val="002316DA"/>
    <w:rsid w:val="00231C5A"/>
    <w:rsid w:val="00232124"/>
    <w:rsid w:val="002326A0"/>
    <w:rsid w:val="00233106"/>
    <w:rsid w:val="002331DE"/>
    <w:rsid w:val="00233707"/>
    <w:rsid w:val="002348BB"/>
    <w:rsid w:val="002349CC"/>
    <w:rsid w:val="0023546F"/>
    <w:rsid w:val="002366D9"/>
    <w:rsid w:val="002371DA"/>
    <w:rsid w:val="002378F7"/>
    <w:rsid w:val="00237F87"/>
    <w:rsid w:val="00240267"/>
    <w:rsid w:val="00240617"/>
    <w:rsid w:val="002410B7"/>
    <w:rsid w:val="00241298"/>
    <w:rsid w:val="0024145A"/>
    <w:rsid w:val="00241DE6"/>
    <w:rsid w:val="002423DB"/>
    <w:rsid w:val="002435EB"/>
    <w:rsid w:val="002435F6"/>
    <w:rsid w:val="002443A4"/>
    <w:rsid w:val="00244498"/>
    <w:rsid w:val="00244942"/>
    <w:rsid w:val="00244A12"/>
    <w:rsid w:val="00245BF3"/>
    <w:rsid w:val="00246550"/>
    <w:rsid w:val="002466F8"/>
    <w:rsid w:val="00246BF0"/>
    <w:rsid w:val="00246FE2"/>
    <w:rsid w:val="00247163"/>
    <w:rsid w:val="002472CB"/>
    <w:rsid w:val="002474E0"/>
    <w:rsid w:val="0024766A"/>
    <w:rsid w:val="002476A1"/>
    <w:rsid w:val="00247DC4"/>
    <w:rsid w:val="002500ED"/>
    <w:rsid w:val="00251677"/>
    <w:rsid w:val="00253572"/>
    <w:rsid w:val="002535DF"/>
    <w:rsid w:val="00253D00"/>
    <w:rsid w:val="00253DE5"/>
    <w:rsid w:val="00255F1A"/>
    <w:rsid w:val="00256209"/>
    <w:rsid w:val="002566D9"/>
    <w:rsid w:val="00256ACF"/>
    <w:rsid w:val="00256B90"/>
    <w:rsid w:val="00256C70"/>
    <w:rsid w:val="00256EE2"/>
    <w:rsid w:val="00257F64"/>
    <w:rsid w:val="00260C2A"/>
    <w:rsid w:val="002616CD"/>
    <w:rsid w:val="002619A6"/>
    <w:rsid w:val="00261B71"/>
    <w:rsid w:val="002620B5"/>
    <w:rsid w:val="0026297A"/>
    <w:rsid w:val="00264502"/>
    <w:rsid w:val="00264C23"/>
    <w:rsid w:val="00265457"/>
    <w:rsid w:val="00265A7D"/>
    <w:rsid w:val="002664A4"/>
    <w:rsid w:val="002667BC"/>
    <w:rsid w:val="002674C6"/>
    <w:rsid w:val="002674EB"/>
    <w:rsid w:val="00267D25"/>
    <w:rsid w:val="00270444"/>
    <w:rsid w:val="002704C4"/>
    <w:rsid w:val="00270C3C"/>
    <w:rsid w:val="002716BE"/>
    <w:rsid w:val="00271D62"/>
    <w:rsid w:val="00271D92"/>
    <w:rsid w:val="00271EE8"/>
    <w:rsid w:val="00272960"/>
    <w:rsid w:val="002730F8"/>
    <w:rsid w:val="00273994"/>
    <w:rsid w:val="00275B96"/>
    <w:rsid w:val="0027652A"/>
    <w:rsid w:val="00276850"/>
    <w:rsid w:val="00276D1B"/>
    <w:rsid w:val="00280308"/>
    <w:rsid w:val="0028167C"/>
    <w:rsid w:val="0028289A"/>
    <w:rsid w:val="00282B52"/>
    <w:rsid w:val="00283797"/>
    <w:rsid w:val="00284303"/>
    <w:rsid w:val="00284B12"/>
    <w:rsid w:val="00284C41"/>
    <w:rsid w:val="00284E1C"/>
    <w:rsid w:val="00285AFD"/>
    <w:rsid w:val="00286A96"/>
    <w:rsid w:val="002873BF"/>
    <w:rsid w:val="00287444"/>
    <w:rsid w:val="002879CF"/>
    <w:rsid w:val="00287F4A"/>
    <w:rsid w:val="00290580"/>
    <w:rsid w:val="00290C1F"/>
    <w:rsid w:val="002910E3"/>
    <w:rsid w:val="00291186"/>
    <w:rsid w:val="002912ED"/>
    <w:rsid w:val="00291AB8"/>
    <w:rsid w:val="00291CB2"/>
    <w:rsid w:val="00291CF9"/>
    <w:rsid w:val="00291E1A"/>
    <w:rsid w:val="0029287A"/>
    <w:rsid w:val="00292890"/>
    <w:rsid w:val="00293A5F"/>
    <w:rsid w:val="002940C2"/>
    <w:rsid w:val="00294258"/>
    <w:rsid w:val="002944C2"/>
    <w:rsid w:val="00294CE0"/>
    <w:rsid w:val="00294E05"/>
    <w:rsid w:val="00295056"/>
    <w:rsid w:val="00295721"/>
    <w:rsid w:val="002957B2"/>
    <w:rsid w:val="002960DC"/>
    <w:rsid w:val="002962C0"/>
    <w:rsid w:val="0029672F"/>
    <w:rsid w:val="002967D1"/>
    <w:rsid w:val="0029697C"/>
    <w:rsid w:val="00297179"/>
    <w:rsid w:val="00297283"/>
    <w:rsid w:val="00297CAA"/>
    <w:rsid w:val="002A0063"/>
    <w:rsid w:val="002A0703"/>
    <w:rsid w:val="002A0F34"/>
    <w:rsid w:val="002A13A9"/>
    <w:rsid w:val="002A1798"/>
    <w:rsid w:val="002A2012"/>
    <w:rsid w:val="002A3061"/>
    <w:rsid w:val="002A3512"/>
    <w:rsid w:val="002A377A"/>
    <w:rsid w:val="002A4536"/>
    <w:rsid w:val="002A4958"/>
    <w:rsid w:val="002A4A5A"/>
    <w:rsid w:val="002A4BD0"/>
    <w:rsid w:val="002A704E"/>
    <w:rsid w:val="002A718E"/>
    <w:rsid w:val="002B0199"/>
    <w:rsid w:val="002B03AB"/>
    <w:rsid w:val="002B057A"/>
    <w:rsid w:val="002B061C"/>
    <w:rsid w:val="002B1F9C"/>
    <w:rsid w:val="002B2674"/>
    <w:rsid w:val="002B3042"/>
    <w:rsid w:val="002B32A1"/>
    <w:rsid w:val="002B32F5"/>
    <w:rsid w:val="002B3667"/>
    <w:rsid w:val="002B3EEB"/>
    <w:rsid w:val="002B4899"/>
    <w:rsid w:val="002B71E8"/>
    <w:rsid w:val="002B74CF"/>
    <w:rsid w:val="002B7A46"/>
    <w:rsid w:val="002B7AFF"/>
    <w:rsid w:val="002C0057"/>
    <w:rsid w:val="002C01B4"/>
    <w:rsid w:val="002C01B5"/>
    <w:rsid w:val="002C032D"/>
    <w:rsid w:val="002C0812"/>
    <w:rsid w:val="002C123F"/>
    <w:rsid w:val="002C12D3"/>
    <w:rsid w:val="002C1636"/>
    <w:rsid w:val="002C1F6F"/>
    <w:rsid w:val="002C2E0F"/>
    <w:rsid w:val="002C2F5B"/>
    <w:rsid w:val="002C30C6"/>
    <w:rsid w:val="002C3821"/>
    <w:rsid w:val="002C3904"/>
    <w:rsid w:val="002C3F38"/>
    <w:rsid w:val="002C3F70"/>
    <w:rsid w:val="002C3F91"/>
    <w:rsid w:val="002C4388"/>
    <w:rsid w:val="002C4E8F"/>
    <w:rsid w:val="002C5495"/>
    <w:rsid w:val="002C5721"/>
    <w:rsid w:val="002C69EB"/>
    <w:rsid w:val="002C6B3E"/>
    <w:rsid w:val="002C6BCD"/>
    <w:rsid w:val="002C6D2A"/>
    <w:rsid w:val="002C70DA"/>
    <w:rsid w:val="002C7978"/>
    <w:rsid w:val="002C7E13"/>
    <w:rsid w:val="002D0421"/>
    <w:rsid w:val="002D1357"/>
    <w:rsid w:val="002D142F"/>
    <w:rsid w:val="002D2352"/>
    <w:rsid w:val="002D23AF"/>
    <w:rsid w:val="002D23E6"/>
    <w:rsid w:val="002D25C7"/>
    <w:rsid w:val="002D3236"/>
    <w:rsid w:val="002D39F1"/>
    <w:rsid w:val="002D3AA9"/>
    <w:rsid w:val="002D3B7D"/>
    <w:rsid w:val="002D3D06"/>
    <w:rsid w:val="002D4445"/>
    <w:rsid w:val="002D5998"/>
    <w:rsid w:val="002D65A6"/>
    <w:rsid w:val="002D6871"/>
    <w:rsid w:val="002D697C"/>
    <w:rsid w:val="002D6A57"/>
    <w:rsid w:val="002D70DF"/>
    <w:rsid w:val="002D7A21"/>
    <w:rsid w:val="002D7CAF"/>
    <w:rsid w:val="002E0025"/>
    <w:rsid w:val="002E06F8"/>
    <w:rsid w:val="002E08A3"/>
    <w:rsid w:val="002E0CD3"/>
    <w:rsid w:val="002E204A"/>
    <w:rsid w:val="002E21EB"/>
    <w:rsid w:val="002E28B6"/>
    <w:rsid w:val="002E29C3"/>
    <w:rsid w:val="002E3161"/>
    <w:rsid w:val="002E3525"/>
    <w:rsid w:val="002E3DAC"/>
    <w:rsid w:val="002E42CD"/>
    <w:rsid w:val="002E44DF"/>
    <w:rsid w:val="002E4571"/>
    <w:rsid w:val="002E46ED"/>
    <w:rsid w:val="002E56E9"/>
    <w:rsid w:val="002E6053"/>
    <w:rsid w:val="002E612F"/>
    <w:rsid w:val="002E62CE"/>
    <w:rsid w:val="002E63ED"/>
    <w:rsid w:val="002E651A"/>
    <w:rsid w:val="002E65AE"/>
    <w:rsid w:val="002E7828"/>
    <w:rsid w:val="002E788F"/>
    <w:rsid w:val="002E7BA5"/>
    <w:rsid w:val="002F0645"/>
    <w:rsid w:val="002F0795"/>
    <w:rsid w:val="002F0999"/>
    <w:rsid w:val="002F13D5"/>
    <w:rsid w:val="002F1BD5"/>
    <w:rsid w:val="002F1E21"/>
    <w:rsid w:val="002F2978"/>
    <w:rsid w:val="002F301D"/>
    <w:rsid w:val="002F31EE"/>
    <w:rsid w:val="002F3699"/>
    <w:rsid w:val="002F3BF0"/>
    <w:rsid w:val="002F4674"/>
    <w:rsid w:val="002F4A1D"/>
    <w:rsid w:val="002F50C6"/>
    <w:rsid w:val="002F5895"/>
    <w:rsid w:val="002F5A32"/>
    <w:rsid w:val="002F5FB9"/>
    <w:rsid w:val="002F6426"/>
    <w:rsid w:val="00300D0E"/>
    <w:rsid w:val="00301876"/>
    <w:rsid w:val="0030208B"/>
    <w:rsid w:val="0030221B"/>
    <w:rsid w:val="0030237E"/>
    <w:rsid w:val="003029C8"/>
    <w:rsid w:val="00302E42"/>
    <w:rsid w:val="00302E83"/>
    <w:rsid w:val="003034AA"/>
    <w:rsid w:val="00303DC6"/>
    <w:rsid w:val="00304242"/>
    <w:rsid w:val="0030438D"/>
    <w:rsid w:val="003045B0"/>
    <w:rsid w:val="00304971"/>
    <w:rsid w:val="00304E26"/>
    <w:rsid w:val="00305F6E"/>
    <w:rsid w:val="003060FA"/>
    <w:rsid w:val="003065F7"/>
    <w:rsid w:val="00306C1F"/>
    <w:rsid w:val="00306EAA"/>
    <w:rsid w:val="00306F0D"/>
    <w:rsid w:val="003074E6"/>
    <w:rsid w:val="00310121"/>
    <w:rsid w:val="00310BAD"/>
    <w:rsid w:val="00310FD4"/>
    <w:rsid w:val="003115BE"/>
    <w:rsid w:val="00311D59"/>
    <w:rsid w:val="0031249C"/>
    <w:rsid w:val="00312ED1"/>
    <w:rsid w:val="00313292"/>
    <w:rsid w:val="00313D77"/>
    <w:rsid w:val="00314B7D"/>
    <w:rsid w:val="00315E77"/>
    <w:rsid w:val="0031696F"/>
    <w:rsid w:val="00316F00"/>
    <w:rsid w:val="00316F97"/>
    <w:rsid w:val="00317162"/>
    <w:rsid w:val="0031FE2A"/>
    <w:rsid w:val="003210AA"/>
    <w:rsid w:val="00321572"/>
    <w:rsid w:val="00321971"/>
    <w:rsid w:val="0032219D"/>
    <w:rsid w:val="00322B21"/>
    <w:rsid w:val="0032352B"/>
    <w:rsid w:val="00323851"/>
    <w:rsid w:val="00324FAD"/>
    <w:rsid w:val="003255B1"/>
    <w:rsid w:val="003261C9"/>
    <w:rsid w:val="00326284"/>
    <w:rsid w:val="0032635B"/>
    <w:rsid w:val="003269B5"/>
    <w:rsid w:val="0032728E"/>
    <w:rsid w:val="003273B3"/>
    <w:rsid w:val="0032745D"/>
    <w:rsid w:val="003275C4"/>
    <w:rsid w:val="00327DDE"/>
    <w:rsid w:val="00330BC2"/>
    <w:rsid w:val="0033171B"/>
    <w:rsid w:val="003318B7"/>
    <w:rsid w:val="00331A1D"/>
    <w:rsid w:val="00332A43"/>
    <w:rsid w:val="00332F17"/>
    <w:rsid w:val="0033332B"/>
    <w:rsid w:val="003333F4"/>
    <w:rsid w:val="00333892"/>
    <w:rsid w:val="003338CB"/>
    <w:rsid w:val="00333B2C"/>
    <w:rsid w:val="00333F80"/>
    <w:rsid w:val="003342E9"/>
    <w:rsid w:val="003347A5"/>
    <w:rsid w:val="003347ED"/>
    <w:rsid w:val="00334E8D"/>
    <w:rsid w:val="00335070"/>
    <w:rsid w:val="00335644"/>
    <w:rsid w:val="003358A1"/>
    <w:rsid w:val="003358F1"/>
    <w:rsid w:val="00335E2F"/>
    <w:rsid w:val="00337A7D"/>
    <w:rsid w:val="00337ABB"/>
    <w:rsid w:val="00337D09"/>
    <w:rsid w:val="003404EC"/>
    <w:rsid w:val="00340724"/>
    <w:rsid w:val="0034159F"/>
    <w:rsid w:val="00341A62"/>
    <w:rsid w:val="00341E5F"/>
    <w:rsid w:val="003420DC"/>
    <w:rsid w:val="00342AFD"/>
    <w:rsid w:val="00343083"/>
    <w:rsid w:val="00343784"/>
    <w:rsid w:val="00343E57"/>
    <w:rsid w:val="00343E9F"/>
    <w:rsid w:val="0034418C"/>
    <w:rsid w:val="00344E90"/>
    <w:rsid w:val="00345360"/>
    <w:rsid w:val="00345524"/>
    <w:rsid w:val="003459FD"/>
    <w:rsid w:val="00346238"/>
    <w:rsid w:val="00346F3E"/>
    <w:rsid w:val="0034766B"/>
    <w:rsid w:val="00347696"/>
    <w:rsid w:val="00347CE4"/>
    <w:rsid w:val="00347D8D"/>
    <w:rsid w:val="003504C7"/>
    <w:rsid w:val="00350AC4"/>
    <w:rsid w:val="00350AED"/>
    <w:rsid w:val="00351A21"/>
    <w:rsid w:val="00351FC4"/>
    <w:rsid w:val="003520E0"/>
    <w:rsid w:val="003526CD"/>
    <w:rsid w:val="00353702"/>
    <w:rsid w:val="00353E8A"/>
    <w:rsid w:val="00354432"/>
    <w:rsid w:val="0035507B"/>
    <w:rsid w:val="00355868"/>
    <w:rsid w:val="00355999"/>
    <w:rsid w:val="00355F13"/>
    <w:rsid w:val="00355FC4"/>
    <w:rsid w:val="003563C1"/>
    <w:rsid w:val="00356835"/>
    <w:rsid w:val="00356B07"/>
    <w:rsid w:val="00357330"/>
    <w:rsid w:val="0035794D"/>
    <w:rsid w:val="00357F26"/>
    <w:rsid w:val="00360542"/>
    <w:rsid w:val="00360CB6"/>
    <w:rsid w:val="00360D3A"/>
    <w:rsid w:val="0036247E"/>
    <w:rsid w:val="00363E65"/>
    <w:rsid w:val="0036465D"/>
    <w:rsid w:val="00366353"/>
    <w:rsid w:val="00366756"/>
    <w:rsid w:val="00366878"/>
    <w:rsid w:val="00366978"/>
    <w:rsid w:val="00366DEC"/>
    <w:rsid w:val="00367831"/>
    <w:rsid w:val="003700DF"/>
    <w:rsid w:val="00370483"/>
    <w:rsid w:val="003708B0"/>
    <w:rsid w:val="00371142"/>
    <w:rsid w:val="003716FB"/>
    <w:rsid w:val="00371785"/>
    <w:rsid w:val="00371856"/>
    <w:rsid w:val="00371AA1"/>
    <w:rsid w:val="003738ED"/>
    <w:rsid w:val="003739F9"/>
    <w:rsid w:val="003746A4"/>
    <w:rsid w:val="00375D66"/>
    <w:rsid w:val="00375FF8"/>
    <w:rsid w:val="00376DB7"/>
    <w:rsid w:val="00376E05"/>
    <w:rsid w:val="00376FED"/>
    <w:rsid w:val="0037798A"/>
    <w:rsid w:val="00377AD3"/>
    <w:rsid w:val="00377D67"/>
    <w:rsid w:val="00377F65"/>
    <w:rsid w:val="00380943"/>
    <w:rsid w:val="00381A36"/>
    <w:rsid w:val="00381A8B"/>
    <w:rsid w:val="00382209"/>
    <w:rsid w:val="003834E0"/>
    <w:rsid w:val="003835EE"/>
    <w:rsid w:val="00383752"/>
    <w:rsid w:val="00383BAE"/>
    <w:rsid w:val="003845FA"/>
    <w:rsid w:val="00385B8C"/>
    <w:rsid w:val="00385DE8"/>
    <w:rsid w:val="0038629B"/>
    <w:rsid w:val="00386708"/>
    <w:rsid w:val="0038678D"/>
    <w:rsid w:val="0039000C"/>
    <w:rsid w:val="00390263"/>
    <w:rsid w:val="0039189B"/>
    <w:rsid w:val="00391EA3"/>
    <w:rsid w:val="003929EC"/>
    <w:rsid w:val="00392DFE"/>
    <w:rsid w:val="003942B5"/>
    <w:rsid w:val="00394850"/>
    <w:rsid w:val="00394ED5"/>
    <w:rsid w:val="0039543C"/>
    <w:rsid w:val="00395E40"/>
    <w:rsid w:val="003967F3"/>
    <w:rsid w:val="003978A6"/>
    <w:rsid w:val="00397B1A"/>
    <w:rsid w:val="003A0068"/>
    <w:rsid w:val="003A042F"/>
    <w:rsid w:val="003A0505"/>
    <w:rsid w:val="003A0E97"/>
    <w:rsid w:val="003A0F1C"/>
    <w:rsid w:val="003A1424"/>
    <w:rsid w:val="003A182A"/>
    <w:rsid w:val="003A1FB8"/>
    <w:rsid w:val="003A24E4"/>
    <w:rsid w:val="003A26D3"/>
    <w:rsid w:val="003A2794"/>
    <w:rsid w:val="003A319F"/>
    <w:rsid w:val="003A384C"/>
    <w:rsid w:val="003A38D2"/>
    <w:rsid w:val="003A418C"/>
    <w:rsid w:val="003A4356"/>
    <w:rsid w:val="003A43FD"/>
    <w:rsid w:val="003A46BE"/>
    <w:rsid w:val="003A488A"/>
    <w:rsid w:val="003A5280"/>
    <w:rsid w:val="003A52E0"/>
    <w:rsid w:val="003A5614"/>
    <w:rsid w:val="003A59D2"/>
    <w:rsid w:val="003A5ACB"/>
    <w:rsid w:val="003A6C48"/>
    <w:rsid w:val="003A74A4"/>
    <w:rsid w:val="003A76E0"/>
    <w:rsid w:val="003A77F3"/>
    <w:rsid w:val="003A7BC6"/>
    <w:rsid w:val="003B0245"/>
    <w:rsid w:val="003B04E2"/>
    <w:rsid w:val="003B081D"/>
    <w:rsid w:val="003B0840"/>
    <w:rsid w:val="003B1044"/>
    <w:rsid w:val="003B13F8"/>
    <w:rsid w:val="003B16E5"/>
    <w:rsid w:val="003B1E64"/>
    <w:rsid w:val="003B2CC2"/>
    <w:rsid w:val="003B37BE"/>
    <w:rsid w:val="003B3A36"/>
    <w:rsid w:val="003B43FC"/>
    <w:rsid w:val="003B4D20"/>
    <w:rsid w:val="003B6538"/>
    <w:rsid w:val="003B76B2"/>
    <w:rsid w:val="003B7BFC"/>
    <w:rsid w:val="003B7E10"/>
    <w:rsid w:val="003C027C"/>
    <w:rsid w:val="003C03B0"/>
    <w:rsid w:val="003C0A5D"/>
    <w:rsid w:val="003C0DFE"/>
    <w:rsid w:val="003C1D8D"/>
    <w:rsid w:val="003C2477"/>
    <w:rsid w:val="003C284E"/>
    <w:rsid w:val="003C2EA5"/>
    <w:rsid w:val="003C3554"/>
    <w:rsid w:val="003C385E"/>
    <w:rsid w:val="003C3EB3"/>
    <w:rsid w:val="003C42F2"/>
    <w:rsid w:val="003C430A"/>
    <w:rsid w:val="003C5733"/>
    <w:rsid w:val="003C5D5E"/>
    <w:rsid w:val="003C5DDA"/>
    <w:rsid w:val="003C5F9B"/>
    <w:rsid w:val="003C7659"/>
    <w:rsid w:val="003C7DE4"/>
    <w:rsid w:val="003D0152"/>
    <w:rsid w:val="003D0533"/>
    <w:rsid w:val="003D0634"/>
    <w:rsid w:val="003D0960"/>
    <w:rsid w:val="003D112E"/>
    <w:rsid w:val="003D1A28"/>
    <w:rsid w:val="003D1AB6"/>
    <w:rsid w:val="003D1AEB"/>
    <w:rsid w:val="003D1CBF"/>
    <w:rsid w:val="003D1D08"/>
    <w:rsid w:val="003D213E"/>
    <w:rsid w:val="003D24DD"/>
    <w:rsid w:val="003D28D5"/>
    <w:rsid w:val="003D2D90"/>
    <w:rsid w:val="003D355E"/>
    <w:rsid w:val="003D3779"/>
    <w:rsid w:val="003D3B36"/>
    <w:rsid w:val="003D3BD6"/>
    <w:rsid w:val="003D3D09"/>
    <w:rsid w:val="003D3DD9"/>
    <w:rsid w:val="003D3E94"/>
    <w:rsid w:val="003D46CD"/>
    <w:rsid w:val="003D4AC3"/>
    <w:rsid w:val="003D4B12"/>
    <w:rsid w:val="003D4C4D"/>
    <w:rsid w:val="003D5186"/>
    <w:rsid w:val="003D5718"/>
    <w:rsid w:val="003D588C"/>
    <w:rsid w:val="003D58A9"/>
    <w:rsid w:val="003D594B"/>
    <w:rsid w:val="003D5B4E"/>
    <w:rsid w:val="003D5C0B"/>
    <w:rsid w:val="003D67D4"/>
    <w:rsid w:val="003D6855"/>
    <w:rsid w:val="003D7448"/>
    <w:rsid w:val="003D758F"/>
    <w:rsid w:val="003E0231"/>
    <w:rsid w:val="003E05A5"/>
    <w:rsid w:val="003E09E7"/>
    <w:rsid w:val="003E0D1C"/>
    <w:rsid w:val="003E12E9"/>
    <w:rsid w:val="003E1D98"/>
    <w:rsid w:val="003E3581"/>
    <w:rsid w:val="003E3A95"/>
    <w:rsid w:val="003E3D69"/>
    <w:rsid w:val="003E41C1"/>
    <w:rsid w:val="003E435E"/>
    <w:rsid w:val="003E441F"/>
    <w:rsid w:val="003E4453"/>
    <w:rsid w:val="003E4B1A"/>
    <w:rsid w:val="003E4BC6"/>
    <w:rsid w:val="003E5601"/>
    <w:rsid w:val="003E578A"/>
    <w:rsid w:val="003E5B60"/>
    <w:rsid w:val="003E6665"/>
    <w:rsid w:val="003E6E3A"/>
    <w:rsid w:val="003E7094"/>
    <w:rsid w:val="003E71DF"/>
    <w:rsid w:val="003E744A"/>
    <w:rsid w:val="003F05E3"/>
    <w:rsid w:val="003F06ED"/>
    <w:rsid w:val="003F1ED7"/>
    <w:rsid w:val="003F2292"/>
    <w:rsid w:val="003F3567"/>
    <w:rsid w:val="003F3B76"/>
    <w:rsid w:val="003F3ED0"/>
    <w:rsid w:val="003F41B9"/>
    <w:rsid w:val="003F54B8"/>
    <w:rsid w:val="003F5559"/>
    <w:rsid w:val="003F5666"/>
    <w:rsid w:val="003F5A9E"/>
    <w:rsid w:val="003F5DCA"/>
    <w:rsid w:val="003F5E87"/>
    <w:rsid w:val="003F6C2C"/>
    <w:rsid w:val="003F6FD2"/>
    <w:rsid w:val="003F7A22"/>
    <w:rsid w:val="0040015F"/>
    <w:rsid w:val="00400734"/>
    <w:rsid w:val="00400D96"/>
    <w:rsid w:val="00400F94"/>
    <w:rsid w:val="0040124D"/>
    <w:rsid w:val="0040135C"/>
    <w:rsid w:val="00402105"/>
    <w:rsid w:val="00402471"/>
    <w:rsid w:val="0040254C"/>
    <w:rsid w:val="00402826"/>
    <w:rsid w:val="00402B7E"/>
    <w:rsid w:val="004033AA"/>
    <w:rsid w:val="0040362C"/>
    <w:rsid w:val="00404047"/>
    <w:rsid w:val="004041B6"/>
    <w:rsid w:val="004044BC"/>
    <w:rsid w:val="00404DE0"/>
    <w:rsid w:val="00405536"/>
    <w:rsid w:val="00406916"/>
    <w:rsid w:val="00406979"/>
    <w:rsid w:val="004073E6"/>
    <w:rsid w:val="0040799F"/>
    <w:rsid w:val="00410C89"/>
    <w:rsid w:val="00411D46"/>
    <w:rsid w:val="00411F3E"/>
    <w:rsid w:val="00411FB2"/>
    <w:rsid w:val="0041290A"/>
    <w:rsid w:val="00412A62"/>
    <w:rsid w:val="00412BC3"/>
    <w:rsid w:val="00413300"/>
    <w:rsid w:val="00415103"/>
    <w:rsid w:val="00415EA5"/>
    <w:rsid w:val="00416AC0"/>
    <w:rsid w:val="00416FDE"/>
    <w:rsid w:val="00417143"/>
    <w:rsid w:val="004171FE"/>
    <w:rsid w:val="00417DA6"/>
    <w:rsid w:val="00417F78"/>
    <w:rsid w:val="00421DEA"/>
    <w:rsid w:val="00421E5B"/>
    <w:rsid w:val="00422D21"/>
    <w:rsid w:val="004231FA"/>
    <w:rsid w:val="00423469"/>
    <w:rsid w:val="00423626"/>
    <w:rsid w:val="0042555F"/>
    <w:rsid w:val="004263F0"/>
    <w:rsid w:val="004265CC"/>
    <w:rsid w:val="00426FF2"/>
    <w:rsid w:val="004275EF"/>
    <w:rsid w:val="00427E80"/>
    <w:rsid w:val="00430324"/>
    <w:rsid w:val="004307EB"/>
    <w:rsid w:val="00430BD7"/>
    <w:rsid w:val="00430C95"/>
    <w:rsid w:val="00430CCE"/>
    <w:rsid w:val="00430EA1"/>
    <w:rsid w:val="004316E5"/>
    <w:rsid w:val="00431B9D"/>
    <w:rsid w:val="00432622"/>
    <w:rsid w:val="00432643"/>
    <w:rsid w:val="00433D23"/>
    <w:rsid w:val="00434AF9"/>
    <w:rsid w:val="00435237"/>
    <w:rsid w:val="004354C4"/>
    <w:rsid w:val="00435AF0"/>
    <w:rsid w:val="00435BBA"/>
    <w:rsid w:val="00435C48"/>
    <w:rsid w:val="00436069"/>
    <w:rsid w:val="004360CE"/>
    <w:rsid w:val="004368D3"/>
    <w:rsid w:val="004372FB"/>
    <w:rsid w:val="004373B6"/>
    <w:rsid w:val="00437717"/>
    <w:rsid w:val="004379A5"/>
    <w:rsid w:val="0043B0D9"/>
    <w:rsid w:val="004401A1"/>
    <w:rsid w:val="0044049E"/>
    <w:rsid w:val="00440663"/>
    <w:rsid w:val="00440D93"/>
    <w:rsid w:val="00440FD9"/>
    <w:rsid w:val="00441036"/>
    <w:rsid w:val="00441E95"/>
    <w:rsid w:val="00442290"/>
    <w:rsid w:val="004422E1"/>
    <w:rsid w:val="004441C3"/>
    <w:rsid w:val="0044429C"/>
    <w:rsid w:val="00444606"/>
    <w:rsid w:val="00444607"/>
    <w:rsid w:val="00444810"/>
    <w:rsid w:val="00445352"/>
    <w:rsid w:val="004460DF"/>
    <w:rsid w:val="004467A6"/>
    <w:rsid w:val="004468A5"/>
    <w:rsid w:val="00446A8D"/>
    <w:rsid w:val="004470D3"/>
    <w:rsid w:val="0045022F"/>
    <w:rsid w:val="004506C6"/>
    <w:rsid w:val="004506EF"/>
    <w:rsid w:val="00451727"/>
    <w:rsid w:val="00451C7D"/>
    <w:rsid w:val="00451F0B"/>
    <w:rsid w:val="0045270D"/>
    <w:rsid w:val="00452CEA"/>
    <w:rsid w:val="00454315"/>
    <w:rsid w:val="00455117"/>
    <w:rsid w:val="004551CC"/>
    <w:rsid w:val="0045542F"/>
    <w:rsid w:val="0045576F"/>
    <w:rsid w:val="004561F0"/>
    <w:rsid w:val="00456251"/>
    <w:rsid w:val="004567B3"/>
    <w:rsid w:val="0045687D"/>
    <w:rsid w:val="00456B28"/>
    <w:rsid w:val="00456B62"/>
    <w:rsid w:val="00457642"/>
    <w:rsid w:val="00457BD6"/>
    <w:rsid w:val="00461A70"/>
    <w:rsid w:val="00461B2A"/>
    <w:rsid w:val="00462A2F"/>
    <w:rsid w:val="00462BD3"/>
    <w:rsid w:val="004636CF"/>
    <w:rsid w:val="00464503"/>
    <w:rsid w:val="004645AC"/>
    <w:rsid w:val="00464BD6"/>
    <w:rsid w:val="00465888"/>
    <w:rsid w:val="00465B24"/>
    <w:rsid w:val="00465C1C"/>
    <w:rsid w:val="00465D0D"/>
    <w:rsid w:val="00466478"/>
    <w:rsid w:val="00467066"/>
    <w:rsid w:val="00467CB0"/>
    <w:rsid w:val="00467E73"/>
    <w:rsid w:val="0047019F"/>
    <w:rsid w:val="00470C5D"/>
    <w:rsid w:val="00470E29"/>
    <w:rsid w:val="00472021"/>
    <w:rsid w:val="004726C1"/>
    <w:rsid w:val="00473574"/>
    <w:rsid w:val="0047497F"/>
    <w:rsid w:val="0047633B"/>
    <w:rsid w:val="00476FB9"/>
    <w:rsid w:val="004772C0"/>
    <w:rsid w:val="0047735D"/>
    <w:rsid w:val="004818B2"/>
    <w:rsid w:val="00481D1C"/>
    <w:rsid w:val="00481D88"/>
    <w:rsid w:val="004820D0"/>
    <w:rsid w:val="00482B76"/>
    <w:rsid w:val="00483230"/>
    <w:rsid w:val="0048340B"/>
    <w:rsid w:val="00483481"/>
    <w:rsid w:val="00483766"/>
    <w:rsid w:val="0048389A"/>
    <w:rsid w:val="00484B24"/>
    <w:rsid w:val="00485286"/>
    <w:rsid w:val="004856E6"/>
    <w:rsid w:val="004857C9"/>
    <w:rsid w:val="004869CB"/>
    <w:rsid w:val="00486D84"/>
    <w:rsid w:val="004877DE"/>
    <w:rsid w:val="00487D31"/>
    <w:rsid w:val="00487D7E"/>
    <w:rsid w:val="00487F4B"/>
    <w:rsid w:val="004903BA"/>
    <w:rsid w:val="0049087B"/>
    <w:rsid w:val="00491D6F"/>
    <w:rsid w:val="00493C80"/>
    <w:rsid w:val="00493FC4"/>
    <w:rsid w:val="00494D32"/>
    <w:rsid w:val="00494D38"/>
    <w:rsid w:val="00494DB6"/>
    <w:rsid w:val="00495048"/>
    <w:rsid w:val="00495844"/>
    <w:rsid w:val="0049592F"/>
    <w:rsid w:val="004959C8"/>
    <w:rsid w:val="00495A08"/>
    <w:rsid w:val="00495DFC"/>
    <w:rsid w:val="00496568"/>
    <w:rsid w:val="004965F6"/>
    <w:rsid w:val="004967FB"/>
    <w:rsid w:val="00496A2B"/>
    <w:rsid w:val="00496AE0"/>
    <w:rsid w:val="00497D64"/>
    <w:rsid w:val="004A0036"/>
    <w:rsid w:val="004A0677"/>
    <w:rsid w:val="004A069E"/>
    <w:rsid w:val="004A0B9F"/>
    <w:rsid w:val="004A0D11"/>
    <w:rsid w:val="004A1925"/>
    <w:rsid w:val="004A1A8D"/>
    <w:rsid w:val="004A1C93"/>
    <w:rsid w:val="004A276E"/>
    <w:rsid w:val="004A29CA"/>
    <w:rsid w:val="004A4D38"/>
    <w:rsid w:val="004A544F"/>
    <w:rsid w:val="004A6A09"/>
    <w:rsid w:val="004A7116"/>
    <w:rsid w:val="004A7515"/>
    <w:rsid w:val="004A7FC3"/>
    <w:rsid w:val="004B0AB1"/>
    <w:rsid w:val="004B0C0E"/>
    <w:rsid w:val="004B0D98"/>
    <w:rsid w:val="004B1678"/>
    <w:rsid w:val="004B2770"/>
    <w:rsid w:val="004B3F78"/>
    <w:rsid w:val="004B4C41"/>
    <w:rsid w:val="004B5266"/>
    <w:rsid w:val="004B52A5"/>
    <w:rsid w:val="004B5888"/>
    <w:rsid w:val="004B5A43"/>
    <w:rsid w:val="004B633A"/>
    <w:rsid w:val="004B71F4"/>
    <w:rsid w:val="004B7727"/>
    <w:rsid w:val="004B7925"/>
    <w:rsid w:val="004C0042"/>
    <w:rsid w:val="004C039F"/>
    <w:rsid w:val="004C04F5"/>
    <w:rsid w:val="004C0ABE"/>
    <w:rsid w:val="004C0C7B"/>
    <w:rsid w:val="004C20A6"/>
    <w:rsid w:val="004C22C7"/>
    <w:rsid w:val="004C2835"/>
    <w:rsid w:val="004C2FEC"/>
    <w:rsid w:val="004C3FA9"/>
    <w:rsid w:val="004C40F6"/>
    <w:rsid w:val="004C41C7"/>
    <w:rsid w:val="004C4D5B"/>
    <w:rsid w:val="004C5B02"/>
    <w:rsid w:val="004C61AF"/>
    <w:rsid w:val="004C652D"/>
    <w:rsid w:val="004C6814"/>
    <w:rsid w:val="004C6FD6"/>
    <w:rsid w:val="004C7380"/>
    <w:rsid w:val="004C7B95"/>
    <w:rsid w:val="004C7B97"/>
    <w:rsid w:val="004CC33B"/>
    <w:rsid w:val="004D02C1"/>
    <w:rsid w:val="004D05C1"/>
    <w:rsid w:val="004D05CF"/>
    <w:rsid w:val="004D1703"/>
    <w:rsid w:val="004D21AF"/>
    <w:rsid w:val="004D22F8"/>
    <w:rsid w:val="004D271A"/>
    <w:rsid w:val="004D2D52"/>
    <w:rsid w:val="004D2DAB"/>
    <w:rsid w:val="004D2F88"/>
    <w:rsid w:val="004D3362"/>
    <w:rsid w:val="004D36BC"/>
    <w:rsid w:val="004D4037"/>
    <w:rsid w:val="004D438A"/>
    <w:rsid w:val="004D4EFF"/>
    <w:rsid w:val="004D511C"/>
    <w:rsid w:val="004D5127"/>
    <w:rsid w:val="004D5EEB"/>
    <w:rsid w:val="004D65BC"/>
    <w:rsid w:val="004D69D4"/>
    <w:rsid w:val="004D6FDC"/>
    <w:rsid w:val="004D72BA"/>
    <w:rsid w:val="004D757A"/>
    <w:rsid w:val="004D7CC8"/>
    <w:rsid w:val="004D7F3B"/>
    <w:rsid w:val="004E02E5"/>
    <w:rsid w:val="004E079B"/>
    <w:rsid w:val="004E0DC6"/>
    <w:rsid w:val="004E112D"/>
    <w:rsid w:val="004E1730"/>
    <w:rsid w:val="004E2D25"/>
    <w:rsid w:val="004E33D8"/>
    <w:rsid w:val="004E3599"/>
    <w:rsid w:val="004E3ABB"/>
    <w:rsid w:val="004E3D88"/>
    <w:rsid w:val="004E4478"/>
    <w:rsid w:val="004E49ED"/>
    <w:rsid w:val="004E4D1A"/>
    <w:rsid w:val="004E6207"/>
    <w:rsid w:val="004E670B"/>
    <w:rsid w:val="004E6E89"/>
    <w:rsid w:val="004E7599"/>
    <w:rsid w:val="004E75E5"/>
    <w:rsid w:val="004E7A19"/>
    <w:rsid w:val="004E7A8A"/>
    <w:rsid w:val="004E7BF2"/>
    <w:rsid w:val="004F01C6"/>
    <w:rsid w:val="004F0376"/>
    <w:rsid w:val="004F06C4"/>
    <w:rsid w:val="004F0E74"/>
    <w:rsid w:val="004F11A7"/>
    <w:rsid w:val="004F1F26"/>
    <w:rsid w:val="004F2085"/>
    <w:rsid w:val="004F224E"/>
    <w:rsid w:val="004F2CD8"/>
    <w:rsid w:val="004F2ED9"/>
    <w:rsid w:val="004F36CD"/>
    <w:rsid w:val="004F3923"/>
    <w:rsid w:val="004F3C4B"/>
    <w:rsid w:val="004F3CCC"/>
    <w:rsid w:val="004F5B28"/>
    <w:rsid w:val="004F5E23"/>
    <w:rsid w:val="004F62DA"/>
    <w:rsid w:val="004F653D"/>
    <w:rsid w:val="004F6642"/>
    <w:rsid w:val="004F6934"/>
    <w:rsid w:val="004F6F31"/>
    <w:rsid w:val="004F78E5"/>
    <w:rsid w:val="00501440"/>
    <w:rsid w:val="005015C0"/>
    <w:rsid w:val="005025F5"/>
    <w:rsid w:val="00502657"/>
    <w:rsid w:val="00502798"/>
    <w:rsid w:val="0050281D"/>
    <w:rsid w:val="00502890"/>
    <w:rsid w:val="00502E65"/>
    <w:rsid w:val="0050347F"/>
    <w:rsid w:val="00503C05"/>
    <w:rsid w:val="0050462E"/>
    <w:rsid w:val="0050530B"/>
    <w:rsid w:val="00505738"/>
    <w:rsid w:val="005073DC"/>
    <w:rsid w:val="005073E4"/>
    <w:rsid w:val="00511316"/>
    <w:rsid w:val="00511509"/>
    <w:rsid w:val="00511B46"/>
    <w:rsid w:val="00512195"/>
    <w:rsid w:val="005130ED"/>
    <w:rsid w:val="005132AA"/>
    <w:rsid w:val="00513497"/>
    <w:rsid w:val="00513601"/>
    <w:rsid w:val="005138EB"/>
    <w:rsid w:val="005143A1"/>
    <w:rsid w:val="00514858"/>
    <w:rsid w:val="00514F1A"/>
    <w:rsid w:val="00515BE3"/>
    <w:rsid w:val="00516374"/>
    <w:rsid w:val="005163D3"/>
    <w:rsid w:val="00517233"/>
    <w:rsid w:val="00517373"/>
    <w:rsid w:val="005174FE"/>
    <w:rsid w:val="00520654"/>
    <w:rsid w:val="00520FE4"/>
    <w:rsid w:val="0052132C"/>
    <w:rsid w:val="00522C91"/>
    <w:rsid w:val="00523527"/>
    <w:rsid w:val="00523ADD"/>
    <w:rsid w:val="00524508"/>
    <w:rsid w:val="00525AFF"/>
    <w:rsid w:val="00525EDB"/>
    <w:rsid w:val="00526204"/>
    <w:rsid w:val="0052633C"/>
    <w:rsid w:val="0052680A"/>
    <w:rsid w:val="00526C0C"/>
    <w:rsid w:val="00527C62"/>
    <w:rsid w:val="0053084A"/>
    <w:rsid w:val="0053085C"/>
    <w:rsid w:val="00530A18"/>
    <w:rsid w:val="005318DC"/>
    <w:rsid w:val="00531F69"/>
    <w:rsid w:val="0053215A"/>
    <w:rsid w:val="00532233"/>
    <w:rsid w:val="0053223A"/>
    <w:rsid w:val="005325C7"/>
    <w:rsid w:val="00533066"/>
    <w:rsid w:val="00533BEA"/>
    <w:rsid w:val="005348C4"/>
    <w:rsid w:val="0053499A"/>
    <w:rsid w:val="00535E4E"/>
    <w:rsid w:val="00537373"/>
    <w:rsid w:val="005378B4"/>
    <w:rsid w:val="0054021E"/>
    <w:rsid w:val="00540956"/>
    <w:rsid w:val="00540AEE"/>
    <w:rsid w:val="00541086"/>
    <w:rsid w:val="00542108"/>
    <w:rsid w:val="0054218C"/>
    <w:rsid w:val="00542335"/>
    <w:rsid w:val="005426F9"/>
    <w:rsid w:val="005429BF"/>
    <w:rsid w:val="005435FE"/>
    <w:rsid w:val="00544A38"/>
    <w:rsid w:val="00544EF5"/>
    <w:rsid w:val="005453E7"/>
    <w:rsid w:val="005454B4"/>
    <w:rsid w:val="0054609E"/>
    <w:rsid w:val="00546788"/>
    <w:rsid w:val="00546995"/>
    <w:rsid w:val="00547862"/>
    <w:rsid w:val="00550977"/>
    <w:rsid w:val="005524A0"/>
    <w:rsid w:val="005529F5"/>
    <w:rsid w:val="00552BCE"/>
    <w:rsid w:val="00553360"/>
    <w:rsid w:val="0055386C"/>
    <w:rsid w:val="00553A44"/>
    <w:rsid w:val="0055449A"/>
    <w:rsid w:val="00554F4A"/>
    <w:rsid w:val="0055531F"/>
    <w:rsid w:val="005559DD"/>
    <w:rsid w:val="00555CE9"/>
    <w:rsid w:val="00556E32"/>
    <w:rsid w:val="00556FDD"/>
    <w:rsid w:val="00557275"/>
    <w:rsid w:val="005575C6"/>
    <w:rsid w:val="00557A38"/>
    <w:rsid w:val="0056063D"/>
    <w:rsid w:val="00560A58"/>
    <w:rsid w:val="00560CB3"/>
    <w:rsid w:val="00560DF4"/>
    <w:rsid w:val="00561A0F"/>
    <w:rsid w:val="00563197"/>
    <w:rsid w:val="00563E7C"/>
    <w:rsid w:val="00563FD0"/>
    <w:rsid w:val="00564129"/>
    <w:rsid w:val="0056450B"/>
    <w:rsid w:val="005657CB"/>
    <w:rsid w:val="005661A9"/>
    <w:rsid w:val="00566B2F"/>
    <w:rsid w:val="00566BB6"/>
    <w:rsid w:val="00566BC5"/>
    <w:rsid w:val="00566C6E"/>
    <w:rsid w:val="0056765C"/>
    <w:rsid w:val="005700BE"/>
    <w:rsid w:val="00570A6E"/>
    <w:rsid w:val="00571732"/>
    <w:rsid w:val="005717DD"/>
    <w:rsid w:val="005719CB"/>
    <w:rsid w:val="00571B85"/>
    <w:rsid w:val="005720DC"/>
    <w:rsid w:val="0057268B"/>
    <w:rsid w:val="00572BD3"/>
    <w:rsid w:val="00573660"/>
    <w:rsid w:val="00573849"/>
    <w:rsid w:val="005738EE"/>
    <w:rsid w:val="00573A6D"/>
    <w:rsid w:val="005741CD"/>
    <w:rsid w:val="00575041"/>
    <w:rsid w:val="00575AD8"/>
    <w:rsid w:val="005761A4"/>
    <w:rsid w:val="00576A9C"/>
    <w:rsid w:val="00576D5D"/>
    <w:rsid w:val="00577162"/>
    <w:rsid w:val="00577383"/>
    <w:rsid w:val="005777E1"/>
    <w:rsid w:val="00577E45"/>
    <w:rsid w:val="00580200"/>
    <w:rsid w:val="00580563"/>
    <w:rsid w:val="00580792"/>
    <w:rsid w:val="00581CC5"/>
    <w:rsid w:val="00581DC6"/>
    <w:rsid w:val="00582308"/>
    <w:rsid w:val="00582902"/>
    <w:rsid w:val="00582AA1"/>
    <w:rsid w:val="005832C9"/>
    <w:rsid w:val="00584024"/>
    <w:rsid w:val="0058430C"/>
    <w:rsid w:val="005855DF"/>
    <w:rsid w:val="00585A87"/>
    <w:rsid w:val="00585BB5"/>
    <w:rsid w:val="00585F7E"/>
    <w:rsid w:val="0058613B"/>
    <w:rsid w:val="00586AC9"/>
    <w:rsid w:val="00586DE7"/>
    <w:rsid w:val="00587D70"/>
    <w:rsid w:val="005900EF"/>
    <w:rsid w:val="0059012F"/>
    <w:rsid w:val="00590143"/>
    <w:rsid w:val="00590C8B"/>
    <w:rsid w:val="00590EF2"/>
    <w:rsid w:val="00590F0E"/>
    <w:rsid w:val="005910AF"/>
    <w:rsid w:val="0059138D"/>
    <w:rsid w:val="005918D1"/>
    <w:rsid w:val="005923A7"/>
    <w:rsid w:val="0059248A"/>
    <w:rsid w:val="005924DD"/>
    <w:rsid w:val="0059268D"/>
    <w:rsid w:val="00592945"/>
    <w:rsid w:val="00592CA6"/>
    <w:rsid w:val="00592F0E"/>
    <w:rsid w:val="0059308C"/>
    <w:rsid w:val="00593B47"/>
    <w:rsid w:val="00594077"/>
    <w:rsid w:val="00594221"/>
    <w:rsid w:val="005949E3"/>
    <w:rsid w:val="00594A76"/>
    <w:rsid w:val="00594E64"/>
    <w:rsid w:val="00594EB0"/>
    <w:rsid w:val="0059628C"/>
    <w:rsid w:val="005A0F09"/>
    <w:rsid w:val="005A1378"/>
    <w:rsid w:val="005A15E4"/>
    <w:rsid w:val="005A17FC"/>
    <w:rsid w:val="005A2E86"/>
    <w:rsid w:val="005A3412"/>
    <w:rsid w:val="005A3680"/>
    <w:rsid w:val="005A368F"/>
    <w:rsid w:val="005A36FA"/>
    <w:rsid w:val="005A3CCF"/>
    <w:rsid w:val="005A4987"/>
    <w:rsid w:val="005A4C2B"/>
    <w:rsid w:val="005A551D"/>
    <w:rsid w:val="005A5C5C"/>
    <w:rsid w:val="005A67EB"/>
    <w:rsid w:val="005A6BF6"/>
    <w:rsid w:val="005A6F5F"/>
    <w:rsid w:val="005A74CB"/>
    <w:rsid w:val="005A75CD"/>
    <w:rsid w:val="005A7A8D"/>
    <w:rsid w:val="005B0170"/>
    <w:rsid w:val="005B02B8"/>
    <w:rsid w:val="005B1091"/>
    <w:rsid w:val="005B1746"/>
    <w:rsid w:val="005B1A11"/>
    <w:rsid w:val="005B1C59"/>
    <w:rsid w:val="005B28E5"/>
    <w:rsid w:val="005B303F"/>
    <w:rsid w:val="005B3594"/>
    <w:rsid w:val="005B35BF"/>
    <w:rsid w:val="005B3E20"/>
    <w:rsid w:val="005B4463"/>
    <w:rsid w:val="005B446B"/>
    <w:rsid w:val="005B47B8"/>
    <w:rsid w:val="005B4A53"/>
    <w:rsid w:val="005B4C28"/>
    <w:rsid w:val="005B4D2D"/>
    <w:rsid w:val="005B6145"/>
    <w:rsid w:val="005B6F36"/>
    <w:rsid w:val="005B7E3E"/>
    <w:rsid w:val="005BB564"/>
    <w:rsid w:val="005C0686"/>
    <w:rsid w:val="005C17F2"/>
    <w:rsid w:val="005C1A07"/>
    <w:rsid w:val="005C2045"/>
    <w:rsid w:val="005C275F"/>
    <w:rsid w:val="005C2D19"/>
    <w:rsid w:val="005C325C"/>
    <w:rsid w:val="005C3275"/>
    <w:rsid w:val="005C3922"/>
    <w:rsid w:val="005C40D7"/>
    <w:rsid w:val="005C43E3"/>
    <w:rsid w:val="005C4801"/>
    <w:rsid w:val="005C4C47"/>
    <w:rsid w:val="005C51CB"/>
    <w:rsid w:val="005C5292"/>
    <w:rsid w:val="005C64E9"/>
    <w:rsid w:val="005C7054"/>
    <w:rsid w:val="005C707B"/>
    <w:rsid w:val="005C792E"/>
    <w:rsid w:val="005C7B9D"/>
    <w:rsid w:val="005D01D4"/>
    <w:rsid w:val="005D0518"/>
    <w:rsid w:val="005D0CC6"/>
    <w:rsid w:val="005D1304"/>
    <w:rsid w:val="005D145A"/>
    <w:rsid w:val="005D2071"/>
    <w:rsid w:val="005D489F"/>
    <w:rsid w:val="005D4A3F"/>
    <w:rsid w:val="005D4B1D"/>
    <w:rsid w:val="005D4B55"/>
    <w:rsid w:val="005D4C2A"/>
    <w:rsid w:val="005D52CB"/>
    <w:rsid w:val="005D5F47"/>
    <w:rsid w:val="005D61E6"/>
    <w:rsid w:val="005D67F3"/>
    <w:rsid w:val="005D7CBA"/>
    <w:rsid w:val="005E0789"/>
    <w:rsid w:val="005E0B75"/>
    <w:rsid w:val="005E137F"/>
    <w:rsid w:val="005E2423"/>
    <w:rsid w:val="005E2B8C"/>
    <w:rsid w:val="005E2D1E"/>
    <w:rsid w:val="005E2F3A"/>
    <w:rsid w:val="005E3CEB"/>
    <w:rsid w:val="005E3FEB"/>
    <w:rsid w:val="005E4967"/>
    <w:rsid w:val="005E582D"/>
    <w:rsid w:val="005E5C17"/>
    <w:rsid w:val="005E66FB"/>
    <w:rsid w:val="005E6F5D"/>
    <w:rsid w:val="005E71CA"/>
    <w:rsid w:val="005E732C"/>
    <w:rsid w:val="005E737D"/>
    <w:rsid w:val="005E7B40"/>
    <w:rsid w:val="005F0042"/>
    <w:rsid w:val="005F0762"/>
    <w:rsid w:val="005F1EB3"/>
    <w:rsid w:val="005F2BE6"/>
    <w:rsid w:val="005F2C6F"/>
    <w:rsid w:val="005F3315"/>
    <w:rsid w:val="005F3A98"/>
    <w:rsid w:val="005F3AE0"/>
    <w:rsid w:val="005F428A"/>
    <w:rsid w:val="005F4AF5"/>
    <w:rsid w:val="005F5218"/>
    <w:rsid w:val="005F5425"/>
    <w:rsid w:val="005F542D"/>
    <w:rsid w:val="005F61AC"/>
    <w:rsid w:val="005F643A"/>
    <w:rsid w:val="005F718B"/>
    <w:rsid w:val="005F76E6"/>
    <w:rsid w:val="00600567"/>
    <w:rsid w:val="00600A43"/>
    <w:rsid w:val="00601022"/>
    <w:rsid w:val="006016D2"/>
    <w:rsid w:val="00601835"/>
    <w:rsid w:val="00601C6F"/>
    <w:rsid w:val="006023CA"/>
    <w:rsid w:val="00603FBA"/>
    <w:rsid w:val="00604291"/>
    <w:rsid w:val="00604527"/>
    <w:rsid w:val="006049E9"/>
    <w:rsid w:val="00604DFB"/>
    <w:rsid w:val="0060549F"/>
    <w:rsid w:val="006055AD"/>
    <w:rsid w:val="00606563"/>
    <w:rsid w:val="00607125"/>
    <w:rsid w:val="00607369"/>
    <w:rsid w:val="0060747B"/>
    <w:rsid w:val="00607885"/>
    <w:rsid w:val="0061092B"/>
    <w:rsid w:val="006109DD"/>
    <w:rsid w:val="00610B49"/>
    <w:rsid w:val="00610D53"/>
    <w:rsid w:val="00611C46"/>
    <w:rsid w:val="00611D69"/>
    <w:rsid w:val="00612205"/>
    <w:rsid w:val="00612607"/>
    <w:rsid w:val="00612FF6"/>
    <w:rsid w:val="006152A5"/>
    <w:rsid w:val="0061586A"/>
    <w:rsid w:val="006158BD"/>
    <w:rsid w:val="00615E46"/>
    <w:rsid w:val="0061690A"/>
    <w:rsid w:val="00616CEC"/>
    <w:rsid w:val="00617A0A"/>
    <w:rsid w:val="00617DDF"/>
    <w:rsid w:val="00617EE0"/>
    <w:rsid w:val="00620228"/>
    <w:rsid w:val="006208C7"/>
    <w:rsid w:val="0062107F"/>
    <w:rsid w:val="00621257"/>
    <w:rsid w:val="006214A1"/>
    <w:rsid w:val="00621571"/>
    <w:rsid w:val="00621D81"/>
    <w:rsid w:val="00622123"/>
    <w:rsid w:val="00622714"/>
    <w:rsid w:val="00623304"/>
    <w:rsid w:val="00623A6C"/>
    <w:rsid w:val="00623F2B"/>
    <w:rsid w:val="006242F5"/>
    <w:rsid w:val="006252C3"/>
    <w:rsid w:val="006256FE"/>
    <w:rsid w:val="00625971"/>
    <w:rsid w:val="00625AE5"/>
    <w:rsid w:val="0062680A"/>
    <w:rsid w:val="00627C79"/>
    <w:rsid w:val="006301DE"/>
    <w:rsid w:val="00630531"/>
    <w:rsid w:val="006319F6"/>
    <w:rsid w:val="00631B7E"/>
    <w:rsid w:val="00632309"/>
    <w:rsid w:val="006325D7"/>
    <w:rsid w:val="006325E6"/>
    <w:rsid w:val="00632BA6"/>
    <w:rsid w:val="006336C1"/>
    <w:rsid w:val="006345A6"/>
    <w:rsid w:val="00635223"/>
    <w:rsid w:val="00635239"/>
    <w:rsid w:val="00635868"/>
    <w:rsid w:val="00636A14"/>
    <w:rsid w:val="00636C4E"/>
    <w:rsid w:val="00637574"/>
    <w:rsid w:val="006402D8"/>
    <w:rsid w:val="006404F4"/>
    <w:rsid w:val="00640D3C"/>
    <w:rsid w:val="00640E19"/>
    <w:rsid w:val="0064107A"/>
    <w:rsid w:val="00641988"/>
    <w:rsid w:val="00641A0E"/>
    <w:rsid w:val="00641DF3"/>
    <w:rsid w:val="00643878"/>
    <w:rsid w:val="00644059"/>
    <w:rsid w:val="00645676"/>
    <w:rsid w:val="006458C5"/>
    <w:rsid w:val="00645B0B"/>
    <w:rsid w:val="00645B7F"/>
    <w:rsid w:val="00645FF1"/>
    <w:rsid w:val="0064612C"/>
    <w:rsid w:val="006467EF"/>
    <w:rsid w:val="00646BDA"/>
    <w:rsid w:val="00646CDA"/>
    <w:rsid w:val="00650295"/>
    <w:rsid w:val="006505F8"/>
    <w:rsid w:val="00650D4F"/>
    <w:rsid w:val="00651135"/>
    <w:rsid w:val="006515C5"/>
    <w:rsid w:val="00651756"/>
    <w:rsid w:val="00651878"/>
    <w:rsid w:val="00651E0B"/>
    <w:rsid w:val="00652533"/>
    <w:rsid w:val="00652BA3"/>
    <w:rsid w:val="00652D5F"/>
    <w:rsid w:val="00653675"/>
    <w:rsid w:val="00653885"/>
    <w:rsid w:val="006538E5"/>
    <w:rsid w:val="00653D2A"/>
    <w:rsid w:val="006545E2"/>
    <w:rsid w:val="0065489A"/>
    <w:rsid w:val="00655215"/>
    <w:rsid w:val="00655869"/>
    <w:rsid w:val="00656449"/>
    <w:rsid w:val="0065656A"/>
    <w:rsid w:val="00657C16"/>
    <w:rsid w:val="00660E1E"/>
    <w:rsid w:val="006618DF"/>
    <w:rsid w:val="00661FEC"/>
    <w:rsid w:val="006623DD"/>
    <w:rsid w:val="006623F3"/>
    <w:rsid w:val="006629AF"/>
    <w:rsid w:val="00662A9A"/>
    <w:rsid w:val="00662CB9"/>
    <w:rsid w:val="0066380D"/>
    <w:rsid w:val="00663A0A"/>
    <w:rsid w:val="00663A16"/>
    <w:rsid w:val="00663F1A"/>
    <w:rsid w:val="00664C5D"/>
    <w:rsid w:val="0066503B"/>
    <w:rsid w:val="00665A97"/>
    <w:rsid w:val="0066650D"/>
    <w:rsid w:val="00666FD1"/>
    <w:rsid w:val="00670548"/>
    <w:rsid w:val="006708E2"/>
    <w:rsid w:val="00671215"/>
    <w:rsid w:val="00672EF5"/>
    <w:rsid w:val="00673091"/>
    <w:rsid w:val="00673A25"/>
    <w:rsid w:val="00673B84"/>
    <w:rsid w:val="00673D20"/>
    <w:rsid w:val="00674D1E"/>
    <w:rsid w:val="00674D3B"/>
    <w:rsid w:val="0067584F"/>
    <w:rsid w:val="006758CA"/>
    <w:rsid w:val="00675BCF"/>
    <w:rsid w:val="00675F42"/>
    <w:rsid w:val="00677A3B"/>
    <w:rsid w:val="00677A7E"/>
    <w:rsid w:val="00677B31"/>
    <w:rsid w:val="0068005B"/>
    <w:rsid w:val="006800DF"/>
    <w:rsid w:val="00680796"/>
    <w:rsid w:val="00680B5F"/>
    <w:rsid w:val="00680D38"/>
    <w:rsid w:val="006810FB"/>
    <w:rsid w:val="00682A32"/>
    <w:rsid w:val="006845CB"/>
    <w:rsid w:val="006849F2"/>
    <w:rsid w:val="00684A79"/>
    <w:rsid w:val="00684AB4"/>
    <w:rsid w:val="00684CBD"/>
    <w:rsid w:val="00684F55"/>
    <w:rsid w:val="00685C5C"/>
    <w:rsid w:val="00686163"/>
    <w:rsid w:val="00690059"/>
    <w:rsid w:val="00690268"/>
    <w:rsid w:val="006906D6"/>
    <w:rsid w:val="00690BA7"/>
    <w:rsid w:val="00690FB1"/>
    <w:rsid w:val="006919CC"/>
    <w:rsid w:val="0069260C"/>
    <w:rsid w:val="00692F25"/>
    <w:rsid w:val="00693868"/>
    <w:rsid w:val="006942AA"/>
    <w:rsid w:val="006947D4"/>
    <w:rsid w:val="00694856"/>
    <w:rsid w:val="0069522C"/>
    <w:rsid w:val="00696346"/>
    <w:rsid w:val="00696863"/>
    <w:rsid w:val="006969C5"/>
    <w:rsid w:val="00696E66"/>
    <w:rsid w:val="0069742C"/>
    <w:rsid w:val="00697E24"/>
    <w:rsid w:val="00697F17"/>
    <w:rsid w:val="006A0A71"/>
    <w:rsid w:val="006A1919"/>
    <w:rsid w:val="006A286F"/>
    <w:rsid w:val="006A2DBB"/>
    <w:rsid w:val="006A2E8B"/>
    <w:rsid w:val="006A2F5D"/>
    <w:rsid w:val="006A3468"/>
    <w:rsid w:val="006A3A3C"/>
    <w:rsid w:val="006A3A86"/>
    <w:rsid w:val="006A4622"/>
    <w:rsid w:val="006A5D14"/>
    <w:rsid w:val="006A5EBF"/>
    <w:rsid w:val="006A6691"/>
    <w:rsid w:val="006A7630"/>
    <w:rsid w:val="006A7CFD"/>
    <w:rsid w:val="006A7D1F"/>
    <w:rsid w:val="006B0977"/>
    <w:rsid w:val="006B10E3"/>
    <w:rsid w:val="006B1EED"/>
    <w:rsid w:val="006B2C71"/>
    <w:rsid w:val="006B32FD"/>
    <w:rsid w:val="006B3FF7"/>
    <w:rsid w:val="006B4456"/>
    <w:rsid w:val="006B4631"/>
    <w:rsid w:val="006B535D"/>
    <w:rsid w:val="006B53BF"/>
    <w:rsid w:val="006B56DE"/>
    <w:rsid w:val="006B58E7"/>
    <w:rsid w:val="006B6548"/>
    <w:rsid w:val="006B7497"/>
    <w:rsid w:val="006B7949"/>
    <w:rsid w:val="006C0200"/>
    <w:rsid w:val="006C1890"/>
    <w:rsid w:val="006C1FA8"/>
    <w:rsid w:val="006C1FF3"/>
    <w:rsid w:val="006C246E"/>
    <w:rsid w:val="006C2739"/>
    <w:rsid w:val="006C2A0D"/>
    <w:rsid w:val="006C3582"/>
    <w:rsid w:val="006C43C6"/>
    <w:rsid w:val="006C48BC"/>
    <w:rsid w:val="006C49BE"/>
    <w:rsid w:val="006C4F0C"/>
    <w:rsid w:val="006C50FA"/>
    <w:rsid w:val="006C58AE"/>
    <w:rsid w:val="006C6001"/>
    <w:rsid w:val="006C6810"/>
    <w:rsid w:val="006C735A"/>
    <w:rsid w:val="006C7718"/>
    <w:rsid w:val="006C774E"/>
    <w:rsid w:val="006C7B24"/>
    <w:rsid w:val="006D0377"/>
    <w:rsid w:val="006D0435"/>
    <w:rsid w:val="006D080B"/>
    <w:rsid w:val="006D1194"/>
    <w:rsid w:val="006D1259"/>
    <w:rsid w:val="006D1593"/>
    <w:rsid w:val="006D214B"/>
    <w:rsid w:val="006D2642"/>
    <w:rsid w:val="006D2E69"/>
    <w:rsid w:val="006D3131"/>
    <w:rsid w:val="006D3A99"/>
    <w:rsid w:val="006D3B5E"/>
    <w:rsid w:val="006D4633"/>
    <w:rsid w:val="006D53EE"/>
    <w:rsid w:val="006D5913"/>
    <w:rsid w:val="006D5B3E"/>
    <w:rsid w:val="006D6EF6"/>
    <w:rsid w:val="006D6F31"/>
    <w:rsid w:val="006D7587"/>
    <w:rsid w:val="006D7975"/>
    <w:rsid w:val="006E035C"/>
    <w:rsid w:val="006E080A"/>
    <w:rsid w:val="006E0932"/>
    <w:rsid w:val="006E0941"/>
    <w:rsid w:val="006E0D59"/>
    <w:rsid w:val="006E1593"/>
    <w:rsid w:val="006E1D43"/>
    <w:rsid w:val="006E21E0"/>
    <w:rsid w:val="006E2B7B"/>
    <w:rsid w:val="006E3335"/>
    <w:rsid w:val="006E3BFE"/>
    <w:rsid w:val="006E409C"/>
    <w:rsid w:val="006E45FE"/>
    <w:rsid w:val="006E4B25"/>
    <w:rsid w:val="006E4BB0"/>
    <w:rsid w:val="006E4CFA"/>
    <w:rsid w:val="006E5507"/>
    <w:rsid w:val="006E5594"/>
    <w:rsid w:val="006E55EA"/>
    <w:rsid w:val="006E57AA"/>
    <w:rsid w:val="006E61EF"/>
    <w:rsid w:val="006E6352"/>
    <w:rsid w:val="006E773C"/>
    <w:rsid w:val="006E7B6D"/>
    <w:rsid w:val="006F00F1"/>
    <w:rsid w:val="006F165F"/>
    <w:rsid w:val="006F187D"/>
    <w:rsid w:val="006F1E03"/>
    <w:rsid w:val="006F2C86"/>
    <w:rsid w:val="006F2D65"/>
    <w:rsid w:val="006F3C35"/>
    <w:rsid w:val="006F3FBC"/>
    <w:rsid w:val="006F4C64"/>
    <w:rsid w:val="006F5195"/>
    <w:rsid w:val="006F5926"/>
    <w:rsid w:val="006F5A99"/>
    <w:rsid w:val="006F5C9F"/>
    <w:rsid w:val="006F63D8"/>
    <w:rsid w:val="006F77AF"/>
    <w:rsid w:val="006F79C7"/>
    <w:rsid w:val="007006D4"/>
    <w:rsid w:val="00701719"/>
    <w:rsid w:val="007017A7"/>
    <w:rsid w:val="00701B19"/>
    <w:rsid w:val="00702001"/>
    <w:rsid w:val="007021A4"/>
    <w:rsid w:val="0070245B"/>
    <w:rsid w:val="00702507"/>
    <w:rsid w:val="007026EA"/>
    <w:rsid w:val="00702AFD"/>
    <w:rsid w:val="0070311D"/>
    <w:rsid w:val="007034F1"/>
    <w:rsid w:val="00703621"/>
    <w:rsid w:val="00703BE0"/>
    <w:rsid w:val="00704439"/>
    <w:rsid w:val="007045AF"/>
    <w:rsid w:val="007045CB"/>
    <w:rsid w:val="00704B76"/>
    <w:rsid w:val="00705A5A"/>
    <w:rsid w:val="007066F4"/>
    <w:rsid w:val="00707E73"/>
    <w:rsid w:val="00710CEE"/>
    <w:rsid w:val="00711D59"/>
    <w:rsid w:val="0071230D"/>
    <w:rsid w:val="00712315"/>
    <w:rsid w:val="00712896"/>
    <w:rsid w:val="00712E89"/>
    <w:rsid w:val="007137A4"/>
    <w:rsid w:val="007138A4"/>
    <w:rsid w:val="00713FD9"/>
    <w:rsid w:val="007148A7"/>
    <w:rsid w:val="00716128"/>
    <w:rsid w:val="00716C33"/>
    <w:rsid w:val="00716F22"/>
    <w:rsid w:val="00716FBD"/>
    <w:rsid w:val="0071746C"/>
    <w:rsid w:val="00717754"/>
    <w:rsid w:val="0071786A"/>
    <w:rsid w:val="00720104"/>
    <w:rsid w:val="00720199"/>
    <w:rsid w:val="007220BE"/>
    <w:rsid w:val="00722898"/>
    <w:rsid w:val="007229A3"/>
    <w:rsid w:val="00722F5B"/>
    <w:rsid w:val="007230CF"/>
    <w:rsid w:val="007235BE"/>
    <w:rsid w:val="007239DF"/>
    <w:rsid w:val="00723F54"/>
    <w:rsid w:val="00724FD0"/>
    <w:rsid w:val="007251A7"/>
    <w:rsid w:val="00725446"/>
    <w:rsid w:val="007269F6"/>
    <w:rsid w:val="00726EFC"/>
    <w:rsid w:val="007274DB"/>
    <w:rsid w:val="007311A5"/>
    <w:rsid w:val="00731D0F"/>
    <w:rsid w:val="00732295"/>
    <w:rsid w:val="00732587"/>
    <w:rsid w:val="007328F2"/>
    <w:rsid w:val="00732C0C"/>
    <w:rsid w:val="00733C11"/>
    <w:rsid w:val="00734111"/>
    <w:rsid w:val="007341BA"/>
    <w:rsid w:val="0073446B"/>
    <w:rsid w:val="007347BF"/>
    <w:rsid w:val="00734A7E"/>
    <w:rsid w:val="00735650"/>
    <w:rsid w:val="00735973"/>
    <w:rsid w:val="00735A7B"/>
    <w:rsid w:val="00735EED"/>
    <w:rsid w:val="0073686C"/>
    <w:rsid w:val="00737207"/>
    <w:rsid w:val="00737212"/>
    <w:rsid w:val="007373E1"/>
    <w:rsid w:val="00737786"/>
    <w:rsid w:val="00737B81"/>
    <w:rsid w:val="00737DB7"/>
    <w:rsid w:val="007402EE"/>
    <w:rsid w:val="0074113B"/>
    <w:rsid w:val="007413B2"/>
    <w:rsid w:val="007414C4"/>
    <w:rsid w:val="00741D14"/>
    <w:rsid w:val="00742318"/>
    <w:rsid w:val="00745A48"/>
    <w:rsid w:val="00746E60"/>
    <w:rsid w:val="00746E64"/>
    <w:rsid w:val="00746EF7"/>
    <w:rsid w:val="00747175"/>
    <w:rsid w:val="007478C0"/>
    <w:rsid w:val="007512A2"/>
    <w:rsid w:val="00752055"/>
    <w:rsid w:val="007526F4"/>
    <w:rsid w:val="007531F0"/>
    <w:rsid w:val="007539A4"/>
    <w:rsid w:val="00753FF5"/>
    <w:rsid w:val="00754891"/>
    <w:rsid w:val="007555A7"/>
    <w:rsid w:val="00755DEE"/>
    <w:rsid w:val="00756A99"/>
    <w:rsid w:val="00757152"/>
    <w:rsid w:val="0075759A"/>
    <w:rsid w:val="007575A3"/>
    <w:rsid w:val="007578F9"/>
    <w:rsid w:val="00757B16"/>
    <w:rsid w:val="00757C0F"/>
    <w:rsid w:val="00760517"/>
    <w:rsid w:val="00760F9E"/>
    <w:rsid w:val="00761421"/>
    <w:rsid w:val="00762526"/>
    <w:rsid w:val="0076260C"/>
    <w:rsid w:val="00762844"/>
    <w:rsid w:val="00762B78"/>
    <w:rsid w:val="00762E31"/>
    <w:rsid w:val="007640F1"/>
    <w:rsid w:val="0076490D"/>
    <w:rsid w:val="00765021"/>
    <w:rsid w:val="0076562C"/>
    <w:rsid w:val="00765C98"/>
    <w:rsid w:val="007661B5"/>
    <w:rsid w:val="007662E1"/>
    <w:rsid w:val="00766A9C"/>
    <w:rsid w:val="00766ED4"/>
    <w:rsid w:val="007676A1"/>
    <w:rsid w:val="00767750"/>
    <w:rsid w:val="007703CC"/>
    <w:rsid w:val="00770988"/>
    <w:rsid w:val="0077175A"/>
    <w:rsid w:val="0077181A"/>
    <w:rsid w:val="00771A5C"/>
    <w:rsid w:val="00771B53"/>
    <w:rsid w:val="00771EDB"/>
    <w:rsid w:val="0077215F"/>
    <w:rsid w:val="007721FE"/>
    <w:rsid w:val="00772CF1"/>
    <w:rsid w:val="00772E08"/>
    <w:rsid w:val="00773290"/>
    <w:rsid w:val="007738A8"/>
    <w:rsid w:val="00773B99"/>
    <w:rsid w:val="00773D26"/>
    <w:rsid w:val="00773E61"/>
    <w:rsid w:val="00773F62"/>
    <w:rsid w:val="0077404D"/>
    <w:rsid w:val="00774677"/>
    <w:rsid w:val="00774ABA"/>
    <w:rsid w:val="00775065"/>
    <w:rsid w:val="00775325"/>
    <w:rsid w:val="00775A4F"/>
    <w:rsid w:val="00775F50"/>
    <w:rsid w:val="007761AC"/>
    <w:rsid w:val="00776C9E"/>
    <w:rsid w:val="00776CA4"/>
    <w:rsid w:val="00777880"/>
    <w:rsid w:val="00777980"/>
    <w:rsid w:val="00780D62"/>
    <w:rsid w:val="00781523"/>
    <w:rsid w:val="0078186C"/>
    <w:rsid w:val="00781C61"/>
    <w:rsid w:val="00781FEE"/>
    <w:rsid w:val="0078244A"/>
    <w:rsid w:val="00783989"/>
    <w:rsid w:val="00784C0A"/>
    <w:rsid w:val="00784D83"/>
    <w:rsid w:val="007857EA"/>
    <w:rsid w:val="00785B24"/>
    <w:rsid w:val="00785B25"/>
    <w:rsid w:val="00785CAD"/>
    <w:rsid w:val="007865B8"/>
    <w:rsid w:val="007874A5"/>
    <w:rsid w:val="00787931"/>
    <w:rsid w:val="00787A7F"/>
    <w:rsid w:val="00787DB3"/>
    <w:rsid w:val="007903CC"/>
    <w:rsid w:val="00790D5C"/>
    <w:rsid w:val="00791732"/>
    <w:rsid w:val="00792043"/>
    <w:rsid w:val="00793438"/>
    <w:rsid w:val="0079354A"/>
    <w:rsid w:val="00793899"/>
    <w:rsid w:val="00793D90"/>
    <w:rsid w:val="0079437D"/>
    <w:rsid w:val="0079562A"/>
    <w:rsid w:val="0079636A"/>
    <w:rsid w:val="00796474"/>
    <w:rsid w:val="00796EEF"/>
    <w:rsid w:val="00796EF1"/>
    <w:rsid w:val="007A0DD8"/>
    <w:rsid w:val="007A0F58"/>
    <w:rsid w:val="007A1D0B"/>
    <w:rsid w:val="007A25BF"/>
    <w:rsid w:val="007A3B99"/>
    <w:rsid w:val="007A4219"/>
    <w:rsid w:val="007A42C3"/>
    <w:rsid w:val="007A4477"/>
    <w:rsid w:val="007A47B3"/>
    <w:rsid w:val="007A4CCB"/>
    <w:rsid w:val="007A5D5C"/>
    <w:rsid w:val="007A6A8E"/>
    <w:rsid w:val="007A783C"/>
    <w:rsid w:val="007A7D66"/>
    <w:rsid w:val="007A7DE7"/>
    <w:rsid w:val="007B03BC"/>
    <w:rsid w:val="007B0669"/>
    <w:rsid w:val="007B08A3"/>
    <w:rsid w:val="007B0F2A"/>
    <w:rsid w:val="007B13C4"/>
    <w:rsid w:val="007B1711"/>
    <w:rsid w:val="007B17C2"/>
    <w:rsid w:val="007B2EAE"/>
    <w:rsid w:val="007B457C"/>
    <w:rsid w:val="007B47C7"/>
    <w:rsid w:val="007B4808"/>
    <w:rsid w:val="007B4AEB"/>
    <w:rsid w:val="007B4E04"/>
    <w:rsid w:val="007B536B"/>
    <w:rsid w:val="007B542B"/>
    <w:rsid w:val="007B55D1"/>
    <w:rsid w:val="007B59B4"/>
    <w:rsid w:val="007B5C88"/>
    <w:rsid w:val="007B5D70"/>
    <w:rsid w:val="007B6465"/>
    <w:rsid w:val="007B6685"/>
    <w:rsid w:val="007B6744"/>
    <w:rsid w:val="007B6AED"/>
    <w:rsid w:val="007B73F6"/>
    <w:rsid w:val="007C0177"/>
    <w:rsid w:val="007C0692"/>
    <w:rsid w:val="007C0968"/>
    <w:rsid w:val="007C10C3"/>
    <w:rsid w:val="007C299D"/>
    <w:rsid w:val="007C3B8E"/>
    <w:rsid w:val="007C4A25"/>
    <w:rsid w:val="007C5D1B"/>
    <w:rsid w:val="007C5FEC"/>
    <w:rsid w:val="007C6039"/>
    <w:rsid w:val="007C6049"/>
    <w:rsid w:val="007C6956"/>
    <w:rsid w:val="007C6B30"/>
    <w:rsid w:val="007C6BAF"/>
    <w:rsid w:val="007C6EF4"/>
    <w:rsid w:val="007C7096"/>
    <w:rsid w:val="007C738C"/>
    <w:rsid w:val="007C7737"/>
    <w:rsid w:val="007C7BA2"/>
    <w:rsid w:val="007C7E9C"/>
    <w:rsid w:val="007D043D"/>
    <w:rsid w:val="007D0D3B"/>
    <w:rsid w:val="007D297A"/>
    <w:rsid w:val="007D2D2F"/>
    <w:rsid w:val="007D2E86"/>
    <w:rsid w:val="007D477C"/>
    <w:rsid w:val="007D57F1"/>
    <w:rsid w:val="007D58F8"/>
    <w:rsid w:val="007D594C"/>
    <w:rsid w:val="007D5AD5"/>
    <w:rsid w:val="007D7439"/>
    <w:rsid w:val="007D7915"/>
    <w:rsid w:val="007D7F56"/>
    <w:rsid w:val="007E0516"/>
    <w:rsid w:val="007E1849"/>
    <w:rsid w:val="007E1D48"/>
    <w:rsid w:val="007E2113"/>
    <w:rsid w:val="007E21B6"/>
    <w:rsid w:val="007E24CB"/>
    <w:rsid w:val="007E3F93"/>
    <w:rsid w:val="007E4453"/>
    <w:rsid w:val="007E473C"/>
    <w:rsid w:val="007E4E47"/>
    <w:rsid w:val="007E528C"/>
    <w:rsid w:val="007E5315"/>
    <w:rsid w:val="007E6F3A"/>
    <w:rsid w:val="007E769F"/>
    <w:rsid w:val="007E7EFF"/>
    <w:rsid w:val="007F02ED"/>
    <w:rsid w:val="007F0725"/>
    <w:rsid w:val="007F0CAC"/>
    <w:rsid w:val="007F0D5A"/>
    <w:rsid w:val="007F0E56"/>
    <w:rsid w:val="007F15BE"/>
    <w:rsid w:val="007F1B07"/>
    <w:rsid w:val="007F311D"/>
    <w:rsid w:val="007F325B"/>
    <w:rsid w:val="007F3C00"/>
    <w:rsid w:val="007F4117"/>
    <w:rsid w:val="007F4772"/>
    <w:rsid w:val="007F4813"/>
    <w:rsid w:val="007F4FF4"/>
    <w:rsid w:val="007F511D"/>
    <w:rsid w:val="007F546E"/>
    <w:rsid w:val="007F5C1E"/>
    <w:rsid w:val="007F76F6"/>
    <w:rsid w:val="007F7A88"/>
    <w:rsid w:val="00800353"/>
    <w:rsid w:val="00801624"/>
    <w:rsid w:val="008016DE"/>
    <w:rsid w:val="00801738"/>
    <w:rsid w:val="00802A0B"/>
    <w:rsid w:val="00802E91"/>
    <w:rsid w:val="00802EA1"/>
    <w:rsid w:val="00803380"/>
    <w:rsid w:val="00803677"/>
    <w:rsid w:val="00803B81"/>
    <w:rsid w:val="00803BB0"/>
    <w:rsid w:val="00803F54"/>
    <w:rsid w:val="0080453C"/>
    <w:rsid w:val="008047CD"/>
    <w:rsid w:val="00804D5B"/>
    <w:rsid w:val="00805056"/>
    <w:rsid w:val="008065B3"/>
    <w:rsid w:val="0080680E"/>
    <w:rsid w:val="0080688A"/>
    <w:rsid w:val="00806D62"/>
    <w:rsid w:val="0080751F"/>
    <w:rsid w:val="0080763A"/>
    <w:rsid w:val="008076AA"/>
    <w:rsid w:val="00807E63"/>
    <w:rsid w:val="00807EA9"/>
    <w:rsid w:val="008102DB"/>
    <w:rsid w:val="00810EFB"/>
    <w:rsid w:val="00810FF8"/>
    <w:rsid w:val="00811262"/>
    <w:rsid w:val="00812B52"/>
    <w:rsid w:val="00813281"/>
    <w:rsid w:val="0081374F"/>
    <w:rsid w:val="00813E6E"/>
    <w:rsid w:val="008145FD"/>
    <w:rsid w:val="00814CE1"/>
    <w:rsid w:val="00815940"/>
    <w:rsid w:val="00815BAB"/>
    <w:rsid w:val="00815BDB"/>
    <w:rsid w:val="00815C0D"/>
    <w:rsid w:val="00815F4F"/>
    <w:rsid w:val="008160A8"/>
    <w:rsid w:val="008161C2"/>
    <w:rsid w:val="0081622B"/>
    <w:rsid w:val="0081658B"/>
    <w:rsid w:val="00816A17"/>
    <w:rsid w:val="00816C24"/>
    <w:rsid w:val="00816F63"/>
    <w:rsid w:val="00817354"/>
    <w:rsid w:val="008174E4"/>
    <w:rsid w:val="008206D3"/>
    <w:rsid w:val="00821596"/>
    <w:rsid w:val="00821C9C"/>
    <w:rsid w:val="008228C0"/>
    <w:rsid w:val="008228DF"/>
    <w:rsid w:val="008228FD"/>
    <w:rsid w:val="00823713"/>
    <w:rsid w:val="008243ED"/>
    <w:rsid w:val="0082492E"/>
    <w:rsid w:val="00824964"/>
    <w:rsid w:val="00824E2D"/>
    <w:rsid w:val="0082576E"/>
    <w:rsid w:val="00826512"/>
    <w:rsid w:val="00826EA7"/>
    <w:rsid w:val="008275E0"/>
    <w:rsid w:val="00827953"/>
    <w:rsid w:val="008279D4"/>
    <w:rsid w:val="00827A45"/>
    <w:rsid w:val="00830505"/>
    <w:rsid w:val="00831CAD"/>
    <w:rsid w:val="0083211E"/>
    <w:rsid w:val="0083226F"/>
    <w:rsid w:val="008327C3"/>
    <w:rsid w:val="00832C71"/>
    <w:rsid w:val="00833386"/>
    <w:rsid w:val="008337B7"/>
    <w:rsid w:val="00834FF1"/>
    <w:rsid w:val="00835439"/>
    <w:rsid w:val="00835A4D"/>
    <w:rsid w:val="00835E66"/>
    <w:rsid w:val="00835EF7"/>
    <w:rsid w:val="008363A5"/>
    <w:rsid w:val="008365F6"/>
    <w:rsid w:val="008369BA"/>
    <w:rsid w:val="008375E3"/>
    <w:rsid w:val="008379AA"/>
    <w:rsid w:val="008405EA"/>
    <w:rsid w:val="00840B57"/>
    <w:rsid w:val="00840D47"/>
    <w:rsid w:val="0084188F"/>
    <w:rsid w:val="00842783"/>
    <w:rsid w:val="00842A06"/>
    <w:rsid w:val="008433D7"/>
    <w:rsid w:val="008439D4"/>
    <w:rsid w:val="008462D7"/>
    <w:rsid w:val="00846629"/>
    <w:rsid w:val="0084670A"/>
    <w:rsid w:val="00847320"/>
    <w:rsid w:val="00847EA0"/>
    <w:rsid w:val="008504C7"/>
    <w:rsid w:val="008506A1"/>
    <w:rsid w:val="00850ADF"/>
    <w:rsid w:val="00850B2E"/>
    <w:rsid w:val="00850C33"/>
    <w:rsid w:val="00850EF5"/>
    <w:rsid w:val="00851468"/>
    <w:rsid w:val="0085149B"/>
    <w:rsid w:val="0085211A"/>
    <w:rsid w:val="0085269E"/>
    <w:rsid w:val="00853B30"/>
    <w:rsid w:val="00854D21"/>
    <w:rsid w:val="00855030"/>
    <w:rsid w:val="00855903"/>
    <w:rsid w:val="0085622D"/>
    <w:rsid w:val="008564D4"/>
    <w:rsid w:val="0085746E"/>
    <w:rsid w:val="008574CE"/>
    <w:rsid w:val="008578C0"/>
    <w:rsid w:val="00857ABB"/>
    <w:rsid w:val="00857B96"/>
    <w:rsid w:val="00857C70"/>
    <w:rsid w:val="00857D6F"/>
    <w:rsid w:val="008604D5"/>
    <w:rsid w:val="008612E7"/>
    <w:rsid w:val="008618BE"/>
    <w:rsid w:val="00861DBA"/>
    <w:rsid w:val="00862AA9"/>
    <w:rsid w:val="008630C8"/>
    <w:rsid w:val="00863132"/>
    <w:rsid w:val="0086334B"/>
    <w:rsid w:val="0086369D"/>
    <w:rsid w:val="008647E2"/>
    <w:rsid w:val="00864BE2"/>
    <w:rsid w:val="00864D9F"/>
    <w:rsid w:val="00865295"/>
    <w:rsid w:val="0086602A"/>
    <w:rsid w:val="00866ECA"/>
    <w:rsid w:val="00866FEB"/>
    <w:rsid w:val="008676CF"/>
    <w:rsid w:val="00867A06"/>
    <w:rsid w:val="00867A2F"/>
    <w:rsid w:val="008703B2"/>
    <w:rsid w:val="00870B62"/>
    <w:rsid w:val="00870D23"/>
    <w:rsid w:val="00871409"/>
    <w:rsid w:val="00871909"/>
    <w:rsid w:val="00871B7E"/>
    <w:rsid w:val="00871F01"/>
    <w:rsid w:val="00872511"/>
    <w:rsid w:val="00872683"/>
    <w:rsid w:val="00872C8F"/>
    <w:rsid w:val="008730A0"/>
    <w:rsid w:val="00873753"/>
    <w:rsid w:val="00874A01"/>
    <w:rsid w:val="00874D1A"/>
    <w:rsid w:val="00875278"/>
    <w:rsid w:val="0087555B"/>
    <w:rsid w:val="00875842"/>
    <w:rsid w:val="00876225"/>
    <w:rsid w:val="00876555"/>
    <w:rsid w:val="00877883"/>
    <w:rsid w:val="008804CA"/>
    <w:rsid w:val="00880713"/>
    <w:rsid w:val="00882976"/>
    <w:rsid w:val="00882CA6"/>
    <w:rsid w:val="00883BF9"/>
    <w:rsid w:val="00884948"/>
    <w:rsid w:val="00885F66"/>
    <w:rsid w:val="00886439"/>
    <w:rsid w:val="00890DC7"/>
    <w:rsid w:val="00891C75"/>
    <w:rsid w:val="00892C66"/>
    <w:rsid w:val="008942C5"/>
    <w:rsid w:val="00894AF8"/>
    <w:rsid w:val="00894D14"/>
    <w:rsid w:val="0089560D"/>
    <w:rsid w:val="008958E5"/>
    <w:rsid w:val="008958F2"/>
    <w:rsid w:val="008A00ED"/>
    <w:rsid w:val="008A035D"/>
    <w:rsid w:val="008A17DA"/>
    <w:rsid w:val="008A271D"/>
    <w:rsid w:val="008A2818"/>
    <w:rsid w:val="008A2F81"/>
    <w:rsid w:val="008A32C4"/>
    <w:rsid w:val="008A3542"/>
    <w:rsid w:val="008A37C1"/>
    <w:rsid w:val="008A3D15"/>
    <w:rsid w:val="008A408F"/>
    <w:rsid w:val="008A48FD"/>
    <w:rsid w:val="008A4DF0"/>
    <w:rsid w:val="008A5288"/>
    <w:rsid w:val="008A54D5"/>
    <w:rsid w:val="008A552C"/>
    <w:rsid w:val="008A583F"/>
    <w:rsid w:val="008A6736"/>
    <w:rsid w:val="008A6896"/>
    <w:rsid w:val="008A6C27"/>
    <w:rsid w:val="008A756D"/>
    <w:rsid w:val="008A7CC6"/>
    <w:rsid w:val="008A7EE3"/>
    <w:rsid w:val="008B0802"/>
    <w:rsid w:val="008B0C21"/>
    <w:rsid w:val="008B21DC"/>
    <w:rsid w:val="008B2D78"/>
    <w:rsid w:val="008B2DBB"/>
    <w:rsid w:val="008B3127"/>
    <w:rsid w:val="008B3C9B"/>
    <w:rsid w:val="008B4928"/>
    <w:rsid w:val="008B4C1A"/>
    <w:rsid w:val="008B4F78"/>
    <w:rsid w:val="008B553F"/>
    <w:rsid w:val="008B59C0"/>
    <w:rsid w:val="008B5EDF"/>
    <w:rsid w:val="008B6162"/>
    <w:rsid w:val="008B6278"/>
    <w:rsid w:val="008B640F"/>
    <w:rsid w:val="008B74C4"/>
    <w:rsid w:val="008B7B46"/>
    <w:rsid w:val="008B7FDD"/>
    <w:rsid w:val="008C0B75"/>
    <w:rsid w:val="008C2472"/>
    <w:rsid w:val="008C25ED"/>
    <w:rsid w:val="008C287E"/>
    <w:rsid w:val="008C2980"/>
    <w:rsid w:val="008C2C77"/>
    <w:rsid w:val="008C2FA7"/>
    <w:rsid w:val="008C3BF2"/>
    <w:rsid w:val="008C3F11"/>
    <w:rsid w:val="008C47BC"/>
    <w:rsid w:val="008C5CD6"/>
    <w:rsid w:val="008C5FCD"/>
    <w:rsid w:val="008C5FEA"/>
    <w:rsid w:val="008C76CC"/>
    <w:rsid w:val="008C79BE"/>
    <w:rsid w:val="008C7D94"/>
    <w:rsid w:val="008D169E"/>
    <w:rsid w:val="008D1731"/>
    <w:rsid w:val="008D1C69"/>
    <w:rsid w:val="008D1D45"/>
    <w:rsid w:val="008D24B9"/>
    <w:rsid w:val="008D276A"/>
    <w:rsid w:val="008D2D42"/>
    <w:rsid w:val="008D3C38"/>
    <w:rsid w:val="008D41CE"/>
    <w:rsid w:val="008D5541"/>
    <w:rsid w:val="008D6150"/>
    <w:rsid w:val="008D6188"/>
    <w:rsid w:val="008D6A02"/>
    <w:rsid w:val="008E01F3"/>
    <w:rsid w:val="008E03CC"/>
    <w:rsid w:val="008E0899"/>
    <w:rsid w:val="008E1973"/>
    <w:rsid w:val="008E2393"/>
    <w:rsid w:val="008E2C7D"/>
    <w:rsid w:val="008E316C"/>
    <w:rsid w:val="008E32BF"/>
    <w:rsid w:val="008E3CE4"/>
    <w:rsid w:val="008E51A7"/>
    <w:rsid w:val="008E55EE"/>
    <w:rsid w:val="008E5F06"/>
    <w:rsid w:val="008E7303"/>
    <w:rsid w:val="008E7BFC"/>
    <w:rsid w:val="008F0C69"/>
    <w:rsid w:val="008F0D5E"/>
    <w:rsid w:val="008F1170"/>
    <w:rsid w:val="008F1383"/>
    <w:rsid w:val="008F14B7"/>
    <w:rsid w:val="008F1B46"/>
    <w:rsid w:val="008F1BE2"/>
    <w:rsid w:val="008F24D1"/>
    <w:rsid w:val="008F27CF"/>
    <w:rsid w:val="008F29E2"/>
    <w:rsid w:val="008F2E27"/>
    <w:rsid w:val="008F3308"/>
    <w:rsid w:val="008F402F"/>
    <w:rsid w:val="008F453F"/>
    <w:rsid w:val="008F4692"/>
    <w:rsid w:val="008F4806"/>
    <w:rsid w:val="008F4D0E"/>
    <w:rsid w:val="008F528F"/>
    <w:rsid w:val="008F5A99"/>
    <w:rsid w:val="008F629C"/>
    <w:rsid w:val="008F6E50"/>
    <w:rsid w:val="008F6F31"/>
    <w:rsid w:val="008F701A"/>
    <w:rsid w:val="008F7DA9"/>
    <w:rsid w:val="008F7F11"/>
    <w:rsid w:val="009006A3"/>
    <w:rsid w:val="0090098C"/>
    <w:rsid w:val="00901884"/>
    <w:rsid w:val="00901AF0"/>
    <w:rsid w:val="00902C76"/>
    <w:rsid w:val="00902DA0"/>
    <w:rsid w:val="009036BF"/>
    <w:rsid w:val="00904D47"/>
    <w:rsid w:val="00904E34"/>
    <w:rsid w:val="00905B34"/>
    <w:rsid w:val="00905D86"/>
    <w:rsid w:val="00906526"/>
    <w:rsid w:val="009067B9"/>
    <w:rsid w:val="00906A7B"/>
    <w:rsid w:val="00907118"/>
    <w:rsid w:val="0090716B"/>
    <w:rsid w:val="00907911"/>
    <w:rsid w:val="009101BE"/>
    <w:rsid w:val="0091067E"/>
    <w:rsid w:val="009108BF"/>
    <w:rsid w:val="00911089"/>
    <w:rsid w:val="00912A29"/>
    <w:rsid w:val="00913B11"/>
    <w:rsid w:val="00915D01"/>
    <w:rsid w:val="00915FF0"/>
    <w:rsid w:val="00917A29"/>
    <w:rsid w:val="0092020D"/>
    <w:rsid w:val="009204AE"/>
    <w:rsid w:val="00920CEA"/>
    <w:rsid w:val="00920E0C"/>
    <w:rsid w:val="00921185"/>
    <w:rsid w:val="0092125F"/>
    <w:rsid w:val="0092224C"/>
    <w:rsid w:val="009223D1"/>
    <w:rsid w:val="009225F6"/>
    <w:rsid w:val="0092324C"/>
    <w:rsid w:val="00923A35"/>
    <w:rsid w:val="00924DFD"/>
    <w:rsid w:val="00925266"/>
    <w:rsid w:val="009257C1"/>
    <w:rsid w:val="009259A8"/>
    <w:rsid w:val="00925A87"/>
    <w:rsid w:val="00926196"/>
    <w:rsid w:val="009262A2"/>
    <w:rsid w:val="00927283"/>
    <w:rsid w:val="009277BE"/>
    <w:rsid w:val="009277FD"/>
    <w:rsid w:val="00927DAC"/>
    <w:rsid w:val="0093011F"/>
    <w:rsid w:val="0093095C"/>
    <w:rsid w:val="0093099C"/>
    <w:rsid w:val="00930A74"/>
    <w:rsid w:val="00930D0D"/>
    <w:rsid w:val="00931257"/>
    <w:rsid w:val="009315B1"/>
    <w:rsid w:val="00931712"/>
    <w:rsid w:val="009317D4"/>
    <w:rsid w:val="009321B8"/>
    <w:rsid w:val="0093330F"/>
    <w:rsid w:val="00933DE7"/>
    <w:rsid w:val="0093411E"/>
    <w:rsid w:val="009342FB"/>
    <w:rsid w:val="0093522E"/>
    <w:rsid w:val="00935AA4"/>
    <w:rsid w:val="00936117"/>
    <w:rsid w:val="009367DC"/>
    <w:rsid w:val="00936A18"/>
    <w:rsid w:val="0093703C"/>
    <w:rsid w:val="009376A6"/>
    <w:rsid w:val="00937ADD"/>
    <w:rsid w:val="00937B23"/>
    <w:rsid w:val="00937C56"/>
    <w:rsid w:val="00937CEB"/>
    <w:rsid w:val="0094048A"/>
    <w:rsid w:val="0094065B"/>
    <w:rsid w:val="00940CDE"/>
    <w:rsid w:val="0094125E"/>
    <w:rsid w:val="009412CF"/>
    <w:rsid w:val="009412EB"/>
    <w:rsid w:val="00941363"/>
    <w:rsid w:val="00941B36"/>
    <w:rsid w:val="00941BCC"/>
    <w:rsid w:val="00943584"/>
    <w:rsid w:val="009435AA"/>
    <w:rsid w:val="009444AF"/>
    <w:rsid w:val="00944C46"/>
    <w:rsid w:val="0094500D"/>
    <w:rsid w:val="00946FE4"/>
    <w:rsid w:val="009472A7"/>
    <w:rsid w:val="009478AA"/>
    <w:rsid w:val="00947997"/>
    <w:rsid w:val="00947A86"/>
    <w:rsid w:val="0094AC6F"/>
    <w:rsid w:val="0095015D"/>
    <w:rsid w:val="009501C5"/>
    <w:rsid w:val="00950796"/>
    <w:rsid w:val="00950C74"/>
    <w:rsid w:val="0095170F"/>
    <w:rsid w:val="0095222F"/>
    <w:rsid w:val="0095243F"/>
    <w:rsid w:val="0095244F"/>
    <w:rsid w:val="00952455"/>
    <w:rsid w:val="00953314"/>
    <w:rsid w:val="0095341D"/>
    <w:rsid w:val="0095398E"/>
    <w:rsid w:val="009541D9"/>
    <w:rsid w:val="00954723"/>
    <w:rsid w:val="009547FD"/>
    <w:rsid w:val="00955825"/>
    <w:rsid w:val="00955C5A"/>
    <w:rsid w:val="00956ED4"/>
    <w:rsid w:val="0095727C"/>
    <w:rsid w:val="009573C5"/>
    <w:rsid w:val="00960378"/>
    <w:rsid w:val="009611E8"/>
    <w:rsid w:val="0096127E"/>
    <w:rsid w:val="0096139A"/>
    <w:rsid w:val="00961542"/>
    <w:rsid w:val="0096169C"/>
    <w:rsid w:val="00961D52"/>
    <w:rsid w:val="00961FC5"/>
    <w:rsid w:val="009623DB"/>
    <w:rsid w:val="00962875"/>
    <w:rsid w:val="00962922"/>
    <w:rsid w:val="00963350"/>
    <w:rsid w:val="00963479"/>
    <w:rsid w:val="0096386C"/>
    <w:rsid w:val="00963AD3"/>
    <w:rsid w:val="00963DCB"/>
    <w:rsid w:val="00963E07"/>
    <w:rsid w:val="009645C1"/>
    <w:rsid w:val="00964E5F"/>
    <w:rsid w:val="009651E7"/>
    <w:rsid w:val="009652A2"/>
    <w:rsid w:val="009658E0"/>
    <w:rsid w:val="009666A0"/>
    <w:rsid w:val="00966993"/>
    <w:rsid w:val="00966C4E"/>
    <w:rsid w:val="00966E2C"/>
    <w:rsid w:val="00966F92"/>
    <w:rsid w:val="00967171"/>
    <w:rsid w:val="009707DC"/>
    <w:rsid w:val="00970EA6"/>
    <w:rsid w:val="0097165A"/>
    <w:rsid w:val="009718B1"/>
    <w:rsid w:val="00971CC9"/>
    <w:rsid w:val="00971F9D"/>
    <w:rsid w:val="00972446"/>
    <w:rsid w:val="00972EC5"/>
    <w:rsid w:val="0097312E"/>
    <w:rsid w:val="00974680"/>
    <w:rsid w:val="00974700"/>
    <w:rsid w:val="00975826"/>
    <w:rsid w:val="00975E97"/>
    <w:rsid w:val="00976E7A"/>
    <w:rsid w:val="0097799F"/>
    <w:rsid w:val="00977DBE"/>
    <w:rsid w:val="00977EA3"/>
    <w:rsid w:val="00980AFF"/>
    <w:rsid w:val="0098168C"/>
    <w:rsid w:val="00981BDD"/>
    <w:rsid w:val="00982530"/>
    <w:rsid w:val="00982554"/>
    <w:rsid w:val="00982663"/>
    <w:rsid w:val="00982AC3"/>
    <w:rsid w:val="00982DED"/>
    <w:rsid w:val="009831D8"/>
    <w:rsid w:val="00983286"/>
    <w:rsid w:val="00983420"/>
    <w:rsid w:val="00983793"/>
    <w:rsid w:val="00983B9A"/>
    <w:rsid w:val="00984399"/>
    <w:rsid w:val="0098486A"/>
    <w:rsid w:val="00984BFC"/>
    <w:rsid w:val="00984EC8"/>
    <w:rsid w:val="00984FDA"/>
    <w:rsid w:val="009850F7"/>
    <w:rsid w:val="009855E8"/>
    <w:rsid w:val="0098585E"/>
    <w:rsid w:val="009859D8"/>
    <w:rsid w:val="00985C93"/>
    <w:rsid w:val="00986493"/>
    <w:rsid w:val="009865A5"/>
    <w:rsid w:val="00986A98"/>
    <w:rsid w:val="00987BE0"/>
    <w:rsid w:val="00990706"/>
    <w:rsid w:val="00991775"/>
    <w:rsid w:val="00991857"/>
    <w:rsid w:val="00992030"/>
    <w:rsid w:val="00992897"/>
    <w:rsid w:val="00993996"/>
    <w:rsid w:val="00994894"/>
    <w:rsid w:val="0099533D"/>
    <w:rsid w:val="00995F11"/>
    <w:rsid w:val="00997083"/>
    <w:rsid w:val="00997252"/>
    <w:rsid w:val="009A0081"/>
    <w:rsid w:val="009A0AD0"/>
    <w:rsid w:val="009A1920"/>
    <w:rsid w:val="009A1B6D"/>
    <w:rsid w:val="009A2108"/>
    <w:rsid w:val="009A2B37"/>
    <w:rsid w:val="009A2C28"/>
    <w:rsid w:val="009A33B8"/>
    <w:rsid w:val="009A46CD"/>
    <w:rsid w:val="009A5293"/>
    <w:rsid w:val="009A536F"/>
    <w:rsid w:val="009A542D"/>
    <w:rsid w:val="009A553C"/>
    <w:rsid w:val="009A584C"/>
    <w:rsid w:val="009A5A55"/>
    <w:rsid w:val="009A5B1B"/>
    <w:rsid w:val="009A7594"/>
    <w:rsid w:val="009A7F71"/>
    <w:rsid w:val="009B0474"/>
    <w:rsid w:val="009B0D4D"/>
    <w:rsid w:val="009B1048"/>
    <w:rsid w:val="009B16E1"/>
    <w:rsid w:val="009B192B"/>
    <w:rsid w:val="009B1C5C"/>
    <w:rsid w:val="009B2338"/>
    <w:rsid w:val="009B264E"/>
    <w:rsid w:val="009B27B8"/>
    <w:rsid w:val="009B3683"/>
    <w:rsid w:val="009B3803"/>
    <w:rsid w:val="009B385D"/>
    <w:rsid w:val="009B3FFF"/>
    <w:rsid w:val="009B410C"/>
    <w:rsid w:val="009B41CC"/>
    <w:rsid w:val="009B4359"/>
    <w:rsid w:val="009B43DD"/>
    <w:rsid w:val="009B460B"/>
    <w:rsid w:val="009B4691"/>
    <w:rsid w:val="009B4E2D"/>
    <w:rsid w:val="009B4EE5"/>
    <w:rsid w:val="009B5BC2"/>
    <w:rsid w:val="009B6730"/>
    <w:rsid w:val="009B6F49"/>
    <w:rsid w:val="009B76B4"/>
    <w:rsid w:val="009B7CCF"/>
    <w:rsid w:val="009C03D0"/>
    <w:rsid w:val="009C0484"/>
    <w:rsid w:val="009C1204"/>
    <w:rsid w:val="009C125B"/>
    <w:rsid w:val="009C1321"/>
    <w:rsid w:val="009C260D"/>
    <w:rsid w:val="009C268D"/>
    <w:rsid w:val="009C2FEF"/>
    <w:rsid w:val="009C44E2"/>
    <w:rsid w:val="009C4723"/>
    <w:rsid w:val="009C472A"/>
    <w:rsid w:val="009C4C28"/>
    <w:rsid w:val="009C53E5"/>
    <w:rsid w:val="009C5CBD"/>
    <w:rsid w:val="009C5F61"/>
    <w:rsid w:val="009C667A"/>
    <w:rsid w:val="009C7907"/>
    <w:rsid w:val="009D1006"/>
    <w:rsid w:val="009D2373"/>
    <w:rsid w:val="009D25DC"/>
    <w:rsid w:val="009D298A"/>
    <w:rsid w:val="009D2E58"/>
    <w:rsid w:val="009D3554"/>
    <w:rsid w:val="009D4002"/>
    <w:rsid w:val="009D5211"/>
    <w:rsid w:val="009D55F6"/>
    <w:rsid w:val="009D5A0C"/>
    <w:rsid w:val="009D5A86"/>
    <w:rsid w:val="009D5CE4"/>
    <w:rsid w:val="009D6311"/>
    <w:rsid w:val="009D6AF4"/>
    <w:rsid w:val="009D6BF2"/>
    <w:rsid w:val="009E0EA4"/>
    <w:rsid w:val="009E135A"/>
    <w:rsid w:val="009E1561"/>
    <w:rsid w:val="009E3FE1"/>
    <w:rsid w:val="009E565C"/>
    <w:rsid w:val="009E5F45"/>
    <w:rsid w:val="009E71E3"/>
    <w:rsid w:val="009E7326"/>
    <w:rsid w:val="009E756D"/>
    <w:rsid w:val="009F07FA"/>
    <w:rsid w:val="009F0832"/>
    <w:rsid w:val="009F0DC7"/>
    <w:rsid w:val="009F0E11"/>
    <w:rsid w:val="009F0E99"/>
    <w:rsid w:val="009F1926"/>
    <w:rsid w:val="009F1C11"/>
    <w:rsid w:val="009F2159"/>
    <w:rsid w:val="009F2554"/>
    <w:rsid w:val="009F35CD"/>
    <w:rsid w:val="009F3EA8"/>
    <w:rsid w:val="009F494B"/>
    <w:rsid w:val="009F5091"/>
    <w:rsid w:val="009F5241"/>
    <w:rsid w:val="009F5360"/>
    <w:rsid w:val="009F5400"/>
    <w:rsid w:val="009F6389"/>
    <w:rsid w:val="009F67B8"/>
    <w:rsid w:val="009F6F4A"/>
    <w:rsid w:val="009F7264"/>
    <w:rsid w:val="009F750B"/>
    <w:rsid w:val="009F7AE2"/>
    <w:rsid w:val="009F7C89"/>
    <w:rsid w:val="00A0020D"/>
    <w:rsid w:val="00A00A07"/>
    <w:rsid w:val="00A01232"/>
    <w:rsid w:val="00A0126B"/>
    <w:rsid w:val="00A013BA"/>
    <w:rsid w:val="00A01617"/>
    <w:rsid w:val="00A0162D"/>
    <w:rsid w:val="00A01677"/>
    <w:rsid w:val="00A02043"/>
    <w:rsid w:val="00A022C5"/>
    <w:rsid w:val="00A033B7"/>
    <w:rsid w:val="00A04377"/>
    <w:rsid w:val="00A04877"/>
    <w:rsid w:val="00A04A59"/>
    <w:rsid w:val="00A05483"/>
    <w:rsid w:val="00A05FBF"/>
    <w:rsid w:val="00A05FE7"/>
    <w:rsid w:val="00A06382"/>
    <w:rsid w:val="00A06591"/>
    <w:rsid w:val="00A06882"/>
    <w:rsid w:val="00A06A45"/>
    <w:rsid w:val="00A06DD9"/>
    <w:rsid w:val="00A072E0"/>
    <w:rsid w:val="00A07984"/>
    <w:rsid w:val="00A1062E"/>
    <w:rsid w:val="00A10D0C"/>
    <w:rsid w:val="00A113CE"/>
    <w:rsid w:val="00A11471"/>
    <w:rsid w:val="00A12598"/>
    <w:rsid w:val="00A128C1"/>
    <w:rsid w:val="00A12A13"/>
    <w:rsid w:val="00A12AE0"/>
    <w:rsid w:val="00A12AE7"/>
    <w:rsid w:val="00A12DD6"/>
    <w:rsid w:val="00A13A0C"/>
    <w:rsid w:val="00A13BB1"/>
    <w:rsid w:val="00A14234"/>
    <w:rsid w:val="00A14449"/>
    <w:rsid w:val="00A14B21"/>
    <w:rsid w:val="00A14E91"/>
    <w:rsid w:val="00A16A29"/>
    <w:rsid w:val="00A16AF9"/>
    <w:rsid w:val="00A16FA5"/>
    <w:rsid w:val="00A17083"/>
    <w:rsid w:val="00A17314"/>
    <w:rsid w:val="00A200DB"/>
    <w:rsid w:val="00A20C5A"/>
    <w:rsid w:val="00A23C8A"/>
    <w:rsid w:val="00A24DCB"/>
    <w:rsid w:val="00A24E92"/>
    <w:rsid w:val="00A26120"/>
    <w:rsid w:val="00A26CAF"/>
    <w:rsid w:val="00A26F3A"/>
    <w:rsid w:val="00A3088A"/>
    <w:rsid w:val="00A30C02"/>
    <w:rsid w:val="00A30FFA"/>
    <w:rsid w:val="00A313C4"/>
    <w:rsid w:val="00A314DA"/>
    <w:rsid w:val="00A317CA"/>
    <w:rsid w:val="00A31D17"/>
    <w:rsid w:val="00A31D64"/>
    <w:rsid w:val="00A3266B"/>
    <w:rsid w:val="00A330B5"/>
    <w:rsid w:val="00A347E8"/>
    <w:rsid w:val="00A35A86"/>
    <w:rsid w:val="00A365C6"/>
    <w:rsid w:val="00A3724C"/>
    <w:rsid w:val="00A377FC"/>
    <w:rsid w:val="00A37A25"/>
    <w:rsid w:val="00A400A7"/>
    <w:rsid w:val="00A408D6"/>
    <w:rsid w:val="00A430EE"/>
    <w:rsid w:val="00A43400"/>
    <w:rsid w:val="00A43656"/>
    <w:rsid w:val="00A436C8"/>
    <w:rsid w:val="00A43CD9"/>
    <w:rsid w:val="00A44525"/>
    <w:rsid w:val="00A45235"/>
    <w:rsid w:val="00A45348"/>
    <w:rsid w:val="00A45D1A"/>
    <w:rsid w:val="00A46870"/>
    <w:rsid w:val="00A46881"/>
    <w:rsid w:val="00A47725"/>
    <w:rsid w:val="00A50221"/>
    <w:rsid w:val="00A5046C"/>
    <w:rsid w:val="00A50CD2"/>
    <w:rsid w:val="00A50E78"/>
    <w:rsid w:val="00A5123E"/>
    <w:rsid w:val="00A52254"/>
    <w:rsid w:val="00A528B0"/>
    <w:rsid w:val="00A53780"/>
    <w:rsid w:val="00A5401C"/>
    <w:rsid w:val="00A5658B"/>
    <w:rsid w:val="00A56860"/>
    <w:rsid w:val="00A5713D"/>
    <w:rsid w:val="00A57374"/>
    <w:rsid w:val="00A577CA"/>
    <w:rsid w:val="00A57D1B"/>
    <w:rsid w:val="00A608D7"/>
    <w:rsid w:val="00A60AE6"/>
    <w:rsid w:val="00A6123C"/>
    <w:rsid w:val="00A61DF2"/>
    <w:rsid w:val="00A61DF7"/>
    <w:rsid w:val="00A6208B"/>
    <w:rsid w:val="00A62337"/>
    <w:rsid w:val="00A62CD6"/>
    <w:rsid w:val="00A62FB6"/>
    <w:rsid w:val="00A63089"/>
    <w:rsid w:val="00A645BF"/>
    <w:rsid w:val="00A64F2A"/>
    <w:rsid w:val="00A651E3"/>
    <w:rsid w:val="00A6526E"/>
    <w:rsid w:val="00A66C8E"/>
    <w:rsid w:val="00A6773D"/>
    <w:rsid w:val="00A67751"/>
    <w:rsid w:val="00A6ADA6"/>
    <w:rsid w:val="00A70E86"/>
    <w:rsid w:val="00A71E21"/>
    <w:rsid w:val="00A72168"/>
    <w:rsid w:val="00A729D3"/>
    <w:rsid w:val="00A72F7D"/>
    <w:rsid w:val="00A73015"/>
    <w:rsid w:val="00A73DE3"/>
    <w:rsid w:val="00A741F6"/>
    <w:rsid w:val="00A74D90"/>
    <w:rsid w:val="00A75472"/>
    <w:rsid w:val="00A75D20"/>
    <w:rsid w:val="00A7671E"/>
    <w:rsid w:val="00A7682B"/>
    <w:rsid w:val="00A768B2"/>
    <w:rsid w:val="00A769CC"/>
    <w:rsid w:val="00A77155"/>
    <w:rsid w:val="00A77837"/>
    <w:rsid w:val="00A80160"/>
    <w:rsid w:val="00A80CE8"/>
    <w:rsid w:val="00A819D8"/>
    <w:rsid w:val="00A81A6D"/>
    <w:rsid w:val="00A825AD"/>
    <w:rsid w:val="00A8262D"/>
    <w:rsid w:val="00A82CA9"/>
    <w:rsid w:val="00A82D15"/>
    <w:rsid w:val="00A82D89"/>
    <w:rsid w:val="00A8382F"/>
    <w:rsid w:val="00A83A1A"/>
    <w:rsid w:val="00A8463F"/>
    <w:rsid w:val="00A848E8"/>
    <w:rsid w:val="00A850A4"/>
    <w:rsid w:val="00A851E7"/>
    <w:rsid w:val="00A85318"/>
    <w:rsid w:val="00A85B18"/>
    <w:rsid w:val="00A86052"/>
    <w:rsid w:val="00A86E34"/>
    <w:rsid w:val="00A87893"/>
    <w:rsid w:val="00A87F32"/>
    <w:rsid w:val="00A908EE"/>
    <w:rsid w:val="00A9098D"/>
    <w:rsid w:val="00A91825"/>
    <w:rsid w:val="00A91BA4"/>
    <w:rsid w:val="00A91BDF"/>
    <w:rsid w:val="00A91C63"/>
    <w:rsid w:val="00A92267"/>
    <w:rsid w:val="00A924C5"/>
    <w:rsid w:val="00A92A01"/>
    <w:rsid w:val="00A92F78"/>
    <w:rsid w:val="00A93037"/>
    <w:rsid w:val="00A93228"/>
    <w:rsid w:val="00A9342D"/>
    <w:rsid w:val="00A93A95"/>
    <w:rsid w:val="00A93F89"/>
    <w:rsid w:val="00A94DF1"/>
    <w:rsid w:val="00A96412"/>
    <w:rsid w:val="00A9699D"/>
    <w:rsid w:val="00AA0380"/>
    <w:rsid w:val="00AA03B7"/>
    <w:rsid w:val="00AA11E9"/>
    <w:rsid w:val="00AA1767"/>
    <w:rsid w:val="00AA19F4"/>
    <w:rsid w:val="00AA229F"/>
    <w:rsid w:val="00AA2576"/>
    <w:rsid w:val="00AA2E8C"/>
    <w:rsid w:val="00AA308E"/>
    <w:rsid w:val="00AA387F"/>
    <w:rsid w:val="00AA44E5"/>
    <w:rsid w:val="00AA4984"/>
    <w:rsid w:val="00AA49F0"/>
    <w:rsid w:val="00AA4A6A"/>
    <w:rsid w:val="00AA5532"/>
    <w:rsid w:val="00AA5552"/>
    <w:rsid w:val="00AA5AC9"/>
    <w:rsid w:val="00AA5B01"/>
    <w:rsid w:val="00AA5D66"/>
    <w:rsid w:val="00AA6D40"/>
    <w:rsid w:val="00AA73E6"/>
    <w:rsid w:val="00AA74C6"/>
    <w:rsid w:val="00AA7C8D"/>
    <w:rsid w:val="00AA7EC7"/>
    <w:rsid w:val="00AB051D"/>
    <w:rsid w:val="00AB069A"/>
    <w:rsid w:val="00AB0A39"/>
    <w:rsid w:val="00AB13F7"/>
    <w:rsid w:val="00AB152F"/>
    <w:rsid w:val="00AB1574"/>
    <w:rsid w:val="00AB16C2"/>
    <w:rsid w:val="00AB1771"/>
    <w:rsid w:val="00AB223A"/>
    <w:rsid w:val="00AB2728"/>
    <w:rsid w:val="00AB2BCC"/>
    <w:rsid w:val="00AB2FC3"/>
    <w:rsid w:val="00AB3529"/>
    <w:rsid w:val="00AB4B35"/>
    <w:rsid w:val="00AB4BA3"/>
    <w:rsid w:val="00AB4CF5"/>
    <w:rsid w:val="00AB5288"/>
    <w:rsid w:val="00AB612A"/>
    <w:rsid w:val="00AB631B"/>
    <w:rsid w:val="00AB65CE"/>
    <w:rsid w:val="00AB6660"/>
    <w:rsid w:val="00AB6775"/>
    <w:rsid w:val="00AB69F3"/>
    <w:rsid w:val="00AB6CEA"/>
    <w:rsid w:val="00AB6DAC"/>
    <w:rsid w:val="00AB70DD"/>
    <w:rsid w:val="00AB7159"/>
    <w:rsid w:val="00AB738A"/>
    <w:rsid w:val="00AB75BF"/>
    <w:rsid w:val="00AB7E75"/>
    <w:rsid w:val="00AC005A"/>
    <w:rsid w:val="00AC0396"/>
    <w:rsid w:val="00AC09F7"/>
    <w:rsid w:val="00AC1B19"/>
    <w:rsid w:val="00AC22BC"/>
    <w:rsid w:val="00AC5060"/>
    <w:rsid w:val="00AC54EA"/>
    <w:rsid w:val="00AC54F4"/>
    <w:rsid w:val="00AC6565"/>
    <w:rsid w:val="00AC6741"/>
    <w:rsid w:val="00AC6C28"/>
    <w:rsid w:val="00AC6E14"/>
    <w:rsid w:val="00AC713D"/>
    <w:rsid w:val="00AC72E1"/>
    <w:rsid w:val="00AC74E6"/>
    <w:rsid w:val="00AC7A65"/>
    <w:rsid w:val="00AD0503"/>
    <w:rsid w:val="00AD0FC2"/>
    <w:rsid w:val="00AD1F29"/>
    <w:rsid w:val="00AD2031"/>
    <w:rsid w:val="00AD2425"/>
    <w:rsid w:val="00AD24BC"/>
    <w:rsid w:val="00AD2A3C"/>
    <w:rsid w:val="00AD3284"/>
    <w:rsid w:val="00AD418D"/>
    <w:rsid w:val="00AD46A6"/>
    <w:rsid w:val="00AD4EE3"/>
    <w:rsid w:val="00AD502A"/>
    <w:rsid w:val="00AD50B9"/>
    <w:rsid w:val="00AD5223"/>
    <w:rsid w:val="00AD52BB"/>
    <w:rsid w:val="00AD6033"/>
    <w:rsid w:val="00AD643A"/>
    <w:rsid w:val="00AD724C"/>
    <w:rsid w:val="00AD75DD"/>
    <w:rsid w:val="00AD7D0B"/>
    <w:rsid w:val="00AD7DEC"/>
    <w:rsid w:val="00AE028D"/>
    <w:rsid w:val="00AE1130"/>
    <w:rsid w:val="00AE162A"/>
    <w:rsid w:val="00AE2906"/>
    <w:rsid w:val="00AE296F"/>
    <w:rsid w:val="00AE2AEA"/>
    <w:rsid w:val="00AE3DDA"/>
    <w:rsid w:val="00AE4210"/>
    <w:rsid w:val="00AE4302"/>
    <w:rsid w:val="00AE64DA"/>
    <w:rsid w:val="00AE6D3A"/>
    <w:rsid w:val="00AF00FD"/>
    <w:rsid w:val="00AF1878"/>
    <w:rsid w:val="00AF18A9"/>
    <w:rsid w:val="00AF275C"/>
    <w:rsid w:val="00AF2B44"/>
    <w:rsid w:val="00AF4019"/>
    <w:rsid w:val="00AF454A"/>
    <w:rsid w:val="00AF4736"/>
    <w:rsid w:val="00AF47D5"/>
    <w:rsid w:val="00AF47F4"/>
    <w:rsid w:val="00AF5E1F"/>
    <w:rsid w:val="00AF6460"/>
    <w:rsid w:val="00AF6B2C"/>
    <w:rsid w:val="00AF6BDF"/>
    <w:rsid w:val="00AF7377"/>
    <w:rsid w:val="00B0052E"/>
    <w:rsid w:val="00B00BE3"/>
    <w:rsid w:val="00B00BE7"/>
    <w:rsid w:val="00B00C3D"/>
    <w:rsid w:val="00B01DB7"/>
    <w:rsid w:val="00B0282E"/>
    <w:rsid w:val="00B0288A"/>
    <w:rsid w:val="00B028F6"/>
    <w:rsid w:val="00B03A43"/>
    <w:rsid w:val="00B044F7"/>
    <w:rsid w:val="00B04CA2"/>
    <w:rsid w:val="00B05298"/>
    <w:rsid w:val="00B0543B"/>
    <w:rsid w:val="00B06049"/>
    <w:rsid w:val="00B06926"/>
    <w:rsid w:val="00B07F44"/>
    <w:rsid w:val="00B07FA5"/>
    <w:rsid w:val="00B105FD"/>
    <w:rsid w:val="00B10B5F"/>
    <w:rsid w:val="00B10DE6"/>
    <w:rsid w:val="00B11539"/>
    <w:rsid w:val="00B11903"/>
    <w:rsid w:val="00B119A7"/>
    <w:rsid w:val="00B1227C"/>
    <w:rsid w:val="00B126E4"/>
    <w:rsid w:val="00B12784"/>
    <w:rsid w:val="00B12857"/>
    <w:rsid w:val="00B1353A"/>
    <w:rsid w:val="00B143E5"/>
    <w:rsid w:val="00B147B0"/>
    <w:rsid w:val="00B14DCC"/>
    <w:rsid w:val="00B157F3"/>
    <w:rsid w:val="00B15BB1"/>
    <w:rsid w:val="00B15C3F"/>
    <w:rsid w:val="00B171B3"/>
    <w:rsid w:val="00B1721A"/>
    <w:rsid w:val="00B17918"/>
    <w:rsid w:val="00B20040"/>
    <w:rsid w:val="00B201C3"/>
    <w:rsid w:val="00B21964"/>
    <w:rsid w:val="00B21EA8"/>
    <w:rsid w:val="00B22567"/>
    <w:rsid w:val="00B22744"/>
    <w:rsid w:val="00B228BA"/>
    <w:rsid w:val="00B23742"/>
    <w:rsid w:val="00B24477"/>
    <w:rsid w:val="00B250C9"/>
    <w:rsid w:val="00B252EF"/>
    <w:rsid w:val="00B25CBB"/>
    <w:rsid w:val="00B26E02"/>
    <w:rsid w:val="00B26F7D"/>
    <w:rsid w:val="00B26FE3"/>
    <w:rsid w:val="00B27AC7"/>
    <w:rsid w:val="00B300EC"/>
    <w:rsid w:val="00B303A5"/>
    <w:rsid w:val="00B30490"/>
    <w:rsid w:val="00B30826"/>
    <w:rsid w:val="00B30C02"/>
    <w:rsid w:val="00B313CC"/>
    <w:rsid w:val="00B315A1"/>
    <w:rsid w:val="00B315C7"/>
    <w:rsid w:val="00B31A69"/>
    <w:rsid w:val="00B31B27"/>
    <w:rsid w:val="00B31DF4"/>
    <w:rsid w:val="00B32384"/>
    <w:rsid w:val="00B325F4"/>
    <w:rsid w:val="00B3314A"/>
    <w:rsid w:val="00B332D9"/>
    <w:rsid w:val="00B3375B"/>
    <w:rsid w:val="00B338C4"/>
    <w:rsid w:val="00B33C6E"/>
    <w:rsid w:val="00B33DBF"/>
    <w:rsid w:val="00B33FE1"/>
    <w:rsid w:val="00B340A3"/>
    <w:rsid w:val="00B3453D"/>
    <w:rsid w:val="00B3596D"/>
    <w:rsid w:val="00B365B8"/>
    <w:rsid w:val="00B3682C"/>
    <w:rsid w:val="00B37492"/>
    <w:rsid w:val="00B37531"/>
    <w:rsid w:val="00B37855"/>
    <w:rsid w:val="00B37B1F"/>
    <w:rsid w:val="00B37F2F"/>
    <w:rsid w:val="00B411CA"/>
    <w:rsid w:val="00B413F2"/>
    <w:rsid w:val="00B414F6"/>
    <w:rsid w:val="00B4204A"/>
    <w:rsid w:val="00B423DF"/>
    <w:rsid w:val="00B42F76"/>
    <w:rsid w:val="00B439C9"/>
    <w:rsid w:val="00B44AC0"/>
    <w:rsid w:val="00B44C47"/>
    <w:rsid w:val="00B45073"/>
    <w:rsid w:val="00B452EA"/>
    <w:rsid w:val="00B45725"/>
    <w:rsid w:val="00B45D5A"/>
    <w:rsid w:val="00B461E4"/>
    <w:rsid w:val="00B4627B"/>
    <w:rsid w:val="00B46F1B"/>
    <w:rsid w:val="00B4705D"/>
    <w:rsid w:val="00B4727F"/>
    <w:rsid w:val="00B47A55"/>
    <w:rsid w:val="00B5035A"/>
    <w:rsid w:val="00B50F78"/>
    <w:rsid w:val="00B5124B"/>
    <w:rsid w:val="00B524D4"/>
    <w:rsid w:val="00B52578"/>
    <w:rsid w:val="00B5265B"/>
    <w:rsid w:val="00B52721"/>
    <w:rsid w:val="00B52752"/>
    <w:rsid w:val="00B53C5D"/>
    <w:rsid w:val="00B5473D"/>
    <w:rsid w:val="00B55343"/>
    <w:rsid w:val="00B556CB"/>
    <w:rsid w:val="00B55851"/>
    <w:rsid w:val="00B56375"/>
    <w:rsid w:val="00B56BBD"/>
    <w:rsid w:val="00B56D30"/>
    <w:rsid w:val="00B574CB"/>
    <w:rsid w:val="00B5776D"/>
    <w:rsid w:val="00B60C38"/>
    <w:rsid w:val="00B6177B"/>
    <w:rsid w:val="00B61BF8"/>
    <w:rsid w:val="00B61CB9"/>
    <w:rsid w:val="00B61ECE"/>
    <w:rsid w:val="00B621AF"/>
    <w:rsid w:val="00B62600"/>
    <w:rsid w:val="00B626DC"/>
    <w:rsid w:val="00B636E1"/>
    <w:rsid w:val="00B63991"/>
    <w:rsid w:val="00B64002"/>
    <w:rsid w:val="00B6493F"/>
    <w:rsid w:val="00B64D04"/>
    <w:rsid w:val="00B656C6"/>
    <w:rsid w:val="00B65B6E"/>
    <w:rsid w:val="00B65CE6"/>
    <w:rsid w:val="00B671E7"/>
    <w:rsid w:val="00B67412"/>
    <w:rsid w:val="00B67CD2"/>
    <w:rsid w:val="00B67E5B"/>
    <w:rsid w:val="00B67F98"/>
    <w:rsid w:val="00B67FD8"/>
    <w:rsid w:val="00B71443"/>
    <w:rsid w:val="00B718D4"/>
    <w:rsid w:val="00B71936"/>
    <w:rsid w:val="00B71DF5"/>
    <w:rsid w:val="00B720BB"/>
    <w:rsid w:val="00B7235A"/>
    <w:rsid w:val="00B7258C"/>
    <w:rsid w:val="00B73E36"/>
    <w:rsid w:val="00B73F89"/>
    <w:rsid w:val="00B74A20"/>
    <w:rsid w:val="00B74E50"/>
    <w:rsid w:val="00B76227"/>
    <w:rsid w:val="00B7651A"/>
    <w:rsid w:val="00B768AF"/>
    <w:rsid w:val="00B76E53"/>
    <w:rsid w:val="00B77F92"/>
    <w:rsid w:val="00B80149"/>
    <w:rsid w:val="00B81215"/>
    <w:rsid w:val="00B812C1"/>
    <w:rsid w:val="00B81439"/>
    <w:rsid w:val="00B81CAC"/>
    <w:rsid w:val="00B81D08"/>
    <w:rsid w:val="00B82338"/>
    <w:rsid w:val="00B835BE"/>
    <w:rsid w:val="00B83965"/>
    <w:rsid w:val="00B83CC8"/>
    <w:rsid w:val="00B848CF"/>
    <w:rsid w:val="00B84F61"/>
    <w:rsid w:val="00B857B9"/>
    <w:rsid w:val="00B857DB"/>
    <w:rsid w:val="00B85C40"/>
    <w:rsid w:val="00B869FC"/>
    <w:rsid w:val="00B872E0"/>
    <w:rsid w:val="00B87CDE"/>
    <w:rsid w:val="00B92054"/>
    <w:rsid w:val="00B9266B"/>
    <w:rsid w:val="00B92A6E"/>
    <w:rsid w:val="00B92F46"/>
    <w:rsid w:val="00B9326E"/>
    <w:rsid w:val="00B93733"/>
    <w:rsid w:val="00B93BBC"/>
    <w:rsid w:val="00B93D70"/>
    <w:rsid w:val="00B94755"/>
    <w:rsid w:val="00B94942"/>
    <w:rsid w:val="00B94E05"/>
    <w:rsid w:val="00B9572C"/>
    <w:rsid w:val="00B958A8"/>
    <w:rsid w:val="00B966C8"/>
    <w:rsid w:val="00B96DF6"/>
    <w:rsid w:val="00B975F0"/>
    <w:rsid w:val="00B97EFB"/>
    <w:rsid w:val="00B97F58"/>
    <w:rsid w:val="00B97FD9"/>
    <w:rsid w:val="00BA0454"/>
    <w:rsid w:val="00BA0670"/>
    <w:rsid w:val="00BA078B"/>
    <w:rsid w:val="00BA0AD6"/>
    <w:rsid w:val="00BA0FE9"/>
    <w:rsid w:val="00BA123F"/>
    <w:rsid w:val="00BA17AD"/>
    <w:rsid w:val="00BA1854"/>
    <w:rsid w:val="00BA1BA8"/>
    <w:rsid w:val="00BA1F18"/>
    <w:rsid w:val="00BA2AE0"/>
    <w:rsid w:val="00BA3725"/>
    <w:rsid w:val="00BA39F7"/>
    <w:rsid w:val="00BA47A7"/>
    <w:rsid w:val="00BA4BC6"/>
    <w:rsid w:val="00BA50E9"/>
    <w:rsid w:val="00BA55D7"/>
    <w:rsid w:val="00BA572D"/>
    <w:rsid w:val="00BA6084"/>
    <w:rsid w:val="00BA74F2"/>
    <w:rsid w:val="00BA7ABA"/>
    <w:rsid w:val="00BA7D5C"/>
    <w:rsid w:val="00BA7EDF"/>
    <w:rsid w:val="00BA7F4E"/>
    <w:rsid w:val="00BB0633"/>
    <w:rsid w:val="00BB1334"/>
    <w:rsid w:val="00BB23E7"/>
    <w:rsid w:val="00BB2617"/>
    <w:rsid w:val="00BB281F"/>
    <w:rsid w:val="00BB2A71"/>
    <w:rsid w:val="00BB2CB5"/>
    <w:rsid w:val="00BB30E2"/>
    <w:rsid w:val="00BB4346"/>
    <w:rsid w:val="00BB461D"/>
    <w:rsid w:val="00BB50A1"/>
    <w:rsid w:val="00BB5308"/>
    <w:rsid w:val="00BB5716"/>
    <w:rsid w:val="00BB585C"/>
    <w:rsid w:val="00BB5D49"/>
    <w:rsid w:val="00BB67EE"/>
    <w:rsid w:val="00BB6AE7"/>
    <w:rsid w:val="00BB6C58"/>
    <w:rsid w:val="00BB70A8"/>
    <w:rsid w:val="00BB7FD6"/>
    <w:rsid w:val="00BC0072"/>
    <w:rsid w:val="00BC07AF"/>
    <w:rsid w:val="00BC0912"/>
    <w:rsid w:val="00BC0C4B"/>
    <w:rsid w:val="00BC0F6F"/>
    <w:rsid w:val="00BC2497"/>
    <w:rsid w:val="00BC2584"/>
    <w:rsid w:val="00BC2598"/>
    <w:rsid w:val="00BC2916"/>
    <w:rsid w:val="00BC2C96"/>
    <w:rsid w:val="00BC2F14"/>
    <w:rsid w:val="00BC326C"/>
    <w:rsid w:val="00BC34B1"/>
    <w:rsid w:val="00BC36C4"/>
    <w:rsid w:val="00BC3CB1"/>
    <w:rsid w:val="00BC4C20"/>
    <w:rsid w:val="00BC540C"/>
    <w:rsid w:val="00BC5481"/>
    <w:rsid w:val="00BC5995"/>
    <w:rsid w:val="00BC695A"/>
    <w:rsid w:val="00BC6D76"/>
    <w:rsid w:val="00BC6FC6"/>
    <w:rsid w:val="00BC7844"/>
    <w:rsid w:val="00BD0565"/>
    <w:rsid w:val="00BD057D"/>
    <w:rsid w:val="00BD0845"/>
    <w:rsid w:val="00BD1B3D"/>
    <w:rsid w:val="00BD229F"/>
    <w:rsid w:val="00BD29AF"/>
    <w:rsid w:val="00BD3B31"/>
    <w:rsid w:val="00BD3E1A"/>
    <w:rsid w:val="00BD3F9B"/>
    <w:rsid w:val="00BD44DE"/>
    <w:rsid w:val="00BD4A8A"/>
    <w:rsid w:val="00BD4D6A"/>
    <w:rsid w:val="00BD5FA9"/>
    <w:rsid w:val="00BD6D77"/>
    <w:rsid w:val="00BD7380"/>
    <w:rsid w:val="00BD75D1"/>
    <w:rsid w:val="00BD7D1F"/>
    <w:rsid w:val="00BD8A06"/>
    <w:rsid w:val="00BE1807"/>
    <w:rsid w:val="00BE18C9"/>
    <w:rsid w:val="00BE2DEF"/>
    <w:rsid w:val="00BE2E14"/>
    <w:rsid w:val="00BE2E36"/>
    <w:rsid w:val="00BE3952"/>
    <w:rsid w:val="00BE42E0"/>
    <w:rsid w:val="00BE470E"/>
    <w:rsid w:val="00BE4978"/>
    <w:rsid w:val="00BE4D1C"/>
    <w:rsid w:val="00BE4E13"/>
    <w:rsid w:val="00BE4F10"/>
    <w:rsid w:val="00BE5374"/>
    <w:rsid w:val="00BE58EE"/>
    <w:rsid w:val="00BE5E6B"/>
    <w:rsid w:val="00BE63CD"/>
    <w:rsid w:val="00BE68B0"/>
    <w:rsid w:val="00BE6B9D"/>
    <w:rsid w:val="00BE6BD2"/>
    <w:rsid w:val="00BE6C08"/>
    <w:rsid w:val="00BE788B"/>
    <w:rsid w:val="00BF0401"/>
    <w:rsid w:val="00BF14D2"/>
    <w:rsid w:val="00BF1BA6"/>
    <w:rsid w:val="00BF2022"/>
    <w:rsid w:val="00BF2A0A"/>
    <w:rsid w:val="00BF2D19"/>
    <w:rsid w:val="00BF387A"/>
    <w:rsid w:val="00BF45F8"/>
    <w:rsid w:val="00BF585C"/>
    <w:rsid w:val="00BF6317"/>
    <w:rsid w:val="00BF687A"/>
    <w:rsid w:val="00BF68F7"/>
    <w:rsid w:val="00BF717F"/>
    <w:rsid w:val="00BF7521"/>
    <w:rsid w:val="00BF7CE8"/>
    <w:rsid w:val="00BF7E2D"/>
    <w:rsid w:val="00C0117B"/>
    <w:rsid w:val="00C0143B"/>
    <w:rsid w:val="00C01628"/>
    <w:rsid w:val="00C01C7E"/>
    <w:rsid w:val="00C02021"/>
    <w:rsid w:val="00C02850"/>
    <w:rsid w:val="00C028BA"/>
    <w:rsid w:val="00C02B41"/>
    <w:rsid w:val="00C04131"/>
    <w:rsid w:val="00C054B2"/>
    <w:rsid w:val="00C057C6"/>
    <w:rsid w:val="00C05A99"/>
    <w:rsid w:val="00C05FE7"/>
    <w:rsid w:val="00C06B0B"/>
    <w:rsid w:val="00C06F75"/>
    <w:rsid w:val="00C1057C"/>
    <w:rsid w:val="00C10C44"/>
    <w:rsid w:val="00C10F56"/>
    <w:rsid w:val="00C121FA"/>
    <w:rsid w:val="00C12F84"/>
    <w:rsid w:val="00C132FC"/>
    <w:rsid w:val="00C1362C"/>
    <w:rsid w:val="00C13E6F"/>
    <w:rsid w:val="00C140DB"/>
    <w:rsid w:val="00C14519"/>
    <w:rsid w:val="00C14A96"/>
    <w:rsid w:val="00C1502E"/>
    <w:rsid w:val="00C15E5A"/>
    <w:rsid w:val="00C1603D"/>
    <w:rsid w:val="00C16507"/>
    <w:rsid w:val="00C16CB5"/>
    <w:rsid w:val="00C17527"/>
    <w:rsid w:val="00C20204"/>
    <w:rsid w:val="00C2047C"/>
    <w:rsid w:val="00C204A7"/>
    <w:rsid w:val="00C20E7F"/>
    <w:rsid w:val="00C2128A"/>
    <w:rsid w:val="00C217D1"/>
    <w:rsid w:val="00C21C49"/>
    <w:rsid w:val="00C22B36"/>
    <w:rsid w:val="00C231B1"/>
    <w:rsid w:val="00C232CB"/>
    <w:rsid w:val="00C248A8"/>
    <w:rsid w:val="00C24C24"/>
    <w:rsid w:val="00C252CF"/>
    <w:rsid w:val="00C2530B"/>
    <w:rsid w:val="00C257C2"/>
    <w:rsid w:val="00C25A6F"/>
    <w:rsid w:val="00C26426"/>
    <w:rsid w:val="00C264EF"/>
    <w:rsid w:val="00C2679D"/>
    <w:rsid w:val="00C26FBF"/>
    <w:rsid w:val="00C3092B"/>
    <w:rsid w:val="00C309E9"/>
    <w:rsid w:val="00C30AE7"/>
    <w:rsid w:val="00C3186B"/>
    <w:rsid w:val="00C334A7"/>
    <w:rsid w:val="00C344CA"/>
    <w:rsid w:val="00C345D6"/>
    <w:rsid w:val="00C34B68"/>
    <w:rsid w:val="00C34C78"/>
    <w:rsid w:val="00C35121"/>
    <w:rsid w:val="00C36801"/>
    <w:rsid w:val="00C369FA"/>
    <w:rsid w:val="00C36CA9"/>
    <w:rsid w:val="00C37017"/>
    <w:rsid w:val="00C3729B"/>
    <w:rsid w:val="00C37350"/>
    <w:rsid w:val="00C401F4"/>
    <w:rsid w:val="00C40679"/>
    <w:rsid w:val="00C407C6"/>
    <w:rsid w:val="00C40836"/>
    <w:rsid w:val="00C40BD6"/>
    <w:rsid w:val="00C40CFC"/>
    <w:rsid w:val="00C40E85"/>
    <w:rsid w:val="00C4137C"/>
    <w:rsid w:val="00C41B08"/>
    <w:rsid w:val="00C42426"/>
    <w:rsid w:val="00C4255E"/>
    <w:rsid w:val="00C433F8"/>
    <w:rsid w:val="00C43987"/>
    <w:rsid w:val="00C4417A"/>
    <w:rsid w:val="00C444BB"/>
    <w:rsid w:val="00C45396"/>
    <w:rsid w:val="00C45830"/>
    <w:rsid w:val="00C45DE8"/>
    <w:rsid w:val="00C46D92"/>
    <w:rsid w:val="00C46F15"/>
    <w:rsid w:val="00C50D75"/>
    <w:rsid w:val="00C515E6"/>
    <w:rsid w:val="00C530A2"/>
    <w:rsid w:val="00C5424C"/>
    <w:rsid w:val="00C544DF"/>
    <w:rsid w:val="00C54B54"/>
    <w:rsid w:val="00C56317"/>
    <w:rsid w:val="00C56F50"/>
    <w:rsid w:val="00C5706B"/>
    <w:rsid w:val="00C57938"/>
    <w:rsid w:val="00C57CA7"/>
    <w:rsid w:val="00C57CCE"/>
    <w:rsid w:val="00C609E0"/>
    <w:rsid w:val="00C61FD2"/>
    <w:rsid w:val="00C630B4"/>
    <w:rsid w:val="00C637C3"/>
    <w:rsid w:val="00C639CF"/>
    <w:rsid w:val="00C640C5"/>
    <w:rsid w:val="00C652DD"/>
    <w:rsid w:val="00C6607B"/>
    <w:rsid w:val="00C6694C"/>
    <w:rsid w:val="00C66A4C"/>
    <w:rsid w:val="00C66AC0"/>
    <w:rsid w:val="00C66D27"/>
    <w:rsid w:val="00C67087"/>
    <w:rsid w:val="00C67BCA"/>
    <w:rsid w:val="00C67F68"/>
    <w:rsid w:val="00C7019E"/>
    <w:rsid w:val="00C7035C"/>
    <w:rsid w:val="00C707C3"/>
    <w:rsid w:val="00C70C56"/>
    <w:rsid w:val="00C726CA"/>
    <w:rsid w:val="00C7274B"/>
    <w:rsid w:val="00C7287F"/>
    <w:rsid w:val="00C72A31"/>
    <w:rsid w:val="00C72BA2"/>
    <w:rsid w:val="00C730E3"/>
    <w:rsid w:val="00C73553"/>
    <w:rsid w:val="00C73E82"/>
    <w:rsid w:val="00C74569"/>
    <w:rsid w:val="00C74DB8"/>
    <w:rsid w:val="00C75398"/>
    <w:rsid w:val="00C75D7F"/>
    <w:rsid w:val="00C75FD3"/>
    <w:rsid w:val="00C764F5"/>
    <w:rsid w:val="00C76BF9"/>
    <w:rsid w:val="00C775F2"/>
    <w:rsid w:val="00C77D9B"/>
    <w:rsid w:val="00C77FEE"/>
    <w:rsid w:val="00C800E5"/>
    <w:rsid w:val="00C80D40"/>
    <w:rsid w:val="00C81962"/>
    <w:rsid w:val="00C81B39"/>
    <w:rsid w:val="00C81FC4"/>
    <w:rsid w:val="00C8222E"/>
    <w:rsid w:val="00C8297A"/>
    <w:rsid w:val="00C83356"/>
    <w:rsid w:val="00C846F0"/>
    <w:rsid w:val="00C854A0"/>
    <w:rsid w:val="00C85C4C"/>
    <w:rsid w:val="00C85D06"/>
    <w:rsid w:val="00C864ED"/>
    <w:rsid w:val="00C86D6B"/>
    <w:rsid w:val="00C87252"/>
    <w:rsid w:val="00C87502"/>
    <w:rsid w:val="00C8777E"/>
    <w:rsid w:val="00C877C3"/>
    <w:rsid w:val="00C87CF1"/>
    <w:rsid w:val="00C90657"/>
    <w:rsid w:val="00C90760"/>
    <w:rsid w:val="00C90FE5"/>
    <w:rsid w:val="00C9185F"/>
    <w:rsid w:val="00C91AEE"/>
    <w:rsid w:val="00C91F21"/>
    <w:rsid w:val="00C92052"/>
    <w:rsid w:val="00C920E8"/>
    <w:rsid w:val="00C9224D"/>
    <w:rsid w:val="00C9261F"/>
    <w:rsid w:val="00C92835"/>
    <w:rsid w:val="00C92876"/>
    <w:rsid w:val="00C92994"/>
    <w:rsid w:val="00C9391F"/>
    <w:rsid w:val="00C93B09"/>
    <w:rsid w:val="00C94A60"/>
    <w:rsid w:val="00C94ACB"/>
    <w:rsid w:val="00C955D5"/>
    <w:rsid w:val="00C955FB"/>
    <w:rsid w:val="00C956A6"/>
    <w:rsid w:val="00C95739"/>
    <w:rsid w:val="00C95B04"/>
    <w:rsid w:val="00C95D5C"/>
    <w:rsid w:val="00C95F7D"/>
    <w:rsid w:val="00C960C2"/>
    <w:rsid w:val="00C966D2"/>
    <w:rsid w:val="00C97067"/>
    <w:rsid w:val="00CA06AF"/>
    <w:rsid w:val="00CA10C8"/>
    <w:rsid w:val="00CA18A0"/>
    <w:rsid w:val="00CA2131"/>
    <w:rsid w:val="00CA256D"/>
    <w:rsid w:val="00CA3541"/>
    <w:rsid w:val="00CA45CC"/>
    <w:rsid w:val="00CA52DB"/>
    <w:rsid w:val="00CA5C06"/>
    <w:rsid w:val="00CA5E97"/>
    <w:rsid w:val="00CA63D4"/>
    <w:rsid w:val="00CA63EB"/>
    <w:rsid w:val="00CA698F"/>
    <w:rsid w:val="00CA6CC3"/>
    <w:rsid w:val="00CA6DAB"/>
    <w:rsid w:val="00CA72C3"/>
    <w:rsid w:val="00CB1644"/>
    <w:rsid w:val="00CB1694"/>
    <w:rsid w:val="00CB1AA2"/>
    <w:rsid w:val="00CB1D62"/>
    <w:rsid w:val="00CB1FF8"/>
    <w:rsid w:val="00CB23D8"/>
    <w:rsid w:val="00CB23F6"/>
    <w:rsid w:val="00CB24FF"/>
    <w:rsid w:val="00CB2872"/>
    <w:rsid w:val="00CB2918"/>
    <w:rsid w:val="00CB2955"/>
    <w:rsid w:val="00CB3341"/>
    <w:rsid w:val="00CB3551"/>
    <w:rsid w:val="00CB36D5"/>
    <w:rsid w:val="00CB41E5"/>
    <w:rsid w:val="00CB4333"/>
    <w:rsid w:val="00CB4DD5"/>
    <w:rsid w:val="00CB50F3"/>
    <w:rsid w:val="00CB553A"/>
    <w:rsid w:val="00CB5C27"/>
    <w:rsid w:val="00CB6CCF"/>
    <w:rsid w:val="00CB6E63"/>
    <w:rsid w:val="00CB738B"/>
    <w:rsid w:val="00CB7AB2"/>
    <w:rsid w:val="00CC038E"/>
    <w:rsid w:val="00CC155F"/>
    <w:rsid w:val="00CC1B2D"/>
    <w:rsid w:val="00CC2135"/>
    <w:rsid w:val="00CC2655"/>
    <w:rsid w:val="00CC285A"/>
    <w:rsid w:val="00CC28A6"/>
    <w:rsid w:val="00CC346E"/>
    <w:rsid w:val="00CC3CD2"/>
    <w:rsid w:val="00CC43F2"/>
    <w:rsid w:val="00CC4AD1"/>
    <w:rsid w:val="00CC505B"/>
    <w:rsid w:val="00CC5BDD"/>
    <w:rsid w:val="00CC5E80"/>
    <w:rsid w:val="00CC66EA"/>
    <w:rsid w:val="00CC70FB"/>
    <w:rsid w:val="00CC72EA"/>
    <w:rsid w:val="00CC7B1D"/>
    <w:rsid w:val="00CD0257"/>
    <w:rsid w:val="00CD047C"/>
    <w:rsid w:val="00CD077F"/>
    <w:rsid w:val="00CD118D"/>
    <w:rsid w:val="00CD12FA"/>
    <w:rsid w:val="00CD151D"/>
    <w:rsid w:val="00CD1B44"/>
    <w:rsid w:val="00CD359F"/>
    <w:rsid w:val="00CD3B78"/>
    <w:rsid w:val="00CD4375"/>
    <w:rsid w:val="00CD64BC"/>
    <w:rsid w:val="00CD6FDB"/>
    <w:rsid w:val="00CD7065"/>
    <w:rsid w:val="00CD7390"/>
    <w:rsid w:val="00CE032E"/>
    <w:rsid w:val="00CE173C"/>
    <w:rsid w:val="00CE1E5D"/>
    <w:rsid w:val="00CE2366"/>
    <w:rsid w:val="00CE459E"/>
    <w:rsid w:val="00CE4D2D"/>
    <w:rsid w:val="00CE4F05"/>
    <w:rsid w:val="00CE517C"/>
    <w:rsid w:val="00CE5370"/>
    <w:rsid w:val="00CE5EBC"/>
    <w:rsid w:val="00CE6377"/>
    <w:rsid w:val="00CE7139"/>
    <w:rsid w:val="00CE71CB"/>
    <w:rsid w:val="00CE7278"/>
    <w:rsid w:val="00CF2DCC"/>
    <w:rsid w:val="00CF2F0C"/>
    <w:rsid w:val="00CF32C8"/>
    <w:rsid w:val="00CF364C"/>
    <w:rsid w:val="00CF3A25"/>
    <w:rsid w:val="00CF3B4B"/>
    <w:rsid w:val="00CF3D52"/>
    <w:rsid w:val="00CF4847"/>
    <w:rsid w:val="00CF4E1B"/>
    <w:rsid w:val="00CF4E36"/>
    <w:rsid w:val="00CF5FE9"/>
    <w:rsid w:val="00CF6047"/>
    <w:rsid w:val="00CF60B8"/>
    <w:rsid w:val="00CF6AC4"/>
    <w:rsid w:val="00CF6CA3"/>
    <w:rsid w:val="00CF6D41"/>
    <w:rsid w:val="00CF73BF"/>
    <w:rsid w:val="00CF7494"/>
    <w:rsid w:val="00CF7915"/>
    <w:rsid w:val="00D001C8"/>
    <w:rsid w:val="00D00594"/>
    <w:rsid w:val="00D01077"/>
    <w:rsid w:val="00D01A7B"/>
    <w:rsid w:val="00D02100"/>
    <w:rsid w:val="00D03116"/>
    <w:rsid w:val="00D035B9"/>
    <w:rsid w:val="00D045B0"/>
    <w:rsid w:val="00D04740"/>
    <w:rsid w:val="00D06241"/>
    <w:rsid w:val="00D06308"/>
    <w:rsid w:val="00D06469"/>
    <w:rsid w:val="00D06C0C"/>
    <w:rsid w:val="00D06C8B"/>
    <w:rsid w:val="00D06F8D"/>
    <w:rsid w:val="00D071DA"/>
    <w:rsid w:val="00D07317"/>
    <w:rsid w:val="00D0756F"/>
    <w:rsid w:val="00D07CB7"/>
    <w:rsid w:val="00D07E7D"/>
    <w:rsid w:val="00D103E3"/>
    <w:rsid w:val="00D109CE"/>
    <w:rsid w:val="00D114F1"/>
    <w:rsid w:val="00D11ECF"/>
    <w:rsid w:val="00D1225F"/>
    <w:rsid w:val="00D123F5"/>
    <w:rsid w:val="00D1283F"/>
    <w:rsid w:val="00D129FF"/>
    <w:rsid w:val="00D131E3"/>
    <w:rsid w:val="00D133F6"/>
    <w:rsid w:val="00D13F49"/>
    <w:rsid w:val="00D141FC"/>
    <w:rsid w:val="00D150A6"/>
    <w:rsid w:val="00D151FD"/>
    <w:rsid w:val="00D1521E"/>
    <w:rsid w:val="00D15553"/>
    <w:rsid w:val="00D15F1C"/>
    <w:rsid w:val="00D164F3"/>
    <w:rsid w:val="00D16DCF"/>
    <w:rsid w:val="00D17AEF"/>
    <w:rsid w:val="00D17BFB"/>
    <w:rsid w:val="00D17F6B"/>
    <w:rsid w:val="00D207D4"/>
    <w:rsid w:val="00D21617"/>
    <w:rsid w:val="00D2263F"/>
    <w:rsid w:val="00D243DD"/>
    <w:rsid w:val="00D2499B"/>
    <w:rsid w:val="00D2520B"/>
    <w:rsid w:val="00D253ED"/>
    <w:rsid w:val="00D25FE2"/>
    <w:rsid w:val="00D264EA"/>
    <w:rsid w:val="00D26997"/>
    <w:rsid w:val="00D26AE7"/>
    <w:rsid w:val="00D2710C"/>
    <w:rsid w:val="00D27D05"/>
    <w:rsid w:val="00D300E1"/>
    <w:rsid w:val="00D30B3D"/>
    <w:rsid w:val="00D3102F"/>
    <w:rsid w:val="00D314A9"/>
    <w:rsid w:val="00D31D6C"/>
    <w:rsid w:val="00D31FA3"/>
    <w:rsid w:val="00D32617"/>
    <w:rsid w:val="00D32A4D"/>
    <w:rsid w:val="00D32F74"/>
    <w:rsid w:val="00D33FA3"/>
    <w:rsid w:val="00D34876"/>
    <w:rsid w:val="00D3493A"/>
    <w:rsid w:val="00D34C7F"/>
    <w:rsid w:val="00D352D4"/>
    <w:rsid w:val="00D3534A"/>
    <w:rsid w:val="00D35771"/>
    <w:rsid w:val="00D357EB"/>
    <w:rsid w:val="00D35AA5"/>
    <w:rsid w:val="00D3625F"/>
    <w:rsid w:val="00D36F32"/>
    <w:rsid w:val="00D372AD"/>
    <w:rsid w:val="00D376DE"/>
    <w:rsid w:val="00D37BE1"/>
    <w:rsid w:val="00D41002"/>
    <w:rsid w:val="00D41EBA"/>
    <w:rsid w:val="00D42067"/>
    <w:rsid w:val="00D43031"/>
    <w:rsid w:val="00D4337E"/>
    <w:rsid w:val="00D434EB"/>
    <w:rsid w:val="00D43AC9"/>
    <w:rsid w:val="00D43F6B"/>
    <w:rsid w:val="00D44E0D"/>
    <w:rsid w:val="00D44F23"/>
    <w:rsid w:val="00D454DB"/>
    <w:rsid w:val="00D459CC"/>
    <w:rsid w:val="00D45D87"/>
    <w:rsid w:val="00D461F3"/>
    <w:rsid w:val="00D46226"/>
    <w:rsid w:val="00D4670E"/>
    <w:rsid w:val="00D46B45"/>
    <w:rsid w:val="00D47A8F"/>
    <w:rsid w:val="00D502A4"/>
    <w:rsid w:val="00D50BFB"/>
    <w:rsid w:val="00D51602"/>
    <w:rsid w:val="00D5178B"/>
    <w:rsid w:val="00D51C8E"/>
    <w:rsid w:val="00D52709"/>
    <w:rsid w:val="00D52A49"/>
    <w:rsid w:val="00D52EB7"/>
    <w:rsid w:val="00D53292"/>
    <w:rsid w:val="00D53664"/>
    <w:rsid w:val="00D53CA5"/>
    <w:rsid w:val="00D54A16"/>
    <w:rsid w:val="00D5586F"/>
    <w:rsid w:val="00D56FF7"/>
    <w:rsid w:val="00D5730A"/>
    <w:rsid w:val="00D574F0"/>
    <w:rsid w:val="00D60470"/>
    <w:rsid w:val="00D6138F"/>
    <w:rsid w:val="00D61657"/>
    <w:rsid w:val="00D616CC"/>
    <w:rsid w:val="00D61F3D"/>
    <w:rsid w:val="00D625F0"/>
    <w:rsid w:val="00D6302E"/>
    <w:rsid w:val="00D634EC"/>
    <w:rsid w:val="00D643E6"/>
    <w:rsid w:val="00D64487"/>
    <w:rsid w:val="00D648C0"/>
    <w:rsid w:val="00D64FA9"/>
    <w:rsid w:val="00D657B2"/>
    <w:rsid w:val="00D65A8C"/>
    <w:rsid w:val="00D6614C"/>
    <w:rsid w:val="00D6659D"/>
    <w:rsid w:val="00D66CCB"/>
    <w:rsid w:val="00D67DB5"/>
    <w:rsid w:val="00D67F75"/>
    <w:rsid w:val="00D6FCF6"/>
    <w:rsid w:val="00D70093"/>
    <w:rsid w:val="00D7044F"/>
    <w:rsid w:val="00D704A1"/>
    <w:rsid w:val="00D70E82"/>
    <w:rsid w:val="00D7155B"/>
    <w:rsid w:val="00D71630"/>
    <w:rsid w:val="00D717EE"/>
    <w:rsid w:val="00D71D60"/>
    <w:rsid w:val="00D7229A"/>
    <w:rsid w:val="00D722C2"/>
    <w:rsid w:val="00D728E4"/>
    <w:rsid w:val="00D72A60"/>
    <w:rsid w:val="00D72AD3"/>
    <w:rsid w:val="00D7358F"/>
    <w:rsid w:val="00D7458B"/>
    <w:rsid w:val="00D76273"/>
    <w:rsid w:val="00D76947"/>
    <w:rsid w:val="00D76AD2"/>
    <w:rsid w:val="00D76BAC"/>
    <w:rsid w:val="00D76E62"/>
    <w:rsid w:val="00D77165"/>
    <w:rsid w:val="00D77275"/>
    <w:rsid w:val="00D77BC9"/>
    <w:rsid w:val="00D77DB2"/>
    <w:rsid w:val="00D8000E"/>
    <w:rsid w:val="00D800DD"/>
    <w:rsid w:val="00D80947"/>
    <w:rsid w:val="00D80CB2"/>
    <w:rsid w:val="00D8406D"/>
    <w:rsid w:val="00D84B39"/>
    <w:rsid w:val="00D853B4"/>
    <w:rsid w:val="00D859E7"/>
    <w:rsid w:val="00D85F38"/>
    <w:rsid w:val="00D86AAB"/>
    <w:rsid w:val="00D8703F"/>
    <w:rsid w:val="00D87939"/>
    <w:rsid w:val="00D87F93"/>
    <w:rsid w:val="00D8F2CA"/>
    <w:rsid w:val="00D9030E"/>
    <w:rsid w:val="00D90926"/>
    <w:rsid w:val="00D90D00"/>
    <w:rsid w:val="00D92F00"/>
    <w:rsid w:val="00D9324C"/>
    <w:rsid w:val="00D93254"/>
    <w:rsid w:val="00D94129"/>
    <w:rsid w:val="00D95176"/>
    <w:rsid w:val="00D95257"/>
    <w:rsid w:val="00D95F35"/>
    <w:rsid w:val="00D96425"/>
    <w:rsid w:val="00D9714C"/>
    <w:rsid w:val="00D976FE"/>
    <w:rsid w:val="00D97882"/>
    <w:rsid w:val="00D97D4B"/>
    <w:rsid w:val="00DA00FC"/>
    <w:rsid w:val="00DA05A1"/>
    <w:rsid w:val="00DA12FF"/>
    <w:rsid w:val="00DA15ED"/>
    <w:rsid w:val="00DA25D6"/>
    <w:rsid w:val="00DA2919"/>
    <w:rsid w:val="00DA46BE"/>
    <w:rsid w:val="00DA4BFC"/>
    <w:rsid w:val="00DA4EA3"/>
    <w:rsid w:val="00DA54AE"/>
    <w:rsid w:val="00DA582C"/>
    <w:rsid w:val="00DA5B0A"/>
    <w:rsid w:val="00DA5F0F"/>
    <w:rsid w:val="00DA6209"/>
    <w:rsid w:val="00DA632E"/>
    <w:rsid w:val="00DA6B92"/>
    <w:rsid w:val="00DA75CB"/>
    <w:rsid w:val="00DB000F"/>
    <w:rsid w:val="00DB0296"/>
    <w:rsid w:val="00DB0890"/>
    <w:rsid w:val="00DB092F"/>
    <w:rsid w:val="00DB0C88"/>
    <w:rsid w:val="00DB1642"/>
    <w:rsid w:val="00DB16C8"/>
    <w:rsid w:val="00DB2653"/>
    <w:rsid w:val="00DB3845"/>
    <w:rsid w:val="00DB3C66"/>
    <w:rsid w:val="00DB4925"/>
    <w:rsid w:val="00DB5063"/>
    <w:rsid w:val="00DB5A1E"/>
    <w:rsid w:val="00DB5ACA"/>
    <w:rsid w:val="00DB5DAC"/>
    <w:rsid w:val="00DB617E"/>
    <w:rsid w:val="00DB62DB"/>
    <w:rsid w:val="00DB7097"/>
    <w:rsid w:val="00DB7306"/>
    <w:rsid w:val="00DB79A2"/>
    <w:rsid w:val="00DB7CA5"/>
    <w:rsid w:val="00DB7EB1"/>
    <w:rsid w:val="00DC116F"/>
    <w:rsid w:val="00DC17DE"/>
    <w:rsid w:val="00DC19F6"/>
    <w:rsid w:val="00DC1D1C"/>
    <w:rsid w:val="00DC2AFA"/>
    <w:rsid w:val="00DC2CE2"/>
    <w:rsid w:val="00DC3AF5"/>
    <w:rsid w:val="00DC404B"/>
    <w:rsid w:val="00DC40FA"/>
    <w:rsid w:val="00DC4BCA"/>
    <w:rsid w:val="00DC4F18"/>
    <w:rsid w:val="00DC50FD"/>
    <w:rsid w:val="00DC517D"/>
    <w:rsid w:val="00DC63EA"/>
    <w:rsid w:val="00DC64DF"/>
    <w:rsid w:val="00DC6A41"/>
    <w:rsid w:val="00DC7373"/>
    <w:rsid w:val="00DC760F"/>
    <w:rsid w:val="00DC7624"/>
    <w:rsid w:val="00DC7AF1"/>
    <w:rsid w:val="00DC7B11"/>
    <w:rsid w:val="00DD0010"/>
    <w:rsid w:val="00DD0A02"/>
    <w:rsid w:val="00DD0FA1"/>
    <w:rsid w:val="00DD109D"/>
    <w:rsid w:val="00DD10D6"/>
    <w:rsid w:val="00DD1649"/>
    <w:rsid w:val="00DD177A"/>
    <w:rsid w:val="00DD1F5D"/>
    <w:rsid w:val="00DD2B51"/>
    <w:rsid w:val="00DD2C2D"/>
    <w:rsid w:val="00DD31B6"/>
    <w:rsid w:val="00DD40F5"/>
    <w:rsid w:val="00DD4307"/>
    <w:rsid w:val="00DD4CDF"/>
    <w:rsid w:val="00DD4EC4"/>
    <w:rsid w:val="00DD5354"/>
    <w:rsid w:val="00DD5731"/>
    <w:rsid w:val="00DD5C57"/>
    <w:rsid w:val="00DD5CB0"/>
    <w:rsid w:val="00DD5D15"/>
    <w:rsid w:val="00DD71B4"/>
    <w:rsid w:val="00DD78BF"/>
    <w:rsid w:val="00DE031A"/>
    <w:rsid w:val="00DE14C0"/>
    <w:rsid w:val="00DE179C"/>
    <w:rsid w:val="00DE1BFD"/>
    <w:rsid w:val="00DE1E1C"/>
    <w:rsid w:val="00DE20D1"/>
    <w:rsid w:val="00DE3A77"/>
    <w:rsid w:val="00DE42A9"/>
    <w:rsid w:val="00DE4412"/>
    <w:rsid w:val="00DE4CAD"/>
    <w:rsid w:val="00DE5839"/>
    <w:rsid w:val="00DE5DD4"/>
    <w:rsid w:val="00DE5EEE"/>
    <w:rsid w:val="00DE6561"/>
    <w:rsid w:val="00DE6C3D"/>
    <w:rsid w:val="00DE7CFA"/>
    <w:rsid w:val="00DE7E89"/>
    <w:rsid w:val="00DEDA34"/>
    <w:rsid w:val="00DF02E2"/>
    <w:rsid w:val="00DF059A"/>
    <w:rsid w:val="00DF0B4C"/>
    <w:rsid w:val="00DF1634"/>
    <w:rsid w:val="00DF338B"/>
    <w:rsid w:val="00DF3D5E"/>
    <w:rsid w:val="00DF4D54"/>
    <w:rsid w:val="00DF4EE0"/>
    <w:rsid w:val="00DF55CD"/>
    <w:rsid w:val="00DF5EF7"/>
    <w:rsid w:val="00DF6075"/>
    <w:rsid w:val="00DF6296"/>
    <w:rsid w:val="00DF63A0"/>
    <w:rsid w:val="00DF6C02"/>
    <w:rsid w:val="00DF6FFF"/>
    <w:rsid w:val="00DF74E9"/>
    <w:rsid w:val="00DF7B49"/>
    <w:rsid w:val="00DF7F34"/>
    <w:rsid w:val="00E00401"/>
    <w:rsid w:val="00E01489"/>
    <w:rsid w:val="00E019E5"/>
    <w:rsid w:val="00E01EF6"/>
    <w:rsid w:val="00E027CD"/>
    <w:rsid w:val="00E02BC0"/>
    <w:rsid w:val="00E02CAF"/>
    <w:rsid w:val="00E0366E"/>
    <w:rsid w:val="00E03C42"/>
    <w:rsid w:val="00E03ED5"/>
    <w:rsid w:val="00E044B7"/>
    <w:rsid w:val="00E04FC7"/>
    <w:rsid w:val="00E05459"/>
    <w:rsid w:val="00E05903"/>
    <w:rsid w:val="00E05B8B"/>
    <w:rsid w:val="00E05BD4"/>
    <w:rsid w:val="00E066FF"/>
    <w:rsid w:val="00E0692E"/>
    <w:rsid w:val="00E06E7B"/>
    <w:rsid w:val="00E07652"/>
    <w:rsid w:val="00E07AB8"/>
    <w:rsid w:val="00E07D44"/>
    <w:rsid w:val="00E110ED"/>
    <w:rsid w:val="00E1176F"/>
    <w:rsid w:val="00E11979"/>
    <w:rsid w:val="00E11B9E"/>
    <w:rsid w:val="00E11C9E"/>
    <w:rsid w:val="00E121EB"/>
    <w:rsid w:val="00E121FE"/>
    <w:rsid w:val="00E12D3C"/>
    <w:rsid w:val="00E133D8"/>
    <w:rsid w:val="00E13735"/>
    <w:rsid w:val="00E138E8"/>
    <w:rsid w:val="00E13CFA"/>
    <w:rsid w:val="00E1404B"/>
    <w:rsid w:val="00E14618"/>
    <w:rsid w:val="00E14A96"/>
    <w:rsid w:val="00E164C8"/>
    <w:rsid w:val="00E165CF"/>
    <w:rsid w:val="00E17570"/>
    <w:rsid w:val="00E20FBF"/>
    <w:rsid w:val="00E211E0"/>
    <w:rsid w:val="00E2121F"/>
    <w:rsid w:val="00E214DB"/>
    <w:rsid w:val="00E237C5"/>
    <w:rsid w:val="00E2397B"/>
    <w:rsid w:val="00E23CFE"/>
    <w:rsid w:val="00E24636"/>
    <w:rsid w:val="00E24B4A"/>
    <w:rsid w:val="00E24C79"/>
    <w:rsid w:val="00E24D67"/>
    <w:rsid w:val="00E24DC7"/>
    <w:rsid w:val="00E25605"/>
    <w:rsid w:val="00E267C5"/>
    <w:rsid w:val="00E26FE8"/>
    <w:rsid w:val="00E272C3"/>
    <w:rsid w:val="00E27BE9"/>
    <w:rsid w:val="00E30292"/>
    <w:rsid w:val="00E30895"/>
    <w:rsid w:val="00E30BFE"/>
    <w:rsid w:val="00E30CE5"/>
    <w:rsid w:val="00E312A4"/>
    <w:rsid w:val="00E31354"/>
    <w:rsid w:val="00E32465"/>
    <w:rsid w:val="00E32C43"/>
    <w:rsid w:val="00E332F0"/>
    <w:rsid w:val="00E33B0D"/>
    <w:rsid w:val="00E33C46"/>
    <w:rsid w:val="00E34024"/>
    <w:rsid w:val="00E340E0"/>
    <w:rsid w:val="00E3471E"/>
    <w:rsid w:val="00E3562E"/>
    <w:rsid w:val="00E3638C"/>
    <w:rsid w:val="00E36942"/>
    <w:rsid w:val="00E378C8"/>
    <w:rsid w:val="00E378F1"/>
    <w:rsid w:val="00E37F0B"/>
    <w:rsid w:val="00E40335"/>
    <w:rsid w:val="00E4040C"/>
    <w:rsid w:val="00E4043C"/>
    <w:rsid w:val="00E40BC4"/>
    <w:rsid w:val="00E41450"/>
    <w:rsid w:val="00E41D9C"/>
    <w:rsid w:val="00E4219D"/>
    <w:rsid w:val="00E43350"/>
    <w:rsid w:val="00E433BA"/>
    <w:rsid w:val="00E438C3"/>
    <w:rsid w:val="00E43D88"/>
    <w:rsid w:val="00E43E0C"/>
    <w:rsid w:val="00E43E4E"/>
    <w:rsid w:val="00E442CE"/>
    <w:rsid w:val="00E442CF"/>
    <w:rsid w:val="00E443A9"/>
    <w:rsid w:val="00E44882"/>
    <w:rsid w:val="00E4518A"/>
    <w:rsid w:val="00E458B2"/>
    <w:rsid w:val="00E46C72"/>
    <w:rsid w:val="00E508AE"/>
    <w:rsid w:val="00E50A78"/>
    <w:rsid w:val="00E51BBB"/>
    <w:rsid w:val="00E5257C"/>
    <w:rsid w:val="00E52DCA"/>
    <w:rsid w:val="00E53D3E"/>
    <w:rsid w:val="00E53DBC"/>
    <w:rsid w:val="00E53E51"/>
    <w:rsid w:val="00E5416D"/>
    <w:rsid w:val="00E550C7"/>
    <w:rsid w:val="00E5531A"/>
    <w:rsid w:val="00E553AA"/>
    <w:rsid w:val="00E5611F"/>
    <w:rsid w:val="00E566B3"/>
    <w:rsid w:val="00E56BDD"/>
    <w:rsid w:val="00E5711C"/>
    <w:rsid w:val="00E577DD"/>
    <w:rsid w:val="00E579E7"/>
    <w:rsid w:val="00E5D577"/>
    <w:rsid w:val="00E605FA"/>
    <w:rsid w:val="00E609B3"/>
    <w:rsid w:val="00E6104E"/>
    <w:rsid w:val="00E61277"/>
    <w:rsid w:val="00E6173F"/>
    <w:rsid w:val="00E61836"/>
    <w:rsid w:val="00E61D99"/>
    <w:rsid w:val="00E61F99"/>
    <w:rsid w:val="00E62289"/>
    <w:rsid w:val="00E62E41"/>
    <w:rsid w:val="00E64527"/>
    <w:rsid w:val="00E64C2C"/>
    <w:rsid w:val="00E64CC0"/>
    <w:rsid w:val="00E64FE7"/>
    <w:rsid w:val="00E654D0"/>
    <w:rsid w:val="00E65D58"/>
    <w:rsid w:val="00E6642B"/>
    <w:rsid w:val="00E66594"/>
    <w:rsid w:val="00E66811"/>
    <w:rsid w:val="00E66EBC"/>
    <w:rsid w:val="00E66F85"/>
    <w:rsid w:val="00E674B9"/>
    <w:rsid w:val="00E67817"/>
    <w:rsid w:val="00E679F1"/>
    <w:rsid w:val="00E67DF8"/>
    <w:rsid w:val="00E700F0"/>
    <w:rsid w:val="00E716BD"/>
    <w:rsid w:val="00E7198A"/>
    <w:rsid w:val="00E728C9"/>
    <w:rsid w:val="00E72AB1"/>
    <w:rsid w:val="00E72B66"/>
    <w:rsid w:val="00E73FB8"/>
    <w:rsid w:val="00E744F1"/>
    <w:rsid w:val="00E74659"/>
    <w:rsid w:val="00E74A5D"/>
    <w:rsid w:val="00E75667"/>
    <w:rsid w:val="00E75D87"/>
    <w:rsid w:val="00E76A2C"/>
    <w:rsid w:val="00E76EE9"/>
    <w:rsid w:val="00E77DC5"/>
    <w:rsid w:val="00E77FF7"/>
    <w:rsid w:val="00E8012B"/>
    <w:rsid w:val="00E802EA"/>
    <w:rsid w:val="00E814D4"/>
    <w:rsid w:val="00E81B88"/>
    <w:rsid w:val="00E81EBF"/>
    <w:rsid w:val="00E8223C"/>
    <w:rsid w:val="00E824B3"/>
    <w:rsid w:val="00E82E90"/>
    <w:rsid w:val="00E83C2B"/>
    <w:rsid w:val="00E83FAB"/>
    <w:rsid w:val="00E8403F"/>
    <w:rsid w:val="00E847B9"/>
    <w:rsid w:val="00E852FC"/>
    <w:rsid w:val="00E85A40"/>
    <w:rsid w:val="00E86D59"/>
    <w:rsid w:val="00E872D2"/>
    <w:rsid w:val="00E873A5"/>
    <w:rsid w:val="00E87A7B"/>
    <w:rsid w:val="00E87D55"/>
    <w:rsid w:val="00E909FD"/>
    <w:rsid w:val="00E91025"/>
    <w:rsid w:val="00E9105D"/>
    <w:rsid w:val="00E91473"/>
    <w:rsid w:val="00E914DB"/>
    <w:rsid w:val="00E91B5D"/>
    <w:rsid w:val="00E91BD8"/>
    <w:rsid w:val="00E9262B"/>
    <w:rsid w:val="00E92CE4"/>
    <w:rsid w:val="00E93226"/>
    <w:rsid w:val="00E938AE"/>
    <w:rsid w:val="00E94C74"/>
    <w:rsid w:val="00E96A83"/>
    <w:rsid w:val="00E975B5"/>
    <w:rsid w:val="00E9775B"/>
    <w:rsid w:val="00E97AD6"/>
    <w:rsid w:val="00E97D3B"/>
    <w:rsid w:val="00E9FDE5"/>
    <w:rsid w:val="00EA003D"/>
    <w:rsid w:val="00EA0896"/>
    <w:rsid w:val="00EA1078"/>
    <w:rsid w:val="00EA1165"/>
    <w:rsid w:val="00EA2497"/>
    <w:rsid w:val="00EA29BF"/>
    <w:rsid w:val="00EA2C1F"/>
    <w:rsid w:val="00EA2C4C"/>
    <w:rsid w:val="00EA2F7E"/>
    <w:rsid w:val="00EA319A"/>
    <w:rsid w:val="00EA3C28"/>
    <w:rsid w:val="00EA42F3"/>
    <w:rsid w:val="00EA4D5A"/>
    <w:rsid w:val="00EA4F57"/>
    <w:rsid w:val="00EA53CA"/>
    <w:rsid w:val="00EA579C"/>
    <w:rsid w:val="00EA5CD1"/>
    <w:rsid w:val="00EA6456"/>
    <w:rsid w:val="00EA67F3"/>
    <w:rsid w:val="00EA6C43"/>
    <w:rsid w:val="00EA7FB9"/>
    <w:rsid w:val="00EB0898"/>
    <w:rsid w:val="00EB184F"/>
    <w:rsid w:val="00EB241A"/>
    <w:rsid w:val="00EB28D6"/>
    <w:rsid w:val="00EB2B82"/>
    <w:rsid w:val="00EB2F2F"/>
    <w:rsid w:val="00EB3090"/>
    <w:rsid w:val="00EB322E"/>
    <w:rsid w:val="00EB3CE1"/>
    <w:rsid w:val="00EB3E5E"/>
    <w:rsid w:val="00EB4025"/>
    <w:rsid w:val="00EB43D8"/>
    <w:rsid w:val="00EB4B0F"/>
    <w:rsid w:val="00EB5D6A"/>
    <w:rsid w:val="00EB6394"/>
    <w:rsid w:val="00EB69FB"/>
    <w:rsid w:val="00EB6DD0"/>
    <w:rsid w:val="00EB6FC0"/>
    <w:rsid w:val="00EB75BD"/>
    <w:rsid w:val="00EC0400"/>
    <w:rsid w:val="00EC05EA"/>
    <w:rsid w:val="00EC14BE"/>
    <w:rsid w:val="00EC1557"/>
    <w:rsid w:val="00EC16D6"/>
    <w:rsid w:val="00EC18FB"/>
    <w:rsid w:val="00EC1A41"/>
    <w:rsid w:val="00EC1B3B"/>
    <w:rsid w:val="00EC1E4B"/>
    <w:rsid w:val="00EC1E72"/>
    <w:rsid w:val="00EC2717"/>
    <w:rsid w:val="00EC2756"/>
    <w:rsid w:val="00EC2935"/>
    <w:rsid w:val="00EC2EEA"/>
    <w:rsid w:val="00EC3033"/>
    <w:rsid w:val="00EC354E"/>
    <w:rsid w:val="00EC3A60"/>
    <w:rsid w:val="00EC3ABF"/>
    <w:rsid w:val="00EC3AC9"/>
    <w:rsid w:val="00EC3B13"/>
    <w:rsid w:val="00EC3B7D"/>
    <w:rsid w:val="00EC439D"/>
    <w:rsid w:val="00EC43A4"/>
    <w:rsid w:val="00EC444D"/>
    <w:rsid w:val="00EC476F"/>
    <w:rsid w:val="00EC4D05"/>
    <w:rsid w:val="00EC4D57"/>
    <w:rsid w:val="00EC4EEC"/>
    <w:rsid w:val="00EC5816"/>
    <w:rsid w:val="00EC5A8E"/>
    <w:rsid w:val="00EC6E4A"/>
    <w:rsid w:val="00EC6E90"/>
    <w:rsid w:val="00EC7160"/>
    <w:rsid w:val="00EC729F"/>
    <w:rsid w:val="00EC7893"/>
    <w:rsid w:val="00ED06C4"/>
    <w:rsid w:val="00ED0974"/>
    <w:rsid w:val="00ED11BC"/>
    <w:rsid w:val="00ED23ED"/>
    <w:rsid w:val="00ED242A"/>
    <w:rsid w:val="00ED258B"/>
    <w:rsid w:val="00ED2777"/>
    <w:rsid w:val="00ED2B49"/>
    <w:rsid w:val="00ED32F3"/>
    <w:rsid w:val="00ED374D"/>
    <w:rsid w:val="00ED38ED"/>
    <w:rsid w:val="00ED3B7C"/>
    <w:rsid w:val="00ED3D40"/>
    <w:rsid w:val="00ED41D8"/>
    <w:rsid w:val="00ED493B"/>
    <w:rsid w:val="00ED4A64"/>
    <w:rsid w:val="00ED4BCF"/>
    <w:rsid w:val="00ED5E3F"/>
    <w:rsid w:val="00ED6331"/>
    <w:rsid w:val="00ED6B1C"/>
    <w:rsid w:val="00ED6D5D"/>
    <w:rsid w:val="00ED7F06"/>
    <w:rsid w:val="00EE0055"/>
    <w:rsid w:val="00EE014A"/>
    <w:rsid w:val="00EE0803"/>
    <w:rsid w:val="00EE0E63"/>
    <w:rsid w:val="00EE0F51"/>
    <w:rsid w:val="00EE1705"/>
    <w:rsid w:val="00EE28F0"/>
    <w:rsid w:val="00EE2A39"/>
    <w:rsid w:val="00EE3136"/>
    <w:rsid w:val="00EE3C2E"/>
    <w:rsid w:val="00EE412A"/>
    <w:rsid w:val="00EE4AFD"/>
    <w:rsid w:val="00EE4B7C"/>
    <w:rsid w:val="00EE54D7"/>
    <w:rsid w:val="00EE5868"/>
    <w:rsid w:val="00EE5F31"/>
    <w:rsid w:val="00EE63D1"/>
    <w:rsid w:val="00EE64AB"/>
    <w:rsid w:val="00EE7DDF"/>
    <w:rsid w:val="00EE7E95"/>
    <w:rsid w:val="00EEC488"/>
    <w:rsid w:val="00EF008D"/>
    <w:rsid w:val="00EF0332"/>
    <w:rsid w:val="00EF0466"/>
    <w:rsid w:val="00EF049E"/>
    <w:rsid w:val="00EF0890"/>
    <w:rsid w:val="00EF09F8"/>
    <w:rsid w:val="00EF0F27"/>
    <w:rsid w:val="00EF1384"/>
    <w:rsid w:val="00EF21B0"/>
    <w:rsid w:val="00EF2EA0"/>
    <w:rsid w:val="00EF5596"/>
    <w:rsid w:val="00EF5851"/>
    <w:rsid w:val="00EF5892"/>
    <w:rsid w:val="00EF5A8E"/>
    <w:rsid w:val="00EF5CCE"/>
    <w:rsid w:val="00EF5F33"/>
    <w:rsid w:val="00EF62DF"/>
    <w:rsid w:val="00EF657F"/>
    <w:rsid w:val="00EF6DAD"/>
    <w:rsid w:val="00EF7081"/>
    <w:rsid w:val="00EF75D2"/>
    <w:rsid w:val="00EF76DC"/>
    <w:rsid w:val="00EF79A8"/>
    <w:rsid w:val="00F000DA"/>
    <w:rsid w:val="00F00422"/>
    <w:rsid w:val="00F01175"/>
    <w:rsid w:val="00F01384"/>
    <w:rsid w:val="00F017C8"/>
    <w:rsid w:val="00F0194C"/>
    <w:rsid w:val="00F01966"/>
    <w:rsid w:val="00F01F0C"/>
    <w:rsid w:val="00F02964"/>
    <w:rsid w:val="00F029F1"/>
    <w:rsid w:val="00F02C83"/>
    <w:rsid w:val="00F02D94"/>
    <w:rsid w:val="00F03E7A"/>
    <w:rsid w:val="00F03EE5"/>
    <w:rsid w:val="00F04B2F"/>
    <w:rsid w:val="00F0559E"/>
    <w:rsid w:val="00F05F46"/>
    <w:rsid w:val="00F06561"/>
    <w:rsid w:val="00F07003"/>
    <w:rsid w:val="00F07182"/>
    <w:rsid w:val="00F074E6"/>
    <w:rsid w:val="00F07DEC"/>
    <w:rsid w:val="00F07F15"/>
    <w:rsid w:val="00F10C93"/>
    <w:rsid w:val="00F10F3D"/>
    <w:rsid w:val="00F115D0"/>
    <w:rsid w:val="00F12F60"/>
    <w:rsid w:val="00F12FDB"/>
    <w:rsid w:val="00F137EE"/>
    <w:rsid w:val="00F13968"/>
    <w:rsid w:val="00F13FA9"/>
    <w:rsid w:val="00F14433"/>
    <w:rsid w:val="00F144C1"/>
    <w:rsid w:val="00F159D4"/>
    <w:rsid w:val="00F15DD9"/>
    <w:rsid w:val="00F16377"/>
    <w:rsid w:val="00F171D2"/>
    <w:rsid w:val="00F1728F"/>
    <w:rsid w:val="00F17931"/>
    <w:rsid w:val="00F1BFE9"/>
    <w:rsid w:val="00F20444"/>
    <w:rsid w:val="00F2104E"/>
    <w:rsid w:val="00F21D3C"/>
    <w:rsid w:val="00F2251A"/>
    <w:rsid w:val="00F23379"/>
    <w:rsid w:val="00F23A35"/>
    <w:rsid w:val="00F23B3E"/>
    <w:rsid w:val="00F23D8A"/>
    <w:rsid w:val="00F23E74"/>
    <w:rsid w:val="00F24B65"/>
    <w:rsid w:val="00F24EDB"/>
    <w:rsid w:val="00F253B8"/>
    <w:rsid w:val="00F267FD"/>
    <w:rsid w:val="00F26A1D"/>
    <w:rsid w:val="00F27598"/>
    <w:rsid w:val="00F2763D"/>
    <w:rsid w:val="00F305D7"/>
    <w:rsid w:val="00F310D7"/>
    <w:rsid w:val="00F31283"/>
    <w:rsid w:val="00F312AA"/>
    <w:rsid w:val="00F31A67"/>
    <w:rsid w:val="00F31F49"/>
    <w:rsid w:val="00F320F8"/>
    <w:rsid w:val="00F325B9"/>
    <w:rsid w:val="00F32A55"/>
    <w:rsid w:val="00F32B6E"/>
    <w:rsid w:val="00F331B9"/>
    <w:rsid w:val="00F331CD"/>
    <w:rsid w:val="00F332B2"/>
    <w:rsid w:val="00F3344A"/>
    <w:rsid w:val="00F33881"/>
    <w:rsid w:val="00F33B1A"/>
    <w:rsid w:val="00F3468B"/>
    <w:rsid w:val="00F34C48"/>
    <w:rsid w:val="00F361B9"/>
    <w:rsid w:val="00F363F3"/>
    <w:rsid w:val="00F36C6D"/>
    <w:rsid w:val="00F37643"/>
    <w:rsid w:val="00F37AF7"/>
    <w:rsid w:val="00F4065E"/>
    <w:rsid w:val="00F40F2C"/>
    <w:rsid w:val="00F4175D"/>
    <w:rsid w:val="00F42156"/>
    <w:rsid w:val="00F42174"/>
    <w:rsid w:val="00F4231C"/>
    <w:rsid w:val="00F42A39"/>
    <w:rsid w:val="00F434AD"/>
    <w:rsid w:val="00F45000"/>
    <w:rsid w:val="00F45561"/>
    <w:rsid w:val="00F458BD"/>
    <w:rsid w:val="00F45BB9"/>
    <w:rsid w:val="00F45D96"/>
    <w:rsid w:val="00F469EB"/>
    <w:rsid w:val="00F476F1"/>
    <w:rsid w:val="00F47BCF"/>
    <w:rsid w:val="00F50663"/>
    <w:rsid w:val="00F508A2"/>
    <w:rsid w:val="00F514CB"/>
    <w:rsid w:val="00F51782"/>
    <w:rsid w:val="00F51A4C"/>
    <w:rsid w:val="00F5308A"/>
    <w:rsid w:val="00F53AF4"/>
    <w:rsid w:val="00F53E39"/>
    <w:rsid w:val="00F5453C"/>
    <w:rsid w:val="00F550BA"/>
    <w:rsid w:val="00F551CB"/>
    <w:rsid w:val="00F55948"/>
    <w:rsid w:val="00F55A09"/>
    <w:rsid w:val="00F55A7B"/>
    <w:rsid w:val="00F55D5C"/>
    <w:rsid w:val="00F55F90"/>
    <w:rsid w:val="00F56F17"/>
    <w:rsid w:val="00F56F65"/>
    <w:rsid w:val="00F57A6D"/>
    <w:rsid w:val="00F57FD5"/>
    <w:rsid w:val="00F6032A"/>
    <w:rsid w:val="00F6083F"/>
    <w:rsid w:val="00F60A43"/>
    <w:rsid w:val="00F60DF1"/>
    <w:rsid w:val="00F60E47"/>
    <w:rsid w:val="00F61138"/>
    <w:rsid w:val="00F613AD"/>
    <w:rsid w:val="00F61B8A"/>
    <w:rsid w:val="00F61BF4"/>
    <w:rsid w:val="00F6350A"/>
    <w:rsid w:val="00F63D3E"/>
    <w:rsid w:val="00F648D9"/>
    <w:rsid w:val="00F64AFC"/>
    <w:rsid w:val="00F65452"/>
    <w:rsid w:val="00F656A4"/>
    <w:rsid w:val="00F656F4"/>
    <w:rsid w:val="00F65739"/>
    <w:rsid w:val="00F657A7"/>
    <w:rsid w:val="00F658A2"/>
    <w:rsid w:val="00F658FB"/>
    <w:rsid w:val="00F6595C"/>
    <w:rsid w:val="00F6723D"/>
    <w:rsid w:val="00F679DD"/>
    <w:rsid w:val="00F679E1"/>
    <w:rsid w:val="00F67FE7"/>
    <w:rsid w:val="00F700C9"/>
    <w:rsid w:val="00F70F02"/>
    <w:rsid w:val="00F70F61"/>
    <w:rsid w:val="00F710D7"/>
    <w:rsid w:val="00F710E4"/>
    <w:rsid w:val="00F71497"/>
    <w:rsid w:val="00F71C4E"/>
    <w:rsid w:val="00F71CA4"/>
    <w:rsid w:val="00F729CD"/>
    <w:rsid w:val="00F72DDB"/>
    <w:rsid w:val="00F737B9"/>
    <w:rsid w:val="00F73ACD"/>
    <w:rsid w:val="00F73ECD"/>
    <w:rsid w:val="00F745DD"/>
    <w:rsid w:val="00F7473A"/>
    <w:rsid w:val="00F754BF"/>
    <w:rsid w:val="00F75A75"/>
    <w:rsid w:val="00F75C72"/>
    <w:rsid w:val="00F75E1C"/>
    <w:rsid w:val="00F76993"/>
    <w:rsid w:val="00F76A5D"/>
    <w:rsid w:val="00F76E45"/>
    <w:rsid w:val="00F77261"/>
    <w:rsid w:val="00F773CA"/>
    <w:rsid w:val="00F80C0A"/>
    <w:rsid w:val="00F80DEC"/>
    <w:rsid w:val="00F81251"/>
    <w:rsid w:val="00F82DDB"/>
    <w:rsid w:val="00F83800"/>
    <w:rsid w:val="00F8387E"/>
    <w:rsid w:val="00F83AFB"/>
    <w:rsid w:val="00F8410E"/>
    <w:rsid w:val="00F84F3B"/>
    <w:rsid w:val="00F85279"/>
    <w:rsid w:val="00F85723"/>
    <w:rsid w:val="00F86BE0"/>
    <w:rsid w:val="00F87008"/>
    <w:rsid w:val="00F87F3A"/>
    <w:rsid w:val="00F905BB"/>
    <w:rsid w:val="00F90792"/>
    <w:rsid w:val="00F90B97"/>
    <w:rsid w:val="00F91106"/>
    <w:rsid w:val="00F91B54"/>
    <w:rsid w:val="00F9262C"/>
    <w:rsid w:val="00F928C4"/>
    <w:rsid w:val="00F92934"/>
    <w:rsid w:val="00F936F0"/>
    <w:rsid w:val="00F940F1"/>
    <w:rsid w:val="00F94951"/>
    <w:rsid w:val="00F950EF"/>
    <w:rsid w:val="00F95253"/>
    <w:rsid w:val="00F96064"/>
    <w:rsid w:val="00F9624D"/>
    <w:rsid w:val="00F962F5"/>
    <w:rsid w:val="00F96EC7"/>
    <w:rsid w:val="00F970B0"/>
    <w:rsid w:val="00F97343"/>
    <w:rsid w:val="00F97628"/>
    <w:rsid w:val="00F977D6"/>
    <w:rsid w:val="00F97E15"/>
    <w:rsid w:val="00F97F6B"/>
    <w:rsid w:val="00FA0B26"/>
    <w:rsid w:val="00FA0EB4"/>
    <w:rsid w:val="00FA12F8"/>
    <w:rsid w:val="00FA17D1"/>
    <w:rsid w:val="00FA1A04"/>
    <w:rsid w:val="00FA1F06"/>
    <w:rsid w:val="00FA2354"/>
    <w:rsid w:val="00FA23CE"/>
    <w:rsid w:val="00FA2FD1"/>
    <w:rsid w:val="00FA35DC"/>
    <w:rsid w:val="00FA4B42"/>
    <w:rsid w:val="00FA591E"/>
    <w:rsid w:val="00FA5CFA"/>
    <w:rsid w:val="00FA5D95"/>
    <w:rsid w:val="00FA611A"/>
    <w:rsid w:val="00FA6717"/>
    <w:rsid w:val="00FA698B"/>
    <w:rsid w:val="00FA6E07"/>
    <w:rsid w:val="00FA71B4"/>
    <w:rsid w:val="00FA71F6"/>
    <w:rsid w:val="00FA79C2"/>
    <w:rsid w:val="00FA7EF2"/>
    <w:rsid w:val="00FB013B"/>
    <w:rsid w:val="00FB1234"/>
    <w:rsid w:val="00FB18ED"/>
    <w:rsid w:val="00FB1A1E"/>
    <w:rsid w:val="00FB1CB0"/>
    <w:rsid w:val="00FB1CB6"/>
    <w:rsid w:val="00FB1DAF"/>
    <w:rsid w:val="00FB2911"/>
    <w:rsid w:val="00FB2D65"/>
    <w:rsid w:val="00FB2F86"/>
    <w:rsid w:val="00FB35AE"/>
    <w:rsid w:val="00FB3F0E"/>
    <w:rsid w:val="00FB4230"/>
    <w:rsid w:val="00FB4645"/>
    <w:rsid w:val="00FB4CC3"/>
    <w:rsid w:val="00FB5308"/>
    <w:rsid w:val="00FB66B7"/>
    <w:rsid w:val="00FB6BB6"/>
    <w:rsid w:val="00FB6DE2"/>
    <w:rsid w:val="00FB7434"/>
    <w:rsid w:val="00FB7488"/>
    <w:rsid w:val="00FB7EA5"/>
    <w:rsid w:val="00FC137E"/>
    <w:rsid w:val="00FC14FA"/>
    <w:rsid w:val="00FC3295"/>
    <w:rsid w:val="00FC3F12"/>
    <w:rsid w:val="00FC4486"/>
    <w:rsid w:val="00FC471B"/>
    <w:rsid w:val="00FC4CD0"/>
    <w:rsid w:val="00FC4D3D"/>
    <w:rsid w:val="00FC518F"/>
    <w:rsid w:val="00FC5344"/>
    <w:rsid w:val="00FC5AAB"/>
    <w:rsid w:val="00FC5E3D"/>
    <w:rsid w:val="00FC629C"/>
    <w:rsid w:val="00FC6869"/>
    <w:rsid w:val="00FC7AA0"/>
    <w:rsid w:val="00FD10AB"/>
    <w:rsid w:val="00FD1727"/>
    <w:rsid w:val="00FD330E"/>
    <w:rsid w:val="00FD3D9C"/>
    <w:rsid w:val="00FD4313"/>
    <w:rsid w:val="00FD4715"/>
    <w:rsid w:val="00FD55C4"/>
    <w:rsid w:val="00FD5E53"/>
    <w:rsid w:val="00FD60C9"/>
    <w:rsid w:val="00FD6281"/>
    <w:rsid w:val="00FD64DB"/>
    <w:rsid w:val="00FD6896"/>
    <w:rsid w:val="00FD6A6C"/>
    <w:rsid w:val="00FD7951"/>
    <w:rsid w:val="00FE06A8"/>
    <w:rsid w:val="00FE06B6"/>
    <w:rsid w:val="00FE06BE"/>
    <w:rsid w:val="00FE0889"/>
    <w:rsid w:val="00FE099B"/>
    <w:rsid w:val="00FE0D80"/>
    <w:rsid w:val="00FE0D82"/>
    <w:rsid w:val="00FE1387"/>
    <w:rsid w:val="00FE1593"/>
    <w:rsid w:val="00FE1916"/>
    <w:rsid w:val="00FE2025"/>
    <w:rsid w:val="00FE2455"/>
    <w:rsid w:val="00FE24CD"/>
    <w:rsid w:val="00FE2696"/>
    <w:rsid w:val="00FE2C1D"/>
    <w:rsid w:val="00FE3A17"/>
    <w:rsid w:val="00FE41DC"/>
    <w:rsid w:val="00FE42DB"/>
    <w:rsid w:val="00FE4AE4"/>
    <w:rsid w:val="00FE5077"/>
    <w:rsid w:val="00FE5093"/>
    <w:rsid w:val="00FE52C6"/>
    <w:rsid w:val="00FE5D79"/>
    <w:rsid w:val="00FE7B49"/>
    <w:rsid w:val="00FF09A6"/>
    <w:rsid w:val="00FF0D23"/>
    <w:rsid w:val="00FF16EB"/>
    <w:rsid w:val="00FF1875"/>
    <w:rsid w:val="00FF1A93"/>
    <w:rsid w:val="00FF25C4"/>
    <w:rsid w:val="00FF25D2"/>
    <w:rsid w:val="00FF2E0C"/>
    <w:rsid w:val="00FF3177"/>
    <w:rsid w:val="00FF38DE"/>
    <w:rsid w:val="00FF3EDF"/>
    <w:rsid w:val="00FF4145"/>
    <w:rsid w:val="00FF49BC"/>
    <w:rsid w:val="00FF55E0"/>
    <w:rsid w:val="00FF5F52"/>
    <w:rsid w:val="00FF626E"/>
    <w:rsid w:val="00FF64EF"/>
    <w:rsid w:val="00FF774A"/>
    <w:rsid w:val="00FF7D85"/>
    <w:rsid w:val="0119DFAC"/>
    <w:rsid w:val="01519052"/>
    <w:rsid w:val="016848AD"/>
    <w:rsid w:val="01689442"/>
    <w:rsid w:val="016BEE3E"/>
    <w:rsid w:val="016EC9F5"/>
    <w:rsid w:val="016F9893"/>
    <w:rsid w:val="0173452C"/>
    <w:rsid w:val="01786F2D"/>
    <w:rsid w:val="017A0A3D"/>
    <w:rsid w:val="01857686"/>
    <w:rsid w:val="018B5757"/>
    <w:rsid w:val="01AF7658"/>
    <w:rsid w:val="01B50903"/>
    <w:rsid w:val="01C435EE"/>
    <w:rsid w:val="01CA8322"/>
    <w:rsid w:val="01D1E83D"/>
    <w:rsid w:val="01E69983"/>
    <w:rsid w:val="01F1C09D"/>
    <w:rsid w:val="01F726B7"/>
    <w:rsid w:val="0204DBF4"/>
    <w:rsid w:val="020FE76F"/>
    <w:rsid w:val="02154759"/>
    <w:rsid w:val="0228D86C"/>
    <w:rsid w:val="022A9D5C"/>
    <w:rsid w:val="022B0210"/>
    <w:rsid w:val="024BC949"/>
    <w:rsid w:val="024F888B"/>
    <w:rsid w:val="0255FE3E"/>
    <w:rsid w:val="0257AD80"/>
    <w:rsid w:val="0262B029"/>
    <w:rsid w:val="026F3CE6"/>
    <w:rsid w:val="0275D37A"/>
    <w:rsid w:val="0280418F"/>
    <w:rsid w:val="029174B7"/>
    <w:rsid w:val="02A4DDEB"/>
    <w:rsid w:val="02A65D9D"/>
    <w:rsid w:val="02A9CF0B"/>
    <w:rsid w:val="02DB12D3"/>
    <w:rsid w:val="02F3C081"/>
    <w:rsid w:val="02FFA84C"/>
    <w:rsid w:val="031F9F24"/>
    <w:rsid w:val="0321674E"/>
    <w:rsid w:val="032E5DFE"/>
    <w:rsid w:val="03318B3B"/>
    <w:rsid w:val="0339123F"/>
    <w:rsid w:val="034F94F7"/>
    <w:rsid w:val="035BFF6F"/>
    <w:rsid w:val="035D3EF7"/>
    <w:rsid w:val="0362EB50"/>
    <w:rsid w:val="03679486"/>
    <w:rsid w:val="03692B32"/>
    <w:rsid w:val="037672A9"/>
    <w:rsid w:val="038BC6DD"/>
    <w:rsid w:val="0395ACF5"/>
    <w:rsid w:val="03A15140"/>
    <w:rsid w:val="03A3F85E"/>
    <w:rsid w:val="03A940D1"/>
    <w:rsid w:val="03AFB23C"/>
    <w:rsid w:val="03BCA343"/>
    <w:rsid w:val="03CD7A30"/>
    <w:rsid w:val="03D737E3"/>
    <w:rsid w:val="03DA6C91"/>
    <w:rsid w:val="03DCA46F"/>
    <w:rsid w:val="03E28E57"/>
    <w:rsid w:val="03E464D0"/>
    <w:rsid w:val="03E49914"/>
    <w:rsid w:val="03EB5359"/>
    <w:rsid w:val="03EEBCE7"/>
    <w:rsid w:val="03EFFE7F"/>
    <w:rsid w:val="03F644CE"/>
    <w:rsid w:val="03FE2869"/>
    <w:rsid w:val="03FEBE36"/>
    <w:rsid w:val="040C761E"/>
    <w:rsid w:val="0415916D"/>
    <w:rsid w:val="0420A95D"/>
    <w:rsid w:val="0422146A"/>
    <w:rsid w:val="04294E5F"/>
    <w:rsid w:val="042F67B7"/>
    <w:rsid w:val="04334F24"/>
    <w:rsid w:val="0437FC8C"/>
    <w:rsid w:val="044AE2B7"/>
    <w:rsid w:val="0452963E"/>
    <w:rsid w:val="0454A821"/>
    <w:rsid w:val="04587A3A"/>
    <w:rsid w:val="0460A33D"/>
    <w:rsid w:val="047674BF"/>
    <w:rsid w:val="04793B4C"/>
    <w:rsid w:val="047EED1F"/>
    <w:rsid w:val="04843FC3"/>
    <w:rsid w:val="048C5072"/>
    <w:rsid w:val="0491E4E8"/>
    <w:rsid w:val="04996DAE"/>
    <w:rsid w:val="049BB27C"/>
    <w:rsid w:val="049C27A4"/>
    <w:rsid w:val="049D357E"/>
    <w:rsid w:val="04A28377"/>
    <w:rsid w:val="04AA720B"/>
    <w:rsid w:val="04C15263"/>
    <w:rsid w:val="04CD3AD9"/>
    <w:rsid w:val="04D30B14"/>
    <w:rsid w:val="04DD9CC7"/>
    <w:rsid w:val="04E62CF9"/>
    <w:rsid w:val="04EF23FB"/>
    <w:rsid w:val="04F118DF"/>
    <w:rsid w:val="05144AC9"/>
    <w:rsid w:val="05207ACA"/>
    <w:rsid w:val="0526D136"/>
    <w:rsid w:val="052C6B0C"/>
    <w:rsid w:val="0535E091"/>
    <w:rsid w:val="05373A6C"/>
    <w:rsid w:val="05454655"/>
    <w:rsid w:val="0563E7D6"/>
    <w:rsid w:val="057430E0"/>
    <w:rsid w:val="057722FF"/>
    <w:rsid w:val="057A8281"/>
    <w:rsid w:val="0587A0F8"/>
    <w:rsid w:val="058CD24D"/>
    <w:rsid w:val="05987553"/>
    <w:rsid w:val="059CEB25"/>
    <w:rsid w:val="05A3161F"/>
    <w:rsid w:val="05A62F0C"/>
    <w:rsid w:val="05B09D2E"/>
    <w:rsid w:val="05C09C49"/>
    <w:rsid w:val="05C6DF2B"/>
    <w:rsid w:val="05C8FC80"/>
    <w:rsid w:val="05CCC0EA"/>
    <w:rsid w:val="05CDC6D7"/>
    <w:rsid w:val="05D1AAE3"/>
    <w:rsid w:val="05DA8587"/>
    <w:rsid w:val="05F00C45"/>
    <w:rsid w:val="05F0A4A5"/>
    <w:rsid w:val="05F4B175"/>
    <w:rsid w:val="05F7B165"/>
    <w:rsid w:val="05FECB00"/>
    <w:rsid w:val="06016F32"/>
    <w:rsid w:val="06037AB9"/>
    <w:rsid w:val="060DD9D2"/>
    <w:rsid w:val="0612350C"/>
    <w:rsid w:val="0613EE94"/>
    <w:rsid w:val="062CF772"/>
    <w:rsid w:val="062D0CE8"/>
    <w:rsid w:val="062EF87E"/>
    <w:rsid w:val="06394705"/>
    <w:rsid w:val="063A70BF"/>
    <w:rsid w:val="063BBD13"/>
    <w:rsid w:val="065D2F55"/>
    <w:rsid w:val="06701F05"/>
    <w:rsid w:val="0673FAF5"/>
    <w:rsid w:val="06820DBE"/>
    <w:rsid w:val="0684F168"/>
    <w:rsid w:val="068C025F"/>
    <w:rsid w:val="068DBBBD"/>
    <w:rsid w:val="069178B8"/>
    <w:rsid w:val="0699758E"/>
    <w:rsid w:val="069E6488"/>
    <w:rsid w:val="06A380B9"/>
    <w:rsid w:val="06A64774"/>
    <w:rsid w:val="06AB221C"/>
    <w:rsid w:val="06AE136B"/>
    <w:rsid w:val="06BD9B21"/>
    <w:rsid w:val="06C08DB3"/>
    <w:rsid w:val="06D2699A"/>
    <w:rsid w:val="06E3ACDD"/>
    <w:rsid w:val="06E69BDB"/>
    <w:rsid w:val="06F477AD"/>
    <w:rsid w:val="06FC7AF2"/>
    <w:rsid w:val="0700BF72"/>
    <w:rsid w:val="0702710A"/>
    <w:rsid w:val="07099093"/>
    <w:rsid w:val="070C885E"/>
    <w:rsid w:val="0711DB91"/>
    <w:rsid w:val="0728896B"/>
    <w:rsid w:val="073303E2"/>
    <w:rsid w:val="07347962"/>
    <w:rsid w:val="073685CB"/>
    <w:rsid w:val="0754C3CC"/>
    <w:rsid w:val="0767C460"/>
    <w:rsid w:val="077653D1"/>
    <w:rsid w:val="07765457"/>
    <w:rsid w:val="077D01EA"/>
    <w:rsid w:val="07816845"/>
    <w:rsid w:val="0792277B"/>
    <w:rsid w:val="079D4DE4"/>
    <w:rsid w:val="079E4C66"/>
    <w:rsid w:val="07A3E2E3"/>
    <w:rsid w:val="07AA961E"/>
    <w:rsid w:val="07B9DD71"/>
    <w:rsid w:val="07C0634F"/>
    <w:rsid w:val="07D64120"/>
    <w:rsid w:val="07DA4AC7"/>
    <w:rsid w:val="07DCF52F"/>
    <w:rsid w:val="07E9C97B"/>
    <w:rsid w:val="07F8326F"/>
    <w:rsid w:val="07FDB5EF"/>
    <w:rsid w:val="080AB342"/>
    <w:rsid w:val="080E075D"/>
    <w:rsid w:val="0811D280"/>
    <w:rsid w:val="0819413A"/>
    <w:rsid w:val="081A7D91"/>
    <w:rsid w:val="082FF4D6"/>
    <w:rsid w:val="083DBEF1"/>
    <w:rsid w:val="0842EA0A"/>
    <w:rsid w:val="084BD97F"/>
    <w:rsid w:val="084CB544"/>
    <w:rsid w:val="085140E0"/>
    <w:rsid w:val="085729BC"/>
    <w:rsid w:val="085E94EC"/>
    <w:rsid w:val="087B18AB"/>
    <w:rsid w:val="08800612"/>
    <w:rsid w:val="0892F8B9"/>
    <w:rsid w:val="089803DC"/>
    <w:rsid w:val="089ABDA6"/>
    <w:rsid w:val="08A6B0D5"/>
    <w:rsid w:val="08B7D00C"/>
    <w:rsid w:val="08BF6187"/>
    <w:rsid w:val="08CA3D47"/>
    <w:rsid w:val="08E623F7"/>
    <w:rsid w:val="08EC7BAF"/>
    <w:rsid w:val="08F88E5A"/>
    <w:rsid w:val="08FAE888"/>
    <w:rsid w:val="08FC061D"/>
    <w:rsid w:val="08FFF837"/>
    <w:rsid w:val="090F395E"/>
    <w:rsid w:val="091810B5"/>
    <w:rsid w:val="09193FD3"/>
    <w:rsid w:val="0924F191"/>
    <w:rsid w:val="092C5237"/>
    <w:rsid w:val="092D1BA1"/>
    <w:rsid w:val="0947E987"/>
    <w:rsid w:val="0954A06F"/>
    <w:rsid w:val="095BD4F0"/>
    <w:rsid w:val="09624A8A"/>
    <w:rsid w:val="096414F6"/>
    <w:rsid w:val="096A78EC"/>
    <w:rsid w:val="09797BF0"/>
    <w:rsid w:val="097FD47D"/>
    <w:rsid w:val="09854CD1"/>
    <w:rsid w:val="098A35A4"/>
    <w:rsid w:val="09B1EA56"/>
    <w:rsid w:val="09BEFE5D"/>
    <w:rsid w:val="09CA26B2"/>
    <w:rsid w:val="09EEE20D"/>
    <w:rsid w:val="09F86A9B"/>
    <w:rsid w:val="09FEA745"/>
    <w:rsid w:val="0A0379B0"/>
    <w:rsid w:val="0A0A3629"/>
    <w:rsid w:val="0A10B5B8"/>
    <w:rsid w:val="0A113754"/>
    <w:rsid w:val="0A11B630"/>
    <w:rsid w:val="0A28C36A"/>
    <w:rsid w:val="0A3B40FF"/>
    <w:rsid w:val="0A519A91"/>
    <w:rsid w:val="0A5445C6"/>
    <w:rsid w:val="0A5FF881"/>
    <w:rsid w:val="0A6B4EFB"/>
    <w:rsid w:val="0A7DECFF"/>
    <w:rsid w:val="0A870AB0"/>
    <w:rsid w:val="0A98681D"/>
    <w:rsid w:val="0A9B58DD"/>
    <w:rsid w:val="0A9BE6F1"/>
    <w:rsid w:val="0AA0FF7A"/>
    <w:rsid w:val="0AA8EA43"/>
    <w:rsid w:val="0AAB798A"/>
    <w:rsid w:val="0AB63EAC"/>
    <w:rsid w:val="0AC51205"/>
    <w:rsid w:val="0ACE0D5C"/>
    <w:rsid w:val="0AD1D475"/>
    <w:rsid w:val="0ADD7509"/>
    <w:rsid w:val="0AE14AF5"/>
    <w:rsid w:val="0AE84EA9"/>
    <w:rsid w:val="0AED3B03"/>
    <w:rsid w:val="0AEE7759"/>
    <w:rsid w:val="0AF27B34"/>
    <w:rsid w:val="0AF82879"/>
    <w:rsid w:val="0B02B533"/>
    <w:rsid w:val="0B27BE90"/>
    <w:rsid w:val="0B3F5174"/>
    <w:rsid w:val="0B41A75C"/>
    <w:rsid w:val="0B48352F"/>
    <w:rsid w:val="0B484905"/>
    <w:rsid w:val="0B486F1C"/>
    <w:rsid w:val="0B553612"/>
    <w:rsid w:val="0B6D276F"/>
    <w:rsid w:val="0B72E8EE"/>
    <w:rsid w:val="0B8308A5"/>
    <w:rsid w:val="0B95AE13"/>
    <w:rsid w:val="0B9EABEF"/>
    <w:rsid w:val="0B9F0737"/>
    <w:rsid w:val="0BB00768"/>
    <w:rsid w:val="0BBA23F5"/>
    <w:rsid w:val="0BCBFCEB"/>
    <w:rsid w:val="0BD0D391"/>
    <w:rsid w:val="0BECF092"/>
    <w:rsid w:val="0BEDD760"/>
    <w:rsid w:val="0C07D4B3"/>
    <w:rsid w:val="0C0E1063"/>
    <w:rsid w:val="0C161136"/>
    <w:rsid w:val="0C1E8F0E"/>
    <w:rsid w:val="0C25BF28"/>
    <w:rsid w:val="0C25CB43"/>
    <w:rsid w:val="0C2A64C2"/>
    <w:rsid w:val="0C2BBC5A"/>
    <w:rsid w:val="0C2F1652"/>
    <w:rsid w:val="0C30A4E5"/>
    <w:rsid w:val="0C30C4BA"/>
    <w:rsid w:val="0C335F98"/>
    <w:rsid w:val="0C3C9CAE"/>
    <w:rsid w:val="0C58FB04"/>
    <w:rsid w:val="0C60FC2B"/>
    <w:rsid w:val="0C64C7DA"/>
    <w:rsid w:val="0C67EE15"/>
    <w:rsid w:val="0C6F62B5"/>
    <w:rsid w:val="0C71D00D"/>
    <w:rsid w:val="0C75D5E1"/>
    <w:rsid w:val="0C7B1F70"/>
    <w:rsid w:val="0C88E7D0"/>
    <w:rsid w:val="0CAC56EE"/>
    <w:rsid w:val="0CAC97EB"/>
    <w:rsid w:val="0CB38D0C"/>
    <w:rsid w:val="0CCE35C9"/>
    <w:rsid w:val="0CEB5D9D"/>
    <w:rsid w:val="0CF78932"/>
    <w:rsid w:val="0D1690AA"/>
    <w:rsid w:val="0D178231"/>
    <w:rsid w:val="0D18EC3B"/>
    <w:rsid w:val="0D255DBE"/>
    <w:rsid w:val="0D2785C2"/>
    <w:rsid w:val="0D422B72"/>
    <w:rsid w:val="0D576BA7"/>
    <w:rsid w:val="0D577278"/>
    <w:rsid w:val="0D6EED7F"/>
    <w:rsid w:val="0D7104A5"/>
    <w:rsid w:val="0D860391"/>
    <w:rsid w:val="0D8BE252"/>
    <w:rsid w:val="0D95000E"/>
    <w:rsid w:val="0D9C1041"/>
    <w:rsid w:val="0D9F9796"/>
    <w:rsid w:val="0DA50FC7"/>
    <w:rsid w:val="0DBB6C52"/>
    <w:rsid w:val="0DBE521B"/>
    <w:rsid w:val="0DBFA3EF"/>
    <w:rsid w:val="0DC96140"/>
    <w:rsid w:val="0DD6C95B"/>
    <w:rsid w:val="0DE74A0B"/>
    <w:rsid w:val="0DFBF07A"/>
    <w:rsid w:val="0DFC41F3"/>
    <w:rsid w:val="0E02C026"/>
    <w:rsid w:val="0E1AEF2F"/>
    <w:rsid w:val="0E30BE52"/>
    <w:rsid w:val="0E473E87"/>
    <w:rsid w:val="0E5B6C3D"/>
    <w:rsid w:val="0E621C1E"/>
    <w:rsid w:val="0E66DCB5"/>
    <w:rsid w:val="0E6FC084"/>
    <w:rsid w:val="0E7022BE"/>
    <w:rsid w:val="0E7822FD"/>
    <w:rsid w:val="0E898235"/>
    <w:rsid w:val="0E9123F5"/>
    <w:rsid w:val="0E95B869"/>
    <w:rsid w:val="0E9ED20F"/>
    <w:rsid w:val="0EC14FF3"/>
    <w:rsid w:val="0EC6EBFC"/>
    <w:rsid w:val="0ECAFFC1"/>
    <w:rsid w:val="0ECE4876"/>
    <w:rsid w:val="0ECED887"/>
    <w:rsid w:val="0ED40A84"/>
    <w:rsid w:val="0EDA0946"/>
    <w:rsid w:val="0EDAACD3"/>
    <w:rsid w:val="0EDAF86A"/>
    <w:rsid w:val="0EDDFBD3"/>
    <w:rsid w:val="0EE3A29D"/>
    <w:rsid w:val="0EEA6F27"/>
    <w:rsid w:val="0EF885EF"/>
    <w:rsid w:val="0F21022C"/>
    <w:rsid w:val="0F2AA50E"/>
    <w:rsid w:val="0F2B77F0"/>
    <w:rsid w:val="0F3801CB"/>
    <w:rsid w:val="0F38E362"/>
    <w:rsid w:val="0F4AA5BD"/>
    <w:rsid w:val="0F505C24"/>
    <w:rsid w:val="0F52C256"/>
    <w:rsid w:val="0F73A3B3"/>
    <w:rsid w:val="0F79DE97"/>
    <w:rsid w:val="0F7D30B7"/>
    <w:rsid w:val="0F7FC9DF"/>
    <w:rsid w:val="0F933E63"/>
    <w:rsid w:val="0F98CF7E"/>
    <w:rsid w:val="0F994752"/>
    <w:rsid w:val="0F9EFB8F"/>
    <w:rsid w:val="0FA0EE5D"/>
    <w:rsid w:val="0FA94797"/>
    <w:rsid w:val="0FA97D33"/>
    <w:rsid w:val="0FAEB77F"/>
    <w:rsid w:val="0FB10A41"/>
    <w:rsid w:val="0FB44FBB"/>
    <w:rsid w:val="0FB8C54A"/>
    <w:rsid w:val="0FC9132F"/>
    <w:rsid w:val="0FCDCEEE"/>
    <w:rsid w:val="0FD68399"/>
    <w:rsid w:val="0FDA590D"/>
    <w:rsid w:val="0FE3882A"/>
    <w:rsid w:val="0FE92DE3"/>
    <w:rsid w:val="1001CFF2"/>
    <w:rsid w:val="100268F9"/>
    <w:rsid w:val="1005A645"/>
    <w:rsid w:val="103B07C5"/>
    <w:rsid w:val="103EE43B"/>
    <w:rsid w:val="1041DEB0"/>
    <w:rsid w:val="10455F98"/>
    <w:rsid w:val="10553803"/>
    <w:rsid w:val="105FF1AD"/>
    <w:rsid w:val="1061ED6D"/>
    <w:rsid w:val="10622677"/>
    <w:rsid w:val="106B54DD"/>
    <w:rsid w:val="107044AD"/>
    <w:rsid w:val="1072F1F3"/>
    <w:rsid w:val="1073ADD4"/>
    <w:rsid w:val="107D97B7"/>
    <w:rsid w:val="107E174E"/>
    <w:rsid w:val="108345CA"/>
    <w:rsid w:val="10873A52"/>
    <w:rsid w:val="108EFD8D"/>
    <w:rsid w:val="108F45CD"/>
    <w:rsid w:val="1096BDFF"/>
    <w:rsid w:val="10AB7513"/>
    <w:rsid w:val="10BFABDE"/>
    <w:rsid w:val="10C0018A"/>
    <w:rsid w:val="10E95027"/>
    <w:rsid w:val="10EB7229"/>
    <w:rsid w:val="1101A2C4"/>
    <w:rsid w:val="11101B33"/>
    <w:rsid w:val="11138DA8"/>
    <w:rsid w:val="112719EA"/>
    <w:rsid w:val="112C3B31"/>
    <w:rsid w:val="112E5971"/>
    <w:rsid w:val="1131AC3F"/>
    <w:rsid w:val="1137D915"/>
    <w:rsid w:val="1138F72B"/>
    <w:rsid w:val="114B4B42"/>
    <w:rsid w:val="115B6F12"/>
    <w:rsid w:val="1169DDA4"/>
    <w:rsid w:val="11805794"/>
    <w:rsid w:val="118255D6"/>
    <w:rsid w:val="1190A0F9"/>
    <w:rsid w:val="119AE133"/>
    <w:rsid w:val="119DB0C8"/>
    <w:rsid w:val="11A97920"/>
    <w:rsid w:val="11AC5175"/>
    <w:rsid w:val="11BBF081"/>
    <w:rsid w:val="11C47796"/>
    <w:rsid w:val="11CCAA31"/>
    <w:rsid w:val="11D9D7E0"/>
    <w:rsid w:val="11DB1744"/>
    <w:rsid w:val="11E006BD"/>
    <w:rsid w:val="11F31363"/>
    <w:rsid w:val="11F6C9E0"/>
    <w:rsid w:val="11F7EF01"/>
    <w:rsid w:val="11FAAEE4"/>
    <w:rsid w:val="120F50FE"/>
    <w:rsid w:val="1220A3E8"/>
    <w:rsid w:val="122EAA29"/>
    <w:rsid w:val="123A6813"/>
    <w:rsid w:val="124ACD8B"/>
    <w:rsid w:val="1267BB2E"/>
    <w:rsid w:val="126DD4AC"/>
    <w:rsid w:val="126F40C5"/>
    <w:rsid w:val="12701D1C"/>
    <w:rsid w:val="127497D7"/>
    <w:rsid w:val="128FA6C3"/>
    <w:rsid w:val="1295F14E"/>
    <w:rsid w:val="1296881D"/>
    <w:rsid w:val="12A0E2F2"/>
    <w:rsid w:val="12A6BDD0"/>
    <w:rsid w:val="12BA321C"/>
    <w:rsid w:val="12C92DA5"/>
    <w:rsid w:val="12D26C7B"/>
    <w:rsid w:val="12D844DE"/>
    <w:rsid w:val="12DDF771"/>
    <w:rsid w:val="12E0747E"/>
    <w:rsid w:val="12E57FE3"/>
    <w:rsid w:val="12FAAAC8"/>
    <w:rsid w:val="13091C9A"/>
    <w:rsid w:val="130FBEF5"/>
    <w:rsid w:val="1316F76F"/>
    <w:rsid w:val="131E60A1"/>
    <w:rsid w:val="1329DD11"/>
    <w:rsid w:val="132C70CB"/>
    <w:rsid w:val="132D6252"/>
    <w:rsid w:val="13389D62"/>
    <w:rsid w:val="13450BF3"/>
    <w:rsid w:val="134527FB"/>
    <w:rsid w:val="134CF4CF"/>
    <w:rsid w:val="134E4E40"/>
    <w:rsid w:val="136B5018"/>
    <w:rsid w:val="1376ED04"/>
    <w:rsid w:val="139D8A26"/>
    <w:rsid w:val="13B251D6"/>
    <w:rsid w:val="13B4B908"/>
    <w:rsid w:val="13BFAB53"/>
    <w:rsid w:val="13C4D57F"/>
    <w:rsid w:val="13CAC10D"/>
    <w:rsid w:val="13CB4214"/>
    <w:rsid w:val="13CECD6F"/>
    <w:rsid w:val="13CFEBAD"/>
    <w:rsid w:val="13E6F390"/>
    <w:rsid w:val="13F190F3"/>
    <w:rsid w:val="13FE877A"/>
    <w:rsid w:val="14125EC9"/>
    <w:rsid w:val="141825AA"/>
    <w:rsid w:val="1424832C"/>
    <w:rsid w:val="14396829"/>
    <w:rsid w:val="14408965"/>
    <w:rsid w:val="144A6480"/>
    <w:rsid w:val="1454B0DD"/>
    <w:rsid w:val="1468CD27"/>
    <w:rsid w:val="146F91BE"/>
    <w:rsid w:val="149BA7CE"/>
    <w:rsid w:val="14AB5F1E"/>
    <w:rsid w:val="14BD1A63"/>
    <w:rsid w:val="14BF9D8E"/>
    <w:rsid w:val="14D2BB44"/>
    <w:rsid w:val="14D42A22"/>
    <w:rsid w:val="14D57DCB"/>
    <w:rsid w:val="14DC46F9"/>
    <w:rsid w:val="14E7F54E"/>
    <w:rsid w:val="14EDCAE8"/>
    <w:rsid w:val="14F4AABC"/>
    <w:rsid w:val="14F88EE4"/>
    <w:rsid w:val="150609C0"/>
    <w:rsid w:val="151BDFAB"/>
    <w:rsid w:val="1535CDB3"/>
    <w:rsid w:val="153D67C2"/>
    <w:rsid w:val="15490709"/>
    <w:rsid w:val="15516130"/>
    <w:rsid w:val="156A54AF"/>
    <w:rsid w:val="15777C19"/>
    <w:rsid w:val="158712A7"/>
    <w:rsid w:val="158F5FCD"/>
    <w:rsid w:val="15ADB22E"/>
    <w:rsid w:val="15B2109F"/>
    <w:rsid w:val="15B766D0"/>
    <w:rsid w:val="15B966AD"/>
    <w:rsid w:val="15BECBC4"/>
    <w:rsid w:val="15CA700B"/>
    <w:rsid w:val="15DC1FEE"/>
    <w:rsid w:val="15E68AA4"/>
    <w:rsid w:val="15ED4194"/>
    <w:rsid w:val="15F4E812"/>
    <w:rsid w:val="15F8ECDE"/>
    <w:rsid w:val="1609A733"/>
    <w:rsid w:val="161197A0"/>
    <w:rsid w:val="1612A8AF"/>
    <w:rsid w:val="161E53DB"/>
    <w:rsid w:val="1620A244"/>
    <w:rsid w:val="162F88BC"/>
    <w:rsid w:val="1638D7B6"/>
    <w:rsid w:val="163A0DE8"/>
    <w:rsid w:val="163EA231"/>
    <w:rsid w:val="1645B3B5"/>
    <w:rsid w:val="1648D951"/>
    <w:rsid w:val="166044DA"/>
    <w:rsid w:val="166085D4"/>
    <w:rsid w:val="16650314"/>
    <w:rsid w:val="1669F847"/>
    <w:rsid w:val="166BA5BF"/>
    <w:rsid w:val="16754A3B"/>
    <w:rsid w:val="167C6C7D"/>
    <w:rsid w:val="16AA909C"/>
    <w:rsid w:val="16AEE892"/>
    <w:rsid w:val="16AF626B"/>
    <w:rsid w:val="16B1A209"/>
    <w:rsid w:val="16B58AD9"/>
    <w:rsid w:val="16CC207A"/>
    <w:rsid w:val="16CED361"/>
    <w:rsid w:val="16D8CB47"/>
    <w:rsid w:val="16DCC3F8"/>
    <w:rsid w:val="16E302A9"/>
    <w:rsid w:val="17014D9C"/>
    <w:rsid w:val="1705B430"/>
    <w:rsid w:val="170B6302"/>
    <w:rsid w:val="170E87B6"/>
    <w:rsid w:val="171C005E"/>
    <w:rsid w:val="1725C8BE"/>
    <w:rsid w:val="172F4AF3"/>
    <w:rsid w:val="1733CA9F"/>
    <w:rsid w:val="175A80F8"/>
    <w:rsid w:val="1767142F"/>
    <w:rsid w:val="1768E2D5"/>
    <w:rsid w:val="177DE537"/>
    <w:rsid w:val="1790354B"/>
    <w:rsid w:val="179AA2EB"/>
    <w:rsid w:val="179EF1E3"/>
    <w:rsid w:val="17A1E65F"/>
    <w:rsid w:val="17A23D34"/>
    <w:rsid w:val="17B6B1A3"/>
    <w:rsid w:val="17DED6AF"/>
    <w:rsid w:val="17EE866D"/>
    <w:rsid w:val="18104FD0"/>
    <w:rsid w:val="1812DA61"/>
    <w:rsid w:val="1815397C"/>
    <w:rsid w:val="18166EEA"/>
    <w:rsid w:val="181DCC84"/>
    <w:rsid w:val="181DF330"/>
    <w:rsid w:val="1834E3A7"/>
    <w:rsid w:val="183637AB"/>
    <w:rsid w:val="183EE3BA"/>
    <w:rsid w:val="18415659"/>
    <w:rsid w:val="18484F29"/>
    <w:rsid w:val="187DF1E6"/>
    <w:rsid w:val="1888549D"/>
    <w:rsid w:val="188B4E50"/>
    <w:rsid w:val="18970415"/>
    <w:rsid w:val="189AADA4"/>
    <w:rsid w:val="18A2B8D2"/>
    <w:rsid w:val="18C2BD5E"/>
    <w:rsid w:val="18C94D6B"/>
    <w:rsid w:val="18DE8ABA"/>
    <w:rsid w:val="18DF3546"/>
    <w:rsid w:val="18E14E21"/>
    <w:rsid w:val="18E36EE5"/>
    <w:rsid w:val="18FCC551"/>
    <w:rsid w:val="18FDA807"/>
    <w:rsid w:val="19103222"/>
    <w:rsid w:val="192A4FC1"/>
    <w:rsid w:val="192BDD76"/>
    <w:rsid w:val="192CF638"/>
    <w:rsid w:val="192F4D84"/>
    <w:rsid w:val="193E54EA"/>
    <w:rsid w:val="19437F1E"/>
    <w:rsid w:val="1948FD0C"/>
    <w:rsid w:val="194B0597"/>
    <w:rsid w:val="194D1E94"/>
    <w:rsid w:val="19515B67"/>
    <w:rsid w:val="196C2BAB"/>
    <w:rsid w:val="197A9A15"/>
    <w:rsid w:val="197FC5C8"/>
    <w:rsid w:val="1980ECBD"/>
    <w:rsid w:val="1997721C"/>
    <w:rsid w:val="199A1439"/>
    <w:rsid w:val="19A81392"/>
    <w:rsid w:val="19BBA2C6"/>
    <w:rsid w:val="19C563E2"/>
    <w:rsid w:val="19CDD1D2"/>
    <w:rsid w:val="1A14E2F6"/>
    <w:rsid w:val="1A195A60"/>
    <w:rsid w:val="1A19ECEE"/>
    <w:rsid w:val="1A286218"/>
    <w:rsid w:val="1A29DB67"/>
    <w:rsid w:val="1A4175DC"/>
    <w:rsid w:val="1A45F160"/>
    <w:rsid w:val="1A4F3EBC"/>
    <w:rsid w:val="1A4FAFCD"/>
    <w:rsid w:val="1A524A37"/>
    <w:rsid w:val="1A5894F3"/>
    <w:rsid w:val="1A591EDC"/>
    <w:rsid w:val="1A5B3457"/>
    <w:rsid w:val="1A5B7FA4"/>
    <w:rsid w:val="1A5C673D"/>
    <w:rsid w:val="1A6D0443"/>
    <w:rsid w:val="1A6DCCC6"/>
    <w:rsid w:val="1A734279"/>
    <w:rsid w:val="1A77A542"/>
    <w:rsid w:val="1A7BDA54"/>
    <w:rsid w:val="1A7C89EE"/>
    <w:rsid w:val="1A82078B"/>
    <w:rsid w:val="1A853637"/>
    <w:rsid w:val="1A87FE8A"/>
    <w:rsid w:val="1A90621A"/>
    <w:rsid w:val="1A910B64"/>
    <w:rsid w:val="1A941A05"/>
    <w:rsid w:val="1A9804E8"/>
    <w:rsid w:val="1A9D41FC"/>
    <w:rsid w:val="1AA04A17"/>
    <w:rsid w:val="1AB02583"/>
    <w:rsid w:val="1ABD95AD"/>
    <w:rsid w:val="1AC1D0AB"/>
    <w:rsid w:val="1AD19BEE"/>
    <w:rsid w:val="1ADEDC64"/>
    <w:rsid w:val="1AE100C7"/>
    <w:rsid w:val="1AF3ECE6"/>
    <w:rsid w:val="1AFA117C"/>
    <w:rsid w:val="1AFB53C1"/>
    <w:rsid w:val="1B106E7D"/>
    <w:rsid w:val="1B250B2D"/>
    <w:rsid w:val="1B2DC61B"/>
    <w:rsid w:val="1B383FF0"/>
    <w:rsid w:val="1B3A6C75"/>
    <w:rsid w:val="1B3CDB77"/>
    <w:rsid w:val="1B45EC5B"/>
    <w:rsid w:val="1B5BA589"/>
    <w:rsid w:val="1B5CA8C3"/>
    <w:rsid w:val="1B71F8D2"/>
    <w:rsid w:val="1B72D160"/>
    <w:rsid w:val="1B771150"/>
    <w:rsid w:val="1B792DC5"/>
    <w:rsid w:val="1B8CC2C4"/>
    <w:rsid w:val="1B91D160"/>
    <w:rsid w:val="1B942C04"/>
    <w:rsid w:val="1BB01FF6"/>
    <w:rsid w:val="1BBC8314"/>
    <w:rsid w:val="1BCB5EC1"/>
    <w:rsid w:val="1BDB5047"/>
    <w:rsid w:val="1BE097FE"/>
    <w:rsid w:val="1BE3AB94"/>
    <w:rsid w:val="1BE86F2B"/>
    <w:rsid w:val="1C09FEE5"/>
    <w:rsid w:val="1C0EC103"/>
    <w:rsid w:val="1C1B2406"/>
    <w:rsid w:val="1C1E8CA7"/>
    <w:rsid w:val="1C1F0600"/>
    <w:rsid w:val="1C2A9819"/>
    <w:rsid w:val="1C489D9B"/>
    <w:rsid w:val="1C4CC9E6"/>
    <w:rsid w:val="1C4FF12D"/>
    <w:rsid w:val="1C5DDB58"/>
    <w:rsid w:val="1C66F532"/>
    <w:rsid w:val="1C6B7B57"/>
    <w:rsid w:val="1C6C145C"/>
    <w:rsid w:val="1C703D97"/>
    <w:rsid w:val="1C7A1F1F"/>
    <w:rsid w:val="1CA00EC4"/>
    <w:rsid w:val="1CB4EC36"/>
    <w:rsid w:val="1CBC7EF2"/>
    <w:rsid w:val="1CC455CC"/>
    <w:rsid w:val="1CC68A1F"/>
    <w:rsid w:val="1CC9B14A"/>
    <w:rsid w:val="1CDEE833"/>
    <w:rsid w:val="1CFF18C7"/>
    <w:rsid w:val="1D0963AD"/>
    <w:rsid w:val="1D0A6928"/>
    <w:rsid w:val="1D0DC933"/>
    <w:rsid w:val="1D1788BD"/>
    <w:rsid w:val="1D2575DC"/>
    <w:rsid w:val="1D2EA602"/>
    <w:rsid w:val="1D46B4F1"/>
    <w:rsid w:val="1D4A17C5"/>
    <w:rsid w:val="1D4E67E1"/>
    <w:rsid w:val="1D5A999B"/>
    <w:rsid w:val="1D5BE8BE"/>
    <w:rsid w:val="1D788183"/>
    <w:rsid w:val="1D7E3649"/>
    <w:rsid w:val="1D86067B"/>
    <w:rsid w:val="1D87508F"/>
    <w:rsid w:val="1D9172B5"/>
    <w:rsid w:val="1D9D5D4F"/>
    <w:rsid w:val="1DA79839"/>
    <w:rsid w:val="1DA7A244"/>
    <w:rsid w:val="1DA98AC8"/>
    <w:rsid w:val="1DA99B0F"/>
    <w:rsid w:val="1DABE5F2"/>
    <w:rsid w:val="1DBAA91F"/>
    <w:rsid w:val="1DBC82B6"/>
    <w:rsid w:val="1DBCDC5B"/>
    <w:rsid w:val="1DC3F9DB"/>
    <w:rsid w:val="1DC54EEF"/>
    <w:rsid w:val="1DC8D948"/>
    <w:rsid w:val="1DCDC260"/>
    <w:rsid w:val="1DD7A52C"/>
    <w:rsid w:val="1DD9F779"/>
    <w:rsid w:val="1DE0B948"/>
    <w:rsid w:val="1DE0E71C"/>
    <w:rsid w:val="1DEB8F66"/>
    <w:rsid w:val="1DEDBBA1"/>
    <w:rsid w:val="1DF7A312"/>
    <w:rsid w:val="1DFA5F43"/>
    <w:rsid w:val="1E068E18"/>
    <w:rsid w:val="1E08854D"/>
    <w:rsid w:val="1E1662BA"/>
    <w:rsid w:val="1E1ED8D9"/>
    <w:rsid w:val="1E2955F4"/>
    <w:rsid w:val="1E2BA4DF"/>
    <w:rsid w:val="1E2C0932"/>
    <w:rsid w:val="1E334FA4"/>
    <w:rsid w:val="1E388FBC"/>
    <w:rsid w:val="1E456330"/>
    <w:rsid w:val="1E49D696"/>
    <w:rsid w:val="1E570B33"/>
    <w:rsid w:val="1E5EF4B6"/>
    <w:rsid w:val="1E5F3713"/>
    <w:rsid w:val="1E67A3C0"/>
    <w:rsid w:val="1E6B6247"/>
    <w:rsid w:val="1E70234A"/>
    <w:rsid w:val="1E748142"/>
    <w:rsid w:val="1E8151C1"/>
    <w:rsid w:val="1E826E82"/>
    <w:rsid w:val="1E938A5D"/>
    <w:rsid w:val="1E9B0B54"/>
    <w:rsid w:val="1EA093D4"/>
    <w:rsid w:val="1EA23B09"/>
    <w:rsid w:val="1EA506B6"/>
    <w:rsid w:val="1EB3BD88"/>
    <w:rsid w:val="1EBD41DF"/>
    <w:rsid w:val="1ED791B6"/>
    <w:rsid w:val="1ED8E4A6"/>
    <w:rsid w:val="1EE44ED7"/>
    <w:rsid w:val="1EE525B2"/>
    <w:rsid w:val="1EE69712"/>
    <w:rsid w:val="1EEFD4BC"/>
    <w:rsid w:val="1EF0B705"/>
    <w:rsid w:val="1F08BAC7"/>
    <w:rsid w:val="1F10D0AA"/>
    <w:rsid w:val="1F11BA51"/>
    <w:rsid w:val="1F18D685"/>
    <w:rsid w:val="1F37298B"/>
    <w:rsid w:val="1F38D0C4"/>
    <w:rsid w:val="1F3AFEC6"/>
    <w:rsid w:val="1F47A2B9"/>
    <w:rsid w:val="1F532AEE"/>
    <w:rsid w:val="1F696D5F"/>
    <w:rsid w:val="1F73B971"/>
    <w:rsid w:val="1F88C9DC"/>
    <w:rsid w:val="1F898D38"/>
    <w:rsid w:val="1F936B11"/>
    <w:rsid w:val="1F93A731"/>
    <w:rsid w:val="1F9DE5F8"/>
    <w:rsid w:val="1FA41048"/>
    <w:rsid w:val="1FAD6E0C"/>
    <w:rsid w:val="1FB254E7"/>
    <w:rsid w:val="1FB25ED9"/>
    <w:rsid w:val="1FB2D885"/>
    <w:rsid w:val="1FB7791D"/>
    <w:rsid w:val="1FB891A3"/>
    <w:rsid w:val="1FCD85C3"/>
    <w:rsid w:val="1FD13AF4"/>
    <w:rsid w:val="1FDDB784"/>
    <w:rsid w:val="1FEB4CD0"/>
    <w:rsid w:val="200A3539"/>
    <w:rsid w:val="20100018"/>
    <w:rsid w:val="2010D15E"/>
    <w:rsid w:val="2013B0EA"/>
    <w:rsid w:val="201A3903"/>
    <w:rsid w:val="201F2B76"/>
    <w:rsid w:val="202A8DEB"/>
    <w:rsid w:val="202D2187"/>
    <w:rsid w:val="20380B5B"/>
    <w:rsid w:val="2040DAFA"/>
    <w:rsid w:val="2043CC33"/>
    <w:rsid w:val="205F8B32"/>
    <w:rsid w:val="20694F02"/>
    <w:rsid w:val="206B2974"/>
    <w:rsid w:val="206B5F3B"/>
    <w:rsid w:val="2072E2B5"/>
    <w:rsid w:val="207791F5"/>
    <w:rsid w:val="2078B73B"/>
    <w:rsid w:val="207A6E79"/>
    <w:rsid w:val="2082395D"/>
    <w:rsid w:val="20827E7E"/>
    <w:rsid w:val="2092872C"/>
    <w:rsid w:val="20AE588A"/>
    <w:rsid w:val="20B946F9"/>
    <w:rsid w:val="20BCA826"/>
    <w:rsid w:val="20D0A633"/>
    <w:rsid w:val="20D771EC"/>
    <w:rsid w:val="20D8A83B"/>
    <w:rsid w:val="20DAE65E"/>
    <w:rsid w:val="20E2891E"/>
    <w:rsid w:val="20E31B72"/>
    <w:rsid w:val="20EB4648"/>
    <w:rsid w:val="20FA7CE7"/>
    <w:rsid w:val="2103AA18"/>
    <w:rsid w:val="21092E2E"/>
    <w:rsid w:val="2128C67F"/>
    <w:rsid w:val="214AE21E"/>
    <w:rsid w:val="215F0085"/>
    <w:rsid w:val="2162238A"/>
    <w:rsid w:val="21649183"/>
    <w:rsid w:val="21744E2E"/>
    <w:rsid w:val="217D41E0"/>
    <w:rsid w:val="21808224"/>
    <w:rsid w:val="21839A28"/>
    <w:rsid w:val="21875F93"/>
    <w:rsid w:val="219385EB"/>
    <w:rsid w:val="219AD40E"/>
    <w:rsid w:val="21A91EF0"/>
    <w:rsid w:val="21B3DE01"/>
    <w:rsid w:val="21BB1109"/>
    <w:rsid w:val="21BB618E"/>
    <w:rsid w:val="21C52149"/>
    <w:rsid w:val="21C6D183"/>
    <w:rsid w:val="21D62975"/>
    <w:rsid w:val="21E85A0B"/>
    <w:rsid w:val="21ED77E9"/>
    <w:rsid w:val="21F9025A"/>
    <w:rsid w:val="22213DCC"/>
    <w:rsid w:val="22230DC4"/>
    <w:rsid w:val="2223E388"/>
    <w:rsid w:val="223A0A88"/>
    <w:rsid w:val="224A6EC3"/>
    <w:rsid w:val="22507747"/>
    <w:rsid w:val="225820E0"/>
    <w:rsid w:val="225905FE"/>
    <w:rsid w:val="2260C888"/>
    <w:rsid w:val="2272FD15"/>
    <w:rsid w:val="227A94A9"/>
    <w:rsid w:val="228B68F9"/>
    <w:rsid w:val="22912EB6"/>
    <w:rsid w:val="22946CD8"/>
    <w:rsid w:val="22960B36"/>
    <w:rsid w:val="22ABD4D1"/>
    <w:rsid w:val="22C3EB18"/>
    <w:rsid w:val="22C4904C"/>
    <w:rsid w:val="22CB752A"/>
    <w:rsid w:val="22D72BE9"/>
    <w:rsid w:val="22D7D7BC"/>
    <w:rsid w:val="22EF5827"/>
    <w:rsid w:val="22FD9703"/>
    <w:rsid w:val="230B450E"/>
    <w:rsid w:val="231294FA"/>
    <w:rsid w:val="2318BF6A"/>
    <w:rsid w:val="231A3BC6"/>
    <w:rsid w:val="231DFA67"/>
    <w:rsid w:val="23339B68"/>
    <w:rsid w:val="23410792"/>
    <w:rsid w:val="235AFCA9"/>
    <w:rsid w:val="235BB271"/>
    <w:rsid w:val="237A8E0D"/>
    <w:rsid w:val="2391C1B8"/>
    <w:rsid w:val="23976B7B"/>
    <w:rsid w:val="23ADD666"/>
    <w:rsid w:val="23E0531B"/>
    <w:rsid w:val="23EB62AA"/>
    <w:rsid w:val="23EF0CEB"/>
    <w:rsid w:val="23F98689"/>
    <w:rsid w:val="24042646"/>
    <w:rsid w:val="2404310E"/>
    <w:rsid w:val="241822C6"/>
    <w:rsid w:val="24248675"/>
    <w:rsid w:val="24285BD3"/>
    <w:rsid w:val="242BB624"/>
    <w:rsid w:val="24381279"/>
    <w:rsid w:val="243B3E19"/>
    <w:rsid w:val="244B9BC3"/>
    <w:rsid w:val="246E3651"/>
    <w:rsid w:val="24795CB4"/>
    <w:rsid w:val="24858D1F"/>
    <w:rsid w:val="248862DD"/>
    <w:rsid w:val="24BF1698"/>
    <w:rsid w:val="24D2EFF8"/>
    <w:rsid w:val="24DAD404"/>
    <w:rsid w:val="24E1596C"/>
    <w:rsid w:val="24F04983"/>
    <w:rsid w:val="24F19FD6"/>
    <w:rsid w:val="24FAE42E"/>
    <w:rsid w:val="24FC3C9E"/>
    <w:rsid w:val="24FE016C"/>
    <w:rsid w:val="251C51AC"/>
    <w:rsid w:val="252D46CA"/>
    <w:rsid w:val="2533B420"/>
    <w:rsid w:val="254443E6"/>
    <w:rsid w:val="254729B5"/>
    <w:rsid w:val="255E69D9"/>
    <w:rsid w:val="2564DCB4"/>
    <w:rsid w:val="257C9A6A"/>
    <w:rsid w:val="25818C60"/>
    <w:rsid w:val="2598E7BE"/>
    <w:rsid w:val="259D5225"/>
    <w:rsid w:val="259F27EA"/>
    <w:rsid w:val="25B7ED5B"/>
    <w:rsid w:val="25BAE841"/>
    <w:rsid w:val="25BF6AAA"/>
    <w:rsid w:val="25CFBFD0"/>
    <w:rsid w:val="25D27410"/>
    <w:rsid w:val="25D4F673"/>
    <w:rsid w:val="25D511AE"/>
    <w:rsid w:val="25F7F963"/>
    <w:rsid w:val="260313BE"/>
    <w:rsid w:val="260BD200"/>
    <w:rsid w:val="26109906"/>
    <w:rsid w:val="26176F48"/>
    <w:rsid w:val="263BA5AC"/>
    <w:rsid w:val="263E2D55"/>
    <w:rsid w:val="2641E0F1"/>
    <w:rsid w:val="26481B89"/>
    <w:rsid w:val="26532712"/>
    <w:rsid w:val="2655E8BC"/>
    <w:rsid w:val="266746C8"/>
    <w:rsid w:val="266E9295"/>
    <w:rsid w:val="2672C43A"/>
    <w:rsid w:val="2676E71C"/>
    <w:rsid w:val="2682431C"/>
    <w:rsid w:val="2688E6A4"/>
    <w:rsid w:val="2697FD0F"/>
    <w:rsid w:val="26AE963C"/>
    <w:rsid w:val="26B055FA"/>
    <w:rsid w:val="26B60DA7"/>
    <w:rsid w:val="26B8803A"/>
    <w:rsid w:val="26BAB894"/>
    <w:rsid w:val="26BFC273"/>
    <w:rsid w:val="26C339C7"/>
    <w:rsid w:val="26D1C5BA"/>
    <w:rsid w:val="26D417E3"/>
    <w:rsid w:val="26DD4CD1"/>
    <w:rsid w:val="26EB2916"/>
    <w:rsid w:val="26FB67B8"/>
    <w:rsid w:val="26FEE944"/>
    <w:rsid w:val="2701939E"/>
    <w:rsid w:val="270ABCBC"/>
    <w:rsid w:val="270F124A"/>
    <w:rsid w:val="2715C312"/>
    <w:rsid w:val="2721F6E9"/>
    <w:rsid w:val="27227D3C"/>
    <w:rsid w:val="27228D0B"/>
    <w:rsid w:val="2735F33B"/>
    <w:rsid w:val="273DD32F"/>
    <w:rsid w:val="273FBB05"/>
    <w:rsid w:val="2744311A"/>
    <w:rsid w:val="274A2670"/>
    <w:rsid w:val="274B4948"/>
    <w:rsid w:val="2751BACD"/>
    <w:rsid w:val="27526870"/>
    <w:rsid w:val="27562E8A"/>
    <w:rsid w:val="2757AA83"/>
    <w:rsid w:val="2760F7A1"/>
    <w:rsid w:val="276851C5"/>
    <w:rsid w:val="276C9896"/>
    <w:rsid w:val="2770E20F"/>
    <w:rsid w:val="2773551F"/>
    <w:rsid w:val="278768CA"/>
    <w:rsid w:val="27A21046"/>
    <w:rsid w:val="27A42DED"/>
    <w:rsid w:val="27A84027"/>
    <w:rsid w:val="27B0153E"/>
    <w:rsid w:val="27B160E5"/>
    <w:rsid w:val="27BC9665"/>
    <w:rsid w:val="27BCAE14"/>
    <w:rsid w:val="27CF27F7"/>
    <w:rsid w:val="27D62D98"/>
    <w:rsid w:val="27DA722F"/>
    <w:rsid w:val="27DB1054"/>
    <w:rsid w:val="27DC9950"/>
    <w:rsid w:val="27E2EE29"/>
    <w:rsid w:val="27F41CEA"/>
    <w:rsid w:val="28146518"/>
    <w:rsid w:val="2825ED6C"/>
    <w:rsid w:val="28263736"/>
    <w:rsid w:val="28279AB7"/>
    <w:rsid w:val="283BE7A3"/>
    <w:rsid w:val="283DF91A"/>
    <w:rsid w:val="28420172"/>
    <w:rsid w:val="2842BB52"/>
    <w:rsid w:val="2862D1A5"/>
    <w:rsid w:val="286D002F"/>
    <w:rsid w:val="2887D97F"/>
    <w:rsid w:val="2888273E"/>
    <w:rsid w:val="28991971"/>
    <w:rsid w:val="289941CF"/>
    <w:rsid w:val="28AAFCC4"/>
    <w:rsid w:val="28AD07FC"/>
    <w:rsid w:val="28AEA5D1"/>
    <w:rsid w:val="28B1EE35"/>
    <w:rsid w:val="28B4F41A"/>
    <w:rsid w:val="28BBEE6C"/>
    <w:rsid w:val="28C8B8AF"/>
    <w:rsid w:val="28D371BF"/>
    <w:rsid w:val="28DA2402"/>
    <w:rsid w:val="28DAF08A"/>
    <w:rsid w:val="28DCBB95"/>
    <w:rsid w:val="28EE1280"/>
    <w:rsid w:val="28F13246"/>
    <w:rsid w:val="28F78635"/>
    <w:rsid w:val="28F816AC"/>
    <w:rsid w:val="29033CC9"/>
    <w:rsid w:val="290DBF5E"/>
    <w:rsid w:val="29148367"/>
    <w:rsid w:val="291D51E6"/>
    <w:rsid w:val="292AF7DC"/>
    <w:rsid w:val="293F0DC2"/>
    <w:rsid w:val="29468207"/>
    <w:rsid w:val="294F0E2F"/>
    <w:rsid w:val="29696563"/>
    <w:rsid w:val="296F0AEC"/>
    <w:rsid w:val="297510AD"/>
    <w:rsid w:val="297E539A"/>
    <w:rsid w:val="2994CB47"/>
    <w:rsid w:val="299673A3"/>
    <w:rsid w:val="29991DCA"/>
    <w:rsid w:val="299FFFE3"/>
    <w:rsid w:val="29AE8E41"/>
    <w:rsid w:val="29AF16A1"/>
    <w:rsid w:val="29B6D83A"/>
    <w:rsid w:val="29BBB066"/>
    <w:rsid w:val="29C769C3"/>
    <w:rsid w:val="29DA7A7C"/>
    <w:rsid w:val="29E4DA12"/>
    <w:rsid w:val="29F00950"/>
    <w:rsid w:val="29F15363"/>
    <w:rsid w:val="29F90C14"/>
    <w:rsid w:val="29FA10F8"/>
    <w:rsid w:val="2A05E28B"/>
    <w:rsid w:val="2A089C33"/>
    <w:rsid w:val="2A19A82A"/>
    <w:rsid w:val="2A2191B7"/>
    <w:rsid w:val="2A28F3F1"/>
    <w:rsid w:val="2A30B03E"/>
    <w:rsid w:val="2A353567"/>
    <w:rsid w:val="2A3D3C7E"/>
    <w:rsid w:val="2A500972"/>
    <w:rsid w:val="2A55C6CE"/>
    <w:rsid w:val="2A6B6563"/>
    <w:rsid w:val="2A6CF2E4"/>
    <w:rsid w:val="2A73A3F8"/>
    <w:rsid w:val="2A7B1220"/>
    <w:rsid w:val="2A862E0A"/>
    <w:rsid w:val="2A89B5B7"/>
    <w:rsid w:val="2AA5FCE0"/>
    <w:rsid w:val="2AA8662B"/>
    <w:rsid w:val="2AAAE4D6"/>
    <w:rsid w:val="2AB75495"/>
    <w:rsid w:val="2AD15F51"/>
    <w:rsid w:val="2AD6227C"/>
    <w:rsid w:val="2ADFF6B6"/>
    <w:rsid w:val="2AEF8FF6"/>
    <w:rsid w:val="2AF4DF6B"/>
    <w:rsid w:val="2AF73E84"/>
    <w:rsid w:val="2AFF5595"/>
    <w:rsid w:val="2B05CFDA"/>
    <w:rsid w:val="2B0A9299"/>
    <w:rsid w:val="2B1006A8"/>
    <w:rsid w:val="2B161742"/>
    <w:rsid w:val="2B1D3027"/>
    <w:rsid w:val="2B242096"/>
    <w:rsid w:val="2B28BCDD"/>
    <w:rsid w:val="2B37EFB2"/>
    <w:rsid w:val="2B3B6041"/>
    <w:rsid w:val="2B42430A"/>
    <w:rsid w:val="2B43BA56"/>
    <w:rsid w:val="2B4F616B"/>
    <w:rsid w:val="2B69B3E8"/>
    <w:rsid w:val="2B7463E1"/>
    <w:rsid w:val="2B7A5524"/>
    <w:rsid w:val="2B8C7806"/>
    <w:rsid w:val="2B9A63B2"/>
    <w:rsid w:val="2B9C5D85"/>
    <w:rsid w:val="2BA0B349"/>
    <w:rsid w:val="2BBA3AF2"/>
    <w:rsid w:val="2BBE4229"/>
    <w:rsid w:val="2BC219A7"/>
    <w:rsid w:val="2BED4846"/>
    <w:rsid w:val="2BF4B8C4"/>
    <w:rsid w:val="2C005971"/>
    <w:rsid w:val="2C02BF64"/>
    <w:rsid w:val="2C1286B1"/>
    <w:rsid w:val="2C160D78"/>
    <w:rsid w:val="2C1B4541"/>
    <w:rsid w:val="2C1B64C6"/>
    <w:rsid w:val="2C265E2F"/>
    <w:rsid w:val="2C286030"/>
    <w:rsid w:val="2C3C7BF3"/>
    <w:rsid w:val="2C70F024"/>
    <w:rsid w:val="2C753889"/>
    <w:rsid w:val="2C7B9C2E"/>
    <w:rsid w:val="2C806BC0"/>
    <w:rsid w:val="2C8F78B3"/>
    <w:rsid w:val="2C916805"/>
    <w:rsid w:val="2C973C31"/>
    <w:rsid w:val="2C9EBDD4"/>
    <w:rsid w:val="2CB0C81D"/>
    <w:rsid w:val="2CC15821"/>
    <w:rsid w:val="2CD0AC33"/>
    <w:rsid w:val="2CE59C4A"/>
    <w:rsid w:val="2CF6D62B"/>
    <w:rsid w:val="2CFBD44B"/>
    <w:rsid w:val="2CFF096D"/>
    <w:rsid w:val="2CFF6627"/>
    <w:rsid w:val="2D23DB77"/>
    <w:rsid w:val="2D2940A2"/>
    <w:rsid w:val="2D3097CC"/>
    <w:rsid w:val="2D35ACE0"/>
    <w:rsid w:val="2D4B4EBE"/>
    <w:rsid w:val="2D63E341"/>
    <w:rsid w:val="2D6CF3B1"/>
    <w:rsid w:val="2D7E0250"/>
    <w:rsid w:val="2D8AB09C"/>
    <w:rsid w:val="2D8EF58E"/>
    <w:rsid w:val="2D923357"/>
    <w:rsid w:val="2D95C6B5"/>
    <w:rsid w:val="2DA8B736"/>
    <w:rsid w:val="2DA935C1"/>
    <w:rsid w:val="2DBD5866"/>
    <w:rsid w:val="2DC1DCD6"/>
    <w:rsid w:val="2DEB7D16"/>
    <w:rsid w:val="2DEC275A"/>
    <w:rsid w:val="2DEF968C"/>
    <w:rsid w:val="2DF06AA8"/>
    <w:rsid w:val="2DFE7722"/>
    <w:rsid w:val="2E00C694"/>
    <w:rsid w:val="2E1AD017"/>
    <w:rsid w:val="2E1CD122"/>
    <w:rsid w:val="2E1D7D6C"/>
    <w:rsid w:val="2E33399E"/>
    <w:rsid w:val="2E34D5D9"/>
    <w:rsid w:val="2E37D8EE"/>
    <w:rsid w:val="2E41EAF6"/>
    <w:rsid w:val="2E488C68"/>
    <w:rsid w:val="2E52D35A"/>
    <w:rsid w:val="2E59B238"/>
    <w:rsid w:val="2E5CEE6D"/>
    <w:rsid w:val="2E5FEBE1"/>
    <w:rsid w:val="2E6098C3"/>
    <w:rsid w:val="2E60CA8D"/>
    <w:rsid w:val="2E6687A3"/>
    <w:rsid w:val="2E6B526D"/>
    <w:rsid w:val="2E6E66AD"/>
    <w:rsid w:val="2E76EEA7"/>
    <w:rsid w:val="2E7BB3A9"/>
    <w:rsid w:val="2E893556"/>
    <w:rsid w:val="2E98284D"/>
    <w:rsid w:val="2E9A8D36"/>
    <w:rsid w:val="2EA56AB9"/>
    <w:rsid w:val="2EC16889"/>
    <w:rsid w:val="2EC40DF4"/>
    <w:rsid w:val="2ECF73DE"/>
    <w:rsid w:val="2ED09CAB"/>
    <w:rsid w:val="2ED347B4"/>
    <w:rsid w:val="2ED39693"/>
    <w:rsid w:val="2EDAE622"/>
    <w:rsid w:val="2EEBC108"/>
    <w:rsid w:val="2EF1D3CA"/>
    <w:rsid w:val="2F01C381"/>
    <w:rsid w:val="2F0A6F15"/>
    <w:rsid w:val="2F122CF3"/>
    <w:rsid w:val="2F21FAB0"/>
    <w:rsid w:val="2F32F0B2"/>
    <w:rsid w:val="2F3CDB66"/>
    <w:rsid w:val="2F3FBE0B"/>
    <w:rsid w:val="2F4CF70C"/>
    <w:rsid w:val="2F64C54C"/>
    <w:rsid w:val="2F68BBA0"/>
    <w:rsid w:val="2F6BDC96"/>
    <w:rsid w:val="2F70FF21"/>
    <w:rsid w:val="2F7BD7AD"/>
    <w:rsid w:val="2F928DA8"/>
    <w:rsid w:val="2F9E6BAF"/>
    <w:rsid w:val="2FAA3691"/>
    <w:rsid w:val="2FAE3839"/>
    <w:rsid w:val="2FB49FA9"/>
    <w:rsid w:val="2FB622C1"/>
    <w:rsid w:val="2FB79907"/>
    <w:rsid w:val="2FC5EFFB"/>
    <w:rsid w:val="2FCCC2DA"/>
    <w:rsid w:val="2FCFA279"/>
    <w:rsid w:val="2FD4E92E"/>
    <w:rsid w:val="2FD93F55"/>
    <w:rsid w:val="2FF7DE98"/>
    <w:rsid w:val="3006B138"/>
    <w:rsid w:val="300BA53F"/>
    <w:rsid w:val="3015BAD0"/>
    <w:rsid w:val="30247D46"/>
    <w:rsid w:val="3024D6A2"/>
    <w:rsid w:val="3047193C"/>
    <w:rsid w:val="305B7155"/>
    <w:rsid w:val="305FDE55"/>
    <w:rsid w:val="306B89B8"/>
    <w:rsid w:val="306B9E32"/>
    <w:rsid w:val="3076F401"/>
    <w:rsid w:val="307EAA09"/>
    <w:rsid w:val="3082FD03"/>
    <w:rsid w:val="30A302C5"/>
    <w:rsid w:val="30B9A783"/>
    <w:rsid w:val="30BC0C76"/>
    <w:rsid w:val="30C55EC4"/>
    <w:rsid w:val="30C5F3C4"/>
    <w:rsid w:val="30DB46EA"/>
    <w:rsid w:val="30E0571E"/>
    <w:rsid w:val="30F35689"/>
    <w:rsid w:val="30FA09ED"/>
    <w:rsid w:val="3109A70D"/>
    <w:rsid w:val="31117B3A"/>
    <w:rsid w:val="311348F0"/>
    <w:rsid w:val="3125B754"/>
    <w:rsid w:val="31270E84"/>
    <w:rsid w:val="312D163C"/>
    <w:rsid w:val="313562B4"/>
    <w:rsid w:val="3137B3D7"/>
    <w:rsid w:val="3148C0DC"/>
    <w:rsid w:val="3154760C"/>
    <w:rsid w:val="315FCC60"/>
    <w:rsid w:val="31615E2D"/>
    <w:rsid w:val="3177D524"/>
    <w:rsid w:val="317E2C65"/>
    <w:rsid w:val="318A4E96"/>
    <w:rsid w:val="31947ADF"/>
    <w:rsid w:val="319DC92B"/>
    <w:rsid w:val="31A12929"/>
    <w:rsid w:val="31A42FF7"/>
    <w:rsid w:val="31AA1C7C"/>
    <w:rsid w:val="31B0886F"/>
    <w:rsid w:val="31B574A4"/>
    <w:rsid w:val="31EDE823"/>
    <w:rsid w:val="31F6E6F8"/>
    <w:rsid w:val="32004EDC"/>
    <w:rsid w:val="3207303A"/>
    <w:rsid w:val="3208EDF3"/>
    <w:rsid w:val="321282AB"/>
    <w:rsid w:val="32261796"/>
    <w:rsid w:val="323382FA"/>
    <w:rsid w:val="3242D947"/>
    <w:rsid w:val="3244F0D4"/>
    <w:rsid w:val="3257FCAB"/>
    <w:rsid w:val="32645269"/>
    <w:rsid w:val="327A1FBC"/>
    <w:rsid w:val="327E3B19"/>
    <w:rsid w:val="328F6DEC"/>
    <w:rsid w:val="32932984"/>
    <w:rsid w:val="32990B28"/>
    <w:rsid w:val="32B4934F"/>
    <w:rsid w:val="32BE2831"/>
    <w:rsid w:val="32C2B516"/>
    <w:rsid w:val="32CA2FC9"/>
    <w:rsid w:val="32CB4243"/>
    <w:rsid w:val="32DA87C0"/>
    <w:rsid w:val="32EC5A34"/>
    <w:rsid w:val="32EFE6DF"/>
    <w:rsid w:val="32F62001"/>
    <w:rsid w:val="32F7F73F"/>
    <w:rsid w:val="32FCBA85"/>
    <w:rsid w:val="3312D0E4"/>
    <w:rsid w:val="331867FB"/>
    <w:rsid w:val="331AEC23"/>
    <w:rsid w:val="331B472B"/>
    <w:rsid w:val="331F332F"/>
    <w:rsid w:val="33203291"/>
    <w:rsid w:val="33211B96"/>
    <w:rsid w:val="332AA145"/>
    <w:rsid w:val="334C67FA"/>
    <w:rsid w:val="3351B7CF"/>
    <w:rsid w:val="33587D70"/>
    <w:rsid w:val="33709BE1"/>
    <w:rsid w:val="33834FF9"/>
    <w:rsid w:val="338BDB28"/>
    <w:rsid w:val="338D31B7"/>
    <w:rsid w:val="33924914"/>
    <w:rsid w:val="33A0695B"/>
    <w:rsid w:val="33A2E1A6"/>
    <w:rsid w:val="33B4D8DB"/>
    <w:rsid w:val="33C8AD01"/>
    <w:rsid w:val="33CF0327"/>
    <w:rsid w:val="33D9A8CA"/>
    <w:rsid w:val="33DAA387"/>
    <w:rsid w:val="33E481C4"/>
    <w:rsid w:val="33E9E015"/>
    <w:rsid w:val="33EAF20B"/>
    <w:rsid w:val="33F71D57"/>
    <w:rsid w:val="33F7F82A"/>
    <w:rsid w:val="33F8CFA0"/>
    <w:rsid w:val="34040A9C"/>
    <w:rsid w:val="34296557"/>
    <w:rsid w:val="344911E6"/>
    <w:rsid w:val="3453388D"/>
    <w:rsid w:val="34586242"/>
    <w:rsid w:val="345E74F8"/>
    <w:rsid w:val="346BF129"/>
    <w:rsid w:val="346EAB2B"/>
    <w:rsid w:val="34937869"/>
    <w:rsid w:val="349D3470"/>
    <w:rsid w:val="34AE1C91"/>
    <w:rsid w:val="34C09130"/>
    <w:rsid w:val="34C43BF3"/>
    <w:rsid w:val="34C8EBEE"/>
    <w:rsid w:val="34CE254A"/>
    <w:rsid w:val="34D8D1A8"/>
    <w:rsid w:val="34E4604F"/>
    <w:rsid w:val="34F163C9"/>
    <w:rsid w:val="34FFCE2B"/>
    <w:rsid w:val="35040F56"/>
    <w:rsid w:val="350C0EE0"/>
    <w:rsid w:val="35127343"/>
    <w:rsid w:val="35190695"/>
    <w:rsid w:val="351F0BE2"/>
    <w:rsid w:val="351F46FC"/>
    <w:rsid w:val="352497E7"/>
    <w:rsid w:val="3524C254"/>
    <w:rsid w:val="3530BD64"/>
    <w:rsid w:val="3555F064"/>
    <w:rsid w:val="3560A610"/>
    <w:rsid w:val="35887826"/>
    <w:rsid w:val="358F8550"/>
    <w:rsid w:val="35906037"/>
    <w:rsid w:val="359A90E7"/>
    <w:rsid w:val="35A750CA"/>
    <w:rsid w:val="35AAC871"/>
    <w:rsid w:val="35BC2B34"/>
    <w:rsid w:val="35E71182"/>
    <w:rsid w:val="35EF5F4F"/>
    <w:rsid w:val="35FBD8F0"/>
    <w:rsid w:val="3607291C"/>
    <w:rsid w:val="3610444D"/>
    <w:rsid w:val="3633CE67"/>
    <w:rsid w:val="3646915B"/>
    <w:rsid w:val="3649ECF2"/>
    <w:rsid w:val="36521996"/>
    <w:rsid w:val="366E781C"/>
    <w:rsid w:val="3674B510"/>
    <w:rsid w:val="36797C3C"/>
    <w:rsid w:val="367D81D6"/>
    <w:rsid w:val="368CF5C8"/>
    <w:rsid w:val="36A6D69E"/>
    <w:rsid w:val="36A9F7FF"/>
    <w:rsid w:val="36BDB9A3"/>
    <w:rsid w:val="36C039AD"/>
    <w:rsid w:val="36CA8BE5"/>
    <w:rsid w:val="36D20C29"/>
    <w:rsid w:val="36D721A0"/>
    <w:rsid w:val="36E6A2D4"/>
    <w:rsid w:val="36F45DB9"/>
    <w:rsid w:val="36FFFE02"/>
    <w:rsid w:val="37065CA5"/>
    <w:rsid w:val="37093605"/>
    <w:rsid w:val="371CDB6B"/>
    <w:rsid w:val="371FAE88"/>
    <w:rsid w:val="37211A69"/>
    <w:rsid w:val="372A0C79"/>
    <w:rsid w:val="372A27A4"/>
    <w:rsid w:val="3741C7DE"/>
    <w:rsid w:val="375A4CC7"/>
    <w:rsid w:val="3762B16D"/>
    <w:rsid w:val="376E3EDF"/>
    <w:rsid w:val="3770D1E1"/>
    <w:rsid w:val="37718501"/>
    <w:rsid w:val="3786E4F4"/>
    <w:rsid w:val="378B8DB3"/>
    <w:rsid w:val="37924281"/>
    <w:rsid w:val="3792F96A"/>
    <w:rsid w:val="37965217"/>
    <w:rsid w:val="37975574"/>
    <w:rsid w:val="37978B91"/>
    <w:rsid w:val="37D5744A"/>
    <w:rsid w:val="37E937CF"/>
    <w:rsid w:val="38031D77"/>
    <w:rsid w:val="380B650A"/>
    <w:rsid w:val="380E5187"/>
    <w:rsid w:val="3813A3AA"/>
    <w:rsid w:val="3816EDAF"/>
    <w:rsid w:val="381B0700"/>
    <w:rsid w:val="38359F28"/>
    <w:rsid w:val="383C8750"/>
    <w:rsid w:val="385591D5"/>
    <w:rsid w:val="386AC459"/>
    <w:rsid w:val="386D6F20"/>
    <w:rsid w:val="389E3132"/>
    <w:rsid w:val="38A40632"/>
    <w:rsid w:val="38BFF06E"/>
    <w:rsid w:val="38C146AD"/>
    <w:rsid w:val="38C306CD"/>
    <w:rsid w:val="38C984EA"/>
    <w:rsid w:val="38CCB5A0"/>
    <w:rsid w:val="38DCB717"/>
    <w:rsid w:val="38EA86C5"/>
    <w:rsid w:val="38EC6713"/>
    <w:rsid w:val="38F00F0A"/>
    <w:rsid w:val="390B2CA8"/>
    <w:rsid w:val="391917D0"/>
    <w:rsid w:val="39262062"/>
    <w:rsid w:val="392FC362"/>
    <w:rsid w:val="3937C13E"/>
    <w:rsid w:val="393B3467"/>
    <w:rsid w:val="3946463A"/>
    <w:rsid w:val="394EBD2E"/>
    <w:rsid w:val="395D82BE"/>
    <w:rsid w:val="395E0F9E"/>
    <w:rsid w:val="3965BE01"/>
    <w:rsid w:val="396DA670"/>
    <w:rsid w:val="3971C4F9"/>
    <w:rsid w:val="397DD5CC"/>
    <w:rsid w:val="397E358A"/>
    <w:rsid w:val="3984CFF0"/>
    <w:rsid w:val="39861A32"/>
    <w:rsid w:val="3993ADC9"/>
    <w:rsid w:val="3995F833"/>
    <w:rsid w:val="3998A515"/>
    <w:rsid w:val="39A3C161"/>
    <w:rsid w:val="39A53C34"/>
    <w:rsid w:val="39A65113"/>
    <w:rsid w:val="39AE2BA9"/>
    <w:rsid w:val="39B0772B"/>
    <w:rsid w:val="39B14577"/>
    <w:rsid w:val="39B6F10A"/>
    <w:rsid w:val="39BD2F96"/>
    <w:rsid w:val="39CC39EF"/>
    <w:rsid w:val="39CE5A7D"/>
    <w:rsid w:val="39D80E39"/>
    <w:rsid w:val="39DE37DF"/>
    <w:rsid w:val="39EEDBDA"/>
    <w:rsid w:val="39F64A93"/>
    <w:rsid w:val="39F7B6C8"/>
    <w:rsid w:val="3A121F13"/>
    <w:rsid w:val="3A18214A"/>
    <w:rsid w:val="3A28D03C"/>
    <w:rsid w:val="3A31915F"/>
    <w:rsid w:val="3A575BF3"/>
    <w:rsid w:val="3A71B982"/>
    <w:rsid w:val="3A771657"/>
    <w:rsid w:val="3A776E8B"/>
    <w:rsid w:val="3A82F1D3"/>
    <w:rsid w:val="3A87CE4C"/>
    <w:rsid w:val="3A883E43"/>
    <w:rsid w:val="3A8F4D2A"/>
    <w:rsid w:val="3AA0FDDA"/>
    <w:rsid w:val="3AB0898C"/>
    <w:rsid w:val="3AB5C90F"/>
    <w:rsid w:val="3AD35EC4"/>
    <w:rsid w:val="3AD5F609"/>
    <w:rsid w:val="3AED4EF1"/>
    <w:rsid w:val="3AF069EF"/>
    <w:rsid w:val="3AFE608A"/>
    <w:rsid w:val="3B00BE79"/>
    <w:rsid w:val="3B07164F"/>
    <w:rsid w:val="3B094969"/>
    <w:rsid w:val="3B0C5F0F"/>
    <w:rsid w:val="3B129CD0"/>
    <w:rsid w:val="3B29FD79"/>
    <w:rsid w:val="3B311C24"/>
    <w:rsid w:val="3B3DCBF4"/>
    <w:rsid w:val="3B518D17"/>
    <w:rsid w:val="3B53FECC"/>
    <w:rsid w:val="3B549E0B"/>
    <w:rsid w:val="3B5CC11D"/>
    <w:rsid w:val="3B699AA2"/>
    <w:rsid w:val="3B7A99FC"/>
    <w:rsid w:val="3B87CB6B"/>
    <w:rsid w:val="3B940428"/>
    <w:rsid w:val="3B96BC72"/>
    <w:rsid w:val="3B971A41"/>
    <w:rsid w:val="3B97DDFA"/>
    <w:rsid w:val="3BAD619D"/>
    <w:rsid w:val="3BAF7343"/>
    <w:rsid w:val="3BB8EBB4"/>
    <w:rsid w:val="3BCB5D56"/>
    <w:rsid w:val="3BCE276E"/>
    <w:rsid w:val="3BD9BCD0"/>
    <w:rsid w:val="3BDAEF49"/>
    <w:rsid w:val="3BED5884"/>
    <w:rsid w:val="3BF00404"/>
    <w:rsid w:val="3BFE8B2E"/>
    <w:rsid w:val="3C0BFF0C"/>
    <w:rsid w:val="3C102512"/>
    <w:rsid w:val="3C44EF5B"/>
    <w:rsid w:val="3C462716"/>
    <w:rsid w:val="3C480E7B"/>
    <w:rsid w:val="3C4B89B9"/>
    <w:rsid w:val="3C4BF148"/>
    <w:rsid w:val="3C52B1AF"/>
    <w:rsid w:val="3C63AF4D"/>
    <w:rsid w:val="3C688C96"/>
    <w:rsid w:val="3C68EBF0"/>
    <w:rsid w:val="3C81F3AE"/>
    <w:rsid w:val="3C839B8A"/>
    <w:rsid w:val="3C9C7B0D"/>
    <w:rsid w:val="3CB47CF7"/>
    <w:rsid w:val="3CB6E45F"/>
    <w:rsid w:val="3CBDFE14"/>
    <w:rsid w:val="3CC27C0A"/>
    <w:rsid w:val="3CCA25EF"/>
    <w:rsid w:val="3CCFECC3"/>
    <w:rsid w:val="3CD2F5BC"/>
    <w:rsid w:val="3CD860E3"/>
    <w:rsid w:val="3CD8C11D"/>
    <w:rsid w:val="3CE16503"/>
    <w:rsid w:val="3CF0748A"/>
    <w:rsid w:val="3CF8E7A2"/>
    <w:rsid w:val="3D06266A"/>
    <w:rsid w:val="3D0C6B27"/>
    <w:rsid w:val="3D18408D"/>
    <w:rsid w:val="3D27FF52"/>
    <w:rsid w:val="3D29D060"/>
    <w:rsid w:val="3D2BBA8E"/>
    <w:rsid w:val="3D39A95F"/>
    <w:rsid w:val="3D3A3BB2"/>
    <w:rsid w:val="3D3C8EF7"/>
    <w:rsid w:val="3D48476A"/>
    <w:rsid w:val="3D576CA7"/>
    <w:rsid w:val="3D59AC9A"/>
    <w:rsid w:val="3D65EC4D"/>
    <w:rsid w:val="3D781E61"/>
    <w:rsid w:val="3D7B9D55"/>
    <w:rsid w:val="3D827066"/>
    <w:rsid w:val="3D89A906"/>
    <w:rsid w:val="3D9D71A7"/>
    <w:rsid w:val="3D9F5DAD"/>
    <w:rsid w:val="3DA801DD"/>
    <w:rsid w:val="3DAF479C"/>
    <w:rsid w:val="3DBD449B"/>
    <w:rsid w:val="3DC7FF57"/>
    <w:rsid w:val="3DCCAD93"/>
    <w:rsid w:val="3DD0D2B8"/>
    <w:rsid w:val="3DD78CB9"/>
    <w:rsid w:val="3DDD53C2"/>
    <w:rsid w:val="3DE56FB7"/>
    <w:rsid w:val="3DFB12D6"/>
    <w:rsid w:val="3E0D2504"/>
    <w:rsid w:val="3E34E5AD"/>
    <w:rsid w:val="3E3B812E"/>
    <w:rsid w:val="3E500BCB"/>
    <w:rsid w:val="3E5083D9"/>
    <w:rsid w:val="3E5110F4"/>
    <w:rsid w:val="3E5B7914"/>
    <w:rsid w:val="3E67AFE9"/>
    <w:rsid w:val="3E786474"/>
    <w:rsid w:val="3E83EDD6"/>
    <w:rsid w:val="3E86EBCF"/>
    <w:rsid w:val="3E95637B"/>
    <w:rsid w:val="3EA12DFD"/>
    <w:rsid w:val="3EA79125"/>
    <w:rsid w:val="3EA7D8E9"/>
    <w:rsid w:val="3EB42BA5"/>
    <w:rsid w:val="3EB50D56"/>
    <w:rsid w:val="3EC8AC85"/>
    <w:rsid w:val="3ECA6EA3"/>
    <w:rsid w:val="3ED55B91"/>
    <w:rsid w:val="3ED6E35B"/>
    <w:rsid w:val="3EDA6CB3"/>
    <w:rsid w:val="3EE53287"/>
    <w:rsid w:val="3EE8F81F"/>
    <w:rsid w:val="3F086E50"/>
    <w:rsid w:val="3F0B4F37"/>
    <w:rsid w:val="3F10FD5A"/>
    <w:rsid w:val="3F1891C7"/>
    <w:rsid w:val="3F1D978E"/>
    <w:rsid w:val="3F4C364F"/>
    <w:rsid w:val="3F60782D"/>
    <w:rsid w:val="3F677001"/>
    <w:rsid w:val="3F74515B"/>
    <w:rsid w:val="3F799D04"/>
    <w:rsid w:val="3F7D7710"/>
    <w:rsid w:val="3F88BDC8"/>
    <w:rsid w:val="3F999FBB"/>
    <w:rsid w:val="3F9ACEAB"/>
    <w:rsid w:val="3FB9F363"/>
    <w:rsid w:val="3FC22C81"/>
    <w:rsid w:val="3FCD6D92"/>
    <w:rsid w:val="3FD65D22"/>
    <w:rsid w:val="3FDABB61"/>
    <w:rsid w:val="3FDE38C2"/>
    <w:rsid w:val="3FDECA5B"/>
    <w:rsid w:val="4001ED4C"/>
    <w:rsid w:val="400E99E7"/>
    <w:rsid w:val="401B1C84"/>
    <w:rsid w:val="401DD1C1"/>
    <w:rsid w:val="4033F38F"/>
    <w:rsid w:val="403E878E"/>
    <w:rsid w:val="4040DECD"/>
    <w:rsid w:val="404BDE4E"/>
    <w:rsid w:val="40533E9B"/>
    <w:rsid w:val="4054BB61"/>
    <w:rsid w:val="405A8F44"/>
    <w:rsid w:val="405E9886"/>
    <w:rsid w:val="407442A7"/>
    <w:rsid w:val="4079F99D"/>
    <w:rsid w:val="407A1FFD"/>
    <w:rsid w:val="407C9F30"/>
    <w:rsid w:val="4088EE66"/>
    <w:rsid w:val="40951C68"/>
    <w:rsid w:val="40AE0934"/>
    <w:rsid w:val="40D26E07"/>
    <w:rsid w:val="40DF2241"/>
    <w:rsid w:val="40E01EC8"/>
    <w:rsid w:val="40EEE1AE"/>
    <w:rsid w:val="40F119AE"/>
    <w:rsid w:val="40F719BD"/>
    <w:rsid w:val="40FB89CF"/>
    <w:rsid w:val="410595F8"/>
    <w:rsid w:val="412549BD"/>
    <w:rsid w:val="412B7FC0"/>
    <w:rsid w:val="414AF57E"/>
    <w:rsid w:val="4156DAA3"/>
    <w:rsid w:val="416A7D90"/>
    <w:rsid w:val="4172D003"/>
    <w:rsid w:val="417DA2D1"/>
    <w:rsid w:val="41805484"/>
    <w:rsid w:val="41808299"/>
    <w:rsid w:val="418746D5"/>
    <w:rsid w:val="41876458"/>
    <w:rsid w:val="4193E00A"/>
    <w:rsid w:val="4197A193"/>
    <w:rsid w:val="41C1FEAE"/>
    <w:rsid w:val="41C5D37B"/>
    <w:rsid w:val="41C7F80F"/>
    <w:rsid w:val="41C922E4"/>
    <w:rsid w:val="41D9A284"/>
    <w:rsid w:val="41F8FDA3"/>
    <w:rsid w:val="41FDE196"/>
    <w:rsid w:val="420CFBCD"/>
    <w:rsid w:val="42138A6A"/>
    <w:rsid w:val="421FF766"/>
    <w:rsid w:val="4223F6E4"/>
    <w:rsid w:val="422EBC8B"/>
    <w:rsid w:val="42489E1C"/>
    <w:rsid w:val="4255728F"/>
    <w:rsid w:val="42624E4A"/>
    <w:rsid w:val="42684E6B"/>
    <w:rsid w:val="426F0271"/>
    <w:rsid w:val="4276DCEC"/>
    <w:rsid w:val="427AA470"/>
    <w:rsid w:val="427C6A54"/>
    <w:rsid w:val="427C840B"/>
    <w:rsid w:val="427D84F5"/>
    <w:rsid w:val="428F7B54"/>
    <w:rsid w:val="42956D6A"/>
    <w:rsid w:val="4298F3FF"/>
    <w:rsid w:val="42A0D2D1"/>
    <w:rsid w:val="42A21174"/>
    <w:rsid w:val="42AA54EA"/>
    <w:rsid w:val="42AC388F"/>
    <w:rsid w:val="42B2E748"/>
    <w:rsid w:val="42C6E11A"/>
    <w:rsid w:val="42D24F8A"/>
    <w:rsid w:val="42D4AD6A"/>
    <w:rsid w:val="42E1E69F"/>
    <w:rsid w:val="42E6B64E"/>
    <w:rsid w:val="4303A64E"/>
    <w:rsid w:val="43081432"/>
    <w:rsid w:val="430B34C1"/>
    <w:rsid w:val="43285C57"/>
    <w:rsid w:val="43328D23"/>
    <w:rsid w:val="4332B375"/>
    <w:rsid w:val="4336E88D"/>
    <w:rsid w:val="43384953"/>
    <w:rsid w:val="43493900"/>
    <w:rsid w:val="4351BF8C"/>
    <w:rsid w:val="4352DC15"/>
    <w:rsid w:val="435D4661"/>
    <w:rsid w:val="436FC376"/>
    <w:rsid w:val="4382787C"/>
    <w:rsid w:val="4392DB78"/>
    <w:rsid w:val="4399F96C"/>
    <w:rsid w:val="43C015F7"/>
    <w:rsid w:val="43D8812F"/>
    <w:rsid w:val="43DEF1EA"/>
    <w:rsid w:val="43EA2B86"/>
    <w:rsid w:val="43F0100F"/>
    <w:rsid w:val="4407C8EF"/>
    <w:rsid w:val="440BC58B"/>
    <w:rsid w:val="4415AF5A"/>
    <w:rsid w:val="442A8DE1"/>
    <w:rsid w:val="4434244A"/>
    <w:rsid w:val="4446D372"/>
    <w:rsid w:val="444AA09F"/>
    <w:rsid w:val="44525D40"/>
    <w:rsid w:val="44640B75"/>
    <w:rsid w:val="446A3972"/>
    <w:rsid w:val="4493B56C"/>
    <w:rsid w:val="44950791"/>
    <w:rsid w:val="4495F5F1"/>
    <w:rsid w:val="449847F3"/>
    <w:rsid w:val="44A5EE3D"/>
    <w:rsid w:val="44ABA072"/>
    <w:rsid w:val="44AF1ACB"/>
    <w:rsid w:val="44B18667"/>
    <w:rsid w:val="44C1A83B"/>
    <w:rsid w:val="44CA40A4"/>
    <w:rsid w:val="44E11054"/>
    <w:rsid w:val="44F0E7A5"/>
    <w:rsid w:val="45025B9C"/>
    <w:rsid w:val="4506038D"/>
    <w:rsid w:val="4512D33E"/>
    <w:rsid w:val="4517772B"/>
    <w:rsid w:val="4517E44C"/>
    <w:rsid w:val="4519625F"/>
    <w:rsid w:val="45324541"/>
    <w:rsid w:val="45420C64"/>
    <w:rsid w:val="454C7E82"/>
    <w:rsid w:val="4551AE3A"/>
    <w:rsid w:val="4558172D"/>
    <w:rsid w:val="45595452"/>
    <w:rsid w:val="455A60B5"/>
    <w:rsid w:val="455E0C17"/>
    <w:rsid w:val="4576E4A2"/>
    <w:rsid w:val="457D16B7"/>
    <w:rsid w:val="45814E16"/>
    <w:rsid w:val="45874F42"/>
    <w:rsid w:val="458B033C"/>
    <w:rsid w:val="458E2690"/>
    <w:rsid w:val="459A26EA"/>
    <w:rsid w:val="45A452D4"/>
    <w:rsid w:val="45B2FA93"/>
    <w:rsid w:val="45B8EC69"/>
    <w:rsid w:val="45BBBB8A"/>
    <w:rsid w:val="45CB238A"/>
    <w:rsid w:val="45D016CE"/>
    <w:rsid w:val="45D1762F"/>
    <w:rsid w:val="45D75224"/>
    <w:rsid w:val="45DDB72F"/>
    <w:rsid w:val="45E381B3"/>
    <w:rsid w:val="45EAD484"/>
    <w:rsid w:val="46085FF5"/>
    <w:rsid w:val="4613DA43"/>
    <w:rsid w:val="462282F8"/>
    <w:rsid w:val="462B9CAC"/>
    <w:rsid w:val="462C0AF2"/>
    <w:rsid w:val="462E4BE1"/>
    <w:rsid w:val="463D9B1E"/>
    <w:rsid w:val="463E5162"/>
    <w:rsid w:val="4658D3A1"/>
    <w:rsid w:val="46718190"/>
    <w:rsid w:val="4679438D"/>
    <w:rsid w:val="467DB47F"/>
    <w:rsid w:val="4681A0FC"/>
    <w:rsid w:val="468DC49F"/>
    <w:rsid w:val="46A3E33D"/>
    <w:rsid w:val="46A53E4B"/>
    <w:rsid w:val="46AA196D"/>
    <w:rsid w:val="46AF42A5"/>
    <w:rsid w:val="46C87C83"/>
    <w:rsid w:val="46E11538"/>
    <w:rsid w:val="46E6D352"/>
    <w:rsid w:val="46EA09B8"/>
    <w:rsid w:val="470EB139"/>
    <w:rsid w:val="47206656"/>
    <w:rsid w:val="472E61F4"/>
    <w:rsid w:val="4735F74B"/>
    <w:rsid w:val="473B5420"/>
    <w:rsid w:val="473C5084"/>
    <w:rsid w:val="473D6289"/>
    <w:rsid w:val="474170A6"/>
    <w:rsid w:val="47443DC5"/>
    <w:rsid w:val="4760FFDF"/>
    <w:rsid w:val="47616CC9"/>
    <w:rsid w:val="476B9A7C"/>
    <w:rsid w:val="476EF3E6"/>
    <w:rsid w:val="47922812"/>
    <w:rsid w:val="479F3939"/>
    <w:rsid w:val="47C7DB53"/>
    <w:rsid w:val="47CA4A1F"/>
    <w:rsid w:val="47E1A2E3"/>
    <w:rsid w:val="47E607E0"/>
    <w:rsid w:val="47FC55B1"/>
    <w:rsid w:val="48001B18"/>
    <w:rsid w:val="4811A7CD"/>
    <w:rsid w:val="48238BAC"/>
    <w:rsid w:val="482A3202"/>
    <w:rsid w:val="4839C949"/>
    <w:rsid w:val="48576E27"/>
    <w:rsid w:val="485BF5BD"/>
    <w:rsid w:val="4861F3B0"/>
    <w:rsid w:val="4874A57A"/>
    <w:rsid w:val="4874C3BE"/>
    <w:rsid w:val="487E24B2"/>
    <w:rsid w:val="489BEDCF"/>
    <w:rsid w:val="48A70311"/>
    <w:rsid w:val="48A7C1AB"/>
    <w:rsid w:val="48AD7694"/>
    <w:rsid w:val="48B2B903"/>
    <w:rsid w:val="48B7C200"/>
    <w:rsid w:val="48C7464F"/>
    <w:rsid w:val="48CCFC5A"/>
    <w:rsid w:val="48D1499F"/>
    <w:rsid w:val="48D6363A"/>
    <w:rsid w:val="48DB2FB7"/>
    <w:rsid w:val="48EC2B0D"/>
    <w:rsid w:val="48F649BA"/>
    <w:rsid w:val="48F7B390"/>
    <w:rsid w:val="490DB97A"/>
    <w:rsid w:val="492278EC"/>
    <w:rsid w:val="49278092"/>
    <w:rsid w:val="492A4EE3"/>
    <w:rsid w:val="4938E64F"/>
    <w:rsid w:val="493A7676"/>
    <w:rsid w:val="49460417"/>
    <w:rsid w:val="49509D71"/>
    <w:rsid w:val="4952C5AD"/>
    <w:rsid w:val="4957B24E"/>
    <w:rsid w:val="49586963"/>
    <w:rsid w:val="497D995D"/>
    <w:rsid w:val="49852FF4"/>
    <w:rsid w:val="4990244C"/>
    <w:rsid w:val="4990E3F0"/>
    <w:rsid w:val="49AB769C"/>
    <w:rsid w:val="49AF9436"/>
    <w:rsid w:val="49B18877"/>
    <w:rsid w:val="49B3B47F"/>
    <w:rsid w:val="49BBBA1B"/>
    <w:rsid w:val="49BCF6EC"/>
    <w:rsid w:val="49BEB3F2"/>
    <w:rsid w:val="49E00F97"/>
    <w:rsid w:val="49E277A7"/>
    <w:rsid w:val="49E442B7"/>
    <w:rsid w:val="49E8DFC6"/>
    <w:rsid w:val="49EC1ED2"/>
    <w:rsid w:val="49F1C0FC"/>
    <w:rsid w:val="49FD34C4"/>
    <w:rsid w:val="4A00C261"/>
    <w:rsid w:val="4A1CE046"/>
    <w:rsid w:val="4A1F033D"/>
    <w:rsid w:val="4A2232B2"/>
    <w:rsid w:val="4A2D7920"/>
    <w:rsid w:val="4A3B93F6"/>
    <w:rsid w:val="4A3EFEA1"/>
    <w:rsid w:val="4A50BED0"/>
    <w:rsid w:val="4A5AA747"/>
    <w:rsid w:val="4A642295"/>
    <w:rsid w:val="4A6832E2"/>
    <w:rsid w:val="4A7C7FCE"/>
    <w:rsid w:val="4A7D0D95"/>
    <w:rsid w:val="4A813617"/>
    <w:rsid w:val="4A8E3640"/>
    <w:rsid w:val="4A96E5F1"/>
    <w:rsid w:val="4AAB9E90"/>
    <w:rsid w:val="4AAD83E0"/>
    <w:rsid w:val="4ABEEEBE"/>
    <w:rsid w:val="4ABEF6F7"/>
    <w:rsid w:val="4AC2A482"/>
    <w:rsid w:val="4ADAB9AB"/>
    <w:rsid w:val="4AE480B8"/>
    <w:rsid w:val="4AEFC924"/>
    <w:rsid w:val="4AF0FBF0"/>
    <w:rsid w:val="4AF3BD43"/>
    <w:rsid w:val="4AFF7C15"/>
    <w:rsid w:val="4B0CBCD1"/>
    <w:rsid w:val="4B140991"/>
    <w:rsid w:val="4B20C85C"/>
    <w:rsid w:val="4B229A8B"/>
    <w:rsid w:val="4B244734"/>
    <w:rsid w:val="4B2A5F96"/>
    <w:rsid w:val="4B434FA7"/>
    <w:rsid w:val="4B451A72"/>
    <w:rsid w:val="4B553F95"/>
    <w:rsid w:val="4B577733"/>
    <w:rsid w:val="4B5B2C6E"/>
    <w:rsid w:val="4B84E181"/>
    <w:rsid w:val="4B915E32"/>
    <w:rsid w:val="4B989CF8"/>
    <w:rsid w:val="4BA9A29D"/>
    <w:rsid w:val="4BB2FD57"/>
    <w:rsid w:val="4BB68548"/>
    <w:rsid w:val="4BC69FB2"/>
    <w:rsid w:val="4BC81865"/>
    <w:rsid w:val="4BC84895"/>
    <w:rsid w:val="4BC88ED7"/>
    <w:rsid w:val="4BC897F0"/>
    <w:rsid w:val="4BCD4AF9"/>
    <w:rsid w:val="4BCE2780"/>
    <w:rsid w:val="4BE1E78B"/>
    <w:rsid w:val="4BE42599"/>
    <w:rsid w:val="4BE5B938"/>
    <w:rsid w:val="4BE9222F"/>
    <w:rsid w:val="4BF22564"/>
    <w:rsid w:val="4BFCC11E"/>
    <w:rsid w:val="4BFE9155"/>
    <w:rsid w:val="4C0A099E"/>
    <w:rsid w:val="4C0E1C75"/>
    <w:rsid w:val="4C0FB065"/>
    <w:rsid w:val="4C14C768"/>
    <w:rsid w:val="4C20EA82"/>
    <w:rsid w:val="4C31884D"/>
    <w:rsid w:val="4C4987F2"/>
    <w:rsid w:val="4C4BFBA1"/>
    <w:rsid w:val="4C57D5B7"/>
    <w:rsid w:val="4C597982"/>
    <w:rsid w:val="4C62710B"/>
    <w:rsid w:val="4C73ED27"/>
    <w:rsid w:val="4C744634"/>
    <w:rsid w:val="4C9B4C76"/>
    <w:rsid w:val="4CA3A4A9"/>
    <w:rsid w:val="4CBBE011"/>
    <w:rsid w:val="4CBD3BC7"/>
    <w:rsid w:val="4CF2BE18"/>
    <w:rsid w:val="4CFCCDF5"/>
    <w:rsid w:val="4D001372"/>
    <w:rsid w:val="4D144797"/>
    <w:rsid w:val="4D381230"/>
    <w:rsid w:val="4D392755"/>
    <w:rsid w:val="4D43A862"/>
    <w:rsid w:val="4D467E5D"/>
    <w:rsid w:val="4D4BB02E"/>
    <w:rsid w:val="4D52F916"/>
    <w:rsid w:val="4D686460"/>
    <w:rsid w:val="4D6E20C2"/>
    <w:rsid w:val="4D84492D"/>
    <w:rsid w:val="4D8C52CF"/>
    <w:rsid w:val="4D9935A4"/>
    <w:rsid w:val="4DA0F8DC"/>
    <w:rsid w:val="4DA6EB6E"/>
    <w:rsid w:val="4DA8AD11"/>
    <w:rsid w:val="4DAF6FE2"/>
    <w:rsid w:val="4DB6A759"/>
    <w:rsid w:val="4DB7A3E6"/>
    <w:rsid w:val="4DB92517"/>
    <w:rsid w:val="4DCD58AE"/>
    <w:rsid w:val="4DCD9B56"/>
    <w:rsid w:val="4DD33DC4"/>
    <w:rsid w:val="4DDBF40E"/>
    <w:rsid w:val="4DE13D04"/>
    <w:rsid w:val="4DE22F4D"/>
    <w:rsid w:val="4DE6810B"/>
    <w:rsid w:val="4DFE49C8"/>
    <w:rsid w:val="4E012696"/>
    <w:rsid w:val="4E0139E9"/>
    <w:rsid w:val="4E216F55"/>
    <w:rsid w:val="4E2B1EA2"/>
    <w:rsid w:val="4E319249"/>
    <w:rsid w:val="4E3E6FBE"/>
    <w:rsid w:val="4E421F96"/>
    <w:rsid w:val="4E43541C"/>
    <w:rsid w:val="4E4BD08F"/>
    <w:rsid w:val="4E4FC6C9"/>
    <w:rsid w:val="4E5089D0"/>
    <w:rsid w:val="4E603CDA"/>
    <w:rsid w:val="4E79A4D3"/>
    <w:rsid w:val="4E837567"/>
    <w:rsid w:val="4E8919AF"/>
    <w:rsid w:val="4EA1E46C"/>
    <w:rsid w:val="4EAA2E43"/>
    <w:rsid w:val="4EAC97AF"/>
    <w:rsid w:val="4EB3F80B"/>
    <w:rsid w:val="4EB414BA"/>
    <w:rsid w:val="4EBDDD0C"/>
    <w:rsid w:val="4EC58B00"/>
    <w:rsid w:val="4ED291D6"/>
    <w:rsid w:val="4EE3CE4D"/>
    <w:rsid w:val="4EE46D8A"/>
    <w:rsid w:val="4EFB2E05"/>
    <w:rsid w:val="4F0D4D18"/>
    <w:rsid w:val="4F140E36"/>
    <w:rsid w:val="4F142E27"/>
    <w:rsid w:val="4F149AD3"/>
    <w:rsid w:val="4F19884D"/>
    <w:rsid w:val="4F2A5687"/>
    <w:rsid w:val="4F2D6A41"/>
    <w:rsid w:val="4F2F36E1"/>
    <w:rsid w:val="4F304157"/>
    <w:rsid w:val="4F326133"/>
    <w:rsid w:val="4F366514"/>
    <w:rsid w:val="4F47BD62"/>
    <w:rsid w:val="4F4D5825"/>
    <w:rsid w:val="4F4FD33C"/>
    <w:rsid w:val="4F556887"/>
    <w:rsid w:val="4F5B82F4"/>
    <w:rsid w:val="4F74D440"/>
    <w:rsid w:val="4F8483F7"/>
    <w:rsid w:val="4F8DF662"/>
    <w:rsid w:val="4F8F3323"/>
    <w:rsid w:val="4F9CFD6D"/>
    <w:rsid w:val="4FA15CBB"/>
    <w:rsid w:val="4FA198F1"/>
    <w:rsid w:val="4FA53624"/>
    <w:rsid w:val="4FA81BBE"/>
    <w:rsid w:val="4FB71709"/>
    <w:rsid w:val="4FCAD003"/>
    <w:rsid w:val="4FEEC349"/>
    <w:rsid w:val="4FFC6996"/>
    <w:rsid w:val="4FFD806A"/>
    <w:rsid w:val="500EFBAD"/>
    <w:rsid w:val="50215C4B"/>
    <w:rsid w:val="50302185"/>
    <w:rsid w:val="503B5A88"/>
    <w:rsid w:val="503F31F8"/>
    <w:rsid w:val="504CCE26"/>
    <w:rsid w:val="505BFC8D"/>
    <w:rsid w:val="5061F1DC"/>
    <w:rsid w:val="5073E7C3"/>
    <w:rsid w:val="5084F22F"/>
    <w:rsid w:val="5092ACA4"/>
    <w:rsid w:val="509360E7"/>
    <w:rsid w:val="5096B3B2"/>
    <w:rsid w:val="509794A6"/>
    <w:rsid w:val="50A3D987"/>
    <w:rsid w:val="50B4E81F"/>
    <w:rsid w:val="50BEC1B7"/>
    <w:rsid w:val="50C31266"/>
    <w:rsid w:val="50D8DB6A"/>
    <w:rsid w:val="50E18343"/>
    <w:rsid w:val="50E56117"/>
    <w:rsid w:val="50F31B03"/>
    <w:rsid w:val="50F66695"/>
    <w:rsid w:val="50FA0AA2"/>
    <w:rsid w:val="50FA8367"/>
    <w:rsid w:val="50FA8D62"/>
    <w:rsid w:val="50FD584B"/>
    <w:rsid w:val="5109F699"/>
    <w:rsid w:val="51100E15"/>
    <w:rsid w:val="51273C3A"/>
    <w:rsid w:val="51351CE4"/>
    <w:rsid w:val="513F876E"/>
    <w:rsid w:val="51422548"/>
    <w:rsid w:val="514C2B5E"/>
    <w:rsid w:val="5156CB2C"/>
    <w:rsid w:val="515A91A3"/>
    <w:rsid w:val="515AFE46"/>
    <w:rsid w:val="516233A4"/>
    <w:rsid w:val="51625544"/>
    <w:rsid w:val="5165C869"/>
    <w:rsid w:val="516852AD"/>
    <w:rsid w:val="5178317D"/>
    <w:rsid w:val="5178D3F3"/>
    <w:rsid w:val="51877953"/>
    <w:rsid w:val="518B6C46"/>
    <w:rsid w:val="5192C5EB"/>
    <w:rsid w:val="51954B40"/>
    <w:rsid w:val="5195BFA5"/>
    <w:rsid w:val="5196756A"/>
    <w:rsid w:val="51A3E323"/>
    <w:rsid w:val="51A91C9A"/>
    <w:rsid w:val="51B4F464"/>
    <w:rsid w:val="51C9AC18"/>
    <w:rsid w:val="51DE5EE5"/>
    <w:rsid w:val="51E96AE2"/>
    <w:rsid w:val="51EB4228"/>
    <w:rsid w:val="51F3620B"/>
    <w:rsid w:val="5202758B"/>
    <w:rsid w:val="5203CD34"/>
    <w:rsid w:val="520C918B"/>
    <w:rsid w:val="520E7ACE"/>
    <w:rsid w:val="52152753"/>
    <w:rsid w:val="5219CF30"/>
    <w:rsid w:val="521B0AEC"/>
    <w:rsid w:val="52269405"/>
    <w:rsid w:val="52274754"/>
    <w:rsid w:val="522E5D1A"/>
    <w:rsid w:val="523DF15D"/>
    <w:rsid w:val="52487094"/>
    <w:rsid w:val="5252A000"/>
    <w:rsid w:val="5254671B"/>
    <w:rsid w:val="52567C74"/>
    <w:rsid w:val="525735AD"/>
    <w:rsid w:val="529C4EB6"/>
    <w:rsid w:val="52A0C9D1"/>
    <w:rsid w:val="52A75A7C"/>
    <w:rsid w:val="52AAB67D"/>
    <w:rsid w:val="52B748BC"/>
    <w:rsid w:val="52B99B05"/>
    <w:rsid w:val="52C293E6"/>
    <w:rsid w:val="52CC298F"/>
    <w:rsid w:val="52D56674"/>
    <w:rsid w:val="52D7052E"/>
    <w:rsid w:val="52DAFD15"/>
    <w:rsid w:val="52DEE1D0"/>
    <w:rsid w:val="52E40A7B"/>
    <w:rsid w:val="52E90D54"/>
    <w:rsid w:val="52E97F66"/>
    <w:rsid w:val="52EFD0F0"/>
    <w:rsid w:val="52F04309"/>
    <w:rsid w:val="52F69776"/>
    <w:rsid w:val="52FAC504"/>
    <w:rsid w:val="52FF89A8"/>
    <w:rsid w:val="5306755E"/>
    <w:rsid w:val="530C4363"/>
    <w:rsid w:val="5316DF74"/>
    <w:rsid w:val="531755C8"/>
    <w:rsid w:val="5330A284"/>
    <w:rsid w:val="533ABA16"/>
    <w:rsid w:val="5347FA64"/>
    <w:rsid w:val="53564F46"/>
    <w:rsid w:val="535B18EA"/>
    <w:rsid w:val="53649302"/>
    <w:rsid w:val="53719A3C"/>
    <w:rsid w:val="53746BD3"/>
    <w:rsid w:val="5376D813"/>
    <w:rsid w:val="538A524C"/>
    <w:rsid w:val="538C85AE"/>
    <w:rsid w:val="53908E9A"/>
    <w:rsid w:val="539AC2E6"/>
    <w:rsid w:val="53B99389"/>
    <w:rsid w:val="53BF2748"/>
    <w:rsid w:val="53C00900"/>
    <w:rsid w:val="53D13F6D"/>
    <w:rsid w:val="53D9A6D4"/>
    <w:rsid w:val="53E271A0"/>
    <w:rsid w:val="53ED45E4"/>
    <w:rsid w:val="53F55556"/>
    <w:rsid w:val="53F5ED67"/>
    <w:rsid w:val="53F9A8F0"/>
    <w:rsid w:val="53FA1A1C"/>
    <w:rsid w:val="53FF325A"/>
    <w:rsid w:val="5404EDC5"/>
    <w:rsid w:val="54083ACE"/>
    <w:rsid w:val="540FB956"/>
    <w:rsid w:val="5415EF69"/>
    <w:rsid w:val="541811A8"/>
    <w:rsid w:val="541D6C17"/>
    <w:rsid w:val="5420FBEA"/>
    <w:rsid w:val="54279A7D"/>
    <w:rsid w:val="542991A9"/>
    <w:rsid w:val="54300048"/>
    <w:rsid w:val="543851D4"/>
    <w:rsid w:val="5444BA35"/>
    <w:rsid w:val="5452A3F4"/>
    <w:rsid w:val="545F3590"/>
    <w:rsid w:val="5471D81D"/>
    <w:rsid w:val="547249C2"/>
    <w:rsid w:val="547732FC"/>
    <w:rsid w:val="547B533E"/>
    <w:rsid w:val="54860E0E"/>
    <w:rsid w:val="548E97D8"/>
    <w:rsid w:val="54B21958"/>
    <w:rsid w:val="54BF7FE4"/>
    <w:rsid w:val="54CDDDA9"/>
    <w:rsid w:val="54D81E45"/>
    <w:rsid w:val="54E13DE0"/>
    <w:rsid w:val="54E9F9DD"/>
    <w:rsid w:val="54EA5E2D"/>
    <w:rsid w:val="54FEC38D"/>
    <w:rsid w:val="550CA4C5"/>
    <w:rsid w:val="551711D6"/>
    <w:rsid w:val="551B224B"/>
    <w:rsid w:val="55219004"/>
    <w:rsid w:val="5529AE7F"/>
    <w:rsid w:val="5530EE6F"/>
    <w:rsid w:val="5540C280"/>
    <w:rsid w:val="554979EF"/>
    <w:rsid w:val="5552C83B"/>
    <w:rsid w:val="555B5825"/>
    <w:rsid w:val="5560C47D"/>
    <w:rsid w:val="5577C05A"/>
    <w:rsid w:val="557D2B11"/>
    <w:rsid w:val="55855427"/>
    <w:rsid w:val="558F4DEB"/>
    <w:rsid w:val="5598CF72"/>
    <w:rsid w:val="55AD262E"/>
    <w:rsid w:val="55AF2595"/>
    <w:rsid w:val="55B30C04"/>
    <w:rsid w:val="55B8DD85"/>
    <w:rsid w:val="55C67DBB"/>
    <w:rsid w:val="55D86A93"/>
    <w:rsid w:val="55DB7C3C"/>
    <w:rsid w:val="55DFF2FD"/>
    <w:rsid w:val="55E8600E"/>
    <w:rsid w:val="55F5608E"/>
    <w:rsid w:val="56029C03"/>
    <w:rsid w:val="56036130"/>
    <w:rsid w:val="5609C8FA"/>
    <w:rsid w:val="56127C08"/>
    <w:rsid w:val="56167A32"/>
    <w:rsid w:val="56196481"/>
    <w:rsid w:val="562129A0"/>
    <w:rsid w:val="56384054"/>
    <w:rsid w:val="5640F62D"/>
    <w:rsid w:val="5652A574"/>
    <w:rsid w:val="5658788E"/>
    <w:rsid w:val="565C25B2"/>
    <w:rsid w:val="566AB993"/>
    <w:rsid w:val="566EB6C5"/>
    <w:rsid w:val="567ADCC8"/>
    <w:rsid w:val="567DFA13"/>
    <w:rsid w:val="56907D6C"/>
    <w:rsid w:val="5698250D"/>
    <w:rsid w:val="569C3014"/>
    <w:rsid w:val="56B6FCD5"/>
    <w:rsid w:val="56B70F99"/>
    <w:rsid w:val="56BAE5FC"/>
    <w:rsid w:val="56BD5C79"/>
    <w:rsid w:val="56C6C160"/>
    <w:rsid w:val="56C7ABCA"/>
    <w:rsid w:val="56C9C251"/>
    <w:rsid w:val="56CB3A80"/>
    <w:rsid w:val="56D0CEF6"/>
    <w:rsid w:val="56D1B34B"/>
    <w:rsid w:val="56D8E3A9"/>
    <w:rsid w:val="56E2A77A"/>
    <w:rsid w:val="56EF2F17"/>
    <w:rsid w:val="56F2F816"/>
    <w:rsid w:val="56F35F6D"/>
    <w:rsid w:val="56F4073C"/>
    <w:rsid w:val="56F8CABE"/>
    <w:rsid w:val="57020CE2"/>
    <w:rsid w:val="5708D7A0"/>
    <w:rsid w:val="570E6FE7"/>
    <w:rsid w:val="570EE1FF"/>
    <w:rsid w:val="571356E8"/>
    <w:rsid w:val="571835FC"/>
    <w:rsid w:val="57325E22"/>
    <w:rsid w:val="5739FD09"/>
    <w:rsid w:val="57517F76"/>
    <w:rsid w:val="575EB7F2"/>
    <w:rsid w:val="57619366"/>
    <w:rsid w:val="5765EC32"/>
    <w:rsid w:val="57684267"/>
    <w:rsid w:val="57717708"/>
    <w:rsid w:val="577BE8DA"/>
    <w:rsid w:val="578C6C18"/>
    <w:rsid w:val="579205CD"/>
    <w:rsid w:val="57978F1E"/>
    <w:rsid w:val="57BB3C72"/>
    <w:rsid w:val="57BCE096"/>
    <w:rsid w:val="57CDC49E"/>
    <w:rsid w:val="57D00C37"/>
    <w:rsid w:val="57D3739C"/>
    <w:rsid w:val="57D49C6E"/>
    <w:rsid w:val="57EC4673"/>
    <w:rsid w:val="57F2E688"/>
    <w:rsid w:val="57F63E9F"/>
    <w:rsid w:val="57F888CC"/>
    <w:rsid w:val="58101DFF"/>
    <w:rsid w:val="5812ADB5"/>
    <w:rsid w:val="5815A54B"/>
    <w:rsid w:val="581E33BC"/>
    <w:rsid w:val="5847E51E"/>
    <w:rsid w:val="584C086B"/>
    <w:rsid w:val="584D893F"/>
    <w:rsid w:val="58555CC8"/>
    <w:rsid w:val="5863E0D2"/>
    <w:rsid w:val="58650C58"/>
    <w:rsid w:val="5868F7EB"/>
    <w:rsid w:val="587E69F5"/>
    <w:rsid w:val="58852283"/>
    <w:rsid w:val="588EC486"/>
    <w:rsid w:val="588F9C79"/>
    <w:rsid w:val="589124D1"/>
    <w:rsid w:val="58AC25DE"/>
    <w:rsid w:val="58B5DBAF"/>
    <w:rsid w:val="58B73272"/>
    <w:rsid w:val="58BEF3D2"/>
    <w:rsid w:val="58C623A6"/>
    <w:rsid w:val="58D50AFA"/>
    <w:rsid w:val="58D5F0F0"/>
    <w:rsid w:val="58D8CC84"/>
    <w:rsid w:val="58E7C7CB"/>
    <w:rsid w:val="58EC743C"/>
    <w:rsid w:val="58F7AFBB"/>
    <w:rsid w:val="58F9DD36"/>
    <w:rsid w:val="5903361A"/>
    <w:rsid w:val="5915F66A"/>
    <w:rsid w:val="59222065"/>
    <w:rsid w:val="59246C08"/>
    <w:rsid w:val="595AFA02"/>
    <w:rsid w:val="596F3576"/>
    <w:rsid w:val="5976D89B"/>
    <w:rsid w:val="597E8FA9"/>
    <w:rsid w:val="597F4AE6"/>
    <w:rsid w:val="59887268"/>
    <w:rsid w:val="598FC119"/>
    <w:rsid w:val="59956B04"/>
    <w:rsid w:val="599713CE"/>
    <w:rsid w:val="59C3D3E7"/>
    <w:rsid w:val="59DE1913"/>
    <w:rsid w:val="59F06B98"/>
    <w:rsid w:val="59F8D8A0"/>
    <w:rsid w:val="5A05BAB2"/>
    <w:rsid w:val="5A08E023"/>
    <w:rsid w:val="5A116CEA"/>
    <w:rsid w:val="5A162F97"/>
    <w:rsid w:val="5A1B2480"/>
    <w:rsid w:val="5A2FEBB8"/>
    <w:rsid w:val="5A316E4E"/>
    <w:rsid w:val="5A361777"/>
    <w:rsid w:val="5A53A7EB"/>
    <w:rsid w:val="5A6F7E67"/>
    <w:rsid w:val="5A961F23"/>
    <w:rsid w:val="5A975D44"/>
    <w:rsid w:val="5A9CA7E4"/>
    <w:rsid w:val="5AA430F1"/>
    <w:rsid w:val="5AB3D831"/>
    <w:rsid w:val="5AB4ED1F"/>
    <w:rsid w:val="5AB573A0"/>
    <w:rsid w:val="5AB61A61"/>
    <w:rsid w:val="5ABAA78D"/>
    <w:rsid w:val="5ADB48B1"/>
    <w:rsid w:val="5ADF433D"/>
    <w:rsid w:val="5AE413EE"/>
    <w:rsid w:val="5AE5ED44"/>
    <w:rsid w:val="5AF965E8"/>
    <w:rsid w:val="5AFA79EB"/>
    <w:rsid w:val="5AFCE15D"/>
    <w:rsid w:val="5AFD78B9"/>
    <w:rsid w:val="5B099AB8"/>
    <w:rsid w:val="5B210745"/>
    <w:rsid w:val="5B2B22FF"/>
    <w:rsid w:val="5B2B917A"/>
    <w:rsid w:val="5B37D7C5"/>
    <w:rsid w:val="5B49DE47"/>
    <w:rsid w:val="5B4FFDE7"/>
    <w:rsid w:val="5B57F394"/>
    <w:rsid w:val="5B5AA9F0"/>
    <w:rsid w:val="5B5E16F3"/>
    <w:rsid w:val="5B8B09B9"/>
    <w:rsid w:val="5B8B61C7"/>
    <w:rsid w:val="5B8B686C"/>
    <w:rsid w:val="5B9CC510"/>
    <w:rsid w:val="5BA143CA"/>
    <w:rsid w:val="5BA4EFA6"/>
    <w:rsid w:val="5BAFEB2A"/>
    <w:rsid w:val="5BB1E355"/>
    <w:rsid w:val="5BB789E1"/>
    <w:rsid w:val="5BD6118B"/>
    <w:rsid w:val="5BD7B133"/>
    <w:rsid w:val="5BE1EFC5"/>
    <w:rsid w:val="5BE248FF"/>
    <w:rsid w:val="5BEF62E2"/>
    <w:rsid w:val="5BFBF0C7"/>
    <w:rsid w:val="5C03B751"/>
    <w:rsid w:val="5C07A0D2"/>
    <w:rsid w:val="5C1A43B3"/>
    <w:rsid w:val="5C1C355D"/>
    <w:rsid w:val="5C21D8FB"/>
    <w:rsid w:val="5C31EF84"/>
    <w:rsid w:val="5C461638"/>
    <w:rsid w:val="5C520F7B"/>
    <w:rsid w:val="5C53E2EC"/>
    <w:rsid w:val="5C61AC9E"/>
    <w:rsid w:val="5C67E2DC"/>
    <w:rsid w:val="5C7555AB"/>
    <w:rsid w:val="5C8C3819"/>
    <w:rsid w:val="5C953649"/>
    <w:rsid w:val="5CB65AE8"/>
    <w:rsid w:val="5CC4216E"/>
    <w:rsid w:val="5CC44123"/>
    <w:rsid w:val="5CC7B661"/>
    <w:rsid w:val="5CF1E6FF"/>
    <w:rsid w:val="5CFAA363"/>
    <w:rsid w:val="5D05C752"/>
    <w:rsid w:val="5D05E0B6"/>
    <w:rsid w:val="5D1348AD"/>
    <w:rsid w:val="5D164CAC"/>
    <w:rsid w:val="5D1DBD3D"/>
    <w:rsid w:val="5D20555E"/>
    <w:rsid w:val="5D3DAA23"/>
    <w:rsid w:val="5D4314C7"/>
    <w:rsid w:val="5D43E310"/>
    <w:rsid w:val="5D450480"/>
    <w:rsid w:val="5D567683"/>
    <w:rsid w:val="5D67B81A"/>
    <w:rsid w:val="5D757621"/>
    <w:rsid w:val="5D76D3F9"/>
    <w:rsid w:val="5D7D0B2E"/>
    <w:rsid w:val="5DAE0B8E"/>
    <w:rsid w:val="5DAF3AB3"/>
    <w:rsid w:val="5DB39316"/>
    <w:rsid w:val="5DB909C5"/>
    <w:rsid w:val="5DBE16CA"/>
    <w:rsid w:val="5DD7C4CC"/>
    <w:rsid w:val="5DE41FA5"/>
    <w:rsid w:val="5DF1DA00"/>
    <w:rsid w:val="5E03743B"/>
    <w:rsid w:val="5E0AEFAC"/>
    <w:rsid w:val="5E0D43D4"/>
    <w:rsid w:val="5E13F6D7"/>
    <w:rsid w:val="5E1882AF"/>
    <w:rsid w:val="5E1F1EE0"/>
    <w:rsid w:val="5E25C2A8"/>
    <w:rsid w:val="5E27C7CC"/>
    <w:rsid w:val="5E2C03CE"/>
    <w:rsid w:val="5E30212B"/>
    <w:rsid w:val="5E3106AA"/>
    <w:rsid w:val="5E410007"/>
    <w:rsid w:val="5E437D91"/>
    <w:rsid w:val="5E48CA5A"/>
    <w:rsid w:val="5E775936"/>
    <w:rsid w:val="5E7A0CF7"/>
    <w:rsid w:val="5E7C0C95"/>
    <w:rsid w:val="5E85FEB4"/>
    <w:rsid w:val="5E8D92F6"/>
    <w:rsid w:val="5E8EA5E9"/>
    <w:rsid w:val="5E8FC89D"/>
    <w:rsid w:val="5E982413"/>
    <w:rsid w:val="5EA41FB4"/>
    <w:rsid w:val="5EA643BF"/>
    <w:rsid w:val="5EAA7C2F"/>
    <w:rsid w:val="5EB4CEB1"/>
    <w:rsid w:val="5EC2D4A0"/>
    <w:rsid w:val="5ED2D224"/>
    <w:rsid w:val="5EF57B54"/>
    <w:rsid w:val="5F09F034"/>
    <w:rsid w:val="5F0CE4B5"/>
    <w:rsid w:val="5F184E88"/>
    <w:rsid w:val="5F2E6FE6"/>
    <w:rsid w:val="5F384645"/>
    <w:rsid w:val="5F38EF94"/>
    <w:rsid w:val="5F48AD4A"/>
    <w:rsid w:val="5F5566F3"/>
    <w:rsid w:val="5F56196C"/>
    <w:rsid w:val="5F741E95"/>
    <w:rsid w:val="5F7E069B"/>
    <w:rsid w:val="5F80F231"/>
    <w:rsid w:val="5F83DF40"/>
    <w:rsid w:val="5FA10929"/>
    <w:rsid w:val="5FA87A80"/>
    <w:rsid w:val="5FAAEC4F"/>
    <w:rsid w:val="5FD0B419"/>
    <w:rsid w:val="5FD287FA"/>
    <w:rsid w:val="5FE235DF"/>
    <w:rsid w:val="5FE74AB3"/>
    <w:rsid w:val="5FE84139"/>
    <w:rsid w:val="5FF7F32D"/>
    <w:rsid w:val="5FFDBED9"/>
    <w:rsid w:val="60124284"/>
    <w:rsid w:val="601D2BF1"/>
    <w:rsid w:val="6036A23B"/>
    <w:rsid w:val="6037110C"/>
    <w:rsid w:val="603DCF2D"/>
    <w:rsid w:val="603FF015"/>
    <w:rsid w:val="6053F768"/>
    <w:rsid w:val="60700840"/>
    <w:rsid w:val="6071D57B"/>
    <w:rsid w:val="60893602"/>
    <w:rsid w:val="609A54B4"/>
    <w:rsid w:val="609AE4B8"/>
    <w:rsid w:val="60A04DF0"/>
    <w:rsid w:val="60A1D4A5"/>
    <w:rsid w:val="60A5A154"/>
    <w:rsid w:val="60B0AABE"/>
    <w:rsid w:val="60B4F6D8"/>
    <w:rsid w:val="60BC5197"/>
    <w:rsid w:val="60CCB6D0"/>
    <w:rsid w:val="60CFCB83"/>
    <w:rsid w:val="60D352BA"/>
    <w:rsid w:val="60D49E05"/>
    <w:rsid w:val="60D50CFD"/>
    <w:rsid w:val="60DE9AAA"/>
    <w:rsid w:val="60DF0321"/>
    <w:rsid w:val="60FDFE26"/>
    <w:rsid w:val="6102C814"/>
    <w:rsid w:val="61054978"/>
    <w:rsid w:val="610863A8"/>
    <w:rsid w:val="610B7FC2"/>
    <w:rsid w:val="61130AA0"/>
    <w:rsid w:val="6115F168"/>
    <w:rsid w:val="6116B649"/>
    <w:rsid w:val="611740C1"/>
    <w:rsid w:val="6140B2CF"/>
    <w:rsid w:val="614AD9C4"/>
    <w:rsid w:val="61566437"/>
    <w:rsid w:val="615C8219"/>
    <w:rsid w:val="61699B94"/>
    <w:rsid w:val="617EC8C8"/>
    <w:rsid w:val="6191EF7C"/>
    <w:rsid w:val="61AD7F30"/>
    <w:rsid w:val="61AF2AB2"/>
    <w:rsid w:val="61C57ACC"/>
    <w:rsid w:val="61C96CD7"/>
    <w:rsid w:val="61D56818"/>
    <w:rsid w:val="61D75BD5"/>
    <w:rsid w:val="61DC7DDC"/>
    <w:rsid w:val="61E74E64"/>
    <w:rsid w:val="61EA59DF"/>
    <w:rsid w:val="61EAD207"/>
    <w:rsid w:val="61ECDF5B"/>
    <w:rsid w:val="62282DDC"/>
    <w:rsid w:val="622C84EB"/>
    <w:rsid w:val="622D4DC7"/>
    <w:rsid w:val="623BBACE"/>
    <w:rsid w:val="6249039A"/>
    <w:rsid w:val="624AA39E"/>
    <w:rsid w:val="6260D6A3"/>
    <w:rsid w:val="626439D8"/>
    <w:rsid w:val="6266709E"/>
    <w:rsid w:val="626F9D4B"/>
    <w:rsid w:val="62830033"/>
    <w:rsid w:val="628628C5"/>
    <w:rsid w:val="628B1349"/>
    <w:rsid w:val="6294B0F6"/>
    <w:rsid w:val="62A6F284"/>
    <w:rsid w:val="62B3574E"/>
    <w:rsid w:val="62D2A5AE"/>
    <w:rsid w:val="62D42952"/>
    <w:rsid w:val="62F5B198"/>
    <w:rsid w:val="62FF46F3"/>
    <w:rsid w:val="63166772"/>
    <w:rsid w:val="632B24C4"/>
    <w:rsid w:val="632D1469"/>
    <w:rsid w:val="632E5C94"/>
    <w:rsid w:val="6339E871"/>
    <w:rsid w:val="633C4954"/>
    <w:rsid w:val="63452F73"/>
    <w:rsid w:val="63463391"/>
    <w:rsid w:val="634AD608"/>
    <w:rsid w:val="634FE926"/>
    <w:rsid w:val="6357D28C"/>
    <w:rsid w:val="63699B23"/>
    <w:rsid w:val="636AFF6C"/>
    <w:rsid w:val="636C9E37"/>
    <w:rsid w:val="637DEC15"/>
    <w:rsid w:val="6382B162"/>
    <w:rsid w:val="6396558A"/>
    <w:rsid w:val="639B8018"/>
    <w:rsid w:val="639F716E"/>
    <w:rsid w:val="63A65B40"/>
    <w:rsid w:val="63ABCF1E"/>
    <w:rsid w:val="63ABF067"/>
    <w:rsid w:val="63BA8E79"/>
    <w:rsid w:val="63BEF657"/>
    <w:rsid w:val="63CF124D"/>
    <w:rsid w:val="63D498B1"/>
    <w:rsid w:val="63DAA68B"/>
    <w:rsid w:val="63F1BB25"/>
    <w:rsid w:val="640E97F4"/>
    <w:rsid w:val="6417949C"/>
    <w:rsid w:val="641E31B4"/>
    <w:rsid w:val="642B745E"/>
    <w:rsid w:val="642D2C89"/>
    <w:rsid w:val="643C758E"/>
    <w:rsid w:val="643DD456"/>
    <w:rsid w:val="644DDB80"/>
    <w:rsid w:val="6459F222"/>
    <w:rsid w:val="646D9C64"/>
    <w:rsid w:val="6472670E"/>
    <w:rsid w:val="647A470C"/>
    <w:rsid w:val="6485E49C"/>
    <w:rsid w:val="64A589EF"/>
    <w:rsid w:val="64AB5E72"/>
    <w:rsid w:val="64AE2A3F"/>
    <w:rsid w:val="64B172A5"/>
    <w:rsid w:val="64BB5529"/>
    <w:rsid w:val="64C26AE7"/>
    <w:rsid w:val="64CA0036"/>
    <w:rsid w:val="64CF1871"/>
    <w:rsid w:val="64DD30DC"/>
    <w:rsid w:val="64EC3481"/>
    <w:rsid w:val="64F863D5"/>
    <w:rsid w:val="651AD866"/>
    <w:rsid w:val="651F02DA"/>
    <w:rsid w:val="6523313F"/>
    <w:rsid w:val="6523C4F6"/>
    <w:rsid w:val="6526A5E0"/>
    <w:rsid w:val="652FB470"/>
    <w:rsid w:val="6539DF94"/>
    <w:rsid w:val="65537F7E"/>
    <w:rsid w:val="655B433B"/>
    <w:rsid w:val="65687D7C"/>
    <w:rsid w:val="657671AE"/>
    <w:rsid w:val="6582EB7B"/>
    <w:rsid w:val="658AE5F8"/>
    <w:rsid w:val="6596119A"/>
    <w:rsid w:val="659829F5"/>
    <w:rsid w:val="659E1160"/>
    <w:rsid w:val="659F2330"/>
    <w:rsid w:val="65A75A6D"/>
    <w:rsid w:val="65B559D6"/>
    <w:rsid w:val="65B974C8"/>
    <w:rsid w:val="65B996E5"/>
    <w:rsid w:val="65BEA305"/>
    <w:rsid w:val="65C3FE39"/>
    <w:rsid w:val="65D04E4D"/>
    <w:rsid w:val="65D80BCC"/>
    <w:rsid w:val="65DCF844"/>
    <w:rsid w:val="65DD3D19"/>
    <w:rsid w:val="65E047CA"/>
    <w:rsid w:val="65E4D42D"/>
    <w:rsid w:val="65ED59F7"/>
    <w:rsid w:val="65F06595"/>
    <w:rsid w:val="660591E0"/>
    <w:rsid w:val="661A4DF7"/>
    <w:rsid w:val="663CBBAB"/>
    <w:rsid w:val="66404276"/>
    <w:rsid w:val="664C914D"/>
    <w:rsid w:val="6654D2CD"/>
    <w:rsid w:val="6665AB1F"/>
    <w:rsid w:val="6670A080"/>
    <w:rsid w:val="6676CECC"/>
    <w:rsid w:val="667D59DE"/>
    <w:rsid w:val="6685B6E5"/>
    <w:rsid w:val="668B7FFD"/>
    <w:rsid w:val="66AF3199"/>
    <w:rsid w:val="66C2298F"/>
    <w:rsid w:val="66D30C1E"/>
    <w:rsid w:val="66D5E367"/>
    <w:rsid w:val="66E13DCA"/>
    <w:rsid w:val="66E18D7C"/>
    <w:rsid w:val="66F8A95A"/>
    <w:rsid w:val="670CEEAA"/>
    <w:rsid w:val="670D1753"/>
    <w:rsid w:val="6713994E"/>
    <w:rsid w:val="67173BE3"/>
    <w:rsid w:val="6717E1DF"/>
    <w:rsid w:val="675AD224"/>
    <w:rsid w:val="675DB6EB"/>
    <w:rsid w:val="676865FD"/>
    <w:rsid w:val="676ADB52"/>
    <w:rsid w:val="676D1DA9"/>
    <w:rsid w:val="676E6BF2"/>
    <w:rsid w:val="67733020"/>
    <w:rsid w:val="67786316"/>
    <w:rsid w:val="67A59BB9"/>
    <w:rsid w:val="67A68B4F"/>
    <w:rsid w:val="67AB7D81"/>
    <w:rsid w:val="67D24687"/>
    <w:rsid w:val="67D54A37"/>
    <w:rsid w:val="67E54EB4"/>
    <w:rsid w:val="67E7E137"/>
    <w:rsid w:val="67F094A8"/>
    <w:rsid w:val="67FA4E22"/>
    <w:rsid w:val="68094657"/>
    <w:rsid w:val="680CA427"/>
    <w:rsid w:val="680E7F60"/>
    <w:rsid w:val="682AA212"/>
    <w:rsid w:val="68411112"/>
    <w:rsid w:val="6843BA97"/>
    <w:rsid w:val="684B65E3"/>
    <w:rsid w:val="6864FEDE"/>
    <w:rsid w:val="686DFB3F"/>
    <w:rsid w:val="686FC3D0"/>
    <w:rsid w:val="6881857C"/>
    <w:rsid w:val="688599A2"/>
    <w:rsid w:val="68898F93"/>
    <w:rsid w:val="68B91BD4"/>
    <w:rsid w:val="68BBBE57"/>
    <w:rsid w:val="68C7C6E1"/>
    <w:rsid w:val="68CE9100"/>
    <w:rsid w:val="68D3CB5C"/>
    <w:rsid w:val="68D7BF69"/>
    <w:rsid w:val="68DE5602"/>
    <w:rsid w:val="68F0DA5C"/>
    <w:rsid w:val="68F856F4"/>
    <w:rsid w:val="68FD39DB"/>
    <w:rsid w:val="690B82E0"/>
    <w:rsid w:val="6914F448"/>
    <w:rsid w:val="6918DFE1"/>
    <w:rsid w:val="691DCAE0"/>
    <w:rsid w:val="692E1CA5"/>
    <w:rsid w:val="69323287"/>
    <w:rsid w:val="6938564D"/>
    <w:rsid w:val="69534C6D"/>
    <w:rsid w:val="69580531"/>
    <w:rsid w:val="6962B974"/>
    <w:rsid w:val="697008A5"/>
    <w:rsid w:val="69736848"/>
    <w:rsid w:val="697CAB0B"/>
    <w:rsid w:val="69931030"/>
    <w:rsid w:val="699B91DA"/>
    <w:rsid w:val="699E9BF1"/>
    <w:rsid w:val="69A60D7B"/>
    <w:rsid w:val="69AD7789"/>
    <w:rsid w:val="69BDA3F5"/>
    <w:rsid w:val="69C3153D"/>
    <w:rsid w:val="69D3AC8A"/>
    <w:rsid w:val="69D6C72E"/>
    <w:rsid w:val="69DDD361"/>
    <w:rsid w:val="69FC649F"/>
    <w:rsid w:val="69FE783B"/>
    <w:rsid w:val="6A04F088"/>
    <w:rsid w:val="6A13428C"/>
    <w:rsid w:val="6A181FED"/>
    <w:rsid w:val="6A184B21"/>
    <w:rsid w:val="6A196A2D"/>
    <w:rsid w:val="6A477486"/>
    <w:rsid w:val="6A490C90"/>
    <w:rsid w:val="6A49B74A"/>
    <w:rsid w:val="6A58E7E5"/>
    <w:rsid w:val="6A645CDA"/>
    <w:rsid w:val="6A6C212A"/>
    <w:rsid w:val="6A742943"/>
    <w:rsid w:val="6AA8B715"/>
    <w:rsid w:val="6AAB13FD"/>
    <w:rsid w:val="6AAD15DA"/>
    <w:rsid w:val="6AB6DEF8"/>
    <w:rsid w:val="6AB9BD8F"/>
    <w:rsid w:val="6AD4DFB9"/>
    <w:rsid w:val="6ADC172D"/>
    <w:rsid w:val="6B0034C1"/>
    <w:rsid w:val="6B138B11"/>
    <w:rsid w:val="6B1A8D0B"/>
    <w:rsid w:val="6B25BE49"/>
    <w:rsid w:val="6B3D373C"/>
    <w:rsid w:val="6B3D7FF0"/>
    <w:rsid w:val="6B4A1DFC"/>
    <w:rsid w:val="6B4EE345"/>
    <w:rsid w:val="6B5B68FD"/>
    <w:rsid w:val="6B66609C"/>
    <w:rsid w:val="6B673F2F"/>
    <w:rsid w:val="6B696B99"/>
    <w:rsid w:val="6B6FB93A"/>
    <w:rsid w:val="6B74673A"/>
    <w:rsid w:val="6B75D57A"/>
    <w:rsid w:val="6B766C80"/>
    <w:rsid w:val="6B76EA07"/>
    <w:rsid w:val="6B7B8BC2"/>
    <w:rsid w:val="6B7E68E1"/>
    <w:rsid w:val="6B7F22E4"/>
    <w:rsid w:val="6B804572"/>
    <w:rsid w:val="6B805338"/>
    <w:rsid w:val="6B9AA5AE"/>
    <w:rsid w:val="6BB73C32"/>
    <w:rsid w:val="6BB7BAD5"/>
    <w:rsid w:val="6BCCCAA4"/>
    <w:rsid w:val="6BD13F1F"/>
    <w:rsid w:val="6BDBD4C8"/>
    <w:rsid w:val="6BDEB5E7"/>
    <w:rsid w:val="6BF27C61"/>
    <w:rsid w:val="6BFDC100"/>
    <w:rsid w:val="6BFF5566"/>
    <w:rsid w:val="6C0BB060"/>
    <w:rsid w:val="6C17AC3E"/>
    <w:rsid w:val="6C1B9593"/>
    <w:rsid w:val="6C2BAD15"/>
    <w:rsid w:val="6C646A3F"/>
    <w:rsid w:val="6C65BDED"/>
    <w:rsid w:val="6C75D1A3"/>
    <w:rsid w:val="6C905AC1"/>
    <w:rsid w:val="6CC4C8D7"/>
    <w:rsid w:val="6CDF0382"/>
    <w:rsid w:val="6CE50BFF"/>
    <w:rsid w:val="6CE615F0"/>
    <w:rsid w:val="6CE89105"/>
    <w:rsid w:val="6CEC7CE1"/>
    <w:rsid w:val="6CF6124A"/>
    <w:rsid w:val="6CFB2D71"/>
    <w:rsid w:val="6D0341DC"/>
    <w:rsid w:val="6D117DE8"/>
    <w:rsid w:val="6D2CFF7D"/>
    <w:rsid w:val="6D402527"/>
    <w:rsid w:val="6D5277A5"/>
    <w:rsid w:val="6D77A529"/>
    <w:rsid w:val="6D94B463"/>
    <w:rsid w:val="6D9628BD"/>
    <w:rsid w:val="6D9E01E0"/>
    <w:rsid w:val="6DA0CCC0"/>
    <w:rsid w:val="6DD056DF"/>
    <w:rsid w:val="6DD89D43"/>
    <w:rsid w:val="6DE41029"/>
    <w:rsid w:val="6E012F56"/>
    <w:rsid w:val="6E0DA1FD"/>
    <w:rsid w:val="6E106B5E"/>
    <w:rsid w:val="6E21F6D8"/>
    <w:rsid w:val="6E2BE18E"/>
    <w:rsid w:val="6E3651D1"/>
    <w:rsid w:val="6E3B34AC"/>
    <w:rsid w:val="6E568E83"/>
    <w:rsid w:val="6E585EFD"/>
    <w:rsid w:val="6E589AA7"/>
    <w:rsid w:val="6E5D5F0B"/>
    <w:rsid w:val="6E733A8B"/>
    <w:rsid w:val="6E778D40"/>
    <w:rsid w:val="6E7C5E14"/>
    <w:rsid w:val="6E7C9779"/>
    <w:rsid w:val="6E895F8C"/>
    <w:rsid w:val="6E9901DD"/>
    <w:rsid w:val="6E9ECC68"/>
    <w:rsid w:val="6EA39C2E"/>
    <w:rsid w:val="6EADDD92"/>
    <w:rsid w:val="6EAFF5B5"/>
    <w:rsid w:val="6EB1BCE7"/>
    <w:rsid w:val="6EB20F46"/>
    <w:rsid w:val="6EC1232D"/>
    <w:rsid w:val="6EC55EC0"/>
    <w:rsid w:val="6EC7A29A"/>
    <w:rsid w:val="6EC8D9C3"/>
    <w:rsid w:val="6ECBCF1B"/>
    <w:rsid w:val="6ED81409"/>
    <w:rsid w:val="6EE8A7A4"/>
    <w:rsid w:val="6EF71FF4"/>
    <w:rsid w:val="6F0197E0"/>
    <w:rsid w:val="6F0CAF9A"/>
    <w:rsid w:val="6F12A602"/>
    <w:rsid w:val="6F12BEFB"/>
    <w:rsid w:val="6F1E89E6"/>
    <w:rsid w:val="6F2344AD"/>
    <w:rsid w:val="6F26A145"/>
    <w:rsid w:val="6F440B6D"/>
    <w:rsid w:val="6F48456C"/>
    <w:rsid w:val="6F495DA7"/>
    <w:rsid w:val="6F56B323"/>
    <w:rsid w:val="6F5ACA88"/>
    <w:rsid w:val="6F5CFC1B"/>
    <w:rsid w:val="6F61AE50"/>
    <w:rsid w:val="6F6432F7"/>
    <w:rsid w:val="6F66521E"/>
    <w:rsid w:val="6F73CD5F"/>
    <w:rsid w:val="6F7C7DF2"/>
    <w:rsid w:val="6FACBA52"/>
    <w:rsid w:val="6FDB36F6"/>
    <w:rsid w:val="6FE728C8"/>
    <w:rsid w:val="6FEDD1D5"/>
    <w:rsid w:val="6FFA9089"/>
    <w:rsid w:val="700481D5"/>
    <w:rsid w:val="7010B0DA"/>
    <w:rsid w:val="701A5A5D"/>
    <w:rsid w:val="7020C096"/>
    <w:rsid w:val="70322796"/>
    <w:rsid w:val="70389BE8"/>
    <w:rsid w:val="703C7C99"/>
    <w:rsid w:val="7041CF06"/>
    <w:rsid w:val="704A4DB4"/>
    <w:rsid w:val="704DA7FF"/>
    <w:rsid w:val="7057EDEC"/>
    <w:rsid w:val="706EB3DA"/>
    <w:rsid w:val="707688DA"/>
    <w:rsid w:val="70877286"/>
    <w:rsid w:val="708975AB"/>
    <w:rsid w:val="7097CE72"/>
    <w:rsid w:val="70DC6542"/>
    <w:rsid w:val="70E3A78B"/>
    <w:rsid w:val="70E9E07D"/>
    <w:rsid w:val="70E9FD20"/>
    <w:rsid w:val="70EFB404"/>
    <w:rsid w:val="70F01CED"/>
    <w:rsid w:val="70FD63B6"/>
    <w:rsid w:val="7118E925"/>
    <w:rsid w:val="711975F2"/>
    <w:rsid w:val="712048D5"/>
    <w:rsid w:val="71302004"/>
    <w:rsid w:val="713E3CEC"/>
    <w:rsid w:val="713EA62D"/>
    <w:rsid w:val="716E6A99"/>
    <w:rsid w:val="716E7DDC"/>
    <w:rsid w:val="717131C6"/>
    <w:rsid w:val="7176CE70"/>
    <w:rsid w:val="71771213"/>
    <w:rsid w:val="717776D3"/>
    <w:rsid w:val="71784334"/>
    <w:rsid w:val="7178BCDB"/>
    <w:rsid w:val="7179A8E2"/>
    <w:rsid w:val="7188D785"/>
    <w:rsid w:val="71B93A2B"/>
    <w:rsid w:val="71BF9DB1"/>
    <w:rsid w:val="71D05795"/>
    <w:rsid w:val="71DC0CB5"/>
    <w:rsid w:val="71ED17DF"/>
    <w:rsid w:val="71F4042B"/>
    <w:rsid w:val="71F4E46A"/>
    <w:rsid w:val="71F69D00"/>
    <w:rsid w:val="71F94EE1"/>
    <w:rsid w:val="71FC7881"/>
    <w:rsid w:val="7202C577"/>
    <w:rsid w:val="720E5AB3"/>
    <w:rsid w:val="720F8C1D"/>
    <w:rsid w:val="7228B70A"/>
    <w:rsid w:val="7235D6F1"/>
    <w:rsid w:val="723720CA"/>
    <w:rsid w:val="723E0B30"/>
    <w:rsid w:val="724D83F3"/>
    <w:rsid w:val="7255DB03"/>
    <w:rsid w:val="72627555"/>
    <w:rsid w:val="72650715"/>
    <w:rsid w:val="7270283C"/>
    <w:rsid w:val="72790AC9"/>
    <w:rsid w:val="72792D1F"/>
    <w:rsid w:val="7285BAAE"/>
    <w:rsid w:val="72898444"/>
    <w:rsid w:val="7294387A"/>
    <w:rsid w:val="72AAB968"/>
    <w:rsid w:val="72C3D82E"/>
    <w:rsid w:val="72C7938A"/>
    <w:rsid w:val="72C7F669"/>
    <w:rsid w:val="72C992CF"/>
    <w:rsid w:val="72CA3597"/>
    <w:rsid w:val="72D41E80"/>
    <w:rsid w:val="72E5A733"/>
    <w:rsid w:val="72E8CDD5"/>
    <w:rsid w:val="72EC50ED"/>
    <w:rsid w:val="72FC641D"/>
    <w:rsid w:val="730773CA"/>
    <w:rsid w:val="730BDFCB"/>
    <w:rsid w:val="73244489"/>
    <w:rsid w:val="7324D1A9"/>
    <w:rsid w:val="732A7228"/>
    <w:rsid w:val="7331F9AF"/>
    <w:rsid w:val="735163C9"/>
    <w:rsid w:val="7358E899"/>
    <w:rsid w:val="737940E4"/>
    <w:rsid w:val="738BFB1B"/>
    <w:rsid w:val="7392D776"/>
    <w:rsid w:val="7394C9AC"/>
    <w:rsid w:val="739C2957"/>
    <w:rsid w:val="73A3C9E0"/>
    <w:rsid w:val="73A4B6D2"/>
    <w:rsid w:val="73A50C84"/>
    <w:rsid w:val="73B60ABB"/>
    <w:rsid w:val="73B9F95F"/>
    <w:rsid w:val="73C1FD0D"/>
    <w:rsid w:val="73C22EE3"/>
    <w:rsid w:val="73C72DD2"/>
    <w:rsid w:val="73D11CDC"/>
    <w:rsid w:val="73D2CED5"/>
    <w:rsid w:val="74007ADD"/>
    <w:rsid w:val="741A044F"/>
    <w:rsid w:val="742355DB"/>
    <w:rsid w:val="7436E9FB"/>
    <w:rsid w:val="743C8C8C"/>
    <w:rsid w:val="745BF09D"/>
    <w:rsid w:val="748323BB"/>
    <w:rsid w:val="74867F5F"/>
    <w:rsid w:val="748BCC0F"/>
    <w:rsid w:val="748C6D56"/>
    <w:rsid w:val="748DAE85"/>
    <w:rsid w:val="748E265B"/>
    <w:rsid w:val="74AECE99"/>
    <w:rsid w:val="74B145A4"/>
    <w:rsid w:val="74B312A9"/>
    <w:rsid w:val="74B5C97F"/>
    <w:rsid w:val="74B69AC1"/>
    <w:rsid w:val="74BF06E2"/>
    <w:rsid w:val="74CC3B7E"/>
    <w:rsid w:val="74DB1CDB"/>
    <w:rsid w:val="74DC1188"/>
    <w:rsid w:val="74E3B9A1"/>
    <w:rsid w:val="74EC164D"/>
    <w:rsid w:val="74F62BDB"/>
    <w:rsid w:val="74F7B446"/>
    <w:rsid w:val="74F8967B"/>
    <w:rsid w:val="7505D0E3"/>
    <w:rsid w:val="75066736"/>
    <w:rsid w:val="750E3883"/>
    <w:rsid w:val="75283023"/>
    <w:rsid w:val="7529253E"/>
    <w:rsid w:val="75371C78"/>
    <w:rsid w:val="7541517C"/>
    <w:rsid w:val="754DC916"/>
    <w:rsid w:val="75746E66"/>
    <w:rsid w:val="7577DE4D"/>
    <w:rsid w:val="757ADB94"/>
    <w:rsid w:val="757F7F70"/>
    <w:rsid w:val="7591145B"/>
    <w:rsid w:val="759C28EB"/>
    <w:rsid w:val="75A8E4E7"/>
    <w:rsid w:val="75AA6B75"/>
    <w:rsid w:val="75ADAA44"/>
    <w:rsid w:val="75B9E95C"/>
    <w:rsid w:val="75BD2547"/>
    <w:rsid w:val="75BDB98D"/>
    <w:rsid w:val="75CA2881"/>
    <w:rsid w:val="75D8D3A2"/>
    <w:rsid w:val="75E56C3A"/>
    <w:rsid w:val="75EA29E7"/>
    <w:rsid w:val="75F326AB"/>
    <w:rsid w:val="75FF5F1E"/>
    <w:rsid w:val="7602D4F5"/>
    <w:rsid w:val="76056F36"/>
    <w:rsid w:val="761111B9"/>
    <w:rsid w:val="761115A3"/>
    <w:rsid w:val="761F22BB"/>
    <w:rsid w:val="7634623D"/>
    <w:rsid w:val="763C2CE5"/>
    <w:rsid w:val="763EA5A9"/>
    <w:rsid w:val="764574F6"/>
    <w:rsid w:val="764E7816"/>
    <w:rsid w:val="766B5E4E"/>
    <w:rsid w:val="7671F033"/>
    <w:rsid w:val="76751749"/>
    <w:rsid w:val="768F7946"/>
    <w:rsid w:val="7691A872"/>
    <w:rsid w:val="7698F587"/>
    <w:rsid w:val="76A0FCFD"/>
    <w:rsid w:val="76AD0C90"/>
    <w:rsid w:val="76C0559D"/>
    <w:rsid w:val="76C24821"/>
    <w:rsid w:val="76C7DC54"/>
    <w:rsid w:val="76CFDD34"/>
    <w:rsid w:val="76D9569E"/>
    <w:rsid w:val="76DF4CBD"/>
    <w:rsid w:val="76EC49BC"/>
    <w:rsid w:val="76EDB939"/>
    <w:rsid w:val="76F18270"/>
    <w:rsid w:val="76F34A6C"/>
    <w:rsid w:val="7735BA54"/>
    <w:rsid w:val="77364A07"/>
    <w:rsid w:val="7750CBB4"/>
    <w:rsid w:val="7750FE6C"/>
    <w:rsid w:val="7756575F"/>
    <w:rsid w:val="77571E94"/>
    <w:rsid w:val="77579353"/>
    <w:rsid w:val="775A9D2D"/>
    <w:rsid w:val="7767FD56"/>
    <w:rsid w:val="776F7925"/>
    <w:rsid w:val="77703062"/>
    <w:rsid w:val="777525DE"/>
    <w:rsid w:val="777F3BA9"/>
    <w:rsid w:val="778E0504"/>
    <w:rsid w:val="77976B6D"/>
    <w:rsid w:val="77A7197A"/>
    <w:rsid w:val="77B054DA"/>
    <w:rsid w:val="77BA0171"/>
    <w:rsid w:val="77C87449"/>
    <w:rsid w:val="77C96197"/>
    <w:rsid w:val="77CB74E2"/>
    <w:rsid w:val="77D90142"/>
    <w:rsid w:val="77F4CC00"/>
    <w:rsid w:val="77F7DBCA"/>
    <w:rsid w:val="77F89D94"/>
    <w:rsid w:val="77F9AB51"/>
    <w:rsid w:val="780BA009"/>
    <w:rsid w:val="780CDB7F"/>
    <w:rsid w:val="78212116"/>
    <w:rsid w:val="782666CF"/>
    <w:rsid w:val="782F43FB"/>
    <w:rsid w:val="7838953A"/>
    <w:rsid w:val="7839C98E"/>
    <w:rsid w:val="78470E2A"/>
    <w:rsid w:val="784C9229"/>
    <w:rsid w:val="78541026"/>
    <w:rsid w:val="78723B7E"/>
    <w:rsid w:val="787CE560"/>
    <w:rsid w:val="787DBFCE"/>
    <w:rsid w:val="787DCDC6"/>
    <w:rsid w:val="788B069C"/>
    <w:rsid w:val="789D8DB9"/>
    <w:rsid w:val="78A3FCAB"/>
    <w:rsid w:val="78A71EB0"/>
    <w:rsid w:val="78AD8DCF"/>
    <w:rsid w:val="78B371FC"/>
    <w:rsid w:val="78B89EE3"/>
    <w:rsid w:val="78B93F22"/>
    <w:rsid w:val="78C40369"/>
    <w:rsid w:val="78CD8847"/>
    <w:rsid w:val="78D75D7D"/>
    <w:rsid w:val="78E66D04"/>
    <w:rsid w:val="78F5A059"/>
    <w:rsid w:val="78FB4736"/>
    <w:rsid w:val="78FCA09C"/>
    <w:rsid w:val="79120636"/>
    <w:rsid w:val="79145DF1"/>
    <w:rsid w:val="791A352F"/>
    <w:rsid w:val="7927D114"/>
    <w:rsid w:val="79323906"/>
    <w:rsid w:val="79378CC0"/>
    <w:rsid w:val="793BE7F6"/>
    <w:rsid w:val="794B472D"/>
    <w:rsid w:val="79505EBB"/>
    <w:rsid w:val="795AEAB5"/>
    <w:rsid w:val="795BED33"/>
    <w:rsid w:val="79645C8C"/>
    <w:rsid w:val="796DE866"/>
    <w:rsid w:val="79761B94"/>
    <w:rsid w:val="7979C733"/>
    <w:rsid w:val="79811272"/>
    <w:rsid w:val="79883E74"/>
    <w:rsid w:val="798A0A24"/>
    <w:rsid w:val="7995EF7B"/>
    <w:rsid w:val="79961DA9"/>
    <w:rsid w:val="7997415D"/>
    <w:rsid w:val="799DAB0D"/>
    <w:rsid w:val="799DD6DF"/>
    <w:rsid w:val="79ABFB80"/>
    <w:rsid w:val="79B25AF0"/>
    <w:rsid w:val="79DC1FF5"/>
    <w:rsid w:val="79DDAEA6"/>
    <w:rsid w:val="79E32C3E"/>
    <w:rsid w:val="79E89192"/>
    <w:rsid w:val="79EFFE3C"/>
    <w:rsid w:val="79FAC982"/>
    <w:rsid w:val="79FDF9BB"/>
    <w:rsid w:val="7A11682D"/>
    <w:rsid w:val="7A154212"/>
    <w:rsid w:val="7A16ED7F"/>
    <w:rsid w:val="7A174764"/>
    <w:rsid w:val="7A1D0A05"/>
    <w:rsid w:val="7A61A0AA"/>
    <w:rsid w:val="7A6AEF1C"/>
    <w:rsid w:val="7A6B2544"/>
    <w:rsid w:val="7A6C0968"/>
    <w:rsid w:val="7A7BBFCE"/>
    <w:rsid w:val="7A8C943A"/>
    <w:rsid w:val="7A948AE8"/>
    <w:rsid w:val="7A9F453A"/>
    <w:rsid w:val="7AA34AED"/>
    <w:rsid w:val="7AA51B0A"/>
    <w:rsid w:val="7AA87B1A"/>
    <w:rsid w:val="7AC0D0AF"/>
    <w:rsid w:val="7AC6E873"/>
    <w:rsid w:val="7AED5AB6"/>
    <w:rsid w:val="7B0026DF"/>
    <w:rsid w:val="7B12B9A3"/>
    <w:rsid w:val="7B22948C"/>
    <w:rsid w:val="7B28596C"/>
    <w:rsid w:val="7B2B9B81"/>
    <w:rsid w:val="7B308834"/>
    <w:rsid w:val="7B30BFD6"/>
    <w:rsid w:val="7B33D1D3"/>
    <w:rsid w:val="7B3853C3"/>
    <w:rsid w:val="7B3A0200"/>
    <w:rsid w:val="7B3A6C1B"/>
    <w:rsid w:val="7B3F06BC"/>
    <w:rsid w:val="7B4CA136"/>
    <w:rsid w:val="7B503C0F"/>
    <w:rsid w:val="7B6014FA"/>
    <w:rsid w:val="7B605E74"/>
    <w:rsid w:val="7B646157"/>
    <w:rsid w:val="7B6A613A"/>
    <w:rsid w:val="7B6D5597"/>
    <w:rsid w:val="7B733498"/>
    <w:rsid w:val="7B752193"/>
    <w:rsid w:val="7B76A3C7"/>
    <w:rsid w:val="7B7C8A5E"/>
    <w:rsid w:val="7B82BF5B"/>
    <w:rsid w:val="7B96EF61"/>
    <w:rsid w:val="7B97E17F"/>
    <w:rsid w:val="7BA27FAE"/>
    <w:rsid w:val="7BB2BDE0"/>
    <w:rsid w:val="7BB5C328"/>
    <w:rsid w:val="7BCA643C"/>
    <w:rsid w:val="7BD107CF"/>
    <w:rsid w:val="7BD33B7F"/>
    <w:rsid w:val="7BD66B58"/>
    <w:rsid w:val="7BE82688"/>
    <w:rsid w:val="7BF09B9E"/>
    <w:rsid w:val="7C17C75D"/>
    <w:rsid w:val="7C37FCFA"/>
    <w:rsid w:val="7C3A73FC"/>
    <w:rsid w:val="7C3BCB09"/>
    <w:rsid w:val="7C3CA665"/>
    <w:rsid w:val="7C475AFA"/>
    <w:rsid w:val="7C4DA4CC"/>
    <w:rsid w:val="7C62B8D4"/>
    <w:rsid w:val="7C674DB3"/>
    <w:rsid w:val="7C803001"/>
    <w:rsid w:val="7C8762AE"/>
    <w:rsid w:val="7CA05847"/>
    <w:rsid w:val="7CA11ED5"/>
    <w:rsid w:val="7CA349E4"/>
    <w:rsid w:val="7CA3CA22"/>
    <w:rsid w:val="7CA42356"/>
    <w:rsid w:val="7CB29D2D"/>
    <w:rsid w:val="7CC5E372"/>
    <w:rsid w:val="7CC78B23"/>
    <w:rsid w:val="7CCE9C91"/>
    <w:rsid w:val="7CE57A23"/>
    <w:rsid w:val="7CE7BD7C"/>
    <w:rsid w:val="7CED8251"/>
    <w:rsid w:val="7CEDCF7E"/>
    <w:rsid w:val="7CF046AB"/>
    <w:rsid w:val="7CF06908"/>
    <w:rsid w:val="7D030244"/>
    <w:rsid w:val="7D0CA947"/>
    <w:rsid w:val="7D1AAA62"/>
    <w:rsid w:val="7D1F2B16"/>
    <w:rsid w:val="7D429DA8"/>
    <w:rsid w:val="7D480D43"/>
    <w:rsid w:val="7D533B44"/>
    <w:rsid w:val="7D5E7CC4"/>
    <w:rsid w:val="7D6551E4"/>
    <w:rsid w:val="7D8CC81B"/>
    <w:rsid w:val="7DAD0B4C"/>
    <w:rsid w:val="7DB9614F"/>
    <w:rsid w:val="7DBBE357"/>
    <w:rsid w:val="7DBC086C"/>
    <w:rsid w:val="7DBC5E99"/>
    <w:rsid w:val="7DBC7678"/>
    <w:rsid w:val="7DC461C2"/>
    <w:rsid w:val="7DD46733"/>
    <w:rsid w:val="7DE86F29"/>
    <w:rsid w:val="7DF96AB6"/>
    <w:rsid w:val="7DFB7064"/>
    <w:rsid w:val="7DFF40DD"/>
    <w:rsid w:val="7E0DD0B4"/>
    <w:rsid w:val="7E1E9D77"/>
    <w:rsid w:val="7E25B078"/>
    <w:rsid w:val="7E290F47"/>
    <w:rsid w:val="7E2A0B66"/>
    <w:rsid w:val="7E2D57B5"/>
    <w:rsid w:val="7E44D833"/>
    <w:rsid w:val="7E465B12"/>
    <w:rsid w:val="7E529E85"/>
    <w:rsid w:val="7E562688"/>
    <w:rsid w:val="7E56A441"/>
    <w:rsid w:val="7E702EC9"/>
    <w:rsid w:val="7E85FE2E"/>
    <w:rsid w:val="7E8E8CD6"/>
    <w:rsid w:val="7E934DD9"/>
    <w:rsid w:val="7E97A23C"/>
    <w:rsid w:val="7E988516"/>
    <w:rsid w:val="7EBB7325"/>
    <w:rsid w:val="7EC24AF7"/>
    <w:rsid w:val="7EC301AC"/>
    <w:rsid w:val="7EC56B4C"/>
    <w:rsid w:val="7EC612AD"/>
    <w:rsid w:val="7EC70DF1"/>
    <w:rsid w:val="7ECA90CA"/>
    <w:rsid w:val="7EDB8608"/>
    <w:rsid w:val="7EDD4E48"/>
    <w:rsid w:val="7EDEA2E6"/>
    <w:rsid w:val="7EDF1847"/>
    <w:rsid w:val="7EE54058"/>
    <w:rsid w:val="7EEC7E7A"/>
    <w:rsid w:val="7EFD16A4"/>
    <w:rsid w:val="7F10A2E6"/>
    <w:rsid w:val="7F15D775"/>
    <w:rsid w:val="7F1600B6"/>
    <w:rsid w:val="7F2112EC"/>
    <w:rsid w:val="7F2436E3"/>
    <w:rsid w:val="7F250B55"/>
    <w:rsid w:val="7F37C246"/>
    <w:rsid w:val="7F42793D"/>
    <w:rsid w:val="7F67D492"/>
    <w:rsid w:val="7F67D92D"/>
    <w:rsid w:val="7F6EABE2"/>
    <w:rsid w:val="7F7747EE"/>
    <w:rsid w:val="7F77D735"/>
    <w:rsid w:val="7F80E732"/>
    <w:rsid w:val="7F8173E1"/>
    <w:rsid w:val="7F8FB8E5"/>
    <w:rsid w:val="7F9365FA"/>
    <w:rsid w:val="7FB86D52"/>
    <w:rsid w:val="7FC0FEAA"/>
    <w:rsid w:val="7FC6387D"/>
    <w:rsid w:val="7FE0BE3F"/>
    <w:rsid w:val="7FE76166"/>
    <w:rsid w:val="7FE89976"/>
    <w:rsid w:val="7FEFE68F"/>
    <w:rsid w:val="7FF1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7727EF"/>
  <w15:docId w15:val="{649DA6A6-9DB5-469E-8B3F-AA63BE23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7CDE"/>
    <w:pPr>
      <w:adjustRightInd w:val="0"/>
      <w:snapToGrid w:val="0"/>
      <w:spacing w:after="0" w:line="260" w:lineRule="atLeast"/>
    </w:pPr>
    <w:rPr>
      <w:kern w:val="16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020D10"/>
    <w:pPr>
      <w:keepNext/>
      <w:keepLines/>
      <w:numPr>
        <w:numId w:val="17"/>
      </w:numPr>
      <w:ind w:left="432"/>
      <w:outlineLvl w:val="0"/>
    </w:pPr>
    <w:rPr>
      <w:rFonts w:asciiTheme="majorHAnsi" w:eastAsiaTheme="majorEastAsia" w:hAnsiTheme="majorHAnsi" w:cstheme="majorBidi"/>
      <w:b/>
      <w:bCs/>
      <w:color w:val="005095" w:themeColor="accent1"/>
      <w:sz w:val="44"/>
      <w:szCs w:val="46"/>
      <w:lang w:val="en-GB"/>
    </w:rPr>
  </w:style>
  <w:style w:type="paragraph" w:styleId="Kop2">
    <w:name w:val="heading 2"/>
    <w:basedOn w:val="Standaard"/>
    <w:next w:val="Standaard"/>
    <w:link w:val="Kop2Char"/>
    <w:uiPriority w:val="9"/>
    <w:qFormat/>
    <w:rsid w:val="00020D10"/>
    <w:pPr>
      <w:keepNext/>
      <w:keepLines/>
      <w:numPr>
        <w:ilvl w:val="1"/>
        <w:numId w:val="17"/>
      </w:numPr>
      <w:outlineLvl w:val="1"/>
    </w:pPr>
    <w:rPr>
      <w:rFonts w:asciiTheme="majorHAnsi" w:eastAsiaTheme="majorEastAsia" w:hAnsiTheme="majorHAnsi" w:cstheme="majorBidi"/>
      <w:b/>
      <w:bCs/>
      <w:color w:val="AEBD14" w:themeColor="accent3"/>
      <w:sz w:val="30"/>
      <w:szCs w:val="30"/>
    </w:rPr>
  </w:style>
  <w:style w:type="paragraph" w:styleId="Kop3">
    <w:name w:val="heading 3"/>
    <w:basedOn w:val="Standaard"/>
    <w:next w:val="Standaard"/>
    <w:link w:val="Kop3Char"/>
    <w:uiPriority w:val="9"/>
    <w:qFormat/>
    <w:rsid w:val="00020D10"/>
    <w:pPr>
      <w:keepNext/>
      <w:keepLines/>
      <w:numPr>
        <w:ilvl w:val="2"/>
        <w:numId w:val="17"/>
      </w:numPr>
      <w:outlineLvl w:val="2"/>
    </w:pPr>
    <w:rPr>
      <w:rFonts w:asciiTheme="majorHAnsi" w:eastAsiaTheme="majorEastAsia" w:hAnsiTheme="majorHAnsi" w:cstheme="majorBidi"/>
      <w:b/>
      <w:bCs/>
      <w:color w:val="AEBD14" w:themeColor="accent3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rsid w:val="00020D10"/>
    <w:pPr>
      <w:keepNext/>
      <w:keepLines/>
      <w:numPr>
        <w:ilvl w:val="3"/>
        <w:numId w:val="17"/>
      </w:numPr>
      <w:outlineLvl w:val="3"/>
    </w:pPr>
    <w:rPr>
      <w:rFonts w:asciiTheme="majorHAnsi" w:eastAsiaTheme="majorEastAsia" w:hAnsiTheme="majorHAnsi" w:cstheme="majorBidi"/>
      <w:b/>
      <w:bCs/>
      <w:iCs/>
      <w:color w:val="005095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6A4622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3B6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6A4622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74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4622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74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4622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4622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80A1A"/>
    <w:pPr>
      <w:spacing w:after="0" w:line="240" w:lineRule="auto"/>
    </w:pPr>
    <w:tblPr>
      <w:tblBorders>
        <w:top w:val="single" w:sz="2" w:space="0" w:color="506B16"/>
        <w:left w:val="single" w:sz="2" w:space="0" w:color="506B16"/>
        <w:bottom w:val="single" w:sz="2" w:space="0" w:color="506B16"/>
        <w:right w:val="single" w:sz="2" w:space="0" w:color="506B16"/>
        <w:insideH w:val="single" w:sz="2" w:space="0" w:color="506B16"/>
        <w:insideV w:val="single" w:sz="2" w:space="0" w:color="506B16"/>
      </w:tblBorders>
    </w:tblPr>
    <w:tblStylePr w:type="firstRow">
      <w:pPr>
        <w:jc w:val="left"/>
      </w:pPr>
      <w:rPr>
        <w:b/>
        <w:color w:val="506B16"/>
      </w:rPr>
      <w:tblPr/>
      <w:tcPr>
        <w:tcBorders>
          <w:top w:val="single" w:sz="4" w:space="0" w:color="506B16"/>
          <w:left w:val="single" w:sz="4" w:space="0" w:color="506B16"/>
          <w:bottom w:val="single" w:sz="4" w:space="0" w:color="506B16"/>
          <w:right w:val="single" w:sz="4" w:space="0" w:color="506B16"/>
          <w:insideH w:val="single" w:sz="4" w:space="0" w:color="506B16"/>
          <w:insideV w:val="single" w:sz="4" w:space="0" w:color="506B16"/>
        </w:tcBorders>
      </w:tcPr>
    </w:tblStylePr>
    <w:tblStylePr w:type="nwCel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20D10"/>
    <w:rPr>
      <w:rFonts w:asciiTheme="majorHAnsi" w:eastAsiaTheme="majorEastAsia" w:hAnsiTheme="majorHAnsi" w:cstheme="majorBidi"/>
      <w:b/>
      <w:bCs/>
      <w:iCs/>
      <w:color w:val="005095" w:themeColor="accent1"/>
      <w:kern w:val="16"/>
      <w:szCs w:val="24"/>
    </w:rPr>
  </w:style>
  <w:style w:type="paragraph" w:styleId="Titel">
    <w:name w:val="Title"/>
    <w:basedOn w:val="Standaard"/>
    <w:next w:val="Standaard"/>
    <w:link w:val="TitelChar"/>
    <w:uiPriority w:val="10"/>
    <w:semiHidden/>
    <w:rsid w:val="00021908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21908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842A06"/>
    <w:pPr>
      <w:numPr>
        <w:ilvl w:val="1"/>
      </w:numPr>
    </w:pPr>
    <w:rPr>
      <w:rFonts w:asciiTheme="majorHAnsi" w:eastAsiaTheme="majorEastAsia" w:hAnsiTheme="majorHAnsi" w:cstheme="majorBidi"/>
      <w:color w:val="005095" w:themeColor="accent1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42A06"/>
    <w:rPr>
      <w:rFonts w:asciiTheme="majorHAnsi" w:eastAsiaTheme="majorEastAsia" w:hAnsiTheme="majorHAnsi" w:cstheme="majorBidi"/>
      <w:color w:val="005095" w:themeColor="accent1"/>
      <w:kern w:val="16"/>
      <w:sz w:val="24"/>
      <w:szCs w:val="24"/>
    </w:rPr>
  </w:style>
  <w:style w:type="paragraph" w:styleId="Inhopg1">
    <w:name w:val="toc 1"/>
    <w:basedOn w:val="Standaard"/>
    <w:next w:val="Standaard"/>
    <w:uiPriority w:val="39"/>
    <w:rsid w:val="00C401F4"/>
    <w:pPr>
      <w:tabs>
        <w:tab w:val="right" w:leader="dot" w:pos="8080"/>
      </w:tabs>
      <w:spacing w:before="260"/>
      <w:ind w:left="426" w:right="1417" w:hanging="426"/>
    </w:pPr>
    <w:rPr>
      <w:b/>
      <w:noProof/>
      <w:color w:val="005095" w:themeColor="accent1"/>
      <w:lang w:val="en-GB"/>
    </w:rPr>
  </w:style>
  <w:style w:type="paragraph" w:styleId="Inhopg2">
    <w:name w:val="toc 2"/>
    <w:basedOn w:val="Standaard"/>
    <w:next w:val="Standaard"/>
    <w:uiPriority w:val="39"/>
    <w:rsid w:val="00C401F4"/>
    <w:pPr>
      <w:tabs>
        <w:tab w:val="right" w:leader="dot" w:pos="8080"/>
      </w:tabs>
      <w:ind w:left="851" w:right="1417" w:hanging="425"/>
    </w:pPr>
    <w:rPr>
      <w:noProof/>
      <w:color w:val="AEBD14" w:themeColor="accent3"/>
    </w:rPr>
  </w:style>
  <w:style w:type="paragraph" w:styleId="Inhopg3">
    <w:name w:val="toc 3"/>
    <w:basedOn w:val="Standaard"/>
    <w:next w:val="Standaard"/>
    <w:uiPriority w:val="39"/>
    <w:rsid w:val="00C401F4"/>
    <w:pPr>
      <w:tabs>
        <w:tab w:val="right" w:leader="dot" w:pos="8080"/>
      </w:tabs>
      <w:spacing w:after="100"/>
      <w:ind w:left="1560" w:right="1417" w:hanging="695"/>
    </w:pPr>
    <w:rPr>
      <w:i/>
      <w:noProof/>
      <w:color w:val="AEBD14" w:themeColor="accent3"/>
    </w:rPr>
  </w:style>
  <w:style w:type="paragraph" w:styleId="Inhopg4">
    <w:name w:val="toc 4"/>
    <w:basedOn w:val="Standaard"/>
    <w:next w:val="Standaard"/>
    <w:uiPriority w:val="39"/>
    <w:semiHidden/>
    <w:rsid w:val="00842A06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rsid w:val="00842A06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semiHidden/>
    <w:rsid w:val="00842A06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semiHidden/>
    <w:rsid w:val="00842A06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semiHidden/>
    <w:rsid w:val="00842A06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semiHidden/>
    <w:rsid w:val="00842A0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020D10"/>
    <w:rPr>
      <w:rFonts w:asciiTheme="majorHAnsi" w:eastAsiaTheme="majorEastAsia" w:hAnsiTheme="majorHAnsi" w:cstheme="majorBidi"/>
      <w:b/>
      <w:bCs/>
      <w:color w:val="005095" w:themeColor="accent1"/>
      <w:kern w:val="16"/>
      <w:sz w:val="44"/>
      <w:szCs w:val="46"/>
      <w:lang w:val="en-GB"/>
    </w:rPr>
  </w:style>
  <w:style w:type="paragraph" w:styleId="Kopvaninhoudsopgave">
    <w:name w:val="TOC Heading"/>
    <w:basedOn w:val="Kop1"/>
    <w:next w:val="Standaard"/>
    <w:uiPriority w:val="39"/>
    <w:semiHidden/>
    <w:rsid w:val="0022694C"/>
    <w:pPr>
      <w:outlineLvl w:val="9"/>
    </w:pPr>
  </w:style>
  <w:style w:type="paragraph" w:styleId="Voettekst">
    <w:name w:val="footer"/>
    <w:basedOn w:val="Standaard"/>
    <w:link w:val="VoettekstChar"/>
    <w:uiPriority w:val="99"/>
    <w:rsid w:val="00080A1A"/>
    <w:pPr>
      <w:tabs>
        <w:tab w:val="center" w:pos="4320"/>
        <w:tab w:val="right" w:pos="8640"/>
      </w:tabs>
      <w:spacing w:line="280" w:lineRule="atLeast"/>
    </w:pPr>
    <w:rPr>
      <w:color w:val="506B16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080A1A"/>
    <w:rPr>
      <w:color w:val="506B16"/>
      <w:kern w:val="16"/>
      <w:sz w:val="16"/>
      <w:szCs w:val="24"/>
      <w:lang w:val="en-US"/>
    </w:rPr>
  </w:style>
  <w:style w:type="paragraph" w:styleId="Koptekst">
    <w:name w:val="header"/>
    <w:basedOn w:val="Standaard"/>
    <w:link w:val="KoptekstChar"/>
    <w:uiPriority w:val="99"/>
    <w:semiHidden/>
    <w:rsid w:val="007B4E04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B4E04"/>
    <w:rPr>
      <w:kern w:val="16"/>
    </w:rPr>
  </w:style>
  <w:style w:type="paragraph" w:styleId="Voetnoottekst">
    <w:name w:val="footnote text"/>
    <w:basedOn w:val="Standaard"/>
    <w:link w:val="VoetnoottekstChar"/>
    <w:semiHidden/>
    <w:rsid w:val="00677A7E"/>
    <w:pPr>
      <w:spacing w:line="240" w:lineRule="atLeast"/>
      <w:ind w:left="284" w:hanging="284"/>
    </w:pPr>
    <w:rPr>
      <w:sz w:val="17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77A7E"/>
    <w:rPr>
      <w:kern w:val="16"/>
      <w:sz w:val="17"/>
      <w:szCs w:val="24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A94DF1"/>
    <w:rPr>
      <w:color w:val="auto"/>
      <w:u w:val="none"/>
      <w:bdr w:val="none" w:sz="0" w:space="0" w:color="auto"/>
      <w:shd w:val="clear" w:color="auto" w:fill="FFFF00"/>
    </w:rPr>
  </w:style>
  <w:style w:type="paragraph" w:styleId="Lijstalinea">
    <w:name w:val="List Paragraph"/>
    <w:aliases w:val="Bulletlijst NS,_EDSN_agendapunt,Opsomblokjes en substreepjes,INK_Opsomming"/>
    <w:basedOn w:val="Standaard"/>
    <w:link w:val="LijstalineaChar"/>
    <w:uiPriority w:val="34"/>
    <w:qFormat/>
    <w:rsid w:val="0022694C"/>
    <w:pPr>
      <w:ind w:left="720"/>
      <w:contextualSpacing/>
    </w:pPr>
  </w:style>
  <w:style w:type="paragraph" w:styleId="Lijstopsomteken">
    <w:name w:val="List Bullet"/>
    <w:basedOn w:val="Standaard"/>
    <w:uiPriority w:val="99"/>
    <w:rsid w:val="00020D10"/>
    <w:pPr>
      <w:numPr>
        <w:numId w:val="14"/>
      </w:numPr>
      <w:contextualSpacing/>
    </w:pPr>
  </w:style>
  <w:style w:type="paragraph" w:styleId="Lijstopsomteken2">
    <w:name w:val="List Bullet 2"/>
    <w:basedOn w:val="Standaard"/>
    <w:uiPriority w:val="99"/>
    <w:rsid w:val="00020D10"/>
    <w:pPr>
      <w:numPr>
        <w:numId w:val="13"/>
      </w:numPr>
      <w:contextualSpacing/>
    </w:pPr>
  </w:style>
  <w:style w:type="paragraph" w:styleId="Lijstnummering">
    <w:name w:val="List Number"/>
    <w:basedOn w:val="Standaard"/>
    <w:uiPriority w:val="99"/>
    <w:semiHidden/>
    <w:rsid w:val="00020D10"/>
    <w:pPr>
      <w:numPr>
        <w:numId w:val="9"/>
      </w:numPr>
      <w:contextualSpacing/>
    </w:pPr>
  </w:style>
  <w:style w:type="paragraph" w:customStyle="1" w:styleId="Opsommingkop">
    <w:name w:val="Opsomming kop"/>
    <w:basedOn w:val="Lijstopsomteken"/>
    <w:qFormat/>
    <w:rsid w:val="00020D10"/>
    <w:rPr>
      <w:b/>
      <w:bCs/>
      <w:color w:val="AEBD14" w:themeColor="accent3"/>
    </w:rPr>
  </w:style>
  <w:style w:type="paragraph" w:styleId="Standaardinspringing">
    <w:name w:val="Normal Indent"/>
    <w:basedOn w:val="Standaard"/>
    <w:uiPriority w:val="99"/>
    <w:rsid w:val="006055AD"/>
    <w:pPr>
      <w:ind w:left="284"/>
    </w:pPr>
  </w:style>
  <w:style w:type="character" w:styleId="Voetnootmarkering">
    <w:name w:val="footnote reference"/>
    <w:basedOn w:val="Standaardalinea-lettertype"/>
    <w:semiHidden/>
    <w:unhideWhenUsed/>
    <w:rsid w:val="006055AD"/>
    <w:rPr>
      <w:vertAlign w:val="superscript"/>
    </w:rPr>
  </w:style>
  <w:style w:type="paragraph" w:styleId="Bibliografie">
    <w:name w:val="Bibliography"/>
    <w:basedOn w:val="Standaard"/>
    <w:next w:val="Standaard"/>
    <w:uiPriority w:val="37"/>
    <w:unhideWhenUsed/>
    <w:rsid w:val="00C81FC4"/>
  </w:style>
  <w:style w:type="character" w:styleId="Hyperlink">
    <w:name w:val="Hyperlink"/>
    <w:basedOn w:val="Standaardalinea-lettertype"/>
    <w:uiPriority w:val="99"/>
    <w:rsid w:val="00F61B8A"/>
    <w:rPr>
      <w:color w:val="AEBD14" w:themeColor="accent3"/>
      <w:u w:val="single"/>
    </w:rPr>
  </w:style>
  <w:style w:type="character" w:styleId="Paginanummer">
    <w:name w:val="page number"/>
    <w:basedOn w:val="Standaardalinea-lettertype"/>
    <w:uiPriority w:val="99"/>
    <w:unhideWhenUsed/>
    <w:rsid w:val="00C81FC4"/>
    <w:rPr>
      <w:b/>
      <w:color w:val="44546A" w:themeColor="text2"/>
    </w:rPr>
  </w:style>
  <w:style w:type="table" w:styleId="Rastertabel1licht">
    <w:name w:val="Grid Table 1 Light"/>
    <w:basedOn w:val="Standaardtabel"/>
    <w:uiPriority w:val="46"/>
    <w:rsid w:val="008C24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69FCFF" w:themeColor="accent2" w:themeTint="66"/>
        <w:left w:val="single" w:sz="4" w:space="0" w:color="69FCFF" w:themeColor="accent2" w:themeTint="66"/>
        <w:bottom w:val="single" w:sz="4" w:space="0" w:color="69FCFF" w:themeColor="accent2" w:themeTint="66"/>
        <w:right w:val="single" w:sz="4" w:space="0" w:color="69FCFF" w:themeColor="accent2" w:themeTint="66"/>
        <w:insideH w:val="single" w:sz="4" w:space="0" w:color="69FCFF" w:themeColor="accent2" w:themeTint="66"/>
        <w:insideV w:val="single" w:sz="4" w:space="0" w:color="69F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FFB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FB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leiding">
    <w:name w:val="Inleiding"/>
    <w:basedOn w:val="Standaard"/>
    <w:uiPriority w:val="99"/>
    <w:semiHidden/>
    <w:rsid w:val="00FC518F"/>
    <w:pPr>
      <w:tabs>
        <w:tab w:val="left" w:pos="142"/>
        <w:tab w:val="left" w:pos="283"/>
      </w:tabs>
      <w:suppressAutoHyphens/>
      <w:autoSpaceDE w:val="0"/>
      <w:autoSpaceDN w:val="0"/>
      <w:snapToGrid/>
      <w:spacing w:line="480" w:lineRule="atLeast"/>
      <w:textAlignment w:val="center"/>
    </w:pPr>
    <w:rPr>
      <w:rFonts w:ascii="UnitRoundedPro-Light" w:hAnsi="UnitRoundedPro-Light" w:cs="UnitRoundedPro-Light"/>
      <w:color w:val="999949"/>
      <w:spacing w:val="6"/>
      <w:kern w:val="0"/>
      <w:sz w:val="28"/>
      <w:szCs w:val="28"/>
    </w:rPr>
  </w:style>
  <w:style w:type="table" w:styleId="Rastertabel1licht-Accent3">
    <w:name w:val="Grid Table 1 Light Accent 3"/>
    <w:basedOn w:val="Standaardtabel"/>
    <w:uiPriority w:val="46"/>
    <w:rsid w:val="00940CDE"/>
    <w:pPr>
      <w:spacing w:after="0" w:line="240" w:lineRule="auto"/>
    </w:pPr>
    <w:tblPr>
      <w:tblStyleRowBandSize w:val="1"/>
      <w:tblStyleColBandSize w:val="1"/>
      <w:tblBorders>
        <w:top w:val="single" w:sz="4" w:space="0" w:color="EAF391" w:themeColor="accent3" w:themeTint="66"/>
        <w:left w:val="single" w:sz="4" w:space="0" w:color="EAF391" w:themeColor="accent3" w:themeTint="66"/>
        <w:bottom w:val="single" w:sz="4" w:space="0" w:color="EAF391" w:themeColor="accent3" w:themeTint="66"/>
        <w:right w:val="single" w:sz="4" w:space="0" w:color="EAF391" w:themeColor="accent3" w:themeTint="66"/>
        <w:insideH w:val="single" w:sz="4" w:space="0" w:color="EAF391" w:themeColor="accent3" w:themeTint="66"/>
        <w:insideV w:val="single" w:sz="4" w:space="0" w:color="EAF39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0ED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6A4622"/>
    <w:rPr>
      <w:rFonts w:asciiTheme="majorHAnsi" w:eastAsiaTheme="majorEastAsia" w:hAnsiTheme="majorHAnsi" w:cstheme="majorBidi"/>
      <w:color w:val="003B6F" w:themeColor="accent1" w:themeShade="BF"/>
      <w:kern w:val="16"/>
      <w:sz w:val="24"/>
      <w:szCs w:val="24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A4622"/>
    <w:rPr>
      <w:rFonts w:asciiTheme="majorHAnsi" w:eastAsiaTheme="majorEastAsia" w:hAnsiTheme="majorHAnsi" w:cstheme="majorBidi"/>
      <w:color w:val="00274A" w:themeColor="accent1" w:themeShade="7F"/>
      <w:kern w:val="16"/>
      <w:sz w:val="24"/>
      <w:szCs w:val="24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4622"/>
    <w:rPr>
      <w:rFonts w:asciiTheme="majorHAnsi" w:eastAsiaTheme="majorEastAsia" w:hAnsiTheme="majorHAnsi" w:cstheme="majorBidi"/>
      <w:i/>
      <w:iCs/>
      <w:color w:val="00274A" w:themeColor="accent1" w:themeShade="7F"/>
      <w:kern w:val="16"/>
      <w:sz w:val="24"/>
      <w:szCs w:val="24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4622"/>
    <w:rPr>
      <w:rFonts w:asciiTheme="majorHAnsi" w:eastAsiaTheme="majorEastAsia" w:hAnsiTheme="majorHAnsi" w:cstheme="majorBidi"/>
      <w:color w:val="272727" w:themeColor="text1" w:themeTint="D8"/>
      <w:kern w:val="16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46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1"/>
      <w:szCs w:val="21"/>
      <w:lang w:val="en-US"/>
    </w:rPr>
  </w:style>
  <w:style w:type="character" w:styleId="GevolgdeHyperlink">
    <w:name w:val="FollowedHyperlink"/>
    <w:basedOn w:val="Standaardalinea-lettertype"/>
    <w:uiPriority w:val="99"/>
    <w:semiHidden/>
    <w:rsid w:val="00F61B8A"/>
    <w:rPr>
      <w:color w:val="AEBD14" w:themeColor="accent3"/>
      <w:u w:val="single"/>
    </w:rPr>
  </w:style>
  <w:style w:type="paragraph" w:customStyle="1" w:styleId="plattetekst">
    <w:name w:val="platte tekst"/>
    <w:basedOn w:val="Standaard"/>
    <w:uiPriority w:val="99"/>
    <w:rsid w:val="007B536B"/>
    <w:pPr>
      <w:tabs>
        <w:tab w:val="left" w:pos="142"/>
        <w:tab w:val="left" w:pos="283"/>
      </w:tabs>
      <w:suppressAutoHyphens/>
      <w:autoSpaceDE w:val="0"/>
      <w:autoSpaceDN w:val="0"/>
      <w:snapToGrid/>
      <w:spacing w:line="280" w:lineRule="atLeast"/>
      <w:textAlignment w:val="center"/>
    </w:pPr>
    <w:rPr>
      <w:rFonts w:ascii="UnitRoundedPro-Light" w:hAnsi="UnitRoundedPro-Light" w:cs="UnitRoundedPro-Light"/>
      <w:color w:val="00004C"/>
      <w:spacing w:val="4"/>
      <w:kern w:val="0"/>
      <w:szCs w:val="20"/>
    </w:rPr>
  </w:style>
  <w:style w:type="paragraph" w:styleId="Citaat">
    <w:name w:val="Quote"/>
    <w:basedOn w:val="Standaard"/>
    <w:next w:val="Standaard"/>
    <w:link w:val="CitaatChar"/>
    <w:uiPriority w:val="29"/>
    <w:rsid w:val="00DB7EB1"/>
    <w:pPr>
      <w:ind w:right="862"/>
    </w:pPr>
    <w:rPr>
      <w:b/>
      <w:i/>
      <w:iCs/>
      <w:color w:val="AEBD14" w:themeColor="accent3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rsid w:val="00DB7EB1"/>
    <w:rPr>
      <w:b/>
      <w:i/>
      <w:iCs/>
      <w:color w:val="AEBD14" w:themeColor="accent3"/>
      <w:kern w:val="16"/>
      <w:sz w:val="28"/>
      <w:szCs w:val="28"/>
    </w:rPr>
  </w:style>
  <w:style w:type="paragraph" w:customStyle="1" w:styleId="subkop">
    <w:name w:val="subkop"/>
    <w:basedOn w:val="plattetekst"/>
    <w:uiPriority w:val="99"/>
    <w:rsid w:val="007B536B"/>
    <w:rPr>
      <w:b/>
      <w:bCs/>
      <w:color w:val="A5BF3F"/>
    </w:rPr>
  </w:style>
  <w:style w:type="paragraph" w:styleId="Bijschrift">
    <w:name w:val="caption"/>
    <w:basedOn w:val="Standaard"/>
    <w:next w:val="Standaard"/>
    <w:uiPriority w:val="35"/>
    <w:unhideWhenUsed/>
    <w:qFormat/>
    <w:rsid w:val="00EC1E72"/>
    <w:pPr>
      <w:spacing w:line="240" w:lineRule="auto"/>
    </w:pPr>
    <w:rPr>
      <w:b/>
      <w:iCs/>
      <w:color w:val="506B16"/>
    </w:rPr>
  </w:style>
  <w:style w:type="character" w:styleId="Onopgelostemelding">
    <w:name w:val="Unresolved Mention"/>
    <w:basedOn w:val="Standaardalinea-lettertype"/>
    <w:uiPriority w:val="99"/>
    <w:unhideWhenUsed/>
    <w:rsid w:val="00080A1A"/>
    <w:rPr>
      <w:color w:val="605E5C"/>
      <w:shd w:val="clear" w:color="auto" w:fill="E1DFDD"/>
    </w:rPr>
  </w:style>
  <w:style w:type="table" w:styleId="Rastertabel2-Accent1">
    <w:name w:val="Grid Table 2 Accent 1"/>
    <w:basedOn w:val="Standaardtabel"/>
    <w:uiPriority w:val="47"/>
    <w:rsid w:val="008B4F78"/>
    <w:pPr>
      <w:spacing w:after="0" w:line="240" w:lineRule="auto"/>
    </w:pPr>
    <w:tblPr>
      <w:tblStyleRowBandSize w:val="1"/>
      <w:tblStyleColBandSize w:val="1"/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5095" w:themeFill="accent1"/>
      </w:tcPr>
    </w:tblStylePr>
    <w:tblStylePr w:type="lastRow">
      <w:rPr>
        <w:b/>
        <w:bCs/>
      </w:rPr>
      <w:tblPr/>
      <w:tcPr>
        <w:tcBorders>
          <w:top w:val="double" w:sz="2" w:space="0" w:color="269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b w:val="0"/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0F7"/>
      </w:tcPr>
    </w:tblStylePr>
    <w:tblStylePr w:type="band2Horz">
      <w:rPr>
        <w:rFonts w:asciiTheme="minorHAnsi" w:hAnsiTheme="minorHAnsi"/>
        <w:b w:val="0"/>
        <w:color w:val="005095" w:themeColor="accent1"/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0E2EF"/>
      </w:tcPr>
    </w:tblStylePr>
  </w:style>
  <w:style w:type="table" w:styleId="Rastertabel2-Accent2">
    <w:name w:val="Grid Table 2 Accent 2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1FFBFF" w:themeColor="accent2" w:themeTint="99"/>
        <w:bottom w:val="single" w:sz="2" w:space="0" w:color="1FFBFF" w:themeColor="accent2" w:themeTint="99"/>
        <w:insideH w:val="single" w:sz="2" w:space="0" w:color="1FFBFF" w:themeColor="accent2" w:themeTint="99"/>
        <w:insideV w:val="single" w:sz="2" w:space="0" w:color="1FFBFF" w:themeColor="accent2" w:themeTint="99"/>
      </w:tblBorders>
      <w:tblCellMar>
        <w:bottom w:w="57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F3F0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DFD"/>
      </w:tcPr>
    </w:tblStylePr>
  </w:style>
  <w:style w:type="table" w:styleId="Rastertabel2-Accent3">
    <w:name w:val="Grid Table 2 Accent 3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E0ED5B" w:themeColor="accent3" w:themeTint="99"/>
        <w:bottom w:val="single" w:sz="2" w:space="0" w:color="E0ED5B" w:themeColor="accent3" w:themeTint="99"/>
        <w:insideH w:val="single" w:sz="2" w:space="0" w:color="E0ED5B" w:themeColor="accent3" w:themeTint="99"/>
        <w:insideV w:val="single" w:sz="2" w:space="0" w:color="E0ED5B" w:themeColor="accent3" w:themeTint="99"/>
      </w:tblBorders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EBD14" w:themeFill="accent3"/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FEF5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9E8"/>
      </w:tcPr>
    </w:tblStylePr>
  </w:style>
  <w:style w:type="table" w:styleId="Rastertabel2">
    <w:name w:val="Grid Table 2"/>
    <w:basedOn w:val="Standaardtabel"/>
    <w:uiPriority w:val="47"/>
    <w:rsid w:val="00140F9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3">
    <w:name w:val="Grid Table 4 Accent 3"/>
    <w:basedOn w:val="Standaardtabel"/>
    <w:uiPriority w:val="49"/>
    <w:rsid w:val="00F75E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 w:val="0"/>
        <w:bCs/>
        <w:color w:val="auto"/>
      </w:rPr>
      <w:tblPr/>
      <w:tcPr>
        <w:shd w:val="clear" w:color="auto" w:fill="008789"/>
      </w:tcPr>
    </w:tblStylePr>
    <w:tblStylePr w:type="lastRow">
      <w:rPr>
        <w:b/>
        <w:bCs/>
      </w:rPr>
      <w:tblPr/>
      <w:tcPr>
        <w:tcBorders>
          <w:top w:val="double" w:sz="4" w:space="0" w:color="AEBD1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D9D9D9"/>
      </w:tcPr>
    </w:tblStylePr>
  </w:style>
  <w:style w:type="table" w:styleId="Rastertabel3-Accent3">
    <w:name w:val="Grid Table 3 Accent 3"/>
    <w:basedOn w:val="Standaardtabel"/>
    <w:uiPriority w:val="48"/>
    <w:rsid w:val="00B9572C"/>
    <w:pPr>
      <w:spacing w:after="0" w:line="240" w:lineRule="auto"/>
    </w:p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B9572C"/>
    <w:pPr>
      <w:spacing w:after="0" w:line="240" w:lineRule="auto"/>
    </w:pPr>
    <w:rPr>
      <w:color w:val="818D0F" w:themeColor="accent3" w:themeShade="BF"/>
    </w:r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paragraph" w:customStyle="1" w:styleId="paragraph">
    <w:name w:val="paragraph"/>
    <w:basedOn w:val="Standaard"/>
    <w:rsid w:val="006404F4"/>
    <w:pPr>
      <w:adjustRightInd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nl-NL"/>
    </w:rPr>
  </w:style>
  <w:style w:type="character" w:customStyle="1" w:styleId="normaltextrun">
    <w:name w:val="normaltextrun"/>
    <w:basedOn w:val="Standaardalinea-lettertype"/>
    <w:rsid w:val="006404F4"/>
  </w:style>
  <w:style w:type="character" w:customStyle="1" w:styleId="eop">
    <w:name w:val="eop"/>
    <w:basedOn w:val="Standaardalinea-lettertype"/>
    <w:rsid w:val="006404F4"/>
  </w:style>
  <w:style w:type="character" w:customStyle="1" w:styleId="LijstalineaChar">
    <w:name w:val="Lijstalinea Char"/>
    <w:aliases w:val="Bulletlijst NS Char,_EDSN_agendapunt Char,Opsomblokjes en substreepjes Char,INK_Opsomming Char"/>
    <w:basedOn w:val="Standaardalinea-lettertype"/>
    <w:link w:val="Lijstalinea"/>
    <w:uiPriority w:val="34"/>
    <w:rsid w:val="00B671E7"/>
    <w:rPr>
      <w:kern w:val="16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kern w:val="16"/>
      <w:sz w:val="20"/>
      <w:szCs w:val="20"/>
    </w:rPr>
  </w:style>
  <w:style w:type="character" w:styleId="Verwijzingopmerking">
    <w:name w:val="annotation reference"/>
    <w:basedOn w:val="Standaardalinea-lettertype"/>
    <w:uiPriority w:val="99"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21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21F6"/>
    <w:rPr>
      <w:b/>
      <w:bCs/>
      <w:kern w:val="16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8A756D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137ECE"/>
    <w:pPr>
      <w:spacing w:after="0" w:line="240" w:lineRule="auto"/>
    </w:pPr>
    <w:rPr>
      <w:kern w:val="16"/>
      <w:sz w:val="20"/>
      <w:szCs w:val="24"/>
    </w:rPr>
  </w:style>
  <w:style w:type="paragraph" w:customStyle="1" w:styleId="Body">
    <w:name w:val="Body"/>
    <w:link w:val="BodyChar"/>
    <w:autoRedefine/>
    <w:qFormat/>
    <w:rsid w:val="008F0D5E"/>
    <w:pPr>
      <w:widowControl w:val="0"/>
      <w:autoSpaceDE w:val="0"/>
      <w:autoSpaceDN w:val="0"/>
      <w:adjustRightInd w:val="0"/>
      <w:spacing w:after="0" w:line="280" w:lineRule="exact"/>
      <w:ind w:left="110" w:right="-364"/>
    </w:pPr>
    <w:rPr>
      <w:rFonts w:eastAsia="Calibri"/>
      <w:iCs/>
      <w:sz w:val="20"/>
      <w:szCs w:val="18"/>
    </w:rPr>
  </w:style>
  <w:style w:type="character" w:customStyle="1" w:styleId="BodyChar">
    <w:name w:val="Body Char"/>
    <w:basedOn w:val="Standaardalinea-lettertype"/>
    <w:link w:val="Body"/>
    <w:rsid w:val="008F0D5E"/>
    <w:rPr>
      <w:rFonts w:eastAsia="Calibri"/>
      <w:iCs/>
      <w:sz w:val="20"/>
      <w:szCs w:val="18"/>
    </w:rPr>
  </w:style>
  <w:style w:type="paragraph" w:customStyle="1" w:styleId="broodtekst">
    <w:name w:val="broodtekst"/>
    <w:basedOn w:val="Standaard"/>
    <w:rsid w:val="00952455"/>
    <w:pPr>
      <w:suppressAutoHyphens/>
      <w:adjustRightInd/>
      <w:snapToGrid/>
    </w:pPr>
    <w:rPr>
      <w:rFonts w:ascii="NS Sans" w:eastAsia="MS Mincho" w:hAnsi="NS Sans" w:cs="Times New Roman"/>
      <w:kern w:val="0"/>
      <w:sz w:val="19"/>
    </w:rPr>
  </w:style>
  <w:style w:type="table" w:customStyle="1" w:styleId="Tabelraster1">
    <w:name w:val="Tabelraster1"/>
    <w:basedOn w:val="Standaardtabel"/>
    <w:next w:val="Tabelraster"/>
    <w:uiPriority w:val="39"/>
    <w:rsid w:val="009524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Molenaar\EDSN%20BV\Communicatie%20-%20Office-Templates\EDSN%20rapport.dotx" TargetMode="External"/></Relationships>
</file>

<file path=word/theme/theme1.xml><?xml version="1.0" encoding="utf-8"?>
<a:theme xmlns:a="http://schemas.openxmlformats.org/drawingml/2006/main" name="ESDN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095"/>
      </a:accent1>
      <a:accent2>
        <a:srgbClr val="008789"/>
      </a:accent2>
      <a:accent3>
        <a:srgbClr val="AEBD1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Ji theme" id="{A546774A-3A37-467C-BE2A-248CE5AFEF39}" vid="{D86B9DD6-646A-4C87-96D6-CCC957A9FB1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685d0-177a-4c7d-804d-930d643873ba">
      <Terms xmlns="http://schemas.microsoft.com/office/infopath/2007/PartnerControls"/>
    </lcf76f155ced4ddcb4097134ff3c332f>
    <TaxCatchAll xmlns="c9a85f5e-b1cc-4c47-a90a-ea261981786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Ach20</b:Tag>
    <b:SourceType>InternetSite</b:SourceType>
    <b:Guid>{97B7558C-D395-8543-A107-8583E8CC80B7}</b:Guid>
    <b:Author>
      <b:Author>
        <b:NameList>
          <b:Person>
            <b:Last>Achternaam</b:Last>
            <b:First>AB</b:First>
          </b:Person>
        </b:NameList>
      </b:Author>
    </b:Author>
    <b:Title>Jongeren hebben de toekomst</b:Title>
    <b:City>Utrecht</b:City>
    <b:Publisher>Nederlands Jeugdinstituut</b:Publisher>
    <b:Year>2020</b:Year>
    <b:URL>nji.nl</b:URL>
    <b:RefOrder>1</b:RefOrder>
  </b:Source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43CAB5A3E4A4C91CB09C2DAEFDD11" ma:contentTypeVersion="11" ma:contentTypeDescription="Een nieuw document maken." ma:contentTypeScope="" ma:versionID="deda1263576113f0fc1fb65f048c0846">
  <xsd:schema xmlns:xsd="http://www.w3.org/2001/XMLSchema" xmlns:xs="http://www.w3.org/2001/XMLSchema" xmlns:p="http://schemas.microsoft.com/office/2006/metadata/properties" xmlns:ns2="339685d0-177a-4c7d-804d-930d643873ba" xmlns:ns3="c9a85f5e-b1cc-4c47-a90a-ea2619817866" targetNamespace="http://schemas.microsoft.com/office/2006/metadata/properties" ma:root="true" ma:fieldsID="7ca9c3814fd1c7eebde2a210929e48af" ns2:_="" ns3:_="">
    <xsd:import namespace="339685d0-177a-4c7d-804d-930d643873ba"/>
    <xsd:import namespace="c9a85f5e-b1cc-4c47-a90a-ea2619817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685d0-177a-4c7d-804d-930d6438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dea860-d3c5-492f-b0ff-4487c0d56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5f5e-b1cc-4c47-a90a-ea26198178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b03253-782f-46af-99af-b4b24975de68}" ma:internalName="TaxCatchAll" ma:showField="CatchAllData" ma:web="c9a85f5e-b1cc-4c47-a90a-ea26198178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CEB246-E48E-4644-ACBE-AF9B246C0971}">
  <ds:schemaRefs>
    <ds:schemaRef ds:uri="http://schemas.microsoft.com/office/2006/metadata/properties"/>
    <ds:schemaRef ds:uri="http://schemas.microsoft.com/office/infopath/2007/PartnerControls"/>
    <ds:schemaRef ds:uri="a3a3589a-9163-4bd0-9133-277b89508fd1"/>
    <ds:schemaRef ds:uri="02a3fdb5-3c42-4685-af61-11f6bbc83f31"/>
    <ds:schemaRef ds:uri="339685d0-177a-4c7d-804d-930d643873ba"/>
    <ds:schemaRef ds:uri="c9a85f5e-b1cc-4c47-a90a-ea2619817866"/>
  </ds:schemaRefs>
</ds:datastoreItem>
</file>

<file path=customXml/itemProps2.xml><?xml version="1.0" encoding="utf-8"?>
<ds:datastoreItem xmlns:ds="http://schemas.openxmlformats.org/officeDocument/2006/customXml" ds:itemID="{1662B28B-07BC-494E-92EF-DC440FEE96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A748F9-191F-48E4-AB21-D242F79D2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685d0-177a-4c7d-804d-930d643873ba"/>
    <ds:schemaRef ds:uri="c9a85f5e-b1cc-4c47-a90a-ea2619817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BA0015-0639-49E7-82A3-F8C3B0BA4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EDSN rapport</Template>
  <TotalTime>21</TotalTime>
  <Pages>3</Pages>
  <Words>231</Words>
  <Characters>1276</Characters>
  <Application>Microsoft Office Word</Application>
  <DocSecurity>0</DocSecurity>
  <Lines>10</Lines>
  <Paragraphs>3</Paragraphs>
  <ScaleCrop>false</ScaleCrop>
  <Manager/>
  <Company/>
  <LinksUpToDate>false</LinksUpToDate>
  <CharactersWithSpaces>1504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Leander Hiele</dc:creator>
  <cp:keywords/>
  <dc:description>22.02.11 Peter Kraaijeveld</dc:description>
  <cp:lastModifiedBy>Alf Molenaar</cp:lastModifiedBy>
  <cp:revision>48</cp:revision>
  <cp:lastPrinted>2022-10-31T03:06:00Z</cp:lastPrinted>
  <dcterms:created xsi:type="dcterms:W3CDTF">2025-01-02T10:38:00Z</dcterms:created>
  <dcterms:modified xsi:type="dcterms:W3CDTF">2025-06-26T09:23:00Z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0x010100AAB43CAB5A3E4A4C91CB09C2DAEFDD11</vt:lpwstr>
  </property>
  <property fmtid="{D5CDD505-2E9C-101B-9397-08002B2CF9AE}" pid="3" name="MediaServiceImageTags">
    <vt:lpwstr/>
  </property>
</Properties>
</file>