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C6561" w14:textId="77777777" w:rsidR="00537F6D" w:rsidRDefault="00537F6D" w:rsidP="00537F6D">
      <w:pPr>
        <w:pStyle w:val="Formuliernaam"/>
        <w:jc w:val="center"/>
        <w:rPr>
          <w:sz w:val="44"/>
          <w:szCs w:val="44"/>
        </w:rPr>
      </w:pPr>
    </w:p>
    <w:p w14:paraId="13CA1DE5" w14:textId="77777777" w:rsidR="00537F6D" w:rsidRDefault="00537F6D" w:rsidP="00537F6D">
      <w:pPr>
        <w:pStyle w:val="Formuliernaam"/>
        <w:jc w:val="center"/>
        <w:rPr>
          <w:sz w:val="44"/>
          <w:szCs w:val="44"/>
        </w:rPr>
      </w:pPr>
    </w:p>
    <w:p w14:paraId="328A73C1" w14:textId="77777777" w:rsidR="006B490F" w:rsidRDefault="006B490F" w:rsidP="00537F6D">
      <w:pPr>
        <w:pStyle w:val="Formuliernaam"/>
        <w:jc w:val="center"/>
        <w:rPr>
          <w:rFonts w:asciiTheme="minorHAnsi" w:hAnsiTheme="minorHAnsi" w:cstheme="minorHAnsi"/>
          <w:color w:val="1F497D" w:themeColor="text2"/>
          <w:sz w:val="48"/>
          <w:szCs w:val="48"/>
        </w:rPr>
      </w:pPr>
      <w:bookmarkStart w:id="0" w:name="_Hlk128659565"/>
      <w:bookmarkStart w:id="1" w:name="_Hlk163462658"/>
      <w:r>
        <w:rPr>
          <w:rFonts w:asciiTheme="minorHAnsi" w:hAnsiTheme="minorHAnsi" w:cstheme="minorHAnsi"/>
          <w:color w:val="1F497D" w:themeColor="text2"/>
          <w:sz w:val="48"/>
          <w:szCs w:val="48"/>
        </w:rPr>
        <w:t xml:space="preserve">Referentieformulier bij de </w:t>
      </w:r>
    </w:p>
    <w:p w14:paraId="6F4B533C" w14:textId="77777777" w:rsidR="006B490F" w:rsidRDefault="006B490F" w:rsidP="00537F6D">
      <w:pPr>
        <w:pStyle w:val="Formuliernaam"/>
        <w:jc w:val="center"/>
        <w:rPr>
          <w:rFonts w:asciiTheme="minorHAnsi" w:hAnsiTheme="minorHAnsi" w:cstheme="minorHAnsi"/>
          <w:color w:val="1F497D" w:themeColor="text2"/>
          <w:sz w:val="48"/>
          <w:szCs w:val="48"/>
        </w:rPr>
      </w:pPr>
    </w:p>
    <w:p w14:paraId="4BE9A3FF" w14:textId="0C4AF44A" w:rsidR="008C4155" w:rsidRPr="00494505" w:rsidRDefault="00DD0BE6" w:rsidP="00537F6D">
      <w:pPr>
        <w:pStyle w:val="Formuliernaam"/>
        <w:jc w:val="center"/>
        <w:rPr>
          <w:rFonts w:asciiTheme="minorHAnsi" w:hAnsiTheme="minorHAnsi" w:cstheme="minorHAnsi"/>
          <w:color w:val="1F497D" w:themeColor="text2"/>
          <w:sz w:val="40"/>
          <w:szCs w:val="40"/>
        </w:rPr>
      </w:pPr>
      <w:r w:rsidRPr="00494505">
        <w:rPr>
          <w:rFonts w:asciiTheme="minorHAnsi" w:hAnsiTheme="minorHAnsi" w:cstheme="minorHAnsi"/>
          <w:color w:val="1F497D" w:themeColor="text2"/>
          <w:sz w:val="48"/>
          <w:szCs w:val="48"/>
        </w:rPr>
        <w:fldChar w:fldCharType="begin" w:fldLock="1"/>
      </w:r>
      <w:r w:rsidRPr="00494505">
        <w:rPr>
          <w:rFonts w:asciiTheme="minorHAnsi" w:hAnsiTheme="minorHAnsi" w:cstheme="minorHAnsi"/>
          <w:color w:val="1F497D" w:themeColor="text2"/>
          <w:sz w:val="48"/>
          <w:szCs w:val="48"/>
        </w:rPr>
        <w:instrText xml:space="preserve"> mitVV VVAFD48407AD29194DAF1678C6805CA791 \* MERGEFORMAT </w:instrText>
      </w:r>
      <w:r w:rsidRPr="00494505">
        <w:rPr>
          <w:rFonts w:asciiTheme="minorHAnsi" w:hAnsiTheme="minorHAnsi" w:cstheme="minorHAnsi"/>
          <w:color w:val="1F497D" w:themeColor="text2"/>
          <w:sz w:val="48"/>
          <w:szCs w:val="48"/>
        </w:rPr>
        <w:fldChar w:fldCharType="separate"/>
      </w:r>
      <w:r w:rsidR="00537F6D" w:rsidRPr="00494505">
        <w:rPr>
          <w:rFonts w:asciiTheme="minorHAnsi" w:hAnsiTheme="minorHAnsi" w:cstheme="minorHAnsi"/>
          <w:bCs/>
          <w:color w:val="1F497D" w:themeColor="text2"/>
          <w:sz w:val="48"/>
          <w:szCs w:val="48"/>
        </w:rPr>
        <w:t>Aanbestedi</w:t>
      </w:r>
      <w:bookmarkStart w:id="2" w:name="_Hlk163462184"/>
      <w:r w:rsidR="00537F6D" w:rsidRPr="00494505">
        <w:rPr>
          <w:rFonts w:asciiTheme="minorHAnsi" w:hAnsiTheme="minorHAnsi" w:cstheme="minorHAnsi"/>
          <w:bCs/>
          <w:color w:val="1F497D" w:themeColor="text2"/>
          <w:sz w:val="48"/>
          <w:szCs w:val="48"/>
        </w:rPr>
        <w:t>ngsle</w:t>
      </w:r>
      <w:bookmarkEnd w:id="2"/>
      <w:r w:rsidR="00537F6D" w:rsidRPr="00494505">
        <w:rPr>
          <w:rFonts w:asciiTheme="minorHAnsi" w:hAnsiTheme="minorHAnsi" w:cstheme="minorHAnsi"/>
          <w:bCs/>
          <w:color w:val="1F497D" w:themeColor="text2"/>
          <w:sz w:val="48"/>
          <w:szCs w:val="48"/>
        </w:rPr>
        <w:t>idraad</w:t>
      </w:r>
      <w:r w:rsidRPr="00494505">
        <w:rPr>
          <w:rFonts w:asciiTheme="minorHAnsi" w:hAnsiTheme="minorHAnsi" w:cstheme="minorHAnsi"/>
          <w:color w:val="1F497D" w:themeColor="text2"/>
          <w:sz w:val="48"/>
          <w:szCs w:val="48"/>
        </w:rPr>
        <w:fldChar w:fldCharType="end"/>
      </w:r>
    </w:p>
    <w:p w14:paraId="5D454441" w14:textId="77777777" w:rsidR="00BD563D" w:rsidRDefault="00BD563D" w:rsidP="4353746F">
      <w:pPr>
        <w:rPr>
          <w:rFonts w:asciiTheme="minorHAnsi" w:eastAsiaTheme="minorEastAsia" w:hAnsiTheme="minorHAnsi" w:cstheme="minorBidi"/>
          <w:color w:val="1F497D" w:themeColor="text2"/>
          <w:sz w:val="36"/>
          <w:szCs w:val="36"/>
        </w:rPr>
      </w:pPr>
    </w:p>
    <w:p w14:paraId="1E187822" w14:textId="2F475E3A" w:rsidR="002E003C" w:rsidRDefault="77EA9D72" w:rsidP="6F38D20D">
      <w:pPr>
        <w:jc w:val="center"/>
        <w:rPr>
          <w:rFonts w:asciiTheme="minorHAnsi" w:eastAsiaTheme="minorEastAsia" w:hAnsiTheme="minorHAnsi" w:cstheme="minorBidi"/>
          <w:b/>
          <w:bCs/>
          <w:color w:val="1F487C"/>
          <w:sz w:val="28"/>
          <w:szCs w:val="28"/>
        </w:rPr>
      </w:pPr>
      <w:r w:rsidRPr="6F38D20D">
        <w:rPr>
          <w:rFonts w:asciiTheme="minorHAnsi" w:eastAsiaTheme="minorEastAsia" w:hAnsiTheme="minorHAnsi" w:cstheme="minorBidi"/>
          <w:color w:val="1F487C"/>
          <w:sz w:val="28"/>
          <w:szCs w:val="28"/>
        </w:rPr>
        <w:t xml:space="preserve">Openbare </w:t>
      </w:r>
      <w:r w:rsidR="11392B22" w:rsidRPr="6F38D20D">
        <w:rPr>
          <w:rFonts w:asciiTheme="minorHAnsi" w:eastAsiaTheme="minorEastAsia" w:hAnsiTheme="minorHAnsi" w:cstheme="minorBidi"/>
          <w:color w:val="1F487C"/>
          <w:sz w:val="28"/>
          <w:szCs w:val="28"/>
        </w:rPr>
        <w:t>Nationale</w:t>
      </w:r>
      <w:r w:rsidRPr="6F38D20D">
        <w:rPr>
          <w:rFonts w:asciiTheme="minorHAnsi" w:eastAsiaTheme="minorEastAsia" w:hAnsiTheme="minorHAnsi" w:cstheme="minorBidi"/>
          <w:color w:val="1F487C"/>
          <w:sz w:val="28"/>
          <w:szCs w:val="28"/>
        </w:rPr>
        <w:t xml:space="preserve"> aanbesteding voor </w:t>
      </w:r>
      <w:r w:rsidR="0947E4D8" w:rsidRPr="6F38D20D">
        <w:rPr>
          <w:rFonts w:asciiTheme="minorHAnsi" w:eastAsiaTheme="minorEastAsia" w:hAnsiTheme="minorHAnsi" w:cstheme="minorBidi"/>
          <w:color w:val="1F487C"/>
          <w:sz w:val="28"/>
          <w:szCs w:val="28"/>
        </w:rPr>
        <w:t xml:space="preserve">de sociale en specifieke dienstverlening </w:t>
      </w:r>
    </w:p>
    <w:p w14:paraId="1257D47A" w14:textId="49B1D16E" w:rsidR="7BD47256" w:rsidRDefault="7BD47256" w:rsidP="7BD47256">
      <w:pPr>
        <w:jc w:val="center"/>
        <w:rPr>
          <w:rFonts w:asciiTheme="minorHAnsi" w:eastAsiaTheme="minorEastAsia" w:hAnsiTheme="minorHAnsi" w:cstheme="minorBidi"/>
          <w:b/>
          <w:bCs/>
          <w:color w:val="1F487C"/>
          <w:sz w:val="32"/>
          <w:szCs w:val="32"/>
        </w:rPr>
      </w:pPr>
    </w:p>
    <w:p w14:paraId="719B2B79" w14:textId="51C80448" w:rsidR="002E003C" w:rsidRDefault="6075A0FB" w:rsidP="7BD47256">
      <w:pPr>
        <w:jc w:val="center"/>
        <w:rPr>
          <w:rFonts w:asciiTheme="minorHAnsi" w:eastAsiaTheme="minorEastAsia" w:hAnsiTheme="minorHAnsi" w:cstheme="minorBidi"/>
          <w:b/>
          <w:bCs/>
          <w:color w:val="1F487C"/>
          <w:sz w:val="28"/>
          <w:szCs w:val="28"/>
        </w:rPr>
      </w:pPr>
      <w:r w:rsidRPr="7BD47256">
        <w:rPr>
          <w:rFonts w:asciiTheme="minorHAnsi" w:eastAsiaTheme="minorEastAsia" w:hAnsiTheme="minorHAnsi" w:cstheme="minorBidi"/>
          <w:b/>
          <w:bCs/>
          <w:color w:val="1F487C"/>
          <w:sz w:val="32"/>
          <w:szCs w:val="32"/>
        </w:rPr>
        <w:t>Samen IN! Beweging</w:t>
      </w:r>
      <w:r w:rsidR="00AC0AB1" w:rsidRPr="7BD47256">
        <w:rPr>
          <w:rFonts w:asciiTheme="minorHAnsi" w:eastAsiaTheme="minorEastAsia" w:hAnsiTheme="minorHAnsi" w:cstheme="minorBidi"/>
          <w:b/>
          <w:bCs/>
          <w:color w:val="1F487C"/>
          <w:sz w:val="28"/>
          <w:szCs w:val="28"/>
        </w:rPr>
        <w:t xml:space="preserve"> </w:t>
      </w:r>
    </w:p>
    <w:p w14:paraId="6EDCD318" w14:textId="3FBA0158" w:rsidR="7BD47256" w:rsidRDefault="7BD47256" w:rsidP="7BD47256">
      <w:pPr>
        <w:jc w:val="center"/>
        <w:rPr>
          <w:rFonts w:asciiTheme="minorHAnsi" w:eastAsiaTheme="minorEastAsia" w:hAnsiTheme="minorHAnsi" w:cstheme="minorBidi"/>
          <w:color w:val="1F487C"/>
          <w:sz w:val="28"/>
          <w:szCs w:val="28"/>
        </w:rPr>
      </w:pPr>
    </w:p>
    <w:p w14:paraId="45584A8E" w14:textId="63550EE8" w:rsidR="002E003C" w:rsidRDefault="00AB3FEE" w:rsidP="7BD47256">
      <w:pPr>
        <w:jc w:val="center"/>
        <w:rPr>
          <w:rFonts w:asciiTheme="minorHAnsi" w:eastAsiaTheme="minorEastAsia" w:hAnsiTheme="minorHAnsi" w:cstheme="minorBidi"/>
          <w:color w:val="1F497D"/>
          <w:sz w:val="28"/>
          <w:szCs w:val="28"/>
        </w:rPr>
      </w:pPr>
      <w:bookmarkStart w:id="3" w:name="_Int_dRCuCG1i"/>
      <w:r w:rsidRPr="7BD47256">
        <w:rPr>
          <w:rFonts w:asciiTheme="minorHAnsi" w:eastAsiaTheme="minorEastAsia" w:hAnsiTheme="minorHAnsi" w:cstheme="minorBidi"/>
          <w:color w:val="1F487C"/>
          <w:sz w:val="28"/>
          <w:szCs w:val="28"/>
        </w:rPr>
        <w:t>voor</w:t>
      </w:r>
      <w:bookmarkEnd w:id="3"/>
      <w:r w:rsidRPr="7BD47256">
        <w:rPr>
          <w:rFonts w:asciiTheme="minorHAnsi" w:eastAsiaTheme="minorEastAsia" w:hAnsiTheme="minorHAnsi" w:cstheme="minorBidi"/>
          <w:color w:val="1F487C"/>
          <w:sz w:val="28"/>
          <w:szCs w:val="28"/>
        </w:rPr>
        <w:t xml:space="preserve"> de </w:t>
      </w:r>
    </w:p>
    <w:p w14:paraId="1161841E" w14:textId="4DE9EF2B" w:rsidR="7BD47256" w:rsidRDefault="7BD47256" w:rsidP="7BD47256">
      <w:pPr>
        <w:jc w:val="center"/>
        <w:rPr>
          <w:rFonts w:asciiTheme="minorHAnsi" w:eastAsiaTheme="minorEastAsia" w:hAnsiTheme="minorHAnsi" w:cstheme="minorBidi"/>
          <w:color w:val="1F487C"/>
          <w:sz w:val="28"/>
          <w:szCs w:val="28"/>
        </w:rPr>
      </w:pPr>
    </w:p>
    <w:p w14:paraId="6730F45D" w14:textId="2448DE69" w:rsidR="00BB240D" w:rsidRPr="00AB3FEE" w:rsidRDefault="00503C64" w:rsidP="678D382A">
      <w:pPr>
        <w:jc w:val="center"/>
        <w:rPr>
          <w:rFonts w:asciiTheme="minorHAnsi" w:eastAsiaTheme="minorEastAsia" w:hAnsiTheme="minorHAnsi" w:cstheme="minorBidi"/>
          <w:color w:val="1F487C"/>
          <w:sz w:val="28"/>
          <w:szCs w:val="28"/>
        </w:rPr>
      </w:pPr>
      <w:r w:rsidRPr="678D382A">
        <w:rPr>
          <w:rFonts w:asciiTheme="minorHAnsi" w:eastAsiaTheme="minorEastAsia" w:hAnsiTheme="minorHAnsi" w:cstheme="minorBidi"/>
          <w:color w:val="1F487C"/>
          <w:sz w:val="28"/>
          <w:szCs w:val="28"/>
        </w:rPr>
        <w:t>Gemeente</w:t>
      </w:r>
      <w:r w:rsidR="00BB240D" w:rsidRPr="678D382A">
        <w:rPr>
          <w:rFonts w:asciiTheme="minorHAnsi" w:eastAsiaTheme="minorEastAsia" w:hAnsiTheme="minorHAnsi" w:cstheme="minorBidi"/>
          <w:color w:val="1F487C"/>
          <w:sz w:val="28"/>
          <w:szCs w:val="28"/>
        </w:rPr>
        <w:t xml:space="preserve"> Horst aan de Maas </w:t>
      </w:r>
    </w:p>
    <w:bookmarkEnd w:id="0"/>
    <w:p w14:paraId="2658A2F5" w14:textId="2238C9BA" w:rsidR="291D022C" w:rsidRDefault="291D022C" w:rsidP="4353746F">
      <w:pPr>
        <w:jc w:val="center"/>
        <w:rPr>
          <w:rFonts w:asciiTheme="minorHAnsi" w:eastAsiaTheme="minorEastAsia" w:hAnsiTheme="minorHAnsi" w:cstheme="minorBidi"/>
          <w:b/>
          <w:bCs/>
          <w:color w:val="1F487C"/>
          <w:sz w:val="28"/>
          <w:szCs w:val="28"/>
        </w:rPr>
      </w:pPr>
    </w:p>
    <w:p w14:paraId="7AC299DE" w14:textId="4CB24060" w:rsidR="784E59E6" w:rsidRDefault="13977FDA" w:rsidP="073D168D">
      <w:pPr>
        <w:jc w:val="center"/>
      </w:pPr>
      <w:r w:rsidRPr="30CB7AC7">
        <w:rPr>
          <w:rFonts w:asciiTheme="minorHAnsi" w:eastAsiaTheme="minorEastAsia" w:hAnsiTheme="minorHAnsi" w:cstheme="minorBidi"/>
          <w:color w:val="1F487C"/>
          <w:sz w:val="28"/>
          <w:szCs w:val="28"/>
        </w:rPr>
        <w:t>202</w:t>
      </w:r>
      <w:r w:rsidR="76CEFE0A" w:rsidRPr="30CB7AC7">
        <w:rPr>
          <w:rFonts w:asciiTheme="minorHAnsi" w:eastAsiaTheme="minorEastAsia" w:hAnsiTheme="minorHAnsi" w:cstheme="minorBidi"/>
          <w:color w:val="1F487C"/>
          <w:sz w:val="28"/>
          <w:szCs w:val="28"/>
        </w:rPr>
        <w:t>7</w:t>
      </w:r>
      <w:r w:rsidRPr="30CB7AC7">
        <w:rPr>
          <w:rFonts w:asciiTheme="minorHAnsi" w:eastAsiaTheme="minorEastAsia" w:hAnsiTheme="minorHAnsi" w:cstheme="minorBidi"/>
          <w:color w:val="1F487C"/>
          <w:sz w:val="28"/>
          <w:szCs w:val="28"/>
        </w:rPr>
        <w:t xml:space="preserve"> </w:t>
      </w:r>
      <w:r w:rsidR="006B490F">
        <w:rPr>
          <w:rFonts w:asciiTheme="minorHAnsi" w:eastAsiaTheme="minorEastAsia" w:hAnsiTheme="minorHAnsi" w:cstheme="minorBidi"/>
          <w:color w:val="1F487C"/>
          <w:sz w:val="28"/>
          <w:szCs w:val="28"/>
        </w:rPr>
        <w:t xml:space="preserve">en </w:t>
      </w:r>
      <w:r w:rsidRPr="30CB7AC7">
        <w:rPr>
          <w:rFonts w:asciiTheme="minorHAnsi" w:eastAsiaTheme="minorEastAsia" w:hAnsiTheme="minorHAnsi" w:cstheme="minorBidi"/>
          <w:color w:val="1F487C"/>
          <w:sz w:val="28"/>
          <w:szCs w:val="28"/>
        </w:rPr>
        <w:t xml:space="preserve"> 20</w:t>
      </w:r>
      <w:r w:rsidR="5B73C80A" w:rsidRPr="30CB7AC7">
        <w:rPr>
          <w:rFonts w:asciiTheme="minorHAnsi" w:eastAsiaTheme="minorEastAsia" w:hAnsiTheme="minorHAnsi" w:cstheme="minorBidi"/>
          <w:color w:val="1F487C"/>
          <w:sz w:val="28"/>
          <w:szCs w:val="28"/>
        </w:rPr>
        <w:t>2</w:t>
      </w:r>
      <w:r w:rsidR="006B490F">
        <w:rPr>
          <w:rFonts w:asciiTheme="minorHAnsi" w:eastAsiaTheme="minorEastAsia" w:hAnsiTheme="minorHAnsi" w:cstheme="minorBidi"/>
          <w:color w:val="1F487C"/>
          <w:sz w:val="28"/>
          <w:szCs w:val="28"/>
        </w:rPr>
        <w:t>8</w:t>
      </w:r>
    </w:p>
    <w:p w14:paraId="4E4A77E0" w14:textId="2D2EE938" w:rsidR="6ED7E5EE" w:rsidRDefault="6ED7E5EE" w:rsidP="30CB7AC7">
      <w:pPr>
        <w:jc w:val="center"/>
        <w:rPr>
          <w:rFonts w:asciiTheme="minorHAnsi" w:eastAsiaTheme="minorEastAsia" w:hAnsiTheme="minorHAnsi" w:cstheme="minorBidi"/>
          <w:color w:val="1F487C"/>
          <w:sz w:val="28"/>
          <w:szCs w:val="28"/>
        </w:rPr>
      </w:pPr>
    </w:p>
    <w:p w14:paraId="5C1B7843" w14:textId="77777777" w:rsidR="2BF40707" w:rsidRDefault="2BF40707">
      <w:r>
        <w:br w:type="page"/>
      </w:r>
    </w:p>
    <w:bookmarkEnd w:id="1"/>
    <w:p w14:paraId="24E1926F" w14:textId="77777777" w:rsidR="2BF40707" w:rsidRDefault="2BF40707" w:rsidP="2BF40707">
      <w:pPr>
        <w:jc w:val="center"/>
        <w:rPr>
          <w:b/>
          <w:bCs/>
          <w:sz w:val="28"/>
          <w:szCs w:val="28"/>
        </w:rPr>
      </w:pPr>
    </w:p>
    <w:p w14:paraId="7FEBA8D0" w14:textId="77777777" w:rsidR="006A65F5" w:rsidRPr="003D687B" w:rsidRDefault="35E7E8C6" w:rsidP="205B043C">
      <w:pPr>
        <w:pStyle w:val="Kop2"/>
      </w:pPr>
      <w:bookmarkStart w:id="4" w:name="_Toc320525119"/>
      <w:bookmarkStart w:id="5" w:name="_Toc459795810"/>
      <w:bookmarkStart w:id="6" w:name="_Toc459796268"/>
      <w:r w:rsidRPr="205B043C">
        <w:t>4.</w:t>
      </w:r>
      <w:r w:rsidR="1AC5525C" w:rsidRPr="205B043C">
        <w:t>2</w:t>
      </w:r>
      <w:r w:rsidR="006A65F5">
        <w:tab/>
      </w:r>
      <w:r w:rsidRPr="205B043C">
        <w:t>De technische bekwaamheid en beroepsbekwaamheid</w:t>
      </w:r>
    </w:p>
    <w:p w14:paraId="77ABC317" w14:textId="2D8B517C" w:rsidR="006A65F5" w:rsidRPr="00143A6A" w:rsidRDefault="2B5D0B9D" w:rsidP="52D62B65">
      <w:pPr>
        <w:rPr>
          <w:rFonts w:ascii="Calibri" w:eastAsia="Calibri" w:hAnsi="Calibri" w:cs="Calibri"/>
          <w:b/>
          <w:bCs/>
          <w:color w:val="1F497D" w:themeColor="text2"/>
          <w:u w:val="single"/>
        </w:rPr>
      </w:pPr>
      <w:r w:rsidRPr="2F5050C9">
        <w:rPr>
          <w:color w:val="1F497D" w:themeColor="text2"/>
        </w:rPr>
        <w:t>Referenties</w:t>
      </w:r>
    </w:p>
    <w:p w14:paraId="2CF51CD1" w14:textId="2669C0B5" w:rsidR="006A65F5" w:rsidRPr="00143A6A" w:rsidRDefault="34F528EA" w:rsidP="52D62B65">
      <w:r w:rsidRPr="52D62B65">
        <w:t xml:space="preserve">De inschrijver dient aan de inschrijving, volgens het referentieformulier, een referentie per kerncompetentie toe te voegen. </w:t>
      </w:r>
      <w:r w:rsidR="7D5C1850" w:rsidRPr="52D62B65">
        <w:t xml:space="preserve">De referentieopdrachten mogen niet ouder zijn dan 3 jaar (gerekend vanaf de datum voor het indienen van de Inschrijving). Deze datum dient te worden aangetoond in de tevredenheidsverklaring. De aanbestedende dienst behoudt zich het recht voor rechtstreeks contact op te nemen met referent om nadere inlichtingen over de referentie in te winnen. </w:t>
      </w:r>
    </w:p>
    <w:p w14:paraId="0D7FF1C2" w14:textId="63A31889" w:rsidR="006A65F5" w:rsidRPr="00143A6A" w:rsidRDefault="2B5D0B9D" w:rsidP="52D62B65">
      <w:pPr>
        <w:rPr>
          <w:rFonts w:ascii="Calibri" w:eastAsia="Calibri" w:hAnsi="Calibri" w:cs="Calibri"/>
        </w:rPr>
      </w:pPr>
      <w:r w:rsidRPr="52D62B65">
        <w:t xml:space="preserve"> </w:t>
      </w:r>
    </w:p>
    <w:p w14:paraId="00C1D850" w14:textId="26D1BCEC" w:rsidR="006A65F5" w:rsidRPr="00143A6A" w:rsidRDefault="2B5D0B9D" w:rsidP="52D62B65">
      <w:pPr>
        <w:rPr>
          <w:rFonts w:ascii="Calibri" w:eastAsia="Calibri" w:hAnsi="Calibri" w:cs="Calibri"/>
        </w:rPr>
      </w:pPr>
      <w:r w:rsidRPr="52D62B65">
        <w:t>De gemeente stelt de volgende kerncompetenties voor:</w:t>
      </w:r>
    </w:p>
    <w:p w14:paraId="4837FFDE" w14:textId="76F91963" w:rsidR="006A65F5" w:rsidRPr="00143A6A" w:rsidRDefault="3B816833" w:rsidP="3050640E">
      <w:pPr>
        <w:rPr>
          <w:rFonts w:ascii="Calibri" w:eastAsia="Calibri" w:hAnsi="Calibri" w:cs="Calibri"/>
        </w:rPr>
      </w:pPr>
      <w:r w:rsidRPr="3050640E">
        <w:t xml:space="preserve">1. </w:t>
      </w:r>
      <w:r w:rsidR="57F0349C">
        <w:tab/>
      </w:r>
      <w:r w:rsidRPr="3050640E">
        <w:t xml:space="preserve">Het organiseren en uitvoeren van diverse vormen van bewegingsonderwijs voor verschillende    </w:t>
      </w:r>
      <w:r w:rsidR="57F0349C">
        <w:tab/>
      </w:r>
      <w:r w:rsidRPr="3050640E">
        <w:t xml:space="preserve">doelgroepen bij een (semi) overheid of instelling; </w:t>
      </w:r>
    </w:p>
    <w:p w14:paraId="431A23AC" w14:textId="22D63E24" w:rsidR="006A65F5" w:rsidRPr="00143A6A" w:rsidRDefault="3B816833" w:rsidP="3050640E">
      <w:r w:rsidRPr="40A7D8AB">
        <w:t xml:space="preserve">2. </w:t>
      </w:r>
      <w:r w:rsidR="57F0349C">
        <w:tab/>
      </w:r>
      <w:r w:rsidRPr="40A7D8AB">
        <w:t xml:space="preserve">Het omgaan met verschillende groepen leerlingen waaronder kinderen met handicap </w:t>
      </w:r>
    </w:p>
    <w:p w14:paraId="0F2C6FC2" w14:textId="6A8C4C46" w:rsidR="006A65F5" w:rsidRPr="00143A6A" w:rsidRDefault="5E5CB807" w:rsidP="40A7D8AB">
      <w:pPr>
        <w:ind w:firstLine="706"/>
        <w:rPr>
          <w:rFonts w:ascii="Calibri" w:eastAsia="Calibri" w:hAnsi="Calibri" w:cs="Calibri"/>
        </w:rPr>
      </w:pPr>
      <w:r w:rsidRPr="325BE624">
        <w:t>(</w:t>
      </w:r>
      <w:r w:rsidR="513EBAC1" w:rsidRPr="325BE624">
        <w:t>r</w:t>
      </w:r>
      <w:r w:rsidR="3B816833" w:rsidRPr="325BE624">
        <w:t xml:space="preserve">olstoel), gedragsproblemen etc.; nieuwkomers, ouderen (&gt;65 jaar) en mensen met een </w:t>
      </w:r>
      <w:r w:rsidR="57F0349C">
        <w:tab/>
      </w:r>
      <w:r w:rsidR="57F0349C">
        <w:tab/>
      </w:r>
      <w:r w:rsidR="27A69770" w:rsidRPr="325BE624">
        <w:t>(</w:t>
      </w:r>
      <w:r w:rsidR="3B816833" w:rsidRPr="325BE624">
        <w:t>verstandelijke) beperking.</w:t>
      </w:r>
    </w:p>
    <w:p w14:paraId="1079601B" w14:textId="75D165E4" w:rsidR="006A65F5" w:rsidRPr="00143A6A" w:rsidRDefault="3B816833" w:rsidP="3050640E">
      <w:r w:rsidRPr="3050640E">
        <w:t xml:space="preserve">3. </w:t>
      </w:r>
      <w:r w:rsidR="57F0349C">
        <w:tab/>
      </w:r>
      <w:r w:rsidRPr="3050640E">
        <w:t xml:space="preserve">Het stimuleren en faciliteren van ontwikkelingen die bijdragen aan meer samenwerking tussen </w:t>
      </w:r>
    </w:p>
    <w:p w14:paraId="604BC79E" w14:textId="0E54DC19" w:rsidR="006A65F5" w:rsidRPr="00143A6A" w:rsidRDefault="3B816833" w:rsidP="158CFC70">
      <w:pPr>
        <w:ind w:firstLine="706"/>
        <w:rPr>
          <w:rFonts w:ascii="Calibri" w:eastAsia="Calibri" w:hAnsi="Calibri" w:cs="Calibri"/>
        </w:rPr>
      </w:pPr>
      <w:r w:rsidRPr="158CFC70">
        <w:t xml:space="preserve">sportverenigingen onderling, maar ook tussen enerzijds sportverenigingen en overige </w:t>
      </w:r>
      <w:r w:rsidR="57F0349C">
        <w:tab/>
      </w:r>
    </w:p>
    <w:p w14:paraId="2E2F930E" w14:textId="47DD9DB7" w:rsidR="006A65F5" w:rsidRPr="00143A6A" w:rsidRDefault="3B816833" w:rsidP="158CFC70">
      <w:pPr>
        <w:ind w:firstLine="706"/>
        <w:rPr>
          <w:rFonts w:ascii="Calibri" w:eastAsia="Calibri" w:hAnsi="Calibri" w:cs="Calibri"/>
        </w:rPr>
      </w:pPr>
      <w:r w:rsidRPr="158CFC70">
        <w:t>vrijwilligersorganisaties en/of maatschappelijke instellingen.</w:t>
      </w:r>
    </w:p>
    <w:p w14:paraId="55582A04" w14:textId="44E83A48" w:rsidR="006A65F5" w:rsidRPr="00143A6A" w:rsidRDefault="2B5D0B9D" w:rsidP="158CFC70">
      <w:pPr>
        <w:ind w:firstLine="706"/>
        <w:rPr>
          <w:rFonts w:ascii="Calibri" w:eastAsia="Calibri" w:hAnsi="Calibri" w:cs="Calibri"/>
        </w:rPr>
      </w:pPr>
      <w:r w:rsidRPr="158CFC70">
        <w:rPr>
          <w:rFonts w:ascii="Calibri" w:eastAsia="Calibri" w:hAnsi="Calibri" w:cs="Calibri"/>
        </w:rPr>
        <w:t xml:space="preserve"> </w:t>
      </w:r>
    </w:p>
    <w:p w14:paraId="2EA86FE1" w14:textId="23D2BB03" w:rsidR="006A65F5" w:rsidRPr="00143A6A" w:rsidRDefault="2B5D0B9D" w:rsidP="158CFC70">
      <w:pPr>
        <w:rPr>
          <w:rFonts w:ascii="Calibri" w:eastAsia="Calibri" w:hAnsi="Calibri" w:cs="Calibri"/>
        </w:rPr>
      </w:pPr>
      <w:r w:rsidRPr="158CFC70">
        <w:t xml:space="preserve">Het is mogelijk om één referentie waarin </w:t>
      </w:r>
      <w:r w:rsidR="1F3E111E" w:rsidRPr="158CFC70">
        <w:t>alle</w:t>
      </w:r>
      <w:r w:rsidRPr="158CFC70">
        <w:t xml:space="preserve"> kerncompetenties tot uitdrukking komen in te dienen.</w:t>
      </w:r>
    </w:p>
    <w:p w14:paraId="202E3C64" w14:textId="62BDFC3C" w:rsidR="006A65F5" w:rsidRPr="00143A6A" w:rsidRDefault="2B5D0B9D" w:rsidP="6D776BED">
      <w:pPr>
        <w:rPr>
          <w:rFonts w:ascii="Calibri" w:eastAsia="Calibri" w:hAnsi="Calibri" w:cs="Calibri"/>
        </w:rPr>
      </w:pPr>
      <w:r w:rsidRPr="6D776BED">
        <w:rPr>
          <w:rFonts w:ascii="Calibri" w:eastAsia="Calibri" w:hAnsi="Calibri" w:cs="Calibri"/>
        </w:rPr>
        <w:t xml:space="preserve"> </w:t>
      </w:r>
    </w:p>
    <w:p w14:paraId="509ED5F9" w14:textId="7F9ECCB6" w:rsidR="006A65F5" w:rsidRPr="00143A6A" w:rsidRDefault="2B5D0B9D" w:rsidP="158CFC70">
      <w:pPr>
        <w:rPr>
          <w:rFonts w:ascii="Calibri" w:eastAsia="Calibri" w:hAnsi="Calibri" w:cs="Calibri"/>
        </w:rPr>
      </w:pPr>
      <w:r w:rsidRPr="447BE7CE">
        <w:t xml:space="preserve">Met betrekking tot de referenties is het voor een combinatie toegestaan om gelijktijdig uitgevoerde opdrachten door de afzonderlijke </w:t>
      </w:r>
      <w:proofErr w:type="spellStart"/>
      <w:r w:rsidRPr="447BE7CE">
        <w:t>combinanten</w:t>
      </w:r>
      <w:proofErr w:type="spellEnd"/>
      <w:r w:rsidRPr="447BE7CE">
        <w:t xml:space="preserve"> voor één of meerdere opdrachtgevers bij elkaar op te tellen om te kunnen voldoen aan het referentiecriterium. </w:t>
      </w:r>
      <w:r w:rsidR="19CAB8D6" w:rsidRPr="447BE7CE">
        <w:t>Ook</w:t>
      </w:r>
      <w:r w:rsidRPr="447BE7CE">
        <w:t xml:space="preserve"> dient de opdrachtnemer aantoonbaar ervaring hebben in zowel de uitvoering als de regie van de uit te voeren bewegingsprogramma’s.</w:t>
      </w:r>
    </w:p>
    <w:p w14:paraId="46C950AF" w14:textId="161F4622" w:rsidR="447BE7CE" w:rsidRDefault="447BE7CE" w:rsidP="447BE7CE"/>
    <w:p w14:paraId="0EB8272E" w14:textId="17D288C5" w:rsidR="006A65F5" w:rsidRPr="00143A6A" w:rsidRDefault="5FBF0FDB" w:rsidP="158CFC70">
      <w:pPr>
        <w:rPr>
          <w:rFonts w:ascii="Calibri" w:eastAsia="Calibri" w:hAnsi="Calibri" w:cs="Calibri"/>
        </w:rPr>
      </w:pPr>
      <w:r>
        <w:t>U kunt hiervoor het referentieformulier gebruiken dat bij de aanbestedingslei</w:t>
      </w:r>
      <w:r w:rsidR="300E1836">
        <w:t>dra</w:t>
      </w:r>
      <w:r>
        <w:t xml:space="preserve">ad zit. </w:t>
      </w:r>
      <w:r w:rsidR="33006810">
        <w:t>Als</w:t>
      </w:r>
      <w:r w:rsidR="300E1836">
        <w:t xml:space="preserve"> u geen geldige referentie indient, wordt uw inschrijving terzijde gelegd en deze doet niet meer mee met de verdere beoordeling. </w:t>
      </w:r>
    </w:p>
    <w:p w14:paraId="49C3CDAD" w14:textId="125A9276" w:rsidR="006A65F5" w:rsidRPr="00143A6A" w:rsidRDefault="006A65F5" w:rsidP="325BE624">
      <w:pPr>
        <w:rPr>
          <w:color w:val="1F497D" w:themeColor="text2"/>
        </w:rPr>
      </w:pPr>
    </w:p>
    <w:p w14:paraId="75C792C1" w14:textId="2042B5C6" w:rsidR="006A65F5" w:rsidRPr="00143A6A" w:rsidRDefault="6F45CA6A" w:rsidP="2EBCBEA6">
      <w:pPr>
        <w:rPr>
          <w:rFonts w:ascii="Calibri" w:hAnsi="Calibri" w:cs="Calibri"/>
          <w:b/>
          <w:bCs/>
          <w:color w:val="1F497D" w:themeColor="text2"/>
        </w:rPr>
      </w:pPr>
      <w:r w:rsidRPr="454BA3CE">
        <w:rPr>
          <w:color w:val="1F497D" w:themeColor="text2"/>
        </w:rPr>
        <w:t>Overzicht van personeel</w:t>
      </w:r>
      <w:r w:rsidR="51B30BF7" w:rsidRPr="454BA3CE">
        <w:rPr>
          <w:color w:val="1F497D" w:themeColor="text2"/>
        </w:rPr>
        <w:t xml:space="preserve">: </w:t>
      </w:r>
    </w:p>
    <w:p w14:paraId="335ADEFD" w14:textId="1FF72AB6" w:rsidR="006A65F5" w:rsidRPr="00143A6A" w:rsidRDefault="0F534ED1" w:rsidP="454BA3CE">
      <w:pPr>
        <w:rPr>
          <w:rFonts w:ascii="Calibri" w:eastAsia="Arial" w:hAnsi="Calibri" w:cs="Calibri"/>
        </w:rPr>
      </w:pPr>
      <w:r w:rsidRPr="454BA3CE">
        <w:t xml:space="preserve">De gemeente verwacht dat het type dienstverlening, zoals omschreven in deze aanbestedingsleidraad, geldt als één van de specifieke kernactiviteiten van de organisatie van de inschrijver. Inschrijver beschikt over personeel dat specifiek voor dit vakgebied is opgeleid en deelnemers begeleidt. </w:t>
      </w:r>
    </w:p>
    <w:p w14:paraId="70BD75A3" w14:textId="320C333D" w:rsidR="006A65F5" w:rsidRPr="00143A6A" w:rsidRDefault="02059AE3" w:rsidP="454BA3CE">
      <w:pPr>
        <w:rPr>
          <w:rFonts w:ascii="Calibri" w:hAnsi="Calibri" w:cs="Calibri"/>
        </w:rPr>
      </w:pPr>
      <w:r>
        <w:t xml:space="preserve">Met de inschrijving geeft de inschrijver aan dat deze voldoende capaciteit en tijd heeft voor de </w:t>
      </w:r>
      <w:r w:rsidR="2B6E310B">
        <w:t xml:space="preserve">uitvoering van dit project. </w:t>
      </w:r>
      <w:r w:rsidR="6F45CA6A">
        <w:t xml:space="preserve"> </w:t>
      </w:r>
    </w:p>
    <w:bookmarkEnd w:id="4"/>
    <w:bookmarkEnd w:id="5"/>
    <w:bookmarkEnd w:id="6"/>
    <w:p w14:paraId="2AA16921" w14:textId="77777777" w:rsidR="006B490F" w:rsidRDefault="006B490F">
      <w:pPr>
        <w:spacing w:line="240" w:lineRule="auto"/>
        <w:rPr>
          <w:rFonts w:ascii="Calibri" w:eastAsia="Calibri" w:hAnsi="Calibri" w:cs="Calibri"/>
          <w:b/>
          <w:bCs/>
          <w:color w:val="1F487C"/>
          <w:sz w:val="22"/>
          <w:szCs w:val="22"/>
          <w:lang w:val="en-US"/>
        </w:rPr>
      </w:pPr>
      <w:r>
        <w:rPr>
          <w:rFonts w:ascii="Calibri" w:eastAsia="Calibri" w:hAnsi="Calibri" w:cs="Calibri"/>
          <w:b/>
          <w:bCs/>
          <w:color w:val="1F487C"/>
          <w:sz w:val="22"/>
          <w:szCs w:val="22"/>
          <w:lang w:val="en-US"/>
        </w:rPr>
        <w:br w:type="page"/>
      </w:r>
    </w:p>
    <w:p w14:paraId="7DE6B956" w14:textId="565F8C97" w:rsidR="00311A09" w:rsidRPr="008A3E15" w:rsidRDefault="1901D0C1" w:rsidP="13323CB7">
      <w:pPr>
        <w:spacing w:before="240" w:after="60"/>
        <w:rPr>
          <w:rFonts w:ascii="Calibri" w:eastAsia="Calibri" w:hAnsi="Calibri" w:cs="Calibri"/>
          <w:b/>
          <w:bCs/>
          <w:color w:val="1F497D" w:themeColor="text2"/>
          <w:sz w:val="22"/>
          <w:szCs w:val="22"/>
          <w:lang w:val="en-US"/>
        </w:rPr>
      </w:pPr>
      <w:proofErr w:type="spellStart"/>
      <w:r w:rsidRPr="1D07455B">
        <w:rPr>
          <w:rFonts w:ascii="Calibri" w:eastAsia="Calibri" w:hAnsi="Calibri" w:cs="Calibri"/>
          <w:b/>
          <w:bCs/>
          <w:color w:val="1F487C"/>
          <w:sz w:val="22"/>
          <w:szCs w:val="22"/>
          <w:lang w:val="en-US"/>
        </w:rPr>
        <w:lastRenderedPageBreak/>
        <w:t>Bijlage</w:t>
      </w:r>
      <w:proofErr w:type="spellEnd"/>
      <w:r w:rsidR="4DAC2389" w:rsidRPr="1D07455B">
        <w:rPr>
          <w:rFonts w:ascii="Calibri" w:eastAsia="Calibri" w:hAnsi="Calibri" w:cs="Calibri"/>
          <w:b/>
          <w:bCs/>
          <w:color w:val="1F487C"/>
          <w:sz w:val="22"/>
          <w:szCs w:val="22"/>
          <w:lang w:val="en-US"/>
        </w:rPr>
        <w:t xml:space="preserve"> </w:t>
      </w:r>
      <w:r w:rsidR="68870865" w:rsidRPr="1D07455B">
        <w:rPr>
          <w:rFonts w:ascii="Calibri" w:eastAsia="Calibri" w:hAnsi="Calibri" w:cs="Calibri"/>
          <w:b/>
          <w:bCs/>
          <w:color w:val="1F487C"/>
          <w:sz w:val="22"/>
          <w:szCs w:val="22"/>
          <w:lang w:val="en-US"/>
        </w:rPr>
        <w:t>2</w:t>
      </w:r>
      <w:r w:rsidRPr="1D07455B">
        <w:rPr>
          <w:rFonts w:ascii="Calibri" w:eastAsia="Calibri" w:hAnsi="Calibri" w:cs="Calibri"/>
          <w:b/>
          <w:bCs/>
          <w:color w:val="1F487C"/>
          <w:sz w:val="22"/>
          <w:szCs w:val="22"/>
        </w:rPr>
        <w:t xml:space="preserve">:  </w:t>
      </w:r>
      <w:r w:rsidRPr="1D07455B">
        <w:rPr>
          <w:rFonts w:ascii="Calibri" w:eastAsia="Calibri" w:hAnsi="Calibri" w:cs="Calibri"/>
          <w:b/>
          <w:bCs/>
          <w:color w:val="1F487C"/>
          <w:sz w:val="22"/>
          <w:szCs w:val="22"/>
          <w:lang w:val="en-US"/>
        </w:rPr>
        <w:t xml:space="preserve">Format </w:t>
      </w:r>
      <w:proofErr w:type="spellStart"/>
      <w:r w:rsidRPr="1D07455B">
        <w:rPr>
          <w:rFonts w:ascii="Calibri" w:eastAsia="Calibri" w:hAnsi="Calibri" w:cs="Calibri"/>
          <w:b/>
          <w:bCs/>
          <w:color w:val="1F487C"/>
          <w:sz w:val="22"/>
          <w:szCs w:val="22"/>
          <w:lang w:val="en-US"/>
        </w:rPr>
        <w:t>referentie</w:t>
      </w:r>
      <w:proofErr w:type="spellEnd"/>
      <w:r w:rsidR="76E674DF" w:rsidRPr="1D07455B">
        <w:rPr>
          <w:rFonts w:ascii="Calibri" w:eastAsia="Calibri" w:hAnsi="Calibri" w:cs="Calibri"/>
          <w:b/>
          <w:bCs/>
          <w:color w:val="1F487C"/>
          <w:sz w:val="22"/>
          <w:szCs w:val="22"/>
          <w:lang w:val="en-US"/>
        </w:rPr>
        <w:t xml:space="preserve"> </w:t>
      </w:r>
      <w:r w:rsidRPr="1D07455B">
        <w:rPr>
          <w:rFonts w:ascii="Calibri" w:eastAsia="Calibri" w:hAnsi="Calibri" w:cs="Calibri"/>
          <w:b/>
          <w:bCs/>
          <w:color w:val="1F487C"/>
          <w:sz w:val="22"/>
          <w:szCs w:val="22"/>
          <w:lang w:val="en-US"/>
        </w:rPr>
        <w:t>project</w:t>
      </w:r>
    </w:p>
    <w:p w14:paraId="66501131" w14:textId="393716E3" w:rsidR="00311A09" w:rsidRPr="008A3E15" w:rsidRDefault="1901D0C1" w:rsidP="372397C9">
      <w:r w:rsidRPr="372397C9">
        <w:rPr>
          <w:rFonts w:eastAsia="Arial" w:cs="Arial"/>
        </w:rPr>
        <w:t>Inschrijver dient te voldoen aan de Geschiktheidseisen zoals beschreven in deze aanbestedingsleidraad  en dient dit format naar evenredigheid van het aantal in te dienen referentieprojecten te vermenigvuldigen.</w:t>
      </w:r>
    </w:p>
    <w:p w14:paraId="6CD33E16" w14:textId="474601E3" w:rsidR="00311A09" w:rsidRPr="008A3E15" w:rsidRDefault="1901D0C1" w:rsidP="372397C9">
      <w:r>
        <w:t xml:space="preserve"> </w:t>
      </w:r>
    </w:p>
    <w:p w14:paraId="12B961F1" w14:textId="45E13986" w:rsidR="00311A09" w:rsidRPr="008A3E15" w:rsidRDefault="1901D0C1" w:rsidP="372397C9">
      <w:r>
        <w:t xml:space="preserve"> </w:t>
      </w:r>
    </w:p>
    <w:tbl>
      <w:tblPr>
        <w:tblW w:w="0" w:type="auto"/>
        <w:tblLook w:val="04A0" w:firstRow="1" w:lastRow="0" w:firstColumn="1" w:lastColumn="0" w:noHBand="0" w:noVBand="1"/>
      </w:tblPr>
      <w:tblGrid>
        <w:gridCol w:w="4606"/>
        <w:gridCol w:w="4606"/>
      </w:tblGrid>
      <w:tr w:rsidR="372397C9" w14:paraId="2D938F78" w14:textId="77777777" w:rsidTr="372397C9">
        <w:trPr>
          <w:trHeight w:val="300"/>
        </w:trPr>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8D74665" w14:textId="5A71A68B" w:rsidR="372397C9" w:rsidRDefault="372397C9" w:rsidP="372397C9">
            <w:r w:rsidRPr="372397C9">
              <w:rPr>
                <w:rFonts w:eastAsia="Arial" w:cs="Arial"/>
                <w:b/>
                <w:bCs/>
              </w:rPr>
              <w:t xml:space="preserve"> </w:t>
            </w:r>
          </w:p>
          <w:p w14:paraId="1934F0FE" w14:textId="5B81F076" w:rsidR="372397C9" w:rsidRDefault="372397C9" w:rsidP="372397C9">
            <w:r w:rsidRPr="372397C9">
              <w:rPr>
                <w:rFonts w:eastAsia="Arial" w:cs="Arial"/>
                <w:b/>
                <w:bCs/>
              </w:rPr>
              <w:t>Referentieopdracht :</w:t>
            </w:r>
          </w:p>
          <w:p w14:paraId="3B1F3CAC" w14:textId="23C9281C" w:rsidR="372397C9" w:rsidRDefault="372397C9" w:rsidP="372397C9">
            <w:r w:rsidRPr="372397C9">
              <w:rPr>
                <w:rFonts w:eastAsia="Arial" w:cs="Arial"/>
                <w:b/>
                <w:bCs/>
              </w:rPr>
              <w:t xml:space="preserve">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AFFCD59" w14:textId="3A339D42" w:rsidR="372397C9" w:rsidRDefault="372397C9" w:rsidP="372397C9">
            <w:r w:rsidRPr="372397C9">
              <w:rPr>
                <w:rFonts w:eastAsia="Arial" w:cs="Arial"/>
                <w:b/>
                <w:bCs/>
              </w:rPr>
              <w:t xml:space="preserve"> </w:t>
            </w:r>
          </w:p>
        </w:tc>
      </w:tr>
      <w:tr w:rsidR="372397C9" w14:paraId="0AC787C2" w14:textId="77777777" w:rsidTr="372397C9">
        <w:trPr>
          <w:trHeight w:val="300"/>
        </w:trPr>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7D7A039" w14:textId="2CEBD116" w:rsidR="372397C9" w:rsidRDefault="372397C9" w:rsidP="372397C9">
            <w:r w:rsidRPr="372397C9">
              <w:rPr>
                <w:rFonts w:eastAsia="Arial" w:cs="Arial"/>
                <w:b/>
                <w:bCs/>
              </w:rPr>
              <w:t xml:space="preserve"> </w:t>
            </w:r>
          </w:p>
          <w:p w14:paraId="5DB6E4AA" w14:textId="0FF76154" w:rsidR="372397C9" w:rsidRDefault="372397C9" w:rsidP="372397C9">
            <w:r w:rsidRPr="372397C9">
              <w:rPr>
                <w:rFonts w:eastAsia="Arial" w:cs="Arial"/>
                <w:b/>
                <w:bCs/>
              </w:rPr>
              <w:t>Naam contactpersoon referentieproject:</w:t>
            </w:r>
          </w:p>
          <w:p w14:paraId="0C055C7A" w14:textId="6DD680F3" w:rsidR="372397C9" w:rsidRDefault="372397C9" w:rsidP="372397C9">
            <w:r w:rsidRPr="372397C9">
              <w:rPr>
                <w:rFonts w:eastAsia="Arial" w:cs="Arial"/>
                <w:b/>
                <w:bCs/>
              </w:rPr>
              <w:t xml:space="preserve">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343CD96" w14:textId="2627FA9D" w:rsidR="372397C9" w:rsidRDefault="372397C9" w:rsidP="372397C9">
            <w:r w:rsidRPr="372397C9">
              <w:rPr>
                <w:rFonts w:eastAsia="Arial" w:cs="Arial"/>
                <w:b/>
                <w:bCs/>
              </w:rPr>
              <w:t xml:space="preserve"> </w:t>
            </w:r>
          </w:p>
        </w:tc>
      </w:tr>
      <w:tr w:rsidR="372397C9" w14:paraId="5B9A4FF9" w14:textId="77777777" w:rsidTr="372397C9">
        <w:trPr>
          <w:trHeight w:val="300"/>
        </w:trPr>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0D44D4" w14:textId="370F950D" w:rsidR="372397C9" w:rsidRDefault="372397C9" w:rsidP="372397C9">
            <w:r w:rsidRPr="372397C9">
              <w:rPr>
                <w:rFonts w:eastAsia="Arial" w:cs="Arial"/>
                <w:b/>
                <w:bCs/>
              </w:rPr>
              <w:t xml:space="preserve"> </w:t>
            </w:r>
          </w:p>
          <w:p w14:paraId="128416A9" w14:textId="7D9BFF03" w:rsidR="372397C9" w:rsidRDefault="372397C9" w:rsidP="372397C9">
            <w:r w:rsidRPr="372397C9">
              <w:rPr>
                <w:rFonts w:eastAsia="Arial" w:cs="Arial"/>
                <w:b/>
                <w:bCs/>
              </w:rPr>
              <w:t>Telefoonnummer contactpersoon referentieproject:</w:t>
            </w:r>
          </w:p>
          <w:p w14:paraId="4F7F7BB3" w14:textId="0C43F074" w:rsidR="372397C9" w:rsidRDefault="372397C9" w:rsidP="372397C9">
            <w:r w:rsidRPr="372397C9">
              <w:rPr>
                <w:rFonts w:eastAsia="Arial" w:cs="Arial"/>
                <w:b/>
                <w:bCs/>
              </w:rPr>
              <w:t xml:space="preserve">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BDCE4A3" w14:textId="4F7CB7FE" w:rsidR="372397C9" w:rsidRDefault="372397C9" w:rsidP="372397C9">
            <w:r w:rsidRPr="372397C9">
              <w:rPr>
                <w:rFonts w:eastAsia="Arial" w:cs="Arial"/>
                <w:b/>
                <w:bCs/>
              </w:rPr>
              <w:t xml:space="preserve"> </w:t>
            </w:r>
          </w:p>
        </w:tc>
      </w:tr>
      <w:tr w:rsidR="372397C9" w14:paraId="36D829CF" w14:textId="77777777" w:rsidTr="372397C9">
        <w:trPr>
          <w:trHeight w:val="300"/>
        </w:trPr>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7AB3255" w14:textId="731E8DAE" w:rsidR="372397C9" w:rsidRDefault="372397C9" w:rsidP="372397C9">
            <w:r w:rsidRPr="372397C9">
              <w:rPr>
                <w:rFonts w:eastAsia="Arial" w:cs="Arial"/>
                <w:b/>
                <w:bCs/>
              </w:rPr>
              <w:t xml:space="preserve"> </w:t>
            </w:r>
          </w:p>
          <w:p w14:paraId="2CC0D338" w14:textId="5A48984D" w:rsidR="372397C9" w:rsidRDefault="372397C9" w:rsidP="372397C9">
            <w:r w:rsidRPr="372397C9">
              <w:rPr>
                <w:rFonts w:eastAsia="Arial" w:cs="Arial"/>
                <w:b/>
                <w:bCs/>
              </w:rPr>
              <w:t>E-mailadres contactpersoon referentieproject:</w:t>
            </w:r>
          </w:p>
          <w:p w14:paraId="39DF7DB4" w14:textId="725D760D" w:rsidR="372397C9" w:rsidRDefault="372397C9" w:rsidP="372397C9">
            <w:r w:rsidRPr="372397C9">
              <w:rPr>
                <w:rFonts w:eastAsia="Arial" w:cs="Arial"/>
                <w:b/>
                <w:bCs/>
              </w:rPr>
              <w:t xml:space="preserve">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42BD49B" w14:textId="27666A78" w:rsidR="372397C9" w:rsidRDefault="372397C9" w:rsidP="372397C9">
            <w:r w:rsidRPr="372397C9">
              <w:rPr>
                <w:rFonts w:eastAsia="Arial" w:cs="Arial"/>
                <w:b/>
                <w:bCs/>
              </w:rPr>
              <w:t xml:space="preserve"> </w:t>
            </w:r>
          </w:p>
        </w:tc>
      </w:tr>
      <w:tr w:rsidR="372397C9" w14:paraId="29B6CE8A" w14:textId="77777777" w:rsidTr="372397C9">
        <w:trPr>
          <w:trHeight w:val="300"/>
        </w:trPr>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42C233F" w14:textId="4DBDDEC2" w:rsidR="372397C9" w:rsidRDefault="372397C9" w:rsidP="372397C9">
            <w:r w:rsidRPr="372397C9">
              <w:rPr>
                <w:rFonts w:eastAsia="Arial" w:cs="Arial"/>
                <w:b/>
                <w:bCs/>
              </w:rPr>
              <w:t xml:space="preserve"> </w:t>
            </w:r>
          </w:p>
          <w:p w14:paraId="07D1CDE0" w14:textId="17B4C0CA" w:rsidR="372397C9" w:rsidRDefault="372397C9" w:rsidP="372397C9">
            <w:r w:rsidRPr="372397C9">
              <w:rPr>
                <w:rFonts w:eastAsia="Arial" w:cs="Arial"/>
                <w:b/>
                <w:bCs/>
              </w:rPr>
              <w:t>Periode van uitvoering:</w:t>
            </w:r>
          </w:p>
          <w:p w14:paraId="6BDB87A4" w14:textId="411543DE" w:rsidR="372397C9" w:rsidRDefault="372397C9" w:rsidP="372397C9">
            <w:r w:rsidRPr="372397C9">
              <w:rPr>
                <w:rFonts w:eastAsia="Arial" w:cs="Arial"/>
                <w:b/>
                <w:bCs/>
              </w:rPr>
              <w:t xml:space="preserve">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59F4237" w14:textId="5E1EDB05" w:rsidR="372397C9" w:rsidRDefault="372397C9" w:rsidP="372397C9">
            <w:r w:rsidRPr="372397C9">
              <w:rPr>
                <w:rFonts w:eastAsia="Arial" w:cs="Arial"/>
                <w:b/>
                <w:bCs/>
              </w:rPr>
              <w:t xml:space="preserve"> </w:t>
            </w:r>
          </w:p>
        </w:tc>
      </w:tr>
      <w:tr w:rsidR="372397C9" w14:paraId="5AD2D88B" w14:textId="77777777" w:rsidTr="372397C9">
        <w:trPr>
          <w:trHeight w:val="300"/>
        </w:trPr>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0DE967F" w14:textId="666F370A" w:rsidR="372397C9" w:rsidRDefault="372397C9" w:rsidP="372397C9">
            <w:r w:rsidRPr="372397C9">
              <w:rPr>
                <w:rFonts w:eastAsia="Arial" w:cs="Arial"/>
                <w:b/>
                <w:bCs/>
              </w:rPr>
              <w:t xml:space="preserve"> </w:t>
            </w:r>
          </w:p>
          <w:p w14:paraId="163142ED" w14:textId="33EB4E40" w:rsidR="372397C9" w:rsidRDefault="372397C9" w:rsidP="372397C9">
            <w:r w:rsidRPr="372397C9">
              <w:rPr>
                <w:rFonts w:eastAsia="Arial" w:cs="Arial"/>
                <w:b/>
                <w:bCs/>
              </w:rPr>
              <w:t>Plaats van uitvoering:</w:t>
            </w:r>
          </w:p>
          <w:p w14:paraId="28D4E11A" w14:textId="4652409B" w:rsidR="372397C9" w:rsidRDefault="372397C9" w:rsidP="372397C9">
            <w:r w:rsidRPr="372397C9">
              <w:rPr>
                <w:rFonts w:eastAsia="Arial" w:cs="Arial"/>
                <w:b/>
                <w:bCs/>
              </w:rPr>
              <w:t xml:space="preserve">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C709246" w14:textId="16CB8302" w:rsidR="372397C9" w:rsidRDefault="372397C9" w:rsidP="372397C9">
            <w:r w:rsidRPr="372397C9">
              <w:rPr>
                <w:rFonts w:eastAsia="Arial" w:cs="Arial"/>
                <w:b/>
                <w:bCs/>
              </w:rPr>
              <w:t xml:space="preserve"> </w:t>
            </w:r>
          </w:p>
        </w:tc>
      </w:tr>
      <w:tr w:rsidR="372397C9" w14:paraId="5F3C3358" w14:textId="77777777" w:rsidTr="372397C9">
        <w:trPr>
          <w:trHeight w:val="300"/>
        </w:trPr>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37491C1" w14:textId="22E3C65D" w:rsidR="372397C9" w:rsidRDefault="372397C9" w:rsidP="372397C9">
            <w:r w:rsidRPr="372397C9">
              <w:rPr>
                <w:rFonts w:eastAsia="Arial" w:cs="Arial"/>
                <w:b/>
                <w:bCs/>
              </w:rPr>
              <w:t xml:space="preserve"> </w:t>
            </w:r>
          </w:p>
          <w:p w14:paraId="5C54ED6E" w14:textId="4540B196" w:rsidR="372397C9" w:rsidRDefault="372397C9" w:rsidP="372397C9">
            <w:r w:rsidRPr="372397C9">
              <w:rPr>
                <w:rFonts w:eastAsia="Arial" w:cs="Arial"/>
                <w:b/>
                <w:bCs/>
              </w:rPr>
              <w:t>Opdrachtsom:</w:t>
            </w:r>
          </w:p>
          <w:p w14:paraId="6DD49A29" w14:textId="6F2D932A" w:rsidR="372397C9" w:rsidRDefault="372397C9" w:rsidP="372397C9">
            <w:r w:rsidRPr="372397C9">
              <w:rPr>
                <w:rFonts w:eastAsia="Arial" w:cs="Arial"/>
                <w:b/>
                <w:bCs/>
              </w:rPr>
              <w:t xml:space="preserve"> </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A517DDA" w14:textId="3AAF94E5" w:rsidR="372397C9" w:rsidRDefault="372397C9" w:rsidP="372397C9">
            <w:r w:rsidRPr="372397C9">
              <w:rPr>
                <w:rFonts w:eastAsia="Arial" w:cs="Arial"/>
                <w:b/>
                <w:bCs/>
              </w:rPr>
              <w:t xml:space="preserve"> </w:t>
            </w:r>
          </w:p>
        </w:tc>
      </w:tr>
    </w:tbl>
    <w:p w14:paraId="08F5E03C" w14:textId="60F51132" w:rsidR="00311A09" w:rsidRPr="008A3E15" w:rsidRDefault="1901D0C1" w:rsidP="372397C9">
      <w:r>
        <w:t xml:space="preserve"> </w:t>
      </w:r>
    </w:p>
    <w:p w14:paraId="35C72EB8" w14:textId="1243C1FA" w:rsidR="00311A09" w:rsidRPr="008A3E15" w:rsidRDefault="1901D0C1" w:rsidP="372397C9">
      <w:r w:rsidRPr="372397C9">
        <w:rPr>
          <w:rFonts w:eastAsia="Arial" w:cs="Arial"/>
        </w:rPr>
        <w:t xml:space="preserve"> </w:t>
      </w:r>
    </w:p>
    <w:p w14:paraId="5A0D649C" w14:textId="2F30D40E" w:rsidR="00311A09" w:rsidRPr="008A3E15" w:rsidRDefault="1901D0C1" w:rsidP="372397C9">
      <w:r w:rsidRPr="372397C9">
        <w:rPr>
          <w:rFonts w:eastAsia="Arial" w:cs="Arial"/>
        </w:rPr>
        <w:t xml:space="preserve"> </w:t>
      </w:r>
    </w:p>
    <w:tbl>
      <w:tblPr>
        <w:tblW w:w="0" w:type="auto"/>
        <w:tblLook w:val="06A0" w:firstRow="1" w:lastRow="0" w:firstColumn="1" w:lastColumn="0" w:noHBand="1" w:noVBand="1"/>
      </w:tblPr>
      <w:tblGrid>
        <w:gridCol w:w="3860"/>
        <w:gridCol w:w="5635"/>
      </w:tblGrid>
      <w:tr w:rsidR="372397C9" w14:paraId="5139EA10" w14:textId="77777777" w:rsidTr="4C096DA6">
        <w:trPr>
          <w:trHeight w:val="300"/>
        </w:trPr>
        <w:tc>
          <w:tcPr>
            <w:tcW w:w="386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82CB839" w14:textId="362A14F8" w:rsidR="372397C9" w:rsidRDefault="372397C9" w:rsidP="372397C9">
            <w:r w:rsidRPr="372397C9">
              <w:rPr>
                <w:rFonts w:eastAsia="Arial" w:cs="Arial"/>
              </w:rPr>
              <w:t>Inschrijver</w:t>
            </w:r>
          </w:p>
          <w:p w14:paraId="6927E820" w14:textId="4563FEA0" w:rsidR="372397C9" w:rsidRDefault="372397C9" w:rsidP="372397C9">
            <w:r w:rsidRPr="372397C9">
              <w:rPr>
                <w:rFonts w:eastAsia="Arial" w:cs="Arial"/>
              </w:rPr>
              <w:t xml:space="preserve"> </w:t>
            </w:r>
          </w:p>
          <w:p w14:paraId="71760FE3" w14:textId="5CCB99FF" w:rsidR="372397C9" w:rsidRDefault="372397C9" w:rsidP="372397C9">
            <w:r w:rsidRPr="372397C9">
              <w:rPr>
                <w:rFonts w:eastAsia="Arial" w:cs="Arial"/>
              </w:rPr>
              <w:t xml:space="preserve"> </w:t>
            </w:r>
          </w:p>
        </w:tc>
        <w:tc>
          <w:tcPr>
            <w:tcW w:w="5635" w:type="dxa"/>
            <w:tcBorders>
              <w:top w:val="single" w:sz="4" w:space="0" w:color="auto"/>
              <w:left w:val="single" w:sz="4" w:space="0" w:color="auto"/>
              <w:bottom w:val="single" w:sz="4" w:space="0" w:color="auto"/>
              <w:right w:val="single" w:sz="4" w:space="0" w:color="auto"/>
            </w:tcBorders>
            <w:shd w:val="clear" w:color="auto" w:fill="C0C0C0"/>
            <w:tcMar>
              <w:left w:w="70" w:type="dxa"/>
              <w:right w:w="70" w:type="dxa"/>
            </w:tcMar>
          </w:tcPr>
          <w:p w14:paraId="7CE22E9A" w14:textId="5BA447F7" w:rsidR="372397C9" w:rsidRDefault="372397C9" w:rsidP="372397C9">
            <w:r w:rsidRPr="372397C9">
              <w:rPr>
                <w:rFonts w:eastAsia="Arial" w:cs="Arial"/>
                <w:color w:val="000000" w:themeColor="text1"/>
              </w:rPr>
              <w:t xml:space="preserve">     </w:t>
            </w:r>
          </w:p>
        </w:tc>
      </w:tr>
      <w:tr w:rsidR="372397C9" w14:paraId="51765D94" w14:textId="77777777" w:rsidTr="4C096DA6">
        <w:trPr>
          <w:trHeight w:val="300"/>
        </w:trPr>
        <w:tc>
          <w:tcPr>
            <w:tcW w:w="386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1C95064" w14:textId="322CB46A" w:rsidR="372397C9" w:rsidRDefault="372397C9" w:rsidP="372397C9">
            <w:r w:rsidRPr="372397C9">
              <w:rPr>
                <w:rFonts w:eastAsia="Arial" w:cs="Arial"/>
              </w:rPr>
              <w:t>Naam rechtsgeldig vertegenwoordiger Inschrijver</w:t>
            </w:r>
          </w:p>
          <w:p w14:paraId="14ACFB70" w14:textId="2D95E0B0" w:rsidR="372397C9" w:rsidRDefault="372397C9" w:rsidP="372397C9">
            <w:r w:rsidRPr="372397C9">
              <w:rPr>
                <w:rFonts w:eastAsia="Arial" w:cs="Arial"/>
              </w:rPr>
              <w:t xml:space="preserve"> </w:t>
            </w:r>
          </w:p>
        </w:tc>
        <w:tc>
          <w:tcPr>
            <w:tcW w:w="5635" w:type="dxa"/>
            <w:tcBorders>
              <w:top w:val="single" w:sz="4" w:space="0" w:color="auto"/>
              <w:left w:val="single" w:sz="4" w:space="0" w:color="auto"/>
              <w:bottom w:val="single" w:sz="4" w:space="0" w:color="auto"/>
              <w:right w:val="single" w:sz="4" w:space="0" w:color="auto"/>
            </w:tcBorders>
            <w:shd w:val="clear" w:color="auto" w:fill="C0C0C0"/>
            <w:tcMar>
              <w:left w:w="70" w:type="dxa"/>
              <w:right w:w="70" w:type="dxa"/>
            </w:tcMar>
          </w:tcPr>
          <w:p w14:paraId="157039E4" w14:textId="5BEF858E" w:rsidR="372397C9" w:rsidRDefault="372397C9" w:rsidP="372397C9">
            <w:r w:rsidRPr="372397C9">
              <w:rPr>
                <w:rFonts w:eastAsia="Arial" w:cs="Arial"/>
                <w:color w:val="000000" w:themeColor="text1"/>
              </w:rPr>
              <w:t xml:space="preserve">     </w:t>
            </w:r>
          </w:p>
        </w:tc>
      </w:tr>
      <w:tr w:rsidR="372397C9" w14:paraId="160C802D" w14:textId="77777777" w:rsidTr="4C096DA6">
        <w:trPr>
          <w:trHeight w:val="300"/>
        </w:trPr>
        <w:tc>
          <w:tcPr>
            <w:tcW w:w="386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19EF0B1" w14:textId="50471365" w:rsidR="372397C9" w:rsidRDefault="372397C9" w:rsidP="372397C9">
            <w:r w:rsidRPr="372397C9">
              <w:rPr>
                <w:rFonts w:eastAsia="Arial" w:cs="Arial"/>
              </w:rPr>
              <w:t>Functie rechtsgeldig vertegenwoordiger Inschrijver</w:t>
            </w:r>
          </w:p>
          <w:p w14:paraId="4DABDBBA" w14:textId="6828850A" w:rsidR="372397C9" w:rsidRDefault="372397C9" w:rsidP="372397C9">
            <w:r w:rsidRPr="372397C9">
              <w:rPr>
                <w:rFonts w:eastAsia="Arial" w:cs="Arial"/>
              </w:rPr>
              <w:t xml:space="preserve"> </w:t>
            </w:r>
          </w:p>
        </w:tc>
        <w:tc>
          <w:tcPr>
            <w:tcW w:w="5635" w:type="dxa"/>
            <w:tcBorders>
              <w:top w:val="single" w:sz="4" w:space="0" w:color="auto"/>
              <w:left w:val="single" w:sz="4" w:space="0" w:color="auto"/>
              <w:bottom w:val="single" w:sz="4" w:space="0" w:color="auto"/>
              <w:right w:val="single" w:sz="4" w:space="0" w:color="auto"/>
            </w:tcBorders>
            <w:shd w:val="clear" w:color="auto" w:fill="C0C0C0"/>
            <w:tcMar>
              <w:left w:w="70" w:type="dxa"/>
              <w:right w:w="70" w:type="dxa"/>
            </w:tcMar>
          </w:tcPr>
          <w:p w14:paraId="32C891E3" w14:textId="0ED42B46" w:rsidR="372397C9" w:rsidRDefault="372397C9" w:rsidP="372397C9">
            <w:r w:rsidRPr="372397C9">
              <w:rPr>
                <w:rFonts w:eastAsia="Arial" w:cs="Arial"/>
                <w:color w:val="000000" w:themeColor="text1"/>
              </w:rPr>
              <w:t xml:space="preserve">     </w:t>
            </w:r>
          </w:p>
        </w:tc>
      </w:tr>
      <w:tr w:rsidR="372397C9" w14:paraId="3C2CF3F7" w14:textId="77777777" w:rsidTr="4C096DA6">
        <w:trPr>
          <w:trHeight w:val="300"/>
        </w:trPr>
        <w:tc>
          <w:tcPr>
            <w:tcW w:w="386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287A184" w14:textId="46AF4DB0" w:rsidR="372397C9" w:rsidRDefault="372397C9" w:rsidP="372397C9">
            <w:r w:rsidRPr="372397C9">
              <w:rPr>
                <w:rFonts w:eastAsia="Arial" w:cs="Arial"/>
              </w:rPr>
              <w:t>Datum</w:t>
            </w:r>
          </w:p>
          <w:p w14:paraId="04B74221" w14:textId="06DFBB25" w:rsidR="372397C9" w:rsidRDefault="372397C9" w:rsidP="372397C9">
            <w:r w:rsidRPr="372397C9">
              <w:rPr>
                <w:rFonts w:eastAsia="Arial" w:cs="Arial"/>
              </w:rPr>
              <w:t xml:space="preserve"> </w:t>
            </w:r>
          </w:p>
          <w:p w14:paraId="1FC968CC" w14:textId="0A763223" w:rsidR="372397C9" w:rsidRDefault="372397C9" w:rsidP="372397C9">
            <w:r w:rsidRPr="372397C9">
              <w:rPr>
                <w:rFonts w:eastAsia="Arial" w:cs="Arial"/>
              </w:rPr>
              <w:t xml:space="preserve"> </w:t>
            </w:r>
          </w:p>
        </w:tc>
        <w:tc>
          <w:tcPr>
            <w:tcW w:w="5635" w:type="dxa"/>
            <w:tcBorders>
              <w:top w:val="single" w:sz="4" w:space="0" w:color="auto"/>
              <w:left w:val="single" w:sz="4" w:space="0" w:color="auto"/>
              <w:bottom w:val="single" w:sz="4" w:space="0" w:color="auto"/>
              <w:right w:val="single" w:sz="4" w:space="0" w:color="auto"/>
            </w:tcBorders>
            <w:shd w:val="clear" w:color="auto" w:fill="C0C0C0"/>
            <w:tcMar>
              <w:left w:w="70" w:type="dxa"/>
              <w:right w:w="70" w:type="dxa"/>
            </w:tcMar>
          </w:tcPr>
          <w:p w14:paraId="0713014F" w14:textId="4BB0471E" w:rsidR="372397C9" w:rsidRDefault="372397C9" w:rsidP="372397C9">
            <w:r w:rsidRPr="372397C9">
              <w:rPr>
                <w:rFonts w:eastAsia="Arial" w:cs="Arial"/>
                <w:color w:val="000000" w:themeColor="text1"/>
              </w:rPr>
              <w:t xml:space="preserve">     </w:t>
            </w:r>
          </w:p>
        </w:tc>
      </w:tr>
      <w:tr w:rsidR="372397C9" w14:paraId="637F7392" w14:textId="77777777" w:rsidTr="4C096DA6">
        <w:trPr>
          <w:trHeight w:val="300"/>
        </w:trPr>
        <w:tc>
          <w:tcPr>
            <w:tcW w:w="3860"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7B3718F" w14:textId="6E500B3D" w:rsidR="372397C9" w:rsidRDefault="372397C9" w:rsidP="372397C9">
            <w:r w:rsidRPr="372397C9">
              <w:rPr>
                <w:rFonts w:eastAsia="Arial" w:cs="Arial"/>
              </w:rPr>
              <w:t>Handtekening rechtsgeldig vertegenwoordiger Inschrijver</w:t>
            </w:r>
          </w:p>
          <w:p w14:paraId="626E57C3" w14:textId="679FDF40" w:rsidR="372397C9" w:rsidRDefault="372397C9" w:rsidP="372397C9">
            <w:r w:rsidRPr="372397C9">
              <w:rPr>
                <w:rFonts w:eastAsia="Arial" w:cs="Arial"/>
              </w:rPr>
              <w:t xml:space="preserve"> </w:t>
            </w:r>
          </w:p>
        </w:tc>
        <w:tc>
          <w:tcPr>
            <w:tcW w:w="5635" w:type="dxa"/>
            <w:tcBorders>
              <w:top w:val="single" w:sz="4" w:space="0" w:color="auto"/>
              <w:left w:val="single" w:sz="4" w:space="0" w:color="auto"/>
              <w:bottom w:val="single" w:sz="4" w:space="0" w:color="auto"/>
              <w:right w:val="single" w:sz="4" w:space="0" w:color="auto"/>
            </w:tcBorders>
            <w:shd w:val="clear" w:color="auto" w:fill="C0C0C0"/>
            <w:tcMar>
              <w:left w:w="70" w:type="dxa"/>
              <w:right w:w="70" w:type="dxa"/>
            </w:tcMar>
          </w:tcPr>
          <w:p w14:paraId="3C9472B3" w14:textId="4934BC05" w:rsidR="372397C9" w:rsidRDefault="372397C9" w:rsidP="372397C9">
            <w:r w:rsidRPr="372397C9">
              <w:rPr>
                <w:rFonts w:eastAsia="Arial" w:cs="Arial"/>
                <w:color w:val="000000" w:themeColor="text1"/>
              </w:rPr>
              <w:t xml:space="preserve">     </w:t>
            </w:r>
          </w:p>
        </w:tc>
      </w:tr>
    </w:tbl>
    <w:p w14:paraId="0336A1AD" w14:textId="35775FC1" w:rsidR="00011F1C" w:rsidRDefault="00011F1C" w:rsidP="006B490F">
      <w:pPr>
        <w:spacing w:after="160" w:line="259" w:lineRule="auto"/>
        <w:ind w:left="567"/>
        <w:contextualSpacing/>
        <w:jc w:val="center"/>
      </w:pPr>
    </w:p>
    <w:sectPr w:rsidR="00011F1C" w:rsidSect="00D12F1C">
      <w:headerReference w:type="default" r:id="rId12"/>
      <w:footerReference w:type="default" r:id="rId13"/>
      <w:headerReference w:type="first" r:id="rId14"/>
      <w:footerReference w:type="first" r:id="rId15"/>
      <w:pgSz w:w="11907" w:h="16840" w:code="9"/>
      <w:pgMar w:top="993" w:right="964" w:bottom="992" w:left="964" w:header="0" w:footer="367" w:gutter="0"/>
      <w:cols w:space="708"/>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B2779" w14:textId="77777777" w:rsidR="002F2332" w:rsidRDefault="002F2332">
      <w:pPr>
        <w:spacing w:line="240" w:lineRule="auto"/>
      </w:pPr>
      <w:r>
        <w:separator/>
      </w:r>
    </w:p>
  </w:endnote>
  <w:endnote w:type="continuationSeparator" w:id="0">
    <w:p w14:paraId="0BF817C0" w14:textId="77777777" w:rsidR="002F2332" w:rsidRDefault="002F2332">
      <w:pPr>
        <w:spacing w:line="240" w:lineRule="auto"/>
      </w:pPr>
      <w:r>
        <w:continuationSeparator/>
      </w:r>
    </w:p>
  </w:endnote>
  <w:endnote w:type="continuationNotice" w:id="1">
    <w:p w14:paraId="5979DFE3" w14:textId="77777777" w:rsidR="002F2332" w:rsidRDefault="002F23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tilli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F149" w14:textId="77777777" w:rsidR="002E003C" w:rsidRDefault="002E003C" w:rsidP="25E8BC0F">
    <w:pPr>
      <w:pStyle w:val="Formuliernaam"/>
      <w:ind w:left="-426"/>
      <w:rPr>
        <w:rFonts w:asciiTheme="minorHAnsi" w:hAnsiTheme="minorHAnsi" w:cstheme="minorBidi"/>
        <w:color w:val="1F497D" w:themeColor="text2"/>
        <w:sz w:val="12"/>
        <w:szCs w:val="12"/>
      </w:rPr>
    </w:pPr>
    <w:r>
      <w:rPr>
        <w:rFonts w:asciiTheme="minorHAnsi" w:hAnsiTheme="minorHAnsi" w:cstheme="minorHAnsi"/>
        <w:noProof/>
        <w:color w:val="1F497D" w:themeColor="text2"/>
        <w:sz w:val="12"/>
        <w:szCs w:val="12"/>
      </w:rPr>
      <w:drawing>
        <wp:anchor distT="0" distB="0" distL="114300" distR="114300" simplePos="0" relativeHeight="251659264" behindDoc="1" locked="0" layoutInCell="1" allowOverlap="1" wp14:anchorId="72FFBF10" wp14:editId="1C39EC33">
          <wp:simplePos x="0" y="0"/>
          <wp:positionH relativeFrom="column">
            <wp:posOffset>-416560</wp:posOffset>
          </wp:positionH>
          <wp:positionV relativeFrom="paragraph">
            <wp:posOffset>136525</wp:posOffset>
          </wp:positionV>
          <wp:extent cx="505460" cy="359410"/>
          <wp:effectExtent l="0" t="0" r="8890" b="254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460" cy="359410"/>
                  </a:xfrm>
                  <a:prstGeom prst="rect">
                    <a:avLst/>
                  </a:prstGeom>
                  <a:noFill/>
                </pic:spPr>
              </pic:pic>
            </a:graphicData>
          </a:graphic>
          <wp14:sizeRelH relativeFrom="page">
            <wp14:pctWidth>0</wp14:pctWidth>
          </wp14:sizeRelH>
          <wp14:sizeRelV relativeFrom="page">
            <wp14:pctHeight>0</wp14:pctHeight>
          </wp14:sizeRelV>
        </wp:anchor>
      </w:drawing>
    </w:r>
  </w:p>
  <w:p w14:paraId="028E4DC6" w14:textId="54734736" w:rsidR="00776C2F" w:rsidRPr="00776C2F" w:rsidRDefault="25E8BC0F" w:rsidP="1D0136A7">
    <w:pPr>
      <w:pStyle w:val="Formuliernaam"/>
      <w:ind w:left="-426"/>
      <w:rPr>
        <w:rFonts w:asciiTheme="minorHAnsi" w:hAnsiTheme="minorHAnsi" w:cstheme="minorBidi"/>
        <w:b w:val="0"/>
        <w:color w:val="1F497D" w:themeColor="text2"/>
        <w:sz w:val="12"/>
        <w:szCs w:val="12"/>
      </w:rPr>
    </w:pPr>
    <w:r w:rsidRPr="25E8BC0F">
      <w:rPr>
        <w:rFonts w:asciiTheme="minorHAnsi" w:hAnsiTheme="minorHAnsi" w:cstheme="minorBidi"/>
        <w:b w:val="0"/>
        <w:color w:val="1F487C"/>
        <w:sz w:val="12"/>
        <w:szCs w:val="12"/>
      </w:rPr>
      <w:t xml:space="preserve">                         </w:t>
    </w:r>
    <w:r w:rsidR="006B490F">
      <w:rPr>
        <w:rFonts w:asciiTheme="minorHAnsi" w:hAnsiTheme="minorHAnsi" w:cstheme="minorBidi"/>
        <w:b w:val="0"/>
        <w:color w:val="1F487C"/>
        <w:sz w:val="12"/>
        <w:szCs w:val="12"/>
      </w:rPr>
      <w:t xml:space="preserve">Referentieformulier bij de </w:t>
    </w:r>
    <w:r w:rsidR="00137FD1" w:rsidRPr="25E8BC0F">
      <w:rPr>
        <w:rFonts w:asciiTheme="minorHAnsi" w:hAnsiTheme="minorHAnsi" w:cstheme="minorBidi"/>
        <w:color w:val="1F487C"/>
        <w:sz w:val="12"/>
        <w:szCs w:val="12"/>
      </w:rPr>
      <w:fldChar w:fldCharType="begin" w:fldLock="1"/>
    </w:r>
    <w:r w:rsidR="00137FD1" w:rsidRPr="25E8BC0F">
      <w:rPr>
        <w:rFonts w:asciiTheme="minorHAnsi" w:hAnsiTheme="minorHAnsi" w:cstheme="minorBidi"/>
        <w:color w:val="1F487C"/>
        <w:sz w:val="12"/>
        <w:szCs w:val="12"/>
      </w:rPr>
      <w:instrText xml:space="preserve"> mitVV VVAFD48407AD29194DAF1678C6805CA791 \* MERGEFORMAT </w:instrText>
    </w:r>
    <w:r w:rsidR="00137FD1" w:rsidRPr="25E8BC0F">
      <w:rPr>
        <w:rFonts w:asciiTheme="minorHAnsi" w:hAnsiTheme="minorHAnsi" w:cstheme="minorBidi"/>
        <w:color w:val="1F487C"/>
        <w:sz w:val="12"/>
        <w:szCs w:val="12"/>
      </w:rPr>
      <w:fldChar w:fldCharType="separate"/>
    </w:r>
    <w:r w:rsidRPr="25E8BC0F">
      <w:rPr>
        <w:rFonts w:asciiTheme="minorHAnsi" w:hAnsiTheme="minorHAnsi" w:cstheme="minorBidi"/>
        <w:color w:val="1F487C"/>
        <w:sz w:val="12"/>
        <w:szCs w:val="12"/>
      </w:rPr>
      <w:t>Aanbestedingsleidraad</w:t>
    </w:r>
    <w:r w:rsidR="00137FD1" w:rsidRPr="25E8BC0F">
      <w:rPr>
        <w:rFonts w:asciiTheme="minorHAnsi" w:hAnsiTheme="minorHAnsi" w:cstheme="minorBidi"/>
        <w:color w:val="1F487C"/>
        <w:sz w:val="12"/>
        <w:szCs w:val="12"/>
      </w:rPr>
      <w:fldChar w:fldCharType="end"/>
    </w:r>
    <w:r w:rsidRPr="25E8BC0F">
      <w:rPr>
        <w:rFonts w:asciiTheme="minorHAnsi" w:hAnsiTheme="minorHAnsi" w:cstheme="minorBidi"/>
        <w:b w:val="0"/>
        <w:color w:val="1F487C"/>
        <w:sz w:val="12"/>
        <w:szCs w:val="12"/>
      </w:rPr>
      <w:t xml:space="preserve"> </w:t>
    </w:r>
    <w:bookmarkStart w:id="8" w:name="_Hlk163464742"/>
    <w:r w:rsidRPr="25E8BC0F">
      <w:rPr>
        <w:rFonts w:asciiTheme="minorHAnsi" w:hAnsiTheme="minorHAnsi" w:cstheme="minorBidi"/>
        <w:b w:val="0"/>
        <w:color w:val="1F487C"/>
        <w:sz w:val="12"/>
        <w:szCs w:val="12"/>
      </w:rPr>
      <w:t xml:space="preserve">van de Nationaal openbare aanbesteding voor de sociale en specifieke dienstverlening </w:t>
    </w:r>
    <w:r w:rsidRPr="25E8BC0F">
      <w:rPr>
        <w:rFonts w:asciiTheme="minorHAnsi" w:hAnsiTheme="minorHAnsi" w:cstheme="minorBidi"/>
        <w:bCs/>
        <w:color w:val="1F487C"/>
        <w:sz w:val="12"/>
        <w:szCs w:val="12"/>
      </w:rPr>
      <w:t>Samen IN! Beweging</w:t>
    </w:r>
    <w:r w:rsidRPr="25E8BC0F">
      <w:rPr>
        <w:rFonts w:asciiTheme="minorHAnsi" w:hAnsiTheme="minorHAnsi" w:cstheme="minorBidi"/>
        <w:b w:val="0"/>
        <w:color w:val="1F487C"/>
        <w:sz w:val="12"/>
        <w:szCs w:val="12"/>
      </w:rPr>
      <w:t xml:space="preserve"> voor de Gemeente Horst aan de Maas </w:t>
    </w:r>
    <w:bookmarkEnd w:id="8"/>
  </w:p>
  <w:p w14:paraId="284A46A6" w14:textId="77777777" w:rsidR="00137FD1" w:rsidRPr="001C1CB0" w:rsidRDefault="1199F5E5" w:rsidP="1199F5E5">
    <w:pPr>
      <w:pStyle w:val="Formuliernaam"/>
      <w:ind w:left="-426"/>
      <w:rPr>
        <w:rFonts w:asciiTheme="minorHAnsi" w:hAnsiTheme="minorHAnsi" w:cstheme="minorBidi"/>
        <w:b w:val="0"/>
        <w:color w:val="1F497D" w:themeColor="text2"/>
        <w:sz w:val="12"/>
        <w:szCs w:val="12"/>
      </w:rPr>
    </w:pPr>
    <w:r w:rsidRPr="1199F5E5">
      <w:rPr>
        <w:rFonts w:asciiTheme="minorHAnsi" w:hAnsiTheme="minorHAnsi" w:cstheme="minorBidi"/>
        <w:b w:val="0"/>
        <w:color w:val="1F497D" w:themeColor="text2"/>
        <w:sz w:val="12"/>
        <w:szCs w:val="12"/>
      </w:rPr>
      <w:t> </w:t>
    </w:r>
  </w:p>
  <w:p w14:paraId="44851E1B" w14:textId="77777777" w:rsidR="00720878" w:rsidRPr="003B0BD2" w:rsidRDefault="00720878" w:rsidP="00137F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522E" w14:textId="77777777" w:rsidR="00720878" w:rsidRDefault="00720878" w:rsidP="00C66DB9">
    <w:pPr>
      <w:pStyle w:val="refvoetbrief"/>
      <w:rPr>
        <w:rFonts w:ascii="Times New Roman" w:hAnsi="Times New Roman"/>
        <w:sz w:val="20"/>
        <w:szCs w:val="20"/>
      </w:rPr>
    </w:pPr>
  </w:p>
  <w:tbl>
    <w:tblPr>
      <w:tblW w:w="10135" w:type="dxa"/>
      <w:tblInd w:w="-11" w:type="dxa"/>
      <w:tblLayout w:type="fixed"/>
      <w:tblCellMar>
        <w:left w:w="0" w:type="dxa"/>
        <w:right w:w="0" w:type="dxa"/>
      </w:tblCellMar>
      <w:tblLook w:val="0000" w:firstRow="0" w:lastRow="0" w:firstColumn="0" w:lastColumn="0" w:noHBand="0" w:noVBand="0"/>
    </w:tblPr>
    <w:tblGrid>
      <w:gridCol w:w="3413"/>
      <w:gridCol w:w="2835"/>
      <w:gridCol w:w="1985"/>
      <w:gridCol w:w="1902"/>
    </w:tblGrid>
    <w:tr w:rsidR="00720878" w:rsidRPr="00D92F60" w14:paraId="4AAC3A8A" w14:textId="77777777">
      <w:trPr>
        <w:trHeight w:hRule="exact" w:val="200"/>
      </w:trPr>
      <w:tc>
        <w:tcPr>
          <w:tcW w:w="3413" w:type="dxa"/>
          <w:vAlign w:val="bottom"/>
        </w:tcPr>
        <w:p w14:paraId="37AA72F9" w14:textId="77777777" w:rsidR="00720878" w:rsidRPr="00592438" w:rsidRDefault="00720878" w:rsidP="00AF6E4B">
          <w:pPr>
            <w:pStyle w:val="refvoetbrief"/>
          </w:pPr>
          <w:r>
            <w:t xml:space="preserve">Bezoekadres: </w:t>
          </w:r>
          <w:r>
            <w:fldChar w:fldCharType="begin" w:fldLock="1"/>
          </w:r>
          <w:r w:rsidRPr="00E36CD7">
            <w:instrText xml:space="preserve"> mitSV ORGANISATIE BezoekAdres \* MERGEFORMAT </w:instrText>
          </w:r>
          <w:r>
            <w:fldChar w:fldCharType="separate"/>
          </w:r>
          <w:r>
            <w:rPr>
              <w:bCs/>
              <w:noProof/>
            </w:rPr>
            <w:t>Wilhelminaplein 6</w:t>
          </w:r>
          <w:r>
            <w:fldChar w:fldCharType="end"/>
          </w:r>
          <w:r>
            <w:t xml:space="preserve">, </w:t>
          </w:r>
          <w:r>
            <w:fldChar w:fldCharType="begin" w:fldLock="1"/>
          </w:r>
          <w:r w:rsidRPr="00DF007E">
            <w:instrText xml:space="preserve"> mitSV AFDELING PlaatsBA \* MERGEFORMAT </w:instrText>
          </w:r>
          <w:r>
            <w:fldChar w:fldCharType="separate"/>
          </w:r>
          <w:r>
            <w:rPr>
              <w:bCs/>
              <w:noProof/>
            </w:rPr>
            <w:t>Horst</w:t>
          </w:r>
          <w:r>
            <w:fldChar w:fldCharType="end"/>
          </w:r>
        </w:p>
      </w:tc>
      <w:tc>
        <w:tcPr>
          <w:tcW w:w="2835" w:type="dxa"/>
          <w:vAlign w:val="bottom"/>
        </w:tcPr>
        <w:p w14:paraId="21098024" w14:textId="77777777" w:rsidR="00720878" w:rsidRPr="00592438" w:rsidRDefault="00720878" w:rsidP="00AF6E4B">
          <w:pPr>
            <w:pStyle w:val="refvoetbrief"/>
          </w:pPr>
          <w:r>
            <w:fldChar w:fldCharType="begin" w:fldLock="1"/>
          </w:r>
          <w:r w:rsidRPr="00E36CD7">
            <w:instrText xml:space="preserve"> mitSV ORGANISATIE Postadres \* MERGEFORMAT </w:instrText>
          </w:r>
          <w:r>
            <w:fldChar w:fldCharType="separate"/>
          </w:r>
          <w:r>
            <w:rPr>
              <w:bCs/>
              <w:noProof/>
            </w:rPr>
            <w:t>Postbus 6005</w:t>
          </w:r>
          <w:r>
            <w:fldChar w:fldCharType="end"/>
          </w:r>
          <w:r>
            <w:t xml:space="preserve"> </w:t>
          </w:r>
          <w:r w:rsidRPr="00592438">
            <w:t xml:space="preserve">/ </w:t>
          </w:r>
          <w:r>
            <w:fldChar w:fldCharType="begin" w:fldLock="1"/>
          </w:r>
          <w:r w:rsidRPr="00E36CD7">
            <w:instrText xml:space="preserve"> mitSV ORGANISATIE PostCodePA \* MERGEFORMAT </w:instrText>
          </w:r>
          <w:r>
            <w:fldChar w:fldCharType="separate"/>
          </w:r>
          <w:r>
            <w:rPr>
              <w:bCs/>
              <w:noProof/>
            </w:rPr>
            <w:t>5960 AA</w:t>
          </w:r>
          <w:r>
            <w:fldChar w:fldCharType="end"/>
          </w:r>
          <w:r>
            <w:t xml:space="preserve"> </w:t>
          </w:r>
          <w:r>
            <w:fldChar w:fldCharType="begin" w:fldLock="1"/>
          </w:r>
          <w:r w:rsidRPr="00E36CD7">
            <w:instrText xml:space="preserve"> mitSV AFDELING PlaatsPA \* MERGEFORMAT </w:instrText>
          </w:r>
          <w:r>
            <w:fldChar w:fldCharType="separate"/>
          </w:r>
          <w:r>
            <w:rPr>
              <w:bCs/>
              <w:noProof/>
            </w:rPr>
            <w:t>Horst</w:t>
          </w:r>
          <w:r>
            <w:fldChar w:fldCharType="end"/>
          </w:r>
        </w:p>
      </w:tc>
      <w:tc>
        <w:tcPr>
          <w:tcW w:w="1985" w:type="dxa"/>
          <w:vAlign w:val="bottom"/>
        </w:tcPr>
        <w:p w14:paraId="0485BC13" w14:textId="77777777" w:rsidR="00720878" w:rsidRPr="00592438" w:rsidRDefault="00720878" w:rsidP="00AF6E4B">
          <w:pPr>
            <w:pStyle w:val="refvoetbrief"/>
          </w:pPr>
          <w:r w:rsidRPr="00592438">
            <w:t xml:space="preserve">T </w:t>
          </w:r>
          <w:r>
            <w:fldChar w:fldCharType="begin" w:fldLock="1"/>
          </w:r>
          <w:r w:rsidRPr="00E36CD7">
            <w:instrText xml:space="preserve"> mitSV ORGANISATIE TelefoonNummer \* MERGEFORMAT </w:instrText>
          </w:r>
          <w:r>
            <w:fldChar w:fldCharType="separate"/>
          </w:r>
          <w:r>
            <w:rPr>
              <w:bCs/>
              <w:noProof/>
            </w:rPr>
            <w:t>077 - 477 97 77</w:t>
          </w:r>
          <w:r>
            <w:fldChar w:fldCharType="end"/>
          </w:r>
        </w:p>
      </w:tc>
      <w:tc>
        <w:tcPr>
          <w:tcW w:w="1902" w:type="dxa"/>
          <w:vAlign w:val="bottom"/>
        </w:tcPr>
        <w:p w14:paraId="198CD3F6" w14:textId="77777777" w:rsidR="00720878" w:rsidRPr="00592438" w:rsidRDefault="00720878" w:rsidP="00AF6E4B">
          <w:pPr>
            <w:pStyle w:val="refvoetbrief"/>
          </w:pPr>
          <w:r w:rsidRPr="00592438">
            <w:t xml:space="preserve">F </w:t>
          </w:r>
          <w:r>
            <w:fldChar w:fldCharType="begin" w:fldLock="1"/>
          </w:r>
          <w:r w:rsidRPr="00E36CD7">
            <w:instrText xml:space="preserve"> mitSV ORGANISATIE FaxNummer \* MERGEFORMAT </w:instrText>
          </w:r>
          <w:r>
            <w:fldChar w:fldCharType="separate"/>
          </w:r>
          <w:r>
            <w:rPr>
              <w:bCs/>
              <w:noProof/>
            </w:rPr>
            <w:t>077 - 477 97 50</w:t>
          </w:r>
          <w:r>
            <w:fldChar w:fldCharType="end"/>
          </w:r>
        </w:p>
      </w:tc>
    </w:tr>
  </w:tbl>
  <w:p w14:paraId="4C4EA67C" w14:textId="77777777" w:rsidR="00720878" w:rsidRPr="00D92F60" w:rsidRDefault="00720878" w:rsidP="00AF6E4B">
    <w:pPr>
      <w:pStyle w:val="refvoetbrief"/>
      <w:spacing w:line="14" w:lineRule="exact"/>
      <w:rPr>
        <w:sz w:val="2"/>
        <w:szCs w:val="2"/>
      </w:rPr>
    </w:pPr>
  </w:p>
  <w:p w14:paraId="0055C189" w14:textId="77777777" w:rsidR="00720878" w:rsidRPr="00C66DB9" w:rsidRDefault="00720878" w:rsidP="00C66DB9">
    <w:pPr>
      <w:pStyle w:val="refvoetbrie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389C1" w14:textId="77777777" w:rsidR="002F2332" w:rsidRDefault="002F2332">
      <w:pPr>
        <w:spacing w:line="240" w:lineRule="auto"/>
      </w:pPr>
      <w:r>
        <w:separator/>
      </w:r>
    </w:p>
  </w:footnote>
  <w:footnote w:type="continuationSeparator" w:id="0">
    <w:p w14:paraId="6883D571" w14:textId="77777777" w:rsidR="002F2332" w:rsidRDefault="002F2332">
      <w:pPr>
        <w:spacing w:line="240" w:lineRule="auto"/>
      </w:pPr>
      <w:r>
        <w:continuationSeparator/>
      </w:r>
    </w:p>
  </w:footnote>
  <w:footnote w:type="continuationNotice" w:id="1">
    <w:p w14:paraId="3392D20A" w14:textId="77777777" w:rsidR="002F2332" w:rsidRDefault="002F233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D975" w14:textId="4D187C75" w:rsidR="00720878" w:rsidRPr="00B95A6E" w:rsidRDefault="4D62F7EE" w:rsidP="003606C4">
    <w:pPr>
      <w:pStyle w:val="Koptekst"/>
    </w:pPr>
    <w:r>
      <w:t xml:space="preserve">Pag. </w:t>
    </w:r>
    <w:r w:rsidR="00720878" w:rsidRPr="4D62F7EE">
      <w:rPr>
        <w:rStyle w:val="Paginanummer"/>
        <w:noProof/>
      </w:rPr>
      <w:fldChar w:fldCharType="begin"/>
    </w:r>
    <w:r w:rsidR="00720878" w:rsidRPr="4D62F7EE">
      <w:rPr>
        <w:rStyle w:val="Paginanummer"/>
      </w:rPr>
      <w:instrText xml:space="preserve"> PAGE </w:instrText>
    </w:r>
    <w:r w:rsidR="00720878" w:rsidRPr="4D62F7EE">
      <w:rPr>
        <w:rStyle w:val="Paginanummer"/>
      </w:rPr>
      <w:fldChar w:fldCharType="separate"/>
    </w:r>
    <w:r w:rsidRPr="4D62F7EE">
      <w:rPr>
        <w:rStyle w:val="Paginanummer"/>
        <w:noProof/>
      </w:rPr>
      <w:t>23</w:t>
    </w:r>
    <w:r w:rsidR="00720878" w:rsidRPr="4D62F7EE">
      <w:rPr>
        <w:rStyle w:val="Paginanummer"/>
        <w:noProof/>
      </w:rPr>
      <w:fldChar w:fldCharType="end"/>
    </w:r>
    <w:r w:rsidRPr="4D62F7EE">
      <w:rPr>
        <w:rStyle w:val="Paginanummer"/>
      </w:rPr>
      <w:t xml:space="preserve"> </w:t>
    </w:r>
    <w:bookmarkStart w:id="7" w:name="_Int_GsBbmXLY"/>
    <w:r w:rsidRPr="4D62F7EE">
      <w:rPr>
        <w:rStyle w:val="Paginanummer"/>
      </w:rPr>
      <w:t>van</w:t>
    </w:r>
    <w:bookmarkEnd w:id="7"/>
    <w:r w:rsidRPr="4D62F7EE">
      <w:rPr>
        <w:rStyle w:val="Paginanummer"/>
      </w:rPr>
      <w:t xml:space="preserve"> </w:t>
    </w:r>
    <w:r w:rsidR="00720878" w:rsidRPr="4D62F7EE">
      <w:rPr>
        <w:rStyle w:val="Paginanummer"/>
        <w:noProof/>
      </w:rPr>
      <w:fldChar w:fldCharType="begin"/>
    </w:r>
    <w:r w:rsidR="00720878" w:rsidRPr="4D62F7EE">
      <w:rPr>
        <w:rStyle w:val="Paginanummer"/>
      </w:rPr>
      <w:instrText xml:space="preserve"> NUMPAGES </w:instrText>
    </w:r>
    <w:r w:rsidR="00720878" w:rsidRPr="4D62F7EE">
      <w:rPr>
        <w:rStyle w:val="Paginanummer"/>
      </w:rPr>
      <w:fldChar w:fldCharType="separate"/>
    </w:r>
    <w:r w:rsidRPr="4D62F7EE">
      <w:rPr>
        <w:rStyle w:val="Paginanummer"/>
        <w:noProof/>
      </w:rPr>
      <w:t>23</w:t>
    </w:r>
    <w:r w:rsidR="00720878" w:rsidRPr="4D62F7EE">
      <w:rPr>
        <w:rStyle w:val="Paginanummer"/>
        <w:noProof/>
      </w:rPr>
      <w:fldChar w:fldCharType="end"/>
    </w:r>
  </w:p>
  <w:p w14:paraId="2A8A1900" w14:textId="77777777" w:rsidR="00720878" w:rsidRPr="00104E49" w:rsidRDefault="00720878" w:rsidP="003606C4"/>
  <w:p w14:paraId="0EEDD105" w14:textId="77777777" w:rsidR="00720878" w:rsidRPr="00104E49" w:rsidRDefault="00720878" w:rsidP="003606C4"/>
  <w:p w14:paraId="54787340" w14:textId="77777777" w:rsidR="00720878" w:rsidRPr="001D65F4" w:rsidRDefault="00720878" w:rsidP="00FC3217">
    <w:pPr>
      <w:pStyle w:val="Refkop"/>
      <w:spacing w:line="280" w:lineRule="exact"/>
      <w:rPr>
        <w:lang w:val="en-US"/>
      </w:rPr>
    </w:pPr>
  </w:p>
  <w:p w14:paraId="2BEA2E33" w14:textId="77777777" w:rsidR="00720878" w:rsidRPr="00104E49" w:rsidRDefault="00720878" w:rsidP="003606C4"/>
  <w:p w14:paraId="51FB2D19" w14:textId="77777777" w:rsidR="004C7B6B" w:rsidRDefault="004C7B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53" w:type="dxa"/>
      <w:tblLayout w:type="fixed"/>
      <w:tblCellMar>
        <w:left w:w="70" w:type="dxa"/>
        <w:right w:w="70" w:type="dxa"/>
      </w:tblCellMar>
      <w:tblLook w:val="0000" w:firstRow="0" w:lastRow="0" w:firstColumn="0" w:lastColumn="0" w:noHBand="0" w:noVBand="0"/>
    </w:tblPr>
    <w:tblGrid>
      <w:gridCol w:w="3814"/>
      <w:gridCol w:w="5839"/>
    </w:tblGrid>
    <w:tr w:rsidR="00720878" w:rsidRPr="000279AE" w14:paraId="2FA46AB6" w14:textId="77777777" w:rsidTr="1B39B6EC">
      <w:trPr>
        <w:cantSplit/>
        <w:trHeight w:hRule="exact" w:val="3119"/>
      </w:trPr>
      <w:tc>
        <w:tcPr>
          <w:tcW w:w="3814" w:type="dxa"/>
        </w:tcPr>
        <w:p w14:paraId="68366DDF" w14:textId="64348CEF" w:rsidR="00720878" w:rsidRDefault="1B39B6EC" w:rsidP="1B39B6EC">
          <w:pPr>
            <w:pStyle w:val="Refkop"/>
          </w:pPr>
          <w:r>
            <w:rPr>
              <w:noProof/>
            </w:rPr>
            <w:drawing>
              <wp:inline distT="0" distB="0" distL="0" distR="0" wp14:anchorId="74C34E0D" wp14:editId="111FE111">
                <wp:extent cx="1552575" cy="1933575"/>
                <wp:effectExtent l="0" t="0" r="0" b="0"/>
                <wp:docPr id="12684055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405528" name="Picture 1268405528"/>
                        <pic:cNvPicPr/>
                      </pic:nvPicPr>
                      <pic:blipFill>
                        <a:blip r:embed="rId1">
                          <a:extLst>
                            <a:ext uri="{28A0092B-C50C-407E-A947-70E740481C1C}">
                              <a14:useLocalDpi xmlns:a14="http://schemas.microsoft.com/office/drawing/2010/main"/>
                            </a:ext>
                          </a:extLst>
                        </a:blip>
                        <a:stretch>
                          <a:fillRect/>
                        </a:stretch>
                      </pic:blipFill>
                      <pic:spPr>
                        <a:xfrm>
                          <a:off x="0" y="0"/>
                          <a:ext cx="1552575" cy="1933575"/>
                        </a:xfrm>
                        <a:prstGeom prst="rect">
                          <a:avLst/>
                        </a:prstGeom>
                      </pic:spPr>
                    </pic:pic>
                  </a:graphicData>
                </a:graphic>
              </wp:inline>
            </w:drawing>
          </w:r>
        </w:p>
      </w:tc>
      <w:tc>
        <w:tcPr>
          <w:tcW w:w="5839" w:type="dxa"/>
        </w:tcPr>
        <w:p w14:paraId="0B21ED97" w14:textId="77777777" w:rsidR="00720878" w:rsidRPr="000279AE" w:rsidRDefault="00720878" w:rsidP="00AF6E4B">
          <w:pPr>
            <w:pStyle w:val="Refkop"/>
            <w:jc w:val="right"/>
            <w:rPr>
              <w:b/>
            </w:rPr>
          </w:pPr>
        </w:p>
      </w:tc>
    </w:tr>
  </w:tbl>
  <w:p w14:paraId="519E8C14" w14:textId="039240A0" w:rsidR="00720878" w:rsidRPr="0045733C" w:rsidRDefault="00720878" w:rsidP="00AF6E4B">
    <w:pPr>
      <w:spacing w:line="60" w:lineRule="exact"/>
    </w:pPr>
  </w:p>
  <w:p w14:paraId="4A70AB70" w14:textId="77777777" w:rsidR="00720878" w:rsidRPr="00C66DB9" w:rsidRDefault="00720878" w:rsidP="00C66DB9">
    <w:pPr>
      <w:pStyle w:val="Koptekst"/>
    </w:pPr>
  </w:p>
</w:hdr>
</file>

<file path=word/intelligence2.xml><?xml version="1.0" encoding="utf-8"?>
<int2:intelligence xmlns:int2="http://schemas.microsoft.com/office/intelligence/2020/intelligence" xmlns:oel="http://schemas.microsoft.com/office/2019/extlst">
  <int2:observations>
    <int2:textHash int2:hashCode="jR1GS1NGITHj97" int2:id="90EOfq3F">
      <int2:state int2:value="Rejected" int2:type="spell"/>
    </int2:textHash>
    <int2:textHash int2:hashCode="Db5SnE362ZZmeB" int2:id="BzoE1u2p">
      <int2:state int2:value="Rejected" int2:type="spell"/>
    </int2:textHash>
    <int2:textHash int2:hashCode="hF1XYO/wbkNJMo" int2:id="7b0OWfTJ">
      <int2:state int2:value="Rejected" int2:type="spell"/>
    </int2:textHash>
    <int2:textHash int2:hashCode="jABi8tkJ5Vsvpt" int2:id="Hm18wuZV">
      <int2:state int2:value="Rejected" int2:type="spell"/>
    </int2:textHash>
    <int2:textHash int2:hashCode="fX8sr473aqGXl+" int2:id="NqZHshzU">
      <int2:state int2:value="Rejected" int2:type="AugLoop_Text_Critique"/>
    </int2:textHash>
    <int2:textHash int2:hashCode="8PyRwNl/63R0wY" int2:id="45xqwjAo">
      <int2:state int2:value="Rejected" int2:type="AugLoop_Text_Critique"/>
    </int2:textHash>
    <int2:textHash int2:hashCode="oN8+9vOzbzIYdL" int2:id="4puaJbxU">
      <int2:state int2:value="Rejected" int2:type="AugLoop_Text_Critique"/>
    </int2:textHash>
    <int2:textHash int2:hashCode="z3/3mfZ6J0o+ry" int2:id="3bOBe1Rm">
      <int2:state int2:value="Rejected" int2:type="AugLoop_Text_Critique"/>
    </int2:textHash>
    <int2:textHash int2:hashCode="BadrAhkcNmXIjf" int2:id="4HBF7ErO">
      <int2:state int2:value="Rejected" int2:type="LegacyProofing"/>
    </int2:textHash>
    <int2:textHash int2:hashCode="4pY1srWRjzV3Um" int2:id="5sHc3vER">
      <int2:state int2:value="Rejected" int2:type="AugLoop_Text_Critique"/>
    </int2:textHash>
    <int2:textHash int2:hashCode="dmhjtuqrGOPugH" int2:id="FtVNZzoY">
      <int2:state int2:value="Rejected" int2:type="LegacyProofing"/>
    </int2:textHash>
    <int2:textHash int2:hashCode="zRKvlvpcmgKJO9" int2:id="HBndKwWX">
      <int2:state int2:value="Rejected" int2:type="LegacyProofing"/>
    </int2:textHash>
    <int2:textHash int2:hashCode="pTEki1y9U///L/" int2:id="OGje8lRd">
      <int2:state int2:value="Rejected" int2:type="LegacyProofing"/>
    </int2:textHash>
    <int2:textHash int2:hashCode="l8bnr8DC5eq3rr" int2:id="OkqzJRgF">
      <int2:state int2:value="Rejected" int2:type="LegacyProofing"/>
    </int2:textHash>
    <int2:textHash int2:hashCode="eGdFecQ6MVZQyt" int2:id="QaaYDP2V">
      <int2:state int2:value="Rejected" int2:type="LegacyProofing"/>
    </int2:textHash>
    <int2:textHash int2:hashCode="MgrSZ9jZafKF7a" int2:id="XeeEEcC1">
      <int2:state int2:value="Rejected" int2:type="LegacyProofing"/>
    </int2:textHash>
    <int2:textHash int2:hashCode="dXwJHcB5nfxlkL" int2:id="ZnvObz2o">
      <int2:state int2:value="Rejected" int2:type="LegacyProofing"/>
    </int2:textHash>
    <int2:textHash int2:hashCode="9SC/Zw+CAyCBjL" int2:id="lU8IeNVB">
      <int2:state int2:value="Rejected" int2:type="LegacyProofing"/>
    </int2:textHash>
    <int2:textHash int2:hashCode="QJWpmkKkc0O664" int2:id="zqgr2hcZ">
      <int2:state int2:value="Rejected" int2:type="LegacyProofing"/>
    </int2:textHash>
    <int2:bookmark int2:bookmarkName="_Int_GsBbmXLY" int2:invalidationBookmarkName="" int2:hashCode="76RJh7bjapCIKn" int2:id="ojKVOywH">
      <int2:state int2:value="Rejected" int2:type="gram"/>
    </int2:bookmark>
    <int2:bookmark int2:bookmarkName="_Int_dRCuCG1i" int2:invalidationBookmarkName="" int2:hashCode="k8zKnHRR98+NVt" int2:id="OuHrjes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F3834"/>
    <w:multiLevelType w:val="multilevel"/>
    <w:tmpl w:val="EB8C124C"/>
    <w:styleLink w:val="Stijl1"/>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bCs/>
        <w:spacing w:val="1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ABA0870"/>
    <w:multiLevelType w:val="multilevel"/>
    <w:tmpl w:val="B6B60B56"/>
    <w:styleLink w:val="Huidigelijst1"/>
    <w:lvl w:ilvl="0">
      <w:start w:val="4"/>
      <w:numFmt w:val="decimal"/>
      <w:lvlText w:val="%1."/>
      <w:lvlJc w:val="left"/>
      <w:pPr>
        <w:ind w:left="792" w:hanging="360"/>
      </w:pPr>
      <w:rPr>
        <w:rFonts w:eastAsiaTheme="majorEastAsia" w:hint="default"/>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2" w15:restartNumberingAfterBreak="0">
    <w:nsid w:val="22C75709"/>
    <w:multiLevelType w:val="multilevel"/>
    <w:tmpl w:val="ACE0ADB8"/>
    <w:lvl w:ilvl="0">
      <w:start w:val="1"/>
      <w:numFmt w:val="decimal"/>
      <w:lvlText w:val="%1."/>
      <w:lvlJc w:val="left"/>
      <w:pPr>
        <w:ind w:left="360" w:hanging="360"/>
      </w:pPr>
      <w:rPr>
        <w:rFonts w:hint="default"/>
        <w:b/>
        <w:i w:val="0"/>
        <w:color w:val="C6A310"/>
        <w:sz w:val="24"/>
        <w:szCs w:val="24"/>
      </w:rPr>
    </w:lvl>
    <w:lvl w:ilvl="1">
      <w:start w:val="1"/>
      <w:numFmt w:val="decimal"/>
      <w:pStyle w:val="paragraaf"/>
      <w:lvlText w:val="%1.%2"/>
      <w:lvlJc w:val="left"/>
      <w:pPr>
        <w:ind w:left="0" w:firstLine="0"/>
      </w:pPr>
      <w:rPr>
        <w:b w:val="0"/>
        <w:i w:val="0"/>
        <w:color w:val="C6A310"/>
        <w:sz w:val="24"/>
        <w:szCs w:val="24"/>
      </w:rPr>
    </w:lvl>
    <w:lvl w:ilvl="2">
      <w:start w:val="1"/>
      <w:numFmt w:val="decimal"/>
      <w:pStyle w:val="subparagraaf"/>
      <w:lvlText w:val="%1.%2.%3"/>
      <w:lvlJc w:val="left"/>
      <w:pPr>
        <w:ind w:left="1080" w:hanging="720"/>
      </w:pPr>
    </w:lvl>
    <w:lvl w:ilvl="3">
      <w:start w:val="1"/>
      <w:numFmt w:val="decimal"/>
      <w:pStyle w:val="subsubparagraaf"/>
      <w:lvlText w:val="%1.%2.%3.%4"/>
      <w:lvlJc w:val="left"/>
      <w:pPr>
        <w:ind w:left="1080" w:hanging="720"/>
      </w:p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2CF73FEC"/>
    <w:multiLevelType w:val="hybridMultilevel"/>
    <w:tmpl w:val="98741AB2"/>
    <w:lvl w:ilvl="0" w:tplc="FFFFFFFF">
      <w:start w:val="1"/>
      <w:numFmt w:val="decimal"/>
      <w:pStyle w:val="Opsomcijfer1steniveauBrinkGroep"/>
      <w:lvlText w:val="%1."/>
      <w:lvlJc w:val="left"/>
      <w:pPr>
        <w:tabs>
          <w:tab w:val="num" w:pos="360"/>
        </w:tabs>
        <w:ind w:left="360" w:hanging="360"/>
      </w:p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39505FFF"/>
    <w:multiLevelType w:val="multilevel"/>
    <w:tmpl w:val="2F006820"/>
    <w:styleLink w:val="Opmaakprofiel1"/>
    <w:lvl w:ilvl="0">
      <w:start w:val="1"/>
      <w:numFmt w:val="decimal"/>
      <w:lvlText w:val="%1."/>
      <w:lvlJc w:val="left"/>
      <w:pPr>
        <w:ind w:left="360" w:hanging="360"/>
      </w:pPr>
      <w:rPr>
        <w:rFonts w:ascii="Trebuchet MS" w:hAnsi="Trebuchet MS" w:cs="Arial" w:hint="default"/>
        <w:sz w:val="20"/>
        <w:szCs w:val="20"/>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58E476C6"/>
    <w:multiLevelType w:val="hybridMultilevel"/>
    <w:tmpl w:val="0AA000CA"/>
    <w:lvl w:ilvl="0" w:tplc="FFFFFFFF">
      <w:start w:val="1"/>
      <w:numFmt w:val="decimal"/>
      <w:pStyle w:val="Inhop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F3C3BC7"/>
    <w:multiLevelType w:val="hybridMultilevel"/>
    <w:tmpl w:val="763C59F2"/>
    <w:lvl w:ilvl="0" w:tplc="FFFFFFFF">
      <w:start w:val="1"/>
      <w:numFmt w:val="bullet"/>
      <w:pStyle w:val="Opsomming"/>
      <w:lvlText w:val=""/>
      <w:lvlJc w:val="left"/>
      <w:pPr>
        <w:ind w:left="284" w:hanging="284"/>
      </w:pPr>
      <w:rPr>
        <w:rFonts w:ascii="Symbol" w:hAnsi="Symbol" w:hint="default"/>
      </w:rPr>
    </w:lvl>
    <w:lvl w:ilvl="1" w:tplc="82AC655E">
      <w:start w:val="1"/>
      <w:numFmt w:val="bullet"/>
      <w:lvlText w:val="-"/>
      <w:lvlJc w:val="left"/>
      <w:pPr>
        <w:ind w:left="568" w:hanging="284"/>
      </w:pPr>
      <w:rPr>
        <w:rFonts w:ascii="Courier New" w:hAnsi="Courier New" w:cs="Times New Roman" w:hint="default"/>
      </w:rPr>
    </w:lvl>
    <w:lvl w:ilvl="2" w:tplc="1C869F00">
      <w:start w:val="1"/>
      <w:numFmt w:val="bullet"/>
      <w:lvlText w:val=""/>
      <w:lvlJc w:val="left"/>
      <w:pPr>
        <w:ind w:left="852" w:hanging="284"/>
      </w:pPr>
      <w:rPr>
        <w:rFonts w:ascii="Wingdings" w:hAnsi="Wingdings" w:hint="default"/>
      </w:rPr>
    </w:lvl>
    <w:lvl w:ilvl="3" w:tplc="6FEAF1A6">
      <w:start w:val="1"/>
      <w:numFmt w:val="bullet"/>
      <w:lvlText w:val="o"/>
      <w:lvlJc w:val="left"/>
      <w:pPr>
        <w:ind w:left="1136" w:hanging="284"/>
      </w:pPr>
      <w:rPr>
        <w:rFonts w:ascii="Courier New" w:hAnsi="Courier New" w:cs="Times New Roman" w:hint="default"/>
      </w:rPr>
    </w:lvl>
    <w:lvl w:ilvl="4" w:tplc="132A9DC4">
      <w:start w:val="1"/>
      <w:numFmt w:val="bullet"/>
      <w:lvlText w:val="-"/>
      <w:lvlJc w:val="left"/>
      <w:pPr>
        <w:ind w:left="1420" w:hanging="284"/>
      </w:pPr>
      <w:rPr>
        <w:rFonts w:ascii="Times New Roman" w:hAnsi="Times New Roman" w:cs="Times New Roman" w:hint="default"/>
        <w:color w:val="auto"/>
      </w:rPr>
    </w:lvl>
    <w:lvl w:ilvl="5" w:tplc="151C58C4">
      <w:start w:val="1"/>
      <w:numFmt w:val="bullet"/>
      <w:lvlText w:val=""/>
      <w:lvlJc w:val="left"/>
      <w:pPr>
        <w:ind w:left="1704" w:hanging="284"/>
      </w:pPr>
      <w:rPr>
        <w:rFonts w:ascii="Wingdings" w:hAnsi="Wingdings" w:hint="default"/>
      </w:rPr>
    </w:lvl>
    <w:lvl w:ilvl="6" w:tplc="EC563324">
      <w:start w:val="1"/>
      <w:numFmt w:val="bullet"/>
      <w:lvlText w:val=""/>
      <w:lvlJc w:val="left"/>
      <w:pPr>
        <w:ind w:left="1988" w:hanging="284"/>
      </w:pPr>
      <w:rPr>
        <w:rFonts w:ascii="Symbol" w:hAnsi="Symbol" w:hint="default"/>
      </w:rPr>
    </w:lvl>
    <w:lvl w:ilvl="7" w:tplc="64FA6578">
      <w:start w:val="1"/>
      <w:numFmt w:val="bullet"/>
      <w:lvlText w:val="o"/>
      <w:lvlJc w:val="left"/>
      <w:pPr>
        <w:ind w:left="2272" w:hanging="284"/>
      </w:pPr>
      <w:rPr>
        <w:rFonts w:ascii="Courier New" w:hAnsi="Courier New" w:cs="Courier New" w:hint="default"/>
      </w:rPr>
    </w:lvl>
    <w:lvl w:ilvl="8" w:tplc="36640D72">
      <w:start w:val="1"/>
      <w:numFmt w:val="bullet"/>
      <w:lvlText w:val=""/>
      <w:lvlJc w:val="left"/>
      <w:pPr>
        <w:ind w:left="2556" w:hanging="284"/>
      </w:pPr>
      <w:rPr>
        <w:rFonts w:ascii="Wingdings" w:hAnsi="Wingdings" w:hint="default"/>
      </w:rPr>
    </w:lvl>
  </w:abstractNum>
  <w:abstractNum w:abstractNumId="7" w15:restartNumberingAfterBreak="0">
    <w:nsid w:val="79C96C21"/>
    <w:multiLevelType w:val="multilevel"/>
    <w:tmpl w:val="8B223EE2"/>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pStyle w:val="Kop3"/>
      <w:lvlText w:val="·"/>
      <w:lvlJc w:val="left"/>
      <w:pPr>
        <w:ind w:left="720" w:hanging="720"/>
      </w:pPr>
      <w:rPr>
        <w:rFonts w:ascii="Symbol" w:hAnsi="Symbol" w:hint="default"/>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516920603">
    <w:abstractNumId w:val="3"/>
  </w:num>
  <w:num w:numId="2" w16cid:durableId="1548570516">
    <w:abstractNumId w:val="4"/>
  </w:num>
  <w:num w:numId="3" w16cid:durableId="313531806">
    <w:abstractNumId w:val="6"/>
  </w:num>
  <w:num w:numId="4" w16cid:durableId="954940478">
    <w:abstractNumId w:val="0"/>
  </w:num>
  <w:num w:numId="5" w16cid:durableId="1801343973">
    <w:abstractNumId w:val="2"/>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0686717">
    <w:abstractNumId w:val="7"/>
  </w:num>
  <w:num w:numId="7" w16cid:durableId="1696269392">
    <w:abstractNumId w:val="1"/>
  </w:num>
  <w:num w:numId="8" w16cid:durableId="70702588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MYCORSA"/>
    <w:docVar w:name="DocAuthor" w:val="Annelie Jenniskens - van Rijswick"/>
    <w:docVar w:name="DocDuplex" w:val="DUPLEX_DEFAULT"/>
    <w:docVar w:name="DocIndex" w:val="0000"/>
    <w:docVar w:name="DocPrinter" w:val="NOPRINTER"/>
    <w:docVar w:name="DocReg" w:val="0"/>
    <w:docVar w:name="DocType" w:val="INT"/>
    <w:docVar w:name="DocumentLanguage" w:val="nl-NL"/>
    <w:docVar w:name="IW_Generated" w:val="True"/>
    <w:docVar w:name="mitCorsId" w:val="20-0016940"/>
    <w:docVar w:name="mitCorsVersion" w:val="1"/>
    <w:docVar w:name="mitFileNames" w:val="P:\MIT Office\Sjabloon\Algemeen\Leeg formulier staand.dot|P:\MIT Office\Sjabloon\Algemeen\Bouwstenen\Logo kop formulier.dot|"/>
    <w:docVar w:name="mitStyleTemplates" w:val="Huisstijl Gemeente Horst aan de Maas|"/>
    <w:docVar w:name="mitXMLOut" w:val="&lt;?xml version=&quot;1.0&quot; encoding=&quot;UTF-8&quot; ?&gt;_x000d__x000a_&lt;MITOUTPUT&gt;&lt;Titel_document id=&quot;VVAFD48407AD29194DAF1678C6805CA791&quot; prop=&quot;&quot; def=&quot;&quot; dst=&quot;0&quot; changed=&quot;false&quot; &gt;Aanbestedingsleidraad&lt;/Titel_document&gt;_x000d__x000a_&lt;Werkdossiercode id=&quot;VVFC074E294FBA3846BD7A69A80DF5026B&quot; prop=&quot;ws-case.case_id&quot; def=&quot;&quot; dst=&quot;0&quot; changed=&quot;false&quot; &gt;&lt;/Werkdossiercode&gt;_x000d__x000a_&lt;CaseKlantSoort id=&quot;VVC2E24D4AFF485447892F45C25E3ECA28&quot; prop=&quot;ws-ps_ob.object_type&quot; def=&quot;E&quot; dst=&quot;0&quot; changed=&quot;true&quot; &gt;E&lt;/CaseKlantSoort&gt;_x000d__x000a_&lt;CaseKlantCode id=&quot;VV7F361F9C8A759D499748B2787608956F&quot; prop=&quot;ws-ps_ob.object_id&quot; def=&quot;SO.00020123&quot; dst=&quot;0&quot; changed=&quot;true&quot; &gt;SO.00020123&lt;/CaseKlantCode&gt;_x000d__x000a_&lt;CaseDocSoort id=&quot;VVBA11D4112157B14AA0EA449BDF53DEB9&quot; prop=&quot;ws-ps_ds.dsrt_id&quot; def=&quot;WDstrt&quot; dst=&quot;0&quot; changed=&quot;true&quot; &gt;WDstrt&lt;/CaseDocSoort&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1A6680A0DC470D40AB3633077911CE3D&lt;/GroupID&gt;&lt;GroupName&gt;Titel&lt;/GroupName&gt;&lt;GroupDescription /&gt;&lt;GroupIndex&gt;1&lt;/GroupIndex&gt;&lt;GroupFields&gt;&lt;QuestionField&gt;&lt;FieldMask /&gt;&lt;FieldListSettings&gt;&lt;DisplayDirection&gt;Vertical&lt;/DisplayDirection&gt;&lt;/FieldListSettings&gt;&lt;FieldValues /&gt;&lt;FieldMerge&gt;false&lt;/FieldMerge&gt;&lt;FieldParent&gt;GR1A6680A0DC470D40AB3633077911CE3D&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Titel document&lt;/FieldPrompt&gt;&lt;FieldIndex&gt;2&lt;/FieldIndex&gt;&lt;FieldDescription /&gt;&lt;FieldName&gt;Titel_document&lt;/FieldName&gt;&lt;FieldID&gt;VVAFD48407AD29194DAF1678C6805CA791&lt;/FieldID&gt;&lt;FieldXpath /&gt;&lt;FieldXpathAlternatives /&gt;&lt;FieldLinkedProp /&gt;&lt;/QuestionField&gt;&lt;/GroupFields&gt;&lt;IsRepeatingGroup&gt;false&lt;/IsRepeatingGroup&gt;&lt;/QuestionGroup&gt;&lt;QuestionGroup&gt;&lt;GroupID&gt;GR818E31B957D7664C9529C308BD89065C&lt;/GroupID&gt;&lt;GroupName&gt;Case&lt;/GroupName&gt;&lt;GroupDescription /&gt;&lt;GroupIndex&gt;401&lt;/GroupIndex&gt;&lt;GroupFields&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ps_ob.object_type&lt;/FieldDocProp&gt;&lt;FieldEmptyDate&gt;false&lt;/FieldEmptyDate&gt;&lt;FieldDefault xsi:type=&quot;xsd:string&quot;&gt;E&lt;/FieldDefault&gt;&lt;FieldFormat&gt;geen&lt;/FieldFormat&gt;&lt;FieldDataType&gt;0&lt;/FieldDataType&gt;&lt;FieldTip /&gt;&lt;FieldPrompt&gt;CaseKlantSoort&lt;/FieldPrompt&gt;&lt;FieldIndex&gt;2&lt;/FieldIndex&gt;&lt;FieldDescription /&gt;&lt;FieldName&gt;CaseKlantSoort&lt;/FieldName&gt;&lt;FieldID&gt;VVC2E24D4AFF485447892F45C25E3ECA28&lt;/FieldID&gt;&lt;FieldXpath /&gt;&lt;FieldXpathAlternatives /&gt;&lt;FieldLinkedProp /&gt;&lt;/QuestionField&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ps_ob.object_id&lt;/FieldDocProp&gt;&lt;FieldEmptyDate&gt;false&lt;/FieldEmptyDate&gt;&lt;FieldDefault xsi:type=&quot;xsd:string&quot;&gt;SO.00020123&lt;/FieldDefault&gt;&lt;FieldFormat&gt;geen&lt;/FieldFormat&gt;&lt;FieldDataType&gt;0&lt;/FieldDataType&gt;&lt;FieldTip /&gt;&lt;FieldPrompt&gt;CaseKlantCode&lt;/FieldPrompt&gt;&lt;FieldIndex&gt;3&lt;/FieldIndex&gt;&lt;FieldDescription /&gt;&lt;FieldName&gt;CaseKlantCode&lt;/FieldName&gt;&lt;FieldID&gt;VV7F361F9C8A759D499748B2787608956F&lt;/FieldID&gt;&lt;FieldXpath /&gt;&lt;FieldXpathAlternatives /&gt;&lt;FieldLinkedProp /&gt;&lt;/QuestionField&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ps_ds.dsrt_id&lt;/FieldDocProp&gt;&lt;FieldEmptyDate&gt;false&lt;/FieldEmptyDate&gt;&lt;FieldDefault xsi:type=&quot;xsd:string&quot;&gt;WDstrt&lt;/FieldDefault&gt;&lt;FieldFormat&gt;geen&lt;/FieldFormat&gt;&lt;FieldDataType&gt;0&lt;/FieldDataType&gt;&lt;FieldTip /&gt;&lt;FieldPrompt&gt;CaseDocSoort&lt;/FieldPrompt&gt;&lt;FieldIndex&gt;4&lt;/FieldIndex&gt;&lt;FieldDescription /&gt;&lt;FieldName&gt;CaseDocSoort&lt;/FieldName&gt;&lt;FieldID&gt;VVBA11D4112157B14AA0EA449BDF53DEB9&lt;/FieldID&gt;&lt;FieldXpath /&gt;&lt;FieldXpathAlternatives /&gt;&lt;FieldLinkedProp /&gt;&lt;/QuestionField&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case.case_id&lt;/FieldDocProp&gt;&lt;FieldEmptyDate&gt;false&lt;/FieldEmptyDate&gt;&lt;FieldDefault xsi:type=&quot;xsd:string&quot;&gt;&lt;/FieldDefault&gt;&lt;FieldFormat&gt;geen&lt;/FieldFormat&gt;&lt;FieldDataType&gt;0&lt;/FieldDataType&gt;&lt;FieldTip /&gt;&lt;FieldPrompt&gt;Werkdossiercode&lt;/FieldPrompt&gt;&lt;FieldIndex&gt;5&lt;/FieldIndex&gt;&lt;FieldDescription /&gt;&lt;FieldName&gt;Werkdossiercode&lt;/FieldName&gt;&lt;FieldID&gt;VVFC074E294FBA3846BD7A69A80DF5026B&lt;/FieldID&gt;&lt;FieldXpath&gt;CORSAMITXML/METADATA/Data/caseId&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FD48407AD29194DAF1678C6805CA791&lt;/ID&gt;_x000d__x000a_      &lt;PROMPT&gt;_x000d__x000a_        &lt;NLNL&gt;Titel document&lt;/NLNL&gt;_x000d__x000a_        &lt;NLBE /&gt;_x000d__x000a_        &lt;FRFR /&gt;_x000d__x000a_        &lt;FRBE /&gt;_x000d__x000a_        &lt;ENUS&gt;Titel document&lt;/ENUS&gt;_x000d__x000a_        &lt;DEDE&gt;Titel document&lt;/DEDE&gt;_x000d__x000a_        &lt;DADK /&gt;_x000d__x000a_        &lt;PLPL /&gt;_x000d__x000a_        &lt;SVSE /&gt;_x000d__x000a_        &lt;EN&gt;Titel document&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F361F9C8A759D499748B2787608956F&lt;/ID&gt;_x000d__x000a_      &lt;PROMPT&gt;_x000d__x000a_        &lt;NLNL&gt;CaseKlantCode&lt;/NLNL&gt;_x000d__x000a_        &lt;NLBE /&gt;_x000d__x000a_        &lt;FRFR /&gt;_x000d__x000a_        &lt;FRBE /&gt;_x000d__x000a_        &lt;ENUS&gt;CaseKlantCode&lt;/ENUS&gt;_x000d__x000a_        &lt;DEDE&gt;CaseKlantCode&lt;/DEDE&gt;_x000d__x000a_        &lt;DADK /&gt;_x000d__x000a_        &lt;PLPL /&gt;_x000d__x000a_        &lt;SVSE /&gt;_x000d__x000a_        &lt;EN&gt;CaseKlan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10.0.19241"/>
  </w:docVars>
  <w:rsids>
    <w:rsidRoot w:val="00537F6D"/>
    <w:rsid w:val="0000031D"/>
    <w:rsid w:val="000009A1"/>
    <w:rsid w:val="00001CDD"/>
    <w:rsid w:val="000032A3"/>
    <w:rsid w:val="0000331C"/>
    <w:rsid w:val="000038AF"/>
    <w:rsid w:val="00011292"/>
    <w:rsid w:val="00011541"/>
    <w:rsid w:val="00011F1C"/>
    <w:rsid w:val="00016E11"/>
    <w:rsid w:val="00022085"/>
    <w:rsid w:val="000223C0"/>
    <w:rsid w:val="00026BBC"/>
    <w:rsid w:val="00032526"/>
    <w:rsid w:val="00033571"/>
    <w:rsid w:val="00033F31"/>
    <w:rsid w:val="000371C7"/>
    <w:rsid w:val="0003725F"/>
    <w:rsid w:val="00037DAB"/>
    <w:rsid w:val="000408BC"/>
    <w:rsid w:val="00041DF3"/>
    <w:rsid w:val="00042AE0"/>
    <w:rsid w:val="00043F1F"/>
    <w:rsid w:val="00047395"/>
    <w:rsid w:val="000503FF"/>
    <w:rsid w:val="000509DA"/>
    <w:rsid w:val="0005121C"/>
    <w:rsid w:val="00052150"/>
    <w:rsid w:val="00053190"/>
    <w:rsid w:val="00053DFE"/>
    <w:rsid w:val="000543AB"/>
    <w:rsid w:val="00054E36"/>
    <w:rsid w:val="00056472"/>
    <w:rsid w:val="00066870"/>
    <w:rsid w:val="00066885"/>
    <w:rsid w:val="00067EED"/>
    <w:rsid w:val="00071AE5"/>
    <w:rsid w:val="000725EC"/>
    <w:rsid w:val="0007278F"/>
    <w:rsid w:val="00072988"/>
    <w:rsid w:val="00076730"/>
    <w:rsid w:val="0008018D"/>
    <w:rsid w:val="0008098E"/>
    <w:rsid w:val="000819D2"/>
    <w:rsid w:val="000834F3"/>
    <w:rsid w:val="00084F95"/>
    <w:rsid w:val="00087FF4"/>
    <w:rsid w:val="000950D2"/>
    <w:rsid w:val="000959E3"/>
    <w:rsid w:val="00095EFE"/>
    <w:rsid w:val="000971CB"/>
    <w:rsid w:val="0009745D"/>
    <w:rsid w:val="000A0A06"/>
    <w:rsid w:val="000A3ABB"/>
    <w:rsid w:val="000A4B68"/>
    <w:rsid w:val="000B0E8B"/>
    <w:rsid w:val="000B1C78"/>
    <w:rsid w:val="000B3FBE"/>
    <w:rsid w:val="000B41F4"/>
    <w:rsid w:val="000B5211"/>
    <w:rsid w:val="000B6EA9"/>
    <w:rsid w:val="000C03A9"/>
    <w:rsid w:val="000C05A7"/>
    <w:rsid w:val="000C349E"/>
    <w:rsid w:val="000C38AD"/>
    <w:rsid w:val="000C5091"/>
    <w:rsid w:val="000C6ABB"/>
    <w:rsid w:val="000D0B94"/>
    <w:rsid w:val="000D1F4F"/>
    <w:rsid w:val="000D29DD"/>
    <w:rsid w:val="000D3E76"/>
    <w:rsid w:val="000D501B"/>
    <w:rsid w:val="000D7662"/>
    <w:rsid w:val="000D777F"/>
    <w:rsid w:val="000E1747"/>
    <w:rsid w:val="000E2AE0"/>
    <w:rsid w:val="000E4799"/>
    <w:rsid w:val="000F3A0E"/>
    <w:rsid w:val="000F3C6B"/>
    <w:rsid w:val="000F5658"/>
    <w:rsid w:val="00101FC4"/>
    <w:rsid w:val="00110235"/>
    <w:rsid w:val="00110454"/>
    <w:rsid w:val="00110B32"/>
    <w:rsid w:val="001129C5"/>
    <w:rsid w:val="00112D9C"/>
    <w:rsid w:val="00121293"/>
    <w:rsid w:val="0012434B"/>
    <w:rsid w:val="0012586C"/>
    <w:rsid w:val="00125FC6"/>
    <w:rsid w:val="001277E3"/>
    <w:rsid w:val="0013264C"/>
    <w:rsid w:val="00133BE1"/>
    <w:rsid w:val="001361BA"/>
    <w:rsid w:val="001367F0"/>
    <w:rsid w:val="00137FD1"/>
    <w:rsid w:val="00142D3D"/>
    <w:rsid w:val="00143A6A"/>
    <w:rsid w:val="0014571B"/>
    <w:rsid w:val="00147544"/>
    <w:rsid w:val="001475EB"/>
    <w:rsid w:val="00147669"/>
    <w:rsid w:val="001477D1"/>
    <w:rsid w:val="00151D6E"/>
    <w:rsid w:val="00157B29"/>
    <w:rsid w:val="00157C9F"/>
    <w:rsid w:val="001596E8"/>
    <w:rsid w:val="00160306"/>
    <w:rsid w:val="00161DCB"/>
    <w:rsid w:val="001624F0"/>
    <w:rsid w:val="00162620"/>
    <w:rsid w:val="0016529A"/>
    <w:rsid w:val="0017127A"/>
    <w:rsid w:val="00180667"/>
    <w:rsid w:val="001810B1"/>
    <w:rsid w:val="001813A0"/>
    <w:rsid w:val="00181B5F"/>
    <w:rsid w:val="00185092"/>
    <w:rsid w:val="00190C13"/>
    <w:rsid w:val="00193AC0"/>
    <w:rsid w:val="00194602"/>
    <w:rsid w:val="00194628"/>
    <w:rsid w:val="00195490"/>
    <w:rsid w:val="00195D3F"/>
    <w:rsid w:val="00195F53"/>
    <w:rsid w:val="001968DC"/>
    <w:rsid w:val="001A0B62"/>
    <w:rsid w:val="001A0D33"/>
    <w:rsid w:val="001A5F65"/>
    <w:rsid w:val="001B356A"/>
    <w:rsid w:val="001B43D1"/>
    <w:rsid w:val="001B5189"/>
    <w:rsid w:val="001B5B1E"/>
    <w:rsid w:val="001B73B3"/>
    <w:rsid w:val="001C1CB0"/>
    <w:rsid w:val="001C532E"/>
    <w:rsid w:val="001C7ABA"/>
    <w:rsid w:val="001D0053"/>
    <w:rsid w:val="001D0EEB"/>
    <w:rsid w:val="001D40B2"/>
    <w:rsid w:val="001D6747"/>
    <w:rsid w:val="001E3C88"/>
    <w:rsid w:val="001E40A4"/>
    <w:rsid w:val="001E71FE"/>
    <w:rsid w:val="001F07C6"/>
    <w:rsid w:val="001F0FD4"/>
    <w:rsid w:val="001F298F"/>
    <w:rsid w:val="001F3CB6"/>
    <w:rsid w:val="001F520E"/>
    <w:rsid w:val="001F5CB1"/>
    <w:rsid w:val="001F7367"/>
    <w:rsid w:val="001F738A"/>
    <w:rsid w:val="00206F3A"/>
    <w:rsid w:val="00211DFB"/>
    <w:rsid w:val="002134DF"/>
    <w:rsid w:val="00213EE9"/>
    <w:rsid w:val="0022004E"/>
    <w:rsid w:val="00221EBA"/>
    <w:rsid w:val="002245FD"/>
    <w:rsid w:val="002257F1"/>
    <w:rsid w:val="00226FF4"/>
    <w:rsid w:val="00230EAE"/>
    <w:rsid w:val="00230F1A"/>
    <w:rsid w:val="002363CD"/>
    <w:rsid w:val="00236426"/>
    <w:rsid w:val="0024255A"/>
    <w:rsid w:val="00243DB1"/>
    <w:rsid w:val="00246C03"/>
    <w:rsid w:val="00246F83"/>
    <w:rsid w:val="00247672"/>
    <w:rsid w:val="00255E0E"/>
    <w:rsid w:val="0025643C"/>
    <w:rsid w:val="00257448"/>
    <w:rsid w:val="0026040C"/>
    <w:rsid w:val="002618F0"/>
    <w:rsid w:val="002627C2"/>
    <w:rsid w:val="00262C66"/>
    <w:rsid w:val="00263D3B"/>
    <w:rsid w:val="00266EF7"/>
    <w:rsid w:val="00270454"/>
    <w:rsid w:val="00270FB2"/>
    <w:rsid w:val="0027138F"/>
    <w:rsid w:val="002741C8"/>
    <w:rsid w:val="00275775"/>
    <w:rsid w:val="00275ADD"/>
    <w:rsid w:val="00276A48"/>
    <w:rsid w:val="00277429"/>
    <w:rsid w:val="00277CFA"/>
    <w:rsid w:val="002813F6"/>
    <w:rsid w:val="002829AD"/>
    <w:rsid w:val="002835D9"/>
    <w:rsid w:val="00286A9C"/>
    <w:rsid w:val="00287969"/>
    <w:rsid w:val="00290953"/>
    <w:rsid w:val="0029153A"/>
    <w:rsid w:val="00291542"/>
    <w:rsid w:val="00291A71"/>
    <w:rsid w:val="002961BA"/>
    <w:rsid w:val="00296E0E"/>
    <w:rsid w:val="002A2972"/>
    <w:rsid w:val="002A3A2F"/>
    <w:rsid w:val="002A7FCC"/>
    <w:rsid w:val="002B226A"/>
    <w:rsid w:val="002B3B76"/>
    <w:rsid w:val="002B5166"/>
    <w:rsid w:val="002B5603"/>
    <w:rsid w:val="002B5EE0"/>
    <w:rsid w:val="002B6BC9"/>
    <w:rsid w:val="002B6F09"/>
    <w:rsid w:val="002B72BF"/>
    <w:rsid w:val="002B7380"/>
    <w:rsid w:val="002C0047"/>
    <w:rsid w:val="002C05BF"/>
    <w:rsid w:val="002C3609"/>
    <w:rsid w:val="002C3F3F"/>
    <w:rsid w:val="002C3FA5"/>
    <w:rsid w:val="002C4B4F"/>
    <w:rsid w:val="002C5BE0"/>
    <w:rsid w:val="002D1823"/>
    <w:rsid w:val="002D44E0"/>
    <w:rsid w:val="002D553C"/>
    <w:rsid w:val="002D7963"/>
    <w:rsid w:val="002D7A13"/>
    <w:rsid w:val="002E003C"/>
    <w:rsid w:val="002E5351"/>
    <w:rsid w:val="002E64C8"/>
    <w:rsid w:val="002F173E"/>
    <w:rsid w:val="002F2332"/>
    <w:rsid w:val="002F2844"/>
    <w:rsid w:val="002F5CE3"/>
    <w:rsid w:val="002F6978"/>
    <w:rsid w:val="003002DC"/>
    <w:rsid w:val="00302435"/>
    <w:rsid w:val="003039B7"/>
    <w:rsid w:val="00303B8E"/>
    <w:rsid w:val="00307795"/>
    <w:rsid w:val="00310AF3"/>
    <w:rsid w:val="00311A09"/>
    <w:rsid w:val="00311E98"/>
    <w:rsid w:val="00312E9C"/>
    <w:rsid w:val="00312ED9"/>
    <w:rsid w:val="003146B5"/>
    <w:rsid w:val="00314DCB"/>
    <w:rsid w:val="00315E22"/>
    <w:rsid w:val="0031619F"/>
    <w:rsid w:val="00320CB8"/>
    <w:rsid w:val="00321BB9"/>
    <w:rsid w:val="003230C2"/>
    <w:rsid w:val="0032408E"/>
    <w:rsid w:val="003241A0"/>
    <w:rsid w:val="00325A1B"/>
    <w:rsid w:val="00326938"/>
    <w:rsid w:val="00330001"/>
    <w:rsid w:val="00331881"/>
    <w:rsid w:val="0033370D"/>
    <w:rsid w:val="00334113"/>
    <w:rsid w:val="0033A615"/>
    <w:rsid w:val="00340436"/>
    <w:rsid w:val="0034107F"/>
    <w:rsid w:val="00344BF0"/>
    <w:rsid w:val="0034534C"/>
    <w:rsid w:val="00345D14"/>
    <w:rsid w:val="003516E6"/>
    <w:rsid w:val="003527F7"/>
    <w:rsid w:val="00352DBB"/>
    <w:rsid w:val="003606C4"/>
    <w:rsid w:val="00361CC6"/>
    <w:rsid w:val="00363A3B"/>
    <w:rsid w:val="0036423F"/>
    <w:rsid w:val="00364540"/>
    <w:rsid w:val="00370C45"/>
    <w:rsid w:val="0037143D"/>
    <w:rsid w:val="00372E7E"/>
    <w:rsid w:val="00377056"/>
    <w:rsid w:val="003814F5"/>
    <w:rsid w:val="00382B11"/>
    <w:rsid w:val="0038393B"/>
    <w:rsid w:val="00383E7A"/>
    <w:rsid w:val="00383F31"/>
    <w:rsid w:val="00386774"/>
    <w:rsid w:val="003870D0"/>
    <w:rsid w:val="003903F9"/>
    <w:rsid w:val="003904EC"/>
    <w:rsid w:val="00391198"/>
    <w:rsid w:val="003922EE"/>
    <w:rsid w:val="00396403"/>
    <w:rsid w:val="003968BA"/>
    <w:rsid w:val="00397AE0"/>
    <w:rsid w:val="003A0336"/>
    <w:rsid w:val="003A300C"/>
    <w:rsid w:val="003A587A"/>
    <w:rsid w:val="003A7EFE"/>
    <w:rsid w:val="003B29A6"/>
    <w:rsid w:val="003B2E5C"/>
    <w:rsid w:val="003B3679"/>
    <w:rsid w:val="003B530C"/>
    <w:rsid w:val="003B5608"/>
    <w:rsid w:val="003B5987"/>
    <w:rsid w:val="003C22CB"/>
    <w:rsid w:val="003C3E5E"/>
    <w:rsid w:val="003C3FD4"/>
    <w:rsid w:val="003D0FA8"/>
    <w:rsid w:val="003D2FB8"/>
    <w:rsid w:val="003D333F"/>
    <w:rsid w:val="003D4958"/>
    <w:rsid w:val="003D687B"/>
    <w:rsid w:val="003D7317"/>
    <w:rsid w:val="003E0B9A"/>
    <w:rsid w:val="003E2281"/>
    <w:rsid w:val="003E386E"/>
    <w:rsid w:val="003E4A5E"/>
    <w:rsid w:val="003E4D26"/>
    <w:rsid w:val="003E6225"/>
    <w:rsid w:val="003E6689"/>
    <w:rsid w:val="003E69EB"/>
    <w:rsid w:val="003E7E9B"/>
    <w:rsid w:val="003EA1C5"/>
    <w:rsid w:val="003F208A"/>
    <w:rsid w:val="003F5D42"/>
    <w:rsid w:val="00401818"/>
    <w:rsid w:val="004119EB"/>
    <w:rsid w:val="004149C9"/>
    <w:rsid w:val="00414B36"/>
    <w:rsid w:val="00424662"/>
    <w:rsid w:val="00424951"/>
    <w:rsid w:val="00426B98"/>
    <w:rsid w:val="0042700B"/>
    <w:rsid w:val="00427824"/>
    <w:rsid w:val="00432AA0"/>
    <w:rsid w:val="00433772"/>
    <w:rsid w:val="00435712"/>
    <w:rsid w:val="004358BF"/>
    <w:rsid w:val="004367F5"/>
    <w:rsid w:val="00440922"/>
    <w:rsid w:val="004427AC"/>
    <w:rsid w:val="004431A1"/>
    <w:rsid w:val="00446A77"/>
    <w:rsid w:val="00446CAD"/>
    <w:rsid w:val="00446D5B"/>
    <w:rsid w:val="00451767"/>
    <w:rsid w:val="00460BE7"/>
    <w:rsid w:val="00463DC1"/>
    <w:rsid w:val="00465DC8"/>
    <w:rsid w:val="00467577"/>
    <w:rsid w:val="00473AD9"/>
    <w:rsid w:val="00473CA4"/>
    <w:rsid w:val="004757E3"/>
    <w:rsid w:val="00476660"/>
    <w:rsid w:val="00477F5F"/>
    <w:rsid w:val="00483120"/>
    <w:rsid w:val="00485366"/>
    <w:rsid w:val="00485968"/>
    <w:rsid w:val="004864C6"/>
    <w:rsid w:val="00487E0F"/>
    <w:rsid w:val="0048DDC4"/>
    <w:rsid w:val="004917D8"/>
    <w:rsid w:val="00492D24"/>
    <w:rsid w:val="00492F00"/>
    <w:rsid w:val="00494505"/>
    <w:rsid w:val="00495AB6"/>
    <w:rsid w:val="00497016"/>
    <w:rsid w:val="004971CD"/>
    <w:rsid w:val="004A080E"/>
    <w:rsid w:val="004A22C3"/>
    <w:rsid w:val="004A27B4"/>
    <w:rsid w:val="004A4B13"/>
    <w:rsid w:val="004A4FD5"/>
    <w:rsid w:val="004B0BB2"/>
    <w:rsid w:val="004B1E87"/>
    <w:rsid w:val="004B4C5F"/>
    <w:rsid w:val="004B57F3"/>
    <w:rsid w:val="004B59BF"/>
    <w:rsid w:val="004B79AD"/>
    <w:rsid w:val="004C12D4"/>
    <w:rsid w:val="004C1A0D"/>
    <w:rsid w:val="004C1C79"/>
    <w:rsid w:val="004C1F86"/>
    <w:rsid w:val="004C2EA6"/>
    <w:rsid w:val="004C4A07"/>
    <w:rsid w:val="004C6710"/>
    <w:rsid w:val="004C7B6B"/>
    <w:rsid w:val="004CEE69"/>
    <w:rsid w:val="004D3A78"/>
    <w:rsid w:val="004D3F4A"/>
    <w:rsid w:val="004D4A2B"/>
    <w:rsid w:val="004D61F7"/>
    <w:rsid w:val="004E06F8"/>
    <w:rsid w:val="004E26CE"/>
    <w:rsid w:val="004E2732"/>
    <w:rsid w:val="004E28CC"/>
    <w:rsid w:val="004E5588"/>
    <w:rsid w:val="004E567A"/>
    <w:rsid w:val="004E698B"/>
    <w:rsid w:val="004E751B"/>
    <w:rsid w:val="004ED9CF"/>
    <w:rsid w:val="004EFB59"/>
    <w:rsid w:val="004F086F"/>
    <w:rsid w:val="004F184A"/>
    <w:rsid w:val="004F2061"/>
    <w:rsid w:val="004F2D11"/>
    <w:rsid w:val="004F3AD2"/>
    <w:rsid w:val="004F3EA3"/>
    <w:rsid w:val="004F4A8F"/>
    <w:rsid w:val="004F5D3B"/>
    <w:rsid w:val="004F7327"/>
    <w:rsid w:val="00502F2B"/>
    <w:rsid w:val="00503C64"/>
    <w:rsid w:val="005051BC"/>
    <w:rsid w:val="005062EC"/>
    <w:rsid w:val="00507968"/>
    <w:rsid w:val="00507DEB"/>
    <w:rsid w:val="00507FD2"/>
    <w:rsid w:val="00512DAF"/>
    <w:rsid w:val="00513583"/>
    <w:rsid w:val="00515A1B"/>
    <w:rsid w:val="00524044"/>
    <w:rsid w:val="005250A2"/>
    <w:rsid w:val="00525C46"/>
    <w:rsid w:val="00525D4A"/>
    <w:rsid w:val="005326B7"/>
    <w:rsid w:val="00532AC9"/>
    <w:rsid w:val="0053314C"/>
    <w:rsid w:val="00533206"/>
    <w:rsid w:val="00535A87"/>
    <w:rsid w:val="00536D3E"/>
    <w:rsid w:val="00537554"/>
    <w:rsid w:val="00537A41"/>
    <w:rsid w:val="00537F6D"/>
    <w:rsid w:val="00537FE3"/>
    <w:rsid w:val="0054160A"/>
    <w:rsid w:val="00543B68"/>
    <w:rsid w:val="00545D11"/>
    <w:rsid w:val="00554588"/>
    <w:rsid w:val="0056112C"/>
    <w:rsid w:val="00563C73"/>
    <w:rsid w:val="005650A0"/>
    <w:rsid w:val="0057037C"/>
    <w:rsid w:val="00574D4E"/>
    <w:rsid w:val="00576DAA"/>
    <w:rsid w:val="00580BD3"/>
    <w:rsid w:val="00583EB6"/>
    <w:rsid w:val="00584552"/>
    <w:rsid w:val="005868AA"/>
    <w:rsid w:val="00590B8E"/>
    <w:rsid w:val="00591E50"/>
    <w:rsid w:val="00592F9E"/>
    <w:rsid w:val="0059354D"/>
    <w:rsid w:val="00597A4C"/>
    <w:rsid w:val="005A02B7"/>
    <w:rsid w:val="005A0820"/>
    <w:rsid w:val="005A167D"/>
    <w:rsid w:val="005A1799"/>
    <w:rsid w:val="005A6179"/>
    <w:rsid w:val="005A7AAF"/>
    <w:rsid w:val="005B314F"/>
    <w:rsid w:val="005B4CC9"/>
    <w:rsid w:val="005B4FCD"/>
    <w:rsid w:val="005B6D4A"/>
    <w:rsid w:val="005B73DF"/>
    <w:rsid w:val="005C00F0"/>
    <w:rsid w:val="005C1408"/>
    <w:rsid w:val="005C4130"/>
    <w:rsid w:val="005C6270"/>
    <w:rsid w:val="005C66E3"/>
    <w:rsid w:val="005C7667"/>
    <w:rsid w:val="005C7960"/>
    <w:rsid w:val="005D0EAA"/>
    <w:rsid w:val="005D319D"/>
    <w:rsid w:val="005D3593"/>
    <w:rsid w:val="005D45C7"/>
    <w:rsid w:val="005D490C"/>
    <w:rsid w:val="005D5840"/>
    <w:rsid w:val="005E00BE"/>
    <w:rsid w:val="005E0F29"/>
    <w:rsid w:val="005E211A"/>
    <w:rsid w:val="005E4083"/>
    <w:rsid w:val="005E5B74"/>
    <w:rsid w:val="005E70D1"/>
    <w:rsid w:val="005F132C"/>
    <w:rsid w:val="005F18B7"/>
    <w:rsid w:val="005F2E44"/>
    <w:rsid w:val="005F42C7"/>
    <w:rsid w:val="005F5ED7"/>
    <w:rsid w:val="005F6FB5"/>
    <w:rsid w:val="005F7B1A"/>
    <w:rsid w:val="005F7B60"/>
    <w:rsid w:val="00601C3A"/>
    <w:rsid w:val="0060264E"/>
    <w:rsid w:val="006038FD"/>
    <w:rsid w:val="00604EFC"/>
    <w:rsid w:val="0061038D"/>
    <w:rsid w:val="006141D1"/>
    <w:rsid w:val="006148ED"/>
    <w:rsid w:val="006158B8"/>
    <w:rsid w:val="00617547"/>
    <w:rsid w:val="006242C3"/>
    <w:rsid w:val="0062707F"/>
    <w:rsid w:val="006300A1"/>
    <w:rsid w:val="006305E0"/>
    <w:rsid w:val="006317EA"/>
    <w:rsid w:val="00634634"/>
    <w:rsid w:val="00635D51"/>
    <w:rsid w:val="00636486"/>
    <w:rsid w:val="00636E82"/>
    <w:rsid w:val="00637233"/>
    <w:rsid w:val="00641404"/>
    <w:rsid w:val="00646862"/>
    <w:rsid w:val="0064791B"/>
    <w:rsid w:val="00650125"/>
    <w:rsid w:val="00650A93"/>
    <w:rsid w:val="00651203"/>
    <w:rsid w:val="00651840"/>
    <w:rsid w:val="006529CC"/>
    <w:rsid w:val="00653A1F"/>
    <w:rsid w:val="006564BA"/>
    <w:rsid w:val="006607D9"/>
    <w:rsid w:val="00663999"/>
    <w:rsid w:val="006647DE"/>
    <w:rsid w:val="006676F8"/>
    <w:rsid w:val="00670F59"/>
    <w:rsid w:val="006719E7"/>
    <w:rsid w:val="00671BA2"/>
    <w:rsid w:val="00671C9D"/>
    <w:rsid w:val="006724C3"/>
    <w:rsid w:val="00674311"/>
    <w:rsid w:val="00674828"/>
    <w:rsid w:val="006801CB"/>
    <w:rsid w:val="00680998"/>
    <w:rsid w:val="00682A5A"/>
    <w:rsid w:val="00683B2C"/>
    <w:rsid w:val="00690981"/>
    <w:rsid w:val="00690C42"/>
    <w:rsid w:val="006910B9"/>
    <w:rsid w:val="00692267"/>
    <w:rsid w:val="0069283B"/>
    <w:rsid w:val="006948E0"/>
    <w:rsid w:val="00695088"/>
    <w:rsid w:val="00695279"/>
    <w:rsid w:val="0069648C"/>
    <w:rsid w:val="00696CA7"/>
    <w:rsid w:val="00696CF0"/>
    <w:rsid w:val="00696E6C"/>
    <w:rsid w:val="006A086D"/>
    <w:rsid w:val="006A0D8F"/>
    <w:rsid w:val="006A1082"/>
    <w:rsid w:val="006A119F"/>
    <w:rsid w:val="006A4308"/>
    <w:rsid w:val="006A57A5"/>
    <w:rsid w:val="006A5CDA"/>
    <w:rsid w:val="006A65F5"/>
    <w:rsid w:val="006AE23C"/>
    <w:rsid w:val="006B0A05"/>
    <w:rsid w:val="006B1F13"/>
    <w:rsid w:val="006B2DFA"/>
    <w:rsid w:val="006B35CA"/>
    <w:rsid w:val="006B4325"/>
    <w:rsid w:val="006B490F"/>
    <w:rsid w:val="006B681E"/>
    <w:rsid w:val="006B6911"/>
    <w:rsid w:val="006B721F"/>
    <w:rsid w:val="006C29A1"/>
    <w:rsid w:val="006C5774"/>
    <w:rsid w:val="006C713E"/>
    <w:rsid w:val="006D037A"/>
    <w:rsid w:val="006D0FE5"/>
    <w:rsid w:val="006D2705"/>
    <w:rsid w:val="006D4DA7"/>
    <w:rsid w:val="006D6EDC"/>
    <w:rsid w:val="006D7CAB"/>
    <w:rsid w:val="006E2089"/>
    <w:rsid w:val="006E22B8"/>
    <w:rsid w:val="006E3BB5"/>
    <w:rsid w:val="006E3EAC"/>
    <w:rsid w:val="006E3F56"/>
    <w:rsid w:val="006E45ED"/>
    <w:rsid w:val="006E68C1"/>
    <w:rsid w:val="006E794F"/>
    <w:rsid w:val="006F02B7"/>
    <w:rsid w:val="006F0B46"/>
    <w:rsid w:val="006F44ED"/>
    <w:rsid w:val="006F4A23"/>
    <w:rsid w:val="006F65F9"/>
    <w:rsid w:val="006FC087"/>
    <w:rsid w:val="00700C93"/>
    <w:rsid w:val="00701682"/>
    <w:rsid w:val="00702AE7"/>
    <w:rsid w:val="007043FE"/>
    <w:rsid w:val="00704FCD"/>
    <w:rsid w:val="0070578E"/>
    <w:rsid w:val="007068AF"/>
    <w:rsid w:val="00706A0A"/>
    <w:rsid w:val="0071093D"/>
    <w:rsid w:val="00710DE1"/>
    <w:rsid w:val="00712DBC"/>
    <w:rsid w:val="00713103"/>
    <w:rsid w:val="00713DBF"/>
    <w:rsid w:val="00715E14"/>
    <w:rsid w:val="0071729B"/>
    <w:rsid w:val="00717AD3"/>
    <w:rsid w:val="0071E552"/>
    <w:rsid w:val="00720878"/>
    <w:rsid w:val="00721733"/>
    <w:rsid w:val="00722F1D"/>
    <w:rsid w:val="00723CC9"/>
    <w:rsid w:val="00724DD5"/>
    <w:rsid w:val="00727104"/>
    <w:rsid w:val="0073020F"/>
    <w:rsid w:val="00730974"/>
    <w:rsid w:val="00730A0E"/>
    <w:rsid w:val="00732013"/>
    <w:rsid w:val="0073465B"/>
    <w:rsid w:val="00735128"/>
    <w:rsid w:val="00735E7B"/>
    <w:rsid w:val="00742638"/>
    <w:rsid w:val="00742F0A"/>
    <w:rsid w:val="00744274"/>
    <w:rsid w:val="00744B33"/>
    <w:rsid w:val="00745AB4"/>
    <w:rsid w:val="00746C7A"/>
    <w:rsid w:val="00747175"/>
    <w:rsid w:val="007474B0"/>
    <w:rsid w:val="0074769A"/>
    <w:rsid w:val="007509D7"/>
    <w:rsid w:val="00750CB4"/>
    <w:rsid w:val="0075161A"/>
    <w:rsid w:val="00752245"/>
    <w:rsid w:val="00756CCD"/>
    <w:rsid w:val="00757300"/>
    <w:rsid w:val="00760C72"/>
    <w:rsid w:val="00763546"/>
    <w:rsid w:val="00764DC2"/>
    <w:rsid w:val="00766073"/>
    <w:rsid w:val="0077171B"/>
    <w:rsid w:val="00771FB9"/>
    <w:rsid w:val="00773E4C"/>
    <w:rsid w:val="00774E58"/>
    <w:rsid w:val="0077668C"/>
    <w:rsid w:val="00776C2F"/>
    <w:rsid w:val="0077705E"/>
    <w:rsid w:val="00777197"/>
    <w:rsid w:val="00783225"/>
    <w:rsid w:val="007839F1"/>
    <w:rsid w:val="007843DC"/>
    <w:rsid w:val="0078442D"/>
    <w:rsid w:val="00785B38"/>
    <w:rsid w:val="007860D4"/>
    <w:rsid w:val="00791486"/>
    <w:rsid w:val="00792661"/>
    <w:rsid w:val="007933DA"/>
    <w:rsid w:val="00795496"/>
    <w:rsid w:val="00795563"/>
    <w:rsid w:val="00797F4F"/>
    <w:rsid w:val="007A14CE"/>
    <w:rsid w:val="007A357D"/>
    <w:rsid w:val="007A416C"/>
    <w:rsid w:val="007B404E"/>
    <w:rsid w:val="007B4358"/>
    <w:rsid w:val="007C136C"/>
    <w:rsid w:val="007C1D47"/>
    <w:rsid w:val="007C3ACF"/>
    <w:rsid w:val="007C787A"/>
    <w:rsid w:val="007C7E7B"/>
    <w:rsid w:val="007D0AD3"/>
    <w:rsid w:val="007D131B"/>
    <w:rsid w:val="007D410B"/>
    <w:rsid w:val="007D69F4"/>
    <w:rsid w:val="007E0556"/>
    <w:rsid w:val="007E0F1B"/>
    <w:rsid w:val="007E4157"/>
    <w:rsid w:val="007E5226"/>
    <w:rsid w:val="007E7810"/>
    <w:rsid w:val="007F2131"/>
    <w:rsid w:val="007F5071"/>
    <w:rsid w:val="007F7A31"/>
    <w:rsid w:val="0080696E"/>
    <w:rsid w:val="00810F9C"/>
    <w:rsid w:val="0081197E"/>
    <w:rsid w:val="00811B52"/>
    <w:rsid w:val="00812E8C"/>
    <w:rsid w:val="00813244"/>
    <w:rsid w:val="00814EB3"/>
    <w:rsid w:val="00815AD4"/>
    <w:rsid w:val="00815F06"/>
    <w:rsid w:val="00816C37"/>
    <w:rsid w:val="00817499"/>
    <w:rsid w:val="00817E44"/>
    <w:rsid w:val="0081A907"/>
    <w:rsid w:val="00820E27"/>
    <w:rsid w:val="00822853"/>
    <w:rsid w:val="00824B6A"/>
    <w:rsid w:val="00825E02"/>
    <w:rsid w:val="0082673B"/>
    <w:rsid w:val="00827375"/>
    <w:rsid w:val="008304EA"/>
    <w:rsid w:val="008317D9"/>
    <w:rsid w:val="00831D79"/>
    <w:rsid w:val="00833247"/>
    <w:rsid w:val="00833C02"/>
    <w:rsid w:val="00834854"/>
    <w:rsid w:val="00835215"/>
    <w:rsid w:val="00840AF3"/>
    <w:rsid w:val="00843267"/>
    <w:rsid w:val="00843BA2"/>
    <w:rsid w:val="00845054"/>
    <w:rsid w:val="00845CD0"/>
    <w:rsid w:val="008473F9"/>
    <w:rsid w:val="00851B6A"/>
    <w:rsid w:val="008521FE"/>
    <w:rsid w:val="0085332B"/>
    <w:rsid w:val="008539F8"/>
    <w:rsid w:val="00855A03"/>
    <w:rsid w:val="00855F89"/>
    <w:rsid w:val="00856002"/>
    <w:rsid w:val="008560CD"/>
    <w:rsid w:val="00856A1D"/>
    <w:rsid w:val="00861A11"/>
    <w:rsid w:val="008627DA"/>
    <w:rsid w:val="00864758"/>
    <w:rsid w:val="00866FD3"/>
    <w:rsid w:val="008670B0"/>
    <w:rsid w:val="0086771C"/>
    <w:rsid w:val="0087712E"/>
    <w:rsid w:val="008772C0"/>
    <w:rsid w:val="00877A91"/>
    <w:rsid w:val="00883CFC"/>
    <w:rsid w:val="00892920"/>
    <w:rsid w:val="00895DD5"/>
    <w:rsid w:val="00895EB4"/>
    <w:rsid w:val="008A02C0"/>
    <w:rsid w:val="008A0E33"/>
    <w:rsid w:val="008A3E15"/>
    <w:rsid w:val="008A4AE7"/>
    <w:rsid w:val="008A5127"/>
    <w:rsid w:val="008A5C5E"/>
    <w:rsid w:val="008B09C7"/>
    <w:rsid w:val="008B16FB"/>
    <w:rsid w:val="008B265A"/>
    <w:rsid w:val="008B4636"/>
    <w:rsid w:val="008B63BF"/>
    <w:rsid w:val="008B666B"/>
    <w:rsid w:val="008B6DA8"/>
    <w:rsid w:val="008C0E85"/>
    <w:rsid w:val="008C1A31"/>
    <w:rsid w:val="008C285E"/>
    <w:rsid w:val="008C2F78"/>
    <w:rsid w:val="008C4155"/>
    <w:rsid w:val="008C51A8"/>
    <w:rsid w:val="008C5F7A"/>
    <w:rsid w:val="008C6C84"/>
    <w:rsid w:val="008D009D"/>
    <w:rsid w:val="008D39D9"/>
    <w:rsid w:val="008D3E81"/>
    <w:rsid w:val="008D4A8D"/>
    <w:rsid w:val="008D599D"/>
    <w:rsid w:val="008D6EDC"/>
    <w:rsid w:val="008E1255"/>
    <w:rsid w:val="008E1A43"/>
    <w:rsid w:val="008E2B04"/>
    <w:rsid w:val="008E3F62"/>
    <w:rsid w:val="008E59A9"/>
    <w:rsid w:val="008E62AD"/>
    <w:rsid w:val="008E6B42"/>
    <w:rsid w:val="008E6C6A"/>
    <w:rsid w:val="008F0346"/>
    <w:rsid w:val="008F0715"/>
    <w:rsid w:val="008F074F"/>
    <w:rsid w:val="008F244B"/>
    <w:rsid w:val="008F2D75"/>
    <w:rsid w:val="008F5668"/>
    <w:rsid w:val="008F7007"/>
    <w:rsid w:val="009006DB"/>
    <w:rsid w:val="00900783"/>
    <w:rsid w:val="00903ECC"/>
    <w:rsid w:val="00905117"/>
    <w:rsid w:val="00907D11"/>
    <w:rsid w:val="00907E78"/>
    <w:rsid w:val="00910E3B"/>
    <w:rsid w:val="00911219"/>
    <w:rsid w:val="00913A98"/>
    <w:rsid w:val="00914249"/>
    <w:rsid w:val="009155BC"/>
    <w:rsid w:val="009173AD"/>
    <w:rsid w:val="00920702"/>
    <w:rsid w:val="0092188B"/>
    <w:rsid w:val="00923A37"/>
    <w:rsid w:val="00925484"/>
    <w:rsid w:val="00927633"/>
    <w:rsid w:val="00931928"/>
    <w:rsid w:val="00932952"/>
    <w:rsid w:val="00932B14"/>
    <w:rsid w:val="00932C3F"/>
    <w:rsid w:val="009341C5"/>
    <w:rsid w:val="00937CEE"/>
    <w:rsid w:val="009402A4"/>
    <w:rsid w:val="00941A46"/>
    <w:rsid w:val="009429C9"/>
    <w:rsid w:val="00943D41"/>
    <w:rsid w:val="009465E0"/>
    <w:rsid w:val="00953F01"/>
    <w:rsid w:val="00962122"/>
    <w:rsid w:val="0096446F"/>
    <w:rsid w:val="00964E27"/>
    <w:rsid w:val="009700FD"/>
    <w:rsid w:val="009705C5"/>
    <w:rsid w:val="00973A27"/>
    <w:rsid w:val="00975A70"/>
    <w:rsid w:val="0097659C"/>
    <w:rsid w:val="00977299"/>
    <w:rsid w:val="009803CF"/>
    <w:rsid w:val="00980BBC"/>
    <w:rsid w:val="0098427B"/>
    <w:rsid w:val="00985DC7"/>
    <w:rsid w:val="00986579"/>
    <w:rsid w:val="0099374B"/>
    <w:rsid w:val="0099452A"/>
    <w:rsid w:val="0099466A"/>
    <w:rsid w:val="0099583E"/>
    <w:rsid w:val="009959DE"/>
    <w:rsid w:val="009A059B"/>
    <w:rsid w:val="009A1744"/>
    <w:rsid w:val="009A238D"/>
    <w:rsid w:val="009A3EE0"/>
    <w:rsid w:val="009A57BA"/>
    <w:rsid w:val="009A5BBD"/>
    <w:rsid w:val="009A635D"/>
    <w:rsid w:val="009A6361"/>
    <w:rsid w:val="009B0358"/>
    <w:rsid w:val="009B3AF0"/>
    <w:rsid w:val="009B51AD"/>
    <w:rsid w:val="009B7915"/>
    <w:rsid w:val="009C378A"/>
    <w:rsid w:val="009C46EC"/>
    <w:rsid w:val="009D0C5C"/>
    <w:rsid w:val="009D0E51"/>
    <w:rsid w:val="009D4CAC"/>
    <w:rsid w:val="009D55DA"/>
    <w:rsid w:val="009D5995"/>
    <w:rsid w:val="009D6573"/>
    <w:rsid w:val="009E0999"/>
    <w:rsid w:val="009E0B1D"/>
    <w:rsid w:val="009E1019"/>
    <w:rsid w:val="009E15E2"/>
    <w:rsid w:val="009E2A6A"/>
    <w:rsid w:val="009E2E0D"/>
    <w:rsid w:val="009E5327"/>
    <w:rsid w:val="009E58E1"/>
    <w:rsid w:val="009E62B0"/>
    <w:rsid w:val="009F560E"/>
    <w:rsid w:val="009F68B4"/>
    <w:rsid w:val="009F6D43"/>
    <w:rsid w:val="00A0472A"/>
    <w:rsid w:val="00A05A29"/>
    <w:rsid w:val="00A06735"/>
    <w:rsid w:val="00A070AC"/>
    <w:rsid w:val="00A130F1"/>
    <w:rsid w:val="00A143DC"/>
    <w:rsid w:val="00A14E91"/>
    <w:rsid w:val="00A14F9E"/>
    <w:rsid w:val="00A18E1B"/>
    <w:rsid w:val="00A24604"/>
    <w:rsid w:val="00A25B0F"/>
    <w:rsid w:val="00A25E10"/>
    <w:rsid w:val="00A26461"/>
    <w:rsid w:val="00A31958"/>
    <w:rsid w:val="00A33974"/>
    <w:rsid w:val="00A33EB8"/>
    <w:rsid w:val="00A35D89"/>
    <w:rsid w:val="00A41400"/>
    <w:rsid w:val="00A43CEB"/>
    <w:rsid w:val="00A448CC"/>
    <w:rsid w:val="00A44C43"/>
    <w:rsid w:val="00A45E76"/>
    <w:rsid w:val="00A476B0"/>
    <w:rsid w:val="00A50089"/>
    <w:rsid w:val="00A502AE"/>
    <w:rsid w:val="00A50630"/>
    <w:rsid w:val="00A51645"/>
    <w:rsid w:val="00A51F2F"/>
    <w:rsid w:val="00A53084"/>
    <w:rsid w:val="00A53E8F"/>
    <w:rsid w:val="00A548E9"/>
    <w:rsid w:val="00A54B52"/>
    <w:rsid w:val="00A54C1A"/>
    <w:rsid w:val="00A560DE"/>
    <w:rsid w:val="00A5627E"/>
    <w:rsid w:val="00A60908"/>
    <w:rsid w:val="00A6097D"/>
    <w:rsid w:val="00A60D1F"/>
    <w:rsid w:val="00A60DAA"/>
    <w:rsid w:val="00A63EED"/>
    <w:rsid w:val="00A71B23"/>
    <w:rsid w:val="00A71FC3"/>
    <w:rsid w:val="00A732DA"/>
    <w:rsid w:val="00A7492B"/>
    <w:rsid w:val="00A765D1"/>
    <w:rsid w:val="00A85C9C"/>
    <w:rsid w:val="00A8696D"/>
    <w:rsid w:val="00A8722B"/>
    <w:rsid w:val="00A87ACA"/>
    <w:rsid w:val="00A901C3"/>
    <w:rsid w:val="00A909B8"/>
    <w:rsid w:val="00A9132D"/>
    <w:rsid w:val="00A93CFD"/>
    <w:rsid w:val="00A95A0F"/>
    <w:rsid w:val="00A9621E"/>
    <w:rsid w:val="00A96836"/>
    <w:rsid w:val="00A970D7"/>
    <w:rsid w:val="00A97186"/>
    <w:rsid w:val="00A97F13"/>
    <w:rsid w:val="00A97FC5"/>
    <w:rsid w:val="00AA131F"/>
    <w:rsid w:val="00AA1A2B"/>
    <w:rsid w:val="00AA1C5E"/>
    <w:rsid w:val="00AA30EE"/>
    <w:rsid w:val="00AA3792"/>
    <w:rsid w:val="00AA6295"/>
    <w:rsid w:val="00AA679C"/>
    <w:rsid w:val="00AA7500"/>
    <w:rsid w:val="00AA7A97"/>
    <w:rsid w:val="00AB0ED7"/>
    <w:rsid w:val="00AB16E9"/>
    <w:rsid w:val="00AB2337"/>
    <w:rsid w:val="00AB3FEE"/>
    <w:rsid w:val="00AB4EB3"/>
    <w:rsid w:val="00AC0AB1"/>
    <w:rsid w:val="00AC388C"/>
    <w:rsid w:val="00AC601D"/>
    <w:rsid w:val="00AC6D30"/>
    <w:rsid w:val="00AD06EA"/>
    <w:rsid w:val="00AD2FEE"/>
    <w:rsid w:val="00AD3923"/>
    <w:rsid w:val="00AD4C15"/>
    <w:rsid w:val="00AD7610"/>
    <w:rsid w:val="00AE1E15"/>
    <w:rsid w:val="00AE2744"/>
    <w:rsid w:val="00AE5337"/>
    <w:rsid w:val="00AE573A"/>
    <w:rsid w:val="00AE5DE7"/>
    <w:rsid w:val="00AE7395"/>
    <w:rsid w:val="00AF1E5B"/>
    <w:rsid w:val="00AF470F"/>
    <w:rsid w:val="00AF5280"/>
    <w:rsid w:val="00AF6E4B"/>
    <w:rsid w:val="00AF785F"/>
    <w:rsid w:val="00B00226"/>
    <w:rsid w:val="00B04143"/>
    <w:rsid w:val="00B0467B"/>
    <w:rsid w:val="00B04D64"/>
    <w:rsid w:val="00B05DA0"/>
    <w:rsid w:val="00B10031"/>
    <w:rsid w:val="00B10362"/>
    <w:rsid w:val="00B147CB"/>
    <w:rsid w:val="00B1636A"/>
    <w:rsid w:val="00B17ACD"/>
    <w:rsid w:val="00B20D9D"/>
    <w:rsid w:val="00B20FCB"/>
    <w:rsid w:val="00B21C35"/>
    <w:rsid w:val="00B23ACC"/>
    <w:rsid w:val="00B25559"/>
    <w:rsid w:val="00B25564"/>
    <w:rsid w:val="00B25FF4"/>
    <w:rsid w:val="00B260AB"/>
    <w:rsid w:val="00B30528"/>
    <w:rsid w:val="00B305E4"/>
    <w:rsid w:val="00B37B72"/>
    <w:rsid w:val="00B4155B"/>
    <w:rsid w:val="00B41A21"/>
    <w:rsid w:val="00B4468B"/>
    <w:rsid w:val="00B44C90"/>
    <w:rsid w:val="00B51969"/>
    <w:rsid w:val="00B5311C"/>
    <w:rsid w:val="00B55A4A"/>
    <w:rsid w:val="00B57F7F"/>
    <w:rsid w:val="00B60971"/>
    <w:rsid w:val="00B62EE4"/>
    <w:rsid w:val="00B633A0"/>
    <w:rsid w:val="00B634BE"/>
    <w:rsid w:val="00B65A35"/>
    <w:rsid w:val="00B66CA1"/>
    <w:rsid w:val="00B67345"/>
    <w:rsid w:val="00B71B54"/>
    <w:rsid w:val="00B71D50"/>
    <w:rsid w:val="00B810E3"/>
    <w:rsid w:val="00B82FF5"/>
    <w:rsid w:val="00B86160"/>
    <w:rsid w:val="00B92E77"/>
    <w:rsid w:val="00B94EAA"/>
    <w:rsid w:val="00B95632"/>
    <w:rsid w:val="00B95FFF"/>
    <w:rsid w:val="00B96C54"/>
    <w:rsid w:val="00B96C9B"/>
    <w:rsid w:val="00BA0C3C"/>
    <w:rsid w:val="00BA21BD"/>
    <w:rsid w:val="00BA2866"/>
    <w:rsid w:val="00BA4004"/>
    <w:rsid w:val="00BA5542"/>
    <w:rsid w:val="00BA574E"/>
    <w:rsid w:val="00BA5A59"/>
    <w:rsid w:val="00BA64BE"/>
    <w:rsid w:val="00BA77E7"/>
    <w:rsid w:val="00BA7EAB"/>
    <w:rsid w:val="00BB23D1"/>
    <w:rsid w:val="00BB240D"/>
    <w:rsid w:val="00BB47E3"/>
    <w:rsid w:val="00BB4A30"/>
    <w:rsid w:val="00BB6EBA"/>
    <w:rsid w:val="00BB78B7"/>
    <w:rsid w:val="00BC2547"/>
    <w:rsid w:val="00BC3D42"/>
    <w:rsid w:val="00BC4637"/>
    <w:rsid w:val="00BC70C7"/>
    <w:rsid w:val="00BD02BD"/>
    <w:rsid w:val="00BD35EE"/>
    <w:rsid w:val="00BD563D"/>
    <w:rsid w:val="00BE2EEA"/>
    <w:rsid w:val="00BE43B5"/>
    <w:rsid w:val="00BE593C"/>
    <w:rsid w:val="00BE5DB0"/>
    <w:rsid w:val="00BE5F35"/>
    <w:rsid w:val="00BE6C5F"/>
    <w:rsid w:val="00BE7168"/>
    <w:rsid w:val="00BE7206"/>
    <w:rsid w:val="00BF23A3"/>
    <w:rsid w:val="00BF372D"/>
    <w:rsid w:val="00BF38D4"/>
    <w:rsid w:val="00BF42C3"/>
    <w:rsid w:val="00BF6A51"/>
    <w:rsid w:val="00C01963"/>
    <w:rsid w:val="00C0270A"/>
    <w:rsid w:val="00C05E8F"/>
    <w:rsid w:val="00C1009C"/>
    <w:rsid w:val="00C13DF2"/>
    <w:rsid w:val="00C170B9"/>
    <w:rsid w:val="00C25EE0"/>
    <w:rsid w:val="00C265E7"/>
    <w:rsid w:val="00C32318"/>
    <w:rsid w:val="00C34A68"/>
    <w:rsid w:val="00C3A44D"/>
    <w:rsid w:val="00C41C15"/>
    <w:rsid w:val="00C46E73"/>
    <w:rsid w:val="00C5040B"/>
    <w:rsid w:val="00C5439C"/>
    <w:rsid w:val="00C557EC"/>
    <w:rsid w:val="00C56623"/>
    <w:rsid w:val="00C56822"/>
    <w:rsid w:val="00C61004"/>
    <w:rsid w:val="00C62FBB"/>
    <w:rsid w:val="00C6473D"/>
    <w:rsid w:val="00C667E0"/>
    <w:rsid w:val="00C66AD8"/>
    <w:rsid w:val="00C66C4D"/>
    <w:rsid w:val="00C66DB9"/>
    <w:rsid w:val="00C67A41"/>
    <w:rsid w:val="00C67D36"/>
    <w:rsid w:val="00C6B2D8"/>
    <w:rsid w:val="00C70BF4"/>
    <w:rsid w:val="00C70DDE"/>
    <w:rsid w:val="00C71A81"/>
    <w:rsid w:val="00C82687"/>
    <w:rsid w:val="00C8322E"/>
    <w:rsid w:val="00C833A7"/>
    <w:rsid w:val="00C8383D"/>
    <w:rsid w:val="00C84EC3"/>
    <w:rsid w:val="00C8579E"/>
    <w:rsid w:val="00C87A98"/>
    <w:rsid w:val="00C9180F"/>
    <w:rsid w:val="00C93220"/>
    <w:rsid w:val="00C959D5"/>
    <w:rsid w:val="00C97D6D"/>
    <w:rsid w:val="00C97FA5"/>
    <w:rsid w:val="00CA1413"/>
    <w:rsid w:val="00CA2710"/>
    <w:rsid w:val="00CA4389"/>
    <w:rsid w:val="00CA6C18"/>
    <w:rsid w:val="00CA6F82"/>
    <w:rsid w:val="00CA72E8"/>
    <w:rsid w:val="00CB7F45"/>
    <w:rsid w:val="00CC11CE"/>
    <w:rsid w:val="00CC1221"/>
    <w:rsid w:val="00CC15D5"/>
    <w:rsid w:val="00CC16DB"/>
    <w:rsid w:val="00CC26C5"/>
    <w:rsid w:val="00CC3A82"/>
    <w:rsid w:val="00CC3AF8"/>
    <w:rsid w:val="00CC58D1"/>
    <w:rsid w:val="00CC7F91"/>
    <w:rsid w:val="00CD1021"/>
    <w:rsid w:val="00CD112B"/>
    <w:rsid w:val="00CD131C"/>
    <w:rsid w:val="00CD37D7"/>
    <w:rsid w:val="00CE2B1A"/>
    <w:rsid w:val="00CE2B8D"/>
    <w:rsid w:val="00CF2CF8"/>
    <w:rsid w:val="00D0257D"/>
    <w:rsid w:val="00D037C5"/>
    <w:rsid w:val="00D05740"/>
    <w:rsid w:val="00D07EDB"/>
    <w:rsid w:val="00D12F1C"/>
    <w:rsid w:val="00D13680"/>
    <w:rsid w:val="00D1639C"/>
    <w:rsid w:val="00D17580"/>
    <w:rsid w:val="00D1781C"/>
    <w:rsid w:val="00D2150A"/>
    <w:rsid w:val="00D2230A"/>
    <w:rsid w:val="00D2434E"/>
    <w:rsid w:val="00D27E3C"/>
    <w:rsid w:val="00D30E36"/>
    <w:rsid w:val="00D34563"/>
    <w:rsid w:val="00D36724"/>
    <w:rsid w:val="00D36846"/>
    <w:rsid w:val="00D369A6"/>
    <w:rsid w:val="00D36FFD"/>
    <w:rsid w:val="00D377F1"/>
    <w:rsid w:val="00D41137"/>
    <w:rsid w:val="00D42D39"/>
    <w:rsid w:val="00D43FA3"/>
    <w:rsid w:val="00D4577F"/>
    <w:rsid w:val="00D46B75"/>
    <w:rsid w:val="00D50835"/>
    <w:rsid w:val="00D50DD0"/>
    <w:rsid w:val="00D512CA"/>
    <w:rsid w:val="00D54A8D"/>
    <w:rsid w:val="00D55D46"/>
    <w:rsid w:val="00D56110"/>
    <w:rsid w:val="00D613D9"/>
    <w:rsid w:val="00D617A5"/>
    <w:rsid w:val="00D621AD"/>
    <w:rsid w:val="00D62749"/>
    <w:rsid w:val="00D62A46"/>
    <w:rsid w:val="00D70DF7"/>
    <w:rsid w:val="00D71F7A"/>
    <w:rsid w:val="00D72652"/>
    <w:rsid w:val="00D7374A"/>
    <w:rsid w:val="00D752FE"/>
    <w:rsid w:val="00D75535"/>
    <w:rsid w:val="00D75740"/>
    <w:rsid w:val="00D838BA"/>
    <w:rsid w:val="00D859A0"/>
    <w:rsid w:val="00D8691A"/>
    <w:rsid w:val="00D87C0B"/>
    <w:rsid w:val="00D87EF8"/>
    <w:rsid w:val="00D9005A"/>
    <w:rsid w:val="00D9006B"/>
    <w:rsid w:val="00D90687"/>
    <w:rsid w:val="00D90804"/>
    <w:rsid w:val="00D97F3B"/>
    <w:rsid w:val="00DA174C"/>
    <w:rsid w:val="00DA452F"/>
    <w:rsid w:val="00DA58F3"/>
    <w:rsid w:val="00DB18BA"/>
    <w:rsid w:val="00DB233E"/>
    <w:rsid w:val="00DB72A0"/>
    <w:rsid w:val="00DB77D6"/>
    <w:rsid w:val="00DC1711"/>
    <w:rsid w:val="00DC3CBE"/>
    <w:rsid w:val="00DC4378"/>
    <w:rsid w:val="00DC7174"/>
    <w:rsid w:val="00DC79A9"/>
    <w:rsid w:val="00DD03AA"/>
    <w:rsid w:val="00DD0BE6"/>
    <w:rsid w:val="00DD25DD"/>
    <w:rsid w:val="00DD55C8"/>
    <w:rsid w:val="00DD63BA"/>
    <w:rsid w:val="00DD7820"/>
    <w:rsid w:val="00DE1CD3"/>
    <w:rsid w:val="00DE3304"/>
    <w:rsid w:val="00DE7356"/>
    <w:rsid w:val="00DF1E38"/>
    <w:rsid w:val="00DF270A"/>
    <w:rsid w:val="00DF28DF"/>
    <w:rsid w:val="00DF28F0"/>
    <w:rsid w:val="00E00B16"/>
    <w:rsid w:val="00E02073"/>
    <w:rsid w:val="00E026CC"/>
    <w:rsid w:val="00E02F4D"/>
    <w:rsid w:val="00E0539A"/>
    <w:rsid w:val="00E05F39"/>
    <w:rsid w:val="00E06169"/>
    <w:rsid w:val="00E07593"/>
    <w:rsid w:val="00E126BE"/>
    <w:rsid w:val="00E127FF"/>
    <w:rsid w:val="00E1448D"/>
    <w:rsid w:val="00E15DFA"/>
    <w:rsid w:val="00E16324"/>
    <w:rsid w:val="00E17124"/>
    <w:rsid w:val="00E2272D"/>
    <w:rsid w:val="00E2274F"/>
    <w:rsid w:val="00E22F85"/>
    <w:rsid w:val="00E25283"/>
    <w:rsid w:val="00E30D6F"/>
    <w:rsid w:val="00E3317D"/>
    <w:rsid w:val="00E33C09"/>
    <w:rsid w:val="00E36179"/>
    <w:rsid w:val="00E37F21"/>
    <w:rsid w:val="00E40811"/>
    <w:rsid w:val="00E41ADB"/>
    <w:rsid w:val="00E4481A"/>
    <w:rsid w:val="00E550EE"/>
    <w:rsid w:val="00E55CEF"/>
    <w:rsid w:val="00E56C9E"/>
    <w:rsid w:val="00E56D21"/>
    <w:rsid w:val="00E60F5C"/>
    <w:rsid w:val="00E614A9"/>
    <w:rsid w:val="00E61A8F"/>
    <w:rsid w:val="00E63A9D"/>
    <w:rsid w:val="00E66605"/>
    <w:rsid w:val="00E67923"/>
    <w:rsid w:val="00E73432"/>
    <w:rsid w:val="00E73E4F"/>
    <w:rsid w:val="00E743F4"/>
    <w:rsid w:val="00E745D3"/>
    <w:rsid w:val="00E74DF6"/>
    <w:rsid w:val="00E76C69"/>
    <w:rsid w:val="00E81C1D"/>
    <w:rsid w:val="00E83DD3"/>
    <w:rsid w:val="00E85B71"/>
    <w:rsid w:val="00E86348"/>
    <w:rsid w:val="00E87F7F"/>
    <w:rsid w:val="00E92D2C"/>
    <w:rsid w:val="00E94F93"/>
    <w:rsid w:val="00E95CB7"/>
    <w:rsid w:val="00EA3F25"/>
    <w:rsid w:val="00EA4AEC"/>
    <w:rsid w:val="00EA562D"/>
    <w:rsid w:val="00EA57B5"/>
    <w:rsid w:val="00EB2A52"/>
    <w:rsid w:val="00EB3CDA"/>
    <w:rsid w:val="00EB47ED"/>
    <w:rsid w:val="00EB4DEE"/>
    <w:rsid w:val="00EB7063"/>
    <w:rsid w:val="00EC18D9"/>
    <w:rsid w:val="00EC35E8"/>
    <w:rsid w:val="00EC38E6"/>
    <w:rsid w:val="00EC4C73"/>
    <w:rsid w:val="00EC65B8"/>
    <w:rsid w:val="00ED26CB"/>
    <w:rsid w:val="00ED2CCB"/>
    <w:rsid w:val="00ED7C88"/>
    <w:rsid w:val="00EE0047"/>
    <w:rsid w:val="00EE24DD"/>
    <w:rsid w:val="00EF3D2E"/>
    <w:rsid w:val="00F00623"/>
    <w:rsid w:val="00F00756"/>
    <w:rsid w:val="00F1056D"/>
    <w:rsid w:val="00F10AF8"/>
    <w:rsid w:val="00F13711"/>
    <w:rsid w:val="00F14508"/>
    <w:rsid w:val="00F1660D"/>
    <w:rsid w:val="00F16957"/>
    <w:rsid w:val="00F1744E"/>
    <w:rsid w:val="00F20137"/>
    <w:rsid w:val="00F2135C"/>
    <w:rsid w:val="00F2159A"/>
    <w:rsid w:val="00F22970"/>
    <w:rsid w:val="00F25115"/>
    <w:rsid w:val="00F2605A"/>
    <w:rsid w:val="00F263BB"/>
    <w:rsid w:val="00F30328"/>
    <w:rsid w:val="00F309EA"/>
    <w:rsid w:val="00F32ED0"/>
    <w:rsid w:val="00F3591D"/>
    <w:rsid w:val="00F35C09"/>
    <w:rsid w:val="00F36D12"/>
    <w:rsid w:val="00F4298A"/>
    <w:rsid w:val="00F437CB"/>
    <w:rsid w:val="00F43B5F"/>
    <w:rsid w:val="00F4472A"/>
    <w:rsid w:val="00F468F7"/>
    <w:rsid w:val="00F473CD"/>
    <w:rsid w:val="00F474AB"/>
    <w:rsid w:val="00F5071A"/>
    <w:rsid w:val="00F50CCA"/>
    <w:rsid w:val="00F514A3"/>
    <w:rsid w:val="00F514BF"/>
    <w:rsid w:val="00F52549"/>
    <w:rsid w:val="00F53A49"/>
    <w:rsid w:val="00F53FF3"/>
    <w:rsid w:val="00F56AF9"/>
    <w:rsid w:val="00F64EC2"/>
    <w:rsid w:val="00F7085F"/>
    <w:rsid w:val="00F7093E"/>
    <w:rsid w:val="00F71F69"/>
    <w:rsid w:val="00F72597"/>
    <w:rsid w:val="00F74342"/>
    <w:rsid w:val="00F763C1"/>
    <w:rsid w:val="00F76D9C"/>
    <w:rsid w:val="00F7782D"/>
    <w:rsid w:val="00F81839"/>
    <w:rsid w:val="00F81990"/>
    <w:rsid w:val="00F83A73"/>
    <w:rsid w:val="00F83D68"/>
    <w:rsid w:val="00F84F3B"/>
    <w:rsid w:val="00F85601"/>
    <w:rsid w:val="00F867A3"/>
    <w:rsid w:val="00F87222"/>
    <w:rsid w:val="00F87853"/>
    <w:rsid w:val="00F94464"/>
    <w:rsid w:val="00F96F27"/>
    <w:rsid w:val="00F97360"/>
    <w:rsid w:val="00FA0853"/>
    <w:rsid w:val="00FA091E"/>
    <w:rsid w:val="00FA2519"/>
    <w:rsid w:val="00FA46B2"/>
    <w:rsid w:val="00FA47A3"/>
    <w:rsid w:val="00FA54DC"/>
    <w:rsid w:val="00FA58AC"/>
    <w:rsid w:val="00FA5C0F"/>
    <w:rsid w:val="00FA6E4E"/>
    <w:rsid w:val="00FB2182"/>
    <w:rsid w:val="00FB7BE0"/>
    <w:rsid w:val="00FC0BAD"/>
    <w:rsid w:val="00FC0F7E"/>
    <w:rsid w:val="00FC1173"/>
    <w:rsid w:val="00FC1BA2"/>
    <w:rsid w:val="00FC2A54"/>
    <w:rsid w:val="00FC3217"/>
    <w:rsid w:val="00FC39F8"/>
    <w:rsid w:val="00FC6AD5"/>
    <w:rsid w:val="00FD0482"/>
    <w:rsid w:val="00FD29AE"/>
    <w:rsid w:val="00FD3E0C"/>
    <w:rsid w:val="00FD4C8A"/>
    <w:rsid w:val="00FD656D"/>
    <w:rsid w:val="00FE06F8"/>
    <w:rsid w:val="00FE16A4"/>
    <w:rsid w:val="00FE2C08"/>
    <w:rsid w:val="00FE3009"/>
    <w:rsid w:val="00FE3BB8"/>
    <w:rsid w:val="00FE3E70"/>
    <w:rsid w:val="00FE4A57"/>
    <w:rsid w:val="00FE5091"/>
    <w:rsid w:val="00FE7099"/>
    <w:rsid w:val="00FF6349"/>
    <w:rsid w:val="00FF742F"/>
    <w:rsid w:val="01087CFB"/>
    <w:rsid w:val="010D112C"/>
    <w:rsid w:val="0114CD7C"/>
    <w:rsid w:val="0119ADF7"/>
    <w:rsid w:val="0120633A"/>
    <w:rsid w:val="0123A093"/>
    <w:rsid w:val="01291B5D"/>
    <w:rsid w:val="01297FA9"/>
    <w:rsid w:val="013449CE"/>
    <w:rsid w:val="01393764"/>
    <w:rsid w:val="01497C2B"/>
    <w:rsid w:val="01529D6D"/>
    <w:rsid w:val="01558D47"/>
    <w:rsid w:val="01570CCB"/>
    <w:rsid w:val="016524FB"/>
    <w:rsid w:val="017A87A4"/>
    <w:rsid w:val="017CD80C"/>
    <w:rsid w:val="017FC89C"/>
    <w:rsid w:val="01839A0F"/>
    <w:rsid w:val="018534EA"/>
    <w:rsid w:val="018A24E6"/>
    <w:rsid w:val="018B7CD0"/>
    <w:rsid w:val="01A1DC81"/>
    <w:rsid w:val="01A68909"/>
    <w:rsid w:val="01A68DE4"/>
    <w:rsid w:val="01ADF318"/>
    <w:rsid w:val="01AF7DA7"/>
    <w:rsid w:val="01B0DD53"/>
    <w:rsid w:val="01B17428"/>
    <w:rsid w:val="01BF6A7E"/>
    <w:rsid w:val="01C31E28"/>
    <w:rsid w:val="01C42999"/>
    <w:rsid w:val="01CFC8B2"/>
    <w:rsid w:val="01D4CE65"/>
    <w:rsid w:val="01D6C3A5"/>
    <w:rsid w:val="01DC61C2"/>
    <w:rsid w:val="01DE80F0"/>
    <w:rsid w:val="01E93258"/>
    <w:rsid w:val="01F18758"/>
    <w:rsid w:val="01F5A5FD"/>
    <w:rsid w:val="01F7E82F"/>
    <w:rsid w:val="01FB0C95"/>
    <w:rsid w:val="01FB0CFB"/>
    <w:rsid w:val="01FC9905"/>
    <w:rsid w:val="02044CE8"/>
    <w:rsid w:val="02059AE3"/>
    <w:rsid w:val="020B90E8"/>
    <w:rsid w:val="020D48D4"/>
    <w:rsid w:val="020F1969"/>
    <w:rsid w:val="02177309"/>
    <w:rsid w:val="023E1D44"/>
    <w:rsid w:val="024BE655"/>
    <w:rsid w:val="024CFF2F"/>
    <w:rsid w:val="025334F5"/>
    <w:rsid w:val="0255A353"/>
    <w:rsid w:val="025FD632"/>
    <w:rsid w:val="02603A31"/>
    <w:rsid w:val="02628339"/>
    <w:rsid w:val="0263A9BD"/>
    <w:rsid w:val="0264D2E5"/>
    <w:rsid w:val="026DD878"/>
    <w:rsid w:val="026E9DD8"/>
    <w:rsid w:val="02717C96"/>
    <w:rsid w:val="027350F9"/>
    <w:rsid w:val="027C79FE"/>
    <w:rsid w:val="0282F3F8"/>
    <w:rsid w:val="0298C794"/>
    <w:rsid w:val="029A4E95"/>
    <w:rsid w:val="02A47C71"/>
    <w:rsid w:val="02A88056"/>
    <w:rsid w:val="02B49C98"/>
    <w:rsid w:val="02B4E4FD"/>
    <w:rsid w:val="02C01A4B"/>
    <w:rsid w:val="02C6333A"/>
    <w:rsid w:val="02C9A106"/>
    <w:rsid w:val="02DED9A6"/>
    <w:rsid w:val="02E0C41F"/>
    <w:rsid w:val="02E370DE"/>
    <w:rsid w:val="02F44F8D"/>
    <w:rsid w:val="02F79AE4"/>
    <w:rsid w:val="03070771"/>
    <w:rsid w:val="032E78E6"/>
    <w:rsid w:val="03303CFF"/>
    <w:rsid w:val="03329CC9"/>
    <w:rsid w:val="03377009"/>
    <w:rsid w:val="0337D1CD"/>
    <w:rsid w:val="0338636C"/>
    <w:rsid w:val="03393F48"/>
    <w:rsid w:val="034301E4"/>
    <w:rsid w:val="0344276E"/>
    <w:rsid w:val="03497F23"/>
    <w:rsid w:val="034C8931"/>
    <w:rsid w:val="034DCF06"/>
    <w:rsid w:val="03530632"/>
    <w:rsid w:val="035C9A1E"/>
    <w:rsid w:val="035D208F"/>
    <w:rsid w:val="0366B9E4"/>
    <w:rsid w:val="03677BDF"/>
    <w:rsid w:val="036B110E"/>
    <w:rsid w:val="036C401A"/>
    <w:rsid w:val="03741F37"/>
    <w:rsid w:val="037B92C7"/>
    <w:rsid w:val="03839D64"/>
    <w:rsid w:val="038BE9FA"/>
    <w:rsid w:val="03988FC4"/>
    <w:rsid w:val="039DF632"/>
    <w:rsid w:val="03B2D7FB"/>
    <w:rsid w:val="03B84CBE"/>
    <w:rsid w:val="03B9ECD7"/>
    <w:rsid w:val="03C277CD"/>
    <w:rsid w:val="03C752B4"/>
    <w:rsid w:val="03CCEFBC"/>
    <w:rsid w:val="03CDDCE0"/>
    <w:rsid w:val="03D144EA"/>
    <w:rsid w:val="03D713F2"/>
    <w:rsid w:val="03E7B3EA"/>
    <w:rsid w:val="03EF1FD5"/>
    <w:rsid w:val="03F4DAF8"/>
    <w:rsid w:val="03FA1106"/>
    <w:rsid w:val="040592F4"/>
    <w:rsid w:val="040758F0"/>
    <w:rsid w:val="04145E37"/>
    <w:rsid w:val="042577CF"/>
    <w:rsid w:val="04364AAD"/>
    <w:rsid w:val="043674AF"/>
    <w:rsid w:val="043F26B5"/>
    <w:rsid w:val="0442BB41"/>
    <w:rsid w:val="04472147"/>
    <w:rsid w:val="0454B997"/>
    <w:rsid w:val="045612B0"/>
    <w:rsid w:val="04592E64"/>
    <w:rsid w:val="0464BAFC"/>
    <w:rsid w:val="046C7E74"/>
    <w:rsid w:val="046DFC06"/>
    <w:rsid w:val="04735962"/>
    <w:rsid w:val="04760D67"/>
    <w:rsid w:val="048048D6"/>
    <w:rsid w:val="048302E1"/>
    <w:rsid w:val="048433D0"/>
    <w:rsid w:val="04874C90"/>
    <w:rsid w:val="04959B9F"/>
    <w:rsid w:val="049ADB91"/>
    <w:rsid w:val="049FECE4"/>
    <w:rsid w:val="04A9A9F1"/>
    <w:rsid w:val="04B60E80"/>
    <w:rsid w:val="04B891DF"/>
    <w:rsid w:val="04C5C2DE"/>
    <w:rsid w:val="04CD1570"/>
    <w:rsid w:val="04D3D734"/>
    <w:rsid w:val="04D47ABE"/>
    <w:rsid w:val="04D9C2BE"/>
    <w:rsid w:val="04DD62B3"/>
    <w:rsid w:val="04E61C52"/>
    <w:rsid w:val="04EB6896"/>
    <w:rsid w:val="04F034D1"/>
    <w:rsid w:val="04F24311"/>
    <w:rsid w:val="04F838EB"/>
    <w:rsid w:val="04FD2C4A"/>
    <w:rsid w:val="05003D67"/>
    <w:rsid w:val="050141A3"/>
    <w:rsid w:val="050660FF"/>
    <w:rsid w:val="0506BF69"/>
    <w:rsid w:val="05076127"/>
    <w:rsid w:val="0508BFA6"/>
    <w:rsid w:val="050AC2DD"/>
    <w:rsid w:val="05137BE0"/>
    <w:rsid w:val="05164780"/>
    <w:rsid w:val="05197086"/>
    <w:rsid w:val="0519A7BF"/>
    <w:rsid w:val="05278318"/>
    <w:rsid w:val="0529AA97"/>
    <w:rsid w:val="052BA280"/>
    <w:rsid w:val="0531DFDC"/>
    <w:rsid w:val="05325741"/>
    <w:rsid w:val="05346025"/>
    <w:rsid w:val="053A92C0"/>
    <w:rsid w:val="054A0AD6"/>
    <w:rsid w:val="054E9D54"/>
    <w:rsid w:val="0553C364"/>
    <w:rsid w:val="05550E91"/>
    <w:rsid w:val="0563543F"/>
    <w:rsid w:val="056D24CE"/>
    <w:rsid w:val="056DAE1D"/>
    <w:rsid w:val="056EF87D"/>
    <w:rsid w:val="0573B347"/>
    <w:rsid w:val="057FFD6C"/>
    <w:rsid w:val="05932ACE"/>
    <w:rsid w:val="059693FA"/>
    <w:rsid w:val="059F7877"/>
    <w:rsid w:val="05ABFAD7"/>
    <w:rsid w:val="05AED5E7"/>
    <w:rsid w:val="05B0CD75"/>
    <w:rsid w:val="05B1C776"/>
    <w:rsid w:val="05B7A4BA"/>
    <w:rsid w:val="05BC52A1"/>
    <w:rsid w:val="05C72097"/>
    <w:rsid w:val="05CA9021"/>
    <w:rsid w:val="05CAA6F0"/>
    <w:rsid w:val="05DAAC00"/>
    <w:rsid w:val="05DDE959"/>
    <w:rsid w:val="05E11196"/>
    <w:rsid w:val="05E26106"/>
    <w:rsid w:val="05E64ECD"/>
    <w:rsid w:val="05EE6101"/>
    <w:rsid w:val="05EE72AC"/>
    <w:rsid w:val="05F191D4"/>
    <w:rsid w:val="05FA5D1F"/>
    <w:rsid w:val="05FE3761"/>
    <w:rsid w:val="060CB860"/>
    <w:rsid w:val="060D1AA7"/>
    <w:rsid w:val="060F5320"/>
    <w:rsid w:val="060FCFCA"/>
    <w:rsid w:val="0624AF4C"/>
    <w:rsid w:val="063BADCD"/>
    <w:rsid w:val="064204FF"/>
    <w:rsid w:val="064D17FF"/>
    <w:rsid w:val="0650E203"/>
    <w:rsid w:val="0657AB78"/>
    <w:rsid w:val="065A8DB4"/>
    <w:rsid w:val="06623692"/>
    <w:rsid w:val="06626F32"/>
    <w:rsid w:val="06646E6F"/>
    <w:rsid w:val="066D60B9"/>
    <w:rsid w:val="0674BE91"/>
    <w:rsid w:val="068A8394"/>
    <w:rsid w:val="06953370"/>
    <w:rsid w:val="06963056"/>
    <w:rsid w:val="06A1D751"/>
    <w:rsid w:val="06AA3359"/>
    <w:rsid w:val="06B1647D"/>
    <w:rsid w:val="06B81F48"/>
    <w:rsid w:val="06C17938"/>
    <w:rsid w:val="06C7E0B5"/>
    <w:rsid w:val="06D7C9B0"/>
    <w:rsid w:val="06DA0368"/>
    <w:rsid w:val="06DB6C78"/>
    <w:rsid w:val="06E1E9B5"/>
    <w:rsid w:val="06EA42F7"/>
    <w:rsid w:val="0706C31E"/>
    <w:rsid w:val="0707E09A"/>
    <w:rsid w:val="07089BE0"/>
    <w:rsid w:val="070E64B9"/>
    <w:rsid w:val="071CB57D"/>
    <w:rsid w:val="0722C617"/>
    <w:rsid w:val="0735A3A5"/>
    <w:rsid w:val="073C89C6"/>
    <w:rsid w:val="073D168D"/>
    <w:rsid w:val="07414E70"/>
    <w:rsid w:val="0744A3E2"/>
    <w:rsid w:val="074B4CDF"/>
    <w:rsid w:val="074BA8EB"/>
    <w:rsid w:val="07522C54"/>
    <w:rsid w:val="0753B0F5"/>
    <w:rsid w:val="075D31C8"/>
    <w:rsid w:val="075E16DF"/>
    <w:rsid w:val="0764F86D"/>
    <w:rsid w:val="07651F4E"/>
    <w:rsid w:val="07671A37"/>
    <w:rsid w:val="07688472"/>
    <w:rsid w:val="076A1437"/>
    <w:rsid w:val="076E967A"/>
    <w:rsid w:val="07770E2A"/>
    <w:rsid w:val="0783B917"/>
    <w:rsid w:val="0788B5B8"/>
    <w:rsid w:val="078C72CD"/>
    <w:rsid w:val="078CAA07"/>
    <w:rsid w:val="07939E13"/>
    <w:rsid w:val="0793ECBA"/>
    <w:rsid w:val="0795025F"/>
    <w:rsid w:val="079C30B5"/>
    <w:rsid w:val="079ED888"/>
    <w:rsid w:val="07A11C75"/>
    <w:rsid w:val="07B45515"/>
    <w:rsid w:val="07B74096"/>
    <w:rsid w:val="07C35749"/>
    <w:rsid w:val="07C8D709"/>
    <w:rsid w:val="07C9097D"/>
    <w:rsid w:val="07C9A507"/>
    <w:rsid w:val="07D8600D"/>
    <w:rsid w:val="07E6DE91"/>
    <w:rsid w:val="07ECB36C"/>
    <w:rsid w:val="07EF763A"/>
    <w:rsid w:val="07F02960"/>
    <w:rsid w:val="07FD2F7D"/>
    <w:rsid w:val="080B42F0"/>
    <w:rsid w:val="080C6B5F"/>
    <w:rsid w:val="081273E3"/>
    <w:rsid w:val="081A1CEC"/>
    <w:rsid w:val="081A236A"/>
    <w:rsid w:val="081CC6FC"/>
    <w:rsid w:val="081F3798"/>
    <w:rsid w:val="0828F5F8"/>
    <w:rsid w:val="0829692A"/>
    <w:rsid w:val="083AFB0A"/>
    <w:rsid w:val="08463725"/>
    <w:rsid w:val="084BECD6"/>
    <w:rsid w:val="084DAB21"/>
    <w:rsid w:val="084DE39F"/>
    <w:rsid w:val="0856C30D"/>
    <w:rsid w:val="08648650"/>
    <w:rsid w:val="08661BD7"/>
    <w:rsid w:val="08744A5E"/>
    <w:rsid w:val="0876FD05"/>
    <w:rsid w:val="08779EDF"/>
    <w:rsid w:val="087CA2CA"/>
    <w:rsid w:val="087D478B"/>
    <w:rsid w:val="088118C7"/>
    <w:rsid w:val="088D6CBE"/>
    <w:rsid w:val="088DD3EE"/>
    <w:rsid w:val="08901EB1"/>
    <w:rsid w:val="089293D6"/>
    <w:rsid w:val="08930D0C"/>
    <w:rsid w:val="08979136"/>
    <w:rsid w:val="089D18F5"/>
    <w:rsid w:val="08A3F24B"/>
    <w:rsid w:val="08AEFBBC"/>
    <w:rsid w:val="08C089E6"/>
    <w:rsid w:val="08D10607"/>
    <w:rsid w:val="08D70158"/>
    <w:rsid w:val="08D82E11"/>
    <w:rsid w:val="08DD3447"/>
    <w:rsid w:val="08F503B4"/>
    <w:rsid w:val="08F7C9FA"/>
    <w:rsid w:val="08FD7E5D"/>
    <w:rsid w:val="090BA3C4"/>
    <w:rsid w:val="091ADAD2"/>
    <w:rsid w:val="09288FED"/>
    <w:rsid w:val="0929B5D1"/>
    <w:rsid w:val="092B00EF"/>
    <w:rsid w:val="093635E3"/>
    <w:rsid w:val="09365ADC"/>
    <w:rsid w:val="093B2379"/>
    <w:rsid w:val="093FEF97"/>
    <w:rsid w:val="094187A4"/>
    <w:rsid w:val="0943291A"/>
    <w:rsid w:val="09435667"/>
    <w:rsid w:val="0947E4D8"/>
    <w:rsid w:val="0961A06D"/>
    <w:rsid w:val="0969AE44"/>
    <w:rsid w:val="097CB157"/>
    <w:rsid w:val="097CBB9D"/>
    <w:rsid w:val="098FB4DF"/>
    <w:rsid w:val="099681A2"/>
    <w:rsid w:val="09976548"/>
    <w:rsid w:val="099FA792"/>
    <w:rsid w:val="09B5ED4D"/>
    <w:rsid w:val="09C3F520"/>
    <w:rsid w:val="09C4C659"/>
    <w:rsid w:val="09C5398B"/>
    <w:rsid w:val="09C5572E"/>
    <w:rsid w:val="09C7490B"/>
    <w:rsid w:val="09D3414A"/>
    <w:rsid w:val="09D34ED8"/>
    <w:rsid w:val="09D4EA9B"/>
    <w:rsid w:val="09DBC015"/>
    <w:rsid w:val="09DC95D1"/>
    <w:rsid w:val="09E9F5D5"/>
    <w:rsid w:val="09ECB716"/>
    <w:rsid w:val="09ECC51C"/>
    <w:rsid w:val="09F24230"/>
    <w:rsid w:val="09FDE117"/>
    <w:rsid w:val="0A0E94CD"/>
    <w:rsid w:val="0A136F40"/>
    <w:rsid w:val="0A1CEC83"/>
    <w:rsid w:val="0A2369E6"/>
    <w:rsid w:val="0A33F09F"/>
    <w:rsid w:val="0A3AB6AA"/>
    <w:rsid w:val="0A3E6BB0"/>
    <w:rsid w:val="0A4136E8"/>
    <w:rsid w:val="0A4BBD90"/>
    <w:rsid w:val="0A4C7101"/>
    <w:rsid w:val="0A50D3B3"/>
    <w:rsid w:val="0A56235C"/>
    <w:rsid w:val="0A656723"/>
    <w:rsid w:val="0A6616E6"/>
    <w:rsid w:val="0A7233AD"/>
    <w:rsid w:val="0A73A03D"/>
    <w:rsid w:val="0A7D044A"/>
    <w:rsid w:val="0A834F57"/>
    <w:rsid w:val="0A87FD57"/>
    <w:rsid w:val="0A8DCDCC"/>
    <w:rsid w:val="0A8DD346"/>
    <w:rsid w:val="0A8EB4A1"/>
    <w:rsid w:val="0AA73831"/>
    <w:rsid w:val="0AA7E384"/>
    <w:rsid w:val="0AA95596"/>
    <w:rsid w:val="0AACD237"/>
    <w:rsid w:val="0AE397D6"/>
    <w:rsid w:val="0AE6018A"/>
    <w:rsid w:val="0AF22CB3"/>
    <w:rsid w:val="0AF99E18"/>
    <w:rsid w:val="0AFCEF1C"/>
    <w:rsid w:val="0B0664BD"/>
    <w:rsid w:val="0B0C35C5"/>
    <w:rsid w:val="0B0F2651"/>
    <w:rsid w:val="0B1332FF"/>
    <w:rsid w:val="0B222495"/>
    <w:rsid w:val="0B2617FF"/>
    <w:rsid w:val="0B282255"/>
    <w:rsid w:val="0B2BA7D8"/>
    <w:rsid w:val="0B334670"/>
    <w:rsid w:val="0B37241E"/>
    <w:rsid w:val="0B3A6A30"/>
    <w:rsid w:val="0B3C56F4"/>
    <w:rsid w:val="0B3DD658"/>
    <w:rsid w:val="0B3FA719"/>
    <w:rsid w:val="0B41A59A"/>
    <w:rsid w:val="0B441762"/>
    <w:rsid w:val="0B4A0806"/>
    <w:rsid w:val="0B4EC43C"/>
    <w:rsid w:val="0B514AF9"/>
    <w:rsid w:val="0B520AEA"/>
    <w:rsid w:val="0B559114"/>
    <w:rsid w:val="0B560A65"/>
    <w:rsid w:val="0B5C7D38"/>
    <w:rsid w:val="0B5D70CA"/>
    <w:rsid w:val="0B5E5E6E"/>
    <w:rsid w:val="0B67B476"/>
    <w:rsid w:val="0B6AEC46"/>
    <w:rsid w:val="0B7E013A"/>
    <w:rsid w:val="0B802B51"/>
    <w:rsid w:val="0B84C985"/>
    <w:rsid w:val="0B88DA43"/>
    <w:rsid w:val="0B8B5613"/>
    <w:rsid w:val="0B8C6D00"/>
    <w:rsid w:val="0B8D720E"/>
    <w:rsid w:val="0B9A2D9E"/>
    <w:rsid w:val="0B9B9BE5"/>
    <w:rsid w:val="0BA3A4B5"/>
    <w:rsid w:val="0BA4946D"/>
    <w:rsid w:val="0BA78375"/>
    <w:rsid w:val="0BAAF397"/>
    <w:rsid w:val="0BAC0063"/>
    <w:rsid w:val="0BAEAFE2"/>
    <w:rsid w:val="0BC3A14E"/>
    <w:rsid w:val="0BC46E07"/>
    <w:rsid w:val="0BC8ED68"/>
    <w:rsid w:val="0BE22E7B"/>
    <w:rsid w:val="0BE77214"/>
    <w:rsid w:val="0BE9A143"/>
    <w:rsid w:val="0BF472AA"/>
    <w:rsid w:val="0BF88A5D"/>
    <w:rsid w:val="0C0435EC"/>
    <w:rsid w:val="0C0581B9"/>
    <w:rsid w:val="0C0EB6DC"/>
    <w:rsid w:val="0C145DC0"/>
    <w:rsid w:val="0C156E76"/>
    <w:rsid w:val="0C23754E"/>
    <w:rsid w:val="0C238901"/>
    <w:rsid w:val="0C23D372"/>
    <w:rsid w:val="0C2F1DAF"/>
    <w:rsid w:val="0C3E997D"/>
    <w:rsid w:val="0C4925F2"/>
    <w:rsid w:val="0C5BFF9A"/>
    <w:rsid w:val="0C5D4C82"/>
    <w:rsid w:val="0C5D9B2F"/>
    <w:rsid w:val="0C603B2F"/>
    <w:rsid w:val="0C638F64"/>
    <w:rsid w:val="0C647431"/>
    <w:rsid w:val="0C69BA69"/>
    <w:rsid w:val="0C6B422D"/>
    <w:rsid w:val="0C6FFED0"/>
    <w:rsid w:val="0C723C52"/>
    <w:rsid w:val="0C7765D8"/>
    <w:rsid w:val="0C7812AA"/>
    <w:rsid w:val="0C885D11"/>
    <w:rsid w:val="0C89C6F1"/>
    <w:rsid w:val="0C89FE79"/>
    <w:rsid w:val="0C8B69F4"/>
    <w:rsid w:val="0C9334F8"/>
    <w:rsid w:val="0C97649C"/>
    <w:rsid w:val="0C999432"/>
    <w:rsid w:val="0CA5D273"/>
    <w:rsid w:val="0CB201D2"/>
    <w:rsid w:val="0CBBA903"/>
    <w:rsid w:val="0CC33188"/>
    <w:rsid w:val="0CC55AFB"/>
    <w:rsid w:val="0CCDF4BD"/>
    <w:rsid w:val="0CCEC7F9"/>
    <w:rsid w:val="0CD34390"/>
    <w:rsid w:val="0CD991EE"/>
    <w:rsid w:val="0CD9F005"/>
    <w:rsid w:val="0CDB19B6"/>
    <w:rsid w:val="0CDBA2D4"/>
    <w:rsid w:val="0CDD868B"/>
    <w:rsid w:val="0CE06DC5"/>
    <w:rsid w:val="0CE33EBE"/>
    <w:rsid w:val="0CE5703B"/>
    <w:rsid w:val="0CE6F374"/>
    <w:rsid w:val="0CF3010F"/>
    <w:rsid w:val="0CF8292A"/>
    <w:rsid w:val="0CFFB71E"/>
    <w:rsid w:val="0D1453A6"/>
    <w:rsid w:val="0D14EE19"/>
    <w:rsid w:val="0D170A2A"/>
    <w:rsid w:val="0D234D9C"/>
    <w:rsid w:val="0D29D5DA"/>
    <w:rsid w:val="0D2CB4D9"/>
    <w:rsid w:val="0D2FD802"/>
    <w:rsid w:val="0D333088"/>
    <w:rsid w:val="0D38DF77"/>
    <w:rsid w:val="0D44F427"/>
    <w:rsid w:val="0D61C956"/>
    <w:rsid w:val="0D6A356F"/>
    <w:rsid w:val="0D77C3FE"/>
    <w:rsid w:val="0D78CCA4"/>
    <w:rsid w:val="0D79226F"/>
    <w:rsid w:val="0D7DC327"/>
    <w:rsid w:val="0D7F6130"/>
    <w:rsid w:val="0D90C1CD"/>
    <w:rsid w:val="0D939876"/>
    <w:rsid w:val="0D979903"/>
    <w:rsid w:val="0DA73E81"/>
    <w:rsid w:val="0DAE2146"/>
    <w:rsid w:val="0DB28EEF"/>
    <w:rsid w:val="0DB7B00B"/>
    <w:rsid w:val="0DB7BDB5"/>
    <w:rsid w:val="0DBEB934"/>
    <w:rsid w:val="0DC8044B"/>
    <w:rsid w:val="0DD673D3"/>
    <w:rsid w:val="0DD7997E"/>
    <w:rsid w:val="0DD7F3F3"/>
    <w:rsid w:val="0DD878A2"/>
    <w:rsid w:val="0DD88C56"/>
    <w:rsid w:val="0DE01733"/>
    <w:rsid w:val="0DE3CDE0"/>
    <w:rsid w:val="0DE5447B"/>
    <w:rsid w:val="0DF07318"/>
    <w:rsid w:val="0DF08FC4"/>
    <w:rsid w:val="0E014320"/>
    <w:rsid w:val="0E03FE51"/>
    <w:rsid w:val="0E097E59"/>
    <w:rsid w:val="0E0C3620"/>
    <w:rsid w:val="0E0F05E7"/>
    <w:rsid w:val="0E11C44A"/>
    <w:rsid w:val="0E12FB0A"/>
    <w:rsid w:val="0E1D1473"/>
    <w:rsid w:val="0E29ACFC"/>
    <w:rsid w:val="0E2BBCF3"/>
    <w:rsid w:val="0E307D0E"/>
    <w:rsid w:val="0E43D6E0"/>
    <w:rsid w:val="0E445BF4"/>
    <w:rsid w:val="0E45E47A"/>
    <w:rsid w:val="0E4D6F05"/>
    <w:rsid w:val="0E4F80AB"/>
    <w:rsid w:val="0E56FB91"/>
    <w:rsid w:val="0E65F523"/>
    <w:rsid w:val="0E662AD9"/>
    <w:rsid w:val="0E6AA5DA"/>
    <w:rsid w:val="0E700D00"/>
    <w:rsid w:val="0E784C26"/>
    <w:rsid w:val="0E7BA19C"/>
    <w:rsid w:val="0E83AEA7"/>
    <w:rsid w:val="0EA31219"/>
    <w:rsid w:val="0EA710A4"/>
    <w:rsid w:val="0EBA5871"/>
    <w:rsid w:val="0EC33AFC"/>
    <w:rsid w:val="0ECA548E"/>
    <w:rsid w:val="0ED69185"/>
    <w:rsid w:val="0EDBAC93"/>
    <w:rsid w:val="0EE3D481"/>
    <w:rsid w:val="0EF260F9"/>
    <w:rsid w:val="0EF9D535"/>
    <w:rsid w:val="0F010EF0"/>
    <w:rsid w:val="0F084FF2"/>
    <w:rsid w:val="0F0F50BE"/>
    <w:rsid w:val="0F1477EB"/>
    <w:rsid w:val="0F231A1E"/>
    <w:rsid w:val="0F37A661"/>
    <w:rsid w:val="0F3A892F"/>
    <w:rsid w:val="0F3FB06A"/>
    <w:rsid w:val="0F44535B"/>
    <w:rsid w:val="0F47A290"/>
    <w:rsid w:val="0F483F0D"/>
    <w:rsid w:val="0F4E0CAD"/>
    <w:rsid w:val="0F534ED1"/>
    <w:rsid w:val="0F56C8C7"/>
    <w:rsid w:val="0F59D8AC"/>
    <w:rsid w:val="0F5D3699"/>
    <w:rsid w:val="0F64F5FD"/>
    <w:rsid w:val="0F6E4767"/>
    <w:rsid w:val="0F6EADCA"/>
    <w:rsid w:val="0F703133"/>
    <w:rsid w:val="0F71B8D3"/>
    <w:rsid w:val="0F7785BA"/>
    <w:rsid w:val="0F7F1DDE"/>
    <w:rsid w:val="0F848DF4"/>
    <w:rsid w:val="0F9FE173"/>
    <w:rsid w:val="0FA0066C"/>
    <w:rsid w:val="0FAE1EB1"/>
    <w:rsid w:val="0FB5815D"/>
    <w:rsid w:val="0FBDF78B"/>
    <w:rsid w:val="0FC34DC0"/>
    <w:rsid w:val="0FC6B257"/>
    <w:rsid w:val="0FC9CB08"/>
    <w:rsid w:val="0FCD03DB"/>
    <w:rsid w:val="0FCE9EB3"/>
    <w:rsid w:val="0FD11A05"/>
    <w:rsid w:val="0FD3CFF6"/>
    <w:rsid w:val="0FE00B77"/>
    <w:rsid w:val="0FE3FE42"/>
    <w:rsid w:val="0FF04747"/>
    <w:rsid w:val="0FF170B1"/>
    <w:rsid w:val="0FF2CA53"/>
    <w:rsid w:val="0FFD4A05"/>
    <w:rsid w:val="1010306E"/>
    <w:rsid w:val="1014D999"/>
    <w:rsid w:val="1017AC81"/>
    <w:rsid w:val="102E05DD"/>
    <w:rsid w:val="1030BC69"/>
    <w:rsid w:val="103F9BB8"/>
    <w:rsid w:val="104DBA3D"/>
    <w:rsid w:val="10508532"/>
    <w:rsid w:val="1051F3D3"/>
    <w:rsid w:val="1060E66A"/>
    <w:rsid w:val="1064423C"/>
    <w:rsid w:val="10644373"/>
    <w:rsid w:val="10697BBA"/>
    <w:rsid w:val="1070D7F6"/>
    <w:rsid w:val="10877E14"/>
    <w:rsid w:val="108C2E07"/>
    <w:rsid w:val="1092A684"/>
    <w:rsid w:val="1097D4D0"/>
    <w:rsid w:val="109CC6B8"/>
    <w:rsid w:val="10A3D076"/>
    <w:rsid w:val="10AE5375"/>
    <w:rsid w:val="10BF6BB1"/>
    <w:rsid w:val="10CB9BCB"/>
    <w:rsid w:val="10D50CFA"/>
    <w:rsid w:val="10D897E5"/>
    <w:rsid w:val="10EB6869"/>
    <w:rsid w:val="10F9D4E9"/>
    <w:rsid w:val="11050E84"/>
    <w:rsid w:val="11109257"/>
    <w:rsid w:val="111224C8"/>
    <w:rsid w:val="111292EF"/>
    <w:rsid w:val="1115520C"/>
    <w:rsid w:val="1120EB7C"/>
    <w:rsid w:val="1126C2E5"/>
    <w:rsid w:val="112F70BD"/>
    <w:rsid w:val="11392B22"/>
    <w:rsid w:val="113A81B6"/>
    <w:rsid w:val="113BFF8D"/>
    <w:rsid w:val="1142DD35"/>
    <w:rsid w:val="114543D3"/>
    <w:rsid w:val="11458CC9"/>
    <w:rsid w:val="1150E23F"/>
    <w:rsid w:val="11580C34"/>
    <w:rsid w:val="115C26AE"/>
    <w:rsid w:val="115D01C4"/>
    <w:rsid w:val="1168FEF7"/>
    <w:rsid w:val="116BC978"/>
    <w:rsid w:val="116D6651"/>
    <w:rsid w:val="1170DBD7"/>
    <w:rsid w:val="1176335C"/>
    <w:rsid w:val="1176996F"/>
    <w:rsid w:val="1181CF04"/>
    <w:rsid w:val="11854520"/>
    <w:rsid w:val="11895F97"/>
    <w:rsid w:val="118A6C62"/>
    <w:rsid w:val="118BBBE6"/>
    <w:rsid w:val="1190EF0C"/>
    <w:rsid w:val="1194FBF9"/>
    <w:rsid w:val="1199F5E5"/>
    <w:rsid w:val="119A2F4C"/>
    <w:rsid w:val="119C84E5"/>
    <w:rsid w:val="11A86611"/>
    <w:rsid w:val="11A8B2AA"/>
    <w:rsid w:val="11ABD9C9"/>
    <w:rsid w:val="11B42AFD"/>
    <w:rsid w:val="11BA888C"/>
    <w:rsid w:val="11BE5E4D"/>
    <w:rsid w:val="11C80959"/>
    <w:rsid w:val="11CA9367"/>
    <w:rsid w:val="11CBC012"/>
    <w:rsid w:val="11D122D9"/>
    <w:rsid w:val="11E8EA41"/>
    <w:rsid w:val="11FAD1EF"/>
    <w:rsid w:val="12141289"/>
    <w:rsid w:val="1227FE68"/>
    <w:rsid w:val="122C6510"/>
    <w:rsid w:val="12347D4A"/>
    <w:rsid w:val="12348579"/>
    <w:rsid w:val="123733BC"/>
    <w:rsid w:val="123D0A31"/>
    <w:rsid w:val="1251ACEA"/>
    <w:rsid w:val="12551EBE"/>
    <w:rsid w:val="1255AF09"/>
    <w:rsid w:val="125D9DCE"/>
    <w:rsid w:val="126F1DAF"/>
    <w:rsid w:val="127204D3"/>
    <w:rsid w:val="1272AEC6"/>
    <w:rsid w:val="12751269"/>
    <w:rsid w:val="127EB2CD"/>
    <w:rsid w:val="127FDDCA"/>
    <w:rsid w:val="1281CDEB"/>
    <w:rsid w:val="1286F822"/>
    <w:rsid w:val="129E2583"/>
    <w:rsid w:val="12A1EC22"/>
    <w:rsid w:val="12A984FB"/>
    <w:rsid w:val="12AF070B"/>
    <w:rsid w:val="12B43580"/>
    <w:rsid w:val="12BC0FCA"/>
    <w:rsid w:val="12BCD96C"/>
    <w:rsid w:val="12C3C5E8"/>
    <w:rsid w:val="12CC8B3C"/>
    <w:rsid w:val="12DB443A"/>
    <w:rsid w:val="12F15476"/>
    <w:rsid w:val="12F7479A"/>
    <w:rsid w:val="12FAAB91"/>
    <w:rsid w:val="1305945F"/>
    <w:rsid w:val="1306D693"/>
    <w:rsid w:val="1319F2E6"/>
    <w:rsid w:val="13224D96"/>
    <w:rsid w:val="1323A16F"/>
    <w:rsid w:val="13245F63"/>
    <w:rsid w:val="13323CB7"/>
    <w:rsid w:val="1333F01B"/>
    <w:rsid w:val="1334A7EA"/>
    <w:rsid w:val="1336EFEB"/>
    <w:rsid w:val="133CE274"/>
    <w:rsid w:val="133F6B22"/>
    <w:rsid w:val="1344CBBB"/>
    <w:rsid w:val="13466E35"/>
    <w:rsid w:val="13469A49"/>
    <w:rsid w:val="134CA178"/>
    <w:rsid w:val="135015E5"/>
    <w:rsid w:val="135579A3"/>
    <w:rsid w:val="13582025"/>
    <w:rsid w:val="135E817A"/>
    <w:rsid w:val="1366E32D"/>
    <w:rsid w:val="13679073"/>
    <w:rsid w:val="13702FCA"/>
    <w:rsid w:val="13765CF4"/>
    <w:rsid w:val="137C16CF"/>
    <w:rsid w:val="137FDAD5"/>
    <w:rsid w:val="138FF72C"/>
    <w:rsid w:val="138FFECB"/>
    <w:rsid w:val="1390967D"/>
    <w:rsid w:val="13959729"/>
    <w:rsid w:val="13977FDA"/>
    <w:rsid w:val="139B3672"/>
    <w:rsid w:val="139BCEB5"/>
    <w:rsid w:val="139D2F63"/>
    <w:rsid w:val="13A3067E"/>
    <w:rsid w:val="13BA4106"/>
    <w:rsid w:val="13CC73D0"/>
    <w:rsid w:val="13D97779"/>
    <w:rsid w:val="13DA4993"/>
    <w:rsid w:val="13DD0EDA"/>
    <w:rsid w:val="13EA59FD"/>
    <w:rsid w:val="13F202C4"/>
    <w:rsid w:val="13F994F3"/>
    <w:rsid w:val="13FA0F52"/>
    <w:rsid w:val="13FD46B2"/>
    <w:rsid w:val="140231C6"/>
    <w:rsid w:val="1405522F"/>
    <w:rsid w:val="141462B9"/>
    <w:rsid w:val="141C16C5"/>
    <w:rsid w:val="141E0D65"/>
    <w:rsid w:val="141FBC2C"/>
    <w:rsid w:val="1425C61E"/>
    <w:rsid w:val="143A1860"/>
    <w:rsid w:val="143A81D9"/>
    <w:rsid w:val="1442937A"/>
    <w:rsid w:val="14450939"/>
    <w:rsid w:val="144779D9"/>
    <w:rsid w:val="1449E20B"/>
    <w:rsid w:val="144A4010"/>
    <w:rsid w:val="145984D1"/>
    <w:rsid w:val="145A99EB"/>
    <w:rsid w:val="145CECEF"/>
    <w:rsid w:val="1467DD71"/>
    <w:rsid w:val="1470CCFE"/>
    <w:rsid w:val="14732FFB"/>
    <w:rsid w:val="1474103E"/>
    <w:rsid w:val="14785D96"/>
    <w:rsid w:val="1479B83E"/>
    <w:rsid w:val="147DC715"/>
    <w:rsid w:val="148A5B9E"/>
    <w:rsid w:val="148CF574"/>
    <w:rsid w:val="14912A51"/>
    <w:rsid w:val="149F8E46"/>
    <w:rsid w:val="14ACD7E3"/>
    <w:rsid w:val="14B7D79E"/>
    <w:rsid w:val="14B8423E"/>
    <w:rsid w:val="14B961C1"/>
    <w:rsid w:val="14BBA239"/>
    <w:rsid w:val="14C883F9"/>
    <w:rsid w:val="14CE8950"/>
    <w:rsid w:val="14D1B52B"/>
    <w:rsid w:val="14D725C9"/>
    <w:rsid w:val="14D8F587"/>
    <w:rsid w:val="14E26AAA"/>
    <w:rsid w:val="14E93129"/>
    <w:rsid w:val="14EBF00E"/>
    <w:rsid w:val="14ED31FC"/>
    <w:rsid w:val="14F3A486"/>
    <w:rsid w:val="14F669AE"/>
    <w:rsid w:val="14FD16D5"/>
    <w:rsid w:val="150360D4"/>
    <w:rsid w:val="150795E7"/>
    <w:rsid w:val="15085CC3"/>
    <w:rsid w:val="15155586"/>
    <w:rsid w:val="152CBEBC"/>
    <w:rsid w:val="1538A35F"/>
    <w:rsid w:val="153B17C9"/>
    <w:rsid w:val="15428B73"/>
    <w:rsid w:val="1544576C"/>
    <w:rsid w:val="15481882"/>
    <w:rsid w:val="154B1FBE"/>
    <w:rsid w:val="154EC8A3"/>
    <w:rsid w:val="155BDA80"/>
    <w:rsid w:val="156EE656"/>
    <w:rsid w:val="157F46F1"/>
    <w:rsid w:val="15806808"/>
    <w:rsid w:val="1583A8DB"/>
    <w:rsid w:val="158CFC70"/>
    <w:rsid w:val="159140C0"/>
    <w:rsid w:val="15A77276"/>
    <w:rsid w:val="15BF4E71"/>
    <w:rsid w:val="15D259EC"/>
    <w:rsid w:val="15D54DB4"/>
    <w:rsid w:val="15E3AE8B"/>
    <w:rsid w:val="16054A42"/>
    <w:rsid w:val="1609F827"/>
    <w:rsid w:val="1621B686"/>
    <w:rsid w:val="162F077D"/>
    <w:rsid w:val="16327932"/>
    <w:rsid w:val="163AC683"/>
    <w:rsid w:val="16407DED"/>
    <w:rsid w:val="16430FB9"/>
    <w:rsid w:val="16464D1E"/>
    <w:rsid w:val="164C5CEF"/>
    <w:rsid w:val="164F1254"/>
    <w:rsid w:val="165C0025"/>
    <w:rsid w:val="16740B2C"/>
    <w:rsid w:val="16918F49"/>
    <w:rsid w:val="1692AC01"/>
    <w:rsid w:val="1694FACA"/>
    <w:rsid w:val="16A4FD19"/>
    <w:rsid w:val="16A80171"/>
    <w:rsid w:val="16ABEEB0"/>
    <w:rsid w:val="16C3F0F6"/>
    <w:rsid w:val="16CB0383"/>
    <w:rsid w:val="16CC8699"/>
    <w:rsid w:val="16D7FDD2"/>
    <w:rsid w:val="16E90929"/>
    <w:rsid w:val="16E9B127"/>
    <w:rsid w:val="16F037CF"/>
    <w:rsid w:val="16F149BD"/>
    <w:rsid w:val="16F2E122"/>
    <w:rsid w:val="16F8D33C"/>
    <w:rsid w:val="1711EF43"/>
    <w:rsid w:val="1717FD07"/>
    <w:rsid w:val="171829DF"/>
    <w:rsid w:val="17258DB3"/>
    <w:rsid w:val="17296675"/>
    <w:rsid w:val="173293EB"/>
    <w:rsid w:val="1735C412"/>
    <w:rsid w:val="17364099"/>
    <w:rsid w:val="1736D2D2"/>
    <w:rsid w:val="17387505"/>
    <w:rsid w:val="173C526B"/>
    <w:rsid w:val="17420883"/>
    <w:rsid w:val="174E97FF"/>
    <w:rsid w:val="1751D307"/>
    <w:rsid w:val="17564E71"/>
    <w:rsid w:val="1764BB9A"/>
    <w:rsid w:val="17742545"/>
    <w:rsid w:val="17791ED8"/>
    <w:rsid w:val="17794066"/>
    <w:rsid w:val="177F224C"/>
    <w:rsid w:val="177FDF63"/>
    <w:rsid w:val="178CA02B"/>
    <w:rsid w:val="179CA9B1"/>
    <w:rsid w:val="17A2B2B0"/>
    <w:rsid w:val="17AD61DB"/>
    <w:rsid w:val="17B0181F"/>
    <w:rsid w:val="17B15137"/>
    <w:rsid w:val="17B6D967"/>
    <w:rsid w:val="17C2ECD0"/>
    <w:rsid w:val="17C4AD6B"/>
    <w:rsid w:val="17C7A3F0"/>
    <w:rsid w:val="17C9B45E"/>
    <w:rsid w:val="17D2F8E8"/>
    <w:rsid w:val="17EAB926"/>
    <w:rsid w:val="17F2A2A3"/>
    <w:rsid w:val="17F44657"/>
    <w:rsid w:val="17F9236F"/>
    <w:rsid w:val="17F9731F"/>
    <w:rsid w:val="17FF66CD"/>
    <w:rsid w:val="18015D74"/>
    <w:rsid w:val="18045890"/>
    <w:rsid w:val="1806C453"/>
    <w:rsid w:val="180A2AE0"/>
    <w:rsid w:val="180AA70E"/>
    <w:rsid w:val="18138A84"/>
    <w:rsid w:val="181DFF1E"/>
    <w:rsid w:val="181FD5B1"/>
    <w:rsid w:val="1829D358"/>
    <w:rsid w:val="182E12DC"/>
    <w:rsid w:val="18311EDF"/>
    <w:rsid w:val="183455C5"/>
    <w:rsid w:val="18353345"/>
    <w:rsid w:val="18402D21"/>
    <w:rsid w:val="18471301"/>
    <w:rsid w:val="18478FB2"/>
    <w:rsid w:val="18483089"/>
    <w:rsid w:val="184FB25C"/>
    <w:rsid w:val="184FDFE3"/>
    <w:rsid w:val="185326DD"/>
    <w:rsid w:val="18565DA0"/>
    <w:rsid w:val="1858AE2E"/>
    <w:rsid w:val="185EE5FA"/>
    <w:rsid w:val="1865594D"/>
    <w:rsid w:val="18763451"/>
    <w:rsid w:val="18767768"/>
    <w:rsid w:val="187BD08D"/>
    <w:rsid w:val="187C49B2"/>
    <w:rsid w:val="188765D8"/>
    <w:rsid w:val="18896687"/>
    <w:rsid w:val="188CF0CA"/>
    <w:rsid w:val="188D1A1E"/>
    <w:rsid w:val="189027A3"/>
    <w:rsid w:val="189178CF"/>
    <w:rsid w:val="18973FEC"/>
    <w:rsid w:val="189AB41A"/>
    <w:rsid w:val="189B0ED9"/>
    <w:rsid w:val="18AFEB61"/>
    <w:rsid w:val="18B24BC2"/>
    <w:rsid w:val="18C85BA1"/>
    <w:rsid w:val="18D6716A"/>
    <w:rsid w:val="18E11307"/>
    <w:rsid w:val="18E23730"/>
    <w:rsid w:val="18EF2D29"/>
    <w:rsid w:val="18EF87E8"/>
    <w:rsid w:val="18F880C8"/>
    <w:rsid w:val="1901D0C1"/>
    <w:rsid w:val="190F1D33"/>
    <w:rsid w:val="191189B1"/>
    <w:rsid w:val="191893F3"/>
    <w:rsid w:val="19258BEB"/>
    <w:rsid w:val="1932E0BD"/>
    <w:rsid w:val="193321FF"/>
    <w:rsid w:val="193F85EC"/>
    <w:rsid w:val="1947CF9C"/>
    <w:rsid w:val="194C8A24"/>
    <w:rsid w:val="19516D44"/>
    <w:rsid w:val="1959F34E"/>
    <w:rsid w:val="195DF45B"/>
    <w:rsid w:val="196043C7"/>
    <w:rsid w:val="19676593"/>
    <w:rsid w:val="196A482B"/>
    <w:rsid w:val="196AAC67"/>
    <w:rsid w:val="1970DACD"/>
    <w:rsid w:val="1973DD9F"/>
    <w:rsid w:val="197DACF1"/>
    <w:rsid w:val="19805A19"/>
    <w:rsid w:val="19822D30"/>
    <w:rsid w:val="198370CA"/>
    <w:rsid w:val="1983952A"/>
    <w:rsid w:val="19859FA3"/>
    <w:rsid w:val="198ACEE0"/>
    <w:rsid w:val="198BC658"/>
    <w:rsid w:val="199016B8"/>
    <w:rsid w:val="1990F475"/>
    <w:rsid w:val="19910086"/>
    <w:rsid w:val="19954B54"/>
    <w:rsid w:val="1998C133"/>
    <w:rsid w:val="199A2A3B"/>
    <w:rsid w:val="199AAC78"/>
    <w:rsid w:val="199EC519"/>
    <w:rsid w:val="19A531F1"/>
    <w:rsid w:val="19C33040"/>
    <w:rsid w:val="19C4F9D0"/>
    <w:rsid w:val="19C849B1"/>
    <w:rsid w:val="19CAB8D6"/>
    <w:rsid w:val="19CF327A"/>
    <w:rsid w:val="19D6AC32"/>
    <w:rsid w:val="19D9ED69"/>
    <w:rsid w:val="19E770E5"/>
    <w:rsid w:val="19E954E6"/>
    <w:rsid w:val="19EAE7C5"/>
    <w:rsid w:val="19EBF9AF"/>
    <w:rsid w:val="19F0A3A5"/>
    <w:rsid w:val="19F3B842"/>
    <w:rsid w:val="19FBDA4D"/>
    <w:rsid w:val="19FD13C7"/>
    <w:rsid w:val="1A01B1FF"/>
    <w:rsid w:val="1A103342"/>
    <w:rsid w:val="1A15B8B5"/>
    <w:rsid w:val="1A22CA1F"/>
    <w:rsid w:val="1A2DD932"/>
    <w:rsid w:val="1A318090"/>
    <w:rsid w:val="1A39F35D"/>
    <w:rsid w:val="1A3A2556"/>
    <w:rsid w:val="1A493561"/>
    <w:rsid w:val="1A53EB53"/>
    <w:rsid w:val="1A603AE6"/>
    <w:rsid w:val="1A70F624"/>
    <w:rsid w:val="1A719481"/>
    <w:rsid w:val="1A7E8556"/>
    <w:rsid w:val="1A8374D2"/>
    <w:rsid w:val="1A8BB46B"/>
    <w:rsid w:val="1A8FB16D"/>
    <w:rsid w:val="1A92E83D"/>
    <w:rsid w:val="1A943214"/>
    <w:rsid w:val="1A9A120D"/>
    <w:rsid w:val="1A9D53F3"/>
    <w:rsid w:val="1A9E069B"/>
    <w:rsid w:val="1AB13E67"/>
    <w:rsid w:val="1AB72D6B"/>
    <w:rsid w:val="1ABAD1A4"/>
    <w:rsid w:val="1ABC65B7"/>
    <w:rsid w:val="1AC5525C"/>
    <w:rsid w:val="1AC98C42"/>
    <w:rsid w:val="1ADA5372"/>
    <w:rsid w:val="1AE2E696"/>
    <w:rsid w:val="1AE83529"/>
    <w:rsid w:val="1AE8BB0E"/>
    <w:rsid w:val="1AE9C37E"/>
    <w:rsid w:val="1AF904B7"/>
    <w:rsid w:val="1AFA28E0"/>
    <w:rsid w:val="1AFD887F"/>
    <w:rsid w:val="1B01A9BC"/>
    <w:rsid w:val="1B0AEC36"/>
    <w:rsid w:val="1B0CF2A8"/>
    <w:rsid w:val="1B1271CC"/>
    <w:rsid w:val="1B138C45"/>
    <w:rsid w:val="1B1F4379"/>
    <w:rsid w:val="1B29F01B"/>
    <w:rsid w:val="1B2D00D3"/>
    <w:rsid w:val="1B2DE849"/>
    <w:rsid w:val="1B396F4A"/>
    <w:rsid w:val="1B39B6EC"/>
    <w:rsid w:val="1B3B3C2E"/>
    <w:rsid w:val="1B3B56F1"/>
    <w:rsid w:val="1B40AAB7"/>
    <w:rsid w:val="1B488DA7"/>
    <w:rsid w:val="1B49AF2B"/>
    <w:rsid w:val="1B4A65E5"/>
    <w:rsid w:val="1B505DF7"/>
    <w:rsid w:val="1B51AC2E"/>
    <w:rsid w:val="1B53601A"/>
    <w:rsid w:val="1B5C7ACB"/>
    <w:rsid w:val="1B6B6CE0"/>
    <w:rsid w:val="1B71839E"/>
    <w:rsid w:val="1B8844F5"/>
    <w:rsid w:val="1B8F9F8A"/>
    <w:rsid w:val="1B963EDB"/>
    <w:rsid w:val="1B971E46"/>
    <w:rsid w:val="1B99DFF9"/>
    <w:rsid w:val="1BA13223"/>
    <w:rsid w:val="1BB2A171"/>
    <w:rsid w:val="1BB92FC6"/>
    <w:rsid w:val="1BCD50F1"/>
    <w:rsid w:val="1BD53C33"/>
    <w:rsid w:val="1BD5638F"/>
    <w:rsid w:val="1BD5F5B7"/>
    <w:rsid w:val="1BEB9B02"/>
    <w:rsid w:val="1C0CCA59"/>
    <w:rsid w:val="1C1ACD03"/>
    <w:rsid w:val="1C1C6638"/>
    <w:rsid w:val="1C25C17E"/>
    <w:rsid w:val="1C2E12FF"/>
    <w:rsid w:val="1C3733C5"/>
    <w:rsid w:val="1C378C2C"/>
    <w:rsid w:val="1C3B86B2"/>
    <w:rsid w:val="1C41AD56"/>
    <w:rsid w:val="1C4430AE"/>
    <w:rsid w:val="1C51551A"/>
    <w:rsid w:val="1C57C23F"/>
    <w:rsid w:val="1C5A47EF"/>
    <w:rsid w:val="1C60114E"/>
    <w:rsid w:val="1C6350EF"/>
    <w:rsid w:val="1C6AD5EB"/>
    <w:rsid w:val="1C729F08"/>
    <w:rsid w:val="1C7E6CD1"/>
    <w:rsid w:val="1C8B5F8E"/>
    <w:rsid w:val="1C9265F6"/>
    <w:rsid w:val="1C951D19"/>
    <w:rsid w:val="1C9CEB2D"/>
    <w:rsid w:val="1CA5ED72"/>
    <w:rsid w:val="1CADF3FA"/>
    <w:rsid w:val="1CAE5BD5"/>
    <w:rsid w:val="1CB643B1"/>
    <w:rsid w:val="1CC8E20D"/>
    <w:rsid w:val="1CC9BDF7"/>
    <w:rsid w:val="1CCBDE97"/>
    <w:rsid w:val="1CCD227A"/>
    <w:rsid w:val="1CF2F1C9"/>
    <w:rsid w:val="1CF52B6E"/>
    <w:rsid w:val="1CF6CBD0"/>
    <w:rsid w:val="1D00B3A2"/>
    <w:rsid w:val="1D0136A7"/>
    <w:rsid w:val="1D04E2E7"/>
    <w:rsid w:val="1D07455B"/>
    <w:rsid w:val="1D0752FE"/>
    <w:rsid w:val="1D076486"/>
    <w:rsid w:val="1D0B11E5"/>
    <w:rsid w:val="1D136CFF"/>
    <w:rsid w:val="1D27397C"/>
    <w:rsid w:val="1D27831B"/>
    <w:rsid w:val="1D294ED1"/>
    <w:rsid w:val="1D2B0B0E"/>
    <w:rsid w:val="1D2C371F"/>
    <w:rsid w:val="1D2FDFD8"/>
    <w:rsid w:val="1D377426"/>
    <w:rsid w:val="1D50D93A"/>
    <w:rsid w:val="1D5214F3"/>
    <w:rsid w:val="1D578A97"/>
    <w:rsid w:val="1D584230"/>
    <w:rsid w:val="1D67A97B"/>
    <w:rsid w:val="1D6E0CBC"/>
    <w:rsid w:val="1D6F7D9E"/>
    <w:rsid w:val="1D6FB9E4"/>
    <w:rsid w:val="1D76B3D8"/>
    <w:rsid w:val="1D76FD87"/>
    <w:rsid w:val="1D7D3D85"/>
    <w:rsid w:val="1D7F0A57"/>
    <w:rsid w:val="1D80EFFC"/>
    <w:rsid w:val="1D9BFDC3"/>
    <w:rsid w:val="1D9CE45D"/>
    <w:rsid w:val="1DA5D1BC"/>
    <w:rsid w:val="1DA63BA2"/>
    <w:rsid w:val="1DCD7EC2"/>
    <w:rsid w:val="1DDAED1D"/>
    <w:rsid w:val="1DDB2A61"/>
    <w:rsid w:val="1DE0010F"/>
    <w:rsid w:val="1DE3C656"/>
    <w:rsid w:val="1DED257B"/>
    <w:rsid w:val="1DFBE1AF"/>
    <w:rsid w:val="1E04B54E"/>
    <w:rsid w:val="1E0BBFDD"/>
    <w:rsid w:val="1E0D3711"/>
    <w:rsid w:val="1E19EEEA"/>
    <w:rsid w:val="1E1F8B52"/>
    <w:rsid w:val="1E211271"/>
    <w:rsid w:val="1E299869"/>
    <w:rsid w:val="1E2B9355"/>
    <w:rsid w:val="1E2D3098"/>
    <w:rsid w:val="1E363C44"/>
    <w:rsid w:val="1E4EE5D7"/>
    <w:rsid w:val="1E508D17"/>
    <w:rsid w:val="1E5728EB"/>
    <w:rsid w:val="1E61A513"/>
    <w:rsid w:val="1E6ADDB1"/>
    <w:rsid w:val="1E6BC11C"/>
    <w:rsid w:val="1E80DFC0"/>
    <w:rsid w:val="1E861B3E"/>
    <w:rsid w:val="1E8D94DA"/>
    <w:rsid w:val="1E93CD5F"/>
    <w:rsid w:val="1E9843EC"/>
    <w:rsid w:val="1E9895C4"/>
    <w:rsid w:val="1E9ACE4C"/>
    <w:rsid w:val="1EA82D86"/>
    <w:rsid w:val="1EB56858"/>
    <w:rsid w:val="1EB6C746"/>
    <w:rsid w:val="1EBB4B2E"/>
    <w:rsid w:val="1EBBD70B"/>
    <w:rsid w:val="1EC0B01B"/>
    <w:rsid w:val="1EC37325"/>
    <w:rsid w:val="1EC49B72"/>
    <w:rsid w:val="1EC83434"/>
    <w:rsid w:val="1ECAFFD0"/>
    <w:rsid w:val="1ECD6348"/>
    <w:rsid w:val="1ECFF5C6"/>
    <w:rsid w:val="1ED4E2BC"/>
    <w:rsid w:val="1EDD1EB3"/>
    <w:rsid w:val="1EE2215E"/>
    <w:rsid w:val="1EF625B6"/>
    <w:rsid w:val="1EF87955"/>
    <w:rsid w:val="1EF9DCFF"/>
    <w:rsid w:val="1F02849D"/>
    <w:rsid w:val="1F0B99A9"/>
    <w:rsid w:val="1F0E21F1"/>
    <w:rsid w:val="1F10BBA9"/>
    <w:rsid w:val="1F15AEDB"/>
    <w:rsid w:val="1F1B03FE"/>
    <w:rsid w:val="1F2342F5"/>
    <w:rsid w:val="1F29A4EB"/>
    <w:rsid w:val="1F2DDDC7"/>
    <w:rsid w:val="1F2EE35B"/>
    <w:rsid w:val="1F382669"/>
    <w:rsid w:val="1F3E111E"/>
    <w:rsid w:val="1F3E616B"/>
    <w:rsid w:val="1F54AF88"/>
    <w:rsid w:val="1F55C50F"/>
    <w:rsid w:val="1F57A591"/>
    <w:rsid w:val="1F592924"/>
    <w:rsid w:val="1F59DBCE"/>
    <w:rsid w:val="1F5DDCE3"/>
    <w:rsid w:val="1F5EDBF1"/>
    <w:rsid w:val="1F5F9B8C"/>
    <w:rsid w:val="1F5FFBC7"/>
    <w:rsid w:val="1F75C5D8"/>
    <w:rsid w:val="1F777D86"/>
    <w:rsid w:val="1F7B1DE1"/>
    <w:rsid w:val="1F7B2370"/>
    <w:rsid w:val="1F7C3C53"/>
    <w:rsid w:val="1F89B492"/>
    <w:rsid w:val="1F91E8B1"/>
    <w:rsid w:val="1F9BD74B"/>
    <w:rsid w:val="1FB47B8F"/>
    <w:rsid w:val="1FB7924A"/>
    <w:rsid w:val="1FBAB97E"/>
    <w:rsid w:val="1FBE374E"/>
    <w:rsid w:val="1FC58DD5"/>
    <w:rsid w:val="1FC95334"/>
    <w:rsid w:val="1FCC4064"/>
    <w:rsid w:val="1FD54499"/>
    <w:rsid w:val="1FD5D491"/>
    <w:rsid w:val="1FE7B488"/>
    <w:rsid w:val="1FE8310F"/>
    <w:rsid w:val="1FE893B9"/>
    <w:rsid w:val="1FF90604"/>
    <w:rsid w:val="20064ECC"/>
    <w:rsid w:val="2008DDB8"/>
    <w:rsid w:val="201E8378"/>
    <w:rsid w:val="202BF9EE"/>
    <w:rsid w:val="202E5F81"/>
    <w:rsid w:val="203C4776"/>
    <w:rsid w:val="203D1C2F"/>
    <w:rsid w:val="2048B321"/>
    <w:rsid w:val="204E82A7"/>
    <w:rsid w:val="205138B9"/>
    <w:rsid w:val="205B043C"/>
    <w:rsid w:val="2062C100"/>
    <w:rsid w:val="206326BE"/>
    <w:rsid w:val="207C01E3"/>
    <w:rsid w:val="2085851A"/>
    <w:rsid w:val="2089E82A"/>
    <w:rsid w:val="208BB702"/>
    <w:rsid w:val="208D6AA4"/>
    <w:rsid w:val="2090F8D2"/>
    <w:rsid w:val="20922689"/>
    <w:rsid w:val="2093B74E"/>
    <w:rsid w:val="2095CF08"/>
    <w:rsid w:val="20A8710B"/>
    <w:rsid w:val="20D09B40"/>
    <w:rsid w:val="20D8116F"/>
    <w:rsid w:val="20D92DA4"/>
    <w:rsid w:val="20E0D605"/>
    <w:rsid w:val="20E2151D"/>
    <w:rsid w:val="20ECFC33"/>
    <w:rsid w:val="21008677"/>
    <w:rsid w:val="2107DE85"/>
    <w:rsid w:val="2109FD99"/>
    <w:rsid w:val="210FF2AF"/>
    <w:rsid w:val="2114AA07"/>
    <w:rsid w:val="2115790B"/>
    <w:rsid w:val="211ABDF7"/>
    <w:rsid w:val="2122479A"/>
    <w:rsid w:val="212486A1"/>
    <w:rsid w:val="2126EABB"/>
    <w:rsid w:val="212CA972"/>
    <w:rsid w:val="2133A26F"/>
    <w:rsid w:val="21379F3C"/>
    <w:rsid w:val="213F3195"/>
    <w:rsid w:val="214E1A04"/>
    <w:rsid w:val="21570024"/>
    <w:rsid w:val="215C14D2"/>
    <w:rsid w:val="216134B5"/>
    <w:rsid w:val="216F12CF"/>
    <w:rsid w:val="21716725"/>
    <w:rsid w:val="2172EE7E"/>
    <w:rsid w:val="218353EC"/>
    <w:rsid w:val="21854944"/>
    <w:rsid w:val="21885E0F"/>
    <w:rsid w:val="2188BED6"/>
    <w:rsid w:val="218FB528"/>
    <w:rsid w:val="219E4B50"/>
    <w:rsid w:val="21A42260"/>
    <w:rsid w:val="21A72A7B"/>
    <w:rsid w:val="21AFA021"/>
    <w:rsid w:val="21B0D397"/>
    <w:rsid w:val="21B32888"/>
    <w:rsid w:val="21B6DEAB"/>
    <w:rsid w:val="21D458BD"/>
    <w:rsid w:val="21D602DC"/>
    <w:rsid w:val="21DB45C7"/>
    <w:rsid w:val="21E0C522"/>
    <w:rsid w:val="21E418FA"/>
    <w:rsid w:val="21E4F1E4"/>
    <w:rsid w:val="21EC9331"/>
    <w:rsid w:val="220D52D0"/>
    <w:rsid w:val="221787CC"/>
    <w:rsid w:val="221D6942"/>
    <w:rsid w:val="2223F0E9"/>
    <w:rsid w:val="2233E6E6"/>
    <w:rsid w:val="223C9275"/>
    <w:rsid w:val="22784A11"/>
    <w:rsid w:val="227F3D5D"/>
    <w:rsid w:val="2282D3BD"/>
    <w:rsid w:val="229971D8"/>
    <w:rsid w:val="229BACE5"/>
    <w:rsid w:val="229EA174"/>
    <w:rsid w:val="22A76E41"/>
    <w:rsid w:val="22A8D37D"/>
    <w:rsid w:val="22AE9F3B"/>
    <w:rsid w:val="22B84481"/>
    <w:rsid w:val="22C4C003"/>
    <w:rsid w:val="22CC3DF8"/>
    <w:rsid w:val="22D5B37F"/>
    <w:rsid w:val="22E2D5A4"/>
    <w:rsid w:val="22F4F4B7"/>
    <w:rsid w:val="2313E32D"/>
    <w:rsid w:val="23171306"/>
    <w:rsid w:val="23387E97"/>
    <w:rsid w:val="233A832D"/>
    <w:rsid w:val="23469707"/>
    <w:rsid w:val="234BC8D1"/>
    <w:rsid w:val="23504A6E"/>
    <w:rsid w:val="23602433"/>
    <w:rsid w:val="23609666"/>
    <w:rsid w:val="2360EF20"/>
    <w:rsid w:val="236467F5"/>
    <w:rsid w:val="2365E6D8"/>
    <w:rsid w:val="2368E9F5"/>
    <w:rsid w:val="236DC8A6"/>
    <w:rsid w:val="236F8753"/>
    <w:rsid w:val="237812E6"/>
    <w:rsid w:val="237E13FE"/>
    <w:rsid w:val="2380AF98"/>
    <w:rsid w:val="23880668"/>
    <w:rsid w:val="2392C346"/>
    <w:rsid w:val="2397873C"/>
    <w:rsid w:val="239BA8BB"/>
    <w:rsid w:val="239C985C"/>
    <w:rsid w:val="23AD739D"/>
    <w:rsid w:val="23C10AB0"/>
    <w:rsid w:val="23C2F76F"/>
    <w:rsid w:val="23C456E0"/>
    <w:rsid w:val="23CC2DD7"/>
    <w:rsid w:val="23CCA568"/>
    <w:rsid w:val="23CD18FF"/>
    <w:rsid w:val="23D7E227"/>
    <w:rsid w:val="23DC3A9F"/>
    <w:rsid w:val="23DD1921"/>
    <w:rsid w:val="23E0766F"/>
    <w:rsid w:val="23F075CB"/>
    <w:rsid w:val="23F4935F"/>
    <w:rsid w:val="23F84957"/>
    <w:rsid w:val="23FF5543"/>
    <w:rsid w:val="2409F4AB"/>
    <w:rsid w:val="240D21F5"/>
    <w:rsid w:val="240D303D"/>
    <w:rsid w:val="240F9715"/>
    <w:rsid w:val="242859B4"/>
    <w:rsid w:val="24328E48"/>
    <w:rsid w:val="243C6F4B"/>
    <w:rsid w:val="24435BF7"/>
    <w:rsid w:val="244F6DE6"/>
    <w:rsid w:val="24535F20"/>
    <w:rsid w:val="24571575"/>
    <w:rsid w:val="2459E85C"/>
    <w:rsid w:val="2461A9FC"/>
    <w:rsid w:val="2465BF23"/>
    <w:rsid w:val="2465DF2A"/>
    <w:rsid w:val="24698DBB"/>
    <w:rsid w:val="246B2333"/>
    <w:rsid w:val="24743677"/>
    <w:rsid w:val="247583F7"/>
    <w:rsid w:val="247BC0E5"/>
    <w:rsid w:val="2485F1C4"/>
    <w:rsid w:val="24860C28"/>
    <w:rsid w:val="24869E81"/>
    <w:rsid w:val="248760B0"/>
    <w:rsid w:val="248A94C3"/>
    <w:rsid w:val="248D8432"/>
    <w:rsid w:val="249AE64D"/>
    <w:rsid w:val="249FE6FD"/>
    <w:rsid w:val="24A324C3"/>
    <w:rsid w:val="24BA025C"/>
    <w:rsid w:val="24BA9740"/>
    <w:rsid w:val="24BF6F4F"/>
    <w:rsid w:val="24C943BC"/>
    <w:rsid w:val="24C9A177"/>
    <w:rsid w:val="24D77311"/>
    <w:rsid w:val="24DA0D3C"/>
    <w:rsid w:val="24E3EC4B"/>
    <w:rsid w:val="24EF3FD4"/>
    <w:rsid w:val="24F0A0B8"/>
    <w:rsid w:val="24F4924F"/>
    <w:rsid w:val="24FE5736"/>
    <w:rsid w:val="25014E82"/>
    <w:rsid w:val="2507D06F"/>
    <w:rsid w:val="250BAF28"/>
    <w:rsid w:val="250D2B41"/>
    <w:rsid w:val="250F8AC7"/>
    <w:rsid w:val="25279C64"/>
    <w:rsid w:val="253276EA"/>
    <w:rsid w:val="2536D833"/>
    <w:rsid w:val="254AAE5A"/>
    <w:rsid w:val="254CE27D"/>
    <w:rsid w:val="254DA7E5"/>
    <w:rsid w:val="254DAB4F"/>
    <w:rsid w:val="255548DF"/>
    <w:rsid w:val="25594246"/>
    <w:rsid w:val="25682CE9"/>
    <w:rsid w:val="2572940D"/>
    <w:rsid w:val="257AC30A"/>
    <w:rsid w:val="2584A7E5"/>
    <w:rsid w:val="2586810B"/>
    <w:rsid w:val="2588D1F5"/>
    <w:rsid w:val="258AEC8B"/>
    <w:rsid w:val="25903CA6"/>
    <w:rsid w:val="2591335D"/>
    <w:rsid w:val="2595B41A"/>
    <w:rsid w:val="25A8339A"/>
    <w:rsid w:val="25A91B49"/>
    <w:rsid w:val="25B0F72A"/>
    <w:rsid w:val="25B59FF7"/>
    <w:rsid w:val="25B74C52"/>
    <w:rsid w:val="25B92483"/>
    <w:rsid w:val="25C9B50D"/>
    <w:rsid w:val="25CAA885"/>
    <w:rsid w:val="25CB4C43"/>
    <w:rsid w:val="25D118D1"/>
    <w:rsid w:val="25E039F3"/>
    <w:rsid w:val="25E1A602"/>
    <w:rsid w:val="25E1DCEE"/>
    <w:rsid w:val="25E781DD"/>
    <w:rsid w:val="25E8BC0F"/>
    <w:rsid w:val="25EDFB80"/>
    <w:rsid w:val="25F69832"/>
    <w:rsid w:val="25F76C75"/>
    <w:rsid w:val="2600AA3A"/>
    <w:rsid w:val="260C34EC"/>
    <w:rsid w:val="26198A7D"/>
    <w:rsid w:val="262C6BE9"/>
    <w:rsid w:val="26319E31"/>
    <w:rsid w:val="2631C316"/>
    <w:rsid w:val="26344BCF"/>
    <w:rsid w:val="26348809"/>
    <w:rsid w:val="263A8C75"/>
    <w:rsid w:val="263FCE19"/>
    <w:rsid w:val="2646FB21"/>
    <w:rsid w:val="264EC8F3"/>
    <w:rsid w:val="2651D0B5"/>
    <w:rsid w:val="2657714D"/>
    <w:rsid w:val="26583FB7"/>
    <w:rsid w:val="2664421C"/>
    <w:rsid w:val="266B4DF9"/>
    <w:rsid w:val="26866FA3"/>
    <w:rsid w:val="2689FB63"/>
    <w:rsid w:val="268F40D5"/>
    <w:rsid w:val="269258AF"/>
    <w:rsid w:val="2697AB6C"/>
    <w:rsid w:val="26A09445"/>
    <w:rsid w:val="26A6A84B"/>
    <w:rsid w:val="26B0A52E"/>
    <w:rsid w:val="26B52F3A"/>
    <w:rsid w:val="26B64C0B"/>
    <w:rsid w:val="26BF26AB"/>
    <w:rsid w:val="26C6E027"/>
    <w:rsid w:val="26CAD276"/>
    <w:rsid w:val="26CD4DB4"/>
    <w:rsid w:val="26CEBEC6"/>
    <w:rsid w:val="26D743FB"/>
    <w:rsid w:val="26D8930F"/>
    <w:rsid w:val="26E667F7"/>
    <w:rsid w:val="26EA4B0A"/>
    <w:rsid w:val="2710CFD4"/>
    <w:rsid w:val="2738079D"/>
    <w:rsid w:val="273C36D1"/>
    <w:rsid w:val="2740E739"/>
    <w:rsid w:val="27432404"/>
    <w:rsid w:val="2758E06B"/>
    <w:rsid w:val="2760D1F8"/>
    <w:rsid w:val="276270FF"/>
    <w:rsid w:val="2764925A"/>
    <w:rsid w:val="276C3945"/>
    <w:rsid w:val="276CBEDC"/>
    <w:rsid w:val="2775A6D7"/>
    <w:rsid w:val="277B9E1A"/>
    <w:rsid w:val="277C7B13"/>
    <w:rsid w:val="277F921C"/>
    <w:rsid w:val="278A6A8D"/>
    <w:rsid w:val="279BB2C0"/>
    <w:rsid w:val="27A0816A"/>
    <w:rsid w:val="27A3C95B"/>
    <w:rsid w:val="27A48683"/>
    <w:rsid w:val="27A69770"/>
    <w:rsid w:val="27B121C7"/>
    <w:rsid w:val="27B1BF83"/>
    <w:rsid w:val="27BE5F62"/>
    <w:rsid w:val="27D12E9C"/>
    <w:rsid w:val="27DD4F25"/>
    <w:rsid w:val="27DDF6DE"/>
    <w:rsid w:val="27E76CA4"/>
    <w:rsid w:val="27EE9EAD"/>
    <w:rsid w:val="27EFACBC"/>
    <w:rsid w:val="27F03991"/>
    <w:rsid w:val="27F17C14"/>
    <w:rsid w:val="27F925F6"/>
    <w:rsid w:val="27FA6867"/>
    <w:rsid w:val="28127352"/>
    <w:rsid w:val="2816AAB2"/>
    <w:rsid w:val="281CE128"/>
    <w:rsid w:val="281FD12E"/>
    <w:rsid w:val="28397CEC"/>
    <w:rsid w:val="283C64A6"/>
    <w:rsid w:val="2844295F"/>
    <w:rsid w:val="28459E00"/>
    <w:rsid w:val="286AF807"/>
    <w:rsid w:val="286F451F"/>
    <w:rsid w:val="28701C69"/>
    <w:rsid w:val="287125B3"/>
    <w:rsid w:val="287A47F0"/>
    <w:rsid w:val="28804634"/>
    <w:rsid w:val="288D96C8"/>
    <w:rsid w:val="2893667B"/>
    <w:rsid w:val="2898B17C"/>
    <w:rsid w:val="289FC52A"/>
    <w:rsid w:val="28A073AF"/>
    <w:rsid w:val="28AE1DC6"/>
    <w:rsid w:val="28B32BAD"/>
    <w:rsid w:val="28C0BE09"/>
    <w:rsid w:val="28C7398B"/>
    <w:rsid w:val="28C739B1"/>
    <w:rsid w:val="28C75306"/>
    <w:rsid w:val="28CAF032"/>
    <w:rsid w:val="28CCCD07"/>
    <w:rsid w:val="28DBE690"/>
    <w:rsid w:val="28E3875A"/>
    <w:rsid w:val="28E407F3"/>
    <w:rsid w:val="28ECFFE2"/>
    <w:rsid w:val="28EDBBC8"/>
    <w:rsid w:val="28F66487"/>
    <w:rsid w:val="28F69BFF"/>
    <w:rsid w:val="28F74F90"/>
    <w:rsid w:val="28F7E993"/>
    <w:rsid w:val="28FCFBC6"/>
    <w:rsid w:val="290D8F33"/>
    <w:rsid w:val="29169930"/>
    <w:rsid w:val="29176E7B"/>
    <w:rsid w:val="291D022C"/>
    <w:rsid w:val="2925B40A"/>
    <w:rsid w:val="292D597F"/>
    <w:rsid w:val="29382187"/>
    <w:rsid w:val="2946738C"/>
    <w:rsid w:val="2957D6E5"/>
    <w:rsid w:val="295EBE58"/>
    <w:rsid w:val="295F3FD6"/>
    <w:rsid w:val="2960E383"/>
    <w:rsid w:val="29646945"/>
    <w:rsid w:val="29662E4B"/>
    <w:rsid w:val="296C3079"/>
    <w:rsid w:val="296C6E8B"/>
    <w:rsid w:val="296D6873"/>
    <w:rsid w:val="2973D7D8"/>
    <w:rsid w:val="2986DEE5"/>
    <w:rsid w:val="298C1B96"/>
    <w:rsid w:val="298E1D09"/>
    <w:rsid w:val="299BE2DE"/>
    <w:rsid w:val="299C9DBA"/>
    <w:rsid w:val="29A07E2F"/>
    <w:rsid w:val="29A0E9B0"/>
    <w:rsid w:val="29A4C20B"/>
    <w:rsid w:val="29ACDABD"/>
    <w:rsid w:val="29B0A084"/>
    <w:rsid w:val="29B44D40"/>
    <w:rsid w:val="29CDB653"/>
    <w:rsid w:val="29D42DA7"/>
    <w:rsid w:val="29D83507"/>
    <w:rsid w:val="29E18C5D"/>
    <w:rsid w:val="29E8D1EB"/>
    <w:rsid w:val="29F2F853"/>
    <w:rsid w:val="29F4F6E2"/>
    <w:rsid w:val="29F68117"/>
    <w:rsid w:val="29FC094B"/>
    <w:rsid w:val="2A030886"/>
    <w:rsid w:val="2A03E173"/>
    <w:rsid w:val="2A293D1D"/>
    <w:rsid w:val="2A3D10F4"/>
    <w:rsid w:val="2A49CA1A"/>
    <w:rsid w:val="2A4B7C23"/>
    <w:rsid w:val="2A5140B2"/>
    <w:rsid w:val="2A51E01F"/>
    <w:rsid w:val="2A527220"/>
    <w:rsid w:val="2A53FDFA"/>
    <w:rsid w:val="2A56D8F8"/>
    <w:rsid w:val="2A582AA6"/>
    <w:rsid w:val="2A5836A6"/>
    <w:rsid w:val="2A58E5BF"/>
    <w:rsid w:val="2A6FC79C"/>
    <w:rsid w:val="2A76BDDA"/>
    <w:rsid w:val="2A8AEA6C"/>
    <w:rsid w:val="2A96B9A1"/>
    <w:rsid w:val="2AA9EF58"/>
    <w:rsid w:val="2AB4EFE3"/>
    <w:rsid w:val="2AB5D450"/>
    <w:rsid w:val="2AB9EB53"/>
    <w:rsid w:val="2AC12A02"/>
    <w:rsid w:val="2AC32451"/>
    <w:rsid w:val="2AC3A7BD"/>
    <w:rsid w:val="2AC7CFDB"/>
    <w:rsid w:val="2AC929E0"/>
    <w:rsid w:val="2ADF25C8"/>
    <w:rsid w:val="2AE78C25"/>
    <w:rsid w:val="2AEBE74D"/>
    <w:rsid w:val="2AFCECCF"/>
    <w:rsid w:val="2AFEE697"/>
    <w:rsid w:val="2B0811EA"/>
    <w:rsid w:val="2B0F2881"/>
    <w:rsid w:val="2B1F6670"/>
    <w:rsid w:val="2B2A5EE5"/>
    <w:rsid w:val="2B2AE3B6"/>
    <w:rsid w:val="2B2EEECB"/>
    <w:rsid w:val="2B3E7661"/>
    <w:rsid w:val="2B4300A0"/>
    <w:rsid w:val="2B44978B"/>
    <w:rsid w:val="2B4A1414"/>
    <w:rsid w:val="2B4BA5E0"/>
    <w:rsid w:val="2B4CF144"/>
    <w:rsid w:val="2B4F0B32"/>
    <w:rsid w:val="2B5102D2"/>
    <w:rsid w:val="2B55597D"/>
    <w:rsid w:val="2B561923"/>
    <w:rsid w:val="2B57E194"/>
    <w:rsid w:val="2B5D0B9D"/>
    <w:rsid w:val="2B5FDF38"/>
    <w:rsid w:val="2B633557"/>
    <w:rsid w:val="2B648B3E"/>
    <w:rsid w:val="2B677BD9"/>
    <w:rsid w:val="2B6E07C3"/>
    <w:rsid w:val="2B6E310B"/>
    <w:rsid w:val="2B7C4302"/>
    <w:rsid w:val="2B7F505A"/>
    <w:rsid w:val="2B83F926"/>
    <w:rsid w:val="2B84CFCC"/>
    <w:rsid w:val="2B8A1E68"/>
    <w:rsid w:val="2B8C7723"/>
    <w:rsid w:val="2B91A067"/>
    <w:rsid w:val="2BA01014"/>
    <w:rsid w:val="2BA01923"/>
    <w:rsid w:val="2BA0FC5D"/>
    <w:rsid w:val="2BAA6F93"/>
    <w:rsid w:val="2BABD710"/>
    <w:rsid w:val="2BAD71B9"/>
    <w:rsid w:val="2BB62457"/>
    <w:rsid w:val="2BC4DAAD"/>
    <w:rsid w:val="2BD239B2"/>
    <w:rsid w:val="2BE2959A"/>
    <w:rsid w:val="2BE2C075"/>
    <w:rsid w:val="2BF002ED"/>
    <w:rsid w:val="2BF40707"/>
    <w:rsid w:val="2BF50F3A"/>
    <w:rsid w:val="2BFAEC6C"/>
    <w:rsid w:val="2C031837"/>
    <w:rsid w:val="2C041D37"/>
    <w:rsid w:val="2C054C51"/>
    <w:rsid w:val="2C0618B1"/>
    <w:rsid w:val="2C1CA579"/>
    <w:rsid w:val="2C292E90"/>
    <w:rsid w:val="2C369EF8"/>
    <w:rsid w:val="2C36FA4D"/>
    <w:rsid w:val="2C3A118F"/>
    <w:rsid w:val="2C4F6911"/>
    <w:rsid w:val="2C581C46"/>
    <w:rsid w:val="2C5C38D5"/>
    <w:rsid w:val="2C5E0426"/>
    <w:rsid w:val="2C601C12"/>
    <w:rsid w:val="2C66E342"/>
    <w:rsid w:val="2C6CDBFD"/>
    <w:rsid w:val="2C73B120"/>
    <w:rsid w:val="2C7C8D1B"/>
    <w:rsid w:val="2C8A0B38"/>
    <w:rsid w:val="2C8B9A36"/>
    <w:rsid w:val="2C8C46B0"/>
    <w:rsid w:val="2C8DD62B"/>
    <w:rsid w:val="2C8F77A7"/>
    <w:rsid w:val="2C9105BF"/>
    <w:rsid w:val="2C9B6FEA"/>
    <w:rsid w:val="2CA6F358"/>
    <w:rsid w:val="2CA98642"/>
    <w:rsid w:val="2CAAF8E2"/>
    <w:rsid w:val="2CB293C7"/>
    <w:rsid w:val="2CB2B56E"/>
    <w:rsid w:val="2CBFBC60"/>
    <w:rsid w:val="2CC02B4F"/>
    <w:rsid w:val="2CC0CEF0"/>
    <w:rsid w:val="2CC866AD"/>
    <w:rsid w:val="2CCC56D7"/>
    <w:rsid w:val="2CDDD771"/>
    <w:rsid w:val="2CF16DF0"/>
    <w:rsid w:val="2CFF0CD2"/>
    <w:rsid w:val="2D02DAE2"/>
    <w:rsid w:val="2D03425A"/>
    <w:rsid w:val="2D0AD7EF"/>
    <w:rsid w:val="2D0FD5C9"/>
    <w:rsid w:val="2D1A84DB"/>
    <w:rsid w:val="2D1AB161"/>
    <w:rsid w:val="2D1B9094"/>
    <w:rsid w:val="2D1DD602"/>
    <w:rsid w:val="2D238A6E"/>
    <w:rsid w:val="2D25FD39"/>
    <w:rsid w:val="2D267FF0"/>
    <w:rsid w:val="2D27ECAE"/>
    <w:rsid w:val="2D28EBFD"/>
    <w:rsid w:val="2D2926CA"/>
    <w:rsid w:val="2D2B42AC"/>
    <w:rsid w:val="2D311DDB"/>
    <w:rsid w:val="2D3583B9"/>
    <w:rsid w:val="2D39CEB5"/>
    <w:rsid w:val="2D3CF6A7"/>
    <w:rsid w:val="2D437214"/>
    <w:rsid w:val="2D43AF2B"/>
    <w:rsid w:val="2D4A5516"/>
    <w:rsid w:val="2D5D8260"/>
    <w:rsid w:val="2D5F605A"/>
    <w:rsid w:val="2D80E021"/>
    <w:rsid w:val="2D82942B"/>
    <w:rsid w:val="2D8C9C44"/>
    <w:rsid w:val="2D9311A3"/>
    <w:rsid w:val="2D9E82B3"/>
    <w:rsid w:val="2D9FC28C"/>
    <w:rsid w:val="2DA37F4C"/>
    <w:rsid w:val="2DABF44C"/>
    <w:rsid w:val="2DAD4BF5"/>
    <w:rsid w:val="2DADA182"/>
    <w:rsid w:val="2DB277EC"/>
    <w:rsid w:val="2DB6B949"/>
    <w:rsid w:val="2DB967E7"/>
    <w:rsid w:val="2DC26D23"/>
    <w:rsid w:val="2DCB23F7"/>
    <w:rsid w:val="2DCED75F"/>
    <w:rsid w:val="2DCF34F9"/>
    <w:rsid w:val="2DCF75B0"/>
    <w:rsid w:val="2DD76341"/>
    <w:rsid w:val="2DE86AC3"/>
    <w:rsid w:val="2DF20E6E"/>
    <w:rsid w:val="2DFBA0C3"/>
    <w:rsid w:val="2DFCDD90"/>
    <w:rsid w:val="2E0228E0"/>
    <w:rsid w:val="2E0542C7"/>
    <w:rsid w:val="2E06C01F"/>
    <w:rsid w:val="2E126E05"/>
    <w:rsid w:val="2E12E209"/>
    <w:rsid w:val="2E1322C6"/>
    <w:rsid w:val="2E2884E9"/>
    <w:rsid w:val="2E2E2BC2"/>
    <w:rsid w:val="2E4ABBA6"/>
    <w:rsid w:val="2E56FC9E"/>
    <w:rsid w:val="2E5B6F6F"/>
    <w:rsid w:val="2E5B70EE"/>
    <w:rsid w:val="2E684626"/>
    <w:rsid w:val="2E6A44C6"/>
    <w:rsid w:val="2E73B0B9"/>
    <w:rsid w:val="2E788D3B"/>
    <w:rsid w:val="2E7D35D4"/>
    <w:rsid w:val="2E964132"/>
    <w:rsid w:val="2EB40D87"/>
    <w:rsid w:val="2EBCBEA6"/>
    <w:rsid w:val="2EC5098A"/>
    <w:rsid w:val="2EC6744F"/>
    <w:rsid w:val="2EC8F9AF"/>
    <w:rsid w:val="2ED21B9E"/>
    <w:rsid w:val="2EE13C8B"/>
    <w:rsid w:val="2EEC26A5"/>
    <w:rsid w:val="2EEF80D1"/>
    <w:rsid w:val="2EF26788"/>
    <w:rsid w:val="2EF7FFCE"/>
    <w:rsid w:val="2EFC4E69"/>
    <w:rsid w:val="2F01FEAD"/>
    <w:rsid w:val="2F02249E"/>
    <w:rsid w:val="2F07CAEC"/>
    <w:rsid w:val="2F124328"/>
    <w:rsid w:val="2F1A8EE8"/>
    <w:rsid w:val="2F241495"/>
    <w:rsid w:val="2F294B26"/>
    <w:rsid w:val="2F431B2F"/>
    <w:rsid w:val="2F4A9C24"/>
    <w:rsid w:val="2F4CBEFE"/>
    <w:rsid w:val="2F5050C9"/>
    <w:rsid w:val="2F5289AA"/>
    <w:rsid w:val="2F56675F"/>
    <w:rsid w:val="2F5883BF"/>
    <w:rsid w:val="2F60CAE4"/>
    <w:rsid w:val="2F6AC71B"/>
    <w:rsid w:val="2F74794E"/>
    <w:rsid w:val="2F79B966"/>
    <w:rsid w:val="2F7E533A"/>
    <w:rsid w:val="2F8DDECF"/>
    <w:rsid w:val="2F8EEFC4"/>
    <w:rsid w:val="2F91CE30"/>
    <w:rsid w:val="2F93D2DF"/>
    <w:rsid w:val="2F94B77B"/>
    <w:rsid w:val="2F964E83"/>
    <w:rsid w:val="2F9921A9"/>
    <w:rsid w:val="2FA331F1"/>
    <w:rsid w:val="2FA4A9CD"/>
    <w:rsid w:val="2FADB7E5"/>
    <w:rsid w:val="2FB303E3"/>
    <w:rsid w:val="2FB5C360"/>
    <w:rsid w:val="2FB6386A"/>
    <w:rsid w:val="2FBCC92E"/>
    <w:rsid w:val="2FC32E25"/>
    <w:rsid w:val="2FD200DD"/>
    <w:rsid w:val="2FDEA1D0"/>
    <w:rsid w:val="2FE04BFD"/>
    <w:rsid w:val="2FEF825E"/>
    <w:rsid w:val="3006221D"/>
    <w:rsid w:val="300E1836"/>
    <w:rsid w:val="3011A65B"/>
    <w:rsid w:val="3021DF4B"/>
    <w:rsid w:val="3022CAD5"/>
    <w:rsid w:val="3023F39C"/>
    <w:rsid w:val="30326770"/>
    <w:rsid w:val="30334BA1"/>
    <w:rsid w:val="30370694"/>
    <w:rsid w:val="3044B26F"/>
    <w:rsid w:val="30489352"/>
    <w:rsid w:val="304E1C20"/>
    <w:rsid w:val="304F87CC"/>
    <w:rsid w:val="3050640E"/>
    <w:rsid w:val="3056EF17"/>
    <w:rsid w:val="306D5DB0"/>
    <w:rsid w:val="307B88FD"/>
    <w:rsid w:val="308330BB"/>
    <w:rsid w:val="3087F91E"/>
    <w:rsid w:val="3092F24B"/>
    <w:rsid w:val="309386EB"/>
    <w:rsid w:val="3099325A"/>
    <w:rsid w:val="30A68918"/>
    <w:rsid w:val="30B832E9"/>
    <w:rsid w:val="30BFFE7B"/>
    <w:rsid w:val="30C227A2"/>
    <w:rsid w:val="30C71122"/>
    <w:rsid w:val="30C92E75"/>
    <w:rsid w:val="30CB7AC7"/>
    <w:rsid w:val="30CBCFEE"/>
    <w:rsid w:val="30E2A2D4"/>
    <w:rsid w:val="30E5506C"/>
    <w:rsid w:val="30E5AF4D"/>
    <w:rsid w:val="30E7B56C"/>
    <w:rsid w:val="30E86717"/>
    <w:rsid w:val="30FE963B"/>
    <w:rsid w:val="3100423F"/>
    <w:rsid w:val="3107A153"/>
    <w:rsid w:val="310E5803"/>
    <w:rsid w:val="31128037"/>
    <w:rsid w:val="3115DBB1"/>
    <w:rsid w:val="3117148E"/>
    <w:rsid w:val="311C1BE4"/>
    <w:rsid w:val="311C6DB5"/>
    <w:rsid w:val="312F94B0"/>
    <w:rsid w:val="31386B64"/>
    <w:rsid w:val="313B8CE3"/>
    <w:rsid w:val="3141592A"/>
    <w:rsid w:val="314C6A66"/>
    <w:rsid w:val="315DA265"/>
    <w:rsid w:val="3163A5D7"/>
    <w:rsid w:val="3179D2CC"/>
    <w:rsid w:val="3179E7D4"/>
    <w:rsid w:val="318A3AD9"/>
    <w:rsid w:val="318CB117"/>
    <w:rsid w:val="3190ED00"/>
    <w:rsid w:val="3194DCFE"/>
    <w:rsid w:val="31A21B70"/>
    <w:rsid w:val="31A476BC"/>
    <w:rsid w:val="31AB2745"/>
    <w:rsid w:val="31ABAE7C"/>
    <w:rsid w:val="31AE0FF0"/>
    <w:rsid w:val="31B8058B"/>
    <w:rsid w:val="31C0D283"/>
    <w:rsid w:val="31C70E50"/>
    <w:rsid w:val="31CEE1BD"/>
    <w:rsid w:val="31DB1D8A"/>
    <w:rsid w:val="31DE3F48"/>
    <w:rsid w:val="31E67B10"/>
    <w:rsid w:val="31EE23FA"/>
    <w:rsid w:val="31F02DBD"/>
    <w:rsid w:val="31F502B9"/>
    <w:rsid w:val="321F202C"/>
    <w:rsid w:val="322EB85E"/>
    <w:rsid w:val="3235EB6F"/>
    <w:rsid w:val="323828A3"/>
    <w:rsid w:val="3244F8DF"/>
    <w:rsid w:val="324F5C2E"/>
    <w:rsid w:val="32572C21"/>
    <w:rsid w:val="3259D583"/>
    <w:rsid w:val="325A5EDA"/>
    <w:rsid w:val="325BE624"/>
    <w:rsid w:val="325C5B6A"/>
    <w:rsid w:val="325EB65B"/>
    <w:rsid w:val="3264FD51"/>
    <w:rsid w:val="3267F119"/>
    <w:rsid w:val="326CF28C"/>
    <w:rsid w:val="326E3560"/>
    <w:rsid w:val="3273A87F"/>
    <w:rsid w:val="3281C951"/>
    <w:rsid w:val="3283660B"/>
    <w:rsid w:val="32838FD9"/>
    <w:rsid w:val="3284796C"/>
    <w:rsid w:val="328D8938"/>
    <w:rsid w:val="32949057"/>
    <w:rsid w:val="329883B5"/>
    <w:rsid w:val="32A0A7F3"/>
    <w:rsid w:val="32A771E0"/>
    <w:rsid w:val="32ABDA9C"/>
    <w:rsid w:val="32AD188B"/>
    <w:rsid w:val="32B0703F"/>
    <w:rsid w:val="32B1997A"/>
    <w:rsid w:val="32BC1A4C"/>
    <w:rsid w:val="32C0F4E6"/>
    <w:rsid w:val="32CF2E0B"/>
    <w:rsid w:val="32CFE61B"/>
    <w:rsid w:val="32D17B20"/>
    <w:rsid w:val="32D7C137"/>
    <w:rsid w:val="32DC3A26"/>
    <w:rsid w:val="32EAA848"/>
    <w:rsid w:val="32EBA4D4"/>
    <w:rsid w:val="33006810"/>
    <w:rsid w:val="331563C7"/>
    <w:rsid w:val="331AF599"/>
    <w:rsid w:val="331B0414"/>
    <w:rsid w:val="331FB1FB"/>
    <w:rsid w:val="3324CDDF"/>
    <w:rsid w:val="3328769C"/>
    <w:rsid w:val="332CD914"/>
    <w:rsid w:val="332F6063"/>
    <w:rsid w:val="33403CB5"/>
    <w:rsid w:val="3341DB67"/>
    <w:rsid w:val="334770D8"/>
    <w:rsid w:val="33575B5B"/>
    <w:rsid w:val="3361A330"/>
    <w:rsid w:val="33628C6E"/>
    <w:rsid w:val="336B2C6A"/>
    <w:rsid w:val="338385CA"/>
    <w:rsid w:val="33864A7E"/>
    <w:rsid w:val="338ABCCF"/>
    <w:rsid w:val="338BA479"/>
    <w:rsid w:val="33945E56"/>
    <w:rsid w:val="339B1EB3"/>
    <w:rsid w:val="339D1660"/>
    <w:rsid w:val="33A191E1"/>
    <w:rsid w:val="33A2D174"/>
    <w:rsid w:val="33A62A60"/>
    <w:rsid w:val="33AD4ED0"/>
    <w:rsid w:val="33B1D388"/>
    <w:rsid w:val="33C95CF6"/>
    <w:rsid w:val="33CC79F0"/>
    <w:rsid w:val="33D4563A"/>
    <w:rsid w:val="33D9398F"/>
    <w:rsid w:val="33DCC3E0"/>
    <w:rsid w:val="33F3402C"/>
    <w:rsid w:val="340C986F"/>
    <w:rsid w:val="3415A5D1"/>
    <w:rsid w:val="341653FA"/>
    <w:rsid w:val="34190E50"/>
    <w:rsid w:val="341AA1D4"/>
    <w:rsid w:val="341AF2B6"/>
    <w:rsid w:val="341C0D3F"/>
    <w:rsid w:val="3420E46C"/>
    <w:rsid w:val="342AB19F"/>
    <w:rsid w:val="343384FD"/>
    <w:rsid w:val="34345416"/>
    <w:rsid w:val="343A65AB"/>
    <w:rsid w:val="343B044E"/>
    <w:rsid w:val="343BEC73"/>
    <w:rsid w:val="344337C6"/>
    <w:rsid w:val="34469F2D"/>
    <w:rsid w:val="3451C45D"/>
    <w:rsid w:val="3469322B"/>
    <w:rsid w:val="3475684A"/>
    <w:rsid w:val="347568B5"/>
    <w:rsid w:val="3479D75C"/>
    <w:rsid w:val="347E3CFC"/>
    <w:rsid w:val="34816C67"/>
    <w:rsid w:val="34893483"/>
    <w:rsid w:val="348B0AF2"/>
    <w:rsid w:val="348FDB6D"/>
    <w:rsid w:val="349197BB"/>
    <w:rsid w:val="3491A710"/>
    <w:rsid w:val="34961014"/>
    <w:rsid w:val="3496A0D5"/>
    <w:rsid w:val="34A1E613"/>
    <w:rsid w:val="34A27712"/>
    <w:rsid w:val="34B00753"/>
    <w:rsid w:val="34B6A3FE"/>
    <w:rsid w:val="34C0101A"/>
    <w:rsid w:val="34D209E5"/>
    <w:rsid w:val="34D6AD3E"/>
    <w:rsid w:val="34D72C98"/>
    <w:rsid w:val="34EDFE7F"/>
    <w:rsid w:val="34EFDB6D"/>
    <w:rsid w:val="34F528EA"/>
    <w:rsid w:val="34FFCFEF"/>
    <w:rsid w:val="3503D0AC"/>
    <w:rsid w:val="35070519"/>
    <w:rsid w:val="350A1EB7"/>
    <w:rsid w:val="351F0480"/>
    <w:rsid w:val="35419554"/>
    <w:rsid w:val="35464A2E"/>
    <w:rsid w:val="354C04FA"/>
    <w:rsid w:val="35501E8C"/>
    <w:rsid w:val="3553BC88"/>
    <w:rsid w:val="355ED356"/>
    <w:rsid w:val="3563CF19"/>
    <w:rsid w:val="35715406"/>
    <w:rsid w:val="357964F7"/>
    <w:rsid w:val="3580C671"/>
    <w:rsid w:val="3592690B"/>
    <w:rsid w:val="359E13D1"/>
    <w:rsid w:val="35A4388F"/>
    <w:rsid w:val="35AAE47E"/>
    <w:rsid w:val="35B34C7C"/>
    <w:rsid w:val="35C1326F"/>
    <w:rsid w:val="35C144DF"/>
    <w:rsid w:val="35C8A0C9"/>
    <w:rsid w:val="35CB8039"/>
    <w:rsid w:val="35D0C743"/>
    <w:rsid w:val="35DD2F6C"/>
    <w:rsid w:val="35E08B45"/>
    <w:rsid w:val="35E7E8C6"/>
    <w:rsid w:val="35ED94BE"/>
    <w:rsid w:val="35F01CA9"/>
    <w:rsid w:val="35F60391"/>
    <w:rsid w:val="35F6E71C"/>
    <w:rsid w:val="35F849AB"/>
    <w:rsid w:val="35F877E7"/>
    <w:rsid w:val="35F95F9C"/>
    <w:rsid w:val="35FC8DB3"/>
    <w:rsid w:val="35FC972A"/>
    <w:rsid w:val="35FF4C92"/>
    <w:rsid w:val="36092444"/>
    <w:rsid w:val="360BDC87"/>
    <w:rsid w:val="360FEC3E"/>
    <w:rsid w:val="36156A92"/>
    <w:rsid w:val="36190DE5"/>
    <w:rsid w:val="3635569F"/>
    <w:rsid w:val="3635A740"/>
    <w:rsid w:val="3642CFA6"/>
    <w:rsid w:val="3644D73E"/>
    <w:rsid w:val="365C945A"/>
    <w:rsid w:val="365FAA24"/>
    <w:rsid w:val="36643430"/>
    <w:rsid w:val="36670125"/>
    <w:rsid w:val="3670BD6D"/>
    <w:rsid w:val="36745412"/>
    <w:rsid w:val="3681F1BD"/>
    <w:rsid w:val="3683DE38"/>
    <w:rsid w:val="36858315"/>
    <w:rsid w:val="368A787D"/>
    <w:rsid w:val="3699A275"/>
    <w:rsid w:val="369B559F"/>
    <w:rsid w:val="36A04C71"/>
    <w:rsid w:val="36A342A4"/>
    <w:rsid w:val="36B1DCB4"/>
    <w:rsid w:val="36C8E88A"/>
    <w:rsid w:val="36CB71AB"/>
    <w:rsid w:val="36CC3CA8"/>
    <w:rsid w:val="36DE7D86"/>
    <w:rsid w:val="36E263F4"/>
    <w:rsid w:val="36EE227A"/>
    <w:rsid w:val="36EEB9C9"/>
    <w:rsid w:val="36F2E741"/>
    <w:rsid w:val="36F8AB6F"/>
    <w:rsid w:val="36FBD72F"/>
    <w:rsid w:val="370298C4"/>
    <w:rsid w:val="3706A548"/>
    <w:rsid w:val="3709794F"/>
    <w:rsid w:val="3717556B"/>
    <w:rsid w:val="3719B83E"/>
    <w:rsid w:val="371B043D"/>
    <w:rsid w:val="371E4A55"/>
    <w:rsid w:val="37204EB6"/>
    <w:rsid w:val="372397C9"/>
    <w:rsid w:val="3737A1EF"/>
    <w:rsid w:val="373A51A0"/>
    <w:rsid w:val="37454F86"/>
    <w:rsid w:val="375A0AE1"/>
    <w:rsid w:val="375A90EE"/>
    <w:rsid w:val="375CF349"/>
    <w:rsid w:val="376BF08E"/>
    <w:rsid w:val="376CC38D"/>
    <w:rsid w:val="3773D8A7"/>
    <w:rsid w:val="3776933F"/>
    <w:rsid w:val="377D39A3"/>
    <w:rsid w:val="3787A71E"/>
    <w:rsid w:val="378CEF3B"/>
    <w:rsid w:val="37995B50"/>
    <w:rsid w:val="379C5617"/>
    <w:rsid w:val="379FF43A"/>
    <w:rsid w:val="37A1638E"/>
    <w:rsid w:val="37AA469C"/>
    <w:rsid w:val="37B041ED"/>
    <w:rsid w:val="37B5E383"/>
    <w:rsid w:val="37B9CC4A"/>
    <w:rsid w:val="37BAA07E"/>
    <w:rsid w:val="37C0D545"/>
    <w:rsid w:val="37C4B22A"/>
    <w:rsid w:val="37C7ECAA"/>
    <w:rsid w:val="37CD0D53"/>
    <w:rsid w:val="37CD2AAF"/>
    <w:rsid w:val="37CEBC74"/>
    <w:rsid w:val="37DD0CC0"/>
    <w:rsid w:val="37E2E919"/>
    <w:rsid w:val="37E47312"/>
    <w:rsid w:val="37E835C3"/>
    <w:rsid w:val="37ED2D59"/>
    <w:rsid w:val="37F4E879"/>
    <w:rsid w:val="37F68B24"/>
    <w:rsid w:val="37FA3E2F"/>
    <w:rsid w:val="37FB1A84"/>
    <w:rsid w:val="37FFEF5F"/>
    <w:rsid w:val="380C7FA4"/>
    <w:rsid w:val="38105BD7"/>
    <w:rsid w:val="3811E13F"/>
    <w:rsid w:val="3813D6C2"/>
    <w:rsid w:val="38183E0B"/>
    <w:rsid w:val="38229C08"/>
    <w:rsid w:val="3822A6C2"/>
    <w:rsid w:val="383824CC"/>
    <w:rsid w:val="38385887"/>
    <w:rsid w:val="383B0CEE"/>
    <w:rsid w:val="383C1A0D"/>
    <w:rsid w:val="3840BCC4"/>
    <w:rsid w:val="3856FCC1"/>
    <w:rsid w:val="385782E6"/>
    <w:rsid w:val="385EE951"/>
    <w:rsid w:val="38619F88"/>
    <w:rsid w:val="386CB6C6"/>
    <w:rsid w:val="38762002"/>
    <w:rsid w:val="3876B0B9"/>
    <w:rsid w:val="387E7CAB"/>
    <w:rsid w:val="3883A5BC"/>
    <w:rsid w:val="38879EA4"/>
    <w:rsid w:val="388931CA"/>
    <w:rsid w:val="388D1704"/>
    <w:rsid w:val="38A2AF62"/>
    <w:rsid w:val="38AB0084"/>
    <w:rsid w:val="38AE17D8"/>
    <w:rsid w:val="38B8EFF1"/>
    <w:rsid w:val="38C67DB0"/>
    <w:rsid w:val="38D32637"/>
    <w:rsid w:val="38D4797F"/>
    <w:rsid w:val="38DB057C"/>
    <w:rsid w:val="38DFE4C2"/>
    <w:rsid w:val="38E8E6F3"/>
    <w:rsid w:val="38EFD970"/>
    <w:rsid w:val="38FDE72F"/>
    <w:rsid w:val="390350B9"/>
    <w:rsid w:val="3909F618"/>
    <w:rsid w:val="390E9DDB"/>
    <w:rsid w:val="391074E4"/>
    <w:rsid w:val="3917765C"/>
    <w:rsid w:val="39189332"/>
    <w:rsid w:val="39193EBB"/>
    <w:rsid w:val="391E78C2"/>
    <w:rsid w:val="391F7488"/>
    <w:rsid w:val="392C71CF"/>
    <w:rsid w:val="392C8EED"/>
    <w:rsid w:val="39407F47"/>
    <w:rsid w:val="3940E9C9"/>
    <w:rsid w:val="39414FD4"/>
    <w:rsid w:val="394616FD"/>
    <w:rsid w:val="39499BE1"/>
    <w:rsid w:val="394B4DB6"/>
    <w:rsid w:val="394B8611"/>
    <w:rsid w:val="395406D2"/>
    <w:rsid w:val="3958634E"/>
    <w:rsid w:val="3958B273"/>
    <w:rsid w:val="395BE17A"/>
    <w:rsid w:val="395F4D7A"/>
    <w:rsid w:val="3963706A"/>
    <w:rsid w:val="3964C0FE"/>
    <w:rsid w:val="396AEE74"/>
    <w:rsid w:val="39754BBB"/>
    <w:rsid w:val="3978BCA6"/>
    <w:rsid w:val="398F9D54"/>
    <w:rsid w:val="3994DB97"/>
    <w:rsid w:val="39A23B22"/>
    <w:rsid w:val="39A41DF9"/>
    <w:rsid w:val="39AACAB2"/>
    <w:rsid w:val="39AC6795"/>
    <w:rsid w:val="39AFCB8F"/>
    <w:rsid w:val="39B54BEE"/>
    <w:rsid w:val="39B85643"/>
    <w:rsid w:val="39BAF1D2"/>
    <w:rsid w:val="39C2FD16"/>
    <w:rsid w:val="39C9CB9D"/>
    <w:rsid w:val="39CC3A31"/>
    <w:rsid w:val="39D7CDD5"/>
    <w:rsid w:val="39D83219"/>
    <w:rsid w:val="39D9564C"/>
    <w:rsid w:val="39D9A365"/>
    <w:rsid w:val="39DB7FD2"/>
    <w:rsid w:val="39DC2EE6"/>
    <w:rsid w:val="39EA3BB5"/>
    <w:rsid w:val="39EE8DF1"/>
    <w:rsid w:val="39EF8AAD"/>
    <w:rsid w:val="3A0348AE"/>
    <w:rsid w:val="3A09E593"/>
    <w:rsid w:val="3A1764A9"/>
    <w:rsid w:val="3A17D7BA"/>
    <w:rsid w:val="3A284CBE"/>
    <w:rsid w:val="3A288D38"/>
    <w:rsid w:val="3A52CDB3"/>
    <w:rsid w:val="3A5A0790"/>
    <w:rsid w:val="3A7930EA"/>
    <w:rsid w:val="3A7E3E10"/>
    <w:rsid w:val="3A8F495B"/>
    <w:rsid w:val="3A90E633"/>
    <w:rsid w:val="3A90F688"/>
    <w:rsid w:val="3A94B602"/>
    <w:rsid w:val="3A94D542"/>
    <w:rsid w:val="3AA0B774"/>
    <w:rsid w:val="3AA89587"/>
    <w:rsid w:val="3AA8B5A1"/>
    <w:rsid w:val="3AABBC80"/>
    <w:rsid w:val="3AB9290A"/>
    <w:rsid w:val="3ABFDBD5"/>
    <w:rsid w:val="3ACD2CD6"/>
    <w:rsid w:val="3ACD806E"/>
    <w:rsid w:val="3ACEB585"/>
    <w:rsid w:val="3AD9FB80"/>
    <w:rsid w:val="3ADA7C91"/>
    <w:rsid w:val="3ADD8E5C"/>
    <w:rsid w:val="3AE108C2"/>
    <w:rsid w:val="3AE5E6D5"/>
    <w:rsid w:val="3AE73EB4"/>
    <w:rsid w:val="3AE80662"/>
    <w:rsid w:val="3AEA84CA"/>
    <w:rsid w:val="3AEE581C"/>
    <w:rsid w:val="3AF244F2"/>
    <w:rsid w:val="3AF2DD02"/>
    <w:rsid w:val="3AF608AC"/>
    <w:rsid w:val="3B0973E2"/>
    <w:rsid w:val="3B0F801E"/>
    <w:rsid w:val="3B149331"/>
    <w:rsid w:val="3B1E3495"/>
    <w:rsid w:val="3B24D866"/>
    <w:rsid w:val="3B283189"/>
    <w:rsid w:val="3B3076C7"/>
    <w:rsid w:val="3B3B5795"/>
    <w:rsid w:val="3B3DC9F8"/>
    <w:rsid w:val="3B4089C3"/>
    <w:rsid w:val="3B54461D"/>
    <w:rsid w:val="3B5D15F2"/>
    <w:rsid w:val="3B65D29E"/>
    <w:rsid w:val="3B6DDA87"/>
    <w:rsid w:val="3B78A97C"/>
    <w:rsid w:val="3B7AB6F9"/>
    <w:rsid w:val="3B7EB26C"/>
    <w:rsid w:val="3B8111BE"/>
    <w:rsid w:val="3B816833"/>
    <w:rsid w:val="3B8311CF"/>
    <w:rsid w:val="3B9537AA"/>
    <w:rsid w:val="3B9F1C20"/>
    <w:rsid w:val="3BA20E3E"/>
    <w:rsid w:val="3BA8BE28"/>
    <w:rsid w:val="3BADFE53"/>
    <w:rsid w:val="3BB3A6AF"/>
    <w:rsid w:val="3BBB09A6"/>
    <w:rsid w:val="3BC201EB"/>
    <w:rsid w:val="3BD60FBB"/>
    <w:rsid w:val="3BD7037A"/>
    <w:rsid w:val="3BD7C332"/>
    <w:rsid w:val="3BDA8A3F"/>
    <w:rsid w:val="3BDDA28E"/>
    <w:rsid w:val="3BDE72B7"/>
    <w:rsid w:val="3BE05F71"/>
    <w:rsid w:val="3BE54861"/>
    <w:rsid w:val="3BEDFA42"/>
    <w:rsid w:val="3BEFA466"/>
    <w:rsid w:val="3BF2802F"/>
    <w:rsid w:val="3BF95582"/>
    <w:rsid w:val="3C005766"/>
    <w:rsid w:val="3C010406"/>
    <w:rsid w:val="3C08310E"/>
    <w:rsid w:val="3C117E3B"/>
    <w:rsid w:val="3C1CF62B"/>
    <w:rsid w:val="3C1E41AC"/>
    <w:rsid w:val="3C20F8CA"/>
    <w:rsid w:val="3C218A56"/>
    <w:rsid w:val="3C234325"/>
    <w:rsid w:val="3C267A2D"/>
    <w:rsid w:val="3C28719F"/>
    <w:rsid w:val="3C290E5C"/>
    <w:rsid w:val="3C36A6CD"/>
    <w:rsid w:val="3C3AE8F0"/>
    <w:rsid w:val="3C409353"/>
    <w:rsid w:val="3C478426"/>
    <w:rsid w:val="3C52DC15"/>
    <w:rsid w:val="3C5BAC54"/>
    <w:rsid w:val="3C5F5C17"/>
    <w:rsid w:val="3C6476F2"/>
    <w:rsid w:val="3C6F989F"/>
    <w:rsid w:val="3C75870A"/>
    <w:rsid w:val="3C782009"/>
    <w:rsid w:val="3C811368"/>
    <w:rsid w:val="3C8CB311"/>
    <w:rsid w:val="3C975B88"/>
    <w:rsid w:val="3CA25F53"/>
    <w:rsid w:val="3CAA14C6"/>
    <w:rsid w:val="3CACEC7D"/>
    <w:rsid w:val="3CB93640"/>
    <w:rsid w:val="3CBECDA7"/>
    <w:rsid w:val="3CBFE149"/>
    <w:rsid w:val="3CC7530E"/>
    <w:rsid w:val="3CCED957"/>
    <w:rsid w:val="3CD22DFB"/>
    <w:rsid w:val="3CD33434"/>
    <w:rsid w:val="3CD7436B"/>
    <w:rsid w:val="3CE65984"/>
    <w:rsid w:val="3CE8311A"/>
    <w:rsid w:val="3CEEF26A"/>
    <w:rsid w:val="3D043C71"/>
    <w:rsid w:val="3D1042B2"/>
    <w:rsid w:val="3D24A07C"/>
    <w:rsid w:val="3D25F12A"/>
    <w:rsid w:val="3D26B6EF"/>
    <w:rsid w:val="3D275567"/>
    <w:rsid w:val="3D4A6CC1"/>
    <w:rsid w:val="3D4E614A"/>
    <w:rsid w:val="3D54E118"/>
    <w:rsid w:val="3D55664B"/>
    <w:rsid w:val="3D5633BB"/>
    <w:rsid w:val="3D6003C7"/>
    <w:rsid w:val="3D6005E2"/>
    <w:rsid w:val="3D62DA6B"/>
    <w:rsid w:val="3D7F9208"/>
    <w:rsid w:val="3D8A2F62"/>
    <w:rsid w:val="3D9F4DD6"/>
    <w:rsid w:val="3DA0E39A"/>
    <w:rsid w:val="3DA393E5"/>
    <w:rsid w:val="3DA42EA4"/>
    <w:rsid w:val="3DB22A5E"/>
    <w:rsid w:val="3DBA814E"/>
    <w:rsid w:val="3DC5B5BB"/>
    <w:rsid w:val="3DCAC748"/>
    <w:rsid w:val="3DCC57F5"/>
    <w:rsid w:val="3DCCF9F9"/>
    <w:rsid w:val="3DCD6893"/>
    <w:rsid w:val="3DD1014C"/>
    <w:rsid w:val="3DD2802A"/>
    <w:rsid w:val="3DD3A859"/>
    <w:rsid w:val="3DD8A02B"/>
    <w:rsid w:val="3DDA16DA"/>
    <w:rsid w:val="3DE4449E"/>
    <w:rsid w:val="3DEB7628"/>
    <w:rsid w:val="3DF299DC"/>
    <w:rsid w:val="3DF557C0"/>
    <w:rsid w:val="3DF9330C"/>
    <w:rsid w:val="3DFC70DC"/>
    <w:rsid w:val="3E009429"/>
    <w:rsid w:val="3E021E7C"/>
    <w:rsid w:val="3E08E0B1"/>
    <w:rsid w:val="3E148407"/>
    <w:rsid w:val="3E17F489"/>
    <w:rsid w:val="3E301346"/>
    <w:rsid w:val="3E391CB8"/>
    <w:rsid w:val="3E411AEF"/>
    <w:rsid w:val="3E4C5446"/>
    <w:rsid w:val="3E4E12FA"/>
    <w:rsid w:val="3E515293"/>
    <w:rsid w:val="3E54370E"/>
    <w:rsid w:val="3E562DA8"/>
    <w:rsid w:val="3E5A3D01"/>
    <w:rsid w:val="3E5E22A5"/>
    <w:rsid w:val="3E676579"/>
    <w:rsid w:val="3E676D6B"/>
    <w:rsid w:val="3E7653CC"/>
    <w:rsid w:val="3E78F220"/>
    <w:rsid w:val="3E7D3633"/>
    <w:rsid w:val="3E8EA574"/>
    <w:rsid w:val="3E922F65"/>
    <w:rsid w:val="3E97C55F"/>
    <w:rsid w:val="3E9A7BF8"/>
    <w:rsid w:val="3E9C0EAE"/>
    <w:rsid w:val="3EA51228"/>
    <w:rsid w:val="3EAA515D"/>
    <w:rsid w:val="3EAB46B5"/>
    <w:rsid w:val="3EAB5ABC"/>
    <w:rsid w:val="3EB0825C"/>
    <w:rsid w:val="3EBE636D"/>
    <w:rsid w:val="3EC4A327"/>
    <w:rsid w:val="3ECCE7B7"/>
    <w:rsid w:val="3ECE1CB9"/>
    <w:rsid w:val="3ED52764"/>
    <w:rsid w:val="3EDD2674"/>
    <w:rsid w:val="3EDDCAA4"/>
    <w:rsid w:val="3EE02BEF"/>
    <w:rsid w:val="3EEE0B0E"/>
    <w:rsid w:val="3EF07191"/>
    <w:rsid w:val="3EF53C5B"/>
    <w:rsid w:val="3EFF283F"/>
    <w:rsid w:val="3F03D4B5"/>
    <w:rsid w:val="3F158E59"/>
    <w:rsid w:val="3F16FFEF"/>
    <w:rsid w:val="3F236F84"/>
    <w:rsid w:val="3F2A43C0"/>
    <w:rsid w:val="3F38B586"/>
    <w:rsid w:val="3F3B9DED"/>
    <w:rsid w:val="3F3EAD81"/>
    <w:rsid w:val="3F40E635"/>
    <w:rsid w:val="3F42D3B8"/>
    <w:rsid w:val="3F4A840D"/>
    <w:rsid w:val="3F4B0EA8"/>
    <w:rsid w:val="3F4E10DD"/>
    <w:rsid w:val="3F553C9A"/>
    <w:rsid w:val="3F5B82CD"/>
    <w:rsid w:val="3F5BCA04"/>
    <w:rsid w:val="3F6C9AA6"/>
    <w:rsid w:val="3F774F4D"/>
    <w:rsid w:val="3F7BBEF2"/>
    <w:rsid w:val="3F82EBE9"/>
    <w:rsid w:val="3F8DD3A6"/>
    <w:rsid w:val="3F91CA3B"/>
    <w:rsid w:val="3FA40299"/>
    <w:rsid w:val="3FA4D259"/>
    <w:rsid w:val="3FAD26AE"/>
    <w:rsid w:val="3FB8ED05"/>
    <w:rsid w:val="3FB9DF82"/>
    <w:rsid w:val="3FB9E967"/>
    <w:rsid w:val="3FC3F86D"/>
    <w:rsid w:val="3FC8BBA3"/>
    <w:rsid w:val="3FC91AB6"/>
    <w:rsid w:val="3FEC0FEE"/>
    <w:rsid w:val="3FFAC5E9"/>
    <w:rsid w:val="400714B8"/>
    <w:rsid w:val="4013AD34"/>
    <w:rsid w:val="4017DAB7"/>
    <w:rsid w:val="401F3C0B"/>
    <w:rsid w:val="4021FA88"/>
    <w:rsid w:val="4023AA89"/>
    <w:rsid w:val="4028AB48"/>
    <w:rsid w:val="403BB2A4"/>
    <w:rsid w:val="40561E48"/>
    <w:rsid w:val="4061CA52"/>
    <w:rsid w:val="406A2978"/>
    <w:rsid w:val="406F86A8"/>
    <w:rsid w:val="4072E587"/>
    <w:rsid w:val="4073DEB0"/>
    <w:rsid w:val="4073E1C0"/>
    <w:rsid w:val="407F3E4C"/>
    <w:rsid w:val="40826872"/>
    <w:rsid w:val="408EB7A1"/>
    <w:rsid w:val="408FE29E"/>
    <w:rsid w:val="4090C577"/>
    <w:rsid w:val="4097180C"/>
    <w:rsid w:val="40979DC0"/>
    <w:rsid w:val="409D9F2E"/>
    <w:rsid w:val="409EA450"/>
    <w:rsid w:val="40A41A38"/>
    <w:rsid w:val="40A7D8AB"/>
    <w:rsid w:val="40AE78BA"/>
    <w:rsid w:val="40B3EEBE"/>
    <w:rsid w:val="40BC9445"/>
    <w:rsid w:val="40BF55EA"/>
    <w:rsid w:val="40BFA775"/>
    <w:rsid w:val="40C64E09"/>
    <w:rsid w:val="40CC40F3"/>
    <w:rsid w:val="40D35804"/>
    <w:rsid w:val="40D5D974"/>
    <w:rsid w:val="40D957C7"/>
    <w:rsid w:val="40E409D7"/>
    <w:rsid w:val="40E95F22"/>
    <w:rsid w:val="40EBD36C"/>
    <w:rsid w:val="40FA2876"/>
    <w:rsid w:val="40FA3380"/>
    <w:rsid w:val="4102062F"/>
    <w:rsid w:val="41030B7E"/>
    <w:rsid w:val="4109BCC3"/>
    <w:rsid w:val="410AE418"/>
    <w:rsid w:val="410DB5D3"/>
    <w:rsid w:val="41164A75"/>
    <w:rsid w:val="4120FA4D"/>
    <w:rsid w:val="412E31B8"/>
    <w:rsid w:val="4131B3F2"/>
    <w:rsid w:val="413511B4"/>
    <w:rsid w:val="4135930E"/>
    <w:rsid w:val="4135FBCE"/>
    <w:rsid w:val="41381D2B"/>
    <w:rsid w:val="413B6EAF"/>
    <w:rsid w:val="413EFC83"/>
    <w:rsid w:val="4140C517"/>
    <w:rsid w:val="4142DD7E"/>
    <w:rsid w:val="414845D4"/>
    <w:rsid w:val="414DFC2B"/>
    <w:rsid w:val="414E9457"/>
    <w:rsid w:val="41525910"/>
    <w:rsid w:val="41594A80"/>
    <w:rsid w:val="415D0A1F"/>
    <w:rsid w:val="4161F165"/>
    <w:rsid w:val="416CFD00"/>
    <w:rsid w:val="4175F75B"/>
    <w:rsid w:val="41761682"/>
    <w:rsid w:val="418A158E"/>
    <w:rsid w:val="41A2F4DD"/>
    <w:rsid w:val="41A53535"/>
    <w:rsid w:val="41ACD0E8"/>
    <w:rsid w:val="41B455D3"/>
    <w:rsid w:val="41B49B8C"/>
    <w:rsid w:val="41B8368A"/>
    <w:rsid w:val="41BE5D92"/>
    <w:rsid w:val="41C0E0B8"/>
    <w:rsid w:val="41CB67BA"/>
    <w:rsid w:val="41D6BD62"/>
    <w:rsid w:val="41EEDB71"/>
    <w:rsid w:val="41F08111"/>
    <w:rsid w:val="41F8729E"/>
    <w:rsid w:val="420DA936"/>
    <w:rsid w:val="4215E4C3"/>
    <w:rsid w:val="42171F67"/>
    <w:rsid w:val="421EC9EF"/>
    <w:rsid w:val="421ED844"/>
    <w:rsid w:val="42227E61"/>
    <w:rsid w:val="42255CD0"/>
    <w:rsid w:val="42287FEA"/>
    <w:rsid w:val="42296E02"/>
    <w:rsid w:val="422C671D"/>
    <w:rsid w:val="422F0B42"/>
    <w:rsid w:val="42378669"/>
    <w:rsid w:val="423AEAAC"/>
    <w:rsid w:val="423C3374"/>
    <w:rsid w:val="4241AE92"/>
    <w:rsid w:val="42487D86"/>
    <w:rsid w:val="424C8A7E"/>
    <w:rsid w:val="42598AEC"/>
    <w:rsid w:val="426AF6D6"/>
    <w:rsid w:val="428655EE"/>
    <w:rsid w:val="428C6C99"/>
    <w:rsid w:val="42946325"/>
    <w:rsid w:val="42A7C7A7"/>
    <w:rsid w:val="42B2F4F6"/>
    <w:rsid w:val="42B7CBEC"/>
    <w:rsid w:val="42BAEF41"/>
    <w:rsid w:val="42C96AFD"/>
    <w:rsid w:val="42CE7EEF"/>
    <w:rsid w:val="42D1562E"/>
    <w:rsid w:val="42D2ACAC"/>
    <w:rsid w:val="42E15B30"/>
    <w:rsid w:val="42FB91E6"/>
    <w:rsid w:val="42FD707E"/>
    <w:rsid w:val="43033BD5"/>
    <w:rsid w:val="431A31B6"/>
    <w:rsid w:val="431BE850"/>
    <w:rsid w:val="431CEBFD"/>
    <w:rsid w:val="432E22E8"/>
    <w:rsid w:val="433027A8"/>
    <w:rsid w:val="43320AC0"/>
    <w:rsid w:val="433752A3"/>
    <w:rsid w:val="43398C98"/>
    <w:rsid w:val="4339D746"/>
    <w:rsid w:val="4341B0D8"/>
    <w:rsid w:val="434466D9"/>
    <w:rsid w:val="4353283F"/>
    <w:rsid w:val="435329E4"/>
    <w:rsid w:val="4353746F"/>
    <w:rsid w:val="4354DD8B"/>
    <w:rsid w:val="43674777"/>
    <w:rsid w:val="436A9F34"/>
    <w:rsid w:val="436C1C75"/>
    <w:rsid w:val="43736B8B"/>
    <w:rsid w:val="437CAC90"/>
    <w:rsid w:val="43802F8C"/>
    <w:rsid w:val="43852AC6"/>
    <w:rsid w:val="439DC087"/>
    <w:rsid w:val="43A2705F"/>
    <w:rsid w:val="43A60B1E"/>
    <w:rsid w:val="43A87C07"/>
    <w:rsid w:val="43A9F05A"/>
    <w:rsid w:val="43B13E82"/>
    <w:rsid w:val="43B81C2A"/>
    <w:rsid w:val="43BA55E7"/>
    <w:rsid w:val="43C8377E"/>
    <w:rsid w:val="43CCED85"/>
    <w:rsid w:val="43CDFE03"/>
    <w:rsid w:val="43CE02BF"/>
    <w:rsid w:val="43D0D827"/>
    <w:rsid w:val="43D44660"/>
    <w:rsid w:val="43D8710D"/>
    <w:rsid w:val="43DDC2BB"/>
    <w:rsid w:val="43E35DF9"/>
    <w:rsid w:val="43E5A42E"/>
    <w:rsid w:val="43E85ADF"/>
    <w:rsid w:val="43EDB677"/>
    <w:rsid w:val="43EF957A"/>
    <w:rsid w:val="43F43507"/>
    <w:rsid w:val="43F6F7BD"/>
    <w:rsid w:val="43FB04AC"/>
    <w:rsid w:val="43FD5530"/>
    <w:rsid w:val="43FEE432"/>
    <w:rsid w:val="43FF8D74"/>
    <w:rsid w:val="440F7416"/>
    <w:rsid w:val="44129770"/>
    <w:rsid w:val="441A701A"/>
    <w:rsid w:val="44348A6A"/>
    <w:rsid w:val="4436C834"/>
    <w:rsid w:val="443FC87A"/>
    <w:rsid w:val="44424B75"/>
    <w:rsid w:val="4446A824"/>
    <w:rsid w:val="44556F89"/>
    <w:rsid w:val="4468770C"/>
    <w:rsid w:val="446F7C15"/>
    <w:rsid w:val="447BE7CE"/>
    <w:rsid w:val="4480D096"/>
    <w:rsid w:val="4483A0DF"/>
    <w:rsid w:val="44895493"/>
    <w:rsid w:val="449ACD3F"/>
    <w:rsid w:val="449F727F"/>
    <w:rsid w:val="44B217A0"/>
    <w:rsid w:val="44B2B65F"/>
    <w:rsid w:val="44B79518"/>
    <w:rsid w:val="44B8BD18"/>
    <w:rsid w:val="44BD5776"/>
    <w:rsid w:val="44C3EC6B"/>
    <w:rsid w:val="44C5D905"/>
    <w:rsid w:val="44C67360"/>
    <w:rsid w:val="44D19142"/>
    <w:rsid w:val="44DB7964"/>
    <w:rsid w:val="44DC41B5"/>
    <w:rsid w:val="44E40BC8"/>
    <w:rsid w:val="44EACC03"/>
    <w:rsid w:val="44EEE700"/>
    <w:rsid w:val="4506EC46"/>
    <w:rsid w:val="45092FD4"/>
    <w:rsid w:val="450C1578"/>
    <w:rsid w:val="4512DB1D"/>
    <w:rsid w:val="451EE8E6"/>
    <w:rsid w:val="45224B22"/>
    <w:rsid w:val="4523BF08"/>
    <w:rsid w:val="452C5FB8"/>
    <w:rsid w:val="452D7F50"/>
    <w:rsid w:val="453614B5"/>
    <w:rsid w:val="453914EC"/>
    <w:rsid w:val="453A3450"/>
    <w:rsid w:val="453A6E2B"/>
    <w:rsid w:val="4548A4F4"/>
    <w:rsid w:val="4549F0F6"/>
    <w:rsid w:val="454AF927"/>
    <w:rsid w:val="454B3A86"/>
    <w:rsid w:val="454BA3CE"/>
    <w:rsid w:val="455201DB"/>
    <w:rsid w:val="45567906"/>
    <w:rsid w:val="455926E1"/>
    <w:rsid w:val="455BB36D"/>
    <w:rsid w:val="455C78CE"/>
    <w:rsid w:val="455D490E"/>
    <w:rsid w:val="455F0B38"/>
    <w:rsid w:val="456391FB"/>
    <w:rsid w:val="456AFF41"/>
    <w:rsid w:val="45778157"/>
    <w:rsid w:val="45783DB5"/>
    <w:rsid w:val="45A3EA89"/>
    <w:rsid w:val="45A53019"/>
    <w:rsid w:val="45AECAAF"/>
    <w:rsid w:val="45B5470B"/>
    <w:rsid w:val="45BD4178"/>
    <w:rsid w:val="45C5E6EE"/>
    <w:rsid w:val="45DB230E"/>
    <w:rsid w:val="45DDC58D"/>
    <w:rsid w:val="45DE553B"/>
    <w:rsid w:val="45E5787D"/>
    <w:rsid w:val="45E790EF"/>
    <w:rsid w:val="45EE35C7"/>
    <w:rsid w:val="45EF6CAE"/>
    <w:rsid w:val="45FBA5CE"/>
    <w:rsid w:val="45FE256D"/>
    <w:rsid w:val="46043A33"/>
    <w:rsid w:val="4604E9BB"/>
    <w:rsid w:val="460F28CF"/>
    <w:rsid w:val="46166420"/>
    <w:rsid w:val="461C07DA"/>
    <w:rsid w:val="461FA13B"/>
    <w:rsid w:val="4623C2DF"/>
    <w:rsid w:val="46249892"/>
    <w:rsid w:val="462C7F49"/>
    <w:rsid w:val="46386A62"/>
    <w:rsid w:val="463B42E0"/>
    <w:rsid w:val="4642644C"/>
    <w:rsid w:val="464F04D2"/>
    <w:rsid w:val="466CB2F8"/>
    <w:rsid w:val="466D61A3"/>
    <w:rsid w:val="4676DFAF"/>
    <w:rsid w:val="467D43B3"/>
    <w:rsid w:val="4680AF42"/>
    <w:rsid w:val="46832218"/>
    <w:rsid w:val="46872550"/>
    <w:rsid w:val="468B60C6"/>
    <w:rsid w:val="4691CEB5"/>
    <w:rsid w:val="469A8C1A"/>
    <w:rsid w:val="469AD2AF"/>
    <w:rsid w:val="46AAF173"/>
    <w:rsid w:val="46C99036"/>
    <w:rsid w:val="46D00ADE"/>
    <w:rsid w:val="46D27D5E"/>
    <w:rsid w:val="46D5E6F6"/>
    <w:rsid w:val="46D60C34"/>
    <w:rsid w:val="46E02B39"/>
    <w:rsid w:val="46E0FEE0"/>
    <w:rsid w:val="46E39A6D"/>
    <w:rsid w:val="46EEC5F6"/>
    <w:rsid w:val="46F24E4B"/>
    <w:rsid w:val="46F9218D"/>
    <w:rsid w:val="470C4370"/>
    <w:rsid w:val="470FF9E5"/>
    <w:rsid w:val="471A9A20"/>
    <w:rsid w:val="471C4FAB"/>
    <w:rsid w:val="4729DA40"/>
    <w:rsid w:val="472A6FA8"/>
    <w:rsid w:val="4733BACD"/>
    <w:rsid w:val="4736177B"/>
    <w:rsid w:val="4747EEEF"/>
    <w:rsid w:val="4748AF64"/>
    <w:rsid w:val="474A11FF"/>
    <w:rsid w:val="47610DD1"/>
    <w:rsid w:val="47644B6B"/>
    <w:rsid w:val="476569EC"/>
    <w:rsid w:val="47661A00"/>
    <w:rsid w:val="4777650B"/>
    <w:rsid w:val="477863DA"/>
    <w:rsid w:val="477A259C"/>
    <w:rsid w:val="478C6199"/>
    <w:rsid w:val="47900AC8"/>
    <w:rsid w:val="47984889"/>
    <w:rsid w:val="47A1E3F6"/>
    <w:rsid w:val="47A7766F"/>
    <w:rsid w:val="47B64913"/>
    <w:rsid w:val="47B9C726"/>
    <w:rsid w:val="47BAF280"/>
    <w:rsid w:val="47BDDAB0"/>
    <w:rsid w:val="47C9DBFB"/>
    <w:rsid w:val="47CA74F6"/>
    <w:rsid w:val="47D46CA9"/>
    <w:rsid w:val="47D63F5C"/>
    <w:rsid w:val="47D89C27"/>
    <w:rsid w:val="47DA72D6"/>
    <w:rsid w:val="47DB7A70"/>
    <w:rsid w:val="47DB8613"/>
    <w:rsid w:val="47DBE8AD"/>
    <w:rsid w:val="47DC3E6A"/>
    <w:rsid w:val="47E0257F"/>
    <w:rsid w:val="47E780A5"/>
    <w:rsid w:val="47E8D40C"/>
    <w:rsid w:val="47FBA267"/>
    <w:rsid w:val="4801F461"/>
    <w:rsid w:val="48089895"/>
    <w:rsid w:val="480D0167"/>
    <w:rsid w:val="4811D756"/>
    <w:rsid w:val="481ABD8B"/>
    <w:rsid w:val="4821A19C"/>
    <w:rsid w:val="482BCFD2"/>
    <w:rsid w:val="482C0AEC"/>
    <w:rsid w:val="4830317D"/>
    <w:rsid w:val="483B7EEC"/>
    <w:rsid w:val="483D3067"/>
    <w:rsid w:val="483D7299"/>
    <w:rsid w:val="48466331"/>
    <w:rsid w:val="484BC376"/>
    <w:rsid w:val="48555ABB"/>
    <w:rsid w:val="4859BD58"/>
    <w:rsid w:val="485C507E"/>
    <w:rsid w:val="486CEBC0"/>
    <w:rsid w:val="4870FEA0"/>
    <w:rsid w:val="487CCF41"/>
    <w:rsid w:val="487FFE11"/>
    <w:rsid w:val="488168A4"/>
    <w:rsid w:val="4881BB1B"/>
    <w:rsid w:val="488954B1"/>
    <w:rsid w:val="48912E02"/>
    <w:rsid w:val="489248A3"/>
    <w:rsid w:val="489C0428"/>
    <w:rsid w:val="48A26A83"/>
    <w:rsid w:val="48AC3B33"/>
    <w:rsid w:val="48B24B17"/>
    <w:rsid w:val="48BC4518"/>
    <w:rsid w:val="48C457D9"/>
    <w:rsid w:val="48E5E35C"/>
    <w:rsid w:val="48E77600"/>
    <w:rsid w:val="48E7BEF3"/>
    <w:rsid w:val="48ECE266"/>
    <w:rsid w:val="48F2113F"/>
    <w:rsid w:val="48F358C9"/>
    <w:rsid w:val="48F3FC2D"/>
    <w:rsid w:val="48FD0E3A"/>
    <w:rsid w:val="48FD8220"/>
    <w:rsid w:val="4904E7A9"/>
    <w:rsid w:val="4906CDD9"/>
    <w:rsid w:val="4906D00A"/>
    <w:rsid w:val="490B0615"/>
    <w:rsid w:val="490E8780"/>
    <w:rsid w:val="4920F7D7"/>
    <w:rsid w:val="49264733"/>
    <w:rsid w:val="4928A107"/>
    <w:rsid w:val="492C4F5A"/>
    <w:rsid w:val="49325A2D"/>
    <w:rsid w:val="49335468"/>
    <w:rsid w:val="493609DE"/>
    <w:rsid w:val="494C1F33"/>
    <w:rsid w:val="494CE3C6"/>
    <w:rsid w:val="494F85F2"/>
    <w:rsid w:val="495649BD"/>
    <w:rsid w:val="495A0967"/>
    <w:rsid w:val="495B1CF9"/>
    <w:rsid w:val="495E1149"/>
    <w:rsid w:val="4966943D"/>
    <w:rsid w:val="496B0C47"/>
    <w:rsid w:val="4972072E"/>
    <w:rsid w:val="4974344F"/>
    <w:rsid w:val="49872177"/>
    <w:rsid w:val="498E377B"/>
    <w:rsid w:val="498F0D18"/>
    <w:rsid w:val="49909620"/>
    <w:rsid w:val="499DEC4D"/>
    <w:rsid w:val="499E4024"/>
    <w:rsid w:val="49AA2012"/>
    <w:rsid w:val="49B20D98"/>
    <w:rsid w:val="49B2AD49"/>
    <w:rsid w:val="49BD127E"/>
    <w:rsid w:val="49CCF270"/>
    <w:rsid w:val="49DA5103"/>
    <w:rsid w:val="49DB0CD7"/>
    <w:rsid w:val="49DE8D17"/>
    <w:rsid w:val="49E944DF"/>
    <w:rsid w:val="49E9A27A"/>
    <w:rsid w:val="49F104F7"/>
    <w:rsid w:val="4A004141"/>
    <w:rsid w:val="4A0063AA"/>
    <w:rsid w:val="4A06503C"/>
    <w:rsid w:val="4A0928BB"/>
    <w:rsid w:val="4A10C1CC"/>
    <w:rsid w:val="4A1281C3"/>
    <w:rsid w:val="4A14AB73"/>
    <w:rsid w:val="4A18AD14"/>
    <w:rsid w:val="4A1A680C"/>
    <w:rsid w:val="4A20F76F"/>
    <w:rsid w:val="4A23A64D"/>
    <w:rsid w:val="4A23E243"/>
    <w:rsid w:val="4A2736DA"/>
    <w:rsid w:val="4A30196B"/>
    <w:rsid w:val="4A341F1C"/>
    <w:rsid w:val="4A346BF2"/>
    <w:rsid w:val="4A347105"/>
    <w:rsid w:val="4A385E5C"/>
    <w:rsid w:val="4A3C4A52"/>
    <w:rsid w:val="4A3DEB4E"/>
    <w:rsid w:val="4A3FE16E"/>
    <w:rsid w:val="4A40B285"/>
    <w:rsid w:val="4A4679BF"/>
    <w:rsid w:val="4A4E6A23"/>
    <w:rsid w:val="4A54AC7C"/>
    <w:rsid w:val="4A581579"/>
    <w:rsid w:val="4A5B523A"/>
    <w:rsid w:val="4A5B8FA1"/>
    <w:rsid w:val="4A6111ED"/>
    <w:rsid w:val="4A6840A7"/>
    <w:rsid w:val="4A6E25B6"/>
    <w:rsid w:val="4A7597B2"/>
    <w:rsid w:val="4A782D82"/>
    <w:rsid w:val="4A79E2FF"/>
    <w:rsid w:val="4A7C6C04"/>
    <w:rsid w:val="4A838F54"/>
    <w:rsid w:val="4A95EB2F"/>
    <w:rsid w:val="4AACA489"/>
    <w:rsid w:val="4AB8313A"/>
    <w:rsid w:val="4AB90525"/>
    <w:rsid w:val="4AC1A6EA"/>
    <w:rsid w:val="4AC5B656"/>
    <w:rsid w:val="4AD5C9BD"/>
    <w:rsid w:val="4AD84A66"/>
    <w:rsid w:val="4AD8BF26"/>
    <w:rsid w:val="4ADFDF6E"/>
    <w:rsid w:val="4AE8AD3B"/>
    <w:rsid w:val="4AF72E7D"/>
    <w:rsid w:val="4AFE365A"/>
    <w:rsid w:val="4B1AE229"/>
    <w:rsid w:val="4B1F04B4"/>
    <w:rsid w:val="4B25C5D7"/>
    <w:rsid w:val="4B2B6FBD"/>
    <w:rsid w:val="4B33D6AE"/>
    <w:rsid w:val="4B34B59C"/>
    <w:rsid w:val="4B3B131F"/>
    <w:rsid w:val="4B40DF4B"/>
    <w:rsid w:val="4B526481"/>
    <w:rsid w:val="4B55EB64"/>
    <w:rsid w:val="4B5704F1"/>
    <w:rsid w:val="4B5988A5"/>
    <w:rsid w:val="4B5CBFE6"/>
    <w:rsid w:val="4B5D0B1A"/>
    <w:rsid w:val="4B6437AB"/>
    <w:rsid w:val="4B73F166"/>
    <w:rsid w:val="4B7E5B4E"/>
    <w:rsid w:val="4B86DE42"/>
    <w:rsid w:val="4B89C8B6"/>
    <w:rsid w:val="4B8C9716"/>
    <w:rsid w:val="4B94C9B4"/>
    <w:rsid w:val="4B9B339D"/>
    <w:rsid w:val="4BA3340B"/>
    <w:rsid w:val="4BADBE0C"/>
    <w:rsid w:val="4BB502CE"/>
    <w:rsid w:val="4BBA9D9F"/>
    <w:rsid w:val="4BC04FDD"/>
    <w:rsid w:val="4BC128B8"/>
    <w:rsid w:val="4BC14FD6"/>
    <w:rsid w:val="4BC66432"/>
    <w:rsid w:val="4BC94C43"/>
    <w:rsid w:val="4BC986CD"/>
    <w:rsid w:val="4BC9E7FF"/>
    <w:rsid w:val="4BD00C0A"/>
    <w:rsid w:val="4BD04166"/>
    <w:rsid w:val="4BDC02D9"/>
    <w:rsid w:val="4BF33475"/>
    <w:rsid w:val="4C068FF8"/>
    <w:rsid w:val="4C096DA6"/>
    <w:rsid w:val="4C0F1AA0"/>
    <w:rsid w:val="4C19E63A"/>
    <w:rsid w:val="4C1C69A0"/>
    <w:rsid w:val="4C266473"/>
    <w:rsid w:val="4C28BF14"/>
    <w:rsid w:val="4C29B201"/>
    <w:rsid w:val="4C2A77E1"/>
    <w:rsid w:val="4C3099ED"/>
    <w:rsid w:val="4C3DF197"/>
    <w:rsid w:val="4C4332DF"/>
    <w:rsid w:val="4C43561A"/>
    <w:rsid w:val="4C473AE1"/>
    <w:rsid w:val="4C47BDE5"/>
    <w:rsid w:val="4C540DFA"/>
    <w:rsid w:val="4C5724E6"/>
    <w:rsid w:val="4C5ADB1D"/>
    <w:rsid w:val="4C711EA9"/>
    <w:rsid w:val="4C71F705"/>
    <w:rsid w:val="4C74EEBA"/>
    <w:rsid w:val="4C77D835"/>
    <w:rsid w:val="4C832A52"/>
    <w:rsid w:val="4C8653D8"/>
    <w:rsid w:val="4C880088"/>
    <w:rsid w:val="4C92FCA0"/>
    <w:rsid w:val="4C982105"/>
    <w:rsid w:val="4C9BF8AE"/>
    <w:rsid w:val="4C9F5AC0"/>
    <w:rsid w:val="4C9F7EF0"/>
    <w:rsid w:val="4CA00B68"/>
    <w:rsid w:val="4CAE8BB5"/>
    <w:rsid w:val="4CC23D88"/>
    <w:rsid w:val="4CC574B1"/>
    <w:rsid w:val="4CCE78A4"/>
    <w:rsid w:val="4CCEF857"/>
    <w:rsid w:val="4CCFB1E9"/>
    <w:rsid w:val="4CD69991"/>
    <w:rsid w:val="4CD8DBF9"/>
    <w:rsid w:val="4CE6C7E6"/>
    <w:rsid w:val="4D04ABAD"/>
    <w:rsid w:val="4D100592"/>
    <w:rsid w:val="4D16CDB3"/>
    <w:rsid w:val="4D17B104"/>
    <w:rsid w:val="4D1854E9"/>
    <w:rsid w:val="4D396C2C"/>
    <w:rsid w:val="4D3E916A"/>
    <w:rsid w:val="4D3F0218"/>
    <w:rsid w:val="4D3F45DA"/>
    <w:rsid w:val="4D471AE2"/>
    <w:rsid w:val="4D48BA85"/>
    <w:rsid w:val="4D5481F4"/>
    <w:rsid w:val="4D59BABE"/>
    <w:rsid w:val="4D5E3FC3"/>
    <w:rsid w:val="4D62F7EE"/>
    <w:rsid w:val="4D63553D"/>
    <w:rsid w:val="4D6466F6"/>
    <w:rsid w:val="4D6BDC6B"/>
    <w:rsid w:val="4D6C0CB4"/>
    <w:rsid w:val="4D6C4BDC"/>
    <w:rsid w:val="4D6C9BC3"/>
    <w:rsid w:val="4D7123A1"/>
    <w:rsid w:val="4D837303"/>
    <w:rsid w:val="4D83DD7B"/>
    <w:rsid w:val="4D8CCC20"/>
    <w:rsid w:val="4D8D6501"/>
    <w:rsid w:val="4D93581A"/>
    <w:rsid w:val="4D94C30C"/>
    <w:rsid w:val="4D99A433"/>
    <w:rsid w:val="4D9A8616"/>
    <w:rsid w:val="4D9DA216"/>
    <w:rsid w:val="4DA375E5"/>
    <w:rsid w:val="4DA3DD4B"/>
    <w:rsid w:val="4DA61401"/>
    <w:rsid w:val="4DAC2389"/>
    <w:rsid w:val="4DB728C1"/>
    <w:rsid w:val="4DC0EE9A"/>
    <w:rsid w:val="4DE3F24B"/>
    <w:rsid w:val="4DE503A2"/>
    <w:rsid w:val="4DEF6EFC"/>
    <w:rsid w:val="4DFEDE76"/>
    <w:rsid w:val="4E016E92"/>
    <w:rsid w:val="4E01D6C8"/>
    <w:rsid w:val="4E269CFA"/>
    <w:rsid w:val="4E2F9A7E"/>
    <w:rsid w:val="4E31E7A9"/>
    <w:rsid w:val="4E31FEC3"/>
    <w:rsid w:val="4E33406E"/>
    <w:rsid w:val="4E4ABCD8"/>
    <w:rsid w:val="4E4F0A8D"/>
    <w:rsid w:val="4E5BD713"/>
    <w:rsid w:val="4E5E2490"/>
    <w:rsid w:val="4E5F1F0C"/>
    <w:rsid w:val="4E71AE7F"/>
    <w:rsid w:val="4E7B9157"/>
    <w:rsid w:val="4E872DF7"/>
    <w:rsid w:val="4E8D1B46"/>
    <w:rsid w:val="4EA3E945"/>
    <w:rsid w:val="4EA6F8BF"/>
    <w:rsid w:val="4EAE39FC"/>
    <w:rsid w:val="4EB8E66D"/>
    <w:rsid w:val="4EBAB93B"/>
    <w:rsid w:val="4EC4680B"/>
    <w:rsid w:val="4ECED4A1"/>
    <w:rsid w:val="4ED029D7"/>
    <w:rsid w:val="4EDA678C"/>
    <w:rsid w:val="4EDCFA6D"/>
    <w:rsid w:val="4EE51471"/>
    <w:rsid w:val="4EEFA1DF"/>
    <w:rsid w:val="4EF52A5F"/>
    <w:rsid w:val="4EF7F09F"/>
    <w:rsid w:val="4EF912CF"/>
    <w:rsid w:val="4F040784"/>
    <w:rsid w:val="4F07E228"/>
    <w:rsid w:val="4F0D8FA8"/>
    <w:rsid w:val="4F0FA702"/>
    <w:rsid w:val="4F22C6A3"/>
    <w:rsid w:val="4F2FB8FE"/>
    <w:rsid w:val="4F345650"/>
    <w:rsid w:val="4F387AC3"/>
    <w:rsid w:val="4F42DBDB"/>
    <w:rsid w:val="4F4B68BA"/>
    <w:rsid w:val="4F520ACC"/>
    <w:rsid w:val="4F660BCE"/>
    <w:rsid w:val="4F6A3A0B"/>
    <w:rsid w:val="4F7899F5"/>
    <w:rsid w:val="4F7C3186"/>
    <w:rsid w:val="4F91483E"/>
    <w:rsid w:val="4F93C496"/>
    <w:rsid w:val="4F94082F"/>
    <w:rsid w:val="4F98DEDA"/>
    <w:rsid w:val="4F9BBBCA"/>
    <w:rsid w:val="4FA1B15B"/>
    <w:rsid w:val="4FA1BF5D"/>
    <w:rsid w:val="4FA970E0"/>
    <w:rsid w:val="4FB01A2D"/>
    <w:rsid w:val="4FB60E37"/>
    <w:rsid w:val="4FB82219"/>
    <w:rsid w:val="4FBB3D5B"/>
    <w:rsid w:val="4FBC4205"/>
    <w:rsid w:val="4FC7BD74"/>
    <w:rsid w:val="4FC91BBA"/>
    <w:rsid w:val="4FCC8AB3"/>
    <w:rsid w:val="4FD7E36B"/>
    <w:rsid w:val="4FDC7CA9"/>
    <w:rsid w:val="4FE0AB21"/>
    <w:rsid w:val="4FEA4083"/>
    <w:rsid w:val="4FEB7CC4"/>
    <w:rsid w:val="4FF21DBE"/>
    <w:rsid w:val="4FFD926D"/>
    <w:rsid w:val="50097F7D"/>
    <w:rsid w:val="501443E9"/>
    <w:rsid w:val="501C67EF"/>
    <w:rsid w:val="5021A692"/>
    <w:rsid w:val="502EEAC5"/>
    <w:rsid w:val="503152EB"/>
    <w:rsid w:val="5033156B"/>
    <w:rsid w:val="50362301"/>
    <w:rsid w:val="50409B07"/>
    <w:rsid w:val="504DECE0"/>
    <w:rsid w:val="50638713"/>
    <w:rsid w:val="50669A94"/>
    <w:rsid w:val="507308B2"/>
    <w:rsid w:val="5090FDFB"/>
    <w:rsid w:val="509163A3"/>
    <w:rsid w:val="5093C100"/>
    <w:rsid w:val="5098F4A0"/>
    <w:rsid w:val="509DCD20"/>
    <w:rsid w:val="50A16304"/>
    <w:rsid w:val="50AB2519"/>
    <w:rsid w:val="50ACC8F1"/>
    <w:rsid w:val="50AEA80C"/>
    <w:rsid w:val="50B16813"/>
    <w:rsid w:val="50B4C62C"/>
    <w:rsid w:val="50B65DD7"/>
    <w:rsid w:val="50BF860A"/>
    <w:rsid w:val="50C4DD90"/>
    <w:rsid w:val="50CC326C"/>
    <w:rsid w:val="50D24990"/>
    <w:rsid w:val="50D25BA5"/>
    <w:rsid w:val="50D3B42E"/>
    <w:rsid w:val="50E69D6D"/>
    <w:rsid w:val="50F0C79B"/>
    <w:rsid w:val="50F537A0"/>
    <w:rsid w:val="510F1D7C"/>
    <w:rsid w:val="510F7E1D"/>
    <w:rsid w:val="51115770"/>
    <w:rsid w:val="51129E31"/>
    <w:rsid w:val="512233F2"/>
    <w:rsid w:val="51227739"/>
    <w:rsid w:val="513B2645"/>
    <w:rsid w:val="513EBAC1"/>
    <w:rsid w:val="5141F817"/>
    <w:rsid w:val="516454C4"/>
    <w:rsid w:val="516E5B96"/>
    <w:rsid w:val="517234C6"/>
    <w:rsid w:val="5172E89B"/>
    <w:rsid w:val="518BCAD1"/>
    <w:rsid w:val="51932D06"/>
    <w:rsid w:val="5193C6C6"/>
    <w:rsid w:val="51A13294"/>
    <w:rsid w:val="51A13769"/>
    <w:rsid w:val="51AFAF9C"/>
    <w:rsid w:val="51B0144A"/>
    <w:rsid w:val="51B18B6D"/>
    <w:rsid w:val="51B1A6FE"/>
    <w:rsid w:val="51B30BF7"/>
    <w:rsid w:val="51BD1F7D"/>
    <w:rsid w:val="51BEB3A4"/>
    <w:rsid w:val="51C34E50"/>
    <w:rsid w:val="51CE1478"/>
    <w:rsid w:val="51CE537E"/>
    <w:rsid w:val="51EA68C6"/>
    <w:rsid w:val="51EBD007"/>
    <w:rsid w:val="51F99EC8"/>
    <w:rsid w:val="51FFD840"/>
    <w:rsid w:val="52082C11"/>
    <w:rsid w:val="520C3183"/>
    <w:rsid w:val="52176ED6"/>
    <w:rsid w:val="52180EA9"/>
    <w:rsid w:val="5219CBC3"/>
    <w:rsid w:val="521B2FC6"/>
    <w:rsid w:val="5221465F"/>
    <w:rsid w:val="5224FA28"/>
    <w:rsid w:val="5225BADB"/>
    <w:rsid w:val="522A487C"/>
    <w:rsid w:val="522D0651"/>
    <w:rsid w:val="52303740"/>
    <w:rsid w:val="5230FFE9"/>
    <w:rsid w:val="523152B1"/>
    <w:rsid w:val="5231A929"/>
    <w:rsid w:val="5237645D"/>
    <w:rsid w:val="524F58E5"/>
    <w:rsid w:val="52515797"/>
    <w:rsid w:val="525F7BB9"/>
    <w:rsid w:val="526C3541"/>
    <w:rsid w:val="526E8369"/>
    <w:rsid w:val="5274BD37"/>
    <w:rsid w:val="52786F9E"/>
    <w:rsid w:val="5279379B"/>
    <w:rsid w:val="527C9904"/>
    <w:rsid w:val="5282F189"/>
    <w:rsid w:val="5289FAE1"/>
    <w:rsid w:val="528C11A4"/>
    <w:rsid w:val="528C74DB"/>
    <w:rsid w:val="528E5462"/>
    <w:rsid w:val="5291B320"/>
    <w:rsid w:val="529292FF"/>
    <w:rsid w:val="52B21782"/>
    <w:rsid w:val="52C2750C"/>
    <w:rsid w:val="52C38087"/>
    <w:rsid w:val="52CCB8CF"/>
    <w:rsid w:val="52D62B65"/>
    <w:rsid w:val="52D8BF91"/>
    <w:rsid w:val="52DBE3F3"/>
    <w:rsid w:val="52E14DA5"/>
    <w:rsid w:val="52EB894B"/>
    <w:rsid w:val="52F1C9C6"/>
    <w:rsid w:val="52F5CBAF"/>
    <w:rsid w:val="53006DCD"/>
    <w:rsid w:val="530EAE1C"/>
    <w:rsid w:val="531198AF"/>
    <w:rsid w:val="531C2799"/>
    <w:rsid w:val="5320DED5"/>
    <w:rsid w:val="5324AE5C"/>
    <w:rsid w:val="53329717"/>
    <w:rsid w:val="53332ADF"/>
    <w:rsid w:val="5338F7D2"/>
    <w:rsid w:val="533FC781"/>
    <w:rsid w:val="5343F03E"/>
    <w:rsid w:val="534541C8"/>
    <w:rsid w:val="5348B169"/>
    <w:rsid w:val="53505514"/>
    <w:rsid w:val="53519702"/>
    <w:rsid w:val="535994BF"/>
    <w:rsid w:val="5361F5FA"/>
    <w:rsid w:val="53655DB8"/>
    <w:rsid w:val="53688B14"/>
    <w:rsid w:val="536AB6C3"/>
    <w:rsid w:val="536C7FA3"/>
    <w:rsid w:val="536EC9F3"/>
    <w:rsid w:val="5387F94F"/>
    <w:rsid w:val="538A38B7"/>
    <w:rsid w:val="53926955"/>
    <w:rsid w:val="53AF7BB3"/>
    <w:rsid w:val="53C023C5"/>
    <w:rsid w:val="53C1A608"/>
    <w:rsid w:val="53C6601F"/>
    <w:rsid w:val="53C7D710"/>
    <w:rsid w:val="53CC2995"/>
    <w:rsid w:val="53CD2071"/>
    <w:rsid w:val="53D02E24"/>
    <w:rsid w:val="53DED906"/>
    <w:rsid w:val="53E6E6E5"/>
    <w:rsid w:val="53E77E0E"/>
    <w:rsid w:val="53FE1392"/>
    <w:rsid w:val="5409BCE3"/>
    <w:rsid w:val="5411B31E"/>
    <w:rsid w:val="542AC571"/>
    <w:rsid w:val="543F4ED1"/>
    <w:rsid w:val="54464E4A"/>
    <w:rsid w:val="544B01FF"/>
    <w:rsid w:val="544C7451"/>
    <w:rsid w:val="5456C791"/>
    <w:rsid w:val="54681939"/>
    <w:rsid w:val="54684158"/>
    <w:rsid w:val="546EBDCA"/>
    <w:rsid w:val="546F5A55"/>
    <w:rsid w:val="5477D1CB"/>
    <w:rsid w:val="54793A71"/>
    <w:rsid w:val="547DD1C4"/>
    <w:rsid w:val="548D5EB8"/>
    <w:rsid w:val="548DCF3D"/>
    <w:rsid w:val="5497E8CF"/>
    <w:rsid w:val="54AC722E"/>
    <w:rsid w:val="54B27B84"/>
    <w:rsid w:val="54B39278"/>
    <w:rsid w:val="54BD51F1"/>
    <w:rsid w:val="54BF2758"/>
    <w:rsid w:val="54C0AA02"/>
    <w:rsid w:val="54C57000"/>
    <w:rsid w:val="54CDA473"/>
    <w:rsid w:val="54E691AF"/>
    <w:rsid w:val="54ED340F"/>
    <w:rsid w:val="54EE34A4"/>
    <w:rsid w:val="54FBB726"/>
    <w:rsid w:val="54FE800F"/>
    <w:rsid w:val="550066E4"/>
    <w:rsid w:val="5501571F"/>
    <w:rsid w:val="550B14B1"/>
    <w:rsid w:val="55111B13"/>
    <w:rsid w:val="551173A3"/>
    <w:rsid w:val="551A06DC"/>
    <w:rsid w:val="551A7522"/>
    <w:rsid w:val="551B2B5B"/>
    <w:rsid w:val="55218A4A"/>
    <w:rsid w:val="5523ABD3"/>
    <w:rsid w:val="552B48C0"/>
    <w:rsid w:val="55396F9A"/>
    <w:rsid w:val="554C0468"/>
    <w:rsid w:val="554DA17B"/>
    <w:rsid w:val="554F09BF"/>
    <w:rsid w:val="55618014"/>
    <w:rsid w:val="55658673"/>
    <w:rsid w:val="556A1233"/>
    <w:rsid w:val="556E4D12"/>
    <w:rsid w:val="5570E7A5"/>
    <w:rsid w:val="557362A5"/>
    <w:rsid w:val="558071C2"/>
    <w:rsid w:val="55828718"/>
    <w:rsid w:val="5586630C"/>
    <w:rsid w:val="55891283"/>
    <w:rsid w:val="5592396E"/>
    <w:rsid w:val="559AECBB"/>
    <w:rsid w:val="559C4E62"/>
    <w:rsid w:val="55A09815"/>
    <w:rsid w:val="55A40AD3"/>
    <w:rsid w:val="55AA110E"/>
    <w:rsid w:val="55ABE608"/>
    <w:rsid w:val="55BEDB8A"/>
    <w:rsid w:val="55D19C23"/>
    <w:rsid w:val="55E6BCB4"/>
    <w:rsid w:val="55EE2011"/>
    <w:rsid w:val="55EE5902"/>
    <w:rsid w:val="55F66C74"/>
    <w:rsid w:val="55F81F09"/>
    <w:rsid w:val="55F9FFB9"/>
    <w:rsid w:val="5601D53C"/>
    <w:rsid w:val="56040D29"/>
    <w:rsid w:val="56043711"/>
    <w:rsid w:val="560C9C02"/>
    <w:rsid w:val="5610E43B"/>
    <w:rsid w:val="5613508D"/>
    <w:rsid w:val="5618E894"/>
    <w:rsid w:val="5620CE85"/>
    <w:rsid w:val="562D4CF9"/>
    <w:rsid w:val="562EF933"/>
    <w:rsid w:val="5638C5F3"/>
    <w:rsid w:val="563D489F"/>
    <w:rsid w:val="5644D0AD"/>
    <w:rsid w:val="564F62D9"/>
    <w:rsid w:val="565861ED"/>
    <w:rsid w:val="565DCA7F"/>
    <w:rsid w:val="56611814"/>
    <w:rsid w:val="56680870"/>
    <w:rsid w:val="566A37D9"/>
    <w:rsid w:val="566AB143"/>
    <w:rsid w:val="5673F696"/>
    <w:rsid w:val="567C696F"/>
    <w:rsid w:val="5683A256"/>
    <w:rsid w:val="56871941"/>
    <w:rsid w:val="568DB78B"/>
    <w:rsid w:val="56963305"/>
    <w:rsid w:val="569897BF"/>
    <w:rsid w:val="56A4EF73"/>
    <w:rsid w:val="56A745BE"/>
    <w:rsid w:val="56A97142"/>
    <w:rsid w:val="56AA5460"/>
    <w:rsid w:val="56B28AB3"/>
    <w:rsid w:val="56B3CE90"/>
    <w:rsid w:val="56B71C26"/>
    <w:rsid w:val="56B86448"/>
    <w:rsid w:val="56C605E7"/>
    <w:rsid w:val="56D41C45"/>
    <w:rsid w:val="56D9803E"/>
    <w:rsid w:val="56DBB444"/>
    <w:rsid w:val="56DF18C4"/>
    <w:rsid w:val="56E53980"/>
    <w:rsid w:val="56FB0F4F"/>
    <w:rsid w:val="5702BB4A"/>
    <w:rsid w:val="57192BCE"/>
    <w:rsid w:val="571A63C0"/>
    <w:rsid w:val="571AF461"/>
    <w:rsid w:val="572A72EB"/>
    <w:rsid w:val="572C0140"/>
    <w:rsid w:val="572FD4D3"/>
    <w:rsid w:val="57316173"/>
    <w:rsid w:val="5740A956"/>
    <w:rsid w:val="5743B07B"/>
    <w:rsid w:val="57486F67"/>
    <w:rsid w:val="575B103F"/>
    <w:rsid w:val="575F616B"/>
    <w:rsid w:val="5763D30D"/>
    <w:rsid w:val="57679617"/>
    <w:rsid w:val="5767FB16"/>
    <w:rsid w:val="5777328F"/>
    <w:rsid w:val="577AA039"/>
    <w:rsid w:val="57825D57"/>
    <w:rsid w:val="578EBC6D"/>
    <w:rsid w:val="57987E0B"/>
    <w:rsid w:val="579DF081"/>
    <w:rsid w:val="57A3FCD0"/>
    <w:rsid w:val="57AC3394"/>
    <w:rsid w:val="57ACB2C7"/>
    <w:rsid w:val="57B29446"/>
    <w:rsid w:val="57B482C5"/>
    <w:rsid w:val="57CC3B2D"/>
    <w:rsid w:val="57D8441F"/>
    <w:rsid w:val="57E197E1"/>
    <w:rsid w:val="57E7BF89"/>
    <w:rsid w:val="57EBC030"/>
    <w:rsid w:val="57F0349C"/>
    <w:rsid w:val="57F0C804"/>
    <w:rsid w:val="57F5171E"/>
    <w:rsid w:val="57F5454E"/>
    <w:rsid w:val="57F6C2F1"/>
    <w:rsid w:val="57FA83E4"/>
    <w:rsid w:val="57FAA46D"/>
    <w:rsid w:val="57FB45F8"/>
    <w:rsid w:val="57FC1975"/>
    <w:rsid w:val="5801811C"/>
    <w:rsid w:val="5804AF57"/>
    <w:rsid w:val="5807DFE2"/>
    <w:rsid w:val="580A0448"/>
    <w:rsid w:val="58129907"/>
    <w:rsid w:val="581D1DDB"/>
    <w:rsid w:val="581F8D68"/>
    <w:rsid w:val="58260355"/>
    <w:rsid w:val="582C6101"/>
    <w:rsid w:val="58315F2C"/>
    <w:rsid w:val="5844BDDA"/>
    <w:rsid w:val="5844FB4B"/>
    <w:rsid w:val="584DECB8"/>
    <w:rsid w:val="58546503"/>
    <w:rsid w:val="5855041C"/>
    <w:rsid w:val="585FD35A"/>
    <w:rsid w:val="586352F1"/>
    <w:rsid w:val="58652D45"/>
    <w:rsid w:val="58670F87"/>
    <w:rsid w:val="586AE3FC"/>
    <w:rsid w:val="5871C74B"/>
    <w:rsid w:val="587770BC"/>
    <w:rsid w:val="5884922A"/>
    <w:rsid w:val="588D7D64"/>
    <w:rsid w:val="58959962"/>
    <w:rsid w:val="5895BC64"/>
    <w:rsid w:val="589E7E31"/>
    <w:rsid w:val="58A056DE"/>
    <w:rsid w:val="58A09C2C"/>
    <w:rsid w:val="58A16E29"/>
    <w:rsid w:val="58A67793"/>
    <w:rsid w:val="58A76E30"/>
    <w:rsid w:val="58ACB114"/>
    <w:rsid w:val="58AF952F"/>
    <w:rsid w:val="58B379D0"/>
    <w:rsid w:val="58B79A3C"/>
    <w:rsid w:val="58B7DAD6"/>
    <w:rsid w:val="58BD3E35"/>
    <w:rsid w:val="58D0AEB8"/>
    <w:rsid w:val="58D4CFC5"/>
    <w:rsid w:val="58DADA18"/>
    <w:rsid w:val="58DCE1A1"/>
    <w:rsid w:val="58E0F9FE"/>
    <w:rsid w:val="58E295B0"/>
    <w:rsid w:val="58E942D9"/>
    <w:rsid w:val="58EB96B6"/>
    <w:rsid w:val="58EDF2F2"/>
    <w:rsid w:val="58F24A58"/>
    <w:rsid w:val="58F81447"/>
    <w:rsid w:val="58FE71C8"/>
    <w:rsid w:val="590242DD"/>
    <w:rsid w:val="59097B4D"/>
    <w:rsid w:val="590CB0D2"/>
    <w:rsid w:val="5910C9C8"/>
    <w:rsid w:val="5914B7C9"/>
    <w:rsid w:val="5916A0A7"/>
    <w:rsid w:val="5928185B"/>
    <w:rsid w:val="592B224E"/>
    <w:rsid w:val="592CCB1E"/>
    <w:rsid w:val="592F84C8"/>
    <w:rsid w:val="594F30F8"/>
    <w:rsid w:val="59522508"/>
    <w:rsid w:val="5954618C"/>
    <w:rsid w:val="59579D60"/>
    <w:rsid w:val="59598C29"/>
    <w:rsid w:val="5969C126"/>
    <w:rsid w:val="596E650A"/>
    <w:rsid w:val="5983336D"/>
    <w:rsid w:val="598B48A6"/>
    <w:rsid w:val="598C32E9"/>
    <w:rsid w:val="598C6701"/>
    <w:rsid w:val="599777F2"/>
    <w:rsid w:val="599CA23B"/>
    <w:rsid w:val="599FC6DB"/>
    <w:rsid w:val="59A0C184"/>
    <w:rsid w:val="59A1D89B"/>
    <w:rsid w:val="59A7DC6A"/>
    <w:rsid w:val="59A87FB1"/>
    <w:rsid w:val="59B0D499"/>
    <w:rsid w:val="59B21A3F"/>
    <w:rsid w:val="59B543D7"/>
    <w:rsid w:val="59B6CC7D"/>
    <w:rsid w:val="59BBA100"/>
    <w:rsid w:val="59CCD2A9"/>
    <w:rsid w:val="59D212C2"/>
    <w:rsid w:val="59D3C024"/>
    <w:rsid w:val="59D9539E"/>
    <w:rsid w:val="59DDA9E8"/>
    <w:rsid w:val="59DFFDEA"/>
    <w:rsid w:val="59F11E58"/>
    <w:rsid w:val="59F29164"/>
    <w:rsid w:val="5A0594DA"/>
    <w:rsid w:val="5A068347"/>
    <w:rsid w:val="5A092C88"/>
    <w:rsid w:val="5A0A38C8"/>
    <w:rsid w:val="5A17CBD0"/>
    <w:rsid w:val="5A1C65BB"/>
    <w:rsid w:val="5A22B794"/>
    <w:rsid w:val="5A233C39"/>
    <w:rsid w:val="5A23D33A"/>
    <w:rsid w:val="5A270475"/>
    <w:rsid w:val="5A28C683"/>
    <w:rsid w:val="5A357B44"/>
    <w:rsid w:val="5A37E42C"/>
    <w:rsid w:val="5A38844E"/>
    <w:rsid w:val="5A3CC0C3"/>
    <w:rsid w:val="5A4CC965"/>
    <w:rsid w:val="5A4ED63B"/>
    <w:rsid w:val="5A4F0455"/>
    <w:rsid w:val="5A6C4F7E"/>
    <w:rsid w:val="5A6CFAC5"/>
    <w:rsid w:val="5A70A026"/>
    <w:rsid w:val="5A70A0A5"/>
    <w:rsid w:val="5A740135"/>
    <w:rsid w:val="5A7CEC9B"/>
    <w:rsid w:val="5A955432"/>
    <w:rsid w:val="5A9A6CE5"/>
    <w:rsid w:val="5AA8336E"/>
    <w:rsid w:val="5AB6F153"/>
    <w:rsid w:val="5ABA972F"/>
    <w:rsid w:val="5AC7FD4A"/>
    <w:rsid w:val="5AD1A14E"/>
    <w:rsid w:val="5AD3E4D0"/>
    <w:rsid w:val="5AD4F2BD"/>
    <w:rsid w:val="5ADCDEE1"/>
    <w:rsid w:val="5AEA8E01"/>
    <w:rsid w:val="5AF4CF50"/>
    <w:rsid w:val="5AFD4BE8"/>
    <w:rsid w:val="5AFEF58E"/>
    <w:rsid w:val="5AFFB464"/>
    <w:rsid w:val="5B014E59"/>
    <w:rsid w:val="5B058FDE"/>
    <w:rsid w:val="5B061F07"/>
    <w:rsid w:val="5B0F1C60"/>
    <w:rsid w:val="5B10164A"/>
    <w:rsid w:val="5B1F94E1"/>
    <w:rsid w:val="5B209C2D"/>
    <w:rsid w:val="5B20DA93"/>
    <w:rsid w:val="5B236080"/>
    <w:rsid w:val="5B27421A"/>
    <w:rsid w:val="5B290759"/>
    <w:rsid w:val="5B2B8AF5"/>
    <w:rsid w:val="5B2C1797"/>
    <w:rsid w:val="5B2E0097"/>
    <w:rsid w:val="5B314993"/>
    <w:rsid w:val="5B3A20E2"/>
    <w:rsid w:val="5B3B0799"/>
    <w:rsid w:val="5B3CA8B9"/>
    <w:rsid w:val="5B3E3700"/>
    <w:rsid w:val="5B4F51B1"/>
    <w:rsid w:val="5B5231FA"/>
    <w:rsid w:val="5B616098"/>
    <w:rsid w:val="5B6482A3"/>
    <w:rsid w:val="5B667554"/>
    <w:rsid w:val="5B6AE28C"/>
    <w:rsid w:val="5B6F63FD"/>
    <w:rsid w:val="5B73C80A"/>
    <w:rsid w:val="5B73E5EF"/>
    <w:rsid w:val="5B7593F5"/>
    <w:rsid w:val="5B876981"/>
    <w:rsid w:val="5BA067B4"/>
    <w:rsid w:val="5BA375C5"/>
    <w:rsid w:val="5BAA3EC2"/>
    <w:rsid w:val="5BABDB64"/>
    <w:rsid w:val="5BB333DA"/>
    <w:rsid w:val="5BC63C61"/>
    <w:rsid w:val="5BCA019A"/>
    <w:rsid w:val="5BCE83B2"/>
    <w:rsid w:val="5BD4D768"/>
    <w:rsid w:val="5BE13F5F"/>
    <w:rsid w:val="5BE47086"/>
    <w:rsid w:val="5BEE1D5A"/>
    <w:rsid w:val="5BEF5544"/>
    <w:rsid w:val="5BFC0F2B"/>
    <w:rsid w:val="5C027F00"/>
    <w:rsid w:val="5C1AD0B6"/>
    <w:rsid w:val="5C1AD95E"/>
    <w:rsid w:val="5C29BAAB"/>
    <w:rsid w:val="5C2B75FD"/>
    <w:rsid w:val="5C2BAA49"/>
    <w:rsid w:val="5C2C54BD"/>
    <w:rsid w:val="5C309B81"/>
    <w:rsid w:val="5C3245FC"/>
    <w:rsid w:val="5C35D740"/>
    <w:rsid w:val="5C3E9C59"/>
    <w:rsid w:val="5C5E5130"/>
    <w:rsid w:val="5C5FCE9A"/>
    <w:rsid w:val="5C6380B4"/>
    <w:rsid w:val="5C6AD747"/>
    <w:rsid w:val="5C7715C7"/>
    <w:rsid w:val="5C779727"/>
    <w:rsid w:val="5C7EBB44"/>
    <w:rsid w:val="5C89015F"/>
    <w:rsid w:val="5C8A137A"/>
    <w:rsid w:val="5C8FE16E"/>
    <w:rsid w:val="5C96B99F"/>
    <w:rsid w:val="5CA327A8"/>
    <w:rsid w:val="5CA4A72F"/>
    <w:rsid w:val="5CAF6D57"/>
    <w:rsid w:val="5CBF7537"/>
    <w:rsid w:val="5CC05100"/>
    <w:rsid w:val="5CC19B6B"/>
    <w:rsid w:val="5CC4A655"/>
    <w:rsid w:val="5CCC121E"/>
    <w:rsid w:val="5CD5D1E1"/>
    <w:rsid w:val="5CE4B38B"/>
    <w:rsid w:val="5CECD0CF"/>
    <w:rsid w:val="5CF80E36"/>
    <w:rsid w:val="5CFF0B17"/>
    <w:rsid w:val="5D02F7C4"/>
    <w:rsid w:val="5D051A7C"/>
    <w:rsid w:val="5D0DD838"/>
    <w:rsid w:val="5D0F58A1"/>
    <w:rsid w:val="5D1EB00C"/>
    <w:rsid w:val="5D287B8A"/>
    <w:rsid w:val="5D29AE9B"/>
    <w:rsid w:val="5D2C03CB"/>
    <w:rsid w:val="5D2CDB5A"/>
    <w:rsid w:val="5D2D8EA1"/>
    <w:rsid w:val="5D2F2F2C"/>
    <w:rsid w:val="5D2F44A4"/>
    <w:rsid w:val="5D3650ED"/>
    <w:rsid w:val="5D3E06E3"/>
    <w:rsid w:val="5D4A6C6D"/>
    <w:rsid w:val="5D4AA950"/>
    <w:rsid w:val="5D4C79CB"/>
    <w:rsid w:val="5D4F6C92"/>
    <w:rsid w:val="5D5F56A0"/>
    <w:rsid w:val="5D5FFE85"/>
    <w:rsid w:val="5D6DC825"/>
    <w:rsid w:val="5D7C1F84"/>
    <w:rsid w:val="5D809DAD"/>
    <w:rsid w:val="5D82A278"/>
    <w:rsid w:val="5D942618"/>
    <w:rsid w:val="5D957503"/>
    <w:rsid w:val="5D9E83BF"/>
    <w:rsid w:val="5D9F36B8"/>
    <w:rsid w:val="5DA952DF"/>
    <w:rsid w:val="5DAA0531"/>
    <w:rsid w:val="5DABCF32"/>
    <w:rsid w:val="5DB15B85"/>
    <w:rsid w:val="5DC1ACA0"/>
    <w:rsid w:val="5DC9C069"/>
    <w:rsid w:val="5DCB50C6"/>
    <w:rsid w:val="5DCBF996"/>
    <w:rsid w:val="5DDB68D9"/>
    <w:rsid w:val="5DE001CF"/>
    <w:rsid w:val="5DEA87B6"/>
    <w:rsid w:val="5DED3090"/>
    <w:rsid w:val="5DF2625E"/>
    <w:rsid w:val="5DF4FFC4"/>
    <w:rsid w:val="5DF65489"/>
    <w:rsid w:val="5DF8F6C9"/>
    <w:rsid w:val="5E04A52F"/>
    <w:rsid w:val="5E0B880B"/>
    <w:rsid w:val="5E10ADC1"/>
    <w:rsid w:val="5E164B86"/>
    <w:rsid w:val="5E24004C"/>
    <w:rsid w:val="5E27221C"/>
    <w:rsid w:val="5E2BB1CF"/>
    <w:rsid w:val="5E2FF17F"/>
    <w:rsid w:val="5E3D30A0"/>
    <w:rsid w:val="5E429A37"/>
    <w:rsid w:val="5E44180E"/>
    <w:rsid w:val="5E48CE2D"/>
    <w:rsid w:val="5E53F4C0"/>
    <w:rsid w:val="5E5CB807"/>
    <w:rsid w:val="5E68B5BA"/>
    <w:rsid w:val="5E7DB0AE"/>
    <w:rsid w:val="5E7EEA65"/>
    <w:rsid w:val="5E8083EC"/>
    <w:rsid w:val="5E80C2E6"/>
    <w:rsid w:val="5E82BCA4"/>
    <w:rsid w:val="5E87BA9B"/>
    <w:rsid w:val="5E895E27"/>
    <w:rsid w:val="5E8A67AE"/>
    <w:rsid w:val="5E9464E8"/>
    <w:rsid w:val="5E970A4D"/>
    <w:rsid w:val="5E98860B"/>
    <w:rsid w:val="5E9A8636"/>
    <w:rsid w:val="5EC073C9"/>
    <w:rsid w:val="5EC2A8C6"/>
    <w:rsid w:val="5ECAFF8D"/>
    <w:rsid w:val="5ED35F5D"/>
    <w:rsid w:val="5ED5BA4F"/>
    <w:rsid w:val="5EE06824"/>
    <w:rsid w:val="5EE5918C"/>
    <w:rsid w:val="5EE885FF"/>
    <w:rsid w:val="5EEFA973"/>
    <w:rsid w:val="5EF30F90"/>
    <w:rsid w:val="5F10E62E"/>
    <w:rsid w:val="5F13A995"/>
    <w:rsid w:val="5F1F4F47"/>
    <w:rsid w:val="5F26E3DA"/>
    <w:rsid w:val="5F2C71CF"/>
    <w:rsid w:val="5F3A0E13"/>
    <w:rsid w:val="5F500B68"/>
    <w:rsid w:val="5F578390"/>
    <w:rsid w:val="5F66CA65"/>
    <w:rsid w:val="5F6FAF12"/>
    <w:rsid w:val="5F77D32D"/>
    <w:rsid w:val="5F8E9B14"/>
    <w:rsid w:val="5F973C8B"/>
    <w:rsid w:val="5FA38F90"/>
    <w:rsid w:val="5FAF0FAA"/>
    <w:rsid w:val="5FB62466"/>
    <w:rsid w:val="5FBF0FDB"/>
    <w:rsid w:val="5FC4EB8A"/>
    <w:rsid w:val="5FC81ACB"/>
    <w:rsid w:val="5FCDE5BC"/>
    <w:rsid w:val="5FDA7B5C"/>
    <w:rsid w:val="5FE22CD8"/>
    <w:rsid w:val="5FE3C43E"/>
    <w:rsid w:val="5FF7A120"/>
    <w:rsid w:val="5FFE4146"/>
    <w:rsid w:val="600058B2"/>
    <w:rsid w:val="6003DEE0"/>
    <w:rsid w:val="60134EA1"/>
    <w:rsid w:val="60260E01"/>
    <w:rsid w:val="602F26E2"/>
    <w:rsid w:val="6030B38F"/>
    <w:rsid w:val="60414DE3"/>
    <w:rsid w:val="60429963"/>
    <w:rsid w:val="604A6AD6"/>
    <w:rsid w:val="604F13E3"/>
    <w:rsid w:val="605912C3"/>
    <w:rsid w:val="6059BD46"/>
    <w:rsid w:val="60656461"/>
    <w:rsid w:val="6075A0FB"/>
    <w:rsid w:val="607E1BD0"/>
    <w:rsid w:val="608475D5"/>
    <w:rsid w:val="6085FB0A"/>
    <w:rsid w:val="6088E52A"/>
    <w:rsid w:val="608BB4C2"/>
    <w:rsid w:val="608CA5A6"/>
    <w:rsid w:val="60926A03"/>
    <w:rsid w:val="609525F1"/>
    <w:rsid w:val="60A494A5"/>
    <w:rsid w:val="60A6CC97"/>
    <w:rsid w:val="60A8530A"/>
    <w:rsid w:val="60A8D92A"/>
    <w:rsid w:val="60AD5C09"/>
    <w:rsid w:val="60ADF5C6"/>
    <w:rsid w:val="60BAD23B"/>
    <w:rsid w:val="60BFA583"/>
    <w:rsid w:val="60C0A6C5"/>
    <w:rsid w:val="60D0334D"/>
    <w:rsid w:val="60D2E386"/>
    <w:rsid w:val="60D3A6E0"/>
    <w:rsid w:val="60D5DE74"/>
    <w:rsid w:val="60E470E2"/>
    <w:rsid w:val="60F0EB45"/>
    <w:rsid w:val="6103C274"/>
    <w:rsid w:val="610548D5"/>
    <w:rsid w:val="6108F179"/>
    <w:rsid w:val="6118D4A5"/>
    <w:rsid w:val="6126D049"/>
    <w:rsid w:val="61296F5B"/>
    <w:rsid w:val="61303517"/>
    <w:rsid w:val="615BA10E"/>
    <w:rsid w:val="6164967E"/>
    <w:rsid w:val="6171ABDA"/>
    <w:rsid w:val="6177D612"/>
    <w:rsid w:val="617E7231"/>
    <w:rsid w:val="61847F60"/>
    <w:rsid w:val="618AE7F1"/>
    <w:rsid w:val="618D0273"/>
    <w:rsid w:val="61939563"/>
    <w:rsid w:val="619D8751"/>
    <w:rsid w:val="61A54384"/>
    <w:rsid w:val="61AA65E8"/>
    <w:rsid w:val="61CDA188"/>
    <w:rsid w:val="61D5FF23"/>
    <w:rsid w:val="61DBF372"/>
    <w:rsid w:val="61DF5A79"/>
    <w:rsid w:val="61E4CE48"/>
    <w:rsid w:val="61E9B8E1"/>
    <w:rsid w:val="61EA6AEC"/>
    <w:rsid w:val="61F043BE"/>
    <w:rsid w:val="61F34A95"/>
    <w:rsid w:val="61F5966E"/>
    <w:rsid w:val="61F7597D"/>
    <w:rsid w:val="61FBBE52"/>
    <w:rsid w:val="6200C0C7"/>
    <w:rsid w:val="62055C12"/>
    <w:rsid w:val="620ED727"/>
    <w:rsid w:val="6210A78B"/>
    <w:rsid w:val="622280DB"/>
    <w:rsid w:val="62273230"/>
    <w:rsid w:val="622BDD85"/>
    <w:rsid w:val="623E90B1"/>
    <w:rsid w:val="62427733"/>
    <w:rsid w:val="624D659D"/>
    <w:rsid w:val="62597A09"/>
    <w:rsid w:val="625E4EE2"/>
    <w:rsid w:val="62646894"/>
    <w:rsid w:val="626B73D5"/>
    <w:rsid w:val="62768F6C"/>
    <w:rsid w:val="627CB2A0"/>
    <w:rsid w:val="627CE47A"/>
    <w:rsid w:val="6286BEBF"/>
    <w:rsid w:val="628CBBA6"/>
    <w:rsid w:val="628DDFFE"/>
    <w:rsid w:val="629E0A79"/>
    <w:rsid w:val="62A2457C"/>
    <w:rsid w:val="62AA755E"/>
    <w:rsid w:val="62AF2DE8"/>
    <w:rsid w:val="62B14F33"/>
    <w:rsid w:val="62B3B09E"/>
    <w:rsid w:val="62B3E690"/>
    <w:rsid w:val="62B4B6BA"/>
    <w:rsid w:val="62C3FC26"/>
    <w:rsid w:val="62C5050A"/>
    <w:rsid w:val="62C85B45"/>
    <w:rsid w:val="62CA2D9D"/>
    <w:rsid w:val="62CBCDE4"/>
    <w:rsid w:val="62D43902"/>
    <w:rsid w:val="62E50ED6"/>
    <w:rsid w:val="62E9010D"/>
    <w:rsid w:val="62EC93A2"/>
    <w:rsid w:val="62F45F92"/>
    <w:rsid w:val="62F6BAB0"/>
    <w:rsid w:val="62FACCD4"/>
    <w:rsid w:val="63051189"/>
    <w:rsid w:val="6306A2C9"/>
    <w:rsid w:val="631D2A2A"/>
    <w:rsid w:val="63221111"/>
    <w:rsid w:val="6322D7ED"/>
    <w:rsid w:val="632D5109"/>
    <w:rsid w:val="63384507"/>
    <w:rsid w:val="6340D3A1"/>
    <w:rsid w:val="634774FD"/>
    <w:rsid w:val="63511A0D"/>
    <w:rsid w:val="6354C7D8"/>
    <w:rsid w:val="63654B56"/>
    <w:rsid w:val="637AAB39"/>
    <w:rsid w:val="637B71AD"/>
    <w:rsid w:val="637EBC30"/>
    <w:rsid w:val="638366DF"/>
    <w:rsid w:val="6390CFCC"/>
    <w:rsid w:val="6394D349"/>
    <w:rsid w:val="63974F45"/>
    <w:rsid w:val="63A04445"/>
    <w:rsid w:val="63A11F9E"/>
    <w:rsid w:val="63A4853F"/>
    <w:rsid w:val="63AAADCD"/>
    <w:rsid w:val="63AFBF69"/>
    <w:rsid w:val="63AFDF22"/>
    <w:rsid w:val="63BEAE16"/>
    <w:rsid w:val="63C1F185"/>
    <w:rsid w:val="63C59E15"/>
    <w:rsid w:val="63C8FD57"/>
    <w:rsid w:val="63DC03A9"/>
    <w:rsid w:val="63E9EB20"/>
    <w:rsid w:val="63F45BB5"/>
    <w:rsid w:val="63F76FF1"/>
    <w:rsid w:val="64026754"/>
    <w:rsid w:val="64108357"/>
    <w:rsid w:val="64174705"/>
    <w:rsid w:val="642FAB47"/>
    <w:rsid w:val="6432B370"/>
    <w:rsid w:val="64467412"/>
    <w:rsid w:val="644B54DB"/>
    <w:rsid w:val="64696AF3"/>
    <w:rsid w:val="646CEE6D"/>
    <w:rsid w:val="64700963"/>
    <w:rsid w:val="647A6EC4"/>
    <w:rsid w:val="647BDAC4"/>
    <w:rsid w:val="648A03E9"/>
    <w:rsid w:val="648AC1B0"/>
    <w:rsid w:val="648E684D"/>
    <w:rsid w:val="6491B186"/>
    <w:rsid w:val="649349C7"/>
    <w:rsid w:val="649399EF"/>
    <w:rsid w:val="64966A2D"/>
    <w:rsid w:val="64A01828"/>
    <w:rsid w:val="64A58C8F"/>
    <w:rsid w:val="64A85C10"/>
    <w:rsid w:val="64B3E824"/>
    <w:rsid w:val="64BB3A37"/>
    <w:rsid w:val="64C80D62"/>
    <w:rsid w:val="64CE608D"/>
    <w:rsid w:val="64D697AA"/>
    <w:rsid w:val="64DF3B4D"/>
    <w:rsid w:val="64E8D97D"/>
    <w:rsid w:val="64FD6234"/>
    <w:rsid w:val="6506C265"/>
    <w:rsid w:val="6511389D"/>
    <w:rsid w:val="6529F54A"/>
    <w:rsid w:val="652DB667"/>
    <w:rsid w:val="652DD9A4"/>
    <w:rsid w:val="653BAAB3"/>
    <w:rsid w:val="6551C3E2"/>
    <w:rsid w:val="655B5011"/>
    <w:rsid w:val="656AE551"/>
    <w:rsid w:val="6577472D"/>
    <w:rsid w:val="65852307"/>
    <w:rsid w:val="65934052"/>
    <w:rsid w:val="659534FC"/>
    <w:rsid w:val="65954409"/>
    <w:rsid w:val="659E5CAB"/>
    <w:rsid w:val="65A37D23"/>
    <w:rsid w:val="65B13D1D"/>
    <w:rsid w:val="65B58303"/>
    <w:rsid w:val="65B8F3E2"/>
    <w:rsid w:val="65C2BBCE"/>
    <w:rsid w:val="65C977FE"/>
    <w:rsid w:val="65D67C10"/>
    <w:rsid w:val="65E57E9F"/>
    <w:rsid w:val="65E728A0"/>
    <w:rsid w:val="65E7B1F0"/>
    <w:rsid w:val="65E87E28"/>
    <w:rsid w:val="65F0E0F0"/>
    <w:rsid w:val="65F5E9DA"/>
    <w:rsid w:val="65F6021A"/>
    <w:rsid w:val="66080100"/>
    <w:rsid w:val="660C69B5"/>
    <w:rsid w:val="66129F27"/>
    <w:rsid w:val="661EF2F9"/>
    <w:rsid w:val="6621A0F6"/>
    <w:rsid w:val="66232C9C"/>
    <w:rsid w:val="66279B27"/>
    <w:rsid w:val="66281C1F"/>
    <w:rsid w:val="662E5B72"/>
    <w:rsid w:val="663B71E7"/>
    <w:rsid w:val="6643D90A"/>
    <w:rsid w:val="6643F8DD"/>
    <w:rsid w:val="6644DF81"/>
    <w:rsid w:val="664A5AA2"/>
    <w:rsid w:val="664DD913"/>
    <w:rsid w:val="664EA705"/>
    <w:rsid w:val="665018B0"/>
    <w:rsid w:val="6650A351"/>
    <w:rsid w:val="6659545A"/>
    <w:rsid w:val="6659AF32"/>
    <w:rsid w:val="665AD989"/>
    <w:rsid w:val="665B4253"/>
    <w:rsid w:val="665D066B"/>
    <w:rsid w:val="665D5FFF"/>
    <w:rsid w:val="665F4A0C"/>
    <w:rsid w:val="665FF06E"/>
    <w:rsid w:val="6661FCE6"/>
    <w:rsid w:val="666458AD"/>
    <w:rsid w:val="66647559"/>
    <w:rsid w:val="66657ED9"/>
    <w:rsid w:val="66676C2E"/>
    <w:rsid w:val="66761235"/>
    <w:rsid w:val="6677EE89"/>
    <w:rsid w:val="668CB570"/>
    <w:rsid w:val="668E12DF"/>
    <w:rsid w:val="669A70F1"/>
    <w:rsid w:val="66A21082"/>
    <w:rsid w:val="66A75B57"/>
    <w:rsid w:val="66AFF8A8"/>
    <w:rsid w:val="66B89CF1"/>
    <w:rsid w:val="66BBA152"/>
    <w:rsid w:val="66BEED42"/>
    <w:rsid w:val="66BFBC8E"/>
    <w:rsid w:val="66C2A82C"/>
    <w:rsid w:val="66C4648C"/>
    <w:rsid w:val="66C5C5AB"/>
    <w:rsid w:val="66D4C78A"/>
    <w:rsid w:val="66E417E2"/>
    <w:rsid w:val="66EFF056"/>
    <w:rsid w:val="66F59884"/>
    <w:rsid w:val="66F64ED8"/>
    <w:rsid w:val="66F89A83"/>
    <w:rsid w:val="66FA1E02"/>
    <w:rsid w:val="670A3946"/>
    <w:rsid w:val="671D374A"/>
    <w:rsid w:val="6739A2F4"/>
    <w:rsid w:val="674EF7FA"/>
    <w:rsid w:val="6756950E"/>
    <w:rsid w:val="6756E547"/>
    <w:rsid w:val="676E7991"/>
    <w:rsid w:val="67737052"/>
    <w:rsid w:val="677D1660"/>
    <w:rsid w:val="677FBBF2"/>
    <w:rsid w:val="6789E511"/>
    <w:rsid w:val="678A29DC"/>
    <w:rsid w:val="678D382A"/>
    <w:rsid w:val="6791BADE"/>
    <w:rsid w:val="679708DD"/>
    <w:rsid w:val="679E91A7"/>
    <w:rsid w:val="67A5DDEF"/>
    <w:rsid w:val="67B2D125"/>
    <w:rsid w:val="67B56480"/>
    <w:rsid w:val="67B8B53B"/>
    <w:rsid w:val="67B9D0D7"/>
    <w:rsid w:val="67BEB278"/>
    <w:rsid w:val="67C82DEE"/>
    <w:rsid w:val="67D29086"/>
    <w:rsid w:val="67DFFCD2"/>
    <w:rsid w:val="67E00334"/>
    <w:rsid w:val="67EA48A3"/>
    <w:rsid w:val="67EC73B2"/>
    <w:rsid w:val="67EF2DD7"/>
    <w:rsid w:val="67F41A57"/>
    <w:rsid w:val="67F8B829"/>
    <w:rsid w:val="680BB61D"/>
    <w:rsid w:val="680C28DE"/>
    <w:rsid w:val="680CC8D5"/>
    <w:rsid w:val="680EA7F0"/>
    <w:rsid w:val="680EBE18"/>
    <w:rsid w:val="6812A73A"/>
    <w:rsid w:val="68131D9D"/>
    <w:rsid w:val="681A74B0"/>
    <w:rsid w:val="68299A5B"/>
    <w:rsid w:val="683034C8"/>
    <w:rsid w:val="6839D7C5"/>
    <w:rsid w:val="683C4A67"/>
    <w:rsid w:val="683F4737"/>
    <w:rsid w:val="683F8B56"/>
    <w:rsid w:val="684C5B25"/>
    <w:rsid w:val="684CE174"/>
    <w:rsid w:val="685688CE"/>
    <w:rsid w:val="6874340E"/>
    <w:rsid w:val="68763FE8"/>
    <w:rsid w:val="68870865"/>
    <w:rsid w:val="68936929"/>
    <w:rsid w:val="6897B779"/>
    <w:rsid w:val="68A60519"/>
    <w:rsid w:val="68AD4D0D"/>
    <w:rsid w:val="68B156CF"/>
    <w:rsid w:val="68B4D643"/>
    <w:rsid w:val="68B58E64"/>
    <w:rsid w:val="68B598FC"/>
    <w:rsid w:val="68B611C4"/>
    <w:rsid w:val="68C36E8A"/>
    <w:rsid w:val="68C9F334"/>
    <w:rsid w:val="68D065C5"/>
    <w:rsid w:val="68D1B286"/>
    <w:rsid w:val="68D872F5"/>
    <w:rsid w:val="68E3AC54"/>
    <w:rsid w:val="68E73AF4"/>
    <w:rsid w:val="68E7E872"/>
    <w:rsid w:val="68EA28A5"/>
    <w:rsid w:val="68EB6E47"/>
    <w:rsid w:val="68F1E752"/>
    <w:rsid w:val="68FE6ED4"/>
    <w:rsid w:val="690E1CD2"/>
    <w:rsid w:val="69105C49"/>
    <w:rsid w:val="691D1F61"/>
    <w:rsid w:val="69373443"/>
    <w:rsid w:val="693D1231"/>
    <w:rsid w:val="6945A4D0"/>
    <w:rsid w:val="69475F27"/>
    <w:rsid w:val="694D7C94"/>
    <w:rsid w:val="695E4082"/>
    <w:rsid w:val="696388C0"/>
    <w:rsid w:val="6969413C"/>
    <w:rsid w:val="6969A6F7"/>
    <w:rsid w:val="696E0EC7"/>
    <w:rsid w:val="69706EB0"/>
    <w:rsid w:val="697A337B"/>
    <w:rsid w:val="697DAB93"/>
    <w:rsid w:val="6987EBD1"/>
    <w:rsid w:val="69884413"/>
    <w:rsid w:val="698E1610"/>
    <w:rsid w:val="69914FF4"/>
    <w:rsid w:val="69918112"/>
    <w:rsid w:val="69999DA8"/>
    <w:rsid w:val="699C4F70"/>
    <w:rsid w:val="699FA8E5"/>
    <w:rsid w:val="69A7239B"/>
    <w:rsid w:val="69B1BBF2"/>
    <w:rsid w:val="69BEA407"/>
    <w:rsid w:val="69C4F08B"/>
    <w:rsid w:val="69CFF9CE"/>
    <w:rsid w:val="69D578C0"/>
    <w:rsid w:val="69D7DA38"/>
    <w:rsid w:val="69DEB206"/>
    <w:rsid w:val="69E917A4"/>
    <w:rsid w:val="69F3440D"/>
    <w:rsid w:val="69FC3597"/>
    <w:rsid w:val="69FF44CF"/>
    <w:rsid w:val="6A058F6E"/>
    <w:rsid w:val="6A0A7DCD"/>
    <w:rsid w:val="6A0B4840"/>
    <w:rsid w:val="6A0FE342"/>
    <w:rsid w:val="6A0FED4C"/>
    <w:rsid w:val="6A121E22"/>
    <w:rsid w:val="6A271D3F"/>
    <w:rsid w:val="6A2EC604"/>
    <w:rsid w:val="6A319953"/>
    <w:rsid w:val="6A3273C7"/>
    <w:rsid w:val="6A3A7A33"/>
    <w:rsid w:val="6A3ED952"/>
    <w:rsid w:val="6A4CBBC8"/>
    <w:rsid w:val="6A50A60B"/>
    <w:rsid w:val="6A602473"/>
    <w:rsid w:val="6A6EC058"/>
    <w:rsid w:val="6A73F8BD"/>
    <w:rsid w:val="6A75CAD8"/>
    <w:rsid w:val="6A784354"/>
    <w:rsid w:val="6A8855CE"/>
    <w:rsid w:val="6A982450"/>
    <w:rsid w:val="6A9D8D68"/>
    <w:rsid w:val="6AA973A0"/>
    <w:rsid w:val="6AA9E492"/>
    <w:rsid w:val="6AAC3C3A"/>
    <w:rsid w:val="6AB20B64"/>
    <w:rsid w:val="6AB59980"/>
    <w:rsid w:val="6AB8669E"/>
    <w:rsid w:val="6ABDC7CB"/>
    <w:rsid w:val="6AC0A65F"/>
    <w:rsid w:val="6AC353D0"/>
    <w:rsid w:val="6ACA1519"/>
    <w:rsid w:val="6AD7144D"/>
    <w:rsid w:val="6AD9626B"/>
    <w:rsid w:val="6ADA0F0D"/>
    <w:rsid w:val="6ADEF1EC"/>
    <w:rsid w:val="6ADF6944"/>
    <w:rsid w:val="6ADF6BA6"/>
    <w:rsid w:val="6AEBE21A"/>
    <w:rsid w:val="6AEC97EA"/>
    <w:rsid w:val="6AEEE340"/>
    <w:rsid w:val="6AF19771"/>
    <w:rsid w:val="6B076C17"/>
    <w:rsid w:val="6B07B8D8"/>
    <w:rsid w:val="6B0C5469"/>
    <w:rsid w:val="6B0EBE11"/>
    <w:rsid w:val="6B0F6585"/>
    <w:rsid w:val="6B123949"/>
    <w:rsid w:val="6B1F2C34"/>
    <w:rsid w:val="6B20A043"/>
    <w:rsid w:val="6B21E965"/>
    <w:rsid w:val="6B2B61A6"/>
    <w:rsid w:val="6B2C619F"/>
    <w:rsid w:val="6B375481"/>
    <w:rsid w:val="6B38C7AF"/>
    <w:rsid w:val="6B3B4E1C"/>
    <w:rsid w:val="6B4648B2"/>
    <w:rsid w:val="6B4BEEFA"/>
    <w:rsid w:val="6B573CEE"/>
    <w:rsid w:val="6B5AD8C0"/>
    <w:rsid w:val="6B6437D9"/>
    <w:rsid w:val="6B6B5665"/>
    <w:rsid w:val="6B714921"/>
    <w:rsid w:val="6B79BE85"/>
    <w:rsid w:val="6B7C8812"/>
    <w:rsid w:val="6B7D7BB0"/>
    <w:rsid w:val="6B860DEA"/>
    <w:rsid w:val="6B8A3A14"/>
    <w:rsid w:val="6B9DF4D6"/>
    <w:rsid w:val="6BA64E2E"/>
    <w:rsid w:val="6BAAEC37"/>
    <w:rsid w:val="6BADBE3E"/>
    <w:rsid w:val="6BB8A888"/>
    <w:rsid w:val="6BB8FD8C"/>
    <w:rsid w:val="6BDC2535"/>
    <w:rsid w:val="6BE45908"/>
    <w:rsid w:val="6BEB8838"/>
    <w:rsid w:val="6BEBA2F1"/>
    <w:rsid w:val="6BF5CE81"/>
    <w:rsid w:val="6C154C60"/>
    <w:rsid w:val="6C1C5167"/>
    <w:rsid w:val="6C1CB880"/>
    <w:rsid w:val="6C2124FE"/>
    <w:rsid w:val="6C285E59"/>
    <w:rsid w:val="6C2B676C"/>
    <w:rsid w:val="6C2F6312"/>
    <w:rsid w:val="6C369AC0"/>
    <w:rsid w:val="6C3E9DD0"/>
    <w:rsid w:val="6C465978"/>
    <w:rsid w:val="6C4FBEEF"/>
    <w:rsid w:val="6C59D5AA"/>
    <w:rsid w:val="6C5BD0DA"/>
    <w:rsid w:val="6C6277E8"/>
    <w:rsid w:val="6C68B0E6"/>
    <w:rsid w:val="6C74CE7E"/>
    <w:rsid w:val="6C79CD13"/>
    <w:rsid w:val="6C84D9CE"/>
    <w:rsid w:val="6C8779F4"/>
    <w:rsid w:val="6C8DD79D"/>
    <w:rsid w:val="6C92239B"/>
    <w:rsid w:val="6C9303B3"/>
    <w:rsid w:val="6C94F603"/>
    <w:rsid w:val="6CA0FEF8"/>
    <w:rsid w:val="6CA53B43"/>
    <w:rsid w:val="6CA5F3B0"/>
    <w:rsid w:val="6CA9E84A"/>
    <w:rsid w:val="6CB8A958"/>
    <w:rsid w:val="6CBA6E59"/>
    <w:rsid w:val="6CBD05C2"/>
    <w:rsid w:val="6CD047BB"/>
    <w:rsid w:val="6CD227E1"/>
    <w:rsid w:val="6CDDF8B1"/>
    <w:rsid w:val="6CE231DF"/>
    <w:rsid w:val="6CE2D75F"/>
    <w:rsid w:val="6CE61995"/>
    <w:rsid w:val="6CEB8EBB"/>
    <w:rsid w:val="6CEFBE62"/>
    <w:rsid w:val="6CEFD54E"/>
    <w:rsid w:val="6CF0208F"/>
    <w:rsid w:val="6D02C4DB"/>
    <w:rsid w:val="6D071B50"/>
    <w:rsid w:val="6D10D841"/>
    <w:rsid w:val="6D1E6040"/>
    <w:rsid w:val="6D1FBD70"/>
    <w:rsid w:val="6D21C090"/>
    <w:rsid w:val="6D2E9E2D"/>
    <w:rsid w:val="6D32C649"/>
    <w:rsid w:val="6D355B0A"/>
    <w:rsid w:val="6D36408D"/>
    <w:rsid w:val="6D450431"/>
    <w:rsid w:val="6D453200"/>
    <w:rsid w:val="6D5A70E3"/>
    <w:rsid w:val="6D5E6BC7"/>
    <w:rsid w:val="6D66DCB1"/>
    <w:rsid w:val="6D6E7914"/>
    <w:rsid w:val="6D6EA778"/>
    <w:rsid w:val="6D6EE41A"/>
    <w:rsid w:val="6D776BED"/>
    <w:rsid w:val="6D7BCCB1"/>
    <w:rsid w:val="6D80BE30"/>
    <w:rsid w:val="6D8172F8"/>
    <w:rsid w:val="6D842D9A"/>
    <w:rsid w:val="6D871E84"/>
    <w:rsid w:val="6D876ED3"/>
    <w:rsid w:val="6D896A6C"/>
    <w:rsid w:val="6D8CDDE3"/>
    <w:rsid w:val="6D93F09C"/>
    <w:rsid w:val="6D97AC12"/>
    <w:rsid w:val="6D98D44D"/>
    <w:rsid w:val="6DAAC2F8"/>
    <w:rsid w:val="6DBCA2E5"/>
    <w:rsid w:val="6DCABC61"/>
    <w:rsid w:val="6DCE1110"/>
    <w:rsid w:val="6DD04CD6"/>
    <w:rsid w:val="6DD85E54"/>
    <w:rsid w:val="6DDFEFB0"/>
    <w:rsid w:val="6DE265DA"/>
    <w:rsid w:val="6DE2A0C2"/>
    <w:rsid w:val="6DFCBD4C"/>
    <w:rsid w:val="6DFCFE5E"/>
    <w:rsid w:val="6DFDD5BD"/>
    <w:rsid w:val="6DFECC37"/>
    <w:rsid w:val="6E04ED52"/>
    <w:rsid w:val="6E0E1ABC"/>
    <w:rsid w:val="6E1060AD"/>
    <w:rsid w:val="6E14484D"/>
    <w:rsid w:val="6E16065E"/>
    <w:rsid w:val="6E16321C"/>
    <w:rsid w:val="6E18177A"/>
    <w:rsid w:val="6E1EC54E"/>
    <w:rsid w:val="6E208B38"/>
    <w:rsid w:val="6E23B563"/>
    <w:rsid w:val="6E2FF973"/>
    <w:rsid w:val="6E350E46"/>
    <w:rsid w:val="6E46D656"/>
    <w:rsid w:val="6E49D7E5"/>
    <w:rsid w:val="6E49DA0B"/>
    <w:rsid w:val="6E574D4F"/>
    <w:rsid w:val="6E58ACC7"/>
    <w:rsid w:val="6E5E9E68"/>
    <w:rsid w:val="6E618C39"/>
    <w:rsid w:val="6E68A90C"/>
    <w:rsid w:val="6E6A483D"/>
    <w:rsid w:val="6E6D89C5"/>
    <w:rsid w:val="6E71C295"/>
    <w:rsid w:val="6E75CD6B"/>
    <w:rsid w:val="6E810DCE"/>
    <w:rsid w:val="6E8614D9"/>
    <w:rsid w:val="6E9696D5"/>
    <w:rsid w:val="6E988534"/>
    <w:rsid w:val="6E9D1F79"/>
    <w:rsid w:val="6EA1A6CD"/>
    <w:rsid w:val="6EB111F8"/>
    <w:rsid w:val="6EB416DB"/>
    <w:rsid w:val="6EBCFE1C"/>
    <w:rsid w:val="6EBD63F0"/>
    <w:rsid w:val="6ED7E5EE"/>
    <w:rsid w:val="6EDC65F1"/>
    <w:rsid w:val="6EE4D577"/>
    <w:rsid w:val="6EF407A0"/>
    <w:rsid w:val="6F047D27"/>
    <w:rsid w:val="6F08C3EA"/>
    <w:rsid w:val="6F0D779B"/>
    <w:rsid w:val="6F0DC76B"/>
    <w:rsid w:val="6F0EE990"/>
    <w:rsid w:val="6F10AEC2"/>
    <w:rsid w:val="6F136690"/>
    <w:rsid w:val="6F151B18"/>
    <w:rsid w:val="6F23F043"/>
    <w:rsid w:val="6F38D20D"/>
    <w:rsid w:val="6F3A2298"/>
    <w:rsid w:val="6F3AB443"/>
    <w:rsid w:val="6F41162E"/>
    <w:rsid w:val="6F45CA6A"/>
    <w:rsid w:val="6F4A56F8"/>
    <w:rsid w:val="6F51D7D4"/>
    <w:rsid w:val="6F53ED19"/>
    <w:rsid w:val="6F5CA67F"/>
    <w:rsid w:val="6F643102"/>
    <w:rsid w:val="6F6F3780"/>
    <w:rsid w:val="6F82448E"/>
    <w:rsid w:val="6F8A4312"/>
    <w:rsid w:val="6F8E314F"/>
    <w:rsid w:val="6F901EAD"/>
    <w:rsid w:val="6F96AA35"/>
    <w:rsid w:val="6F987443"/>
    <w:rsid w:val="6F992CE5"/>
    <w:rsid w:val="6F9EC6F1"/>
    <w:rsid w:val="6FB63B27"/>
    <w:rsid w:val="6FBB2729"/>
    <w:rsid w:val="6FBE77C7"/>
    <w:rsid w:val="6FCAF472"/>
    <w:rsid w:val="6FD418FF"/>
    <w:rsid w:val="6FD487BB"/>
    <w:rsid w:val="6FE0C975"/>
    <w:rsid w:val="6FE5D2CF"/>
    <w:rsid w:val="6FEE835E"/>
    <w:rsid w:val="6FF74A46"/>
    <w:rsid w:val="6FF76702"/>
    <w:rsid w:val="6FF9AEC6"/>
    <w:rsid w:val="6FFD01C9"/>
    <w:rsid w:val="6FFDC5FF"/>
    <w:rsid w:val="70029261"/>
    <w:rsid w:val="700C42B4"/>
    <w:rsid w:val="700C8F8E"/>
    <w:rsid w:val="701093F1"/>
    <w:rsid w:val="701399D1"/>
    <w:rsid w:val="7017DABA"/>
    <w:rsid w:val="7023F704"/>
    <w:rsid w:val="702F200A"/>
    <w:rsid w:val="70341A55"/>
    <w:rsid w:val="703B802A"/>
    <w:rsid w:val="703D1C2A"/>
    <w:rsid w:val="704A62DF"/>
    <w:rsid w:val="7066708F"/>
    <w:rsid w:val="7066FD3E"/>
    <w:rsid w:val="706BF692"/>
    <w:rsid w:val="706CBFAE"/>
    <w:rsid w:val="706D08CE"/>
    <w:rsid w:val="7072F133"/>
    <w:rsid w:val="7080431A"/>
    <w:rsid w:val="7085A672"/>
    <w:rsid w:val="709751DA"/>
    <w:rsid w:val="709766B0"/>
    <w:rsid w:val="7099E43D"/>
    <w:rsid w:val="70B57589"/>
    <w:rsid w:val="70BEC2E2"/>
    <w:rsid w:val="70C1EAA7"/>
    <w:rsid w:val="70C3153E"/>
    <w:rsid w:val="70CC3BFB"/>
    <w:rsid w:val="70D9A350"/>
    <w:rsid w:val="70E051C3"/>
    <w:rsid w:val="70EFC2B6"/>
    <w:rsid w:val="70F3EFC4"/>
    <w:rsid w:val="70F82A08"/>
    <w:rsid w:val="711B2527"/>
    <w:rsid w:val="71200BE9"/>
    <w:rsid w:val="7132F5D3"/>
    <w:rsid w:val="71350175"/>
    <w:rsid w:val="7145BD7F"/>
    <w:rsid w:val="7149886D"/>
    <w:rsid w:val="714C0345"/>
    <w:rsid w:val="715D8431"/>
    <w:rsid w:val="7175A96A"/>
    <w:rsid w:val="7188094D"/>
    <w:rsid w:val="71911CEC"/>
    <w:rsid w:val="719454E6"/>
    <w:rsid w:val="719483F2"/>
    <w:rsid w:val="719AA354"/>
    <w:rsid w:val="71A478B5"/>
    <w:rsid w:val="71A49679"/>
    <w:rsid w:val="71A6F42B"/>
    <w:rsid w:val="71ADF316"/>
    <w:rsid w:val="71AFD4E0"/>
    <w:rsid w:val="71C9773F"/>
    <w:rsid w:val="71D1A09F"/>
    <w:rsid w:val="71DC786F"/>
    <w:rsid w:val="71DEB998"/>
    <w:rsid w:val="71F658BA"/>
    <w:rsid w:val="71FA18E6"/>
    <w:rsid w:val="71FC9B4B"/>
    <w:rsid w:val="71FDAFF0"/>
    <w:rsid w:val="72011F6D"/>
    <w:rsid w:val="72030D92"/>
    <w:rsid w:val="720B7EDA"/>
    <w:rsid w:val="720FC2A3"/>
    <w:rsid w:val="72117210"/>
    <w:rsid w:val="72166C4E"/>
    <w:rsid w:val="722D7EE5"/>
    <w:rsid w:val="723EB2E8"/>
    <w:rsid w:val="7247136C"/>
    <w:rsid w:val="72474944"/>
    <w:rsid w:val="724C01A3"/>
    <w:rsid w:val="72516CD4"/>
    <w:rsid w:val="7253C64F"/>
    <w:rsid w:val="7255ED68"/>
    <w:rsid w:val="7258A426"/>
    <w:rsid w:val="7259DCB1"/>
    <w:rsid w:val="726539A6"/>
    <w:rsid w:val="726B944C"/>
    <w:rsid w:val="7271C35A"/>
    <w:rsid w:val="72750D71"/>
    <w:rsid w:val="728360D6"/>
    <w:rsid w:val="728C4C8C"/>
    <w:rsid w:val="729D63EC"/>
    <w:rsid w:val="72A603F8"/>
    <w:rsid w:val="72A9A5A3"/>
    <w:rsid w:val="72AAD94A"/>
    <w:rsid w:val="72AAE1F0"/>
    <w:rsid w:val="72B9C742"/>
    <w:rsid w:val="72C02DF0"/>
    <w:rsid w:val="72C13021"/>
    <w:rsid w:val="72C401A7"/>
    <w:rsid w:val="72D23E04"/>
    <w:rsid w:val="72D9F3A9"/>
    <w:rsid w:val="72DA2CBE"/>
    <w:rsid w:val="72DB6475"/>
    <w:rsid w:val="72E09359"/>
    <w:rsid w:val="72E0F0E5"/>
    <w:rsid w:val="72E181C8"/>
    <w:rsid w:val="72E2FAA0"/>
    <w:rsid w:val="72E3510C"/>
    <w:rsid w:val="72EA3703"/>
    <w:rsid w:val="72F292AA"/>
    <w:rsid w:val="730479FA"/>
    <w:rsid w:val="730991E0"/>
    <w:rsid w:val="730998A1"/>
    <w:rsid w:val="730F2353"/>
    <w:rsid w:val="731272EF"/>
    <w:rsid w:val="73252948"/>
    <w:rsid w:val="73258B78"/>
    <w:rsid w:val="732CC472"/>
    <w:rsid w:val="732D374D"/>
    <w:rsid w:val="7334A28B"/>
    <w:rsid w:val="733C20EB"/>
    <w:rsid w:val="733F433E"/>
    <w:rsid w:val="734BAB56"/>
    <w:rsid w:val="7351B0FE"/>
    <w:rsid w:val="735817C6"/>
    <w:rsid w:val="735CDD38"/>
    <w:rsid w:val="735FF4BD"/>
    <w:rsid w:val="73652C69"/>
    <w:rsid w:val="736D3261"/>
    <w:rsid w:val="73793719"/>
    <w:rsid w:val="737BC013"/>
    <w:rsid w:val="737E31E5"/>
    <w:rsid w:val="7386F43B"/>
    <w:rsid w:val="738BD6C8"/>
    <w:rsid w:val="739657ED"/>
    <w:rsid w:val="739F9F71"/>
    <w:rsid w:val="73A1BD19"/>
    <w:rsid w:val="73A297F6"/>
    <w:rsid w:val="73AC2954"/>
    <w:rsid w:val="73B4167C"/>
    <w:rsid w:val="73B7F182"/>
    <w:rsid w:val="73BD90EF"/>
    <w:rsid w:val="73D039AD"/>
    <w:rsid w:val="73D4EFA7"/>
    <w:rsid w:val="73D6AAAA"/>
    <w:rsid w:val="73E4C196"/>
    <w:rsid w:val="73EAAAE2"/>
    <w:rsid w:val="73F4E554"/>
    <w:rsid w:val="74002A77"/>
    <w:rsid w:val="74077790"/>
    <w:rsid w:val="740A7664"/>
    <w:rsid w:val="740F6D3B"/>
    <w:rsid w:val="741C493E"/>
    <w:rsid w:val="74285D57"/>
    <w:rsid w:val="74334CE2"/>
    <w:rsid w:val="74397941"/>
    <w:rsid w:val="74488530"/>
    <w:rsid w:val="7451F59C"/>
    <w:rsid w:val="745AE596"/>
    <w:rsid w:val="745AFA4C"/>
    <w:rsid w:val="745B830F"/>
    <w:rsid w:val="7462DFE1"/>
    <w:rsid w:val="7466F271"/>
    <w:rsid w:val="746C3FE2"/>
    <w:rsid w:val="7485E426"/>
    <w:rsid w:val="748CA8B4"/>
    <w:rsid w:val="748EED4A"/>
    <w:rsid w:val="749398A2"/>
    <w:rsid w:val="749A9EDA"/>
    <w:rsid w:val="749EF087"/>
    <w:rsid w:val="74A42DA8"/>
    <w:rsid w:val="74A8576D"/>
    <w:rsid w:val="74AD5D3A"/>
    <w:rsid w:val="74C17480"/>
    <w:rsid w:val="74CCB112"/>
    <w:rsid w:val="74CE34A4"/>
    <w:rsid w:val="74DB1A1E"/>
    <w:rsid w:val="74E6C98F"/>
    <w:rsid w:val="74E92F7C"/>
    <w:rsid w:val="74E9AC11"/>
    <w:rsid w:val="74F7B8EF"/>
    <w:rsid w:val="74F91F5F"/>
    <w:rsid w:val="74FC9BE9"/>
    <w:rsid w:val="7502C1C9"/>
    <w:rsid w:val="750315FC"/>
    <w:rsid w:val="75047E3D"/>
    <w:rsid w:val="750EDF81"/>
    <w:rsid w:val="75182314"/>
    <w:rsid w:val="751EBFBE"/>
    <w:rsid w:val="7520888C"/>
    <w:rsid w:val="7524F719"/>
    <w:rsid w:val="75258392"/>
    <w:rsid w:val="7525F701"/>
    <w:rsid w:val="75275B48"/>
    <w:rsid w:val="752990BC"/>
    <w:rsid w:val="7533EADA"/>
    <w:rsid w:val="75377ACA"/>
    <w:rsid w:val="7543F64E"/>
    <w:rsid w:val="754A584F"/>
    <w:rsid w:val="754C738E"/>
    <w:rsid w:val="754F795A"/>
    <w:rsid w:val="755CC921"/>
    <w:rsid w:val="75614CC0"/>
    <w:rsid w:val="7566CA8C"/>
    <w:rsid w:val="756B8576"/>
    <w:rsid w:val="756C8A41"/>
    <w:rsid w:val="75788FC7"/>
    <w:rsid w:val="757F1C58"/>
    <w:rsid w:val="7582ED97"/>
    <w:rsid w:val="75840030"/>
    <w:rsid w:val="759CDA68"/>
    <w:rsid w:val="75B8AF91"/>
    <w:rsid w:val="75BE6AEB"/>
    <w:rsid w:val="75CB48E3"/>
    <w:rsid w:val="75D2E954"/>
    <w:rsid w:val="75D613B6"/>
    <w:rsid w:val="75DDC327"/>
    <w:rsid w:val="75DDD657"/>
    <w:rsid w:val="75FA372B"/>
    <w:rsid w:val="75FD673F"/>
    <w:rsid w:val="75FEB1F6"/>
    <w:rsid w:val="76080069"/>
    <w:rsid w:val="760D4C89"/>
    <w:rsid w:val="760F0D7B"/>
    <w:rsid w:val="761F06D3"/>
    <w:rsid w:val="76240C3E"/>
    <w:rsid w:val="7636809D"/>
    <w:rsid w:val="76386627"/>
    <w:rsid w:val="764B0BCD"/>
    <w:rsid w:val="765E3DDB"/>
    <w:rsid w:val="766D2EE4"/>
    <w:rsid w:val="76766C30"/>
    <w:rsid w:val="768305BD"/>
    <w:rsid w:val="76843127"/>
    <w:rsid w:val="7692B1A0"/>
    <w:rsid w:val="769335DF"/>
    <w:rsid w:val="76933638"/>
    <w:rsid w:val="76A22D2D"/>
    <w:rsid w:val="76A8ABDB"/>
    <w:rsid w:val="76AB620D"/>
    <w:rsid w:val="76AC280E"/>
    <w:rsid w:val="76AD38E7"/>
    <w:rsid w:val="76ADDD7F"/>
    <w:rsid w:val="76AE080B"/>
    <w:rsid w:val="76B0153D"/>
    <w:rsid w:val="76BDAE45"/>
    <w:rsid w:val="76C73A70"/>
    <w:rsid w:val="76CE43EE"/>
    <w:rsid w:val="76CEFE0A"/>
    <w:rsid w:val="76D33518"/>
    <w:rsid w:val="76E3B7D1"/>
    <w:rsid w:val="76E57544"/>
    <w:rsid w:val="76E5C903"/>
    <w:rsid w:val="76E674DF"/>
    <w:rsid w:val="76EA2E5D"/>
    <w:rsid w:val="76F13C05"/>
    <w:rsid w:val="76F77C30"/>
    <w:rsid w:val="77026FA8"/>
    <w:rsid w:val="770946AD"/>
    <w:rsid w:val="7732304C"/>
    <w:rsid w:val="77494FDC"/>
    <w:rsid w:val="774A927E"/>
    <w:rsid w:val="77568AAD"/>
    <w:rsid w:val="7760FC40"/>
    <w:rsid w:val="7767EEF8"/>
    <w:rsid w:val="7769C2F2"/>
    <w:rsid w:val="7770844E"/>
    <w:rsid w:val="777473B8"/>
    <w:rsid w:val="777C9058"/>
    <w:rsid w:val="7780641F"/>
    <w:rsid w:val="7789E822"/>
    <w:rsid w:val="7797A3F6"/>
    <w:rsid w:val="77998C67"/>
    <w:rsid w:val="779C809B"/>
    <w:rsid w:val="77A23148"/>
    <w:rsid w:val="77A6797C"/>
    <w:rsid w:val="77A7B353"/>
    <w:rsid w:val="77B69310"/>
    <w:rsid w:val="77E65735"/>
    <w:rsid w:val="77EA9D72"/>
    <w:rsid w:val="77EB5866"/>
    <w:rsid w:val="77F458C0"/>
    <w:rsid w:val="77F88BF5"/>
    <w:rsid w:val="77FA6B27"/>
    <w:rsid w:val="77FAD1B4"/>
    <w:rsid w:val="77FE3BA2"/>
    <w:rsid w:val="78044232"/>
    <w:rsid w:val="780568CB"/>
    <w:rsid w:val="78063FF7"/>
    <w:rsid w:val="780E7A1A"/>
    <w:rsid w:val="781390E3"/>
    <w:rsid w:val="78200188"/>
    <w:rsid w:val="7821E87A"/>
    <w:rsid w:val="782D7F64"/>
    <w:rsid w:val="78348450"/>
    <w:rsid w:val="784E59E6"/>
    <w:rsid w:val="7863C797"/>
    <w:rsid w:val="7871FA1C"/>
    <w:rsid w:val="787A27B1"/>
    <w:rsid w:val="78856FF5"/>
    <w:rsid w:val="7885AC8C"/>
    <w:rsid w:val="788FF323"/>
    <w:rsid w:val="789A3ADA"/>
    <w:rsid w:val="789BDE55"/>
    <w:rsid w:val="78A59D81"/>
    <w:rsid w:val="78A5C69A"/>
    <w:rsid w:val="78A5F083"/>
    <w:rsid w:val="78A717C9"/>
    <w:rsid w:val="78ACE2D6"/>
    <w:rsid w:val="78B2EE3A"/>
    <w:rsid w:val="78BA08A2"/>
    <w:rsid w:val="78BBA0F2"/>
    <w:rsid w:val="78C295D7"/>
    <w:rsid w:val="78CA2810"/>
    <w:rsid w:val="78CC85D7"/>
    <w:rsid w:val="78D8D30D"/>
    <w:rsid w:val="78DF8369"/>
    <w:rsid w:val="78E11DBE"/>
    <w:rsid w:val="78E17FBA"/>
    <w:rsid w:val="78EF3FCB"/>
    <w:rsid w:val="78EFDDD4"/>
    <w:rsid w:val="78EFFA3B"/>
    <w:rsid w:val="78F1FD9F"/>
    <w:rsid w:val="78F5B75A"/>
    <w:rsid w:val="7902132A"/>
    <w:rsid w:val="790F7C38"/>
    <w:rsid w:val="7913F8D2"/>
    <w:rsid w:val="7916290A"/>
    <w:rsid w:val="791AD161"/>
    <w:rsid w:val="7921663E"/>
    <w:rsid w:val="79237653"/>
    <w:rsid w:val="792413F2"/>
    <w:rsid w:val="792DFE35"/>
    <w:rsid w:val="793B3C20"/>
    <w:rsid w:val="7943A47B"/>
    <w:rsid w:val="7945537D"/>
    <w:rsid w:val="7953FC76"/>
    <w:rsid w:val="79541915"/>
    <w:rsid w:val="795F608E"/>
    <w:rsid w:val="7960BC3B"/>
    <w:rsid w:val="79617365"/>
    <w:rsid w:val="7963F76A"/>
    <w:rsid w:val="796D7F75"/>
    <w:rsid w:val="796EA7A7"/>
    <w:rsid w:val="796F1935"/>
    <w:rsid w:val="7971B4B0"/>
    <w:rsid w:val="7974B20E"/>
    <w:rsid w:val="7983DAB3"/>
    <w:rsid w:val="79843DF2"/>
    <w:rsid w:val="7987FC1A"/>
    <w:rsid w:val="7988FEC2"/>
    <w:rsid w:val="798A7EFE"/>
    <w:rsid w:val="79931929"/>
    <w:rsid w:val="7993CF20"/>
    <w:rsid w:val="7995EC9B"/>
    <w:rsid w:val="799631BD"/>
    <w:rsid w:val="79977E2C"/>
    <w:rsid w:val="799E7CD0"/>
    <w:rsid w:val="79A3D971"/>
    <w:rsid w:val="79AB0487"/>
    <w:rsid w:val="79AF27E2"/>
    <w:rsid w:val="79AF6144"/>
    <w:rsid w:val="79AFAECA"/>
    <w:rsid w:val="79BDF788"/>
    <w:rsid w:val="79BE6207"/>
    <w:rsid w:val="79C72F4E"/>
    <w:rsid w:val="79D493F4"/>
    <w:rsid w:val="79D79A84"/>
    <w:rsid w:val="79D9B9CC"/>
    <w:rsid w:val="79DA6840"/>
    <w:rsid w:val="79DAA817"/>
    <w:rsid w:val="79E1BDB8"/>
    <w:rsid w:val="79E3F209"/>
    <w:rsid w:val="79E49C17"/>
    <w:rsid w:val="79E812D3"/>
    <w:rsid w:val="79F38A10"/>
    <w:rsid w:val="79F4D8D9"/>
    <w:rsid w:val="79FD3170"/>
    <w:rsid w:val="79FEDB32"/>
    <w:rsid w:val="7A0AC4C6"/>
    <w:rsid w:val="7A0FD231"/>
    <w:rsid w:val="7A19A3EB"/>
    <w:rsid w:val="7A284366"/>
    <w:rsid w:val="7A2BA632"/>
    <w:rsid w:val="7A2C0CBB"/>
    <w:rsid w:val="7A2CF2A1"/>
    <w:rsid w:val="7A39DA97"/>
    <w:rsid w:val="7A3AE977"/>
    <w:rsid w:val="7A57794A"/>
    <w:rsid w:val="7A5B4853"/>
    <w:rsid w:val="7A5CA52C"/>
    <w:rsid w:val="7A6BADEB"/>
    <w:rsid w:val="7A6D49D7"/>
    <w:rsid w:val="7A71EA3D"/>
    <w:rsid w:val="7A8B3853"/>
    <w:rsid w:val="7A948FC2"/>
    <w:rsid w:val="7A95C27C"/>
    <w:rsid w:val="7A970D0A"/>
    <w:rsid w:val="7AA36AD0"/>
    <w:rsid w:val="7AAD596A"/>
    <w:rsid w:val="7AAEB902"/>
    <w:rsid w:val="7AB318AD"/>
    <w:rsid w:val="7AB5EB2F"/>
    <w:rsid w:val="7AB8B28A"/>
    <w:rsid w:val="7ABC545B"/>
    <w:rsid w:val="7ABD1C01"/>
    <w:rsid w:val="7ACD13AE"/>
    <w:rsid w:val="7AD1351F"/>
    <w:rsid w:val="7AD60BDB"/>
    <w:rsid w:val="7AD98C7C"/>
    <w:rsid w:val="7ADA1D31"/>
    <w:rsid w:val="7AE450E2"/>
    <w:rsid w:val="7AF0A6C0"/>
    <w:rsid w:val="7AF78BEA"/>
    <w:rsid w:val="7AFB3C2D"/>
    <w:rsid w:val="7AFE2B09"/>
    <w:rsid w:val="7B0D92CA"/>
    <w:rsid w:val="7B0D9687"/>
    <w:rsid w:val="7B15C253"/>
    <w:rsid w:val="7B208442"/>
    <w:rsid w:val="7B2F99D3"/>
    <w:rsid w:val="7B31D2C8"/>
    <w:rsid w:val="7B323978"/>
    <w:rsid w:val="7B37574F"/>
    <w:rsid w:val="7B3FB3C6"/>
    <w:rsid w:val="7B449F74"/>
    <w:rsid w:val="7B4A72EF"/>
    <w:rsid w:val="7B57A24A"/>
    <w:rsid w:val="7B5AFA31"/>
    <w:rsid w:val="7B5CCFE5"/>
    <w:rsid w:val="7B6DF70A"/>
    <w:rsid w:val="7B7132C2"/>
    <w:rsid w:val="7B7BC5F2"/>
    <w:rsid w:val="7B8487F9"/>
    <w:rsid w:val="7B860567"/>
    <w:rsid w:val="7B885961"/>
    <w:rsid w:val="7B8C1B43"/>
    <w:rsid w:val="7B8CACED"/>
    <w:rsid w:val="7B9B8D3B"/>
    <w:rsid w:val="7B9DD673"/>
    <w:rsid w:val="7BAE4126"/>
    <w:rsid w:val="7BAF9DEE"/>
    <w:rsid w:val="7BB15628"/>
    <w:rsid w:val="7BC53013"/>
    <w:rsid w:val="7BC6734D"/>
    <w:rsid w:val="7BC6D9B1"/>
    <w:rsid w:val="7BCE86E4"/>
    <w:rsid w:val="7BD3A0BE"/>
    <w:rsid w:val="7BD47256"/>
    <w:rsid w:val="7BDD1762"/>
    <w:rsid w:val="7BEACA8E"/>
    <w:rsid w:val="7BEE5EFC"/>
    <w:rsid w:val="7BF29898"/>
    <w:rsid w:val="7BF349AB"/>
    <w:rsid w:val="7C04F5B1"/>
    <w:rsid w:val="7C068462"/>
    <w:rsid w:val="7C1158F4"/>
    <w:rsid w:val="7C1EB204"/>
    <w:rsid w:val="7C2B70D2"/>
    <w:rsid w:val="7C451DF3"/>
    <w:rsid w:val="7C47E40A"/>
    <w:rsid w:val="7C562DAD"/>
    <w:rsid w:val="7C58956A"/>
    <w:rsid w:val="7C591750"/>
    <w:rsid w:val="7C696352"/>
    <w:rsid w:val="7C710AF5"/>
    <w:rsid w:val="7C738E4A"/>
    <w:rsid w:val="7C772A00"/>
    <w:rsid w:val="7C8243D2"/>
    <w:rsid w:val="7C888375"/>
    <w:rsid w:val="7C893380"/>
    <w:rsid w:val="7C944FE8"/>
    <w:rsid w:val="7C9CA96D"/>
    <w:rsid w:val="7C9E183D"/>
    <w:rsid w:val="7CA1EC9C"/>
    <w:rsid w:val="7CA84765"/>
    <w:rsid w:val="7CBAFBBC"/>
    <w:rsid w:val="7CBFAB05"/>
    <w:rsid w:val="7CBFD142"/>
    <w:rsid w:val="7CD12FA1"/>
    <w:rsid w:val="7CD3F8FD"/>
    <w:rsid w:val="7CF0B024"/>
    <w:rsid w:val="7CF43C5D"/>
    <w:rsid w:val="7CF7F586"/>
    <w:rsid w:val="7CF81B6F"/>
    <w:rsid w:val="7CFA6F72"/>
    <w:rsid w:val="7CFC0552"/>
    <w:rsid w:val="7D00EF38"/>
    <w:rsid w:val="7D01FB4D"/>
    <w:rsid w:val="7D045082"/>
    <w:rsid w:val="7D1D1133"/>
    <w:rsid w:val="7D1E060F"/>
    <w:rsid w:val="7D2609B5"/>
    <w:rsid w:val="7D28EEC1"/>
    <w:rsid w:val="7D2A4220"/>
    <w:rsid w:val="7D2B2AD2"/>
    <w:rsid w:val="7D2DFBCB"/>
    <w:rsid w:val="7D2E6B90"/>
    <w:rsid w:val="7D3B1C5F"/>
    <w:rsid w:val="7D52283D"/>
    <w:rsid w:val="7D548B32"/>
    <w:rsid w:val="7D584259"/>
    <w:rsid w:val="7D5C1850"/>
    <w:rsid w:val="7D5D6EFE"/>
    <w:rsid w:val="7D5F4AD0"/>
    <w:rsid w:val="7D60ADAC"/>
    <w:rsid w:val="7D7135E0"/>
    <w:rsid w:val="7D8423C5"/>
    <w:rsid w:val="7D8E906D"/>
    <w:rsid w:val="7DA1586F"/>
    <w:rsid w:val="7DA181CE"/>
    <w:rsid w:val="7DA41723"/>
    <w:rsid w:val="7DB5D0F4"/>
    <w:rsid w:val="7DB5F7E3"/>
    <w:rsid w:val="7DB6F2A9"/>
    <w:rsid w:val="7DBACE55"/>
    <w:rsid w:val="7DBF3DF3"/>
    <w:rsid w:val="7DC24AE0"/>
    <w:rsid w:val="7DC4726A"/>
    <w:rsid w:val="7DC7DCDD"/>
    <w:rsid w:val="7DCA62EE"/>
    <w:rsid w:val="7DCBCF47"/>
    <w:rsid w:val="7DD7D6C5"/>
    <w:rsid w:val="7DEBA171"/>
    <w:rsid w:val="7DFFDFBF"/>
    <w:rsid w:val="7E04B470"/>
    <w:rsid w:val="7E1598BB"/>
    <w:rsid w:val="7E1C908D"/>
    <w:rsid w:val="7E29DD39"/>
    <w:rsid w:val="7E2D2723"/>
    <w:rsid w:val="7E31E19C"/>
    <w:rsid w:val="7E364473"/>
    <w:rsid w:val="7E37EE8D"/>
    <w:rsid w:val="7E3B900D"/>
    <w:rsid w:val="7E3DCC39"/>
    <w:rsid w:val="7E3DF7B5"/>
    <w:rsid w:val="7E48AF94"/>
    <w:rsid w:val="7E503580"/>
    <w:rsid w:val="7E596318"/>
    <w:rsid w:val="7E5B0413"/>
    <w:rsid w:val="7E6213E3"/>
    <w:rsid w:val="7E69CBB2"/>
    <w:rsid w:val="7E6E516B"/>
    <w:rsid w:val="7E6EA4A6"/>
    <w:rsid w:val="7E76784A"/>
    <w:rsid w:val="7E901BC6"/>
    <w:rsid w:val="7E92E9E7"/>
    <w:rsid w:val="7E94F520"/>
    <w:rsid w:val="7E982857"/>
    <w:rsid w:val="7EAB03F3"/>
    <w:rsid w:val="7EB20073"/>
    <w:rsid w:val="7EB261B7"/>
    <w:rsid w:val="7EC61F59"/>
    <w:rsid w:val="7EC8229D"/>
    <w:rsid w:val="7ED0B4EF"/>
    <w:rsid w:val="7ED67BE5"/>
    <w:rsid w:val="7EDD64C9"/>
    <w:rsid w:val="7EEBA95A"/>
    <w:rsid w:val="7EECE9F3"/>
    <w:rsid w:val="7EF09F1F"/>
    <w:rsid w:val="7F10E799"/>
    <w:rsid w:val="7F1D9269"/>
    <w:rsid w:val="7F1E4B88"/>
    <w:rsid w:val="7F2AE276"/>
    <w:rsid w:val="7F2E504D"/>
    <w:rsid w:val="7F3651BA"/>
    <w:rsid w:val="7F37DAB9"/>
    <w:rsid w:val="7F38C1CF"/>
    <w:rsid w:val="7F3FFCB6"/>
    <w:rsid w:val="7F483019"/>
    <w:rsid w:val="7F4B986C"/>
    <w:rsid w:val="7F4BA791"/>
    <w:rsid w:val="7F50EFBF"/>
    <w:rsid w:val="7F533D2B"/>
    <w:rsid w:val="7F7C640F"/>
    <w:rsid w:val="7F8277D0"/>
    <w:rsid w:val="7F986EBE"/>
    <w:rsid w:val="7FA072AD"/>
    <w:rsid w:val="7FA1F6D3"/>
    <w:rsid w:val="7FAC44BE"/>
    <w:rsid w:val="7FAD653A"/>
    <w:rsid w:val="7FBCD7E3"/>
    <w:rsid w:val="7FC084E7"/>
    <w:rsid w:val="7FC5DD13"/>
    <w:rsid w:val="7FCEAD50"/>
    <w:rsid w:val="7FD57763"/>
    <w:rsid w:val="7FE107AA"/>
    <w:rsid w:val="7FE6E4AF"/>
    <w:rsid w:val="7FEFEF4F"/>
    <w:rsid w:val="7FF2BD52"/>
    <w:rsid w:val="7FF9FD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6572B"/>
  <w15:docId w15:val="{567F9E8E-B324-4694-A080-8580DF94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3B2C"/>
    <w:pPr>
      <w:spacing w:line="280" w:lineRule="atLeast"/>
    </w:pPr>
    <w:rPr>
      <w:rFonts w:ascii="Arial" w:hAnsi="Arial"/>
    </w:rPr>
  </w:style>
  <w:style w:type="paragraph" w:styleId="Kop1">
    <w:name w:val="heading 1"/>
    <w:basedOn w:val="Standaard"/>
    <w:next w:val="Standaard"/>
    <w:link w:val="Kop1Char"/>
    <w:autoRedefine/>
    <w:uiPriority w:val="9"/>
    <w:qFormat/>
    <w:rsid w:val="00427824"/>
    <w:pPr>
      <w:spacing w:line="240" w:lineRule="auto"/>
      <w:ind w:left="709" w:hanging="709"/>
      <w:outlineLvl w:val="0"/>
    </w:pPr>
    <w:rPr>
      <w:rFonts w:asciiTheme="minorHAnsi" w:eastAsiaTheme="majorEastAsia" w:hAnsiTheme="minorHAnsi" w:cstheme="minorHAnsi"/>
      <w:b/>
      <w:color w:val="1F497D" w:themeColor="text2"/>
      <w:sz w:val="24"/>
      <w:szCs w:val="24"/>
      <w:lang w:eastAsia="x-none"/>
    </w:rPr>
  </w:style>
  <w:style w:type="paragraph" w:styleId="Kop2">
    <w:name w:val="heading 2"/>
    <w:basedOn w:val="Kop1"/>
    <w:next w:val="Standaard"/>
    <w:link w:val="Kop2Char"/>
    <w:autoRedefine/>
    <w:uiPriority w:val="9"/>
    <w:qFormat/>
    <w:rsid w:val="00BD02BD"/>
    <w:pPr>
      <w:keepNext/>
      <w:spacing w:before="240" w:after="60"/>
      <w:outlineLvl w:val="1"/>
    </w:pPr>
    <w:rPr>
      <w:bCs/>
      <w:iCs/>
    </w:rPr>
  </w:style>
  <w:style w:type="paragraph" w:styleId="Kop3">
    <w:name w:val="heading 3"/>
    <w:basedOn w:val="Standaard"/>
    <w:next w:val="Standaard"/>
    <w:link w:val="Kop3Char"/>
    <w:uiPriority w:val="9"/>
    <w:qFormat/>
    <w:rsid w:val="00537F6D"/>
    <w:pPr>
      <w:keepNext/>
      <w:numPr>
        <w:ilvl w:val="2"/>
        <w:numId w:val="6"/>
      </w:numPr>
      <w:spacing w:before="240" w:after="60" w:line="240" w:lineRule="auto"/>
      <w:outlineLvl w:val="2"/>
    </w:pPr>
    <w:rPr>
      <w:rFonts w:ascii="Calibri" w:hAnsi="Calibri"/>
      <w:b/>
      <w:bCs/>
      <w:szCs w:val="26"/>
      <w:lang w:val="x-none" w:eastAsia="x-none"/>
    </w:rPr>
  </w:style>
  <w:style w:type="paragraph" w:styleId="Kop4">
    <w:name w:val="heading 4"/>
    <w:basedOn w:val="Standaard"/>
    <w:next w:val="Standaard"/>
    <w:link w:val="Kop4Char"/>
    <w:uiPriority w:val="9"/>
    <w:unhideWhenUsed/>
    <w:qFormat/>
    <w:rsid w:val="00BC2547"/>
    <w:pPr>
      <w:keepNext/>
      <w:keepLines/>
      <w:numPr>
        <w:ilvl w:val="3"/>
        <w:numId w:val="6"/>
      </w:numPr>
      <w:spacing w:before="200" w:line="280" w:lineRule="exact"/>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727104"/>
    <w:pPr>
      <w:keepNext/>
      <w:keepLines/>
      <w:numPr>
        <w:ilvl w:val="4"/>
        <w:numId w:val="6"/>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727104"/>
    <w:pPr>
      <w:keepNext/>
      <w:keepLines/>
      <w:numPr>
        <w:ilvl w:val="5"/>
        <w:numId w:val="6"/>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727104"/>
    <w:pPr>
      <w:keepNext/>
      <w:keepLines/>
      <w:numPr>
        <w:ilvl w:val="6"/>
        <w:numId w:val="6"/>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727104"/>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27104"/>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naam">
    <w:name w:val="Formuliernaam"/>
    <w:basedOn w:val="Standaard"/>
    <w:rsid w:val="002B72BF"/>
    <w:rPr>
      <w:b/>
      <w:sz w:val="24"/>
      <w:szCs w:val="24"/>
    </w:rPr>
  </w:style>
  <w:style w:type="paragraph" w:customStyle="1" w:styleId="Refkop">
    <w:name w:val="Refkop"/>
    <w:basedOn w:val="Standaard"/>
    <w:rsid w:val="002B72BF"/>
    <w:pPr>
      <w:spacing w:line="240" w:lineRule="auto"/>
    </w:pPr>
  </w:style>
  <w:style w:type="paragraph" w:customStyle="1" w:styleId="refvoetbrief">
    <w:name w:val="refvoetbrief"/>
    <w:basedOn w:val="Refkop"/>
    <w:rsid w:val="002B72BF"/>
    <w:pPr>
      <w:spacing w:line="180" w:lineRule="exact"/>
    </w:pPr>
    <w:rPr>
      <w:sz w:val="16"/>
      <w:szCs w:val="16"/>
    </w:rPr>
  </w:style>
  <w:style w:type="paragraph" w:styleId="Koptekst">
    <w:name w:val="header"/>
    <w:basedOn w:val="Standaard"/>
    <w:link w:val="KoptekstChar"/>
    <w:uiPriority w:val="99"/>
    <w:rsid w:val="003606C4"/>
    <w:pPr>
      <w:tabs>
        <w:tab w:val="center" w:pos="4536"/>
        <w:tab w:val="right" w:pos="9072"/>
      </w:tabs>
    </w:pPr>
  </w:style>
  <w:style w:type="character" w:styleId="Paginanummer">
    <w:name w:val="page number"/>
    <w:basedOn w:val="Standaardalinea-lettertype"/>
    <w:rsid w:val="003606C4"/>
  </w:style>
  <w:style w:type="paragraph" w:styleId="Voettekst">
    <w:name w:val="footer"/>
    <w:basedOn w:val="Standaard"/>
    <w:link w:val="VoettekstChar"/>
    <w:uiPriority w:val="99"/>
    <w:rsid w:val="003606C4"/>
    <w:pPr>
      <w:tabs>
        <w:tab w:val="center" w:pos="4536"/>
        <w:tab w:val="right" w:pos="9072"/>
      </w:tabs>
    </w:pPr>
  </w:style>
  <w:style w:type="paragraph" w:styleId="Ballontekst">
    <w:name w:val="Balloon Text"/>
    <w:basedOn w:val="Standaard"/>
    <w:link w:val="BallontekstChar"/>
    <w:uiPriority w:val="99"/>
    <w:semiHidden/>
    <w:unhideWhenUsed/>
    <w:rsid w:val="004D3F4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3F4A"/>
    <w:rPr>
      <w:rFonts w:ascii="Tahoma" w:hAnsi="Tahoma" w:cs="Tahoma"/>
      <w:sz w:val="16"/>
      <w:szCs w:val="16"/>
    </w:rPr>
  </w:style>
  <w:style w:type="character" w:customStyle="1" w:styleId="Kop1Char">
    <w:name w:val="Kop 1 Char"/>
    <w:basedOn w:val="Standaardalinea-lettertype"/>
    <w:link w:val="Kop1"/>
    <w:uiPriority w:val="9"/>
    <w:rsid w:val="00427824"/>
    <w:rPr>
      <w:rFonts w:asciiTheme="minorHAnsi" w:eastAsiaTheme="majorEastAsia" w:hAnsiTheme="minorHAnsi" w:cstheme="minorHAnsi"/>
      <w:b/>
      <w:color w:val="1F497D" w:themeColor="text2"/>
      <w:sz w:val="24"/>
      <w:szCs w:val="24"/>
      <w:lang w:eastAsia="x-none"/>
    </w:rPr>
  </w:style>
  <w:style w:type="character" w:customStyle="1" w:styleId="Kop2Char">
    <w:name w:val="Kop 2 Char"/>
    <w:basedOn w:val="Standaardalinea-lettertype"/>
    <w:link w:val="Kop2"/>
    <w:uiPriority w:val="9"/>
    <w:rsid w:val="00BD02BD"/>
    <w:rPr>
      <w:rFonts w:ascii="Calibri" w:eastAsiaTheme="majorEastAsia" w:hAnsi="Calibri" w:cs="Calibri"/>
      <w:b/>
      <w:bCs/>
      <w:iCs/>
      <w:color w:val="1F497D" w:themeColor="text2"/>
      <w:sz w:val="24"/>
      <w:szCs w:val="24"/>
      <w:lang w:eastAsia="x-none"/>
    </w:rPr>
  </w:style>
  <w:style w:type="character" w:customStyle="1" w:styleId="Kop3Char">
    <w:name w:val="Kop 3 Char"/>
    <w:basedOn w:val="Standaardalinea-lettertype"/>
    <w:link w:val="Kop3"/>
    <w:uiPriority w:val="9"/>
    <w:rsid w:val="00537F6D"/>
    <w:rPr>
      <w:rFonts w:ascii="Calibri" w:hAnsi="Calibri"/>
      <w:b/>
      <w:bCs/>
      <w:szCs w:val="26"/>
      <w:lang w:val="x-none" w:eastAsia="x-none"/>
    </w:rPr>
  </w:style>
  <w:style w:type="character" w:styleId="Hyperlink">
    <w:name w:val="Hyperlink"/>
    <w:uiPriority w:val="99"/>
    <w:rsid w:val="00537F6D"/>
    <w:rPr>
      <w:rFonts w:cs="Times New Roman"/>
      <w:color w:val="0000FF"/>
      <w:u w:val="single"/>
    </w:rPr>
  </w:style>
  <w:style w:type="character" w:styleId="GevolgdeHyperlink">
    <w:name w:val="FollowedHyperlink"/>
    <w:uiPriority w:val="99"/>
    <w:semiHidden/>
    <w:unhideWhenUsed/>
    <w:rsid w:val="00537F6D"/>
    <w:rPr>
      <w:rFonts w:cs="Times New Roman"/>
      <w:color w:val="800080"/>
      <w:u w:val="single"/>
    </w:rPr>
  </w:style>
  <w:style w:type="paragraph" w:styleId="Inhopg1">
    <w:name w:val="toc 1"/>
    <w:basedOn w:val="Standaard"/>
    <w:next w:val="Standaard"/>
    <w:autoRedefine/>
    <w:uiPriority w:val="39"/>
    <w:unhideWhenUsed/>
    <w:qFormat/>
    <w:rsid w:val="001E71FE"/>
    <w:pPr>
      <w:numPr>
        <w:numId w:val="8"/>
      </w:numPr>
      <w:tabs>
        <w:tab w:val="left" w:pos="284"/>
        <w:tab w:val="left" w:pos="709"/>
        <w:tab w:val="right" w:leader="dot" w:pos="8925"/>
      </w:tabs>
      <w:spacing w:before="120" w:after="120" w:line="240" w:lineRule="auto"/>
      <w:ind w:left="284" w:hanging="284"/>
    </w:pPr>
    <w:rPr>
      <w:rFonts w:ascii="Calibri" w:hAnsi="Calibri" w:cs="Trebuchet MS"/>
      <w:b/>
      <w:bCs/>
      <w:caps/>
    </w:rPr>
  </w:style>
  <w:style w:type="paragraph" w:styleId="Inhopg2">
    <w:name w:val="toc 2"/>
    <w:basedOn w:val="Standaard"/>
    <w:next w:val="Standaard"/>
    <w:autoRedefine/>
    <w:uiPriority w:val="39"/>
    <w:unhideWhenUsed/>
    <w:qFormat/>
    <w:rsid w:val="005A6179"/>
    <w:pPr>
      <w:tabs>
        <w:tab w:val="left" w:pos="709"/>
        <w:tab w:val="right" w:leader="dot" w:pos="8925"/>
      </w:tabs>
      <w:spacing w:line="240" w:lineRule="auto"/>
      <w:ind w:left="284"/>
    </w:pPr>
    <w:rPr>
      <w:rFonts w:ascii="Calibri" w:hAnsi="Calibri" w:cs="Trebuchet MS"/>
      <w:smallCaps/>
    </w:rPr>
  </w:style>
  <w:style w:type="paragraph" w:styleId="Inhopg3">
    <w:name w:val="toc 3"/>
    <w:basedOn w:val="Standaard"/>
    <w:next w:val="Standaard"/>
    <w:autoRedefine/>
    <w:uiPriority w:val="39"/>
    <w:unhideWhenUsed/>
    <w:qFormat/>
    <w:rsid w:val="001E71FE"/>
    <w:pPr>
      <w:tabs>
        <w:tab w:val="left" w:pos="993"/>
        <w:tab w:val="right" w:leader="dot" w:pos="8925"/>
        <w:tab w:val="right" w:pos="9969"/>
      </w:tabs>
      <w:spacing w:line="240" w:lineRule="auto"/>
      <w:ind w:left="284"/>
    </w:pPr>
    <w:rPr>
      <w:rFonts w:ascii="Calibri" w:hAnsi="Calibri" w:cs="Trebuchet MS"/>
      <w:i/>
      <w:iCs/>
    </w:rPr>
  </w:style>
  <w:style w:type="paragraph" w:styleId="Voetnoottekst">
    <w:name w:val="footnote text"/>
    <w:basedOn w:val="Standaard"/>
    <w:link w:val="VoetnoottekstChar"/>
    <w:uiPriority w:val="99"/>
    <w:semiHidden/>
    <w:unhideWhenUsed/>
    <w:rsid w:val="00537F6D"/>
    <w:pPr>
      <w:spacing w:line="240" w:lineRule="auto"/>
    </w:pPr>
    <w:rPr>
      <w:rFonts w:ascii="Times New Roman" w:hAnsi="Times New Roman"/>
      <w:lang w:val="en-US" w:eastAsia="en-US"/>
    </w:rPr>
  </w:style>
  <w:style w:type="character" w:customStyle="1" w:styleId="VoetnoottekstChar">
    <w:name w:val="Voetnoottekst Char"/>
    <w:basedOn w:val="Standaardalinea-lettertype"/>
    <w:link w:val="Voetnoottekst"/>
    <w:uiPriority w:val="99"/>
    <w:semiHidden/>
    <w:rsid w:val="00537F6D"/>
    <w:rPr>
      <w:lang w:val="en-US" w:eastAsia="en-US"/>
    </w:rPr>
  </w:style>
  <w:style w:type="character" w:customStyle="1" w:styleId="KoptekstChar">
    <w:name w:val="Koptekst Char"/>
    <w:basedOn w:val="Standaardalinea-lettertype"/>
    <w:link w:val="Koptekst"/>
    <w:uiPriority w:val="99"/>
    <w:rsid w:val="00537F6D"/>
    <w:rPr>
      <w:rFonts w:ascii="Arial" w:hAnsi="Arial"/>
    </w:rPr>
  </w:style>
  <w:style w:type="character" w:customStyle="1" w:styleId="VoettekstChar">
    <w:name w:val="Voettekst Char"/>
    <w:basedOn w:val="Standaardalinea-lettertype"/>
    <w:link w:val="Voettekst"/>
    <w:uiPriority w:val="99"/>
    <w:rsid w:val="00537F6D"/>
    <w:rPr>
      <w:rFonts w:ascii="Arial" w:hAnsi="Arial"/>
    </w:rPr>
  </w:style>
  <w:style w:type="paragraph" w:styleId="Plattetekstinspringen">
    <w:name w:val="Body Text Indent"/>
    <w:basedOn w:val="Standaard"/>
    <w:link w:val="PlattetekstinspringenChar"/>
    <w:uiPriority w:val="99"/>
    <w:semiHidden/>
    <w:unhideWhenUsed/>
    <w:rsid w:val="00537F6D"/>
    <w:pPr>
      <w:tabs>
        <w:tab w:val="left" w:pos="720"/>
      </w:tabs>
      <w:spacing w:line="360" w:lineRule="auto"/>
      <w:ind w:left="2130"/>
      <w:jc w:val="both"/>
    </w:pPr>
    <w:rPr>
      <w:lang w:val="x-none" w:eastAsia="x-none"/>
    </w:rPr>
  </w:style>
  <w:style w:type="character" w:customStyle="1" w:styleId="PlattetekstinspringenChar">
    <w:name w:val="Platte tekst inspringen Char"/>
    <w:basedOn w:val="Standaardalinea-lettertype"/>
    <w:link w:val="Plattetekstinspringen"/>
    <w:uiPriority w:val="99"/>
    <w:semiHidden/>
    <w:rsid w:val="00537F6D"/>
    <w:rPr>
      <w:rFonts w:ascii="Arial" w:hAnsi="Arial"/>
      <w:lang w:val="x-none" w:eastAsia="x-none"/>
    </w:rPr>
  </w:style>
  <w:style w:type="paragraph" w:styleId="Plattetekst3">
    <w:name w:val="Body Text 3"/>
    <w:basedOn w:val="Standaard"/>
    <w:link w:val="Plattetekst3Char"/>
    <w:uiPriority w:val="99"/>
    <w:semiHidden/>
    <w:unhideWhenUsed/>
    <w:rsid w:val="00537F6D"/>
    <w:pPr>
      <w:spacing w:after="120" w:line="240" w:lineRule="auto"/>
    </w:pPr>
    <w:rPr>
      <w:rFonts w:ascii="Trebuchet MS" w:hAnsi="Trebuchet MS"/>
      <w:sz w:val="16"/>
      <w:szCs w:val="16"/>
      <w:lang w:val="x-none" w:eastAsia="x-none"/>
    </w:rPr>
  </w:style>
  <w:style w:type="character" w:customStyle="1" w:styleId="Plattetekst3Char">
    <w:name w:val="Platte tekst 3 Char"/>
    <w:basedOn w:val="Standaardalinea-lettertype"/>
    <w:link w:val="Plattetekst3"/>
    <w:uiPriority w:val="99"/>
    <w:semiHidden/>
    <w:rsid w:val="00537F6D"/>
    <w:rPr>
      <w:rFonts w:ascii="Trebuchet MS" w:hAnsi="Trebuchet MS"/>
      <w:sz w:val="16"/>
      <w:szCs w:val="16"/>
      <w:lang w:val="x-none" w:eastAsia="x-none"/>
    </w:rPr>
  </w:style>
  <w:style w:type="paragraph" w:styleId="Plattetekstinspringen3">
    <w:name w:val="Body Text Indent 3"/>
    <w:basedOn w:val="Standaard"/>
    <w:link w:val="Plattetekstinspringen3Char"/>
    <w:uiPriority w:val="99"/>
    <w:semiHidden/>
    <w:unhideWhenUsed/>
    <w:rsid w:val="00537F6D"/>
    <w:pPr>
      <w:spacing w:after="120" w:line="240" w:lineRule="auto"/>
      <w:ind w:left="283"/>
    </w:pPr>
    <w:rPr>
      <w:rFonts w:ascii="Trebuchet MS" w:hAnsi="Trebuchet MS"/>
      <w:sz w:val="16"/>
      <w:szCs w:val="16"/>
      <w:lang w:val="x-none" w:eastAsia="x-none"/>
    </w:rPr>
  </w:style>
  <w:style w:type="character" w:customStyle="1" w:styleId="Plattetekstinspringen3Char">
    <w:name w:val="Platte tekst inspringen 3 Char"/>
    <w:basedOn w:val="Standaardalinea-lettertype"/>
    <w:link w:val="Plattetekstinspringen3"/>
    <w:uiPriority w:val="99"/>
    <w:semiHidden/>
    <w:rsid w:val="00537F6D"/>
    <w:rPr>
      <w:rFonts w:ascii="Trebuchet MS" w:hAnsi="Trebuchet MS"/>
      <w:sz w:val="16"/>
      <w:szCs w:val="16"/>
      <w:lang w:val="x-none" w:eastAsia="x-none"/>
    </w:rPr>
  </w:style>
  <w:style w:type="paragraph" w:styleId="Kopvaninhoudsopgave">
    <w:name w:val="TOC Heading"/>
    <w:basedOn w:val="Kop1"/>
    <w:next w:val="Standaard"/>
    <w:uiPriority w:val="39"/>
    <w:unhideWhenUsed/>
    <w:qFormat/>
    <w:rsid w:val="00537F6D"/>
    <w:pPr>
      <w:keepLines/>
      <w:spacing w:before="480"/>
      <w:outlineLvl w:val="9"/>
    </w:pPr>
    <w:rPr>
      <w:rFonts w:ascii="Cambria" w:hAnsi="Cambria"/>
      <w:color w:val="365F91"/>
      <w:sz w:val="28"/>
      <w:szCs w:val="28"/>
    </w:rPr>
  </w:style>
  <w:style w:type="paragraph" w:customStyle="1" w:styleId="Default">
    <w:name w:val="Default"/>
    <w:rsid w:val="00537F6D"/>
    <w:pPr>
      <w:autoSpaceDE w:val="0"/>
      <w:autoSpaceDN w:val="0"/>
      <w:adjustRightInd w:val="0"/>
    </w:pPr>
    <w:rPr>
      <w:rFonts w:ascii="Verdana" w:hAnsi="Verdana"/>
      <w:color w:val="000000"/>
      <w:sz w:val="24"/>
      <w:szCs w:val="24"/>
    </w:rPr>
  </w:style>
  <w:style w:type="character" w:styleId="Voetnootmarkering">
    <w:name w:val="footnote reference"/>
    <w:uiPriority w:val="99"/>
    <w:semiHidden/>
    <w:unhideWhenUsed/>
    <w:rsid w:val="00537F6D"/>
    <w:rPr>
      <w:rFonts w:cs="Times New Roman"/>
      <w:vertAlign w:val="superscript"/>
    </w:rPr>
  </w:style>
  <w:style w:type="character" w:customStyle="1" w:styleId="hbparagraaftekst">
    <w:name w:val="hbparagraaftekst"/>
    <w:rsid w:val="00537F6D"/>
    <w:rPr>
      <w:rFonts w:ascii="Times New Roman" w:hAnsi="Times New Roman"/>
    </w:rPr>
  </w:style>
  <w:style w:type="table" w:styleId="Tabelraster">
    <w:name w:val="Table Grid"/>
    <w:basedOn w:val="Standaardtabel"/>
    <w:uiPriority w:val="39"/>
    <w:rsid w:val="00537F6D"/>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psomcijfer1steniveauBrinkGroep">
    <w:name w:val="Opsomcijfer 1ste niveau Brink Groep"/>
    <w:basedOn w:val="Standaard"/>
    <w:rsid w:val="00537F6D"/>
    <w:pPr>
      <w:numPr>
        <w:numId w:val="1"/>
      </w:numPr>
      <w:spacing w:line="283" w:lineRule="atLeast"/>
    </w:pPr>
    <w:rPr>
      <w:rFonts w:ascii="Verdana" w:hAnsi="Verdana"/>
      <w:sz w:val="17"/>
      <w:lang w:eastAsia="en-US"/>
    </w:rPr>
  </w:style>
  <w:style w:type="paragraph" w:customStyle="1" w:styleId="BasistekstBrinkGroep">
    <w:name w:val="Basistekst Brink Groep"/>
    <w:basedOn w:val="Standaard"/>
    <w:link w:val="BasistekstBrinkGroepChar"/>
    <w:rsid w:val="00537F6D"/>
    <w:pPr>
      <w:spacing w:line="283" w:lineRule="exact"/>
    </w:pPr>
    <w:rPr>
      <w:rFonts w:ascii="Verdana" w:hAnsi="Verdana"/>
      <w:lang w:val="x-none" w:eastAsia="x-none"/>
    </w:rPr>
  </w:style>
  <w:style w:type="character" w:customStyle="1" w:styleId="BasistekstBrinkGroepChar">
    <w:name w:val="Basistekst Brink Groep Char"/>
    <w:link w:val="BasistekstBrinkGroep"/>
    <w:locked/>
    <w:rsid w:val="00537F6D"/>
    <w:rPr>
      <w:rFonts w:ascii="Verdana" w:hAnsi="Verdana"/>
      <w:lang w:val="x-none" w:eastAsia="x-none"/>
    </w:rPr>
  </w:style>
  <w:style w:type="paragraph" w:styleId="Normaalweb">
    <w:name w:val="Normal (Web)"/>
    <w:basedOn w:val="Standaard"/>
    <w:uiPriority w:val="99"/>
    <w:semiHidden/>
    <w:unhideWhenUsed/>
    <w:rsid w:val="00537F6D"/>
    <w:pPr>
      <w:spacing w:before="100" w:beforeAutospacing="1" w:after="100" w:afterAutospacing="1" w:line="240" w:lineRule="auto"/>
    </w:pPr>
    <w:rPr>
      <w:rFonts w:ascii="Times New Roman" w:hAnsi="Times New Roman"/>
      <w:sz w:val="24"/>
      <w:szCs w:val="24"/>
    </w:rPr>
  </w:style>
  <w:style w:type="character" w:styleId="Verwijzingopmerking">
    <w:name w:val="annotation reference"/>
    <w:uiPriority w:val="99"/>
    <w:semiHidden/>
    <w:unhideWhenUsed/>
    <w:rsid w:val="00537F6D"/>
    <w:rPr>
      <w:rFonts w:cs="Times New Roman"/>
      <w:sz w:val="16"/>
      <w:szCs w:val="16"/>
    </w:rPr>
  </w:style>
  <w:style w:type="paragraph" w:styleId="Tekstopmerking">
    <w:name w:val="annotation text"/>
    <w:basedOn w:val="Standaard"/>
    <w:link w:val="TekstopmerkingChar"/>
    <w:uiPriority w:val="99"/>
    <w:unhideWhenUsed/>
    <w:rsid w:val="00537F6D"/>
    <w:pPr>
      <w:spacing w:line="240" w:lineRule="auto"/>
    </w:pPr>
    <w:rPr>
      <w:rFonts w:ascii="Trebuchet MS" w:hAnsi="Trebuchet MS"/>
      <w:lang w:val="x-none" w:eastAsia="x-none"/>
    </w:rPr>
  </w:style>
  <w:style w:type="character" w:customStyle="1" w:styleId="TekstopmerkingChar">
    <w:name w:val="Tekst opmerking Char"/>
    <w:basedOn w:val="Standaardalinea-lettertype"/>
    <w:link w:val="Tekstopmerking"/>
    <w:uiPriority w:val="99"/>
    <w:rsid w:val="00537F6D"/>
    <w:rPr>
      <w:rFonts w:ascii="Trebuchet MS" w:hAnsi="Trebuchet MS"/>
      <w:lang w:val="x-none" w:eastAsia="x-none"/>
    </w:rPr>
  </w:style>
  <w:style w:type="paragraph" w:styleId="Onderwerpvanopmerking">
    <w:name w:val="annotation subject"/>
    <w:basedOn w:val="Tekstopmerking"/>
    <w:next w:val="Tekstopmerking"/>
    <w:link w:val="OnderwerpvanopmerkingChar"/>
    <w:uiPriority w:val="99"/>
    <w:semiHidden/>
    <w:unhideWhenUsed/>
    <w:rsid w:val="00537F6D"/>
    <w:rPr>
      <w:b/>
      <w:bCs/>
    </w:rPr>
  </w:style>
  <w:style w:type="character" w:customStyle="1" w:styleId="OnderwerpvanopmerkingChar">
    <w:name w:val="Onderwerp van opmerking Char"/>
    <w:basedOn w:val="TekstopmerkingChar"/>
    <w:link w:val="Onderwerpvanopmerking"/>
    <w:uiPriority w:val="99"/>
    <w:semiHidden/>
    <w:rsid w:val="00537F6D"/>
    <w:rPr>
      <w:rFonts w:ascii="Trebuchet MS" w:hAnsi="Trebuchet MS"/>
      <w:b/>
      <w:bCs/>
      <w:lang w:val="x-none" w:eastAsia="x-none"/>
    </w:rPr>
  </w:style>
  <w:style w:type="paragraph" w:customStyle="1" w:styleId="paragraaf">
    <w:name w:val="paragraaf"/>
    <w:basedOn w:val="Standaard"/>
    <w:qFormat/>
    <w:rsid w:val="00537F6D"/>
    <w:pPr>
      <w:numPr>
        <w:ilvl w:val="1"/>
        <w:numId w:val="5"/>
      </w:numPr>
      <w:spacing w:after="200" w:line="276" w:lineRule="auto"/>
    </w:pPr>
    <w:rPr>
      <w:rFonts w:ascii="Trebuchet MS" w:hAnsi="Trebuchet MS"/>
      <w:b/>
      <w:lang w:eastAsia="en-US"/>
    </w:rPr>
  </w:style>
  <w:style w:type="paragraph" w:customStyle="1" w:styleId="paragraaf-sub">
    <w:name w:val="paragraaf-sub"/>
    <w:basedOn w:val="Standaard"/>
    <w:qFormat/>
    <w:rsid w:val="00537F6D"/>
    <w:pPr>
      <w:tabs>
        <w:tab w:val="left" w:pos="851"/>
      </w:tabs>
      <w:spacing w:line="240" w:lineRule="auto"/>
    </w:pPr>
    <w:rPr>
      <w:rFonts w:ascii="Trebuchet MS" w:hAnsi="Trebuchet MS" w:cs="Trebuchet MS"/>
      <w:b/>
    </w:rPr>
  </w:style>
  <w:style w:type="numbering" w:customStyle="1" w:styleId="Opmaakprofiel1">
    <w:name w:val="Opmaakprofiel1"/>
    <w:uiPriority w:val="99"/>
    <w:rsid w:val="00537F6D"/>
    <w:pPr>
      <w:numPr>
        <w:numId w:val="2"/>
      </w:numPr>
    </w:pPr>
  </w:style>
  <w:style w:type="paragraph" w:customStyle="1" w:styleId="subparagraaf">
    <w:name w:val="subparagraaf"/>
    <w:basedOn w:val="Standaard"/>
    <w:qFormat/>
    <w:rsid w:val="00537F6D"/>
    <w:pPr>
      <w:numPr>
        <w:ilvl w:val="2"/>
        <w:numId w:val="5"/>
      </w:numPr>
      <w:spacing w:line="240" w:lineRule="auto"/>
      <w:jc w:val="both"/>
    </w:pPr>
    <w:rPr>
      <w:rFonts w:ascii="Trebuchet MS" w:hAnsi="Trebuchet MS" w:cs="Trebuchet MS"/>
      <w:b/>
    </w:rPr>
  </w:style>
  <w:style w:type="paragraph" w:customStyle="1" w:styleId="subsubparagraaf">
    <w:name w:val="subsubparagraaf"/>
    <w:basedOn w:val="Standaard"/>
    <w:qFormat/>
    <w:rsid w:val="00537F6D"/>
    <w:pPr>
      <w:numPr>
        <w:ilvl w:val="3"/>
        <w:numId w:val="5"/>
      </w:numPr>
      <w:spacing w:line="240" w:lineRule="auto"/>
      <w:jc w:val="both"/>
    </w:pPr>
    <w:rPr>
      <w:rFonts w:ascii="Trebuchet MS" w:hAnsi="Trebuchet MS" w:cs="Trebuchet MS"/>
      <w:i/>
      <w:u w:val="single"/>
    </w:rPr>
  </w:style>
  <w:style w:type="paragraph" w:customStyle="1" w:styleId="KOPbijlagen">
    <w:name w:val="KOP bijlagen"/>
    <w:basedOn w:val="Standaard"/>
    <w:qFormat/>
    <w:rsid w:val="00537F6D"/>
    <w:pPr>
      <w:spacing w:line="240" w:lineRule="auto"/>
    </w:pPr>
    <w:rPr>
      <w:rFonts w:ascii="Trebuchet MS" w:hAnsi="Trebuchet MS" w:cs="Trebuchet MS"/>
      <w:b/>
    </w:rPr>
  </w:style>
  <w:style w:type="paragraph" w:styleId="Inhopg4">
    <w:name w:val="toc 4"/>
    <w:basedOn w:val="Standaard"/>
    <w:next w:val="Standaard"/>
    <w:autoRedefine/>
    <w:uiPriority w:val="39"/>
    <w:unhideWhenUsed/>
    <w:qFormat/>
    <w:rsid w:val="00537F6D"/>
    <w:pPr>
      <w:spacing w:line="240" w:lineRule="auto"/>
      <w:ind w:left="600"/>
    </w:pPr>
    <w:rPr>
      <w:rFonts w:ascii="Calibri" w:hAnsi="Calibri" w:cs="Trebuchet MS"/>
      <w:sz w:val="18"/>
      <w:szCs w:val="18"/>
    </w:rPr>
  </w:style>
  <w:style w:type="character" w:customStyle="1" w:styleId="Gemiddeldraster2Char">
    <w:name w:val="Gemiddeld raster 2 Char"/>
    <w:link w:val="Gemiddeldraster2"/>
    <w:uiPriority w:val="1"/>
    <w:semiHidden/>
    <w:locked/>
    <w:rsid w:val="00537F6D"/>
    <w:rPr>
      <w:rFonts w:ascii="Verdana" w:hAnsi="Verdana"/>
      <w:color w:val="000000"/>
      <w:sz w:val="17"/>
      <w:szCs w:val="24"/>
    </w:rPr>
  </w:style>
  <w:style w:type="paragraph" w:customStyle="1" w:styleId="Opsomming">
    <w:name w:val="_Opsomming"/>
    <w:basedOn w:val="Standaard"/>
    <w:qFormat/>
    <w:rsid w:val="00537F6D"/>
    <w:pPr>
      <w:numPr>
        <w:numId w:val="3"/>
      </w:numPr>
    </w:pPr>
    <w:rPr>
      <w:rFonts w:ascii="Verdana" w:hAnsi="Verdana"/>
      <w:color w:val="000000"/>
      <w:sz w:val="17"/>
      <w:szCs w:val="24"/>
    </w:rPr>
  </w:style>
  <w:style w:type="paragraph" w:styleId="Inhopg5">
    <w:name w:val="toc 5"/>
    <w:basedOn w:val="Standaard"/>
    <w:next w:val="Standaard"/>
    <w:autoRedefine/>
    <w:uiPriority w:val="39"/>
    <w:unhideWhenUsed/>
    <w:qFormat/>
    <w:rsid w:val="00537F6D"/>
    <w:pPr>
      <w:spacing w:line="240" w:lineRule="auto"/>
      <w:ind w:left="800"/>
    </w:pPr>
    <w:rPr>
      <w:rFonts w:ascii="Calibri" w:hAnsi="Calibri" w:cs="Trebuchet MS"/>
      <w:sz w:val="18"/>
      <w:szCs w:val="18"/>
    </w:rPr>
  </w:style>
  <w:style w:type="paragraph" w:styleId="Inhopg6">
    <w:name w:val="toc 6"/>
    <w:basedOn w:val="Standaard"/>
    <w:next w:val="Standaard"/>
    <w:autoRedefine/>
    <w:uiPriority w:val="39"/>
    <w:unhideWhenUsed/>
    <w:qFormat/>
    <w:rsid w:val="00537F6D"/>
    <w:pPr>
      <w:spacing w:line="240" w:lineRule="auto"/>
      <w:ind w:left="1000"/>
    </w:pPr>
    <w:rPr>
      <w:rFonts w:ascii="Calibri" w:hAnsi="Calibri" w:cs="Trebuchet MS"/>
      <w:sz w:val="18"/>
      <w:szCs w:val="18"/>
    </w:rPr>
  </w:style>
  <w:style w:type="paragraph" w:styleId="Inhopg7">
    <w:name w:val="toc 7"/>
    <w:basedOn w:val="Standaard"/>
    <w:next w:val="Standaard"/>
    <w:autoRedefine/>
    <w:uiPriority w:val="39"/>
    <w:unhideWhenUsed/>
    <w:rsid w:val="00537F6D"/>
    <w:pPr>
      <w:spacing w:line="240" w:lineRule="auto"/>
      <w:ind w:left="1200"/>
    </w:pPr>
    <w:rPr>
      <w:rFonts w:ascii="Calibri" w:hAnsi="Calibri" w:cs="Trebuchet MS"/>
      <w:sz w:val="18"/>
      <w:szCs w:val="18"/>
    </w:rPr>
  </w:style>
  <w:style w:type="paragraph" w:styleId="Inhopg8">
    <w:name w:val="toc 8"/>
    <w:basedOn w:val="Standaard"/>
    <w:next w:val="Standaard"/>
    <w:autoRedefine/>
    <w:uiPriority w:val="39"/>
    <w:unhideWhenUsed/>
    <w:rsid w:val="00537F6D"/>
    <w:pPr>
      <w:spacing w:line="240" w:lineRule="auto"/>
      <w:ind w:left="1400"/>
    </w:pPr>
    <w:rPr>
      <w:rFonts w:ascii="Calibri" w:hAnsi="Calibri" w:cs="Trebuchet MS"/>
      <w:sz w:val="18"/>
      <w:szCs w:val="18"/>
    </w:rPr>
  </w:style>
  <w:style w:type="paragraph" w:styleId="Inhopg9">
    <w:name w:val="toc 9"/>
    <w:basedOn w:val="Standaard"/>
    <w:next w:val="Standaard"/>
    <w:autoRedefine/>
    <w:uiPriority w:val="39"/>
    <w:unhideWhenUsed/>
    <w:rsid w:val="00537F6D"/>
    <w:pPr>
      <w:spacing w:line="240" w:lineRule="auto"/>
      <w:ind w:left="1600"/>
    </w:pPr>
    <w:rPr>
      <w:rFonts w:ascii="Calibri" w:hAnsi="Calibri" w:cs="Trebuchet MS"/>
      <w:sz w:val="18"/>
      <w:szCs w:val="18"/>
    </w:rPr>
  </w:style>
  <w:style w:type="paragraph" w:customStyle="1" w:styleId="TableText">
    <w:name w:val="Table Text"/>
    <w:rsid w:val="00537F6D"/>
    <w:rPr>
      <w:rFonts w:ascii="Arial" w:hAnsi="Arial"/>
      <w:snapToGrid w:val="0"/>
      <w:color w:val="000000"/>
      <w:sz w:val="24"/>
    </w:rPr>
  </w:style>
  <w:style w:type="table" w:styleId="Gemiddeldraster2">
    <w:name w:val="Medium Grid 2"/>
    <w:basedOn w:val="Standaardtabel"/>
    <w:link w:val="Gemiddeldraster2Char"/>
    <w:uiPriority w:val="1"/>
    <w:semiHidden/>
    <w:unhideWhenUsed/>
    <w:rsid w:val="00537F6D"/>
    <w:rPr>
      <w:rFonts w:ascii="Verdana" w:hAnsi="Verdana"/>
      <w:color w:val="000000"/>
      <w:sz w:val="17"/>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Lijstalinea">
    <w:name w:val="List Paragraph"/>
    <w:basedOn w:val="Standaard"/>
    <w:link w:val="LijstalineaChar"/>
    <w:uiPriority w:val="34"/>
    <w:qFormat/>
    <w:rsid w:val="00F81839"/>
    <w:pPr>
      <w:ind w:left="720"/>
      <w:contextualSpacing/>
    </w:pPr>
  </w:style>
  <w:style w:type="table" w:customStyle="1" w:styleId="NormalTable0">
    <w:name w:val="Normal Table0"/>
    <w:uiPriority w:val="2"/>
    <w:semiHidden/>
    <w:unhideWhenUsed/>
    <w:qFormat/>
    <w:rsid w:val="00BC2547"/>
    <w:pPr>
      <w:spacing w:line="280" w:lineRule="exact"/>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Kop4Char">
    <w:name w:val="Kop 4 Char"/>
    <w:basedOn w:val="Standaardalinea-lettertype"/>
    <w:link w:val="Kop4"/>
    <w:uiPriority w:val="9"/>
    <w:rsid w:val="00BC2547"/>
    <w:rPr>
      <w:rFonts w:asciiTheme="majorHAnsi" w:eastAsiaTheme="majorEastAsia" w:hAnsiTheme="majorHAnsi" w:cstheme="majorBidi"/>
      <w:b/>
      <w:bCs/>
      <w:i/>
      <w:iCs/>
      <w:color w:val="4F81BD" w:themeColor="accent1"/>
    </w:rPr>
  </w:style>
  <w:style w:type="paragraph" w:customStyle="1" w:styleId="pf0">
    <w:name w:val="pf0"/>
    <w:basedOn w:val="Standaard"/>
    <w:rsid w:val="00A143DC"/>
    <w:pPr>
      <w:spacing w:before="100" w:beforeAutospacing="1" w:after="100" w:afterAutospacing="1" w:line="240" w:lineRule="auto"/>
    </w:pPr>
    <w:rPr>
      <w:rFonts w:ascii="Times New Roman" w:hAnsi="Times New Roman"/>
      <w:sz w:val="24"/>
      <w:szCs w:val="24"/>
    </w:rPr>
  </w:style>
  <w:style w:type="paragraph" w:styleId="Eindnoottekst">
    <w:name w:val="endnote text"/>
    <w:basedOn w:val="Standaard"/>
    <w:link w:val="EindnoottekstChar"/>
    <w:uiPriority w:val="99"/>
    <w:semiHidden/>
    <w:unhideWhenUsed/>
    <w:rsid w:val="00BC2547"/>
    <w:pPr>
      <w:spacing w:line="240" w:lineRule="auto"/>
    </w:pPr>
  </w:style>
  <w:style w:type="character" w:customStyle="1" w:styleId="EindnoottekstChar">
    <w:name w:val="Eindnoottekst Char"/>
    <w:basedOn w:val="Standaardalinea-lettertype"/>
    <w:link w:val="Eindnoottekst"/>
    <w:uiPriority w:val="99"/>
    <w:semiHidden/>
    <w:rsid w:val="00BC2547"/>
    <w:rPr>
      <w:rFonts w:ascii="Arial" w:hAnsi="Arial"/>
    </w:rPr>
  </w:style>
  <w:style w:type="character" w:styleId="Eindnootmarkering">
    <w:name w:val="endnote reference"/>
    <w:basedOn w:val="Standaardalinea-lettertype"/>
    <w:uiPriority w:val="99"/>
    <w:semiHidden/>
    <w:unhideWhenUsed/>
    <w:rsid w:val="00BC2547"/>
    <w:rPr>
      <w:vertAlign w:val="superscript"/>
    </w:rPr>
  </w:style>
  <w:style w:type="table" w:customStyle="1" w:styleId="Tabelraster1">
    <w:name w:val="Tabelraster1"/>
    <w:basedOn w:val="Standaardtabel"/>
    <w:next w:val="Tabelraster"/>
    <w:uiPriority w:val="59"/>
    <w:rsid w:val="00BC2547"/>
    <w:pPr>
      <w:spacing w:line="280" w:lineRule="exact"/>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BC2547"/>
    <w:pPr>
      <w:spacing w:line="280" w:lineRule="exact"/>
      <w:ind w:left="101"/>
    </w:pPr>
    <w:rPr>
      <w:rFonts w:eastAsia="Arial" w:cstheme="minorBidi"/>
      <w:lang w:eastAsia="en-US"/>
    </w:rPr>
  </w:style>
  <w:style w:type="character" w:customStyle="1" w:styleId="PlattetekstChar">
    <w:name w:val="Platte tekst Char"/>
    <w:basedOn w:val="Standaardalinea-lettertype"/>
    <w:link w:val="Plattetekst"/>
    <w:uiPriority w:val="1"/>
    <w:rsid w:val="00BC2547"/>
    <w:rPr>
      <w:rFonts w:ascii="Arial" w:eastAsia="Arial" w:hAnsi="Arial" w:cstheme="minorBidi"/>
      <w:lang w:eastAsia="en-US"/>
    </w:rPr>
  </w:style>
  <w:style w:type="paragraph" w:customStyle="1" w:styleId="TableParagraph">
    <w:name w:val="Table Paragraph"/>
    <w:basedOn w:val="Standaard"/>
    <w:uiPriority w:val="1"/>
    <w:qFormat/>
    <w:rsid w:val="00BC2547"/>
    <w:pPr>
      <w:spacing w:line="280" w:lineRule="exact"/>
    </w:pPr>
    <w:rPr>
      <w:rFonts w:asciiTheme="minorHAnsi" w:eastAsiaTheme="minorHAnsi" w:hAnsiTheme="minorHAnsi" w:cstheme="minorBidi"/>
      <w:sz w:val="22"/>
      <w:szCs w:val="22"/>
      <w:lang w:eastAsia="en-US"/>
    </w:rPr>
  </w:style>
  <w:style w:type="paragraph" w:styleId="Tekstzonderopmaak">
    <w:name w:val="Plain Text"/>
    <w:basedOn w:val="Standaard"/>
    <w:link w:val="TekstzonderopmaakChar"/>
    <w:uiPriority w:val="99"/>
    <w:semiHidden/>
    <w:unhideWhenUsed/>
    <w:rsid w:val="00BC2547"/>
    <w:pPr>
      <w:spacing w:line="240" w:lineRule="auto"/>
    </w:pPr>
    <w:rPr>
      <w:rFonts w:eastAsiaTheme="minorHAns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BC2547"/>
    <w:rPr>
      <w:rFonts w:ascii="Arial" w:eastAsiaTheme="minorHAnsi" w:hAnsi="Arial" w:cstheme="minorBidi"/>
      <w:sz w:val="22"/>
      <w:szCs w:val="21"/>
      <w:lang w:eastAsia="en-US"/>
    </w:rPr>
  </w:style>
  <w:style w:type="numbering" w:customStyle="1" w:styleId="Stijl1">
    <w:name w:val="Stijl1"/>
    <w:uiPriority w:val="99"/>
    <w:rsid w:val="00BC2547"/>
    <w:pPr>
      <w:numPr>
        <w:numId w:val="4"/>
      </w:numPr>
    </w:pPr>
  </w:style>
  <w:style w:type="paragraph" w:styleId="Geenafstand">
    <w:name w:val="No Spacing"/>
    <w:uiPriority w:val="1"/>
    <w:qFormat/>
    <w:rsid w:val="004B1E87"/>
    <w:rPr>
      <w:rFonts w:ascii="Arial" w:hAnsi="Arial"/>
    </w:rPr>
  </w:style>
  <w:style w:type="character" w:customStyle="1" w:styleId="A5">
    <w:name w:val="A5"/>
    <w:uiPriority w:val="99"/>
    <w:rsid w:val="00BA5A59"/>
    <w:rPr>
      <w:rFonts w:cs="Titillium"/>
      <w:color w:val="000000"/>
      <w:sz w:val="18"/>
      <w:szCs w:val="18"/>
    </w:rPr>
  </w:style>
  <w:style w:type="paragraph" w:customStyle="1" w:styleId="Pa1">
    <w:name w:val="Pa1"/>
    <w:basedOn w:val="Standaard"/>
    <w:next w:val="Standaard"/>
    <w:uiPriority w:val="99"/>
    <w:rsid w:val="00BA5A59"/>
    <w:pPr>
      <w:autoSpaceDE w:val="0"/>
      <w:autoSpaceDN w:val="0"/>
      <w:adjustRightInd w:val="0"/>
      <w:spacing w:line="241" w:lineRule="atLeast"/>
    </w:pPr>
    <w:rPr>
      <w:rFonts w:ascii="Titillium" w:hAnsi="Titillium"/>
      <w:sz w:val="24"/>
      <w:szCs w:val="24"/>
    </w:rPr>
  </w:style>
  <w:style w:type="paragraph" w:styleId="Revisie">
    <w:name w:val="Revision"/>
    <w:hidden/>
    <w:uiPriority w:val="99"/>
    <w:semiHidden/>
    <w:rsid w:val="006A5CDA"/>
    <w:rPr>
      <w:rFonts w:ascii="Arial" w:hAnsi="Arial"/>
    </w:rPr>
  </w:style>
  <w:style w:type="character" w:styleId="Onopgelostemelding">
    <w:name w:val="Unresolved Mention"/>
    <w:basedOn w:val="Standaardalinea-lettertype"/>
    <w:uiPriority w:val="99"/>
    <w:semiHidden/>
    <w:unhideWhenUsed/>
    <w:rsid w:val="00037DAB"/>
    <w:rPr>
      <w:color w:val="605E5C"/>
      <w:shd w:val="clear" w:color="auto" w:fill="E1DFDD"/>
    </w:rPr>
  </w:style>
  <w:style w:type="character" w:customStyle="1" w:styleId="cf01">
    <w:name w:val="cf01"/>
    <w:basedOn w:val="Standaardalinea-lettertype"/>
    <w:rsid w:val="00A143DC"/>
    <w:rPr>
      <w:rFonts w:ascii="Segoe UI" w:hAnsi="Segoe UI" w:cs="Segoe UI" w:hint="default"/>
      <w:sz w:val="18"/>
      <w:szCs w:val="18"/>
    </w:rPr>
  </w:style>
  <w:style w:type="character" w:customStyle="1" w:styleId="Kop5Char">
    <w:name w:val="Kop 5 Char"/>
    <w:basedOn w:val="Standaardalinea-lettertype"/>
    <w:link w:val="Kop5"/>
    <w:uiPriority w:val="9"/>
    <w:semiHidden/>
    <w:rsid w:val="00727104"/>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727104"/>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727104"/>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72710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27104"/>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qFormat/>
    <w:rsid w:val="000E2AE0"/>
    <w:pPr>
      <w:spacing w:before="120" w:line="240" w:lineRule="auto"/>
    </w:pPr>
    <w:rPr>
      <w:bCs/>
      <w:i/>
      <w:color w:val="52C6D8"/>
      <w:sz w:val="22"/>
    </w:rPr>
  </w:style>
  <w:style w:type="numbering" w:customStyle="1" w:styleId="Huidigelijst1">
    <w:name w:val="Huidige lijst1"/>
    <w:uiPriority w:val="99"/>
    <w:rsid w:val="00B62EE4"/>
    <w:pPr>
      <w:numPr>
        <w:numId w:val="7"/>
      </w:numPr>
    </w:pPr>
  </w:style>
  <w:style w:type="numbering" w:customStyle="1" w:styleId="Geenlijst1">
    <w:name w:val="Geen lijst1"/>
    <w:next w:val="Geenlijst"/>
    <w:uiPriority w:val="99"/>
    <w:semiHidden/>
    <w:unhideWhenUsed/>
    <w:rsid w:val="000C03A9"/>
  </w:style>
  <w:style w:type="table" w:customStyle="1" w:styleId="Tabelraster2">
    <w:name w:val="Tabelraster2"/>
    <w:basedOn w:val="Standaardtabel"/>
    <w:next w:val="Tabelraster"/>
    <w:uiPriority w:val="39"/>
    <w:rsid w:val="000C03A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1"/>
    <w:basedOn w:val="Standaard"/>
    <w:next w:val="Standaard"/>
    <w:uiPriority w:val="10"/>
    <w:qFormat/>
    <w:rsid w:val="000C03A9"/>
    <w:pPr>
      <w:spacing w:line="240" w:lineRule="auto"/>
      <w:contextualSpacing/>
    </w:pPr>
    <w:rPr>
      <w:rFonts w:ascii="Calibri Light" w:eastAsia="Yu Gothic Light" w:hAnsi="Calibri Light"/>
      <w:spacing w:val="-10"/>
      <w:kern w:val="28"/>
      <w:sz w:val="56"/>
      <w:szCs w:val="56"/>
      <w:lang w:eastAsia="en-US"/>
    </w:rPr>
  </w:style>
  <w:style w:type="character" w:customStyle="1" w:styleId="TitelChar">
    <w:name w:val="Titel Char"/>
    <w:basedOn w:val="Standaardalinea-lettertype"/>
    <w:link w:val="Titel"/>
    <w:uiPriority w:val="10"/>
    <w:rsid w:val="000C03A9"/>
    <w:rPr>
      <w:rFonts w:ascii="Calibri Light" w:eastAsia="Yu Gothic Light" w:hAnsi="Calibri Light" w:cs="Times New Roman"/>
      <w:spacing w:val="-10"/>
      <w:kern w:val="28"/>
      <w:sz w:val="56"/>
      <w:szCs w:val="56"/>
    </w:rPr>
  </w:style>
  <w:style w:type="character" w:customStyle="1" w:styleId="Onopgelostemelding1">
    <w:name w:val="Onopgeloste melding1"/>
    <w:basedOn w:val="Standaardalinea-lettertype"/>
    <w:uiPriority w:val="99"/>
    <w:semiHidden/>
    <w:unhideWhenUsed/>
    <w:rsid w:val="000C03A9"/>
    <w:rPr>
      <w:color w:val="605E5C"/>
      <w:shd w:val="clear" w:color="auto" w:fill="E1DFDD"/>
    </w:rPr>
  </w:style>
  <w:style w:type="character" w:customStyle="1" w:styleId="LijstalineaChar">
    <w:name w:val="Lijstalinea Char"/>
    <w:basedOn w:val="Standaardalinea-lettertype"/>
    <w:link w:val="Lijstalinea"/>
    <w:uiPriority w:val="34"/>
    <w:rsid w:val="000C03A9"/>
    <w:rPr>
      <w:rFonts w:ascii="Arial" w:hAnsi="Arial"/>
    </w:rPr>
  </w:style>
  <w:style w:type="paragraph" w:customStyle="1" w:styleId="GDAVoettekstpaginanummer">
    <w:name w:val="GDA Voettekst paginanummer"/>
    <w:basedOn w:val="Standaard"/>
    <w:next w:val="Standaard"/>
    <w:qFormat/>
    <w:rsid w:val="000C03A9"/>
    <w:pPr>
      <w:tabs>
        <w:tab w:val="right" w:pos="6407"/>
      </w:tabs>
      <w:spacing w:after="200" w:line="240" w:lineRule="auto"/>
      <w:contextualSpacing/>
      <w:jc w:val="center"/>
    </w:pPr>
    <w:rPr>
      <w:kern w:val="1"/>
      <w:sz w:val="16"/>
      <w:szCs w:val="24"/>
      <w:lang w:eastAsia="ar-SA"/>
    </w:rPr>
  </w:style>
  <w:style w:type="paragraph" w:customStyle="1" w:styleId="paragraph">
    <w:name w:val="paragraph"/>
    <w:basedOn w:val="Standaard"/>
    <w:rsid w:val="000C03A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0C03A9"/>
  </w:style>
  <w:style w:type="character" w:customStyle="1" w:styleId="eop">
    <w:name w:val="eop"/>
    <w:basedOn w:val="Standaardalinea-lettertype"/>
    <w:rsid w:val="000C03A9"/>
  </w:style>
  <w:style w:type="character" w:customStyle="1" w:styleId="spellingerror">
    <w:name w:val="spellingerror"/>
    <w:basedOn w:val="Standaardalinea-lettertype"/>
    <w:rsid w:val="000C03A9"/>
  </w:style>
  <w:style w:type="character" w:customStyle="1" w:styleId="contextualspellingandgrammarerror">
    <w:name w:val="contextualspellingandgrammarerror"/>
    <w:basedOn w:val="Standaardalinea-lettertype"/>
    <w:rsid w:val="000C03A9"/>
  </w:style>
  <w:style w:type="character" w:customStyle="1" w:styleId="Vermelding1">
    <w:name w:val="Vermelding1"/>
    <w:basedOn w:val="Standaardalinea-lettertype"/>
    <w:uiPriority w:val="99"/>
    <w:unhideWhenUsed/>
    <w:rsid w:val="000C03A9"/>
    <w:rPr>
      <w:color w:val="2B579A"/>
      <w:shd w:val="clear" w:color="auto" w:fill="E1DFDD"/>
    </w:rPr>
  </w:style>
  <w:style w:type="paragraph" w:styleId="Titel">
    <w:name w:val="Title"/>
    <w:basedOn w:val="Standaard"/>
    <w:next w:val="Standaard"/>
    <w:link w:val="TitelChar"/>
    <w:uiPriority w:val="10"/>
    <w:qFormat/>
    <w:rsid w:val="000C03A9"/>
    <w:pPr>
      <w:spacing w:line="240" w:lineRule="auto"/>
      <w:contextualSpacing/>
    </w:pPr>
    <w:rPr>
      <w:rFonts w:ascii="Calibri Light" w:eastAsia="Yu Gothic Light" w:hAnsi="Calibri Light"/>
      <w:spacing w:val="-10"/>
      <w:kern w:val="28"/>
      <w:sz w:val="56"/>
      <w:szCs w:val="56"/>
    </w:rPr>
  </w:style>
  <w:style w:type="character" w:customStyle="1" w:styleId="TitelChar1">
    <w:name w:val="Titel Char1"/>
    <w:basedOn w:val="Standaardalinea-lettertype"/>
    <w:uiPriority w:val="10"/>
    <w:rsid w:val="000C03A9"/>
    <w:rPr>
      <w:rFonts w:asciiTheme="majorHAnsi" w:eastAsiaTheme="majorEastAsia" w:hAnsiTheme="majorHAnsi" w:cstheme="majorBidi"/>
      <w:spacing w:val="-10"/>
      <w:kern w:val="28"/>
      <w:sz w:val="56"/>
      <w:szCs w:val="56"/>
    </w:rPr>
  </w:style>
  <w:style w:type="table" w:customStyle="1" w:styleId="Tabelraster3">
    <w:name w:val="Tabelraster3"/>
    <w:basedOn w:val="Standaardtabel"/>
    <w:next w:val="Tabelraster"/>
    <w:uiPriority w:val="39"/>
    <w:rsid w:val="00604EFC"/>
    <w:rPr>
      <w:rFonts w:ascii="Aptos" w:eastAsia="Aptos" w:hAnsi="Aptos"/>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C93220"/>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07370">
      <w:bodyDiv w:val="1"/>
      <w:marLeft w:val="0"/>
      <w:marRight w:val="0"/>
      <w:marTop w:val="0"/>
      <w:marBottom w:val="0"/>
      <w:divBdr>
        <w:top w:val="none" w:sz="0" w:space="0" w:color="auto"/>
        <w:left w:val="none" w:sz="0" w:space="0" w:color="auto"/>
        <w:bottom w:val="none" w:sz="0" w:space="0" w:color="auto"/>
        <w:right w:val="none" w:sz="0" w:space="0" w:color="auto"/>
      </w:divBdr>
    </w:div>
    <w:div w:id="253442763">
      <w:bodyDiv w:val="1"/>
      <w:marLeft w:val="0"/>
      <w:marRight w:val="0"/>
      <w:marTop w:val="0"/>
      <w:marBottom w:val="0"/>
      <w:divBdr>
        <w:top w:val="none" w:sz="0" w:space="0" w:color="auto"/>
        <w:left w:val="none" w:sz="0" w:space="0" w:color="auto"/>
        <w:bottom w:val="none" w:sz="0" w:space="0" w:color="auto"/>
        <w:right w:val="none" w:sz="0" w:space="0" w:color="auto"/>
      </w:divBdr>
    </w:div>
    <w:div w:id="352532462">
      <w:bodyDiv w:val="1"/>
      <w:marLeft w:val="0"/>
      <w:marRight w:val="0"/>
      <w:marTop w:val="0"/>
      <w:marBottom w:val="0"/>
      <w:divBdr>
        <w:top w:val="none" w:sz="0" w:space="0" w:color="auto"/>
        <w:left w:val="none" w:sz="0" w:space="0" w:color="auto"/>
        <w:bottom w:val="none" w:sz="0" w:space="0" w:color="auto"/>
        <w:right w:val="none" w:sz="0" w:space="0" w:color="auto"/>
      </w:divBdr>
    </w:div>
    <w:div w:id="377633680">
      <w:bodyDiv w:val="1"/>
      <w:marLeft w:val="0"/>
      <w:marRight w:val="0"/>
      <w:marTop w:val="0"/>
      <w:marBottom w:val="0"/>
      <w:divBdr>
        <w:top w:val="none" w:sz="0" w:space="0" w:color="auto"/>
        <w:left w:val="none" w:sz="0" w:space="0" w:color="auto"/>
        <w:bottom w:val="none" w:sz="0" w:space="0" w:color="auto"/>
        <w:right w:val="none" w:sz="0" w:space="0" w:color="auto"/>
      </w:divBdr>
    </w:div>
    <w:div w:id="463038315">
      <w:bodyDiv w:val="1"/>
      <w:marLeft w:val="0"/>
      <w:marRight w:val="0"/>
      <w:marTop w:val="0"/>
      <w:marBottom w:val="0"/>
      <w:divBdr>
        <w:top w:val="none" w:sz="0" w:space="0" w:color="auto"/>
        <w:left w:val="none" w:sz="0" w:space="0" w:color="auto"/>
        <w:bottom w:val="none" w:sz="0" w:space="0" w:color="auto"/>
        <w:right w:val="none" w:sz="0" w:space="0" w:color="auto"/>
      </w:divBdr>
      <w:divsChild>
        <w:div w:id="1223178081">
          <w:marLeft w:val="0"/>
          <w:marRight w:val="0"/>
          <w:marTop w:val="0"/>
          <w:marBottom w:val="0"/>
          <w:divBdr>
            <w:top w:val="none" w:sz="0" w:space="0" w:color="auto"/>
            <w:left w:val="none" w:sz="0" w:space="0" w:color="auto"/>
            <w:bottom w:val="none" w:sz="0" w:space="0" w:color="auto"/>
            <w:right w:val="none" w:sz="0" w:space="0" w:color="auto"/>
          </w:divBdr>
        </w:div>
      </w:divsChild>
    </w:div>
    <w:div w:id="700864124">
      <w:bodyDiv w:val="1"/>
      <w:marLeft w:val="0"/>
      <w:marRight w:val="0"/>
      <w:marTop w:val="0"/>
      <w:marBottom w:val="0"/>
      <w:divBdr>
        <w:top w:val="none" w:sz="0" w:space="0" w:color="auto"/>
        <w:left w:val="none" w:sz="0" w:space="0" w:color="auto"/>
        <w:bottom w:val="none" w:sz="0" w:space="0" w:color="auto"/>
        <w:right w:val="none" w:sz="0" w:space="0" w:color="auto"/>
      </w:divBdr>
    </w:div>
    <w:div w:id="750585891">
      <w:bodyDiv w:val="1"/>
      <w:marLeft w:val="0"/>
      <w:marRight w:val="0"/>
      <w:marTop w:val="0"/>
      <w:marBottom w:val="0"/>
      <w:divBdr>
        <w:top w:val="none" w:sz="0" w:space="0" w:color="auto"/>
        <w:left w:val="none" w:sz="0" w:space="0" w:color="auto"/>
        <w:bottom w:val="none" w:sz="0" w:space="0" w:color="auto"/>
        <w:right w:val="none" w:sz="0" w:space="0" w:color="auto"/>
      </w:divBdr>
    </w:div>
    <w:div w:id="752970044">
      <w:bodyDiv w:val="1"/>
      <w:marLeft w:val="0"/>
      <w:marRight w:val="0"/>
      <w:marTop w:val="0"/>
      <w:marBottom w:val="0"/>
      <w:divBdr>
        <w:top w:val="none" w:sz="0" w:space="0" w:color="auto"/>
        <w:left w:val="none" w:sz="0" w:space="0" w:color="auto"/>
        <w:bottom w:val="none" w:sz="0" w:space="0" w:color="auto"/>
        <w:right w:val="none" w:sz="0" w:space="0" w:color="auto"/>
      </w:divBdr>
    </w:div>
    <w:div w:id="1016998337">
      <w:bodyDiv w:val="1"/>
      <w:marLeft w:val="0"/>
      <w:marRight w:val="0"/>
      <w:marTop w:val="0"/>
      <w:marBottom w:val="0"/>
      <w:divBdr>
        <w:top w:val="none" w:sz="0" w:space="0" w:color="auto"/>
        <w:left w:val="none" w:sz="0" w:space="0" w:color="auto"/>
        <w:bottom w:val="none" w:sz="0" w:space="0" w:color="auto"/>
        <w:right w:val="none" w:sz="0" w:space="0" w:color="auto"/>
      </w:divBdr>
    </w:div>
    <w:div w:id="1346051110">
      <w:bodyDiv w:val="1"/>
      <w:marLeft w:val="0"/>
      <w:marRight w:val="0"/>
      <w:marTop w:val="0"/>
      <w:marBottom w:val="0"/>
      <w:divBdr>
        <w:top w:val="none" w:sz="0" w:space="0" w:color="auto"/>
        <w:left w:val="none" w:sz="0" w:space="0" w:color="auto"/>
        <w:bottom w:val="none" w:sz="0" w:space="0" w:color="auto"/>
        <w:right w:val="none" w:sz="0" w:space="0" w:color="auto"/>
      </w:divBdr>
    </w:div>
    <w:div w:id="1673528336">
      <w:bodyDiv w:val="1"/>
      <w:marLeft w:val="0"/>
      <w:marRight w:val="0"/>
      <w:marTop w:val="0"/>
      <w:marBottom w:val="0"/>
      <w:divBdr>
        <w:top w:val="none" w:sz="0" w:space="0" w:color="auto"/>
        <w:left w:val="none" w:sz="0" w:space="0" w:color="auto"/>
        <w:bottom w:val="none" w:sz="0" w:space="0" w:color="auto"/>
        <w:right w:val="none" w:sz="0" w:space="0" w:color="auto"/>
      </w:divBdr>
    </w:div>
    <w:div w:id="1808469717">
      <w:bodyDiv w:val="1"/>
      <w:marLeft w:val="0"/>
      <w:marRight w:val="0"/>
      <w:marTop w:val="0"/>
      <w:marBottom w:val="0"/>
      <w:divBdr>
        <w:top w:val="none" w:sz="0" w:space="0" w:color="auto"/>
        <w:left w:val="none" w:sz="0" w:space="0" w:color="auto"/>
        <w:bottom w:val="none" w:sz="0" w:space="0" w:color="auto"/>
        <w:right w:val="none" w:sz="0" w:space="0" w:color="auto"/>
      </w:divBdr>
    </w:div>
    <w:div w:id="1847010816">
      <w:bodyDiv w:val="1"/>
      <w:marLeft w:val="0"/>
      <w:marRight w:val="0"/>
      <w:marTop w:val="0"/>
      <w:marBottom w:val="0"/>
      <w:divBdr>
        <w:top w:val="none" w:sz="0" w:space="0" w:color="auto"/>
        <w:left w:val="none" w:sz="0" w:space="0" w:color="auto"/>
        <w:bottom w:val="none" w:sz="0" w:space="0" w:color="auto"/>
        <w:right w:val="none" w:sz="0" w:space="0" w:color="auto"/>
      </w:divBdr>
    </w:div>
    <w:div w:id="191404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enm\AppData\Local\Temp\iWriter\IWRITER\Leeg%20formulier%20staan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BDE127B2F7F04CB8B82E0FE45505A8" ma:contentTypeVersion="19" ma:contentTypeDescription="Een nieuw document maken." ma:contentTypeScope="" ma:versionID="d94eb96685927164e54594ebc5ee614d">
  <xsd:schema xmlns:xsd="http://www.w3.org/2001/XMLSchema" xmlns:xs="http://www.w3.org/2001/XMLSchema" xmlns:p="http://schemas.microsoft.com/office/2006/metadata/properties" xmlns:ns2="c826db86-e127-42b5-bfc4-359f57b6a0f7" xmlns:ns3="2bc485f1-11a9-4c93-af2d-8637bc94d96f" targetNamespace="http://schemas.microsoft.com/office/2006/metadata/properties" ma:root="true" ma:fieldsID="b51a2cc2699b6cf93a3202baf3e942fe" ns2:_="" ns3:_="">
    <xsd:import namespace="c826db86-e127-42b5-bfc4-359f57b6a0f7"/>
    <xsd:import namespace="2bc485f1-11a9-4c93-af2d-8637bc94d96f"/>
    <xsd:element name="properties">
      <xsd:complexType>
        <xsd:sequence>
          <xsd:element name="documentManagement">
            <xsd:complexType>
              <xsd:all>
                <xsd:element ref="ns2:_dlc_DocId" minOccurs="0"/>
                <xsd:element ref="ns2:_dlc_DocIdUrl" minOccurs="0"/>
                <xsd:element ref="ns2:_dlc_DocIdPersistId" minOccurs="0"/>
                <xsd:element ref="ns2:p65f6c6ea3db47dba0ccaad44aa6df75" minOccurs="0"/>
                <xsd:element ref="ns2:TaxCatchAll" minOccurs="0"/>
                <xsd:element ref="ns2:gf76121841a7497aa1368197a4741936" minOccurs="0"/>
                <xsd:element ref="ns2:e41c5c7e1dd5434d8210aa101f35ec30" minOccurs="0"/>
                <xsd:element ref="ns3:Aanmaakdatumnetwerkschijf"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6db86-e127-42b5-bfc4-359f57b6a0f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65f6c6ea3db47dba0ccaad44aa6df75" ma:index="12" nillable="true" ma:taxonomy="true" ma:internalName="p65f6c6ea3db47dba0ccaad44aa6df75" ma:taxonomyFieldName="Archiefvormer" ma:displayName="Archiefvormer" ma:default="2;#Gemeente Horst aan de Maas|18260d2d-7198-4e54-9238-248adc35f208" ma:fieldId="{965f6c6e-a3db-47db-a0cc-aad44aa6df75}" ma:sspId="89d0c47f-9ba2-410c-a82e-9ea1b8612082" ma:termSetId="0ef05440-42fe-4258-868f-c3c4a804d154"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4d85927f-4b19-49ab-92ab-e7b2fef36884}" ma:internalName="TaxCatchAll" ma:showField="CatchAllData" ma:web="c826db86-e127-42b5-bfc4-359f57b6a0f7">
      <xsd:complexType>
        <xsd:complexContent>
          <xsd:extension base="dms:MultiChoiceLookup">
            <xsd:sequence>
              <xsd:element name="Value" type="dms:Lookup" maxOccurs="unbounded" minOccurs="0" nillable="true"/>
            </xsd:sequence>
          </xsd:extension>
        </xsd:complexContent>
      </xsd:complexType>
    </xsd:element>
    <xsd:element name="gf76121841a7497aa1368197a4741936" ma:index="15" nillable="true" ma:taxonomy="true" ma:internalName="gf76121841a7497aa1368197a4741936" ma:taxonomyFieldName="Informatiecategorie" ma:displayName="Informatiecategorie" ma:default="5;#Proces|8a548a35-57c3-410a-ac86-ebed1cece4e7" ma:fieldId="{0f761218-41a7-497a-a136-8197a4741936}" ma:sspId="89d0c47f-9ba2-410c-a82e-9ea1b8612082" ma:termSetId="f67f66ec-253c-4edc-8b24-7a1b5bca5e57" ma:anchorId="00000000-0000-0000-0000-000000000000" ma:open="false" ma:isKeyword="false">
      <xsd:complexType>
        <xsd:sequence>
          <xsd:element ref="pc:Terms" minOccurs="0" maxOccurs="1"/>
        </xsd:sequence>
      </xsd:complexType>
    </xsd:element>
    <xsd:element name="e41c5c7e1dd5434d8210aa101f35ec30" ma:index="17" nillable="true" ma:taxonomy="true" ma:internalName="e41c5c7e1dd5434d8210aa101f35ec30" ma:taxonomyFieldName="Organisatieonderdeel" ma:displayName="Organisatieonderdeel" ma:default="1;#Advies en Ondersteuning|6941f050-86bb-4b79-a1be-4bccc74386c2" ma:fieldId="{e41c5c7e-1dd5-434d-8210-aa101f35ec30}" ma:sspId="89d0c47f-9ba2-410c-a82e-9ea1b8612082" ma:termSetId="a6e9e006-d363-4d66-bcbc-dc68ce2f89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c485f1-11a9-4c93-af2d-8637bc94d96f" elementFormDefault="qualified">
    <xsd:import namespace="http://schemas.microsoft.com/office/2006/documentManagement/types"/>
    <xsd:import namespace="http://schemas.microsoft.com/office/infopath/2007/PartnerControls"/>
    <xsd:element name="Aanmaakdatumnetwerkschijf" ma:index="18" nillable="true" ma:displayName="Aanmaakdatum netwerkschijf" ma:format="DateOnly" ma:internalName="Aanmaakdatumnetwerkschijf">
      <xsd:simpleType>
        <xsd:restriction base="dms:DateTime"/>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89d0c47f-9ba2-410c-a82e-9ea1b861208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26db86-e127-42b5-bfc4-359f57b6a0f7">
      <Value>5</Value>
      <Value>2</Value>
      <Value>1</Value>
    </TaxCatchAll>
    <lcf76f155ced4ddcb4097134ff3c332f xmlns="2bc485f1-11a9-4c93-af2d-8637bc94d96f">
      <Terms xmlns="http://schemas.microsoft.com/office/infopath/2007/PartnerControls"/>
    </lcf76f155ced4ddcb4097134ff3c332f>
    <p65f6c6ea3db47dba0ccaad44aa6df75 xmlns="c826db86-e127-42b5-bfc4-359f57b6a0f7">
      <Terms xmlns="http://schemas.microsoft.com/office/infopath/2007/PartnerControls">
        <TermInfo xmlns="http://schemas.microsoft.com/office/infopath/2007/PartnerControls">
          <TermName xmlns="http://schemas.microsoft.com/office/infopath/2007/PartnerControls">Gemeente Horst aan de Maas</TermName>
          <TermId xmlns="http://schemas.microsoft.com/office/infopath/2007/PartnerControls">18260d2d-7198-4e54-9238-248adc35f208</TermId>
        </TermInfo>
      </Terms>
    </p65f6c6ea3db47dba0ccaad44aa6df75>
    <Aanmaakdatumnetwerkschijf xmlns="2bc485f1-11a9-4c93-af2d-8637bc94d96f">2025-10-03T08:42:12+00:00</Aanmaakdatumnetwerkschijf>
    <gf76121841a7497aa1368197a4741936 xmlns="c826db86-e127-42b5-bfc4-359f57b6a0f7">
      <Terms xmlns="http://schemas.microsoft.com/office/infopath/2007/PartnerControls">
        <TermInfo xmlns="http://schemas.microsoft.com/office/infopath/2007/PartnerControls">
          <TermName xmlns="http://schemas.microsoft.com/office/infopath/2007/PartnerControls">Proces</TermName>
          <TermId xmlns="http://schemas.microsoft.com/office/infopath/2007/PartnerControls">8a548a35-57c3-410a-ac86-ebed1cece4e7</TermId>
        </TermInfo>
      </Terms>
    </gf76121841a7497aa1368197a4741936>
    <e41c5c7e1dd5434d8210aa101f35ec30 xmlns="c826db86-e127-42b5-bfc4-359f57b6a0f7">
      <Terms xmlns="http://schemas.microsoft.com/office/infopath/2007/PartnerControls">
        <TermInfo xmlns="http://schemas.microsoft.com/office/infopath/2007/PartnerControls">
          <TermName xmlns="http://schemas.microsoft.com/office/infopath/2007/PartnerControls">Advies en Ondersteuning</TermName>
          <TermId xmlns="http://schemas.microsoft.com/office/infopath/2007/PartnerControls">6941f050-86bb-4b79-a1be-4bccc74386c2</TermId>
        </TermInfo>
      </Terms>
    </e41c5c7e1dd5434d8210aa101f35ec30>
    <_dlc_DocId xmlns="c826db86-e127-42b5-bfc4-359f57b6a0f7">UNKPH5EQJPRN-2093914862-1927</_dlc_DocId>
    <_dlc_DocIdUrl xmlns="c826db86-e127-42b5-bfc4-359f57b6a0f7">
      <Url>https://horstaandemaas.sharepoint.com/sites/PRC_Inkoop-_en_aanbestedingen/_layouts/15/DocIdRedir.aspx?ID=UNKPH5EQJPRN-2093914862-1927</Url>
      <Description>UNKPH5EQJPRN-2093914862-1927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CA51E-C7D9-45D4-BCF5-0CD549DD026F}">
  <ds:schemaRefs>
    <ds:schemaRef ds:uri="http://schemas.microsoft.com/sharepoint/v3/contenttype/forms"/>
  </ds:schemaRefs>
</ds:datastoreItem>
</file>

<file path=customXml/itemProps2.xml><?xml version="1.0" encoding="utf-8"?>
<ds:datastoreItem xmlns:ds="http://schemas.openxmlformats.org/officeDocument/2006/customXml" ds:itemID="{C2E1FBEC-C7F7-4822-B69A-A83B91E31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6db86-e127-42b5-bfc4-359f57b6a0f7"/>
    <ds:schemaRef ds:uri="2bc485f1-11a9-4c93-af2d-8637bc94d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B2EFFA-13E3-4C18-9E6C-310C5ADF00CE}">
  <ds:schemaRefs>
    <ds:schemaRef ds:uri="http://schemas.microsoft.com/office/2006/metadata/properties"/>
    <ds:schemaRef ds:uri="http://schemas.microsoft.com/office/infopath/2007/PartnerControls"/>
    <ds:schemaRef ds:uri="c826db86-e127-42b5-bfc4-359f57b6a0f7"/>
    <ds:schemaRef ds:uri="2bc485f1-11a9-4c93-af2d-8637bc94d96f"/>
  </ds:schemaRefs>
</ds:datastoreItem>
</file>

<file path=customXml/itemProps4.xml><?xml version="1.0" encoding="utf-8"?>
<ds:datastoreItem xmlns:ds="http://schemas.openxmlformats.org/officeDocument/2006/customXml" ds:itemID="{2C3C8944-688F-41AD-A284-CEC5245B7339}">
  <ds:schemaRefs>
    <ds:schemaRef ds:uri="http://schemas.microsoft.com/sharepoint/events"/>
  </ds:schemaRefs>
</ds:datastoreItem>
</file>

<file path=customXml/itemProps5.xml><?xml version="1.0" encoding="utf-8"?>
<ds:datastoreItem xmlns:ds="http://schemas.openxmlformats.org/officeDocument/2006/customXml" ds:itemID="{17A5F242-CA3D-4470-B603-DD038FC720CA}">
  <ds:schemaRefs>
    <ds:schemaRef ds:uri="http://schemas.openxmlformats.org/officeDocument/2006/bibliography"/>
  </ds:schemaRefs>
</ds:datastoreItem>
</file>

<file path=docMetadata/LabelInfo.xml><?xml version="1.0" encoding="utf-8"?>
<clbl:labelList xmlns:clbl="http://schemas.microsoft.com/office/2020/mipLabelMetadata">
  <clbl:label id="{1dc689e5-76cc-4023-9527-774ea793bdda}" enabled="1" method="Privileged" siteId="{bb21996b-af22-4520-b45e-5f15513a4949}" removed="0"/>
</clbl:labelList>
</file>

<file path=docProps/app.xml><?xml version="1.0" encoding="utf-8"?>
<Properties xmlns="http://schemas.openxmlformats.org/officeDocument/2006/extended-properties" xmlns:vt="http://schemas.openxmlformats.org/officeDocument/2006/docPropsVTypes">
  <Template>Leeg formulier staand.dotx</Template>
  <TotalTime>5</TotalTime>
  <Pages>3</Pages>
  <Words>518</Words>
  <Characters>2850</Characters>
  <Application>Microsoft Office Word</Application>
  <DocSecurity>0</DocSecurity>
  <Lines>23</Lines>
  <Paragraphs>6</Paragraphs>
  <ScaleCrop>false</ScaleCrop>
  <Company>Gemeente Horst aan de Maas</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Titel_document</dc:title>
  <dc:subject/>
  <dc:creator>Mascha van der Hek</dc:creator>
  <cp:keywords/>
  <dc:description/>
  <cp:lastModifiedBy>Mascha van der Hek</cp:lastModifiedBy>
  <cp:revision>3</cp:revision>
  <cp:lastPrinted>2023-05-01T12:38:00Z</cp:lastPrinted>
  <dcterms:created xsi:type="dcterms:W3CDTF">2026-07-30T12:49:00Z</dcterms:created>
  <dcterms:modified xsi:type="dcterms:W3CDTF">2026-07-30T12:49:00Z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case.case_id">
    <vt:lpwstr/>
  </property>
  <property fmtid="{D5CDD505-2E9C-101B-9397-08002B2CF9AE}" pid="3" name="ws-ps_ob.object_type">
    <vt:lpwstr>E</vt:lpwstr>
  </property>
  <property fmtid="{D5CDD505-2E9C-101B-9397-08002B2CF9AE}" pid="4" name="ws-ps_ob.object_id">
    <vt:lpwstr>SO.00020123</vt:lpwstr>
  </property>
  <property fmtid="{D5CDD505-2E9C-101B-9397-08002B2CF9AE}" pid="5" name="ws-ps_ds.dsrt_id">
    <vt:lpwstr>WDstrt</vt:lpwstr>
  </property>
  <property fmtid="{D5CDD505-2E9C-101B-9397-08002B2CF9AE}" pid="6" name="FileDescription">
    <vt:lpwstr>Aanbestedingsleidraad</vt:lpwstr>
  </property>
  <property fmtid="{D5CDD505-2E9C-101B-9397-08002B2CF9AE}" pid="7" name="datum">
    <vt:lpwstr>14/02/2020</vt:lpwstr>
  </property>
  <property fmtid="{D5CDD505-2E9C-101B-9397-08002B2CF9AE}" pid="8" name="ContentTypeId">
    <vt:lpwstr>0x010100A3BDE127B2F7F04CB8B82E0FE45505A8</vt:lpwstr>
  </property>
  <property fmtid="{D5CDD505-2E9C-101B-9397-08002B2CF9AE}" pid="9" name="MediaServiceImageTags">
    <vt:lpwstr/>
  </property>
  <property fmtid="{D5CDD505-2E9C-101B-9397-08002B2CF9AE}" pid="10" name="MSIP_Label_1dc689e5-76cc-4023-9527-774ea793bdda_ActionId">
    <vt:lpwstr>de69ad6e-405d-4738-9fe3-06754d4b5fff</vt:lpwstr>
  </property>
  <property fmtid="{D5CDD505-2E9C-101B-9397-08002B2CF9AE}" pid="11" name="MSIP_Label_1dc689e5-76cc-4023-9527-774ea793bdda_Name">
    <vt:lpwstr>Behandelaarsvertrouwelijk</vt:lpwstr>
  </property>
  <property fmtid="{D5CDD505-2E9C-101B-9397-08002B2CF9AE}" pid="12" name="MSIP_Label_1dc689e5-76cc-4023-9527-774ea793bdda_SetDate">
    <vt:lpwstr>2026-01-16T20:03:11Z</vt:lpwstr>
  </property>
  <property fmtid="{D5CDD505-2E9C-101B-9397-08002B2CF9AE}" pid="13" name="MSIP_Label_1dc689e5-76cc-4023-9527-774ea793bdda_SiteId">
    <vt:lpwstr>bb21996b-af22-4520-b45e-5f15513a4949</vt:lpwstr>
  </property>
  <property fmtid="{D5CDD505-2E9C-101B-9397-08002B2CF9AE}" pid="14" name="MSIP_Label_1dc689e5-76cc-4023-9527-774ea793bdda_Enabled">
    <vt:lpwstr>True</vt:lpwstr>
  </property>
  <property fmtid="{D5CDD505-2E9C-101B-9397-08002B2CF9AE}" pid="15" name="CORSA_GUID">
    <vt:lpwstr>ee3ccc22-9687-b683-bd14-a7dc74bf0891</vt:lpwstr>
  </property>
  <property fmtid="{D5CDD505-2E9C-101B-9397-08002B2CF9AE}" pid="16" name="CORSA_OBJECTTYPE">
    <vt:lpwstr>S</vt:lpwstr>
  </property>
  <property fmtid="{D5CDD505-2E9C-101B-9397-08002B2CF9AE}" pid="17" name="CORSA_OBJECTID">
    <vt:lpwstr>24-0026265</vt:lpwstr>
  </property>
  <property fmtid="{D5CDD505-2E9C-101B-9397-08002B2CF9AE}" pid="18" name="CORSA_VERSION">
    <vt:lpwstr>3</vt:lpwstr>
  </property>
  <property fmtid="{D5CDD505-2E9C-101B-9397-08002B2CF9AE}" pid="19" name="Organisatieonderdeel">
    <vt:lpwstr>1;#Advies en Ondersteuning|6941f050-86bb-4b79-a1be-4bccc74386c2</vt:lpwstr>
  </property>
  <property fmtid="{D5CDD505-2E9C-101B-9397-08002B2CF9AE}" pid="20" name="_dlc_DocIdItemGuid">
    <vt:lpwstr>9754637f-c07a-48cf-bd70-28700f07bf65</vt:lpwstr>
  </property>
  <property fmtid="{D5CDD505-2E9C-101B-9397-08002B2CF9AE}" pid="21" name="Informatiecategorie">
    <vt:lpwstr>5;#Proces|8a548a35-57c3-410a-ac86-ebed1cece4e7</vt:lpwstr>
  </property>
  <property fmtid="{D5CDD505-2E9C-101B-9397-08002B2CF9AE}" pid="22" name="Archiefvormer">
    <vt:lpwstr>2;#Gemeente Horst aan de Maas|18260d2d-7198-4e54-9238-248adc35f208</vt:lpwstr>
  </property>
  <property fmtid="{D5CDD505-2E9C-101B-9397-08002B2CF9AE}" pid="23" name="MSIP_Label_1dc689e5-76cc-4023-9527-774ea793bdda_Removed">
    <vt:lpwstr>False</vt:lpwstr>
  </property>
  <property fmtid="{D5CDD505-2E9C-101B-9397-08002B2CF9AE}" pid="24" name="MSIP_Label_1dc689e5-76cc-4023-9527-774ea793bdda_Extended_MSFT_Method">
    <vt:lpwstr>Standard</vt:lpwstr>
  </property>
  <property fmtid="{D5CDD505-2E9C-101B-9397-08002B2CF9AE}" pid="25" name="Sensitivity">
    <vt:lpwstr>Behandelaarsvertrouwelijk</vt:lpwstr>
  </property>
</Properties>
</file>