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C10A" w14:textId="77777777" w:rsidR="007A4954" w:rsidRPr="00F576F4" w:rsidRDefault="007A4954" w:rsidP="007A4954">
      <w:pPr>
        <w:rPr>
          <w:rFonts w:ascii="Aptos" w:hAnsi="Aptos"/>
          <w:b/>
          <w:bCs/>
          <w:sz w:val="20"/>
        </w:rPr>
      </w:pPr>
      <w:r w:rsidRPr="00F576F4">
        <w:rPr>
          <w:rFonts w:ascii="Aptos" w:hAnsi="Aptos"/>
          <w:b/>
          <w:bCs/>
          <w:sz w:val="20"/>
        </w:rPr>
        <w:t>Bijlage 1: Vraag- en antwoordformulier</w:t>
      </w:r>
    </w:p>
    <w:p w14:paraId="2B087D24" w14:textId="59C157C2" w:rsidR="007A4954" w:rsidRPr="00F576F4" w:rsidRDefault="007A4954" w:rsidP="007A4954">
      <w:pPr>
        <w:spacing w:line="340" w:lineRule="exact"/>
        <w:rPr>
          <w:rFonts w:ascii="Aptos" w:hAnsi="Aptos"/>
          <w:sz w:val="20"/>
        </w:rPr>
      </w:pPr>
      <w:r w:rsidRPr="00F576F4">
        <w:rPr>
          <w:rFonts w:ascii="Aptos" w:hAnsi="Aptos"/>
          <w:sz w:val="20"/>
        </w:rPr>
        <w:t>(</w:t>
      </w:r>
      <w:proofErr w:type="gramStart"/>
      <w:r w:rsidRPr="00F576F4">
        <w:rPr>
          <w:rFonts w:ascii="Aptos" w:hAnsi="Aptos"/>
          <w:sz w:val="20"/>
        </w:rPr>
        <w:t>behorende</w:t>
      </w:r>
      <w:proofErr w:type="gramEnd"/>
      <w:r w:rsidRPr="00F576F4">
        <w:rPr>
          <w:rFonts w:ascii="Aptos" w:hAnsi="Aptos"/>
          <w:sz w:val="20"/>
        </w:rPr>
        <w:t xml:space="preserve"> bij Marktconsultatie</w:t>
      </w:r>
      <w:r w:rsidR="002D16F6" w:rsidRPr="00F576F4">
        <w:rPr>
          <w:rFonts w:ascii="Aptos" w:hAnsi="Aptos"/>
          <w:sz w:val="20"/>
        </w:rPr>
        <w:t xml:space="preserve"> Regionale </w:t>
      </w:r>
      <w:r w:rsidR="007356F5" w:rsidRPr="00F576F4">
        <w:rPr>
          <w:rFonts w:ascii="Aptos" w:hAnsi="Aptos"/>
          <w:sz w:val="20"/>
        </w:rPr>
        <w:t>postdiensten</w:t>
      </w:r>
      <w:r w:rsidR="008A790E" w:rsidRPr="00F576F4">
        <w:rPr>
          <w:rFonts w:ascii="Aptos" w:hAnsi="Aptos"/>
          <w:sz w:val="20"/>
        </w:rPr>
        <w:t xml:space="preserve">, met kenmerk 2026 </w:t>
      </w:r>
      <w:r w:rsidR="00910C2D" w:rsidRPr="00F576F4">
        <w:rPr>
          <w:rFonts w:ascii="Aptos" w:hAnsi="Aptos"/>
          <w:sz w:val="20"/>
        </w:rPr>
        <w:t>246040</w:t>
      </w:r>
      <w:r w:rsidRPr="00F576F4">
        <w:rPr>
          <w:rFonts w:ascii="Aptos" w:hAnsi="Aptos"/>
          <w:sz w:val="20"/>
        </w:rPr>
        <w:t>)</w:t>
      </w:r>
    </w:p>
    <w:p w14:paraId="7FB5A61E" w14:textId="77777777" w:rsidR="007A4954" w:rsidRPr="00F576F4" w:rsidRDefault="007A4954" w:rsidP="007A4954">
      <w:pPr>
        <w:spacing w:line="340" w:lineRule="exact"/>
        <w:rPr>
          <w:rFonts w:ascii="Aptos" w:hAnsi="Aptos"/>
          <w:sz w:val="20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7A4954" w:rsidRPr="00F576F4" w14:paraId="4128F629" w14:textId="77777777" w:rsidTr="007A4954">
        <w:tc>
          <w:tcPr>
            <w:tcW w:w="9776" w:type="dxa"/>
            <w:gridSpan w:val="2"/>
            <w:shd w:val="clear" w:color="auto" w:fill="F2F2F2" w:themeFill="background2" w:themeFillShade="F2"/>
          </w:tcPr>
          <w:p w14:paraId="76B2B725" w14:textId="77777777" w:rsidR="007A4954" w:rsidRPr="00F576F4" w:rsidRDefault="007A4954" w:rsidP="007A4954">
            <w:pPr>
              <w:jc w:val="center"/>
              <w:rPr>
                <w:rFonts w:ascii="Aptos" w:hAnsi="Aptos"/>
                <w:b/>
                <w:bCs/>
                <w:sz w:val="20"/>
              </w:rPr>
            </w:pPr>
            <w:r w:rsidRPr="00F576F4">
              <w:rPr>
                <w:rFonts w:ascii="Aptos" w:hAnsi="Aptos"/>
                <w:b/>
                <w:bCs/>
                <w:sz w:val="20"/>
              </w:rPr>
              <w:t>Adres- en contactgegevens deelnemer</w:t>
            </w:r>
          </w:p>
        </w:tc>
      </w:tr>
      <w:tr w:rsidR="007A4954" w:rsidRPr="00F576F4" w14:paraId="77DBC21A" w14:textId="77777777" w:rsidTr="00127DB7">
        <w:tc>
          <w:tcPr>
            <w:tcW w:w="4957" w:type="dxa"/>
          </w:tcPr>
          <w:p w14:paraId="5B785623" w14:textId="77777777" w:rsidR="007A4954" w:rsidRPr="00F576F4" w:rsidRDefault="007A4954" w:rsidP="0050049B">
            <w:pPr>
              <w:textAlignment w:val="center"/>
              <w:rPr>
                <w:rFonts w:ascii="Aptos" w:hAnsi="Aptos"/>
                <w:sz w:val="20"/>
              </w:rPr>
            </w:pPr>
            <w:r w:rsidRPr="00F576F4">
              <w:rPr>
                <w:rFonts w:ascii="Aptos" w:hAnsi="Aptos"/>
                <w:sz w:val="20"/>
              </w:rPr>
              <w:t>Naam van het bedrijf</w:t>
            </w:r>
          </w:p>
        </w:tc>
        <w:tc>
          <w:tcPr>
            <w:tcW w:w="4819" w:type="dxa"/>
          </w:tcPr>
          <w:p w14:paraId="328D755A" w14:textId="77777777" w:rsidR="007A4954" w:rsidRPr="00F576F4" w:rsidRDefault="007A4954" w:rsidP="0050049B">
            <w:pPr>
              <w:rPr>
                <w:rFonts w:ascii="Aptos" w:hAnsi="Aptos"/>
                <w:sz w:val="20"/>
              </w:rPr>
            </w:pPr>
          </w:p>
        </w:tc>
      </w:tr>
      <w:tr w:rsidR="007A4954" w:rsidRPr="00F576F4" w14:paraId="5084DF49" w14:textId="77777777" w:rsidTr="00127DB7">
        <w:tc>
          <w:tcPr>
            <w:tcW w:w="4957" w:type="dxa"/>
          </w:tcPr>
          <w:p w14:paraId="44B2596E" w14:textId="77777777" w:rsidR="007A4954" w:rsidRPr="00F576F4" w:rsidRDefault="007A4954" w:rsidP="0050049B">
            <w:pPr>
              <w:textAlignment w:val="center"/>
              <w:rPr>
                <w:rFonts w:ascii="Aptos" w:hAnsi="Aptos"/>
                <w:sz w:val="20"/>
              </w:rPr>
            </w:pPr>
            <w:r w:rsidRPr="00F576F4">
              <w:rPr>
                <w:rFonts w:ascii="Aptos" w:hAnsi="Aptos"/>
                <w:sz w:val="20"/>
              </w:rPr>
              <w:t>Adres</w:t>
            </w:r>
          </w:p>
        </w:tc>
        <w:tc>
          <w:tcPr>
            <w:tcW w:w="4819" w:type="dxa"/>
          </w:tcPr>
          <w:p w14:paraId="091D9FB7" w14:textId="77777777" w:rsidR="007A4954" w:rsidRPr="00F576F4" w:rsidRDefault="007A4954" w:rsidP="0050049B">
            <w:pPr>
              <w:rPr>
                <w:rFonts w:ascii="Aptos" w:hAnsi="Aptos"/>
                <w:sz w:val="20"/>
              </w:rPr>
            </w:pPr>
          </w:p>
        </w:tc>
      </w:tr>
      <w:tr w:rsidR="007A4954" w:rsidRPr="00F576F4" w14:paraId="2468B874" w14:textId="77777777" w:rsidTr="00127DB7">
        <w:tc>
          <w:tcPr>
            <w:tcW w:w="4957" w:type="dxa"/>
          </w:tcPr>
          <w:p w14:paraId="1476C904" w14:textId="77777777" w:rsidR="007A4954" w:rsidRPr="00F576F4" w:rsidRDefault="007A4954" w:rsidP="0050049B">
            <w:pPr>
              <w:textAlignment w:val="center"/>
              <w:rPr>
                <w:rFonts w:ascii="Aptos" w:hAnsi="Aptos"/>
                <w:sz w:val="20"/>
              </w:rPr>
            </w:pPr>
            <w:r w:rsidRPr="00F576F4">
              <w:rPr>
                <w:rFonts w:ascii="Aptos" w:hAnsi="Aptos"/>
                <w:sz w:val="20"/>
              </w:rPr>
              <w:t>Postcode en Plaats</w:t>
            </w:r>
          </w:p>
        </w:tc>
        <w:tc>
          <w:tcPr>
            <w:tcW w:w="4819" w:type="dxa"/>
          </w:tcPr>
          <w:p w14:paraId="2C0A5B99" w14:textId="77777777" w:rsidR="007A4954" w:rsidRPr="00F576F4" w:rsidRDefault="007A4954" w:rsidP="0050049B">
            <w:pPr>
              <w:rPr>
                <w:rFonts w:ascii="Aptos" w:hAnsi="Aptos"/>
                <w:sz w:val="20"/>
              </w:rPr>
            </w:pPr>
          </w:p>
        </w:tc>
      </w:tr>
      <w:tr w:rsidR="007A4954" w:rsidRPr="00F576F4" w14:paraId="17847A9B" w14:textId="77777777" w:rsidTr="00127DB7">
        <w:tc>
          <w:tcPr>
            <w:tcW w:w="4957" w:type="dxa"/>
          </w:tcPr>
          <w:p w14:paraId="6078F2A3" w14:textId="77777777" w:rsidR="007A4954" w:rsidRPr="00F576F4" w:rsidRDefault="007A4954" w:rsidP="0050049B">
            <w:pPr>
              <w:textAlignment w:val="center"/>
              <w:rPr>
                <w:rFonts w:ascii="Aptos" w:hAnsi="Aptos"/>
                <w:sz w:val="20"/>
              </w:rPr>
            </w:pPr>
            <w:r w:rsidRPr="00F576F4">
              <w:rPr>
                <w:rFonts w:ascii="Aptos" w:hAnsi="Aptos"/>
                <w:sz w:val="20"/>
              </w:rPr>
              <w:t>Naam contactpersoon</w:t>
            </w:r>
          </w:p>
        </w:tc>
        <w:tc>
          <w:tcPr>
            <w:tcW w:w="4819" w:type="dxa"/>
          </w:tcPr>
          <w:p w14:paraId="1B012F68" w14:textId="77777777" w:rsidR="007A4954" w:rsidRPr="00F576F4" w:rsidRDefault="007A4954" w:rsidP="0050049B">
            <w:pPr>
              <w:rPr>
                <w:rFonts w:ascii="Aptos" w:hAnsi="Aptos"/>
                <w:sz w:val="20"/>
              </w:rPr>
            </w:pPr>
          </w:p>
        </w:tc>
      </w:tr>
      <w:tr w:rsidR="007A4954" w:rsidRPr="00F576F4" w14:paraId="0DF77B03" w14:textId="77777777" w:rsidTr="00127DB7">
        <w:tc>
          <w:tcPr>
            <w:tcW w:w="4957" w:type="dxa"/>
          </w:tcPr>
          <w:p w14:paraId="50604D45" w14:textId="77777777" w:rsidR="007A4954" w:rsidRPr="00F576F4" w:rsidRDefault="007A4954" w:rsidP="0050049B">
            <w:pPr>
              <w:textAlignment w:val="center"/>
              <w:rPr>
                <w:rFonts w:ascii="Aptos" w:hAnsi="Aptos"/>
                <w:sz w:val="20"/>
              </w:rPr>
            </w:pPr>
            <w:r w:rsidRPr="00F576F4">
              <w:rPr>
                <w:rFonts w:ascii="Aptos" w:hAnsi="Aptos"/>
                <w:sz w:val="20"/>
              </w:rPr>
              <w:t>Functie contactpersoon</w:t>
            </w:r>
          </w:p>
        </w:tc>
        <w:tc>
          <w:tcPr>
            <w:tcW w:w="4819" w:type="dxa"/>
          </w:tcPr>
          <w:p w14:paraId="19813C6A" w14:textId="77777777" w:rsidR="007A4954" w:rsidRPr="00F576F4" w:rsidRDefault="007A4954" w:rsidP="0050049B">
            <w:pPr>
              <w:rPr>
                <w:rFonts w:ascii="Aptos" w:hAnsi="Aptos"/>
                <w:sz w:val="20"/>
              </w:rPr>
            </w:pPr>
          </w:p>
        </w:tc>
      </w:tr>
      <w:tr w:rsidR="007A4954" w:rsidRPr="00F576F4" w14:paraId="40D3A93F" w14:textId="77777777" w:rsidTr="00127DB7">
        <w:tc>
          <w:tcPr>
            <w:tcW w:w="4957" w:type="dxa"/>
          </w:tcPr>
          <w:p w14:paraId="6A36E706" w14:textId="77777777" w:rsidR="007A4954" w:rsidRPr="00F576F4" w:rsidRDefault="007A4954" w:rsidP="0050049B">
            <w:pPr>
              <w:textAlignment w:val="center"/>
              <w:rPr>
                <w:rFonts w:ascii="Aptos" w:hAnsi="Aptos"/>
                <w:sz w:val="20"/>
              </w:rPr>
            </w:pPr>
            <w:r w:rsidRPr="00F576F4">
              <w:rPr>
                <w:rFonts w:ascii="Aptos" w:hAnsi="Aptos"/>
                <w:sz w:val="20"/>
              </w:rPr>
              <w:t>Telefoonnummer contactpersoon</w:t>
            </w:r>
          </w:p>
        </w:tc>
        <w:tc>
          <w:tcPr>
            <w:tcW w:w="4819" w:type="dxa"/>
          </w:tcPr>
          <w:p w14:paraId="5749AF37" w14:textId="77777777" w:rsidR="007A4954" w:rsidRPr="00F576F4" w:rsidRDefault="007A4954" w:rsidP="0050049B">
            <w:pPr>
              <w:rPr>
                <w:rFonts w:ascii="Aptos" w:hAnsi="Aptos"/>
                <w:sz w:val="20"/>
              </w:rPr>
            </w:pPr>
          </w:p>
        </w:tc>
      </w:tr>
      <w:tr w:rsidR="007A4954" w:rsidRPr="00F576F4" w14:paraId="55970D71" w14:textId="77777777" w:rsidTr="00127DB7">
        <w:tc>
          <w:tcPr>
            <w:tcW w:w="4957" w:type="dxa"/>
          </w:tcPr>
          <w:p w14:paraId="1310AEAE" w14:textId="77777777" w:rsidR="007A4954" w:rsidRPr="00F576F4" w:rsidRDefault="007A4954" w:rsidP="0050049B">
            <w:pPr>
              <w:textAlignment w:val="center"/>
              <w:rPr>
                <w:rFonts w:ascii="Aptos" w:hAnsi="Aptos"/>
                <w:sz w:val="20"/>
              </w:rPr>
            </w:pPr>
            <w:r w:rsidRPr="00F576F4">
              <w:rPr>
                <w:rFonts w:ascii="Aptos" w:hAnsi="Aptos"/>
                <w:sz w:val="20"/>
              </w:rPr>
              <w:t>E-mailadres contactpersoon</w:t>
            </w:r>
          </w:p>
        </w:tc>
        <w:tc>
          <w:tcPr>
            <w:tcW w:w="4819" w:type="dxa"/>
          </w:tcPr>
          <w:p w14:paraId="020A060F" w14:textId="77777777" w:rsidR="007A4954" w:rsidRPr="00F576F4" w:rsidRDefault="007A4954" w:rsidP="0050049B">
            <w:pPr>
              <w:rPr>
                <w:rFonts w:ascii="Aptos" w:hAnsi="Aptos"/>
                <w:sz w:val="20"/>
              </w:rPr>
            </w:pPr>
          </w:p>
        </w:tc>
      </w:tr>
      <w:tr w:rsidR="007A4954" w:rsidRPr="00F576F4" w14:paraId="7D220BCE" w14:textId="77777777" w:rsidTr="00127DB7">
        <w:tc>
          <w:tcPr>
            <w:tcW w:w="4957" w:type="dxa"/>
          </w:tcPr>
          <w:p w14:paraId="1EEB9766" w14:textId="77777777" w:rsidR="007A4954" w:rsidRPr="00F576F4" w:rsidRDefault="007A4954" w:rsidP="0050049B">
            <w:pPr>
              <w:textAlignment w:val="center"/>
              <w:rPr>
                <w:rFonts w:ascii="Aptos" w:hAnsi="Aptos"/>
                <w:sz w:val="20"/>
              </w:rPr>
            </w:pPr>
            <w:r w:rsidRPr="00F576F4">
              <w:rPr>
                <w:rFonts w:ascii="Aptos" w:hAnsi="Aptos"/>
                <w:sz w:val="20"/>
              </w:rPr>
              <w:t>Bent u bereid op verzoek een persoonlijke toelichting op uw antwoorden te geven?</w:t>
            </w:r>
          </w:p>
        </w:tc>
        <w:tc>
          <w:tcPr>
            <w:tcW w:w="4819" w:type="dxa"/>
          </w:tcPr>
          <w:p w14:paraId="4F1BEB63" w14:textId="77777777" w:rsidR="007A4954" w:rsidRPr="00F576F4" w:rsidRDefault="007A4954" w:rsidP="0050049B">
            <w:pPr>
              <w:rPr>
                <w:rFonts w:ascii="Aptos" w:hAnsi="Aptos"/>
                <w:sz w:val="20"/>
              </w:rPr>
            </w:pPr>
          </w:p>
        </w:tc>
      </w:tr>
    </w:tbl>
    <w:p w14:paraId="1E2BCBAF" w14:textId="77777777" w:rsidR="007A4954" w:rsidRPr="00F576F4" w:rsidRDefault="007A4954" w:rsidP="007A4954">
      <w:pPr>
        <w:spacing w:line="340" w:lineRule="exact"/>
        <w:rPr>
          <w:rFonts w:ascii="Aptos" w:hAnsi="Aptos"/>
          <w:sz w:val="20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486"/>
        <w:gridCol w:w="4471"/>
        <w:gridCol w:w="4819"/>
      </w:tblGrid>
      <w:tr w:rsidR="007A4954" w:rsidRPr="008A790E" w14:paraId="614273E6" w14:textId="77777777" w:rsidTr="01CF2A07">
        <w:tc>
          <w:tcPr>
            <w:tcW w:w="4957" w:type="dxa"/>
            <w:gridSpan w:val="2"/>
            <w:shd w:val="clear" w:color="auto" w:fill="FFFFFF" w:themeFill="background2"/>
          </w:tcPr>
          <w:p w14:paraId="1131B724" w14:textId="77777777" w:rsidR="007A4954" w:rsidRPr="008A790E" w:rsidRDefault="007A4954" w:rsidP="0050049B">
            <w:pPr>
              <w:rPr>
                <w:rFonts w:ascii="Corbel" w:hAnsi="Corbel"/>
                <w:b/>
                <w:bCs/>
                <w:sz w:val="20"/>
              </w:rPr>
            </w:pPr>
            <w:r w:rsidRPr="008A790E">
              <w:rPr>
                <w:rFonts w:ascii="Corbel" w:hAnsi="Corbel"/>
                <w:b/>
                <w:bCs/>
                <w:sz w:val="20"/>
              </w:rPr>
              <w:t>Vragen</w:t>
            </w:r>
          </w:p>
        </w:tc>
        <w:tc>
          <w:tcPr>
            <w:tcW w:w="4819" w:type="dxa"/>
            <w:shd w:val="clear" w:color="auto" w:fill="FFFFFF" w:themeFill="background2"/>
          </w:tcPr>
          <w:p w14:paraId="3B4BAD41" w14:textId="77777777" w:rsidR="007A4954" w:rsidRPr="008A790E" w:rsidRDefault="007A4954" w:rsidP="0050049B">
            <w:pPr>
              <w:rPr>
                <w:rFonts w:ascii="Corbel" w:hAnsi="Corbel"/>
                <w:b/>
                <w:bCs/>
                <w:sz w:val="20"/>
              </w:rPr>
            </w:pPr>
            <w:r w:rsidRPr="008A790E">
              <w:rPr>
                <w:rFonts w:ascii="Corbel" w:hAnsi="Corbel"/>
                <w:b/>
                <w:bCs/>
                <w:sz w:val="20"/>
              </w:rPr>
              <w:t>Antwoord</w:t>
            </w:r>
          </w:p>
        </w:tc>
      </w:tr>
      <w:tr w:rsidR="007A4954" w:rsidRPr="008A790E" w14:paraId="3B3782EC" w14:textId="77777777" w:rsidTr="01CF2A07">
        <w:tc>
          <w:tcPr>
            <w:tcW w:w="9776" w:type="dxa"/>
            <w:gridSpan w:val="3"/>
            <w:shd w:val="clear" w:color="auto" w:fill="F2F2F2" w:themeFill="background2" w:themeFillShade="F2"/>
          </w:tcPr>
          <w:p w14:paraId="4D651DDD" w14:textId="3703706B" w:rsidR="007A4954" w:rsidRPr="008A790E" w:rsidRDefault="007A4954" w:rsidP="007A4954">
            <w:pPr>
              <w:jc w:val="center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b/>
                <w:bCs/>
                <w:sz w:val="20"/>
              </w:rPr>
              <w:t>Wie bent u?</w:t>
            </w:r>
          </w:p>
        </w:tc>
      </w:tr>
      <w:tr w:rsidR="007A4954" w:rsidRPr="008A790E" w14:paraId="20ACCAAE" w14:textId="77777777" w:rsidTr="01CF2A07">
        <w:tc>
          <w:tcPr>
            <w:tcW w:w="486" w:type="dxa"/>
          </w:tcPr>
          <w:p w14:paraId="5BA67731" w14:textId="16D92CE7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1</w:t>
            </w:r>
          </w:p>
        </w:tc>
        <w:tc>
          <w:tcPr>
            <w:tcW w:w="4471" w:type="dxa"/>
          </w:tcPr>
          <w:p w14:paraId="1C377C61" w14:textId="11BF02C8" w:rsidR="00DF0D2C" w:rsidRPr="008A790E" w:rsidRDefault="007A4954" w:rsidP="007A4954">
            <w:pPr>
              <w:textAlignment w:val="center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Bent u een regionale, lokale of landelijke aanbieder van postdiensten?</w:t>
            </w:r>
          </w:p>
        </w:tc>
        <w:tc>
          <w:tcPr>
            <w:tcW w:w="4819" w:type="dxa"/>
          </w:tcPr>
          <w:p w14:paraId="17AB4618" w14:textId="25CDEA6D" w:rsidR="007A4954" w:rsidRPr="008A790E" w:rsidRDefault="007A4954" w:rsidP="007A4954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0DBB84B3" w14:textId="77777777" w:rsidTr="01CF2A07">
        <w:tc>
          <w:tcPr>
            <w:tcW w:w="486" w:type="dxa"/>
          </w:tcPr>
          <w:p w14:paraId="1FE84563" w14:textId="249C6898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2</w:t>
            </w:r>
          </w:p>
        </w:tc>
        <w:tc>
          <w:tcPr>
            <w:tcW w:w="4471" w:type="dxa"/>
          </w:tcPr>
          <w:p w14:paraId="2CBAA814" w14:textId="40EE65FE" w:rsidR="007A4954" w:rsidRPr="008A790E" w:rsidRDefault="007A4954" w:rsidP="007A4954">
            <w:pPr>
              <w:textAlignment w:val="center"/>
              <w:rPr>
                <w:rFonts w:ascii="Corbel" w:hAnsi="Corbel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In welke gemeenten of regio's bent u actief als postbezorger</w:t>
            </w:r>
            <w:r w:rsidR="00DF0D2C" w:rsidRPr="008A790E">
              <w:rPr>
                <w:rFonts w:ascii="Aptos" w:hAnsi="Aptos"/>
                <w:sz w:val="20"/>
              </w:rPr>
              <w:t xml:space="preserve"> en </w:t>
            </w:r>
            <w:r w:rsidR="00B81E11" w:rsidRPr="008A790E">
              <w:rPr>
                <w:rFonts w:ascii="Aptos" w:hAnsi="Aptos"/>
                <w:sz w:val="20"/>
              </w:rPr>
              <w:t xml:space="preserve">in </w:t>
            </w:r>
            <w:r w:rsidR="00DF0D2C" w:rsidRPr="008A790E">
              <w:rPr>
                <w:rFonts w:ascii="Aptos" w:hAnsi="Aptos"/>
                <w:sz w:val="20"/>
              </w:rPr>
              <w:t>hoeverre kunt u dekking bieden binnen Haarlem en Zandvoort</w:t>
            </w:r>
            <w:r w:rsidRPr="008A790E">
              <w:rPr>
                <w:rFonts w:ascii="Aptos" w:hAnsi="Aptos"/>
                <w:sz w:val="20"/>
              </w:rPr>
              <w:t>?</w:t>
            </w:r>
          </w:p>
        </w:tc>
        <w:tc>
          <w:tcPr>
            <w:tcW w:w="4819" w:type="dxa"/>
          </w:tcPr>
          <w:p w14:paraId="0FCEDB30" w14:textId="0225047F" w:rsidR="007A4954" w:rsidRPr="008A790E" w:rsidRDefault="007A4954" w:rsidP="007A4954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71006943" w14:textId="77777777" w:rsidTr="01CF2A07">
        <w:tc>
          <w:tcPr>
            <w:tcW w:w="486" w:type="dxa"/>
          </w:tcPr>
          <w:p w14:paraId="6DDE8CB5" w14:textId="1F655E6C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3</w:t>
            </w:r>
          </w:p>
        </w:tc>
        <w:tc>
          <w:tcPr>
            <w:tcW w:w="4471" w:type="dxa"/>
          </w:tcPr>
          <w:p w14:paraId="0DC8F91D" w14:textId="54E04B32" w:rsidR="007A4954" w:rsidRPr="008A790E" w:rsidRDefault="007A4954" w:rsidP="007A4954">
            <w:pPr>
              <w:textAlignment w:val="center"/>
              <w:rPr>
                <w:rFonts w:ascii="Corbel" w:hAnsi="Corbel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Hoelang bent u actief als postbezorger en wat is de omvang van uw organisatie (bijv. aantal medewerkers, jaarlijks volume)?</w:t>
            </w:r>
          </w:p>
        </w:tc>
        <w:tc>
          <w:tcPr>
            <w:tcW w:w="4819" w:type="dxa"/>
          </w:tcPr>
          <w:p w14:paraId="72097CAA" w14:textId="77777777" w:rsidR="007A4954" w:rsidRPr="008A790E" w:rsidRDefault="007A4954" w:rsidP="007A4954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650BDA19" w14:textId="77777777" w:rsidTr="01CF2A07">
        <w:tc>
          <w:tcPr>
            <w:tcW w:w="486" w:type="dxa"/>
          </w:tcPr>
          <w:p w14:paraId="37D31192" w14:textId="0EE4087D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4</w:t>
            </w:r>
          </w:p>
        </w:tc>
        <w:tc>
          <w:tcPr>
            <w:tcW w:w="4471" w:type="dxa"/>
          </w:tcPr>
          <w:p w14:paraId="3755ECF9" w14:textId="20CA8263" w:rsidR="007A4954" w:rsidRPr="008A790E" w:rsidRDefault="007A4954" w:rsidP="007A4954">
            <w:pPr>
              <w:textAlignment w:val="center"/>
              <w:rPr>
                <w:rFonts w:ascii="Corbel" w:hAnsi="Corbel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Werkt u samen met andere aanbieders of maakt u gebruik van onderaannemers voor de uitvoering van bezorging?</w:t>
            </w:r>
            <w:r w:rsidR="00D165A4" w:rsidRPr="008A790E">
              <w:rPr>
                <w:rFonts w:ascii="Aptos" w:hAnsi="Aptos"/>
                <w:sz w:val="20"/>
              </w:rPr>
              <w:t xml:space="preserve"> Zo ja, voor welk deel van de dienstverlening en hoe borgt u daarbij de kwaliteit en betrouwbaarheid? </w:t>
            </w:r>
          </w:p>
        </w:tc>
        <w:tc>
          <w:tcPr>
            <w:tcW w:w="4819" w:type="dxa"/>
          </w:tcPr>
          <w:p w14:paraId="7670EB9D" w14:textId="13F8E277" w:rsidR="007A4954" w:rsidRPr="008A790E" w:rsidRDefault="007A4954" w:rsidP="007A4954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5F2C01C1" w14:textId="77777777" w:rsidTr="01CF2A07">
        <w:tc>
          <w:tcPr>
            <w:tcW w:w="9776" w:type="dxa"/>
            <w:gridSpan w:val="3"/>
            <w:shd w:val="clear" w:color="auto" w:fill="F2F2F2" w:themeFill="background2" w:themeFillShade="F2"/>
          </w:tcPr>
          <w:p w14:paraId="026E5E80" w14:textId="453AD470" w:rsidR="007A4954" w:rsidRPr="008A790E" w:rsidRDefault="007A4954" w:rsidP="007A4954">
            <w:pPr>
              <w:jc w:val="center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b/>
                <w:bCs/>
                <w:sz w:val="20"/>
              </w:rPr>
              <w:t>Kunt u onze post bezorgen?</w:t>
            </w:r>
          </w:p>
        </w:tc>
      </w:tr>
      <w:tr w:rsidR="007A4954" w:rsidRPr="008A790E" w14:paraId="0F07909C" w14:textId="77777777" w:rsidTr="01CF2A07">
        <w:tc>
          <w:tcPr>
            <w:tcW w:w="486" w:type="dxa"/>
          </w:tcPr>
          <w:p w14:paraId="364C3E3B" w14:textId="5D26602D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5</w:t>
            </w:r>
          </w:p>
        </w:tc>
        <w:tc>
          <w:tcPr>
            <w:tcW w:w="4471" w:type="dxa"/>
          </w:tcPr>
          <w:p w14:paraId="25FC243E" w14:textId="74B020D7" w:rsidR="007A4954" w:rsidRPr="008A790E" w:rsidRDefault="007A4954" w:rsidP="007A4954">
            <w:pPr>
              <w:textAlignment w:val="center"/>
              <w:rPr>
                <w:rFonts w:ascii="Corbel" w:hAnsi="Corbel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Bent u in staat om partijenpost volledig binnen gemeente Haarlem en Zandvoort te bezorgen, zonder uitbesteding aan een derde partij?</w:t>
            </w:r>
            <w:r w:rsidR="00D1686A" w:rsidRPr="008A790E">
              <w:rPr>
                <w:rFonts w:ascii="Aptos" w:hAnsi="Aptos"/>
                <w:sz w:val="20"/>
              </w:rPr>
              <w:t xml:space="preserve"> </w:t>
            </w:r>
            <w:proofErr w:type="gramStart"/>
            <w:r w:rsidR="00D1686A" w:rsidRPr="008A790E">
              <w:rPr>
                <w:rFonts w:ascii="Aptos" w:hAnsi="Aptos"/>
                <w:sz w:val="20"/>
              </w:rPr>
              <w:t>Indien</w:t>
            </w:r>
            <w:proofErr w:type="gramEnd"/>
            <w:r w:rsidR="00D1686A" w:rsidRPr="008A790E">
              <w:rPr>
                <w:rFonts w:ascii="Aptos" w:hAnsi="Aptos"/>
                <w:sz w:val="20"/>
              </w:rPr>
              <w:t xml:space="preserve"> (deels) gebruik wordt gemaakt van onderaannemers, kunt u toelichten voor welk deel en waarom? </w:t>
            </w:r>
          </w:p>
        </w:tc>
        <w:tc>
          <w:tcPr>
            <w:tcW w:w="4819" w:type="dxa"/>
          </w:tcPr>
          <w:p w14:paraId="55072AF3" w14:textId="23E8C5E1" w:rsidR="007A4954" w:rsidRPr="008A790E" w:rsidRDefault="007A4954" w:rsidP="007A4954">
            <w:pPr>
              <w:rPr>
                <w:rFonts w:ascii="Corbel" w:hAnsi="Corbel"/>
                <w:sz w:val="20"/>
              </w:rPr>
            </w:pPr>
          </w:p>
        </w:tc>
      </w:tr>
      <w:tr w:rsidR="00885D02" w:rsidRPr="008A790E" w14:paraId="6E41CBC0" w14:textId="77777777" w:rsidTr="01CF2A07">
        <w:tc>
          <w:tcPr>
            <w:tcW w:w="486" w:type="dxa"/>
          </w:tcPr>
          <w:p w14:paraId="194D2C0B" w14:textId="2444841A" w:rsidR="00885D02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6</w:t>
            </w:r>
          </w:p>
        </w:tc>
        <w:tc>
          <w:tcPr>
            <w:tcW w:w="4471" w:type="dxa"/>
          </w:tcPr>
          <w:p w14:paraId="409F70F9" w14:textId="459EBF37" w:rsidR="00885D02" w:rsidRPr="008A790E" w:rsidRDefault="00885D02" w:rsidP="007A4954">
            <w:pPr>
              <w:textAlignment w:val="center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Hanteert u een minimum volume voor partijenpost</w:t>
            </w:r>
            <w:r w:rsidR="00F2575D" w:rsidRPr="008A790E">
              <w:rPr>
                <w:rFonts w:ascii="Aptos" w:hAnsi="Aptos"/>
                <w:sz w:val="20"/>
              </w:rPr>
              <w:t>?</w:t>
            </w:r>
          </w:p>
        </w:tc>
        <w:tc>
          <w:tcPr>
            <w:tcW w:w="4819" w:type="dxa"/>
          </w:tcPr>
          <w:p w14:paraId="3FBDC52B" w14:textId="77777777" w:rsidR="00885D02" w:rsidRPr="008A790E" w:rsidRDefault="00885D02" w:rsidP="007A4954">
            <w:pPr>
              <w:rPr>
                <w:rFonts w:ascii="Corbel" w:hAnsi="Corbel"/>
                <w:sz w:val="20"/>
              </w:rPr>
            </w:pPr>
          </w:p>
        </w:tc>
      </w:tr>
      <w:tr w:rsidR="00885D02" w:rsidRPr="008A790E" w14:paraId="7D5A5AF2" w14:textId="77777777" w:rsidTr="01CF2A07">
        <w:tc>
          <w:tcPr>
            <w:tcW w:w="486" w:type="dxa"/>
          </w:tcPr>
          <w:p w14:paraId="2176B25C" w14:textId="738CA68B" w:rsidR="00885D02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7</w:t>
            </w:r>
          </w:p>
        </w:tc>
        <w:tc>
          <w:tcPr>
            <w:tcW w:w="4471" w:type="dxa"/>
          </w:tcPr>
          <w:p w14:paraId="61A53236" w14:textId="7A78F6EF" w:rsidR="00885D02" w:rsidRPr="008A790E" w:rsidRDefault="00F2575D" w:rsidP="007A4954">
            <w:pPr>
              <w:textAlignment w:val="center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 xml:space="preserve">De gemeente werkt met geadresseerde en ongeadresseerde partijenpost. Kunt u deze diensten verlenen? </w:t>
            </w:r>
          </w:p>
        </w:tc>
        <w:tc>
          <w:tcPr>
            <w:tcW w:w="4819" w:type="dxa"/>
          </w:tcPr>
          <w:p w14:paraId="198423B3" w14:textId="77777777" w:rsidR="00885D02" w:rsidRPr="008A790E" w:rsidRDefault="00885D02" w:rsidP="007A4954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2F24A6DA" w14:textId="77777777" w:rsidTr="01CF2A07">
        <w:trPr>
          <w:cantSplit/>
        </w:trPr>
        <w:tc>
          <w:tcPr>
            <w:tcW w:w="486" w:type="dxa"/>
          </w:tcPr>
          <w:p w14:paraId="30436C77" w14:textId="75DE1F2C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8</w:t>
            </w:r>
          </w:p>
        </w:tc>
        <w:tc>
          <w:tcPr>
            <w:tcW w:w="4471" w:type="dxa"/>
          </w:tcPr>
          <w:p w14:paraId="25A4E920" w14:textId="7A16251D" w:rsidR="0066115B" w:rsidRPr="008A790E" w:rsidRDefault="00D1686A" w:rsidP="007A4954">
            <w:pPr>
              <w:textAlignment w:val="center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 xml:space="preserve"> </w:t>
            </w:r>
            <w:r w:rsidR="004161BB" w:rsidRPr="008A790E">
              <w:rPr>
                <w:rFonts w:ascii="Aptos" w:hAnsi="Aptos"/>
                <w:sz w:val="20"/>
              </w:rPr>
              <w:t>Verzorgt u ook ten behoeve van gemeenten aangetekende post?</w:t>
            </w:r>
            <w:r w:rsidRPr="008A790E">
              <w:rPr>
                <w:rFonts w:ascii="Aptos" w:hAnsi="Aptos"/>
                <w:sz w:val="20"/>
              </w:rPr>
              <w:t xml:space="preserve"> </w:t>
            </w:r>
            <w:r w:rsidR="00D12260" w:rsidRPr="008A790E">
              <w:rPr>
                <w:rFonts w:ascii="Aptos" w:hAnsi="Aptos"/>
                <w:sz w:val="20"/>
              </w:rPr>
              <w:t xml:space="preserve">Kunt u daarbij specifiek toelichten hoe uw proces </w:t>
            </w:r>
            <w:r w:rsidR="007A4954" w:rsidRPr="008A790E">
              <w:rPr>
                <w:rFonts w:ascii="Aptos" w:hAnsi="Aptos"/>
                <w:sz w:val="20"/>
              </w:rPr>
              <w:t>voor aangetekend</w:t>
            </w:r>
            <w:r w:rsidR="00D12260" w:rsidRPr="008A790E">
              <w:rPr>
                <w:rFonts w:ascii="Aptos" w:hAnsi="Aptos"/>
                <w:sz w:val="20"/>
              </w:rPr>
              <w:t>e post is ingericht, in</w:t>
            </w:r>
            <w:r w:rsidR="007A4954" w:rsidRPr="008A790E">
              <w:rPr>
                <w:rFonts w:ascii="Aptos" w:hAnsi="Aptos"/>
                <w:sz w:val="20"/>
              </w:rPr>
              <w:t>clusief bewijs van ontvangst?</w:t>
            </w:r>
          </w:p>
        </w:tc>
        <w:tc>
          <w:tcPr>
            <w:tcW w:w="4819" w:type="dxa"/>
          </w:tcPr>
          <w:p w14:paraId="42902693" w14:textId="463E4A04" w:rsidR="007A4954" w:rsidRPr="008A790E" w:rsidRDefault="007A4954" w:rsidP="007A4954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3CA1B4E1" w14:textId="77777777" w:rsidTr="01CF2A07">
        <w:tc>
          <w:tcPr>
            <w:tcW w:w="486" w:type="dxa"/>
          </w:tcPr>
          <w:p w14:paraId="2050F86A" w14:textId="655EE4C7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9</w:t>
            </w:r>
          </w:p>
        </w:tc>
        <w:tc>
          <w:tcPr>
            <w:tcW w:w="4471" w:type="dxa"/>
          </w:tcPr>
          <w:p w14:paraId="5D56B40D" w14:textId="014765AD" w:rsidR="007A4954" w:rsidRPr="008A790E" w:rsidRDefault="007A4954" w:rsidP="007A4954">
            <w:pPr>
              <w:textAlignment w:val="center"/>
              <w:rPr>
                <w:sz w:val="20"/>
              </w:rPr>
            </w:pPr>
            <w:r w:rsidRPr="008A790E">
              <w:rPr>
                <w:rFonts w:ascii="Aptos" w:hAnsi="Aptos"/>
                <w:sz w:val="20"/>
              </w:rPr>
              <w:t xml:space="preserve">Welke bezorgtermijnen biedt u </w:t>
            </w:r>
            <w:r w:rsidR="00D12260" w:rsidRPr="008A790E">
              <w:rPr>
                <w:rFonts w:ascii="Aptos" w:hAnsi="Aptos"/>
                <w:sz w:val="20"/>
              </w:rPr>
              <w:t>(bijv. D+1, D+2)</w:t>
            </w:r>
            <w:r w:rsidR="008B7513" w:rsidRPr="008A790E">
              <w:rPr>
                <w:rFonts w:ascii="Aptos" w:hAnsi="Aptos"/>
                <w:sz w:val="20"/>
              </w:rPr>
              <w:t>?</w:t>
            </w:r>
            <w:r w:rsidR="006B22F1" w:rsidRPr="008A790E">
              <w:rPr>
                <w:rFonts w:ascii="Aptos" w:hAnsi="Aptos"/>
                <w:sz w:val="20"/>
              </w:rPr>
              <w:t xml:space="preserve"> En biedt u mogelijkheden voor </w:t>
            </w:r>
            <w:r w:rsidRPr="008A790E">
              <w:rPr>
                <w:rFonts w:ascii="Aptos" w:hAnsi="Aptos"/>
                <w:sz w:val="20"/>
              </w:rPr>
              <w:t xml:space="preserve">spoed- </w:t>
            </w:r>
            <w:r w:rsidR="006B22F1" w:rsidRPr="008A790E">
              <w:rPr>
                <w:rFonts w:ascii="Aptos" w:hAnsi="Aptos"/>
                <w:sz w:val="20"/>
              </w:rPr>
              <w:t>o</w:t>
            </w:r>
            <w:r w:rsidRPr="008A790E">
              <w:rPr>
                <w:rFonts w:ascii="Aptos" w:hAnsi="Aptos"/>
                <w:sz w:val="20"/>
              </w:rPr>
              <w:t xml:space="preserve">f </w:t>
            </w:r>
            <w:r w:rsidRPr="008A790E">
              <w:rPr>
                <w:rFonts w:ascii="Aptos" w:hAnsi="Aptos"/>
                <w:sz w:val="20"/>
              </w:rPr>
              <w:lastRenderedPageBreak/>
              <w:t>prioriteitspost?</w:t>
            </w:r>
            <w:r w:rsidR="006B22F1" w:rsidRPr="008A790E">
              <w:rPr>
                <w:rFonts w:ascii="Aptos" w:hAnsi="Aptos"/>
                <w:sz w:val="20"/>
              </w:rPr>
              <w:t xml:space="preserve"> Zo ja, hoe is deze dienstverlening ingericht?</w:t>
            </w:r>
            <w:r w:rsidR="006B22F1" w:rsidRPr="008A790E">
              <w:rPr>
                <w:sz w:val="20"/>
              </w:rPr>
              <w:t xml:space="preserve"> </w:t>
            </w:r>
          </w:p>
        </w:tc>
        <w:tc>
          <w:tcPr>
            <w:tcW w:w="4819" w:type="dxa"/>
          </w:tcPr>
          <w:p w14:paraId="624643BE" w14:textId="70BDACC8" w:rsidR="007A4954" w:rsidRPr="008A790E" w:rsidRDefault="007A4954" w:rsidP="007A4954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5C23925D" w14:textId="77777777" w:rsidTr="01CF2A07">
        <w:tc>
          <w:tcPr>
            <w:tcW w:w="486" w:type="dxa"/>
          </w:tcPr>
          <w:p w14:paraId="22A4E1F3" w14:textId="2CA20EC9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10</w:t>
            </w:r>
          </w:p>
        </w:tc>
        <w:tc>
          <w:tcPr>
            <w:tcW w:w="4471" w:type="dxa"/>
          </w:tcPr>
          <w:p w14:paraId="2A7CE253" w14:textId="7E948832" w:rsidR="007A4954" w:rsidRPr="008A790E" w:rsidRDefault="007A4954" w:rsidP="01CF2A07">
            <w:pPr>
              <w:textAlignment w:val="center"/>
              <w:rPr>
                <w:rFonts w:ascii="Corbel" w:hAnsi="Corbel"/>
                <w:sz w:val="20"/>
              </w:rPr>
            </w:pPr>
            <w:r w:rsidRPr="01CF2A07">
              <w:rPr>
                <w:rFonts w:ascii="Aptos" w:hAnsi="Aptos"/>
                <w:sz w:val="20"/>
              </w:rPr>
              <w:t xml:space="preserve">Welke bezorgbetrouwbaarheid kunt u </w:t>
            </w:r>
            <w:r w:rsidR="001F0B7E" w:rsidRPr="01CF2A07">
              <w:rPr>
                <w:rFonts w:ascii="Aptos" w:hAnsi="Aptos"/>
                <w:sz w:val="20"/>
              </w:rPr>
              <w:t>garanderen</w:t>
            </w:r>
            <w:r w:rsidRPr="01CF2A07">
              <w:rPr>
                <w:rFonts w:ascii="Aptos" w:hAnsi="Aptos"/>
                <w:sz w:val="20"/>
              </w:rPr>
              <w:t xml:space="preserve">, hoe wordt deze gemeten en hoe </w:t>
            </w:r>
            <w:r w:rsidR="006B22F1" w:rsidRPr="01CF2A07">
              <w:rPr>
                <w:rFonts w:ascii="Aptos" w:hAnsi="Aptos"/>
                <w:sz w:val="20"/>
              </w:rPr>
              <w:t xml:space="preserve">en binnen welke termijn </w:t>
            </w:r>
            <w:r w:rsidRPr="01CF2A07">
              <w:rPr>
                <w:rFonts w:ascii="Aptos" w:hAnsi="Aptos"/>
                <w:sz w:val="20"/>
              </w:rPr>
              <w:t>wordt teruggekoppeld bij afwijkingen?</w:t>
            </w:r>
          </w:p>
        </w:tc>
        <w:tc>
          <w:tcPr>
            <w:tcW w:w="4819" w:type="dxa"/>
          </w:tcPr>
          <w:p w14:paraId="140342BA" w14:textId="698751B1" w:rsidR="007A4954" w:rsidRPr="008A790E" w:rsidRDefault="007A4954" w:rsidP="007A4954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45C48347" w14:textId="77777777" w:rsidTr="01CF2A07">
        <w:tc>
          <w:tcPr>
            <w:tcW w:w="486" w:type="dxa"/>
          </w:tcPr>
          <w:p w14:paraId="121597C5" w14:textId="7CD3D403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11</w:t>
            </w:r>
          </w:p>
        </w:tc>
        <w:tc>
          <w:tcPr>
            <w:tcW w:w="4471" w:type="dxa"/>
          </w:tcPr>
          <w:p w14:paraId="616C1384" w14:textId="74C118BA" w:rsidR="007A4954" w:rsidRPr="008A790E" w:rsidRDefault="007A4954" w:rsidP="007A4954">
            <w:pPr>
              <w:textAlignment w:val="center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 xml:space="preserve">Welke rapportages levert u over </w:t>
            </w:r>
            <w:r w:rsidR="000421F2" w:rsidRPr="008A790E">
              <w:rPr>
                <w:rFonts w:ascii="Aptos" w:hAnsi="Aptos"/>
                <w:sz w:val="20"/>
              </w:rPr>
              <w:t xml:space="preserve">en welke onderdelen laat u daarin terugkomen ten aanzien van de </w:t>
            </w:r>
            <w:r w:rsidRPr="008A790E">
              <w:rPr>
                <w:rFonts w:ascii="Aptos" w:hAnsi="Aptos"/>
                <w:sz w:val="20"/>
              </w:rPr>
              <w:t>bezorgkwaliteit</w:t>
            </w:r>
            <w:r w:rsidR="009E0C5F" w:rsidRPr="008A790E">
              <w:rPr>
                <w:rFonts w:ascii="Aptos" w:hAnsi="Aptos"/>
                <w:sz w:val="20"/>
              </w:rPr>
              <w:t xml:space="preserve">, klachtenafhandeling </w:t>
            </w:r>
            <w:r w:rsidR="00AD49EB" w:rsidRPr="008A790E">
              <w:rPr>
                <w:rFonts w:ascii="Aptos" w:hAnsi="Aptos"/>
                <w:sz w:val="20"/>
              </w:rPr>
              <w:t>etc.</w:t>
            </w:r>
            <w:r w:rsidRPr="008A790E">
              <w:rPr>
                <w:rFonts w:ascii="Aptos" w:hAnsi="Aptos"/>
                <w:sz w:val="20"/>
              </w:rPr>
              <w:t xml:space="preserve"> </w:t>
            </w:r>
          </w:p>
        </w:tc>
        <w:tc>
          <w:tcPr>
            <w:tcW w:w="4819" w:type="dxa"/>
          </w:tcPr>
          <w:p w14:paraId="0A359C94" w14:textId="2DFA07C4" w:rsidR="007A4954" w:rsidRPr="008A790E" w:rsidRDefault="007A4954" w:rsidP="007A4954">
            <w:pPr>
              <w:rPr>
                <w:rFonts w:ascii="Corbel" w:hAnsi="Corbel"/>
                <w:sz w:val="20"/>
              </w:rPr>
            </w:pPr>
          </w:p>
        </w:tc>
      </w:tr>
      <w:tr w:rsidR="00621EDD" w:rsidRPr="008A790E" w14:paraId="52C19279" w14:textId="77777777" w:rsidTr="01CF2A07">
        <w:tc>
          <w:tcPr>
            <w:tcW w:w="486" w:type="dxa"/>
          </w:tcPr>
          <w:p w14:paraId="12B2596D" w14:textId="00B64867" w:rsidR="00621EDD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12</w:t>
            </w:r>
          </w:p>
        </w:tc>
        <w:tc>
          <w:tcPr>
            <w:tcW w:w="4471" w:type="dxa"/>
          </w:tcPr>
          <w:p w14:paraId="5F1D717A" w14:textId="3C8CBC0E" w:rsidR="00621EDD" w:rsidRPr="008A790E" w:rsidRDefault="001C60C0" w:rsidP="007A4954">
            <w:pPr>
              <w:textAlignment w:val="center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Hoe gaat u om met</w:t>
            </w:r>
            <w:r w:rsidR="00AA08A2" w:rsidRPr="008A790E">
              <w:rPr>
                <w:rFonts w:ascii="Aptos" w:hAnsi="Aptos"/>
                <w:sz w:val="20"/>
              </w:rPr>
              <w:t xml:space="preserve"> schommelingen </w:t>
            </w:r>
            <w:r w:rsidRPr="008A790E">
              <w:rPr>
                <w:rFonts w:ascii="Aptos" w:hAnsi="Aptos"/>
                <w:sz w:val="20"/>
              </w:rPr>
              <w:t>in het postvolume?</w:t>
            </w:r>
          </w:p>
        </w:tc>
        <w:tc>
          <w:tcPr>
            <w:tcW w:w="4819" w:type="dxa"/>
          </w:tcPr>
          <w:p w14:paraId="07974F15" w14:textId="77777777" w:rsidR="00621EDD" w:rsidRPr="008A790E" w:rsidRDefault="00621EDD" w:rsidP="007A4954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205E95E5" w14:textId="77777777" w:rsidTr="01CF2A07">
        <w:tc>
          <w:tcPr>
            <w:tcW w:w="486" w:type="dxa"/>
          </w:tcPr>
          <w:p w14:paraId="775F98C6" w14:textId="0F8C879D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13</w:t>
            </w:r>
          </w:p>
        </w:tc>
        <w:tc>
          <w:tcPr>
            <w:tcW w:w="4471" w:type="dxa"/>
          </w:tcPr>
          <w:p w14:paraId="2974DA51" w14:textId="2A6547F3" w:rsidR="007A4954" w:rsidRPr="008A790E" w:rsidRDefault="007A4954" w:rsidP="007A4954">
            <w:pPr>
              <w:textAlignment w:val="center"/>
              <w:rPr>
                <w:rFonts w:ascii="Corbel" w:hAnsi="Corbel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Op welke wijze is uw tarief opgebouwd en welke factureringswijze heeft uw voorkeur?</w:t>
            </w:r>
          </w:p>
        </w:tc>
        <w:tc>
          <w:tcPr>
            <w:tcW w:w="4819" w:type="dxa"/>
          </w:tcPr>
          <w:p w14:paraId="02E82EF8" w14:textId="77777777" w:rsidR="007A4954" w:rsidRPr="008A790E" w:rsidRDefault="007A4954" w:rsidP="007E1F95">
            <w:pPr>
              <w:spacing w:line="300" w:lineRule="atLeast"/>
              <w:rPr>
                <w:rFonts w:ascii="Corbel" w:hAnsi="Corbel"/>
                <w:sz w:val="20"/>
              </w:rPr>
            </w:pPr>
          </w:p>
        </w:tc>
      </w:tr>
      <w:tr w:rsidR="007A4954" w:rsidRPr="008A790E" w14:paraId="1302BA82" w14:textId="77777777" w:rsidTr="01CF2A07">
        <w:tc>
          <w:tcPr>
            <w:tcW w:w="486" w:type="dxa"/>
          </w:tcPr>
          <w:p w14:paraId="74A92B78" w14:textId="085EF351" w:rsidR="007A4954" w:rsidRPr="008A790E" w:rsidRDefault="006E67D5" w:rsidP="002342A0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14</w:t>
            </w:r>
          </w:p>
        </w:tc>
        <w:tc>
          <w:tcPr>
            <w:tcW w:w="4471" w:type="dxa"/>
          </w:tcPr>
          <w:p w14:paraId="65AF7C4B" w14:textId="76B1D739" w:rsidR="00FE5CF3" w:rsidRPr="008A790E" w:rsidRDefault="00333F61" w:rsidP="002342A0">
            <w:pPr>
              <w:spacing w:line="300" w:lineRule="atLeast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In hoeverre maakt u momenteel gebruik van de inzet van mensen met een afstand tot de arbeidsmarkt binnen uw dienstverlening (SROI)?</w:t>
            </w:r>
          </w:p>
          <w:p w14:paraId="5265027A" w14:textId="70B71C92" w:rsidR="00AD4E11" w:rsidRPr="008A790E" w:rsidRDefault="00AD4E11" w:rsidP="002342A0">
            <w:pPr>
              <w:rPr>
                <w:rFonts w:ascii="Aptos" w:hAnsi="Aptos"/>
                <w:sz w:val="20"/>
              </w:rPr>
            </w:pPr>
          </w:p>
          <w:p w14:paraId="18F592DB" w14:textId="5283CCF2" w:rsidR="007A4954" w:rsidRPr="008A790E" w:rsidRDefault="00333F61" w:rsidP="002342A0">
            <w:pPr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E</w:t>
            </w:r>
            <w:r w:rsidR="00AD4E11" w:rsidRPr="008A790E">
              <w:rPr>
                <w:rFonts w:ascii="Aptos" w:hAnsi="Aptos"/>
                <w:sz w:val="20"/>
              </w:rPr>
              <w:t>n in hoeverre denkt u dat er binnen de op</w:t>
            </w:r>
            <w:r w:rsidR="005B71D2" w:rsidRPr="008A790E">
              <w:rPr>
                <w:rFonts w:ascii="Aptos" w:hAnsi="Aptos"/>
                <w:sz w:val="20"/>
              </w:rPr>
              <w:t>dracht</w:t>
            </w:r>
            <w:r w:rsidR="00AD4E11" w:rsidRPr="008A790E">
              <w:rPr>
                <w:rFonts w:ascii="Aptos" w:hAnsi="Aptos"/>
                <w:sz w:val="20"/>
              </w:rPr>
              <w:t xml:space="preserve"> </w:t>
            </w:r>
            <w:r w:rsidR="005B71D2" w:rsidRPr="008A790E">
              <w:rPr>
                <w:rFonts w:ascii="Aptos" w:hAnsi="Aptos"/>
                <w:sz w:val="20"/>
              </w:rPr>
              <w:t xml:space="preserve">verdere </w:t>
            </w:r>
            <w:r w:rsidR="00AD4E11" w:rsidRPr="008A790E">
              <w:rPr>
                <w:rFonts w:ascii="Aptos" w:hAnsi="Aptos"/>
                <w:sz w:val="20"/>
              </w:rPr>
              <w:t>invulling aan</w:t>
            </w:r>
            <w:r w:rsidR="000E2841" w:rsidRPr="008A790E">
              <w:rPr>
                <w:rFonts w:ascii="Aptos" w:hAnsi="Aptos"/>
                <w:sz w:val="20"/>
              </w:rPr>
              <w:t xml:space="preserve"> </w:t>
            </w:r>
            <w:r w:rsidR="00AD4E11" w:rsidRPr="008A790E">
              <w:rPr>
                <w:rFonts w:ascii="Aptos" w:hAnsi="Aptos"/>
                <w:sz w:val="20"/>
              </w:rPr>
              <w:t>gegeven kan worden? </w:t>
            </w:r>
          </w:p>
        </w:tc>
        <w:tc>
          <w:tcPr>
            <w:tcW w:w="4819" w:type="dxa"/>
          </w:tcPr>
          <w:p w14:paraId="200FA391" w14:textId="68312D70" w:rsidR="007A4954" w:rsidRPr="008A790E" w:rsidRDefault="007A4954" w:rsidP="00333F61">
            <w:pPr>
              <w:spacing w:line="300" w:lineRule="atLeast"/>
              <w:rPr>
                <w:rFonts w:ascii="Corbel" w:hAnsi="Corbel"/>
                <w:sz w:val="20"/>
              </w:rPr>
            </w:pPr>
          </w:p>
        </w:tc>
      </w:tr>
      <w:tr w:rsidR="007A4954" w:rsidRPr="008A790E" w14:paraId="5612EAED" w14:textId="77777777" w:rsidTr="01CF2A07">
        <w:tc>
          <w:tcPr>
            <w:tcW w:w="486" w:type="dxa"/>
          </w:tcPr>
          <w:p w14:paraId="733A30E0" w14:textId="1A6A59FD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15</w:t>
            </w:r>
          </w:p>
        </w:tc>
        <w:tc>
          <w:tcPr>
            <w:tcW w:w="4471" w:type="dxa"/>
          </w:tcPr>
          <w:p w14:paraId="1A71FCB6" w14:textId="0E57AE79" w:rsidR="007A4954" w:rsidRPr="008A790E" w:rsidRDefault="007A4954" w:rsidP="002342A0">
            <w:pPr>
              <w:rPr>
                <w:rFonts w:ascii="Corbel" w:hAnsi="Corbel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Welke kansen ziet u op het gebied van circulariteit en duurzaamheid</w:t>
            </w:r>
            <w:r w:rsidR="00C714E0" w:rsidRPr="008A790E">
              <w:rPr>
                <w:rFonts w:ascii="Aptos" w:hAnsi="Aptos"/>
                <w:sz w:val="20"/>
              </w:rPr>
              <w:t>?</w:t>
            </w:r>
          </w:p>
        </w:tc>
        <w:tc>
          <w:tcPr>
            <w:tcW w:w="4819" w:type="dxa"/>
          </w:tcPr>
          <w:p w14:paraId="21F884FF" w14:textId="77777777" w:rsidR="007A4954" w:rsidRPr="008A790E" w:rsidRDefault="007A4954" w:rsidP="008C7B0A">
            <w:pPr>
              <w:spacing w:line="300" w:lineRule="atLeast"/>
              <w:rPr>
                <w:rFonts w:ascii="Corbel" w:hAnsi="Corbel"/>
                <w:sz w:val="20"/>
              </w:rPr>
            </w:pPr>
          </w:p>
        </w:tc>
      </w:tr>
      <w:tr w:rsidR="00E20BA9" w:rsidRPr="008A790E" w14:paraId="78809178" w14:textId="77777777" w:rsidTr="01CF2A07">
        <w:tc>
          <w:tcPr>
            <w:tcW w:w="486" w:type="dxa"/>
          </w:tcPr>
          <w:p w14:paraId="306FFF52" w14:textId="27A2B5E8" w:rsidR="00E20BA9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16</w:t>
            </w:r>
          </w:p>
        </w:tc>
        <w:tc>
          <w:tcPr>
            <w:tcW w:w="4471" w:type="dxa"/>
          </w:tcPr>
          <w:p w14:paraId="53A2C9ED" w14:textId="74663684" w:rsidR="00E20BA9" w:rsidRPr="008A790E" w:rsidRDefault="00696BDC" w:rsidP="002342A0">
            <w:pPr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Welke voorwaarden binnen de postdiensten zijn gebruikelijk in de markt</w:t>
            </w:r>
            <w:r w:rsidR="002956D2" w:rsidRPr="008A790E">
              <w:rPr>
                <w:rFonts w:ascii="Aptos" w:hAnsi="Aptos"/>
                <w:sz w:val="20"/>
              </w:rPr>
              <w:t>.</w:t>
            </w:r>
          </w:p>
        </w:tc>
        <w:tc>
          <w:tcPr>
            <w:tcW w:w="4819" w:type="dxa"/>
          </w:tcPr>
          <w:p w14:paraId="27295A79" w14:textId="77777777" w:rsidR="00E20BA9" w:rsidRPr="008A790E" w:rsidRDefault="00E20BA9" w:rsidP="008C7B0A">
            <w:pPr>
              <w:spacing w:line="300" w:lineRule="atLeast"/>
              <w:rPr>
                <w:rFonts w:ascii="Corbel" w:hAnsi="Corbel"/>
                <w:sz w:val="20"/>
              </w:rPr>
            </w:pPr>
          </w:p>
        </w:tc>
      </w:tr>
      <w:tr w:rsidR="007A4954" w:rsidRPr="008A790E" w14:paraId="4D697EF3" w14:textId="77777777" w:rsidTr="01CF2A07">
        <w:tc>
          <w:tcPr>
            <w:tcW w:w="486" w:type="dxa"/>
          </w:tcPr>
          <w:p w14:paraId="37E6BE2A" w14:textId="5386D8B6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17</w:t>
            </w:r>
          </w:p>
        </w:tc>
        <w:tc>
          <w:tcPr>
            <w:tcW w:w="4471" w:type="dxa"/>
          </w:tcPr>
          <w:p w14:paraId="2A1A1D16" w14:textId="03483BDD" w:rsidR="007A4954" w:rsidRPr="008A790E" w:rsidRDefault="002342A0" w:rsidP="007D2BD3">
            <w:pPr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Hoe borgt u de kwaliteit en betrouwbaarheid van uw dienstverlening (bijv. processen, kwaliteitscontroles, audits en certificeringen zoals ISO 9001, ISO 14001)?</w:t>
            </w:r>
          </w:p>
        </w:tc>
        <w:tc>
          <w:tcPr>
            <w:tcW w:w="4819" w:type="dxa"/>
          </w:tcPr>
          <w:p w14:paraId="46DAA7F0" w14:textId="75D48DA4" w:rsidR="00EA294C" w:rsidRPr="008A790E" w:rsidRDefault="00EA294C" w:rsidP="002342A0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76294346" w14:textId="77777777" w:rsidTr="01CF2A07">
        <w:tc>
          <w:tcPr>
            <w:tcW w:w="9776" w:type="dxa"/>
            <w:gridSpan w:val="3"/>
            <w:shd w:val="clear" w:color="auto" w:fill="F2F2F2" w:themeFill="background2" w:themeFillShade="F2"/>
          </w:tcPr>
          <w:p w14:paraId="4461C758" w14:textId="1CA0F292" w:rsidR="007A4954" w:rsidRPr="008A790E" w:rsidRDefault="1E0B048E" w:rsidP="0050049B">
            <w:pPr>
              <w:jc w:val="center"/>
              <w:rPr>
                <w:rFonts w:ascii="Corbel" w:hAnsi="Corbel"/>
                <w:b/>
                <w:bCs/>
                <w:sz w:val="20"/>
              </w:rPr>
            </w:pPr>
            <w:r w:rsidRPr="008A790E">
              <w:rPr>
                <w:rFonts w:ascii="Corbel" w:hAnsi="Corbel"/>
                <w:b/>
                <w:bCs/>
                <w:sz w:val="20"/>
              </w:rPr>
              <w:t>Overige vragen</w:t>
            </w:r>
          </w:p>
        </w:tc>
      </w:tr>
      <w:tr w:rsidR="007A4954" w:rsidRPr="008A790E" w14:paraId="138CF85A" w14:textId="77777777" w:rsidTr="01CF2A07">
        <w:tc>
          <w:tcPr>
            <w:tcW w:w="486" w:type="dxa"/>
          </w:tcPr>
          <w:p w14:paraId="2806B923" w14:textId="3AE6BEF3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18</w:t>
            </w:r>
          </w:p>
        </w:tc>
        <w:tc>
          <w:tcPr>
            <w:tcW w:w="4471" w:type="dxa"/>
          </w:tcPr>
          <w:p w14:paraId="24F92BFD" w14:textId="574DBA43" w:rsidR="007A4954" w:rsidRPr="008A790E" w:rsidRDefault="007A4954" w:rsidP="007A4954">
            <w:pPr>
              <w:textAlignment w:val="center"/>
              <w:rPr>
                <w:rFonts w:ascii="Corbel" w:hAnsi="Corbel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 xml:space="preserve">Zijn er nog andere zaken </w:t>
            </w:r>
            <w:r w:rsidR="002F3623" w:rsidRPr="008A790E">
              <w:rPr>
                <w:rFonts w:ascii="Aptos" w:hAnsi="Aptos"/>
                <w:sz w:val="20"/>
              </w:rPr>
              <w:t xml:space="preserve">of aandachtpunten </w:t>
            </w:r>
            <w:r w:rsidRPr="008A790E">
              <w:rPr>
                <w:rFonts w:ascii="Aptos" w:hAnsi="Aptos"/>
                <w:sz w:val="20"/>
              </w:rPr>
              <w:t>waarover u de gemeente wilt adviseren ten aanzien van de voorgenomen aanbesteding?</w:t>
            </w:r>
          </w:p>
        </w:tc>
        <w:tc>
          <w:tcPr>
            <w:tcW w:w="4819" w:type="dxa"/>
          </w:tcPr>
          <w:p w14:paraId="06194C33" w14:textId="77777777" w:rsidR="007A4954" w:rsidRPr="008A790E" w:rsidRDefault="007A4954" w:rsidP="007A4954">
            <w:pPr>
              <w:rPr>
                <w:rFonts w:ascii="Corbel" w:hAnsi="Corbel"/>
                <w:sz w:val="20"/>
              </w:rPr>
            </w:pPr>
          </w:p>
        </w:tc>
      </w:tr>
      <w:tr w:rsidR="00B81AB4" w:rsidRPr="008A790E" w14:paraId="2F6E6F9F" w14:textId="77777777" w:rsidTr="01CF2A07">
        <w:tc>
          <w:tcPr>
            <w:tcW w:w="486" w:type="dxa"/>
          </w:tcPr>
          <w:p w14:paraId="577E5906" w14:textId="248954B7" w:rsidR="00B81AB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19</w:t>
            </w:r>
          </w:p>
        </w:tc>
        <w:tc>
          <w:tcPr>
            <w:tcW w:w="4471" w:type="dxa"/>
          </w:tcPr>
          <w:p w14:paraId="252A24E8" w14:textId="27A332D7" w:rsidR="00B81AB4" w:rsidRPr="008A790E" w:rsidRDefault="00B81AB4" w:rsidP="007A4954">
            <w:pPr>
              <w:textAlignment w:val="center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Welke voorwaarden hanteert u in de</w:t>
            </w:r>
            <w:r w:rsidR="00352A81" w:rsidRPr="008A790E">
              <w:rPr>
                <w:rFonts w:ascii="Aptos" w:hAnsi="Aptos"/>
                <w:sz w:val="20"/>
              </w:rPr>
              <w:t xml:space="preserve"> praktijk binnen uw</w:t>
            </w:r>
            <w:r w:rsidRPr="008A790E">
              <w:rPr>
                <w:rFonts w:ascii="Aptos" w:hAnsi="Aptos"/>
                <w:sz w:val="20"/>
              </w:rPr>
              <w:t xml:space="preserve"> dienstverlening of zijn gebruikelijk in de branche?</w:t>
            </w:r>
          </w:p>
        </w:tc>
        <w:tc>
          <w:tcPr>
            <w:tcW w:w="4819" w:type="dxa"/>
          </w:tcPr>
          <w:p w14:paraId="5CD69712" w14:textId="77777777" w:rsidR="00B81AB4" w:rsidRPr="008A790E" w:rsidRDefault="00B81AB4" w:rsidP="007A4954">
            <w:pPr>
              <w:rPr>
                <w:rFonts w:ascii="Corbel" w:hAnsi="Corbel"/>
                <w:sz w:val="20"/>
              </w:rPr>
            </w:pPr>
          </w:p>
        </w:tc>
      </w:tr>
      <w:tr w:rsidR="0055625B" w:rsidRPr="008A790E" w14:paraId="53E7A65A" w14:textId="77777777" w:rsidTr="01CF2A07">
        <w:tc>
          <w:tcPr>
            <w:tcW w:w="486" w:type="dxa"/>
          </w:tcPr>
          <w:p w14:paraId="10EB8C65" w14:textId="2E3568A8" w:rsidR="0055625B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20</w:t>
            </w:r>
          </w:p>
        </w:tc>
        <w:tc>
          <w:tcPr>
            <w:tcW w:w="4471" w:type="dxa"/>
          </w:tcPr>
          <w:p w14:paraId="3775AAD3" w14:textId="212A3C2D" w:rsidR="0055625B" w:rsidRPr="008A790E" w:rsidRDefault="007E4CB3" w:rsidP="007A4954">
            <w:pPr>
              <w:textAlignment w:val="center"/>
              <w:rPr>
                <w:rFonts w:ascii="Aptos" w:hAnsi="Aptos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>Welke</w:t>
            </w:r>
            <w:r w:rsidR="000C526F" w:rsidRPr="008A790E">
              <w:rPr>
                <w:rFonts w:ascii="Aptos" w:hAnsi="Aptos"/>
                <w:sz w:val="20"/>
              </w:rPr>
              <w:t xml:space="preserve"> overige diensten naast de postbezorging kunt u de gemeente bieden? Bijvoorbeel</w:t>
            </w:r>
            <w:r w:rsidR="008E4D82" w:rsidRPr="008A790E">
              <w:rPr>
                <w:rFonts w:ascii="Aptos" w:hAnsi="Aptos"/>
                <w:sz w:val="20"/>
              </w:rPr>
              <w:t>d ten aanzien van pakketkluizen?</w:t>
            </w:r>
          </w:p>
        </w:tc>
        <w:tc>
          <w:tcPr>
            <w:tcW w:w="4819" w:type="dxa"/>
          </w:tcPr>
          <w:p w14:paraId="382739F8" w14:textId="77777777" w:rsidR="0055625B" w:rsidRPr="008A790E" w:rsidRDefault="0055625B" w:rsidP="007A4954">
            <w:pPr>
              <w:rPr>
                <w:rFonts w:ascii="Corbel" w:hAnsi="Corbel"/>
                <w:sz w:val="20"/>
              </w:rPr>
            </w:pPr>
          </w:p>
        </w:tc>
      </w:tr>
      <w:tr w:rsidR="007A4954" w:rsidRPr="008A790E" w14:paraId="65A4B5EA" w14:textId="77777777" w:rsidTr="01CF2A07">
        <w:tc>
          <w:tcPr>
            <w:tcW w:w="486" w:type="dxa"/>
          </w:tcPr>
          <w:p w14:paraId="22205489" w14:textId="69D59B7A" w:rsidR="007A4954" w:rsidRPr="008A790E" w:rsidRDefault="006E67D5" w:rsidP="007A4954">
            <w:pPr>
              <w:textAlignment w:val="center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21</w:t>
            </w:r>
          </w:p>
        </w:tc>
        <w:tc>
          <w:tcPr>
            <w:tcW w:w="4471" w:type="dxa"/>
          </w:tcPr>
          <w:p w14:paraId="4D57DC51" w14:textId="09BCAFA1" w:rsidR="007A4954" w:rsidRPr="008A790E" w:rsidRDefault="007A4954" w:rsidP="007A4954">
            <w:pPr>
              <w:textAlignment w:val="center"/>
              <w:rPr>
                <w:rFonts w:ascii="Corbel" w:hAnsi="Corbel"/>
                <w:sz w:val="20"/>
              </w:rPr>
            </w:pPr>
            <w:r w:rsidRPr="008A790E">
              <w:rPr>
                <w:rFonts w:ascii="Aptos" w:hAnsi="Aptos"/>
                <w:sz w:val="20"/>
              </w:rPr>
              <w:t xml:space="preserve">Heeft u ervaring met inschrijven op aanbestedingen via het platform </w:t>
            </w:r>
            <w:proofErr w:type="spellStart"/>
            <w:r w:rsidRPr="008A790E">
              <w:rPr>
                <w:rFonts w:ascii="Aptos" w:hAnsi="Aptos"/>
                <w:sz w:val="20"/>
              </w:rPr>
              <w:t>TenderNed</w:t>
            </w:r>
            <w:proofErr w:type="spellEnd"/>
            <w:r w:rsidRPr="008A790E">
              <w:rPr>
                <w:rFonts w:ascii="Aptos" w:hAnsi="Aptos"/>
                <w:sz w:val="20"/>
              </w:rPr>
              <w:t>?</w:t>
            </w:r>
          </w:p>
        </w:tc>
        <w:tc>
          <w:tcPr>
            <w:tcW w:w="4819" w:type="dxa"/>
          </w:tcPr>
          <w:p w14:paraId="3EABF361" w14:textId="77777777" w:rsidR="007A4954" w:rsidRPr="008A790E" w:rsidRDefault="007A4954" w:rsidP="00234DAA">
            <w:pPr>
              <w:spacing w:line="300" w:lineRule="atLeast"/>
              <w:rPr>
                <w:rFonts w:ascii="Corbel" w:hAnsi="Corbel"/>
                <w:sz w:val="20"/>
              </w:rPr>
            </w:pPr>
          </w:p>
        </w:tc>
      </w:tr>
    </w:tbl>
    <w:p w14:paraId="3B2B9D51" w14:textId="77777777" w:rsidR="007A4954" w:rsidRPr="007E3F26" w:rsidRDefault="007A4954" w:rsidP="00653629">
      <w:pPr>
        <w:rPr>
          <w:rFonts w:ascii="Aptos" w:hAnsi="Aptos"/>
          <w:b/>
        </w:rPr>
      </w:pPr>
    </w:p>
    <w:sectPr w:rsidR="007A4954" w:rsidRPr="007E3F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3FEC" w14:textId="77777777" w:rsidR="00545CE2" w:rsidRDefault="00545CE2">
      <w:r>
        <w:separator/>
      </w:r>
    </w:p>
    <w:p w14:paraId="2C9C304E" w14:textId="77777777" w:rsidR="00545CE2" w:rsidRDefault="00545CE2"/>
  </w:endnote>
  <w:endnote w:type="continuationSeparator" w:id="0">
    <w:p w14:paraId="3A74E596" w14:textId="77777777" w:rsidR="00545CE2" w:rsidRDefault="00545CE2">
      <w:r>
        <w:continuationSeparator/>
      </w:r>
    </w:p>
    <w:p w14:paraId="3198735A" w14:textId="77777777" w:rsidR="00545CE2" w:rsidRDefault="00545C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CDD7" w14:textId="77777777" w:rsidR="00922B53" w:rsidRDefault="00922B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CC05" w14:textId="4CE2AC60" w:rsidR="00EC4693" w:rsidRDefault="00922B53">
    <w:pPr>
      <w:pStyle w:val="Voettekst"/>
    </w:pPr>
    <w:r>
      <w:t>Bijlage 1 Vraag</w:t>
    </w:r>
    <w:r w:rsidR="00FB1F81">
      <w:t xml:space="preserve">- </w:t>
    </w:r>
    <w:r>
      <w:t>en antwoordfor</w:t>
    </w:r>
    <w:r w:rsidR="00FB1F81">
      <w:t>m</w:t>
    </w:r>
    <w:r>
      <w:t xml:space="preserve">ulier </w:t>
    </w:r>
    <w:r w:rsidR="007356F5">
      <w:t>Regionale p</w:t>
    </w:r>
    <w:r>
      <w:t>ost</w:t>
    </w:r>
    <w:r w:rsidR="007356F5">
      <w:t>diensten</w:t>
    </w:r>
    <w:r w:rsidR="00E27E75">
      <w:tab/>
    </w:r>
    <w:sdt>
      <w:sdtPr>
        <w:id w:val="-108869632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589B5DC">
              <w:t xml:space="preserve">Pagina </w:t>
            </w:r>
            <w:r w:rsidR="00E27E75" w:rsidRPr="0589B5DC">
              <w:rPr>
                <w:b/>
                <w:bCs/>
                <w:noProof/>
              </w:rPr>
              <w:fldChar w:fldCharType="begin"/>
            </w:r>
            <w:r w:rsidR="00E27E75" w:rsidRPr="0589B5DC">
              <w:rPr>
                <w:b/>
                <w:bCs/>
              </w:rPr>
              <w:instrText>PAGE</w:instrText>
            </w:r>
            <w:r w:rsidR="00E27E75" w:rsidRPr="0589B5DC">
              <w:rPr>
                <w:b/>
                <w:bCs/>
                <w:sz w:val="24"/>
                <w:szCs w:val="24"/>
              </w:rPr>
              <w:fldChar w:fldCharType="separate"/>
            </w:r>
            <w:r w:rsidR="0589B5DC" w:rsidRPr="0589B5DC">
              <w:rPr>
                <w:b/>
                <w:bCs/>
                <w:noProof/>
              </w:rPr>
              <w:t>19</w:t>
            </w:r>
            <w:r w:rsidR="00E27E75" w:rsidRPr="0589B5DC">
              <w:rPr>
                <w:b/>
                <w:bCs/>
                <w:noProof/>
              </w:rPr>
              <w:fldChar w:fldCharType="end"/>
            </w:r>
            <w:r w:rsidR="0589B5DC">
              <w:t xml:space="preserve"> van </w:t>
            </w:r>
            <w:r w:rsidR="00E27E75" w:rsidRPr="0589B5DC">
              <w:rPr>
                <w:b/>
                <w:bCs/>
                <w:noProof/>
              </w:rPr>
              <w:fldChar w:fldCharType="begin"/>
            </w:r>
            <w:r w:rsidR="00E27E75" w:rsidRPr="0589B5DC">
              <w:rPr>
                <w:b/>
                <w:bCs/>
              </w:rPr>
              <w:instrText>NUMPAGES</w:instrText>
            </w:r>
            <w:r w:rsidR="00E27E75" w:rsidRPr="0589B5DC">
              <w:rPr>
                <w:b/>
                <w:bCs/>
                <w:sz w:val="24"/>
                <w:szCs w:val="24"/>
              </w:rPr>
              <w:fldChar w:fldCharType="separate"/>
            </w:r>
            <w:r w:rsidR="0589B5DC" w:rsidRPr="0589B5DC">
              <w:rPr>
                <w:b/>
                <w:bCs/>
                <w:noProof/>
              </w:rPr>
              <w:t>19</w:t>
            </w:r>
            <w:r w:rsidR="00E27E75" w:rsidRPr="0589B5DC">
              <w:rPr>
                <w:b/>
                <w:bCs/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93D7" w14:textId="77777777" w:rsidR="00922B53" w:rsidRDefault="00922B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5E12" w14:textId="77777777" w:rsidR="00545CE2" w:rsidRDefault="00545CE2">
      <w:r>
        <w:separator/>
      </w:r>
    </w:p>
    <w:p w14:paraId="6ACF9D9F" w14:textId="77777777" w:rsidR="00545CE2" w:rsidRDefault="00545CE2"/>
  </w:footnote>
  <w:footnote w:type="continuationSeparator" w:id="0">
    <w:p w14:paraId="32C7A465" w14:textId="77777777" w:rsidR="00545CE2" w:rsidRDefault="00545CE2">
      <w:r>
        <w:continuationSeparator/>
      </w:r>
    </w:p>
    <w:p w14:paraId="2FFA9733" w14:textId="77777777" w:rsidR="00545CE2" w:rsidRDefault="00545C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B15BA" w14:textId="77777777" w:rsidR="00922B53" w:rsidRDefault="00922B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912D" w14:textId="77777777" w:rsidR="00EC4693" w:rsidRDefault="00EC4693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D6A8" w14:textId="77777777" w:rsidR="00EC4693" w:rsidRDefault="00EC4693">
    <w:pPr>
      <w:pStyle w:val="Koptekst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91F25"/>
    <w:multiLevelType w:val="multilevel"/>
    <w:tmpl w:val="10A27B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2ABA5CBD"/>
    <w:multiLevelType w:val="multilevel"/>
    <w:tmpl w:val="0D9219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5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6" w15:restartNumberingAfterBreak="0">
    <w:nsid w:val="42405859"/>
    <w:multiLevelType w:val="hybridMultilevel"/>
    <w:tmpl w:val="27565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BFA371E"/>
    <w:multiLevelType w:val="multilevel"/>
    <w:tmpl w:val="58E2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FB2DF8"/>
    <w:multiLevelType w:val="multilevel"/>
    <w:tmpl w:val="4E522318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C7275A1"/>
    <w:multiLevelType w:val="hybridMultilevel"/>
    <w:tmpl w:val="A950F5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71540">
    <w:abstractNumId w:val="4"/>
  </w:num>
  <w:num w:numId="2" w16cid:durableId="1563834213">
    <w:abstractNumId w:val="5"/>
  </w:num>
  <w:num w:numId="3" w16cid:durableId="1254431970">
    <w:abstractNumId w:val="8"/>
  </w:num>
  <w:num w:numId="4" w16cid:durableId="878468154">
    <w:abstractNumId w:val="2"/>
  </w:num>
  <w:num w:numId="5" w16cid:durableId="1080980287">
    <w:abstractNumId w:val="7"/>
  </w:num>
  <w:num w:numId="6" w16cid:durableId="1187447821">
    <w:abstractNumId w:val="10"/>
  </w:num>
  <w:num w:numId="7" w16cid:durableId="1751611873">
    <w:abstractNumId w:val="0"/>
  </w:num>
  <w:num w:numId="8" w16cid:durableId="1402483534">
    <w:abstractNumId w:val="11"/>
  </w:num>
  <w:num w:numId="9" w16cid:durableId="2097556881">
    <w:abstractNumId w:val="6"/>
  </w:num>
  <w:num w:numId="10" w16cid:durableId="1120146354">
    <w:abstractNumId w:val="9"/>
  </w:num>
  <w:num w:numId="11" w16cid:durableId="728654581">
    <w:abstractNumId w:val="3"/>
  </w:num>
  <w:num w:numId="12" w16cid:durableId="9255422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CA58A5"/>
    <w:rsid w:val="000201B4"/>
    <w:rsid w:val="0003590E"/>
    <w:rsid w:val="00037B52"/>
    <w:rsid w:val="000421F2"/>
    <w:rsid w:val="00046F01"/>
    <w:rsid w:val="00062C7C"/>
    <w:rsid w:val="00064C4C"/>
    <w:rsid w:val="0006518D"/>
    <w:rsid w:val="00070852"/>
    <w:rsid w:val="00070857"/>
    <w:rsid w:val="000714ED"/>
    <w:rsid w:val="00092FD0"/>
    <w:rsid w:val="00096971"/>
    <w:rsid w:val="000A02FC"/>
    <w:rsid w:val="000A66E9"/>
    <w:rsid w:val="000C526F"/>
    <w:rsid w:val="000C62A1"/>
    <w:rsid w:val="000D27D1"/>
    <w:rsid w:val="000D3DD9"/>
    <w:rsid w:val="000D6540"/>
    <w:rsid w:val="000D79E7"/>
    <w:rsid w:val="000E0129"/>
    <w:rsid w:val="000E2841"/>
    <w:rsid w:val="000E6534"/>
    <w:rsid w:val="000E671A"/>
    <w:rsid w:val="000F258A"/>
    <w:rsid w:val="000F4F59"/>
    <w:rsid w:val="00102180"/>
    <w:rsid w:val="00112E72"/>
    <w:rsid w:val="0011477B"/>
    <w:rsid w:val="00117A90"/>
    <w:rsid w:val="001206BC"/>
    <w:rsid w:val="00123C85"/>
    <w:rsid w:val="00127DB7"/>
    <w:rsid w:val="00160553"/>
    <w:rsid w:val="00161900"/>
    <w:rsid w:val="00164318"/>
    <w:rsid w:val="00165428"/>
    <w:rsid w:val="001717D3"/>
    <w:rsid w:val="00177637"/>
    <w:rsid w:val="00190D6A"/>
    <w:rsid w:val="001A4F1F"/>
    <w:rsid w:val="001C60C0"/>
    <w:rsid w:val="001D65BF"/>
    <w:rsid w:val="001F00F8"/>
    <w:rsid w:val="001F0B7E"/>
    <w:rsid w:val="001F74FE"/>
    <w:rsid w:val="00202669"/>
    <w:rsid w:val="00203021"/>
    <w:rsid w:val="00203E46"/>
    <w:rsid w:val="00215BE0"/>
    <w:rsid w:val="0021699E"/>
    <w:rsid w:val="002248AA"/>
    <w:rsid w:val="002342A0"/>
    <w:rsid w:val="00234DAA"/>
    <w:rsid w:val="00237219"/>
    <w:rsid w:val="00243C4F"/>
    <w:rsid w:val="00244326"/>
    <w:rsid w:val="00245692"/>
    <w:rsid w:val="00251C7E"/>
    <w:rsid w:val="002544B5"/>
    <w:rsid w:val="00275575"/>
    <w:rsid w:val="0028700A"/>
    <w:rsid w:val="002913BD"/>
    <w:rsid w:val="00291EED"/>
    <w:rsid w:val="002956D2"/>
    <w:rsid w:val="00297086"/>
    <w:rsid w:val="002A3B20"/>
    <w:rsid w:val="002D16F6"/>
    <w:rsid w:val="002D173E"/>
    <w:rsid w:val="002E1201"/>
    <w:rsid w:val="002E498A"/>
    <w:rsid w:val="002F3623"/>
    <w:rsid w:val="002F6583"/>
    <w:rsid w:val="00305026"/>
    <w:rsid w:val="00307380"/>
    <w:rsid w:val="00320EE1"/>
    <w:rsid w:val="00321EDF"/>
    <w:rsid w:val="00321FB4"/>
    <w:rsid w:val="003252A4"/>
    <w:rsid w:val="00333F61"/>
    <w:rsid w:val="00340A23"/>
    <w:rsid w:val="003426B1"/>
    <w:rsid w:val="00342FF0"/>
    <w:rsid w:val="0034524B"/>
    <w:rsid w:val="0034565D"/>
    <w:rsid w:val="00352A81"/>
    <w:rsid w:val="00360D17"/>
    <w:rsid w:val="00370887"/>
    <w:rsid w:val="00391E20"/>
    <w:rsid w:val="00392413"/>
    <w:rsid w:val="00395EBC"/>
    <w:rsid w:val="003A5C36"/>
    <w:rsid w:val="003A7C85"/>
    <w:rsid w:val="003C0D38"/>
    <w:rsid w:val="003D3F4E"/>
    <w:rsid w:val="003E10CA"/>
    <w:rsid w:val="003E1D88"/>
    <w:rsid w:val="003E5B78"/>
    <w:rsid w:val="004076BE"/>
    <w:rsid w:val="00411E8D"/>
    <w:rsid w:val="004161BB"/>
    <w:rsid w:val="00422A19"/>
    <w:rsid w:val="004433B6"/>
    <w:rsid w:val="0044548C"/>
    <w:rsid w:val="00447A21"/>
    <w:rsid w:val="004510C7"/>
    <w:rsid w:val="00461B28"/>
    <w:rsid w:val="0046307D"/>
    <w:rsid w:val="00463FE7"/>
    <w:rsid w:val="004729B6"/>
    <w:rsid w:val="00484BB4"/>
    <w:rsid w:val="00484EB4"/>
    <w:rsid w:val="00487156"/>
    <w:rsid w:val="004A4137"/>
    <w:rsid w:val="004B0978"/>
    <w:rsid w:val="004B6327"/>
    <w:rsid w:val="004B73C8"/>
    <w:rsid w:val="004C4D6F"/>
    <w:rsid w:val="004D0335"/>
    <w:rsid w:val="004D1BB2"/>
    <w:rsid w:val="004D5D98"/>
    <w:rsid w:val="004D7322"/>
    <w:rsid w:val="004D78C9"/>
    <w:rsid w:val="004E26F8"/>
    <w:rsid w:val="004E4B98"/>
    <w:rsid w:val="004F1D0B"/>
    <w:rsid w:val="004F2274"/>
    <w:rsid w:val="004F2EF5"/>
    <w:rsid w:val="0050049B"/>
    <w:rsid w:val="005179FF"/>
    <w:rsid w:val="005207FA"/>
    <w:rsid w:val="00523D9C"/>
    <w:rsid w:val="00532635"/>
    <w:rsid w:val="00532ACA"/>
    <w:rsid w:val="00543008"/>
    <w:rsid w:val="00545CE2"/>
    <w:rsid w:val="00553D52"/>
    <w:rsid w:val="0055513B"/>
    <w:rsid w:val="0055625B"/>
    <w:rsid w:val="0056723E"/>
    <w:rsid w:val="00567DCE"/>
    <w:rsid w:val="00572C9C"/>
    <w:rsid w:val="005771C8"/>
    <w:rsid w:val="00582567"/>
    <w:rsid w:val="005875B0"/>
    <w:rsid w:val="005945C9"/>
    <w:rsid w:val="005978B0"/>
    <w:rsid w:val="005A2E32"/>
    <w:rsid w:val="005A4FA0"/>
    <w:rsid w:val="005B2990"/>
    <w:rsid w:val="005B71D2"/>
    <w:rsid w:val="005B77E2"/>
    <w:rsid w:val="005C0251"/>
    <w:rsid w:val="005C13B1"/>
    <w:rsid w:val="005C7862"/>
    <w:rsid w:val="005D6328"/>
    <w:rsid w:val="005E5920"/>
    <w:rsid w:val="005E710B"/>
    <w:rsid w:val="005F4347"/>
    <w:rsid w:val="005F51AC"/>
    <w:rsid w:val="005F678C"/>
    <w:rsid w:val="00617ED6"/>
    <w:rsid w:val="00620970"/>
    <w:rsid w:val="00620DE5"/>
    <w:rsid w:val="00621EDD"/>
    <w:rsid w:val="00623B4F"/>
    <w:rsid w:val="00630500"/>
    <w:rsid w:val="00630FFC"/>
    <w:rsid w:val="006313C3"/>
    <w:rsid w:val="00632BD3"/>
    <w:rsid w:val="0064240D"/>
    <w:rsid w:val="006507EC"/>
    <w:rsid w:val="00653629"/>
    <w:rsid w:val="0065379E"/>
    <w:rsid w:val="00660EEF"/>
    <w:rsid w:val="0066115B"/>
    <w:rsid w:val="006769E2"/>
    <w:rsid w:val="00696BDC"/>
    <w:rsid w:val="006A15B8"/>
    <w:rsid w:val="006B22F1"/>
    <w:rsid w:val="006C4DBC"/>
    <w:rsid w:val="006C762E"/>
    <w:rsid w:val="006D2274"/>
    <w:rsid w:val="006E67D5"/>
    <w:rsid w:val="006F5F1D"/>
    <w:rsid w:val="007007D7"/>
    <w:rsid w:val="00701FA4"/>
    <w:rsid w:val="00703894"/>
    <w:rsid w:val="007147BB"/>
    <w:rsid w:val="00721E36"/>
    <w:rsid w:val="00724DDB"/>
    <w:rsid w:val="007267CC"/>
    <w:rsid w:val="007356F5"/>
    <w:rsid w:val="007548A0"/>
    <w:rsid w:val="00763816"/>
    <w:rsid w:val="007654B3"/>
    <w:rsid w:val="00771872"/>
    <w:rsid w:val="0077368C"/>
    <w:rsid w:val="00776C20"/>
    <w:rsid w:val="00785058"/>
    <w:rsid w:val="007860A4"/>
    <w:rsid w:val="007872DA"/>
    <w:rsid w:val="00791087"/>
    <w:rsid w:val="007959F5"/>
    <w:rsid w:val="00796BAA"/>
    <w:rsid w:val="007A4954"/>
    <w:rsid w:val="007D0BA6"/>
    <w:rsid w:val="007D2BD3"/>
    <w:rsid w:val="007E1F95"/>
    <w:rsid w:val="007E3F26"/>
    <w:rsid w:val="007E4CB3"/>
    <w:rsid w:val="007F1A37"/>
    <w:rsid w:val="007F2D7D"/>
    <w:rsid w:val="00800381"/>
    <w:rsid w:val="00804E9C"/>
    <w:rsid w:val="00815A45"/>
    <w:rsid w:val="00821E05"/>
    <w:rsid w:val="00821F0C"/>
    <w:rsid w:val="00823998"/>
    <w:rsid w:val="008244F5"/>
    <w:rsid w:val="00834604"/>
    <w:rsid w:val="00852E63"/>
    <w:rsid w:val="00855AD3"/>
    <w:rsid w:val="00860CFB"/>
    <w:rsid w:val="00870D04"/>
    <w:rsid w:val="00873B4F"/>
    <w:rsid w:val="0087735A"/>
    <w:rsid w:val="00885D02"/>
    <w:rsid w:val="008877B7"/>
    <w:rsid w:val="008A094D"/>
    <w:rsid w:val="008A790E"/>
    <w:rsid w:val="008A7AA3"/>
    <w:rsid w:val="008B5D12"/>
    <w:rsid w:val="008B6DF1"/>
    <w:rsid w:val="008B7182"/>
    <w:rsid w:val="008B7513"/>
    <w:rsid w:val="008C7B0A"/>
    <w:rsid w:val="008C7B8E"/>
    <w:rsid w:val="008D0813"/>
    <w:rsid w:val="008D2E18"/>
    <w:rsid w:val="008E4D82"/>
    <w:rsid w:val="008E6870"/>
    <w:rsid w:val="008F32B0"/>
    <w:rsid w:val="008F45AD"/>
    <w:rsid w:val="0090272C"/>
    <w:rsid w:val="00906A9A"/>
    <w:rsid w:val="0091060B"/>
    <w:rsid w:val="00910C2D"/>
    <w:rsid w:val="009147B4"/>
    <w:rsid w:val="00922B53"/>
    <w:rsid w:val="009345AF"/>
    <w:rsid w:val="009433BB"/>
    <w:rsid w:val="00950039"/>
    <w:rsid w:val="00976160"/>
    <w:rsid w:val="009817E6"/>
    <w:rsid w:val="009967FA"/>
    <w:rsid w:val="009A6017"/>
    <w:rsid w:val="009A61D3"/>
    <w:rsid w:val="009A796F"/>
    <w:rsid w:val="009B32B0"/>
    <w:rsid w:val="009B3DA5"/>
    <w:rsid w:val="009B71EE"/>
    <w:rsid w:val="009C0C2A"/>
    <w:rsid w:val="009C16C2"/>
    <w:rsid w:val="009C77C2"/>
    <w:rsid w:val="009E0C5F"/>
    <w:rsid w:val="009E33F9"/>
    <w:rsid w:val="009F7307"/>
    <w:rsid w:val="00A009CB"/>
    <w:rsid w:val="00A0127F"/>
    <w:rsid w:val="00A06169"/>
    <w:rsid w:val="00A1078E"/>
    <w:rsid w:val="00A25CEB"/>
    <w:rsid w:val="00A27D52"/>
    <w:rsid w:val="00A312C1"/>
    <w:rsid w:val="00A331F6"/>
    <w:rsid w:val="00A43CEB"/>
    <w:rsid w:val="00A5003D"/>
    <w:rsid w:val="00A52C09"/>
    <w:rsid w:val="00A645D3"/>
    <w:rsid w:val="00A702C5"/>
    <w:rsid w:val="00A712A8"/>
    <w:rsid w:val="00A92BA3"/>
    <w:rsid w:val="00AA08A2"/>
    <w:rsid w:val="00AB024C"/>
    <w:rsid w:val="00AB0927"/>
    <w:rsid w:val="00AD2181"/>
    <w:rsid w:val="00AD49EB"/>
    <w:rsid w:val="00AD4E11"/>
    <w:rsid w:val="00AE5BFB"/>
    <w:rsid w:val="00AE633D"/>
    <w:rsid w:val="00AF4247"/>
    <w:rsid w:val="00B004CF"/>
    <w:rsid w:val="00B015A0"/>
    <w:rsid w:val="00B049F4"/>
    <w:rsid w:val="00B06DDE"/>
    <w:rsid w:val="00B21E80"/>
    <w:rsid w:val="00B2347A"/>
    <w:rsid w:val="00B2639B"/>
    <w:rsid w:val="00B6457D"/>
    <w:rsid w:val="00B65EE1"/>
    <w:rsid w:val="00B66DE2"/>
    <w:rsid w:val="00B81AB4"/>
    <w:rsid w:val="00B81E11"/>
    <w:rsid w:val="00B8207F"/>
    <w:rsid w:val="00BB5C3C"/>
    <w:rsid w:val="00BC08E8"/>
    <w:rsid w:val="00BC20E8"/>
    <w:rsid w:val="00BC253B"/>
    <w:rsid w:val="00BC382E"/>
    <w:rsid w:val="00BC4B1A"/>
    <w:rsid w:val="00BC51F8"/>
    <w:rsid w:val="00BC6DBB"/>
    <w:rsid w:val="00BC797F"/>
    <w:rsid w:val="00BD0B1B"/>
    <w:rsid w:val="00BD23FF"/>
    <w:rsid w:val="00BD2595"/>
    <w:rsid w:val="00BE7BF8"/>
    <w:rsid w:val="00BF4CBA"/>
    <w:rsid w:val="00C00E40"/>
    <w:rsid w:val="00C12267"/>
    <w:rsid w:val="00C15960"/>
    <w:rsid w:val="00C268EA"/>
    <w:rsid w:val="00C2711D"/>
    <w:rsid w:val="00C34FD2"/>
    <w:rsid w:val="00C42572"/>
    <w:rsid w:val="00C471FD"/>
    <w:rsid w:val="00C50440"/>
    <w:rsid w:val="00C557B4"/>
    <w:rsid w:val="00C658BB"/>
    <w:rsid w:val="00C70D3E"/>
    <w:rsid w:val="00C714E0"/>
    <w:rsid w:val="00C7665B"/>
    <w:rsid w:val="00C85796"/>
    <w:rsid w:val="00C919A7"/>
    <w:rsid w:val="00C9653F"/>
    <w:rsid w:val="00CA0921"/>
    <w:rsid w:val="00CA57B9"/>
    <w:rsid w:val="00CA58A5"/>
    <w:rsid w:val="00CB6902"/>
    <w:rsid w:val="00CB7E3E"/>
    <w:rsid w:val="00CD3466"/>
    <w:rsid w:val="00CE214A"/>
    <w:rsid w:val="00CF7094"/>
    <w:rsid w:val="00D1049C"/>
    <w:rsid w:val="00D12260"/>
    <w:rsid w:val="00D165A4"/>
    <w:rsid w:val="00D1686A"/>
    <w:rsid w:val="00D22A84"/>
    <w:rsid w:val="00D358A4"/>
    <w:rsid w:val="00D40CD4"/>
    <w:rsid w:val="00D445DB"/>
    <w:rsid w:val="00D448A3"/>
    <w:rsid w:val="00D45949"/>
    <w:rsid w:val="00D5143D"/>
    <w:rsid w:val="00D520F3"/>
    <w:rsid w:val="00D63D45"/>
    <w:rsid w:val="00D75E4E"/>
    <w:rsid w:val="00D91C4E"/>
    <w:rsid w:val="00D94379"/>
    <w:rsid w:val="00DA39B4"/>
    <w:rsid w:val="00DA3D9A"/>
    <w:rsid w:val="00DA64A3"/>
    <w:rsid w:val="00DA76AA"/>
    <w:rsid w:val="00DC5051"/>
    <w:rsid w:val="00DC78F8"/>
    <w:rsid w:val="00DD3F4D"/>
    <w:rsid w:val="00DD4195"/>
    <w:rsid w:val="00DE3EE9"/>
    <w:rsid w:val="00DE7CAC"/>
    <w:rsid w:val="00DF0D2C"/>
    <w:rsid w:val="00DF58E9"/>
    <w:rsid w:val="00E01627"/>
    <w:rsid w:val="00E068CB"/>
    <w:rsid w:val="00E20BA9"/>
    <w:rsid w:val="00E24761"/>
    <w:rsid w:val="00E27E75"/>
    <w:rsid w:val="00E44472"/>
    <w:rsid w:val="00E63669"/>
    <w:rsid w:val="00E74C7C"/>
    <w:rsid w:val="00E84160"/>
    <w:rsid w:val="00EA294C"/>
    <w:rsid w:val="00EA3EBB"/>
    <w:rsid w:val="00EA455C"/>
    <w:rsid w:val="00EB6311"/>
    <w:rsid w:val="00EB678E"/>
    <w:rsid w:val="00EC4693"/>
    <w:rsid w:val="00EC4CB0"/>
    <w:rsid w:val="00EC78BF"/>
    <w:rsid w:val="00ED2617"/>
    <w:rsid w:val="00EF3D54"/>
    <w:rsid w:val="00F026C6"/>
    <w:rsid w:val="00F03A29"/>
    <w:rsid w:val="00F250D4"/>
    <w:rsid w:val="00F2575D"/>
    <w:rsid w:val="00F33D4D"/>
    <w:rsid w:val="00F41AE8"/>
    <w:rsid w:val="00F576F4"/>
    <w:rsid w:val="00F622B2"/>
    <w:rsid w:val="00F74297"/>
    <w:rsid w:val="00F8103C"/>
    <w:rsid w:val="00F846D3"/>
    <w:rsid w:val="00F90284"/>
    <w:rsid w:val="00FA0B40"/>
    <w:rsid w:val="00FA3014"/>
    <w:rsid w:val="00FA4BE4"/>
    <w:rsid w:val="00FA7BA5"/>
    <w:rsid w:val="00FB1F81"/>
    <w:rsid w:val="00FB653D"/>
    <w:rsid w:val="00FC44B0"/>
    <w:rsid w:val="00FE127E"/>
    <w:rsid w:val="00FE5CF3"/>
    <w:rsid w:val="00FF2469"/>
    <w:rsid w:val="01CF2A07"/>
    <w:rsid w:val="0589B5DC"/>
    <w:rsid w:val="1E0B048E"/>
    <w:rsid w:val="29F97096"/>
    <w:rsid w:val="2A5B9A8E"/>
    <w:rsid w:val="3017E752"/>
    <w:rsid w:val="3F5565E5"/>
    <w:rsid w:val="4B4E13DE"/>
    <w:rsid w:val="4EFAC047"/>
    <w:rsid w:val="50C89B20"/>
    <w:rsid w:val="6A47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57527"/>
  <w15:docId w15:val="{1C28ABA9-12A4-4BB7-A361-93E6EEFF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817E6"/>
    <w:pPr>
      <w:spacing w:line="276" w:lineRule="auto"/>
    </w:pPr>
    <w:rPr>
      <w:rFonts w:asciiTheme="minorHAnsi" w:hAnsiTheme="minorHAnsi"/>
      <w:sz w:val="22"/>
    </w:rPr>
  </w:style>
  <w:style w:type="paragraph" w:styleId="Kop1">
    <w:name w:val="heading 1"/>
    <w:aliases w:val="Section Heading,Hoofdstuk,sectionHeading,hoofdstuk,h1,ips_Hoofdstuk,H1,Univé Hoofdstuk"/>
    <w:basedOn w:val="Standaard"/>
    <w:next w:val="Standaard"/>
    <w:link w:val="Kop1Char"/>
    <w:autoRedefine/>
    <w:uiPriority w:val="99"/>
    <w:qFormat/>
    <w:rsid w:val="004C4D6F"/>
    <w:pPr>
      <w:keepNext/>
      <w:keepLines/>
      <w:numPr>
        <w:numId w:val="6"/>
      </w:numPr>
      <w:tabs>
        <w:tab w:val="left" w:pos="0"/>
      </w:tabs>
      <w:spacing w:line="240" w:lineRule="auto"/>
      <w:outlineLvl w:val="0"/>
    </w:pPr>
    <w:rPr>
      <w:b/>
      <w:color w:val="004983"/>
      <w:kern w:val="36"/>
      <w:sz w:val="28"/>
      <w:szCs w:val="28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"/>
    <w:basedOn w:val="Standaard"/>
    <w:next w:val="Standaard"/>
    <w:autoRedefine/>
    <w:uiPriority w:val="99"/>
    <w:qFormat/>
    <w:pPr>
      <w:widowControl w:val="0"/>
      <w:numPr>
        <w:ilvl w:val="1"/>
        <w:numId w:val="6"/>
      </w:numPr>
      <w:tabs>
        <w:tab w:val="left" w:pos="993"/>
      </w:tabs>
      <w:spacing w:before="480" w:after="240" w:line="240" w:lineRule="auto"/>
      <w:outlineLvl w:val="1"/>
    </w:pPr>
    <w:rPr>
      <w:b/>
      <w:color w:val="1F497D" w:themeColor="accent1"/>
      <w:sz w:val="26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qFormat/>
    <w:pPr>
      <w:keepNext/>
      <w:keepLines/>
      <w:numPr>
        <w:ilvl w:val="2"/>
        <w:numId w:val="6"/>
      </w:numPr>
      <w:spacing w:before="240"/>
      <w:outlineLvl w:val="2"/>
    </w:pPr>
    <w:rPr>
      <w:b/>
    </w:rPr>
  </w:style>
  <w:style w:type="paragraph" w:styleId="Kop4">
    <w:name w:val="heading 4"/>
    <w:aliases w:val="Level 2 - a"/>
    <w:basedOn w:val="Standaard"/>
    <w:next w:val="Standaard"/>
    <w:qFormat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,Kop 1A"/>
    <w:basedOn w:val="Standaard"/>
    <w:next w:val="Standaard"/>
    <w:qFormat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qFormat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 1.1."/>
    <w:basedOn w:val="Standaard"/>
    <w:next w:val="Standaard"/>
    <w:qFormat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,Legal Level 1.1.1. Char"/>
    <w:basedOn w:val="Standaard"/>
    <w:next w:val="Standaard"/>
    <w:qFormat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qFormat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Pr>
      <w:b/>
    </w:rPr>
  </w:style>
  <w:style w:type="paragraph" w:customStyle="1" w:styleId="Kop0">
    <w:name w:val="Kop 0"/>
    <w:basedOn w:val="Kop1"/>
    <w:next w:val="Standaard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pPr>
      <w:ind w:hanging="567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Pr>
      <w:b/>
      <w:bCs/>
      <w:sz w:val="22"/>
    </w:rPr>
  </w:style>
  <w:style w:type="character" w:customStyle="1" w:styleId="i">
    <w:name w:val="i"/>
    <w:basedOn w:val="Standaardalinea-lettertype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styleId="Plattetekst">
    <w:name w:val="Body Text"/>
    <w:basedOn w:val="Standaard"/>
    <w:link w:val="PlattetekstChar"/>
    <w:rPr>
      <w:rFonts w:cs="Lucida Sans Unicode"/>
    </w:rPr>
  </w:style>
  <w:style w:type="paragraph" w:styleId="Plattetekst2">
    <w:name w:val="Body Text 2"/>
    <w:basedOn w:val="Standaard"/>
    <w:rPr>
      <w:rFonts w:cs="Lucida Sans Unicode"/>
    </w:rPr>
  </w:style>
  <w:style w:type="paragraph" w:styleId="Inhopg3">
    <w:name w:val="toc 3"/>
    <w:basedOn w:val="Standaard"/>
    <w:next w:val="Standaard"/>
    <w:uiPriority w:val="39"/>
    <w:pPr>
      <w:tabs>
        <w:tab w:val="left" w:pos="1134"/>
        <w:tab w:val="right" w:pos="9072"/>
      </w:tabs>
      <w:spacing w:before="120" w:after="120" w:line="240" w:lineRule="exact"/>
      <w:ind w:left="1134" w:hanging="1134"/>
    </w:p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qFormat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pPr>
      <w:numPr>
        <w:numId w:val="2"/>
      </w:numPr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pPr>
      <w:numPr>
        <w:numId w:val="3"/>
      </w:numPr>
    </w:pPr>
  </w:style>
  <w:style w:type="paragraph" w:styleId="Lijstopsomteken2">
    <w:name w:val="List Bullet 2"/>
    <w:basedOn w:val="Lijstopsomteken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pPr>
      <w:numPr>
        <w:numId w:val="0"/>
      </w:numPr>
    </w:pPr>
  </w:style>
  <w:style w:type="paragraph" w:styleId="Lijstopsomteken5">
    <w:name w:val="List Bullet 5"/>
    <w:basedOn w:val="Lijstopsomteken"/>
    <w:autoRedefine/>
    <w:pPr>
      <w:numPr>
        <w:numId w:val="0"/>
      </w:numPr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numPr>
        <w:numId w:val="4"/>
      </w:numPr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OpmaakprofielGrijs-25">
    <w:name w:val="Opmaakprofiel Grijs-25%"/>
    <w:basedOn w:val="Standaardalinea-lettertype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aliases w:val="Hyperlink www.haemes.nl"/>
    <w:basedOn w:val="Standaardalinea-lettertype"/>
    <w:uiPriority w:val="99"/>
    <w:rPr>
      <w:color w:val="0000FF"/>
      <w:u w:val="single"/>
    </w:r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Eisen">
    <w:name w:val="Eisen"/>
    <w:basedOn w:val="Standaard"/>
    <w:link w:val="EisenChar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5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Pr>
      <w:rFonts w:asciiTheme="minorHAnsi" w:hAnsiTheme="minorHAnsi"/>
      <w:sz w:val="22"/>
    </w:rPr>
  </w:style>
  <w:style w:type="paragraph" w:customStyle="1" w:styleId="Standaardklein">
    <w:name w:val="Standaard klein"/>
    <w:basedOn w:val="Standaard"/>
    <w:link w:val="StandaardkleinChar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Pr>
      <w:rFonts w:ascii="Calibri" w:hAnsi="Calibri" w:cs="Arial"/>
      <w:b/>
      <w:sz w:val="16"/>
      <w:szCs w:val="16"/>
    </w:rPr>
  </w:style>
  <w:style w:type="paragraph" w:styleId="Lijstalinea">
    <w:name w:val="List Paragraph"/>
    <w:aliases w:val="LIJSTalinea"/>
    <w:basedOn w:val="Standaard"/>
    <w:link w:val="LijstalineaChar"/>
    <w:uiPriority w:val="34"/>
    <w:qFormat/>
    <w:pPr>
      <w:ind w:left="720"/>
      <w:contextualSpacing/>
    </w:pPr>
  </w:style>
  <w:style w:type="paragraph" w:styleId="Revisie">
    <w:name w:val="Revision"/>
    <w:hidden/>
    <w:uiPriority w:val="99"/>
    <w:semiHidden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4" w:space="10" w:color="1F497D" w:themeColor="accent1"/>
        <w:bottom w:val="single" w:sz="4" w:space="10" w:color="1F497D" w:themeColor="accent1"/>
      </w:pBdr>
      <w:spacing w:before="360" w:after="360"/>
      <w:ind w:left="864" w:right="864"/>
      <w:jc w:val="center"/>
    </w:pPr>
    <w:rPr>
      <w:i/>
      <w:iCs/>
      <w:color w:val="1F497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Theme="minorHAnsi" w:hAnsiTheme="minorHAnsi"/>
      <w:i/>
      <w:iCs/>
      <w:color w:val="1F497D" w:themeColor="accent1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1F497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tblPr>
      <w:tblStyleRowBandSize w:val="1"/>
      <w:tblStyleColBandSize w:val="1"/>
      <w:tblBorders>
        <w:top w:val="single" w:sz="2" w:space="0" w:color="548DD4" w:themeColor="accent1" w:themeTint="99"/>
        <w:bottom w:val="single" w:sz="2" w:space="0" w:color="548DD4" w:themeColor="accent1" w:themeTint="99"/>
        <w:insideH w:val="single" w:sz="2" w:space="0" w:color="548DD4" w:themeColor="accent1" w:themeTint="99"/>
        <w:insideV w:val="single" w:sz="2" w:space="0" w:color="548D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8D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8D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tblPr>
      <w:tblStyleRowBandSize w:val="1"/>
      <w:tblStyleColBandSize w:val="1"/>
      <w:tblBorders>
        <w:top w:val="single" w:sz="4" w:space="0" w:color="548DD4" w:themeColor="accent1" w:themeTint="99"/>
        <w:left w:val="single" w:sz="4" w:space="0" w:color="548DD4" w:themeColor="accent1" w:themeTint="99"/>
        <w:bottom w:val="single" w:sz="4" w:space="0" w:color="548DD4" w:themeColor="accent1" w:themeTint="99"/>
        <w:right w:val="single" w:sz="4" w:space="0" w:color="548DD4" w:themeColor="accent1" w:themeTint="99"/>
        <w:insideH w:val="single" w:sz="4" w:space="0" w:color="548DD4" w:themeColor="accent1" w:themeTint="99"/>
        <w:insideV w:val="single" w:sz="4" w:space="0" w:color="548D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497D" w:themeColor="accent1"/>
          <w:left w:val="single" w:sz="4" w:space="0" w:color="1F497D" w:themeColor="accent1"/>
          <w:bottom w:val="single" w:sz="4" w:space="0" w:color="1F497D" w:themeColor="accent1"/>
          <w:right w:val="single" w:sz="4" w:space="0" w:color="1F497D" w:themeColor="accent1"/>
          <w:insideH w:val="nil"/>
          <w:insideV w:val="nil"/>
        </w:tcBorders>
        <w:shd w:val="clear" w:color="auto" w:fill="1F497D" w:themeFill="accent1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numPr>
        <w:numId w:val="0"/>
      </w:numPr>
      <w:tabs>
        <w:tab w:val="clear" w:pos="0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1F497D" w:themeColor="accent1"/>
        <w:left w:val="single" w:sz="24" w:space="0" w:color="1F497D" w:themeColor="accent1"/>
        <w:bottom w:val="single" w:sz="24" w:space="0" w:color="1F497D" w:themeColor="accent1"/>
        <w:right w:val="single" w:sz="24" w:space="0" w:color="1F497D" w:themeColor="accent1"/>
      </w:tblBorders>
    </w:tblPr>
    <w:tcPr>
      <w:shd w:val="clear" w:color="auto" w:fill="1F497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aliases w:val="Section Heading Char,Hoofdstuk Char,sectionHeading Char,hoofdstuk Char,h1 Char,ips_Hoofdstuk Char,H1 Char,Univé Hoofdstuk Char"/>
    <w:basedOn w:val="Standaardalinea-lettertype"/>
    <w:link w:val="Kop1"/>
    <w:uiPriority w:val="99"/>
    <w:rsid w:val="004C4D6F"/>
    <w:rPr>
      <w:rFonts w:asciiTheme="minorHAnsi" w:hAnsiTheme="minorHAnsi"/>
      <w:b/>
      <w:color w:val="004983"/>
      <w:kern w:val="36"/>
      <w:sz w:val="28"/>
      <w:szCs w:val="28"/>
    </w:rPr>
  </w:style>
  <w:style w:type="table" w:customStyle="1" w:styleId="GridTable5Dark-Accent11">
    <w:name w:val="Grid Table 5 Dark - Accent 11"/>
    <w:basedOn w:val="Standaardtabe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D9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97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97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497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497D" w:themeFill="accent1"/>
      </w:tcPr>
    </w:tblStylePr>
    <w:tblStylePr w:type="band1Vert">
      <w:tblPr/>
      <w:tcPr>
        <w:shd w:val="clear" w:color="auto" w:fill="8DB3E2" w:themeFill="accent1" w:themeFillTint="66"/>
      </w:tcPr>
    </w:tblStylePr>
    <w:tblStylePr w:type="band1Horz">
      <w:tblPr/>
      <w:tcPr>
        <w:shd w:val="clear" w:color="auto" w:fill="8DB3E2" w:themeFill="accent1" w:themeFillTint="66"/>
      </w:tcPr>
    </w:tblStylePr>
  </w:style>
  <w:style w:type="paragraph" w:styleId="Normaalweb">
    <w:name w:val="Normal (Web)"/>
    <w:basedOn w:val="Standaard"/>
    <w:link w:val="NormaalwebChar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pPr>
      <w:numPr>
        <w:numId w:val="7"/>
      </w:numPr>
    </w:pPr>
  </w:style>
  <w:style w:type="table" w:customStyle="1" w:styleId="Lijsttabel3-Accent11">
    <w:name w:val="Lijsttabel 3 - Accent 11"/>
    <w:basedOn w:val="Standaardtabel"/>
    <w:uiPriority w:val="48"/>
    <w:tblPr>
      <w:tblStyleRowBandSize w:val="1"/>
      <w:tblStyleColBandSize w:val="1"/>
      <w:tblBorders>
        <w:top w:val="single" w:sz="4" w:space="0" w:color="1F497D" w:themeColor="accent1"/>
        <w:left w:val="single" w:sz="4" w:space="0" w:color="1F497D" w:themeColor="accent1"/>
        <w:bottom w:val="single" w:sz="4" w:space="0" w:color="1F497D" w:themeColor="accent1"/>
        <w:right w:val="single" w:sz="4" w:space="0" w:color="1F497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497D" w:themeFill="accent1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497D" w:themeColor="accent1"/>
          <w:right w:val="single" w:sz="4" w:space="0" w:color="1F497D" w:themeColor="accent1"/>
        </w:tcBorders>
      </w:tcPr>
    </w:tblStylePr>
    <w:tblStylePr w:type="band1Horz">
      <w:tblPr/>
      <w:tcPr>
        <w:tcBorders>
          <w:top w:val="single" w:sz="4" w:space="0" w:color="1F497D" w:themeColor="accent1"/>
          <w:bottom w:val="single" w:sz="4" w:space="0" w:color="1F497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497D" w:themeColor="accent1"/>
          <w:left w:val="nil"/>
        </w:tcBorders>
      </w:tcPr>
    </w:tblStylePr>
    <w:tblStylePr w:type="swCell">
      <w:tblPr/>
      <w:tcPr>
        <w:tcBorders>
          <w:top w:val="double" w:sz="4" w:space="0" w:color="1F497D" w:themeColor="accent1"/>
          <w:right w:val="nil"/>
        </w:tcBorders>
      </w:tcPr>
    </w:tblStyle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GH">
    <w:name w:val="GH"/>
    <w:basedOn w:val="Standaard"/>
    <w:link w:val="GHChar"/>
    <w:qFormat/>
    <w:pPr>
      <w:ind w:left="-35"/>
    </w:pPr>
  </w:style>
  <w:style w:type="character" w:customStyle="1" w:styleId="GHChar">
    <w:name w:val="GH Char"/>
    <w:basedOn w:val="Standaardalinea-lettertype"/>
    <w:link w:val="GH"/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asciiTheme="minorHAnsi" w:hAnsiTheme="minorHAnsi"/>
      <w:sz w:val="16"/>
    </w:rPr>
  </w:style>
  <w:style w:type="paragraph" w:styleId="Aanhef">
    <w:name w:val="Salutation"/>
    <w:basedOn w:val="Standaard"/>
    <w:next w:val="Standaard"/>
    <w:link w:val="AanhefChar"/>
  </w:style>
  <w:style w:type="character" w:customStyle="1" w:styleId="AanhefChar">
    <w:name w:val="Aanhef Char"/>
    <w:basedOn w:val="Standaardalinea-lettertype"/>
    <w:link w:val="Aanhef"/>
    <w:rPr>
      <w:rFonts w:asciiTheme="minorHAnsi" w:hAnsiTheme="minorHAnsi"/>
      <w:sz w:val="22"/>
    </w:rPr>
  </w:style>
  <w:style w:type="paragraph" w:styleId="Adresenvelop">
    <w:name w:val="envelope address"/>
    <w:basedOn w:val="Standaard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Pr>
      <w:rFonts w:asciiTheme="minorHAnsi" w:hAnsiTheme="minorHAnsi"/>
      <w:sz w:val="22"/>
    </w:rPr>
  </w:style>
  <w:style w:type="paragraph" w:styleId="Afzender">
    <w:name w:val="envelope return"/>
    <w:basedOn w:val="Standaard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Berichtkop">
    <w:name w:val="Message Header"/>
    <w:basedOn w:val="Standaard"/>
    <w:link w:val="Berichtkop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loktekst">
    <w:name w:val="Block Text"/>
    <w:basedOn w:val="Standaard"/>
    <w:semiHidden/>
    <w:unhideWhenUsed/>
    <w:pPr>
      <w:pBdr>
        <w:top w:val="single" w:sz="2" w:space="10" w:color="1F497D" w:themeColor="accent1" w:shadow="1"/>
        <w:left w:val="single" w:sz="2" w:space="10" w:color="1F497D" w:themeColor="accent1" w:shadow="1"/>
        <w:bottom w:val="single" w:sz="2" w:space="10" w:color="1F497D" w:themeColor="accent1" w:shadow="1"/>
        <w:right w:val="single" w:sz="2" w:space="10" w:color="1F497D" w:themeColor="accent1" w:shadow="1"/>
      </w:pBdr>
      <w:ind w:left="1152" w:right="1152"/>
    </w:pPr>
    <w:rPr>
      <w:rFonts w:eastAsiaTheme="minorEastAsia" w:cstheme="minorBidi"/>
      <w:i/>
      <w:iCs/>
      <w:color w:val="1F497D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1F497D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Theme="minorHAnsi" w:hAnsiTheme="minorHAnsi"/>
      <w:i/>
      <w:iCs/>
      <w:color w:val="1F497D" w:themeColor="text1"/>
      <w:sz w:val="22"/>
    </w:rPr>
  </w:style>
  <w:style w:type="paragraph" w:styleId="Datum">
    <w:name w:val="Date"/>
    <w:basedOn w:val="Standaard"/>
    <w:next w:val="Standaard"/>
    <w:link w:val="DatumChar"/>
  </w:style>
  <w:style w:type="character" w:customStyle="1" w:styleId="DatumChar">
    <w:name w:val="Datum Char"/>
    <w:basedOn w:val="Standaardalinea-lettertype"/>
    <w:link w:val="Datum"/>
    <w:rPr>
      <w:rFonts w:asciiTheme="minorHAnsi" w:hAnsiTheme="minorHAnsi"/>
      <w:sz w:val="22"/>
    </w:rPr>
  </w:style>
  <w:style w:type="paragraph" w:styleId="Eindnoottekst">
    <w:name w:val="endnote text"/>
    <w:basedOn w:val="Standaard"/>
    <w:link w:val="EindnoottekstChar"/>
    <w:semiHidden/>
    <w:unhideWhenUsed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Pr>
      <w:rFonts w:asciiTheme="minorHAnsi" w:hAnsiTheme="minorHAnsi"/>
    </w:rPr>
  </w:style>
  <w:style w:type="paragraph" w:styleId="E-mailhandtekening">
    <w:name w:val="E-mail Signature"/>
    <w:basedOn w:val="Standaard"/>
    <w:link w:val="E-mailhandtekeningChar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semiHidden/>
    <w:rPr>
      <w:rFonts w:asciiTheme="minorHAnsi" w:hAnsiTheme="minorHAnsi"/>
      <w:sz w:val="22"/>
    </w:rPr>
  </w:style>
  <w:style w:type="paragraph" w:styleId="Handtekening">
    <w:name w:val="Signature"/>
    <w:basedOn w:val="Standaard"/>
    <w:link w:val="HandtekeningChar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Pr>
      <w:rFonts w:asciiTheme="minorHAnsi" w:hAnsiTheme="minorHAnsi"/>
      <w:sz w:val="22"/>
    </w:rPr>
  </w:style>
  <w:style w:type="paragraph" w:styleId="HTML-voorafopgemaakt">
    <w:name w:val="HTML Preformatted"/>
    <w:basedOn w:val="Standaard"/>
    <w:link w:val="HTML-voorafopgemaaktChar"/>
    <w:semiHidden/>
    <w:unhideWhenUsed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Pr>
      <w:rFonts w:ascii="Consolas" w:hAnsi="Consolas"/>
    </w:rPr>
  </w:style>
  <w:style w:type="paragraph" w:styleId="HTML-adres">
    <w:name w:val="HTML Address"/>
    <w:basedOn w:val="Standaard"/>
    <w:link w:val="HTML-adresChar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Pr>
      <w:rFonts w:asciiTheme="minorHAnsi" w:hAnsiTheme="minorHAnsi"/>
      <w:i/>
      <w:iCs/>
      <w:sz w:val="22"/>
    </w:rPr>
  </w:style>
  <w:style w:type="paragraph" w:styleId="Index8">
    <w:name w:val="index 8"/>
    <w:basedOn w:val="Standaard"/>
    <w:next w:val="Standaard"/>
    <w:autoRedefine/>
    <w:semiHidden/>
    <w:unhideWhenUsed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semiHidden/>
    <w:unhideWhenUsed/>
    <w:pPr>
      <w:spacing w:line="240" w:lineRule="auto"/>
      <w:ind w:left="1980" w:hanging="220"/>
    </w:pPr>
  </w:style>
  <w:style w:type="paragraph" w:styleId="Notitiekop">
    <w:name w:val="Note Heading"/>
    <w:basedOn w:val="Standaard"/>
    <w:next w:val="Standaard"/>
    <w:link w:val="NotitiekopChar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semiHidden/>
    <w:rPr>
      <w:rFonts w:asciiTheme="minorHAnsi" w:hAnsiTheme="minorHAnsi"/>
      <w:sz w:val="22"/>
    </w:rPr>
  </w:style>
  <w:style w:type="paragraph" w:styleId="Ondertitel">
    <w:name w:val="Subtitle"/>
    <w:basedOn w:val="Standaard"/>
    <w:next w:val="Standaard"/>
    <w:link w:val="OndertitelCh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1F497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Pr>
      <w:rFonts w:asciiTheme="majorHAnsi" w:eastAsiaTheme="majorEastAsia" w:hAnsiTheme="majorHAnsi" w:cstheme="majorBidi"/>
      <w:i/>
      <w:iCs/>
      <w:color w:val="1F497D" w:themeColor="accent1"/>
      <w:spacing w:val="15"/>
      <w:sz w:val="24"/>
      <w:szCs w:val="24"/>
    </w:rPr>
  </w:style>
  <w:style w:type="paragraph" w:styleId="Plattetekst3">
    <w:name w:val="Body Text 3"/>
    <w:basedOn w:val="Standaard"/>
    <w:link w:val="Plattetekst3Char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pPr>
      <w:ind w:firstLine="360"/>
    </w:pPr>
    <w:rPr>
      <w:rFonts w:cs="Times New Roman"/>
    </w:rPr>
  </w:style>
  <w:style w:type="character" w:customStyle="1" w:styleId="PlattetekstChar">
    <w:name w:val="Platte tekst Char"/>
    <w:basedOn w:val="Standaardalinea-lettertype"/>
    <w:link w:val="Plattetekst"/>
    <w:rPr>
      <w:rFonts w:asciiTheme="minorHAnsi" w:hAnsiTheme="minorHAnsi" w:cs="Lucida Sans Unicode"/>
      <w:sz w:val="22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Pr>
      <w:rFonts w:asciiTheme="minorHAnsi" w:hAnsiTheme="minorHAnsi" w:cs="Lucida Sans Unicode"/>
      <w:sz w:val="22"/>
    </w:rPr>
  </w:style>
  <w:style w:type="paragraph" w:styleId="Plattetekstinspringen">
    <w:name w:val="Body Text Indent"/>
    <w:basedOn w:val="Standaard"/>
    <w:link w:val="PlattetekstinspringenChar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Pr>
      <w:rFonts w:asciiTheme="minorHAnsi" w:hAnsiTheme="minorHAnsi"/>
      <w:sz w:val="22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Pr>
      <w:rFonts w:asciiTheme="minorHAnsi" w:hAnsiTheme="minorHAnsi"/>
      <w:sz w:val="22"/>
    </w:rPr>
  </w:style>
  <w:style w:type="paragraph" w:styleId="Plattetekstinspringen2">
    <w:name w:val="Body Text Indent 2"/>
    <w:basedOn w:val="Standaard"/>
    <w:link w:val="Plattetekstinspringen2Char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Pr>
      <w:rFonts w:asciiTheme="minorHAnsi" w:hAnsiTheme="minorHAnsi"/>
      <w:sz w:val="22"/>
    </w:rPr>
  </w:style>
  <w:style w:type="paragraph" w:styleId="Plattetekstinspringen3">
    <w:name w:val="Body Text Indent 3"/>
    <w:basedOn w:val="Standaard"/>
    <w:link w:val="Plattetekstinspringen3Char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Pr>
      <w:rFonts w:asciiTheme="minorHAnsi" w:hAnsiTheme="minorHAnsi"/>
      <w:sz w:val="16"/>
      <w:szCs w:val="16"/>
    </w:rPr>
  </w:style>
  <w:style w:type="paragraph" w:styleId="Standaardinspringing">
    <w:name w:val="Normal Indent"/>
    <w:basedOn w:val="Standaard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Pr>
      <w:rFonts w:ascii="Consolas" w:hAnsi="Consolas"/>
      <w:sz w:val="21"/>
      <w:szCs w:val="21"/>
    </w:rPr>
  </w:style>
  <w:style w:type="paragraph" w:customStyle="1" w:styleId="Eis">
    <w:name w:val="Eis"/>
    <w:basedOn w:val="Standaard"/>
    <w:link w:val="EisChar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EisChar">
    <w:name w:val="Eis Char"/>
    <w:basedOn w:val="Standaardalinea-lettertype"/>
    <w:link w:val="Eis"/>
    <w:rPr>
      <w:rFonts w:asciiTheme="minorHAnsi" w:eastAsiaTheme="minorHAnsi" w:hAnsiTheme="minorHAnsi" w:cstheme="minorBidi"/>
      <w:sz w:val="22"/>
      <w:szCs w:val="22"/>
      <w:shd w:val="pct20" w:color="auto" w:fill="auto"/>
      <w:lang w:eastAsia="en-US"/>
    </w:rPr>
  </w:style>
  <w:style w:type="paragraph" w:customStyle="1" w:styleId="Inspring">
    <w:name w:val="Inspring"/>
    <w:basedOn w:val="Standaard"/>
    <w:pPr>
      <w:spacing w:after="180" w:line="360" w:lineRule="exact"/>
      <w:ind w:left="709"/>
    </w:pPr>
    <w:rPr>
      <w:rFonts w:ascii="Times New Roman" w:hAnsi="Times New Roman"/>
      <w:spacing w:val="-3"/>
      <w:sz w:val="24"/>
    </w:rPr>
  </w:style>
  <w:style w:type="table" w:customStyle="1" w:styleId="Tabelraster1">
    <w:name w:val="Tabelraster1"/>
    <w:basedOn w:val="Standaardtabel"/>
    <w:next w:val="Tabelraster"/>
    <w:uiPriority w:val="39"/>
    <w:rsid w:val="00B8207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HGZ1">
    <w:name w:val="Tabel GH/GZ1"/>
    <w:basedOn w:val="Standaardtabel"/>
    <w:uiPriority w:val="99"/>
    <w:rsid w:val="00B8207F"/>
    <w:pPr>
      <w:spacing w:line="252" w:lineRule="auto"/>
    </w:pPr>
    <w:rPr>
      <w:rFonts w:ascii="Calibri" w:eastAsia="Calibri" w:hAnsi="Calibri"/>
      <w:lang w:eastAsia="en-US"/>
    </w:rPr>
    <w:tblPr>
      <w:tblStyleRowBandSize w:val="1"/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D9D9D9"/>
      </w:tcPr>
    </w:tblStylePr>
  </w:style>
  <w:style w:type="table" w:customStyle="1" w:styleId="Lijsttabel3-Accent111">
    <w:name w:val="Lijsttabel 3 - Accent 111"/>
    <w:basedOn w:val="Standaardtabel"/>
    <w:uiPriority w:val="48"/>
    <w:rsid w:val="00B8207F"/>
    <w:tblPr>
      <w:tblStyleRowBandSize w:val="1"/>
      <w:tblStyleColBandSize w:val="1"/>
      <w:tblInd w:w="0" w:type="nil"/>
      <w:tblBorders>
        <w:top w:val="single" w:sz="4" w:space="0" w:color="9CCA6D"/>
        <w:left w:val="single" w:sz="4" w:space="0" w:color="9CCA6D"/>
        <w:bottom w:val="single" w:sz="4" w:space="0" w:color="9CCA6D"/>
        <w:right w:val="single" w:sz="4" w:space="0" w:color="9CCA6D"/>
      </w:tblBorders>
    </w:tblPr>
    <w:tblStylePr w:type="firstRow">
      <w:rPr>
        <w:b/>
        <w:bCs/>
        <w:color w:val="FFFFFF"/>
      </w:rPr>
      <w:tblPr/>
      <w:tcPr>
        <w:shd w:val="clear" w:color="auto" w:fill="9CCA6D"/>
      </w:tcPr>
    </w:tblStylePr>
    <w:tblStylePr w:type="lastRow">
      <w:rPr>
        <w:b/>
        <w:bCs/>
      </w:rPr>
      <w:tblPr/>
      <w:tcPr>
        <w:tcBorders>
          <w:top w:val="double" w:sz="4" w:space="0" w:color="9CCA6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CCA6D"/>
          <w:right w:val="single" w:sz="4" w:space="0" w:color="9CCA6D"/>
        </w:tcBorders>
      </w:tcPr>
    </w:tblStylePr>
    <w:tblStylePr w:type="band1Horz">
      <w:tblPr/>
      <w:tcPr>
        <w:tcBorders>
          <w:top w:val="single" w:sz="4" w:space="0" w:color="9CCA6D"/>
          <w:bottom w:val="single" w:sz="4" w:space="0" w:color="9CCA6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CA6D"/>
          <w:left w:val="nil"/>
        </w:tcBorders>
      </w:tcPr>
    </w:tblStylePr>
    <w:tblStylePr w:type="swCell">
      <w:tblPr/>
      <w:tcPr>
        <w:tcBorders>
          <w:top w:val="double" w:sz="4" w:space="0" w:color="9CCA6D"/>
          <w:right w:val="nil"/>
        </w:tcBorders>
      </w:tcPr>
    </w:tblStylePr>
  </w:style>
  <w:style w:type="table" w:customStyle="1" w:styleId="TenderPeople1">
    <w:name w:val="Tender People1"/>
    <w:basedOn w:val="Standaardtabel"/>
    <w:uiPriority w:val="99"/>
    <w:rsid w:val="00B8207F"/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9CCA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E1"/>
      </w:tcPr>
    </w:tblStylePr>
    <w:tblStylePr w:type="band1Horz">
      <w:tblPr/>
      <w:tcPr>
        <w:shd w:val="clear" w:color="auto" w:fill="EBF4E1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800381"/>
    <w:rPr>
      <w:color w:val="605E5C"/>
      <w:shd w:val="clear" w:color="auto" w:fill="E1DFDD"/>
    </w:rPr>
  </w:style>
  <w:style w:type="character" w:customStyle="1" w:styleId="LijstalineaChar">
    <w:name w:val="Lijstalinea Char"/>
    <w:aliases w:val="LIJSTalinea Char"/>
    <w:basedOn w:val="Standaardalinea-lettertype"/>
    <w:link w:val="Lijstalinea"/>
    <w:uiPriority w:val="34"/>
    <w:locked/>
    <w:rsid w:val="00EC4693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1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1.%20Aanbestedingsleidraad.dotx" TargetMode="External"/></Relationships>
</file>

<file path=word/theme/theme1.xml><?xml version="1.0" encoding="utf-8"?>
<a:theme xmlns:a="http://schemas.openxmlformats.org/drawingml/2006/main" name="Tender People">
  <a:themeElements>
    <a:clrScheme name="Borghese / TenderPeople">
      <a:dk1>
        <a:srgbClr val="1F497D"/>
      </a:dk1>
      <a:lt1>
        <a:srgbClr val="FFFFFF"/>
      </a:lt1>
      <a:dk2>
        <a:srgbClr val="1F497D"/>
      </a:dk2>
      <a:lt2>
        <a:srgbClr val="FFFFFF"/>
      </a:lt2>
      <a:accent1>
        <a:srgbClr val="1F497D"/>
      </a:accent1>
      <a:accent2>
        <a:srgbClr val="366092"/>
      </a:accent2>
      <a:accent3>
        <a:srgbClr val="95B3D7"/>
      </a:accent3>
      <a:accent4>
        <a:srgbClr val="8DB3E2"/>
      </a:accent4>
      <a:accent5>
        <a:srgbClr val="17365D"/>
      </a:accent5>
      <a:accent6>
        <a:srgbClr val="A5A5A5"/>
      </a:accent6>
      <a:hlink>
        <a:srgbClr val="548DD4"/>
      </a:hlink>
      <a:folHlink>
        <a:srgbClr val="548DD4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nder People" id="{09CEE2D5-45F9-495C-A785-EDA56C5E2628}" vid="{4A6207E4-E684-4E44-B12F-1840F60F865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[Nummer]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9596C5AED8C408BCC54F1E112C3A5" ma:contentTypeVersion="3" ma:contentTypeDescription="Een nieuw document maken." ma:contentTypeScope="" ma:versionID="1a62bd589751cdbfa2f09637519bf10e">
  <xsd:schema xmlns:xsd="http://www.w3.org/2001/XMLSchema" xmlns:xs="http://www.w3.org/2001/XMLSchema" xmlns:p="http://schemas.microsoft.com/office/2006/metadata/properties" xmlns:ns2="91524ec6-1694-458d-8195-85a396213358" targetNamespace="http://schemas.microsoft.com/office/2006/metadata/properties" ma:root="true" ma:fieldsID="f08a640ed7dc47e212636248a7217772" ns2:_="">
    <xsd:import namespace="91524ec6-1694-458d-8195-85a396213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24ec6-1694-458d-8195-85a396213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17D153-BBCA-4231-BA48-29BCEEDCB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24ec6-1694-458d-8195-85a396213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E50F00-9281-48B1-9AF2-2B25DE8098B7}">
  <ds:schemaRefs>
    <ds:schemaRef ds:uri="http://purl.org/dc/terms/"/>
    <ds:schemaRef ds:uri="http://schemas.openxmlformats.org/package/2006/metadata/core-properties"/>
    <ds:schemaRef ds:uri="91524ec6-1694-458d-8195-85a39621335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1EFD69-BF92-4D24-9BDF-F73CEF1463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8400F8A-B85E-4ADA-B96D-65AD8E9FC1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Aanbestedingsleidraad</Template>
  <TotalTime>2</TotalTime>
  <Pages>2</Pages>
  <Words>468</Words>
  <Characters>2721</Characters>
  <Application>Microsoft Office Word</Application>
  <DocSecurity>0</DocSecurity>
  <Lines>22</Lines>
  <Paragraphs>6</Paragraphs>
  <ScaleCrop>false</ScaleCrop>
  <Company>Tender People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Haarlem</dc:title>
  <dc:subject/>
  <dc:creator>Marleen Oosterveld-Willebrand</dc:creator>
  <cp:keywords/>
  <cp:lastModifiedBy>Coen Brandt</cp:lastModifiedBy>
  <cp:revision>3</cp:revision>
  <cp:lastPrinted>2016-04-05T00:52:00Z</cp:lastPrinted>
  <dcterms:created xsi:type="dcterms:W3CDTF">2026-06-30T13:05:00Z</dcterms:created>
  <dcterms:modified xsi:type="dcterms:W3CDTF">2026-06-30T13:09:00Z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procesdocument">
    <vt:lpwstr>Aanbestedingsleidraad</vt:lpwstr>
  </property>
  <property fmtid="{D5CDD505-2E9C-101B-9397-08002B2CF9AE}" pid="3" name="Klantnaam kort">
    <vt:lpwstr>Haarlem</vt:lpwstr>
  </property>
  <property fmtid="{D5CDD505-2E9C-101B-9397-08002B2CF9AE}" pid="4" name="Lidwoord bij PD">
    <vt:lpwstr>[LIDWOORD BIJ PROCESDOCUMENT]</vt:lpwstr>
  </property>
  <property fmtid="{D5CDD505-2E9C-101B-9397-08002B2CF9AE}" pid="5" name="Lidwoord bij klantnaam">
    <vt:lpwstr>[LIDWOORD BIJ KLANTNAAM]</vt:lpwstr>
  </property>
  <property fmtid="{D5CDD505-2E9C-101B-9397-08002B2CF9AE}" pid="6" name="Project">
    <vt:lpwstr>[NAAM PROJECT]</vt:lpwstr>
  </property>
  <property fmtid="{D5CDD505-2E9C-101B-9397-08002B2CF9AE}" pid="7" name="Referentie">
    <vt:lpwstr>[KENMERK]</vt:lpwstr>
  </property>
  <property fmtid="{D5CDD505-2E9C-101B-9397-08002B2CF9AE}" pid="8" name="ContentTypeId">
    <vt:lpwstr>0x01010065D9596C5AED8C408BCC54F1E112C3A5</vt:lpwstr>
  </property>
</Properties>
</file>