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66F8B" w14:textId="77777777" w:rsidR="008E22E2" w:rsidRPr="007573B4" w:rsidRDefault="008E22E2" w:rsidP="008E22E2">
      <w:pPr>
        <w:rPr>
          <w:rFonts w:ascii="Aptos" w:hAnsi="Aptos"/>
          <w:b/>
          <w:bCs/>
          <w:szCs w:val="22"/>
        </w:rPr>
      </w:pPr>
      <w:r w:rsidRPr="007573B4">
        <w:rPr>
          <w:rFonts w:ascii="Aptos" w:hAnsi="Aptos"/>
          <w:b/>
          <w:bCs/>
          <w:szCs w:val="22"/>
        </w:rPr>
        <w:t>Bijlage 1: Vraag- en antwoordformulier</w:t>
      </w:r>
    </w:p>
    <w:p w14:paraId="0FA1F593" w14:textId="63948763" w:rsidR="008E22E2" w:rsidRPr="007573B4" w:rsidRDefault="008E22E2" w:rsidP="008E22E2">
      <w:pPr>
        <w:rPr>
          <w:rFonts w:ascii="Aptos" w:hAnsi="Aptos"/>
          <w:szCs w:val="22"/>
        </w:rPr>
      </w:pPr>
      <w:r w:rsidRPr="007573B4">
        <w:rPr>
          <w:rFonts w:ascii="Aptos" w:hAnsi="Aptos"/>
          <w:szCs w:val="22"/>
        </w:rPr>
        <w:t>(behorende bij Marktconsultatie</w:t>
      </w:r>
      <w:r w:rsidR="00A01F96" w:rsidRPr="007573B4">
        <w:rPr>
          <w:rFonts w:ascii="Aptos" w:hAnsi="Aptos"/>
          <w:szCs w:val="22"/>
        </w:rPr>
        <w:t xml:space="preserve"> </w:t>
      </w:r>
      <w:r w:rsidR="00EF4B74">
        <w:rPr>
          <w:rFonts w:ascii="Aptos" w:hAnsi="Aptos"/>
          <w:szCs w:val="22"/>
        </w:rPr>
        <w:t>Kantoorm</w:t>
      </w:r>
      <w:r w:rsidR="00B72220" w:rsidRPr="007573B4">
        <w:rPr>
          <w:rFonts w:ascii="Aptos" w:hAnsi="Aptos"/>
          <w:szCs w:val="22"/>
        </w:rPr>
        <w:t>eubilair, kenmerk 20250820309</w:t>
      </w:r>
      <w:r w:rsidRPr="007573B4">
        <w:rPr>
          <w:rFonts w:ascii="Aptos" w:hAnsi="Aptos"/>
          <w:szCs w:val="22"/>
        </w:rPr>
        <w:t>)</w:t>
      </w:r>
    </w:p>
    <w:p w14:paraId="5356C638" w14:textId="77777777" w:rsidR="008E22E2" w:rsidRPr="007573B4" w:rsidRDefault="008E22E2" w:rsidP="008E22E2">
      <w:pPr>
        <w:rPr>
          <w:rFonts w:ascii="Aptos" w:hAnsi="Aptos"/>
          <w:szCs w:val="22"/>
        </w:rPr>
      </w:pPr>
    </w:p>
    <w:tbl>
      <w:tblPr>
        <w:tblW w:w="140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3"/>
        <w:gridCol w:w="7230"/>
      </w:tblGrid>
      <w:tr w:rsidR="008E22E2" w:rsidRPr="007573B4" w14:paraId="51774272" w14:textId="77777777">
        <w:tc>
          <w:tcPr>
            <w:tcW w:w="14063" w:type="dxa"/>
            <w:gridSpan w:val="2"/>
            <w:shd w:val="clear" w:color="auto" w:fill="E6E6E6" w:themeFill="background1" w:themeFillShade="E6"/>
          </w:tcPr>
          <w:p w14:paraId="42FF2690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b/>
                <w:bCs/>
                <w:szCs w:val="22"/>
              </w:rPr>
            </w:pPr>
            <w:r w:rsidRPr="007573B4">
              <w:rPr>
                <w:rFonts w:ascii="Aptos" w:hAnsi="Aptos" w:cs="Lucida Sans Unicode"/>
                <w:b/>
                <w:bCs/>
                <w:szCs w:val="22"/>
              </w:rPr>
              <w:t>Adres- en contactgegevens deelnemer</w:t>
            </w:r>
          </w:p>
        </w:tc>
      </w:tr>
      <w:tr w:rsidR="008E22E2" w:rsidRPr="007573B4" w14:paraId="11AF3166" w14:textId="77777777">
        <w:tc>
          <w:tcPr>
            <w:tcW w:w="6833" w:type="dxa"/>
          </w:tcPr>
          <w:p w14:paraId="673CEAF9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  <w:r w:rsidRPr="007573B4">
              <w:rPr>
                <w:rFonts w:ascii="Aptos" w:hAnsi="Aptos" w:cs="Lucida Sans Unicode"/>
                <w:szCs w:val="22"/>
              </w:rPr>
              <w:t>Naam van het bedrijf</w:t>
            </w:r>
          </w:p>
        </w:tc>
        <w:tc>
          <w:tcPr>
            <w:tcW w:w="7230" w:type="dxa"/>
          </w:tcPr>
          <w:p w14:paraId="270F5150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</w:p>
        </w:tc>
      </w:tr>
      <w:tr w:rsidR="008E22E2" w:rsidRPr="007573B4" w14:paraId="3869A508" w14:textId="77777777">
        <w:tc>
          <w:tcPr>
            <w:tcW w:w="6833" w:type="dxa"/>
          </w:tcPr>
          <w:p w14:paraId="0906C689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  <w:r w:rsidRPr="007573B4">
              <w:rPr>
                <w:rFonts w:ascii="Aptos" w:hAnsi="Aptos"/>
                <w:bCs/>
                <w:szCs w:val="22"/>
                <w:lang w:eastAsia="en-US"/>
              </w:rPr>
              <w:t>Adres</w:t>
            </w:r>
          </w:p>
        </w:tc>
        <w:tc>
          <w:tcPr>
            <w:tcW w:w="7230" w:type="dxa"/>
          </w:tcPr>
          <w:p w14:paraId="63FB3D40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</w:p>
        </w:tc>
      </w:tr>
      <w:tr w:rsidR="008E22E2" w:rsidRPr="007573B4" w14:paraId="6719F3A7" w14:textId="77777777">
        <w:tc>
          <w:tcPr>
            <w:tcW w:w="6833" w:type="dxa"/>
          </w:tcPr>
          <w:p w14:paraId="47ECE325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  <w:r w:rsidRPr="007573B4">
              <w:rPr>
                <w:rFonts w:ascii="Aptos" w:hAnsi="Aptos"/>
                <w:bCs/>
                <w:szCs w:val="22"/>
                <w:lang w:eastAsia="en-US"/>
              </w:rPr>
              <w:t>Postcode en Plaats</w:t>
            </w:r>
          </w:p>
        </w:tc>
        <w:tc>
          <w:tcPr>
            <w:tcW w:w="7230" w:type="dxa"/>
          </w:tcPr>
          <w:p w14:paraId="65D2E7F8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</w:p>
        </w:tc>
      </w:tr>
      <w:tr w:rsidR="008E22E2" w:rsidRPr="007573B4" w14:paraId="0F1E5B0C" w14:textId="77777777">
        <w:tc>
          <w:tcPr>
            <w:tcW w:w="6833" w:type="dxa"/>
          </w:tcPr>
          <w:p w14:paraId="69A53059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  <w:r w:rsidRPr="007573B4">
              <w:rPr>
                <w:rFonts w:ascii="Aptos" w:hAnsi="Aptos"/>
                <w:bCs/>
                <w:szCs w:val="22"/>
                <w:lang w:eastAsia="en-US"/>
              </w:rPr>
              <w:t>Naam contactpersoon</w:t>
            </w:r>
          </w:p>
        </w:tc>
        <w:tc>
          <w:tcPr>
            <w:tcW w:w="7230" w:type="dxa"/>
          </w:tcPr>
          <w:p w14:paraId="013CA8A4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</w:p>
        </w:tc>
      </w:tr>
      <w:tr w:rsidR="008E22E2" w:rsidRPr="007573B4" w14:paraId="317D1377" w14:textId="77777777">
        <w:tc>
          <w:tcPr>
            <w:tcW w:w="6833" w:type="dxa"/>
          </w:tcPr>
          <w:p w14:paraId="1A978912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  <w:r w:rsidRPr="007573B4">
              <w:rPr>
                <w:rFonts w:ascii="Aptos" w:hAnsi="Aptos"/>
                <w:bCs/>
                <w:szCs w:val="22"/>
                <w:lang w:eastAsia="en-US"/>
              </w:rPr>
              <w:t>Functie contactpersoon</w:t>
            </w:r>
          </w:p>
        </w:tc>
        <w:tc>
          <w:tcPr>
            <w:tcW w:w="7230" w:type="dxa"/>
          </w:tcPr>
          <w:p w14:paraId="42722EE0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</w:p>
        </w:tc>
      </w:tr>
      <w:tr w:rsidR="008E22E2" w:rsidRPr="007573B4" w14:paraId="2F902786" w14:textId="77777777">
        <w:tc>
          <w:tcPr>
            <w:tcW w:w="6833" w:type="dxa"/>
          </w:tcPr>
          <w:p w14:paraId="26609459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  <w:r w:rsidRPr="007573B4">
              <w:rPr>
                <w:rFonts w:ascii="Aptos" w:hAnsi="Aptos"/>
                <w:bCs/>
                <w:szCs w:val="22"/>
                <w:lang w:eastAsia="en-US"/>
              </w:rPr>
              <w:t>Telefoonnummer contactpersoon</w:t>
            </w:r>
          </w:p>
        </w:tc>
        <w:tc>
          <w:tcPr>
            <w:tcW w:w="7230" w:type="dxa"/>
          </w:tcPr>
          <w:p w14:paraId="6227E52F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</w:p>
        </w:tc>
      </w:tr>
      <w:tr w:rsidR="008E22E2" w:rsidRPr="007573B4" w14:paraId="640818D2" w14:textId="77777777">
        <w:tc>
          <w:tcPr>
            <w:tcW w:w="6833" w:type="dxa"/>
          </w:tcPr>
          <w:p w14:paraId="4849054A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  <w:r w:rsidRPr="007573B4">
              <w:rPr>
                <w:rFonts w:ascii="Aptos" w:hAnsi="Aptos"/>
                <w:bCs/>
                <w:szCs w:val="22"/>
                <w:lang w:eastAsia="en-US"/>
              </w:rPr>
              <w:t>E-mailadres contactpersoon</w:t>
            </w:r>
          </w:p>
        </w:tc>
        <w:tc>
          <w:tcPr>
            <w:tcW w:w="7230" w:type="dxa"/>
          </w:tcPr>
          <w:p w14:paraId="345CB7E8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</w:p>
        </w:tc>
      </w:tr>
      <w:tr w:rsidR="008E22E2" w:rsidRPr="007573B4" w14:paraId="3951B065" w14:textId="77777777">
        <w:tc>
          <w:tcPr>
            <w:tcW w:w="6833" w:type="dxa"/>
          </w:tcPr>
          <w:p w14:paraId="25AD0C74" w14:textId="5D2513A8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/>
                <w:bCs/>
                <w:szCs w:val="22"/>
                <w:lang w:eastAsia="en-US"/>
              </w:rPr>
            </w:pPr>
            <w:bookmarkStart w:id="0" w:name="_Hlk164952464"/>
            <w:r w:rsidRPr="007573B4">
              <w:rPr>
                <w:rFonts w:ascii="Aptos" w:hAnsi="Aptos" w:cs="Lucida Sans Unicode"/>
                <w:szCs w:val="22"/>
              </w:rPr>
              <w:t>Bent u bereid op verzoek een persoonlijke toelichting op uw antwoorden te geven</w:t>
            </w:r>
            <w:r w:rsidR="00631DD5" w:rsidRPr="007573B4">
              <w:rPr>
                <w:rFonts w:ascii="Aptos" w:hAnsi="Aptos" w:cs="Lucida Sans Unicode"/>
                <w:szCs w:val="22"/>
              </w:rPr>
              <w:t>?</w:t>
            </w:r>
            <w:r w:rsidRPr="007573B4">
              <w:rPr>
                <w:rFonts w:ascii="Aptos" w:hAnsi="Aptos" w:cs="Lucida Sans Unicode"/>
                <w:szCs w:val="22"/>
              </w:rPr>
              <w:t xml:space="preserve"> </w:t>
            </w:r>
            <w:bookmarkEnd w:id="0"/>
          </w:p>
        </w:tc>
        <w:tc>
          <w:tcPr>
            <w:tcW w:w="7230" w:type="dxa"/>
          </w:tcPr>
          <w:p w14:paraId="7AC381A6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</w:p>
        </w:tc>
      </w:tr>
    </w:tbl>
    <w:p w14:paraId="0DE8EC89" w14:textId="77777777" w:rsidR="008E22E2" w:rsidRPr="007573B4" w:rsidRDefault="008E22E2" w:rsidP="008E22E2">
      <w:pPr>
        <w:rPr>
          <w:rFonts w:ascii="Aptos" w:hAnsi="Aptos"/>
          <w:szCs w:val="22"/>
        </w:rPr>
      </w:pPr>
    </w:p>
    <w:tbl>
      <w:tblPr>
        <w:tblW w:w="140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6268"/>
        <w:gridCol w:w="7220"/>
      </w:tblGrid>
      <w:tr w:rsidR="008E22E2" w:rsidRPr="007573B4" w14:paraId="689C1A41" w14:textId="77777777" w:rsidTr="64709912">
        <w:tc>
          <w:tcPr>
            <w:tcW w:w="6864" w:type="dxa"/>
            <w:gridSpan w:val="2"/>
            <w:shd w:val="clear" w:color="auto" w:fill="E6E6E6"/>
          </w:tcPr>
          <w:p w14:paraId="3BC6EF14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b/>
                <w:bCs/>
                <w:szCs w:val="22"/>
              </w:rPr>
            </w:pPr>
            <w:r w:rsidRPr="007573B4">
              <w:rPr>
                <w:rFonts w:ascii="Aptos" w:hAnsi="Aptos" w:cs="Lucida Sans Unicode"/>
                <w:b/>
                <w:bCs/>
                <w:szCs w:val="22"/>
              </w:rPr>
              <w:t>Vragen marktconsultatie</w:t>
            </w:r>
          </w:p>
        </w:tc>
        <w:tc>
          <w:tcPr>
            <w:tcW w:w="7220" w:type="dxa"/>
            <w:shd w:val="clear" w:color="auto" w:fill="E6E6E6"/>
          </w:tcPr>
          <w:p w14:paraId="59CEABA7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b/>
                <w:bCs/>
                <w:szCs w:val="22"/>
              </w:rPr>
            </w:pPr>
            <w:r w:rsidRPr="007573B4">
              <w:rPr>
                <w:rFonts w:ascii="Aptos" w:hAnsi="Aptos" w:cs="Lucida Sans Unicode"/>
                <w:b/>
                <w:bCs/>
                <w:szCs w:val="22"/>
              </w:rPr>
              <w:t>Antwoord</w:t>
            </w:r>
          </w:p>
        </w:tc>
      </w:tr>
      <w:tr w:rsidR="008E22E2" w:rsidRPr="007573B4" w14:paraId="5274467D" w14:textId="77777777" w:rsidTr="00961E36">
        <w:tc>
          <w:tcPr>
            <w:tcW w:w="596" w:type="dxa"/>
          </w:tcPr>
          <w:p w14:paraId="0A68A188" w14:textId="7ABB74B7" w:rsidR="008E22E2" w:rsidRPr="007573B4" w:rsidRDefault="00F369A7" w:rsidP="007F06FC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1</w:t>
            </w:r>
          </w:p>
        </w:tc>
        <w:tc>
          <w:tcPr>
            <w:tcW w:w="6268" w:type="dxa"/>
          </w:tcPr>
          <w:p w14:paraId="6B098C8F" w14:textId="3E1939E8" w:rsidR="008E22E2" w:rsidRPr="007573B4" w:rsidRDefault="008E22E2" w:rsidP="007F06FC">
            <w:pPr>
              <w:rPr>
                <w:rFonts w:ascii="Aptos" w:hAnsi="Aptos" w:cs="Lucida Sans Unicode"/>
              </w:rPr>
            </w:pPr>
            <w:r w:rsidRPr="007573B4">
              <w:rPr>
                <w:rFonts w:ascii="Aptos" w:hAnsi="Aptos" w:cs="Lucida Sans Unicode"/>
              </w:rPr>
              <w:t xml:space="preserve">Kunt u een korte schets van uw organisatie (partners en klantenkring) geven en een schets van relevante zaken zoals: In welke marktsegmenten bent u gespecialiseerd? </w:t>
            </w:r>
            <w:r w:rsidR="004E2EF3" w:rsidRPr="007573B4">
              <w:rPr>
                <w:rFonts w:ascii="Aptos" w:hAnsi="Aptos" w:cs="Lucida Sans Unicode"/>
              </w:rPr>
              <w:t>(Nieuw</w:t>
            </w:r>
            <w:r w:rsidR="4B106A50" w:rsidRPr="007573B4">
              <w:rPr>
                <w:rFonts w:ascii="Aptos" w:hAnsi="Aptos" w:cs="Lucida Sans Unicode"/>
              </w:rPr>
              <w:t xml:space="preserve">e </w:t>
            </w:r>
            <w:r w:rsidR="004E2EF3" w:rsidRPr="007573B4">
              <w:rPr>
                <w:rFonts w:ascii="Aptos" w:hAnsi="Aptos" w:cs="Lucida Sans Unicode"/>
              </w:rPr>
              <w:t>levering, refurbished, etc.)</w:t>
            </w:r>
          </w:p>
        </w:tc>
        <w:tc>
          <w:tcPr>
            <w:tcW w:w="7220" w:type="dxa"/>
          </w:tcPr>
          <w:p w14:paraId="686245F4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</w:p>
          <w:p w14:paraId="1D229329" w14:textId="77777777" w:rsidR="008E22E2" w:rsidRPr="007573B4" w:rsidRDefault="008E22E2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</w:p>
        </w:tc>
      </w:tr>
      <w:tr w:rsidR="008E22E2" w:rsidRPr="007573B4" w14:paraId="78BFE554" w14:textId="77777777" w:rsidTr="64709912">
        <w:tc>
          <w:tcPr>
            <w:tcW w:w="596" w:type="dxa"/>
          </w:tcPr>
          <w:p w14:paraId="210C17F0" w14:textId="04799B8D" w:rsidR="008E22E2" w:rsidRPr="007573B4" w:rsidRDefault="00F369A7" w:rsidP="007F06FC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2</w:t>
            </w:r>
          </w:p>
        </w:tc>
        <w:tc>
          <w:tcPr>
            <w:tcW w:w="6268" w:type="dxa"/>
          </w:tcPr>
          <w:p w14:paraId="67FF2116" w14:textId="2708B144" w:rsidR="008E22E2" w:rsidRPr="007573B4" w:rsidRDefault="008E22E2" w:rsidP="007F06FC">
            <w:pPr>
              <w:rPr>
                <w:rFonts w:ascii="Aptos" w:hAnsi="Aptos" w:cs="Lucida Sans Unicode"/>
              </w:rPr>
            </w:pPr>
            <w:r w:rsidRPr="007573B4">
              <w:rPr>
                <w:rFonts w:ascii="Aptos" w:hAnsi="Aptos" w:cs="Lucida Sans Unicode"/>
              </w:rPr>
              <w:t xml:space="preserve">Over welke certificeringen beschikt uw organisatie, zijn nodig voor goede uitvoering </w:t>
            </w:r>
            <w:r w:rsidR="003A5063" w:rsidRPr="007573B4">
              <w:rPr>
                <w:rFonts w:ascii="Aptos" w:hAnsi="Aptos" w:cs="Lucida Sans Unicode"/>
              </w:rPr>
              <w:t xml:space="preserve">van de </w:t>
            </w:r>
            <w:r w:rsidR="003E4969" w:rsidRPr="007573B4">
              <w:rPr>
                <w:rFonts w:ascii="Aptos" w:hAnsi="Aptos" w:cs="Lucida Sans Unicode"/>
              </w:rPr>
              <w:t>opdracht</w:t>
            </w:r>
            <w:r w:rsidR="00791DAC" w:rsidRPr="007573B4">
              <w:rPr>
                <w:rFonts w:ascii="Aptos" w:hAnsi="Aptos" w:cs="Lucida Sans Unicode"/>
              </w:rPr>
              <w:t>, dan wel zijn verplicht</w:t>
            </w:r>
            <w:r w:rsidRPr="007573B4">
              <w:rPr>
                <w:rFonts w:ascii="Aptos" w:hAnsi="Aptos" w:cs="Lucida Sans Unicode"/>
              </w:rPr>
              <w:t xml:space="preserve"> (denk aan ISO 9001, ISO 14001, </w:t>
            </w:r>
            <w:r w:rsidR="58F96848" w:rsidRPr="007573B4">
              <w:rPr>
                <w:rFonts w:ascii="Aptos" w:hAnsi="Aptos" w:cs="Lucida Sans Unicode"/>
              </w:rPr>
              <w:t>NEN</w:t>
            </w:r>
            <w:r w:rsidR="006511EF" w:rsidRPr="007573B4">
              <w:rPr>
                <w:rFonts w:ascii="Aptos" w:hAnsi="Aptos" w:cs="Lucida Sans Unicode"/>
              </w:rPr>
              <w:t>-EN</w:t>
            </w:r>
            <w:r w:rsidR="58F96848" w:rsidRPr="007573B4">
              <w:rPr>
                <w:rFonts w:ascii="Aptos" w:hAnsi="Aptos" w:cs="Lucida Sans Unicode"/>
              </w:rPr>
              <w:t xml:space="preserve">  normen, </w:t>
            </w:r>
            <w:r w:rsidRPr="007573B4">
              <w:rPr>
                <w:rFonts w:ascii="Aptos" w:hAnsi="Aptos" w:cs="Lucida Sans Unicode"/>
              </w:rPr>
              <w:t>etc</w:t>
            </w:r>
            <w:r w:rsidR="00CA190D" w:rsidRPr="007573B4">
              <w:rPr>
                <w:rFonts w:ascii="Aptos" w:hAnsi="Aptos" w:cs="Lucida Sans Unicode"/>
              </w:rPr>
              <w:t>.</w:t>
            </w:r>
            <w:r w:rsidRPr="007573B4">
              <w:rPr>
                <w:rFonts w:ascii="Aptos" w:hAnsi="Aptos" w:cs="Lucida Sans Unicode"/>
              </w:rPr>
              <w:t>)?</w:t>
            </w:r>
          </w:p>
        </w:tc>
        <w:tc>
          <w:tcPr>
            <w:tcW w:w="7220" w:type="dxa"/>
          </w:tcPr>
          <w:p w14:paraId="41A52D19" w14:textId="32F4FE1A" w:rsidR="008E22E2" w:rsidRPr="007573B4" w:rsidRDefault="004E2EF3" w:rsidP="007F06FC">
            <w:pPr>
              <w:pStyle w:val="Lijst"/>
              <w:numPr>
                <w:ilvl w:val="0"/>
                <w:numId w:val="0"/>
              </w:numPr>
              <w:spacing w:line="240" w:lineRule="atLeast"/>
              <w:rPr>
                <w:rFonts w:ascii="Aptos" w:hAnsi="Aptos" w:cs="Lucida Sans Unicode"/>
                <w:szCs w:val="22"/>
              </w:rPr>
            </w:pPr>
            <w:r w:rsidRPr="007573B4">
              <w:rPr>
                <w:rFonts w:ascii="Aptos" w:hAnsi="Aptos" w:cs="Lucida Sans Unicode"/>
                <w:szCs w:val="22"/>
              </w:rPr>
              <w:t xml:space="preserve"> </w:t>
            </w:r>
          </w:p>
        </w:tc>
      </w:tr>
      <w:tr w:rsidR="008E22E2" w:rsidRPr="007573B4" w14:paraId="33CE0373" w14:textId="77777777" w:rsidTr="007573B4">
        <w:tc>
          <w:tcPr>
            <w:tcW w:w="596" w:type="dxa"/>
          </w:tcPr>
          <w:p w14:paraId="51FB0681" w14:textId="4851287E" w:rsidR="008E22E2" w:rsidRPr="007573B4" w:rsidRDefault="00F369A7" w:rsidP="007F06FC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3</w:t>
            </w:r>
          </w:p>
        </w:tc>
        <w:tc>
          <w:tcPr>
            <w:tcW w:w="6268" w:type="dxa"/>
          </w:tcPr>
          <w:p w14:paraId="26357069" w14:textId="15F76A95" w:rsidR="008E22E2" w:rsidRPr="007573B4" w:rsidRDefault="008E22E2" w:rsidP="007F06FC">
            <w:pPr>
              <w:rPr>
                <w:rFonts w:ascii="Aptos" w:hAnsi="Aptos" w:cs="Lucida Sans Unicode"/>
                <w:szCs w:val="22"/>
                <w:highlight w:val="yellow"/>
              </w:rPr>
            </w:pPr>
            <w:r w:rsidRPr="007573B4">
              <w:rPr>
                <w:rFonts w:ascii="Aptos" w:hAnsi="Aptos" w:cs="Lucida Sans Unicode"/>
                <w:szCs w:val="22"/>
              </w:rPr>
              <w:t>Welke overeenkomstduur adviseert u de gemeente en waarom?</w:t>
            </w:r>
          </w:p>
        </w:tc>
        <w:tc>
          <w:tcPr>
            <w:tcW w:w="7220" w:type="dxa"/>
          </w:tcPr>
          <w:p w14:paraId="6B26350C" w14:textId="77777777" w:rsidR="008E22E2" w:rsidRPr="007573B4" w:rsidRDefault="008E22E2" w:rsidP="007F06FC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8E22E2" w:rsidRPr="007573B4" w14:paraId="3A4507DC" w14:textId="77777777" w:rsidTr="64709912">
        <w:tc>
          <w:tcPr>
            <w:tcW w:w="596" w:type="dxa"/>
          </w:tcPr>
          <w:p w14:paraId="13ACDCDC" w14:textId="6C8B536C" w:rsidR="008E22E2" w:rsidRPr="007573B4" w:rsidRDefault="00F369A7" w:rsidP="007F06FC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4</w:t>
            </w:r>
          </w:p>
        </w:tc>
        <w:tc>
          <w:tcPr>
            <w:tcW w:w="6268" w:type="dxa"/>
          </w:tcPr>
          <w:p w14:paraId="69A1AAA7" w14:textId="6736BD01" w:rsidR="008E22E2" w:rsidRPr="007573B4" w:rsidRDefault="008E22E2" w:rsidP="007F06FC">
            <w:pPr>
              <w:rPr>
                <w:rFonts w:ascii="Aptos" w:hAnsi="Aptos" w:cs="Lucida Sans Unicode"/>
                <w:szCs w:val="22"/>
              </w:rPr>
            </w:pPr>
            <w:r w:rsidRPr="00583B03">
              <w:rPr>
                <w:rFonts w:ascii="Aptos" w:hAnsi="Aptos" w:cs="Lucida Sans Unicode"/>
                <w:szCs w:val="22"/>
              </w:rPr>
              <w:t>Op welke kwalitatieve criteria zou u als inschrijvende partij de opdracht gegund willen krijgen? (Met andere woorden: waarin denkt u zich te onderscheiden in de markt</w:t>
            </w:r>
            <w:r w:rsidR="00583B03">
              <w:rPr>
                <w:rFonts w:ascii="Aptos" w:hAnsi="Aptos" w:cs="Lucida Sans Unicode"/>
                <w:szCs w:val="22"/>
              </w:rPr>
              <w:t>?</w:t>
            </w:r>
            <w:r w:rsidRPr="00583B03">
              <w:rPr>
                <w:rFonts w:ascii="Aptos" w:hAnsi="Aptos" w:cs="Lucida Sans Unicode"/>
                <w:szCs w:val="22"/>
              </w:rPr>
              <w:t>)</w:t>
            </w:r>
          </w:p>
        </w:tc>
        <w:tc>
          <w:tcPr>
            <w:tcW w:w="7220" w:type="dxa"/>
          </w:tcPr>
          <w:p w14:paraId="7A1CB47D" w14:textId="77777777" w:rsidR="008E22E2" w:rsidRPr="007573B4" w:rsidRDefault="008E22E2" w:rsidP="007F06FC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EB1F36" w:rsidRPr="007573B4" w14:paraId="4191C8C4" w14:textId="77777777" w:rsidTr="64709912">
        <w:tc>
          <w:tcPr>
            <w:tcW w:w="596" w:type="dxa"/>
          </w:tcPr>
          <w:p w14:paraId="6B62BAC4" w14:textId="380C346C" w:rsidR="00EB1F36" w:rsidRPr="007573B4" w:rsidRDefault="00F369A7" w:rsidP="00EB1F36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5</w:t>
            </w:r>
          </w:p>
        </w:tc>
        <w:tc>
          <w:tcPr>
            <w:tcW w:w="6268" w:type="dxa"/>
          </w:tcPr>
          <w:p w14:paraId="45A3E006" w14:textId="3C5843D2" w:rsidR="00EB1F36" w:rsidRPr="007573B4" w:rsidRDefault="00EB1F36" w:rsidP="00EB1F36">
            <w:pPr>
              <w:rPr>
                <w:rFonts w:ascii="Aptos" w:hAnsi="Aptos" w:cs="Lucida Sans Unicode"/>
                <w:szCs w:val="22"/>
                <w:highlight w:val="yellow"/>
              </w:rPr>
            </w:pPr>
            <w:r w:rsidRPr="007573B4">
              <w:rPr>
                <w:rFonts w:ascii="Aptos" w:hAnsi="Aptos"/>
              </w:rPr>
              <w:t xml:space="preserve">Welke </w:t>
            </w:r>
            <w:r w:rsidR="00692F29">
              <w:rPr>
                <w:rFonts w:ascii="Aptos" w:hAnsi="Aptos"/>
              </w:rPr>
              <w:t xml:space="preserve">(technologische) </w:t>
            </w:r>
            <w:r w:rsidRPr="007573B4">
              <w:rPr>
                <w:rFonts w:ascii="Aptos" w:hAnsi="Aptos"/>
              </w:rPr>
              <w:t>ontwikkelingen ziet u momenteel op het gebied van (kantoor)meubilair, en hoe speelt u hierop in?</w:t>
            </w:r>
          </w:p>
        </w:tc>
        <w:tc>
          <w:tcPr>
            <w:tcW w:w="7220" w:type="dxa"/>
          </w:tcPr>
          <w:p w14:paraId="3AD61288" w14:textId="77777777" w:rsidR="00EB1F36" w:rsidRPr="007573B4" w:rsidRDefault="00EB1F36" w:rsidP="00EB1F36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EB1F36" w:rsidRPr="007573B4" w14:paraId="20176FA6" w14:textId="77777777" w:rsidTr="64709912">
        <w:tc>
          <w:tcPr>
            <w:tcW w:w="596" w:type="dxa"/>
          </w:tcPr>
          <w:p w14:paraId="566FC067" w14:textId="4743D326" w:rsidR="00EB1F36" w:rsidRPr="007573B4" w:rsidRDefault="00F369A7" w:rsidP="00EB1F36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lastRenderedPageBreak/>
              <w:t>6</w:t>
            </w:r>
          </w:p>
          <w:p w14:paraId="2EFECDDF" w14:textId="77777777" w:rsidR="00EB1F36" w:rsidRPr="007573B4" w:rsidRDefault="00EB1F36" w:rsidP="00EB1F36">
            <w:pPr>
              <w:rPr>
                <w:rFonts w:ascii="Aptos" w:hAnsi="Aptos" w:cs="Lucida Sans Unicode"/>
                <w:szCs w:val="22"/>
              </w:rPr>
            </w:pPr>
          </w:p>
        </w:tc>
        <w:tc>
          <w:tcPr>
            <w:tcW w:w="6268" w:type="dxa"/>
          </w:tcPr>
          <w:p w14:paraId="002CB696" w14:textId="2A384DE2" w:rsidR="00EB1F36" w:rsidRPr="007573B4" w:rsidRDefault="00EB1F36" w:rsidP="00EB1F36">
            <w:pPr>
              <w:rPr>
                <w:rFonts w:ascii="Aptos" w:hAnsi="Aptos" w:cs="Lucida Sans Unicode"/>
                <w:szCs w:val="22"/>
                <w:highlight w:val="yellow"/>
              </w:rPr>
            </w:pPr>
            <w:r w:rsidRPr="007573B4">
              <w:rPr>
                <w:rFonts w:ascii="Aptos" w:hAnsi="Aptos"/>
              </w:rPr>
              <w:t>Ziet u mogelijkheden voor alternatieve contractvormen zoals lease of product as a service, en wat zou dit betekenen voor de gemeente?</w:t>
            </w:r>
          </w:p>
        </w:tc>
        <w:tc>
          <w:tcPr>
            <w:tcW w:w="7220" w:type="dxa"/>
          </w:tcPr>
          <w:p w14:paraId="4E655269" w14:textId="77777777" w:rsidR="00EB1F36" w:rsidRPr="007573B4" w:rsidRDefault="00EB1F36" w:rsidP="00EB1F36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4515BA" w:rsidRPr="007573B4" w14:paraId="6DFBBB90" w14:textId="77777777" w:rsidTr="64709912">
        <w:tc>
          <w:tcPr>
            <w:tcW w:w="596" w:type="dxa"/>
          </w:tcPr>
          <w:p w14:paraId="50EF15E0" w14:textId="10083053" w:rsidR="004515BA" w:rsidRPr="007573B4" w:rsidRDefault="00F369A7" w:rsidP="004515BA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7</w:t>
            </w:r>
          </w:p>
        </w:tc>
        <w:tc>
          <w:tcPr>
            <w:tcW w:w="6268" w:type="dxa"/>
          </w:tcPr>
          <w:p w14:paraId="7F272337" w14:textId="2409D11D" w:rsidR="004515BA" w:rsidRPr="007573B4" w:rsidRDefault="004515BA" w:rsidP="004515BA">
            <w:pPr>
              <w:rPr>
                <w:rFonts w:ascii="Aptos" w:hAnsi="Aptos"/>
              </w:rPr>
            </w:pPr>
            <w:r w:rsidRPr="007573B4">
              <w:rPr>
                <w:rFonts w:ascii="Aptos" w:hAnsi="Aptos"/>
              </w:rPr>
              <w:t>Welke prijs- en indexeringssystematiek is gebruikelijk in de markt, en wat adviseert u de gemeente toe te passen?</w:t>
            </w:r>
          </w:p>
        </w:tc>
        <w:tc>
          <w:tcPr>
            <w:tcW w:w="7220" w:type="dxa"/>
          </w:tcPr>
          <w:p w14:paraId="1B7EE3F4" w14:textId="77777777" w:rsidR="004515BA" w:rsidRPr="007573B4" w:rsidRDefault="004515BA" w:rsidP="004515BA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4515BA" w:rsidRPr="007573B4" w14:paraId="0BB953ED" w14:textId="77777777" w:rsidTr="64709912">
        <w:tc>
          <w:tcPr>
            <w:tcW w:w="596" w:type="dxa"/>
          </w:tcPr>
          <w:p w14:paraId="5BAECAFA" w14:textId="253299A0" w:rsidR="004515BA" w:rsidRPr="007573B4" w:rsidRDefault="00F369A7" w:rsidP="004515BA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8</w:t>
            </w:r>
          </w:p>
        </w:tc>
        <w:tc>
          <w:tcPr>
            <w:tcW w:w="6268" w:type="dxa"/>
          </w:tcPr>
          <w:p w14:paraId="0711AD4B" w14:textId="77777777" w:rsidR="00F45521" w:rsidRPr="007573B4" w:rsidRDefault="00F45521" w:rsidP="00F45521">
            <w:pPr>
              <w:spacing w:line="300" w:lineRule="atLeast"/>
              <w:rPr>
                <w:rFonts w:ascii="Aptos" w:hAnsi="Aptos"/>
                <w:szCs w:val="22"/>
              </w:rPr>
            </w:pPr>
            <w:r w:rsidRPr="007573B4">
              <w:rPr>
                <w:rFonts w:ascii="Aptos" w:hAnsi="Aptos"/>
                <w:szCs w:val="22"/>
              </w:rPr>
              <w:t>In hoeverre maakt u momenteel gebruik van de inzet van mensen met een afstand tot de arbeidsmarkt binnen uw dienstverlening (SROI)?</w:t>
            </w:r>
          </w:p>
          <w:p w14:paraId="4C31D197" w14:textId="77777777" w:rsidR="00F45521" w:rsidRPr="007573B4" w:rsidRDefault="00F45521" w:rsidP="00F45521">
            <w:pPr>
              <w:rPr>
                <w:rFonts w:ascii="Aptos" w:hAnsi="Aptos"/>
                <w:szCs w:val="22"/>
              </w:rPr>
            </w:pPr>
          </w:p>
          <w:p w14:paraId="5BADAEFD" w14:textId="2E42624D" w:rsidR="00F17C69" w:rsidRPr="007573B4" w:rsidRDefault="00F45521" w:rsidP="00F45521">
            <w:pPr>
              <w:rPr>
                <w:rFonts w:ascii="Aptos" w:hAnsi="Aptos"/>
              </w:rPr>
            </w:pPr>
            <w:r w:rsidRPr="007573B4">
              <w:rPr>
                <w:rFonts w:ascii="Aptos" w:hAnsi="Aptos"/>
                <w:szCs w:val="22"/>
              </w:rPr>
              <w:t>En in hoeverre denkt u dat er binnen de opdracht verdere invulling aan gegeven kan worden? </w:t>
            </w:r>
          </w:p>
        </w:tc>
        <w:tc>
          <w:tcPr>
            <w:tcW w:w="7220" w:type="dxa"/>
          </w:tcPr>
          <w:p w14:paraId="311EF568" w14:textId="77777777" w:rsidR="004515BA" w:rsidRPr="007573B4" w:rsidRDefault="004515BA" w:rsidP="004515BA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78666A" w:rsidRPr="007573B4" w14:paraId="5FD00145" w14:textId="77777777" w:rsidTr="64709912">
        <w:tc>
          <w:tcPr>
            <w:tcW w:w="596" w:type="dxa"/>
          </w:tcPr>
          <w:p w14:paraId="17CA991C" w14:textId="213C4ED1" w:rsidR="0078666A" w:rsidRPr="007573B4" w:rsidRDefault="00F369A7" w:rsidP="0078666A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9</w:t>
            </w:r>
          </w:p>
        </w:tc>
        <w:tc>
          <w:tcPr>
            <w:tcW w:w="6268" w:type="dxa"/>
          </w:tcPr>
          <w:p w14:paraId="526093EF" w14:textId="4554EDDE" w:rsidR="0078666A" w:rsidRPr="007573B4" w:rsidRDefault="0078666A" w:rsidP="0078666A">
            <w:pPr>
              <w:rPr>
                <w:rFonts w:ascii="Aptos" w:hAnsi="Aptos"/>
              </w:rPr>
            </w:pPr>
            <w:r w:rsidRPr="007573B4">
              <w:rPr>
                <w:rFonts w:ascii="Aptos" w:hAnsi="Aptos"/>
              </w:rPr>
              <w:t>Hoe ondersteunt u opdrachtgevers doorgaans bij assetmanagement, en welke mogelijkheden ziet u voor de gemeente op dit gebied? Denk aan digitale registratiesystemen, periodieke inventarisaties en een meerjarenonderhoudsplan.</w:t>
            </w:r>
          </w:p>
        </w:tc>
        <w:tc>
          <w:tcPr>
            <w:tcW w:w="7220" w:type="dxa"/>
          </w:tcPr>
          <w:p w14:paraId="5E182854" w14:textId="77777777" w:rsidR="0078666A" w:rsidRPr="007573B4" w:rsidRDefault="0078666A" w:rsidP="0078666A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78666A" w:rsidRPr="007573B4" w14:paraId="7C38A013" w14:textId="77777777" w:rsidTr="64709912">
        <w:tc>
          <w:tcPr>
            <w:tcW w:w="596" w:type="dxa"/>
          </w:tcPr>
          <w:p w14:paraId="057952B0" w14:textId="550BF5F7" w:rsidR="0078666A" w:rsidRPr="007573B4" w:rsidRDefault="00F369A7" w:rsidP="0078666A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10</w:t>
            </w:r>
          </w:p>
        </w:tc>
        <w:tc>
          <w:tcPr>
            <w:tcW w:w="6268" w:type="dxa"/>
          </w:tcPr>
          <w:p w14:paraId="1A65EA74" w14:textId="769C883C" w:rsidR="0078666A" w:rsidRPr="007573B4" w:rsidRDefault="0078666A" w:rsidP="0078666A">
            <w:pPr>
              <w:rPr>
                <w:rFonts w:ascii="Aptos" w:hAnsi="Aptos"/>
              </w:rPr>
            </w:pPr>
            <w:r w:rsidRPr="007573B4">
              <w:rPr>
                <w:rFonts w:ascii="Aptos" w:hAnsi="Aptos"/>
              </w:rPr>
              <w:t>Op welke andere manieren kunt u de gemeente ontzorgen, bijvoorbeeld op het gebied van projectbegeleiding</w:t>
            </w:r>
            <w:r w:rsidR="005013DF">
              <w:rPr>
                <w:rFonts w:ascii="Aptos" w:hAnsi="Aptos"/>
              </w:rPr>
              <w:t xml:space="preserve"> </w:t>
            </w:r>
            <w:r w:rsidRPr="007573B4">
              <w:rPr>
                <w:rFonts w:ascii="Aptos" w:hAnsi="Aptos"/>
              </w:rPr>
              <w:t>of inrichtingsadvies?</w:t>
            </w:r>
          </w:p>
        </w:tc>
        <w:tc>
          <w:tcPr>
            <w:tcW w:w="7220" w:type="dxa"/>
          </w:tcPr>
          <w:p w14:paraId="52E026AD" w14:textId="77777777" w:rsidR="0078666A" w:rsidRPr="007573B4" w:rsidRDefault="0078666A" w:rsidP="0078666A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78666A" w:rsidRPr="007573B4" w14:paraId="7ED2D69C" w14:textId="77777777" w:rsidTr="64709912">
        <w:tc>
          <w:tcPr>
            <w:tcW w:w="596" w:type="dxa"/>
          </w:tcPr>
          <w:p w14:paraId="3DCAD56F" w14:textId="49FBC592" w:rsidR="0078666A" w:rsidRPr="007573B4" w:rsidRDefault="00F369A7" w:rsidP="0078666A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11</w:t>
            </w:r>
          </w:p>
        </w:tc>
        <w:tc>
          <w:tcPr>
            <w:tcW w:w="6268" w:type="dxa"/>
          </w:tcPr>
          <w:p w14:paraId="296AD7D8" w14:textId="48F1D233" w:rsidR="0078666A" w:rsidRPr="007573B4" w:rsidRDefault="0078666A" w:rsidP="0078666A">
            <w:pPr>
              <w:rPr>
                <w:rFonts w:ascii="Aptos" w:hAnsi="Aptos"/>
              </w:rPr>
            </w:pPr>
            <w:r w:rsidRPr="007573B4">
              <w:rPr>
                <w:rFonts w:ascii="Aptos" w:hAnsi="Aptos"/>
              </w:rPr>
              <w:t xml:space="preserve">Wat is uw werkwijze op het gebied van </w:t>
            </w:r>
            <w:r w:rsidR="00797BF3">
              <w:rPr>
                <w:rFonts w:ascii="Aptos" w:hAnsi="Aptos"/>
              </w:rPr>
              <w:t xml:space="preserve">correctief </w:t>
            </w:r>
            <w:r w:rsidR="00BA0E69">
              <w:rPr>
                <w:rFonts w:ascii="Aptos" w:hAnsi="Aptos"/>
              </w:rPr>
              <w:t xml:space="preserve">en preventief </w:t>
            </w:r>
            <w:r w:rsidRPr="007573B4">
              <w:rPr>
                <w:rFonts w:ascii="Aptos" w:hAnsi="Aptos"/>
              </w:rPr>
              <w:t>onderhoud</w:t>
            </w:r>
            <w:r w:rsidR="00643B1B">
              <w:rPr>
                <w:rFonts w:ascii="Aptos" w:hAnsi="Aptos"/>
              </w:rPr>
              <w:t xml:space="preserve"> e</w:t>
            </w:r>
            <w:r w:rsidR="00F115C6">
              <w:rPr>
                <w:rFonts w:ascii="Aptos" w:hAnsi="Aptos"/>
              </w:rPr>
              <w:t>n rondom terugname en hergebruik?</w:t>
            </w:r>
          </w:p>
        </w:tc>
        <w:tc>
          <w:tcPr>
            <w:tcW w:w="7220" w:type="dxa"/>
          </w:tcPr>
          <w:p w14:paraId="02E74F1E" w14:textId="77777777" w:rsidR="0078666A" w:rsidRPr="007573B4" w:rsidRDefault="0078666A" w:rsidP="0078666A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78666A" w:rsidRPr="007573B4" w14:paraId="150252CC" w14:textId="77777777" w:rsidTr="64709912">
        <w:tc>
          <w:tcPr>
            <w:tcW w:w="596" w:type="dxa"/>
          </w:tcPr>
          <w:p w14:paraId="7D217731" w14:textId="110B0277" w:rsidR="0078666A" w:rsidRPr="007573B4" w:rsidRDefault="00F369A7" w:rsidP="0078666A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12</w:t>
            </w:r>
          </w:p>
        </w:tc>
        <w:tc>
          <w:tcPr>
            <w:tcW w:w="6268" w:type="dxa"/>
          </w:tcPr>
          <w:p w14:paraId="07E685E5" w14:textId="49E82DC8" w:rsidR="0078666A" w:rsidRPr="007573B4" w:rsidRDefault="0078666A" w:rsidP="0078666A">
            <w:pPr>
              <w:rPr>
                <w:rFonts w:ascii="Aptos" w:hAnsi="Aptos"/>
              </w:rPr>
            </w:pPr>
            <w:r w:rsidRPr="007573B4">
              <w:rPr>
                <w:rFonts w:ascii="Aptos" w:hAnsi="Aptos"/>
              </w:rPr>
              <w:t>Welke garantietermijnen zijn gebruikelijk voor zowel nieuw als gerefurbish</w:t>
            </w:r>
            <w:r w:rsidR="00D97856">
              <w:rPr>
                <w:rFonts w:ascii="Aptos" w:hAnsi="Aptos"/>
              </w:rPr>
              <w:t>e</w:t>
            </w:r>
            <w:r w:rsidRPr="007573B4">
              <w:rPr>
                <w:rFonts w:ascii="Aptos" w:hAnsi="Aptos"/>
              </w:rPr>
              <w:t>d meubilair, en wat valt hieronder?</w:t>
            </w:r>
          </w:p>
        </w:tc>
        <w:tc>
          <w:tcPr>
            <w:tcW w:w="7220" w:type="dxa"/>
          </w:tcPr>
          <w:p w14:paraId="31AB55AB" w14:textId="77777777" w:rsidR="0078666A" w:rsidRPr="007573B4" w:rsidRDefault="0078666A" w:rsidP="0078666A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78666A" w:rsidRPr="007573B4" w14:paraId="6296FFE4" w14:textId="77777777" w:rsidTr="64709912">
        <w:tc>
          <w:tcPr>
            <w:tcW w:w="596" w:type="dxa"/>
          </w:tcPr>
          <w:p w14:paraId="400BEE78" w14:textId="7DD2E852" w:rsidR="0078666A" w:rsidRPr="007573B4" w:rsidRDefault="00F369A7" w:rsidP="0078666A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13</w:t>
            </w:r>
          </w:p>
        </w:tc>
        <w:tc>
          <w:tcPr>
            <w:tcW w:w="6268" w:type="dxa"/>
          </w:tcPr>
          <w:p w14:paraId="24C83C73" w14:textId="4104BF5F" w:rsidR="0078666A" w:rsidRPr="007573B4" w:rsidRDefault="0078666A" w:rsidP="0078666A">
            <w:pPr>
              <w:rPr>
                <w:rFonts w:ascii="Aptos" w:hAnsi="Aptos"/>
              </w:rPr>
            </w:pPr>
            <w:r w:rsidRPr="007573B4">
              <w:rPr>
                <w:rFonts w:ascii="Aptos" w:hAnsi="Aptos"/>
              </w:rPr>
              <w:t>Welke aandachtspunten ziet u bij levering, opslag en montage?</w:t>
            </w:r>
          </w:p>
        </w:tc>
        <w:tc>
          <w:tcPr>
            <w:tcW w:w="7220" w:type="dxa"/>
          </w:tcPr>
          <w:p w14:paraId="30C3CCDD" w14:textId="77777777" w:rsidR="0078666A" w:rsidRPr="007573B4" w:rsidRDefault="0078666A" w:rsidP="0078666A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78666A" w:rsidRPr="007573B4" w14:paraId="5C16C35D" w14:textId="77777777" w:rsidTr="64709912">
        <w:tc>
          <w:tcPr>
            <w:tcW w:w="596" w:type="dxa"/>
          </w:tcPr>
          <w:p w14:paraId="03589FFF" w14:textId="48BA35D1" w:rsidR="0078666A" w:rsidRPr="007573B4" w:rsidRDefault="00F369A7" w:rsidP="0078666A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14</w:t>
            </w:r>
          </w:p>
        </w:tc>
        <w:tc>
          <w:tcPr>
            <w:tcW w:w="6268" w:type="dxa"/>
          </w:tcPr>
          <w:p w14:paraId="79FEB427" w14:textId="5996D7F4" w:rsidR="0078666A" w:rsidRPr="007573B4" w:rsidRDefault="00BD72CF" w:rsidP="0078666A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Welke mogelijkheden z</w:t>
            </w:r>
            <w:r w:rsidR="00F64133">
              <w:rPr>
                <w:rFonts w:ascii="Aptos" w:hAnsi="Aptos"/>
              </w:rPr>
              <w:t xml:space="preserve">iet u </w:t>
            </w:r>
            <w:r w:rsidR="00AC7ABF">
              <w:rPr>
                <w:rFonts w:ascii="Aptos" w:hAnsi="Aptos"/>
              </w:rPr>
              <w:t xml:space="preserve">om </w:t>
            </w:r>
            <w:r>
              <w:rPr>
                <w:rFonts w:ascii="Aptos" w:hAnsi="Aptos"/>
              </w:rPr>
              <w:t xml:space="preserve">regionale en lokale organisaties te betrekken binnen de opdracht? </w:t>
            </w:r>
          </w:p>
        </w:tc>
        <w:tc>
          <w:tcPr>
            <w:tcW w:w="7220" w:type="dxa"/>
          </w:tcPr>
          <w:p w14:paraId="3B52370D" w14:textId="77777777" w:rsidR="0078666A" w:rsidRPr="007573B4" w:rsidRDefault="0078666A" w:rsidP="0078666A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6652A3" w:rsidRPr="007573B4" w14:paraId="3ECFBE54" w14:textId="77777777" w:rsidTr="64709912">
        <w:tc>
          <w:tcPr>
            <w:tcW w:w="596" w:type="dxa"/>
          </w:tcPr>
          <w:p w14:paraId="1045BC90" w14:textId="2933F2A0" w:rsidR="006652A3" w:rsidRPr="007573B4" w:rsidRDefault="00F369A7" w:rsidP="006652A3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15</w:t>
            </w:r>
          </w:p>
        </w:tc>
        <w:tc>
          <w:tcPr>
            <w:tcW w:w="6268" w:type="dxa"/>
          </w:tcPr>
          <w:p w14:paraId="5E5F88EC" w14:textId="2C72F856" w:rsidR="006652A3" w:rsidRPr="007573B4" w:rsidRDefault="006652A3" w:rsidP="006652A3">
            <w:pPr>
              <w:rPr>
                <w:rFonts w:ascii="Aptos" w:hAnsi="Aptos"/>
              </w:rPr>
            </w:pPr>
            <w:r w:rsidRPr="007573B4">
              <w:rPr>
                <w:rFonts w:ascii="Aptos" w:hAnsi="Aptos"/>
              </w:rPr>
              <w:t>Welke mogelijkheden ziet u voor refurbishment en hergebruik van bestaand meubilair, en welk soort meubilair kunt u refurbishen?</w:t>
            </w:r>
          </w:p>
        </w:tc>
        <w:tc>
          <w:tcPr>
            <w:tcW w:w="7220" w:type="dxa"/>
          </w:tcPr>
          <w:p w14:paraId="1214B0CF" w14:textId="77777777" w:rsidR="006652A3" w:rsidRPr="007573B4" w:rsidRDefault="006652A3" w:rsidP="006652A3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6652A3" w:rsidRPr="007573B4" w14:paraId="1388C9C2" w14:textId="77777777" w:rsidTr="64709912">
        <w:tc>
          <w:tcPr>
            <w:tcW w:w="596" w:type="dxa"/>
          </w:tcPr>
          <w:p w14:paraId="612CABBE" w14:textId="2BA31497" w:rsidR="006652A3" w:rsidRPr="007573B4" w:rsidRDefault="00F369A7" w:rsidP="006652A3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lastRenderedPageBreak/>
              <w:t>16</w:t>
            </w:r>
          </w:p>
        </w:tc>
        <w:tc>
          <w:tcPr>
            <w:tcW w:w="6268" w:type="dxa"/>
          </w:tcPr>
          <w:p w14:paraId="09C577C9" w14:textId="51ADC2DF" w:rsidR="006652A3" w:rsidRPr="007573B4" w:rsidRDefault="006652A3" w:rsidP="006652A3">
            <w:pPr>
              <w:rPr>
                <w:rFonts w:ascii="Aptos" w:hAnsi="Aptos"/>
              </w:rPr>
            </w:pPr>
            <w:r w:rsidRPr="007573B4">
              <w:rPr>
                <w:rFonts w:ascii="Aptos" w:hAnsi="Aptos"/>
              </w:rPr>
              <w:t>Welke KPI's rondom duurzaamheid en circulariteit zijn gebruikelijk in de markt, en welke acht u haalbaar en toetsbaar binnen deze aanbesteding?</w:t>
            </w:r>
          </w:p>
        </w:tc>
        <w:tc>
          <w:tcPr>
            <w:tcW w:w="7220" w:type="dxa"/>
          </w:tcPr>
          <w:p w14:paraId="779112BD" w14:textId="77777777" w:rsidR="006652A3" w:rsidRPr="007573B4" w:rsidRDefault="006652A3" w:rsidP="006652A3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6652A3" w:rsidRPr="007573B4" w14:paraId="6580FFF8" w14:textId="77777777" w:rsidTr="64709912">
        <w:tc>
          <w:tcPr>
            <w:tcW w:w="596" w:type="dxa"/>
          </w:tcPr>
          <w:p w14:paraId="4B36D696" w14:textId="4FF2A477" w:rsidR="006652A3" w:rsidRPr="007573B4" w:rsidRDefault="00F369A7" w:rsidP="006652A3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17</w:t>
            </w:r>
          </w:p>
        </w:tc>
        <w:tc>
          <w:tcPr>
            <w:tcW w:w="6268" w:type="dxa"/>
          </w:tcPr>
          <w:p w14:paraId="11D31868" w14:textId="1219D7BB" w:rsidR="006652A3" w:rsidRPr="007573B4" w:rsidRDefault="006652A3" w:rsidP="006652A3">
            <w:pPr>
              <w:rPr>
                <w:rFonts w:ascii="Aptos" w:hAnsi="Aptos"/>
              </w:rPr>
            </w:pPr>
            <w:r w:rsidRPr="007573B4">
              <w:rPr>
                <w:rFonts w:ascii="Aptos" w:hAnsi="Aptos"/>
              </w:rPr>
              <w:t>Kunt u inzicht geven in de CO₂-footprint van uw producten en diensten, en zo ja, hoe maakt u dit inzichtelijk voor de gemeente?</w:t>
            </w:r>
          </w:p>
        </w:tc>
        <w:tc>
          <w:tcPr>
            <w:tcW w:w="7220" w:type="dxa"/>
          </w:tcPr>
          <w:p w14:paraId="6A5BF98A" w14:textId="77777777" w:rsidR="006652A3" w:rsidRPr="007573B4" w:rsidRDefault="006652A3" w:rsidP="006652A3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6652A3" w:rsidRPr="007573B4" w14:paraId="1A8A8EA2" w14:textId="77777777" w:rsidTr="64709912">
        <w:tc>
          <w:tcPr>
            <w:tcW w:w="596" w:type="dxa"/>
          </w:tcPr>
          <w:p w14:paraId="433A0D6A" w14:textId="4852B4E0" w:rsidR="006652A3" w:rsidRPr="007573B4" w:rsidRDefault="00F369A7" w:rsidP="006652A3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18</w:t>
            </w:r>
          </w:p>
        </w:tc>
        <w:tc>
          <w:tcPr>
            <w:tcW w:w="6268" w:type="dxa"/>
          </w:tcPr>
          <w:p w14:paraId="2521798B" w14:textId="0475D7EF" w:rsidR="006652A3" w:rsidRPr="007573B4" w:rsidRDefault="006652A3" w:rsidP="006652A3">
            <w:pPr>
              <w:rPr>
                <w:rFonts w:ascii="Aptos" w:hAnsi="Aptos"/>
              </w:rPr>
            </w:pPr>
            <w:r w:rsidRPr="007573B4">
              <w:rPr>
                <w:rFonts w:ascii="Aptos" w:hAnsi="Aptos"/>
              </w:rPr>
              <w:t>Kunt u een duurzaamheidsdashboard aanleveren, inclusief managementinformatie? Uit welke onderdelen bestaat dit doorgaans?</w:t>
            </w:r>
          </w:p>
        </w:tc>
        <w:tc>
          <w:tcPr>
            <w:tcW w:w="7220" w:type="dxa"/>
          </w:tcPr>
          <w:p w14:paraId="1040A1C4" w14:textId="77777777" w:rsidR="006652A3" w:rsidRPr="007573B4" w:rsidRDefault="006652A3" w:rsidP="006652A3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8E22E2" w:rsidRPr="007573B4" w14:paraId="3F457501" w14:textId="77777777" w:rsidTr="64709912">
        <w:tc>
          <w:tcPr>
            <w:tcW w:w="596" w:type="dxa"/>
          </w:tcPr>
          <w:p w14:paraId="140AFCA2" w14:textId="15161317" w:rsidR="008E22E2" w:rsidRPr="007573B4" w:rsidRDefault="00F369A7" w:rsidP="007F06FC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19</w:t>
            </w:r>
          </w:p>
        </w:tc>
        <w:tc>
          <w:tcPr>
            <w:tcW w:w="6268" w:type="dxa"/>
          </w:tcPr>
          <w:p w14:paraId="048A928B" w14:textId="0B0C67CC" w:rsidR="005E0525" w:rsidRPr="007573B4" w:rsidRDefault="0053618F" w:rsidP="005E0525">
            <w:pPr>
              <w:rPr>
                <w:rFonts w:ascii="Aptos" w:hAnsi="Aptos"/>
              </w:rPr>
            </w:pPr>
            <w:r w:rsidRPr="0053618F">
              <w:rPr>
                <w:rFonts w:ascii="Aptos" w:eastAsia="Calibri" w:hAnsi="Aptos" w:cs="Calibri"/>
                <w:szCs w:val="22"/>
              </w:rPr>
              <w:t>Denkt u de opdracht als omschreven in een geheel te kunnen uitvoeren of adviseert u een verdeling in percelen? En waarom?</w:t>
            </w:r>
            <w:r w:rsidR="00755649">
              <w:rPr>
                <w:rFonts w:ascii="Aptos" w:eastAsia="Calibri" w:hAnsi="Aptos" w:cs="Calibri"/>
                <w:szCs w:val="22"/>
              </w:rPr>
              <w:t xml:space="preserve"> </w:t>
            </w:r>
            <w:r w:rsidR="00755649" w:rsidRPr="00755649">
              <w:rPr>
                <w:rFonts w:ascii="Aptos" w:eastAsia="Calibri" w:hAnsi="Aptos" w:cs="Calibri"/>
                <w:szCs w:val="22"/>
              </w:rPr>
              <w:t xml:space="preserve">En </w:t>
            </w:r>
            <w:r w:rsidR="00755649">
              <w:rPr>
                <w:rFonts w:ascii="Aptos" w:eastAsia="Calibri" w:hAnsi="Aptos" w:cs="Calibri"/>
                <w:szCs w:val="22"/>
              </w:rPr>
              <w:t>w</w:t>
            </w:r>
            <w:r w:rsidR="00755649" w:rsidRPr="00755649">
              <w:rPr>
                <w:rFonts w:ascii="Aptos" w:eastAsia="Calibri" w:hAnsi="Aptos" w:cs="Calibri"/>
                <w:szCs w:val="22"/>
              </w:rPr>
              <w:t>elke verdeling adviseert u dan</w:t>
            </w:r>
            <w:r w:rsidR="00755649">
              <w:rPr>
                <w:rFonts w:ascii="Aptos" w:eastAsia="Calibri" w:hAnsi="Aptos" w:cs="Calibri"/>
                <w:szCs w:val="22"/>
              </w:rPr>
              <w:t>?</w:t>
            </w:r>
          </w:p>
        </w:tc>
        <w:tc>
          <w:tcPr>
            <w:tcW w:w="7220" w:type="dxa"/>
          </w:tcPr>
          <w:p w14:paraId="5324A11B" w14:textId="77777777" w:rsidR="008E22E2" w:rsidRPr="007573B4" w:rsidRDefault="008E22E2" w:rsidP="007F06FC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8E22E2" w:rsidRPr="007573B4" w14:paraId="4258BFA0" w14:textId="77777777" w:rsidTr="64709912">
        <w:tc>
          <w:tcPr>
            <w:tcW w:w="596" w:type="dxa"/>
          </w:tcPr>
          <w:p w14:paraId="66A68C4A" w14:textId="5C2D9143" w:rsidR="008E22E2" w:rsidRPr="007573B4" w:rsidRDefault="008E22E2" w:rsidP="007F06FC">
            <w:pPr>
              <w:rPr>
                <w:rFonts w:ascii="Aptos" w:hAnsi="Aptos" w:cs="Lucida Sans Unicode"/>
              </w:rPr>
            </w:pPr>
            <w:r w:rsidRPr="007573B4">
              <w:rPr>
                <w:rFonts w:ascii="Aptos" w:hAnsi="Aptos" w:cs="Lucida Sans Unicode"/>
              </w:rPr>
              <w:t>2</w:t>
            </w:r>
            <w:r w:rsidR="00F369A7">
              <w:rPr>
                <w:rFonts w:ascii="Aptos" w:hAnsi="Aptos" w:cs="Lucida Sans Unicode"/>
              </w:rPr>
              <w:t>0</w:t>
            </w:r>
          </w:p>
        </w:tc>
        <w:tc>
          <w:tcPr>
            <w:tcW w:w="6268" w:type="dxa"/>
          </w:tcPr>
          <w:p w14:paraId="1E60E66D" w14:textId="46D97CBE" w:rsidR="008E22E2" w:rsidRPr="007573B4" w:rsidRDefault="008E22E2" w:rsidP="007F06FC">
            <w:pPr>
              <w:rPr>
                <w:rFonts w:ascii="Aptos" w:hAnsi="Aptos" w:cs="Lucida Sans Unicode"/>
              </w:rPr>
            </w:pPr>
            <w:r w:rsidRPr="007573B4">
              <w:rPr>
                <w:rFonts w:ascii="Aptos" w:hAnsi="Aptos" w:cs="Lucida Sans Unicode"/>
              </w:rPr>
              <w:t>Zijn er nog andere zaken</w:t>
            </w:r>
            <w:r w:rsidR="006809B8" w:rsidRPr="007573B4">
              <w:rPr>
                <w:rFonts w:ascii="Aptos" w:hAnsi="Aptos" w:cs="Lucida Sans Unicode"/>
              </w:rPr>
              <w:t xml:space="preserve"> of aandachtspunten</w:t>
            </w:r>
            <w:r w:rsidRPr="007573B4">
              <w:rPr>
                <w:rFonts w:ascii="Aptos" w:hAnsi="Aptos" w:cs="Lucida Sans Unicode"/>
              </w:rPr>
              <w:t xml:space="preserve"> waarover u de gemeente wilt adviseren ten aanzien van de voorgenomen aanbesteding?</w:t>
            </w:r>
          </w:p>
        </w:tc>
        <w:tc>
          <w:tcPr>
            <w:tcW w:w="7220" w:type="dxa"/>
          </w:tcPr>
          <w:p w14:paraId="06749A86" w14:textId="77777777" w:rsidR="008E22E2" w:rsidRPr="007573B4" w:rsidRDefault="008E22E2" w:rsidP="007F06FC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C337F4" w:rsidRPr="007573B4" w14:paraId="5E7FEFEA" w14:textId="77777777" w:rsidTr="64709912">
        <w:tc>
          <w:tcPr>
            <w:tcW w:w="596" w:type="dxa"/>
          </w:tcPr>
          <w:p w14:paraId="5878444C" w14:textId="0CD7FEDA" w:rsidR="00C337F4" w:rsidRPr="007573B4" w:rsidRDefault="00F369A7" w:rsidP="0053618F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21</w:t>
            </w:r>
          </w:p>
        </w:tc>
        <w:tc>
          <w:tcPr>
            <w:tcW w:w="6268" w:type="dxa"/>
          </w:tcPr>
          <w:p w14:paraId="18E0EB75" w14:textId="32BCF98D" w:rsidR="00C337F4" w:rsidRPr="007573B4" w:rsidRDefault="005B4257" w:rsidP="0053618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Welke leerpunten vanuit eerdere aanbestedingen waaraan u heeft deelgenomen </w:t>
            </w:r>
            <w:r w:rsidR="00A67B74">
              <w:rPr>
                <w:rFonts w:ascii="Aptos" w:hAnsi="Aptos"/>
              </w:rPr>
              <w:t>kunt u met ons delen</w:t>
            </w:r>
            <w:r w:rsidR="00115624">
              <w:rPr>
                <w:rFonts w:ascii="Aptos" w:hAnsi="Aptos"/>
              </w:rPr>
              <w:t>?</w:t>
            </w:r>
          </w:p>
        </w:tc>
        <w:tc>
          <w:tcPr>
            <w:tcW w:w="7220" w:type="dxa"/>
          </w:tcPr>
          <w:p w14:paraId="07B5A4CD" w14:textId="77777777" w:rsidR="00C337F4" w:rsidRPr="007573B4" w:rsidRDefault="00C337F4" w:rsidP="0053618F">
            <w:pPr>
              <w:rPr>
                <w:rFonts w:ascii="Aptos" w:hAnsi="Aptos" w:cs="Lucida Sans Unicode"/>
                <w:szCs w:val="22"/>
              </w:rPr>
            </w:pPr>
          </w:p>
        </w:tc>
      </w:tr>
      <w:tr w:rsidR="0053618F" w:rsidRPr="007573B4" w14:paraId="3E0F2682" w14:textId="77777777" w:rsidTr="64709912">
        <w:tc>
          <w:tcPr>
            <w:tcW w:w="596" w:type="dxa"/>
          </w:tcPr>
          <w:p w14:paraId="62CF6DF4" w14:textId="43F474B1" w:rsidR="0053618F" w:rsidRPr="007573B4" w:rsidRDefault="00F369A7" w:rsidP="0053618F">
            <w:pPr>
              <w:rPr>
                <w:rFonts w:ascii="Aptos" w:hAnsi="Aptos" w:cs="Lucida Sans Unicode"/>
                <w:szCs w:val="22"/>
              </w:rPr>
            </w:pPr>
            <w:r>
              <w:rPr>
                <w:rFonts w:ascii="Aptos" w:hAnsi="Aptos" w:cs="Lucida Sans Unicode"/>
                <w:szCs w:val="22"/>
              </w:rPr>
              <w:t>22</w:t>
            </w:r>
          </w:p>
        </w:tc>
        <w:tc>
          <w:tcPr>
            <w:tcW w:w="6268" w:type="dxa"/>
          </w:tcPr>
          <w:p w14:paraId="4ABA18AF" w14:textId="270AFAAF" w:rsidR="0053618F" w:rsidRPr="007573B4" w:rsidRDefault="0053618F" w:rsidP="0053618F">
            <w:pPr>
              <w:rPr>
                <w:rFonts w:ascii="Aptos" w:eastAsia="Calibri" w:hAnsi="Aptos" w:cs="Calibri"/>
                <w:szCs w:val="22"/>
                <w:highlight w:val="yellow"/>
              </w:rPr>
            </w:pPr>
            <w:r w:rsidRPr="007573B4">
              <w:rPr>
                <w:rFonts w:ascii="Aptos" w:hAnsi="Aptos"/>
              </w:rPr>
              <w:t>Heeft uw organisatie interesse in deelname aan deze aanbesteding? Graag een toelichting, zowel bij wel als bij geen interesse.</w:t>
            </w:r>
          </w:p>
        </w:tc>
        <w:tc>
          <w:tcPr>
            <w:tcW w:w="7220" w:type="dxa"/>
          </w:tcPr>
          <w:p w14:paraId="6051D2C1" w14:textId="77777777" w:rsidR="0053618F" w:rsidRPr="007573B4" w:rsidRDefault="0053618F" w:rsidP="0053618F">
            <w:pPr>
              <w:rPr>
                <w:rFonts w:ascii="Aptos" w:hAnsi="Aptos" w:cs="Lucida Sans Unicode"/>
                <w:szCs w:val="22"/>
              </w:rPr>
            </w:pPr>
          </w:p>
        </w:tc>
      </w:tr>
    </w:tbl>
    <w:p w14:paraId="61BC38C3" w14:textId="77777777" w:rsidR="008E22E2" w:rsidRPr="007573B4" w:rsidRDefault="008E22E2" w:rsidP="008E22E2">
      <w:pPr>
        <w:rPr>
          <w:rFonts w:ascii="Aptos" w:hAnsi="Aptos"/>
          <w:szCs w:val="22"/>
        </w:rPr>
      </w:pPr>
    </w:p>
    <w:p w14:paraId="0CDA704D" w14:textId="77777777" w:rsidR="008E22E2" w:rsidRPr="007573B4" w:rsidRDefault="008E22E2" w:rsidP="008E22E2">
      <w:pPr>
        <w:rPr>
          <w:rFonts w:ascii="Aptos" w:hAnsi="Aptos"/>
          <w:szCs w:val="22"/>
        </w:rPr>
      </w:pPr>
    </w:p>
    <w:p w14:paraId="3312FD2F" w14:textId="77777777" w:rsidR="008E22E2" w:rsidRPr="007573B4" w:rsidRDefault="008E22E2" w:rsidP="008E22E2">
      <w:pPr>
        <w:rPr>
          <w:rFonts w:ascii="Aptos" w:hAnsi="Aptos"/>
          <w:b/>
          <w:bCs/>
          <w:szCs w:val="22"/>
        </w:rPr>
      </w:pPr>
    </w:p>
    <w:p w14:paraId="189F7C76" w14:textId="77777777" w:rsidR="008E22E2" w:rsidRPr="007573B4" w:rsidRDefault="008E22E2" w:rsidP="008E22E2">
      <w:pPr>
        <w:rPr>
          <w:rFonts w:ascii="Aptos" w:hAnsi="Aptos"/>
        </w:rPr>
      </w:pPr>
    </w:p>
    <w:p w14:paraId="53E86483" w14:textId="77777777" w:rsidR="000F4F59" w:rsidRPr="007573B4" w:rsidRDefault="000F4F59" w:rsidP="00653629">
      <w:pPr>
        <w:rPr>
          <w:rFonts w:ascii="Aptos" w:hAnsi="Aptos"/>
          <w:b/>
        </w:rPr>
      </w:pPr>
    </w:p>
    <w:sectPr w:rsidR="000F4F59" w:rsidRPr="007573B4" w:rsidSect="00EE49F1">
      <w:headerReference w:type="default" r:id="rId12"/>
      <w:footerReference w:type="default" r:id="rId13"/>
      <w:headerReference w:type="first" r:id="rId14"/>
      <w:pgSz w:w="16840" w:h="11907" w:orient="landscape" w:code="9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25513" w14:textId="77777777" w:rsidR="00DA5348" w:rsidRDefault="00DA5348">
      <w:r>
        <w:separator/>
      </w:r>
    </w:p>
    <w:p w14:paraId="79168F05" w14:textId="77777777" w:rsidR="00DA5348" w:rsidRDefault="00DA5348"/>
  </w:endnote>
  <w:endnote w:type="continuationSeparator" w:id="0">
    <w:p w14:paraId="610FC404" w14:textId="77777777" w:rsidR="00DA5348" w:rsidRDefault="00DA5348">
      <w:r>
        <w:continuationSeparator/>
      </w:r>
    </w:p>
    <w:p w14:paraId="34DFB17C" w14:textId="77777777" w:rsidR="00DA5348" w:rsidRDefault="00DA53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CC05" w14:textId="5B9F6ACC" w:rsidR="00EC4693" w:rsidRDefault="00EE49F1">
    <w:pPr>
      <w:pStyle w:val="Voettekst"/>
    </w:pPr>
    <w:r>
      <w:t>Bijlage 1 Vraag- en antwoordformulier</w:t>
    </w:r>
    <w:r>
      <w:tab/>
    </w:r>
    <w:r>
      <w:tab/>
    </w:r>
    <w:r>
      <w:tab/>
    </w:r>
    <w:r>
      <w:tab/>
    </w:r>
    <w:r>
      <w:tab/>
    </w:r>
    <w:r>
      <w:tab/>
    </w:r>
    <w:r w:rsidR="00EC4693">
      <w:tab/>
    </w:r>
    <w:sdt>
      <w:sdtPr>
        <w:id w:val="-108869632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177242" w:rsidRPr="00177242">
              <w:t>-</w:t>
            </w:r>
            <w:r w:rsidR="4DBBABAE" w:rsidRPr="00177242">
              <w:t xml:space="preserve"> </w:t>
            </w:r>
            <w:r w:rsidR="00EC4693" w:rsidRPr="00177242">
              <w:rPr>
                <w:noProof/>
              </w:rPr>
              <w:fldChar w:fldCharType="begin"/>
            </w:r>
            <w:r w:rsidR="00EC4693" w:rsidRPr="00177242">
              <w:instrText>PAGE</w:instrText>
            </w:r>
            <w:r w:rsidR="00EC4693" w:rsidRPr="00177242">
              <w:rPr>
                <w:sz w:val="24"/>
                <w:szCs w:val="24"/>
              </w:rPr>
              <w:fldChar w:fldCharType="separate"/>
            </w:r>
            <w:r w:rsidR="4DBBABAE" w:rsidRPr="00177242">
              <w:rPr>
                <w:noProof/>
              </w:rPr>
              <w:t>19</w:t>
            </w:r>
            <w:r w:rsidR="00EC4693" w:rsidRPr="00177242">
              <w:rPr>
                <w:noProof/>
              </w:rPr>
              <w:fldChar w:fldCharType="end"/>
            </w:r>
            <w:r w:rsidR="4DBBABAE" w:rsidRPr="00177242">
              <w:t xml:space="preserve"> </w:t>
            </w:r>
            <w:r w:rsidR="00177242" w:rsidRPr="00177242">
              <w:t>/</w:t>
            </w:r>
            <w:r w:rsidR="4DBBABAE" w:rsidRPr="00177242">
              <w:t xml:space="preserve"> </w:t>
            </w:r>
            <w:r w:rsidR="00EC4693" w:rsidRPr="00177242">
              <w:rPr>
                <w:noProof/>
              </w:rPr>
              <w:fldChar w:fldCharType="begin"/>
            </w:r>
            <w:r w:rsidR="00EC4693" w:rsidRPr="00177242">
              <w:instrText>NUMPAGES</w:instrText>
            </w:r>
            <w:r w:rsidR="00EC4693" w:rsidRPr="00177242">
              <w:rPr>
                <w:sz w:val="24"/>
                <w:szCs w:val="24"/>
              </w:rPr>
              <w:fldChar w:fldCharType="separate"/>
            </w:r>
            <w:r w:rsidR="4DBBABAE" w:rsidRPr="00177242">
              <w:rPr>
                <w:noProof/>
              </w:rPr>
              <w:t>19</w:t>
            </w:r>
            <w:r w:rsidR="00EC4693" w:rsidRPr="00177242">
              <w:rPr>
                <w:noProof/>
              </w:rPr>
              <w:fldChar w:fldCharType="end"/>
            </w:r>
          </w:sdtContent>
        </w:sdt>
        <w:r w:rsidR="00177242" w:rsidRPr="00177242"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4D025" w14:textId="77777777" w:rsidR="00DA5348" w:rsidRDefault="00DA5348">
      <w:r>
        <w:separator/>
      </w:r>
    </w:p>
    <w:p w14:paraId="3B21DF54" w14:textId="77777777" w:rsidR="00DA5348" w:rsidRDefault="00DA5348"/>
  </w:footnote>
  <w:footnote w:type="continuationSeparator" w:id="0">
    <w:p w14:paraId="07B51872" w14:textId="77777777" w:rsidR="00DA5348" w:rsidRDefault="00DA5348">
      <w:r>
        <w:continuationSeparator/>
      </w:r>
    </w:p>
    <w:p w14:paraId="49777A98" w14:textId="77777777" w:rsidR="00DA5348" w:rsidRDefault="00DA53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912D" w14:textId="77777777" w:rsidR="00EC4693" w:rsidRDefault="00EC4693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9D6A8" w14:textId="77777777" w:rsidR="00EC4693" w:rsidRDefault="00EC4693">
    <w:pPr>
      <w:pStyle w:val="Koptekst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2800"/>
    <w:multiLevelType w:val="multilevel"/>
    <w:tmpl w:val="7E40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1EF14013"/>
    <w:multiLevelType w:val="multilevel"/>
    <w:tmpl w:val="98AE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150FA3"/>
    <w:multiLevelType w:val="hybridMultilevel"/>
    <w:tmpl w:val="34540B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5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6" w15:restartNumberingAfterBreak="0">
    <w:nsid w:val="42405859"/>
    <w:multiLevelType w:val="hybridMultilevel"/>
    <w:tmpl w:val="275650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E67234"/>
    <w:multiLevelType w:val="multilevel"/>
    <w:tmpl w:val="FF28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8687329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C51C0"/>
    <w:multiLevelType w:val="multilevel"/>
    <w:tmpl w:val="DB50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DF65C6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CAC8E73A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1A2174D"/>
    <w:multiLevelType w:val="multilevel"/>
    <w:tmpl w:val="5AA62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5E508E"/>
    <w:multiLevelType w:val="multilevel"/>
    <w:tmpl w:val="2AC2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747540"/>
    <w:multiLevelType w:val="multilevel"/>
    <w:tmpl w:val="B870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7275A1"/>
    <w:multiLevelType w:val="hybridMultilevel"/>
    <w:tmpl w:val="A950F5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0450A"/>
    <w:multiLevelType w:val="multilevel"/>
    <w:tmpl w:val="89D6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482EC7"/>
    <w:multiLevelType w:val="multilevel"/>
    <w:tmpl w:val="80C6A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232178">
    <w:abstractNumId w:val="10"/>
  </w:num>
  <w:num w:numId="2" w16cid:durableId="57171540">
    <w:abstractNumId w:val="4"/>
  </w:num>
  <w:num w:numId="3" w16cid:durableId="1563834213">
    <w:abstractNumId w:val="5"/>
  </w:num>
  <w:num w:numId="4" w16cid:durableId="1254431970">
    <w:abstractNumId w:val="9"/>
  </w:num>
  <w:num w:numId="5" w16cid:durableId="878468154">
    <w:abstractNumId w:val="1"/>
  </w:num>
  <w:num w:numId="6" w16cid:durableId="1080980287">
    <w:abstractNumId w:val="7"/>
  </w:num>
  <w:num w:numId="7" w16cid:durableId="1187447821">
    <w:abstractNumId w:val="13"/>
  </w:num>
  <w:num w:numId="8" w16cid:durableId="1402483534">
    <w:abstractNumId w:val="17"/>
  </w:num>
  <w:num w:numId="9" w16cid:durableId="2097556881">
    <w:abstractNumId w:val="6"/>
  </w:num>
  <w:num w:numId="10" w16cid:durableId="892040569">
    <w:abstractNumId w:val="12"/>
  </w:num>
  <w:num w:numId="11" w16cid:durableId="1077896101">
    <w:abstractNumId w:val="2"/>
  </w:num>
  <w:num w:numId="12" w16cid:durableId="1452893840">
    <w:abstractNumId w:val="16"/>
  </w:num>
  <w:num w:numId="13" w16cid:durableId="192691078">
    <w:abstractNumId w:val="11"/>
  </w:num>
  <w:num w:numId="14" w16cid:durableId="310017175">
    <w:abstractNumId w:val="8"/>
  </w:num>
  <w:num w:numId="15" w16cid:durableId="1919747141">
    <w:abstractNumId w:val="18"/>
  </w:num>
  <w:num w:numId="16" w16cid:durableId="1206596620">
    <w:abstractNumId w:val="0"/>
  </w:num>
  <w:num w:numId="17" w16cid:durableId="652955909">
    <w:abstractNumId w:val="14"/>
  </w:num>
  <w:num w:numId="18" w16cid:durableId="1819572357">
    <w:abstractNumId w:val="15"/>
  </w:num>
  <w:num w:numId="19" w16cid:durableId="106318072">
    <w:abstractNumId w:val="19"/>
  </w:num>
  <w:num w:numId="20" w16cid:durableId="453334963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CA58A5"/>
    <w:rsid w:val="0000709F"/>
    <w:rsid w:val="000159F3"/>
    <w:rsid w:val="000205B1"/>
    <w:rsid w:val="00021B2A"/>
    <w:rsid w:val="00022115"/>
    <w:rsid w:val="000236F5"/>
    <w:rsid w:val="000238F1"/>
    <w:rsid w:val="0002563A"/>
    <w:rsid w:val="000261F1"/>
    <w:rsid w:val="00026CA3"/>
    <w:rsid w:val="00031D1F"/>
    <w:rsid w:val="0003249B"/>
    <w:rsid w:val="00032C6B"/>
    <w:rsid w:val="00032D1A"/>
    <w:rsid w:val="0003590E"/>
    <w:rsid w:val="00036490"/>
    <w:rsid w:val="0004235D"/>
    <w:rsid w:val="000451D4"/>
    <w:rsid w:val="0004745B"/>
    <w:rsid w:val="00054086"/>
    <w:rsid w:val="000553BF"/>
    <w:rsid w:val="0006156C"/>
    <w:rsid w:val="00067637"/>
    <w:rsid w:val="00070E1B"/>
    <w:rsid w:val="000723A1"/>
    <w:rsid w:val="00073D34"/>
    <w:rsid w:val="00080E86"/>
    <w:rsid w:val="00083369"/>
    <w:rsid w:val="000905F7"/>
    <w:rsid w:val="00096810"/>
    <w:rsid w:val="000972E9"/>
    <w:rsid w:val="00097BF1"/>
    <w:rsid w:val="000A07B1"/>
    <w:rsid w:val="000A1B85"/>
    <w:rsid w:val="000A3629"/>
    <w:rsid w:val="000A56C0"/>
    <w:rsid w:val="000B1857"/>
    <w:rsid w:val="000B22EC"/>
    <w:rsid w:val="000B7324"/>
    <w:rsid w:val="000C49B0"/>
    <w:rsid w:val="000D2E08"/>
    <w:rsid w:val="000D5418"/>
    <w:rsid w:val="000E12B6"/>
    <w:rsid w:val="000E4444"/>
    <w:rsid w:val="000E51AD"/>
    <w:rsid w:val="000E5974"/>
    <w:rsid w:val="000E69EB"/>
    <w:rsid w:val="000E7D02"/>
    <w:rsid w:val="000F0688"/>
    <w:rsid w:val="000F1ED2"/>
    <w:rsid w:val="000F2EC0"/>
    <w:rsid w:val="000F3DAA"/>
    <w:rsid w:val="000F4178"/>
    <w:rsid w:val="000F4274"/>
    <w:rsid w:val="000F4F59"/>
    <w:rsid w:val="000F5E21"/>
    <w:rsid w:val="00102180"/>
    <w:rsid w:val="00103B96"/>
    <w:rsid w:val="001070F1"/>
    <w:rsid w:val="001078C0"/>
    <w:rsid w:val="00107BB4"/>
    <w:rsid w:val="00112E72"/>
    <w:rsid w:val="00115624"/>
    <w:rsid w:val="00115C07"/>
    <w:rsid w:val="00117A90"/>
    <w:rsid w:val="00117FC2"/>
    <w:rsid w:val="001206BC"/>
    <w:rsid w:val="00120744"/>
    <w:rsid w:val="001208D5"/>
    <w:rsid w:val="00124B2B"/>
    <w:rsid w:val="00125E53"/>
    <w:rsid w:val="00134F32"/>
    <w:rsid w:val="0013603C"/>
    <w:rsid w:val="00136BD1"/>
    <w:rsid w:val="001466EE"/>
    <w:rsid w:val="00147FC7"/>
    <w:rsid w:val="0015108D"/>
    <w:rsid w:val="00154232"/>
    <w:rsid w:val="00157519"/>
    <w:rsid w:val="00161D89"/>
    <w:rsid w:val="00162497"/>
    <w:rsid w:val="001717D3"/>
    <w:rsid w:val="001719B0"/>
    <w:rsid w:val="00173848"/>
    <w:rsid w:val="00177242"/>
    <w:rsid w:val="00186E87"/>
    <w:rsid w:val="0019086A"/>
    <w:rsid w:val="00196545"/>
    <w:rsid w:val="00197320"/>
    <w:rsid w:val="001973D3"/>
    <w:rsid w:val="001A1AFA"/>
    <w:rsid w:val="001A28A0"/>
    <w:rsid w:val="001A6283"/>
    <w:rsid w:val="001B6065"/>
    <w:rsid w:val="001B6ED6"/>
    <w:rsid w:val="001C398C"/>
    <w:rsid w:val="001C3CF8"/>
    <w:rsid w:val="001D65BF"/>
    <w:rsid w:val="001E0039"/>
    <w:rsid w:val="001E033C"/>
    <w:rsid w:val="001E0486"/>
    <w:rsid w:val="001E1C26"/>
    <w:rsid w:val="001E4B97"/>
    <w:rsid w:val="001F0CA6"/>
    <w:rsid w:val="001F62F2"/>
    <w:rsid w:val="001F7CFD"/>
    <w:rsid w:val="002037CA"/>
    <w:rsid w:val="00205187"/>
    <w:rsid w:val="00206003"/>
    <w:rsid w:val="002100E5"/>
    <w:rsid w:val="00210A19"/>
    <w:rsid w:val="002134CE"/>
    <w:rsid w:val="0021644F"/>
    <w:rsid w:val="00220313"/>
    <w:rsid w:val="00223930"/>
    <w:rsid w:val="00224AF0"/>
    <w:rsid w:val="00225A25"/>
    <w:rsid w:val="00226E8E"/>
    <w:rsid w:val="00227962"/>
    <w:rsid w:val="00227BCA"/>
    <w:rsid w:val="00231FB0"/>
    <w:rsid w:val="00232BFF"/>
    <w:rsid w:val="002331D1"/>
    <w:rsid w:val="00237219"/>
    <w:rsid w:val="00237782"/>
    <w:rsid w:val="0024243E"/>
    <w:rsid w:val="00244326"/>
    <w:rsid w:val="00244A92"/>
    <w:rsid w:val="00244ABB"/>
    <w:rsid w:val="00245AA3"/>
    <w:rsid w:val="002460BF"/>
    <w:rsid w:val="0024615D"/>
    <w:rsid w:val="002467E1"/>
    <w:rsid w:val="00247CD6"/>
    <w:rsid w:val="00251C7E"/>
    <w:rsid w:val="002544B5"/>
    <w:rsid w:val="00256FFF"/>
    <w:rsid w:val="00257E78"/>
    <w:rsid w:val="00257F31"/>
    <w:rsid w:val="00260852"/>
    <w:rsid w:val="002623F5"/>
    <w:rsid w:val="002633E5"/>
    <w:rsid w:val="002659F2"/>
    <w:rsid w:val="00265B9A"/>
    <w:rsid w:val="0026E4D4"/>
    <w:rsid w:val="002738E2"/>
    <w:rsid w:val="002752F1"/>
    <w:rsid w:val="00275575"/>
    <w:rsid w:val="00284CC5"/>
    <w:rsid w:val="0028793A"/>
    <w:rsid w:val="0029063B"/>
    <w:rsid w:val="00290D0B"/>
    <w:rsid w:val="00291B04"/>
    <w:rsid w:val="002A08D6"/>
    <w:rsid w:val="002A2D2B"/>
    <w:rsid w:val="002B0315"/>
    <w:rsid w:val="002B0FAB"/>
    <w:rsid w:val="002B263F"/>
    <w:rsid w:val="002B4BDF"/>
    <w:rsid w:val="002C07BF"/>
    <w:rsid w:val="002C1525"/>
    <w:rsid w:val="002C22D8"/>
    <w:rsid w:val="002D13C1"/>
    <w:rsid w:val="002D173E"/>
    <w:rsid w:val="002D1C8B"/>
    <w:rsid w:val="002D298B"/>
    <w:rsid w:val="002D2DC0"/>
    <w:rsid w:val="002D4F66"/>
    <w:rsid w:val="002D6903"/>
    <w:rsid w:val="002F0556"/>
    <w:rsid w:val="002F14DF"/>
    <w:rsid w:val="002F2D3F"/>
    <w:rsid w:val="002F4522"/>
    <w:rsid w:val="002F6583"/>
    <w:rsid w:val="00304539"/>
    <w:rsid w:val="00305903"/>
    <w:rsid w:val="00307380"/>
    <w:rsid w:val="00311983"/>
    <w:rsid w:val="003147A1"/>
    <w:rsid w:val="00324E6F"/>
    <w:rsid w:val="00325388"/>
    <w:rsid w:val="00331C47"/>
    <w:rsid w:val="00333DAC"/>
    <w:rsid w:val="00334EC4"/>
    <w:rsid w:val="003378EE"/>
    <w:rsid w:val="003408C3"/>
    <w:rsid w:val="00340A23"/>
    <w:rsid w:val="00340AE8"/>
    <w:rsid w:val="00343E01"/>
    <w:rsid w:val="0034565D"/>
    <w:rsid w:val="00350B96"/>
    <w:rsid w:val="00356DEE"/>
    <w:rsid w:val="00362021"/>
    <w:rsid w:val="00370A98"/>
    <w:rsid w:val="00372A9F"/>
    <w:rsid w:val="0037324A"/>
    <w:rsid w:val="00382A9B"/>
    <w:rsid w:val="00394878"/>
    <w:rsid w:val="00394EFB"/>
    <w:rsid w:val="0039C3BA"/>
    <w:rsid w:val="003A1197"/>
    <w:rsid w:val="003A2890"/>
    <w:rsid w:val="003A2B27"/>
    <w:rsid w:val="003A5063"/>
    <w:rsid w:val="003B3D49"/>
    <w:rsid w:val="003B66FD"/>
    <w:rsid w:val="003B6A61"/>
    <w:rsid w:val="003C0018"/>
    <w:rsid w:val="003C1052"/>
    <w:rsid w:val="003C2176"/>
    <w:rsid w:val="003C2F52"/>
    <w:rsid w:val="003CD8F5"/>
    <w:rsid w:val="003D325E"/>
    <w:rsid w:val="003D543D"/>
    <w:rsid w:val="003E4969"/>
    <w:rsid w:val="003F5442"/>
    <w:rsid w:val="004008F6"/>
    <w:rsid w:val="00403F0C"/>
    <w:rsid w:val="00406198"/>
    <w:rsid w:val="00411B9B"/>
    <w:rsid w:val="004212DC"/>
    <w:rsid w:val="004304CD"/>
    <w:rsid w:val="0043126F"/>
    <w:rsid w:val="004331F8"/>
    <w:rsid w:val="0044165C"/>
    <w:rsid w:val="00444486"/>
    <w:rsid w:val="0044548C"/>
    <w:rsid w:val="004510C7"/>
    <w:rsid w:val="00451186"/>
    <w:rsid w:val="004515BA"/>
    <w:rsid w:val="00454756"/>
    <w:rsid w:val="00471720"/>
    <w:rsid w:val="004734E5"/>
    <w:rsid w:val="00475224"/>
    <w:rsid w:val="00475FD7"/>
    <w:rsid w:val="004802F2"/>
    <w:rsid w:val="00484709"/>
    <w:rsid w:val="0048587F"/>
    <w:rsid w:val="00487156"/>
    <w:rsid w:val="004918E9"/>
    <w:rsid w:val="004938BF"/>
    <w:rsid w:val="004B46D2"/>
    <w:rsid w:val="004B5EFB"/>
    <w:rsid w:val="004B5F6B"/>
    <w:rsid w:val="004B6327"/>
    <w:rsid w:val="004B6CC9"/>
    <w:rsid w:val="004B7BB8"/>
    <w:rsid w:val="004D1C9E"/>
    <w:rsid w:val="004D2D5D"/>
    <w:rsid w:val="004D4DD2"/>
    <w:rsid w:val="004E12F5"/>
    <w:rsid w:val="004E2EF3"/>
    <w:rsid w:val="004E6CDB"/>
    <w:rsid w:val="004E6E65"/>
    <w:rsid w:val="004F067F"/>
    <w:rsid w:val="004F24BD"/>
    <w:rsid w:val="004F2EF5"/>
    <w:rsid w:val="004F645D"/>
    <w:rsid w:val="004F6AA0"/>
    <w:rsid w:val="004F7B93"/>
    <w:rsid w:val="005013DF"/>
    <w:rsid w:val="00510973"/>
    <w:rsid w:val="005132D4"/>
    <w:rsid w:val="00520341"/>
    <w:rsid w:val="0052194F"/>
    <w:rsid w:val="00524320"/>
    <w:rsid w:val="00532B89"/>
    <w:rsid w:val="005332F7"/>
    <w:rsid w:val="0053510E"/>
    <w:rsid w:val="0053618F"/>
    <w:rsid w:val="00537BD5"/>
    <w:rsid w:val="00541630"/>
    <w:rsid w:val="00552FEF"/>
    <w:rsid w:val="0055669E"/>
    <w:rsid w:val="005567C4"/>
    <w:rsid w:val="00557939"/>
    <w:rsid w:val="00560562"/>
    <w:rsid w:val="00566755"/>
    <w:rsid w:val="0057346D"/>
    <w:rsid w:val="00576E80"/>
    <w:rsid w:val="00580BB9"/>
    <w:rsid w:val="00582D61"/>
    <w:rsid w:val="00583B03"/>
    <w:rsid w:val="005875B0"/>
    <w:rsid w:val="00590F01"/>
    <w:rsid w:val="0059278D"/>
    <w:rsid w:val="0059508B"/>
    <w:rsid w:val="00595AC1"/>
    <w:rsid w:val="00596B1D"/>
    <w:rsid w:val="005978B0"/>
    <w:rsid w:val="005B0AC0"/>
    <w:rsid w:val="005B2A13"/>
    <w:rsid w:val="005B3A9A"/>
    <w:rsid w:val="005B4257"/>
    <w:rsid w:val="005B7348"/>
    <w:rsid w:val="005C0251"/>
    <w:rsid w:val="005C2589"/>
    <w:rsid w:val="005C2C74"/>
    <w:rsid w:val="005C5559"/>
    <w:rsid w:val="005C6348"/>
    <w:rsid w:val="005D0C66"/>
    <w:rsid w:val="005D3632"/>
    <w:rsid w:val="005E0525"/>
    <w:rsid w:val="005E2850"/>
    <w:rsid w:val="005E28E7"/>
    <w:rsid w:val="005E36BA"/>
    <w:rsid w:val="005F27B7"/>
    <w:rsid w:val="005F5C18"/>
    <w:rsid w:val="005F7F01"/>
    <w:rsid w:val="00604B03"/>
    <w:rsid w:val="00605B7C"/>
    <w:rsid w:val="00607B1D"/>
    <w:rsid w:val="00611512"/>
    <w:rsid w:val="00613866"/>
    <w:rsid w:val="006159E8"/>
    <w:rsid w:val="00620DE5"/>
    <w:rsid w:val="00621214"/>
    <w:rsid w:val="00621A59"/>
    <w:rsid w:val="00623B4F"/>
    <w:rsid w:val="00625A18"/>
    <w:rsid w:val="00625B8B"/>
    <w:rsid w:val="00631433"/>
    <w:rsid w:val="00631DD5"/>
    <w:rsid w:val="00633D9D"/>
    <w:rsid w:val="00643B1B"/>
    <w:rsid w:val="00644326"/>
    <w:rsid w:val="006511EF"/>
    <w:rsid w:val="0065242C"/>
    <w:rsid w:val="00653629"/>
    <w:rsid w:val="0065379E"/>
    <w:rsid w:val="00655E2A"/>
    <w:rsid w:val="00661617"/>
    <w:rsid w:val="006628D2"/>
    <w:rsid w:val="00662944"/>
    <w:rsid w:val="00663E31"/>
    <w:rsid w:val="006652A3"/>
    <w:rsid w:val="0066620C"/>
    <w:rsid w:val="006674C9"/>
    <w:rsid w:val="00671A0C"/>
    <w:rsid w:val="00671CE2"/>
    <w:rsid w:val="006809B8"/>
    <w:rsid w:val="00683C38"/>
    <w:rsid w:val="0069101A"/>
    <w:rsid w:val="006913CE"/>
    <w:rsid w:val="00691B71"/>
    <w:rsid w:val="00692DD2"/>
    <w:rsid w:val="00692F29"/>
    <w:rsid w:val="00695425"/>
    <w:rsid w:val="00697937"/>
    <w:rsid w:val="006A024F"/>
    <w:rsid w:val="006A15B8"/>
    <w:rsid w:val="006A785D"/>
    <w:rsid w:val="006C13A2"/>
    <w:rsid w:val="006D0586"/>
    <w:rsid w:val="006D097A"/>
    <w:rsid w:val="006D3EAA"/>
    <w:rsid w:val="006D4F6F"/>
    <w:rsid w:val="006E5A37"/>
    <w:rsid w:val="006E5D56"/>
    <w:rsid w:val="006E76AD"/>
    <w:rsid w:val="006F1FC2"/>
    <w:rsid w:val="006F7B89"/>
    <w:rsid w:val="00700DFB"/>
    <w:rsid w:val="007067EB"/>
    <w:rsid w:val="007111C1"/>
    <w:rsid w:val="007151F7"/>
    <w:rsid w:val="00715757"/>
    <w:rsid w:val="00716E6D"/>
    <w:rsid w:val="007179AD"/>
    <w:rsid w:val="007225C0"/>
    <w:rsid w:val="00723DE7"/>
    <w:rsid w:val="00724DDB"/>
    <w:rsid w:val="00740A2C"/>
    <w:rsid w:val="00741AFA"/>
    <w:rsid w:val="00743410"/>
    <w:rsid w:val="00750759"/>
    <w:rsid w:val="00754D91"/>
    <w:rsid w:val="00755649"/>
    <w:rsid w:val="00756BFC"/>
    <w:rsid w:val="007573B4"/>
    <w:rsid w:val="007618F0"/>
    <w:rsid w:val="00763816"/>
    <w:rsid w:val="007654B3"/>
    <w:rsid w:val="0076703E"/>
    <w:rsid w:val="00776C20"/>
    <w:rsid w:val="00780986"/>
    <w:rsid w:val="00784064"/>
    <w:rsid w:val="00784805"/>
    <w:rsid w:val="00785058"/>
    <w:rsid w:val="007853FF"/>
    <w:rsid w:val="0078666A"/>
    <w:rsid w:val="007872DA"/>
    <w:rsid w:val="00791DAC"/>
    <w:rsid w:val="007943C8"/>
    <w:rsid w:val="007959E7"/>
    <w:rsid w:val="00797B67"/>
    <w:rsid w:val="00797BF3"/>
    <w:rsid w:val="007A02CD"/>
    <w:rsid w:val="007A0F3B"/>
    <w:rsid w:val="007A4776"/>
    <w:rsid w:val="007B18CB"/>
    <w:rsid w:val="007B1B74"/>
    <w:rsid w:val="007B24F7"/>
    <w:rsid w:val="007B4F6E"/>
    <w:rsid w:val="007B6886"/>
    <w:rsid w:val="007C17E1"/>
    <w:rsid w:val="007C39D6"/>
    <w:rsid w:val="007C4EB6"/>
    <w:rsid w:val="007C71E8"/>
    <w:rsid w:val="007D3576"/>
    <w:rsid w:val="007D5C77"/>
    <w:rsid w:val="007D7DDE"/>
    <w:rsid w:val="007E4F37"/>
    <w:rsid w:val="007F06FC"/>
    <w:rsid w:val="007F1BAD"/>
    <w:rsid w:val="007F2D7D"/>
    <w:rsid w:val="007F30BF"/>
    <w:rsid w:val="007F35B3"/>
    <w:rsid w:val="007F4011"/>
    <w:rsid w:val="00800381"/>
    <w:rsid w:val="0080113B"/>
    <w:rsid w:val="008013A4"/>
    <w:rsid w:val="008034C8"/>
    <w:rsid w:val="0080615A"/>
    <w:rsid w:val="00806A6A"/>
    <w:rsid w:val="008104F5"/>
    <w:rsid w:val="00811A19"/>
    <w:rsid w:val="0081536B"/>
    <w:rsid w:val="00816ED1"/>
    <w:rsid w:val="008177D4"/>
    <w:rsid w:val="00820DA1"/>
    <w:rsid w:val="00821F0C"/>
    <w:rsid w:val="008244F5"/>
    <w:rsid w:val="00824958"/>
    <w:rsid w:val="008252F9"/>
    <w:rsid w:val="00827D4B"/>
    <w:rsid w:val="008317E9"/>
    <w:rsid w:val="00831F74"/>
    <w:rsid w:val="008335F7"/>
    <w:rsid w:val="00834CD7"/>
    <w:rsid w:val="008362B4"/>
    <w:rsid w:val="00837625"/>
    <w:rsid w:val="00842593"/>
    <w:rsid w:val="008433B1"/>
    <w:rsid w:val="008478AB"/>
    <w:rsid w:val="00852AEF"/>
    <w:rsid w:val="008563C4"/>
    <w:rsid w:val="008563CF"/>
    <w:rsid w:val="00860991"/>
    <w:rsid w:val="0086440E"/>
    <w:rsid w:val="00865B58"/>
    <w:rsid w:val="00867753"/>
    <w:rsid w:val="00870031"/>
    <w:rsid w:val="00870D04"/>
    <w:rsid w:val="00876B1F"/>
    <w:rsid w:val="00877F8D"/>
    <w:rsid w:val="00881B02"/>
    <w:rsid w:val="00897676"/>
    <w:rsid w:val="008A17A7"/>
    <w:rsid w:val="008A42F5"/>
    <w:rsid w:val="008A7AA3"/>
    <w:rsid w:val="008B060B"/>
    <w:rsid w:val="008B1D75"/>
    <w:rsid w:val="008B6DF1"/>
    <w:rsid w:val="008B733C"/>
    <w:rsid w:val="008B7859"/>
    <w:rsid w:val="008C0825"/>
    <w:rsid w:val="008C1A8A"/>
    <w:rsid w:val="008C312B"/>
    <w:rsid w:val="008C378D"/>
    <w:rsid w:val="008C385A"/>
    <w:rsid w:val="008D0ED4"/>
    <w:rsid w:val="008D3D31"/>
    <w:rsid w:val="008D46F0"/>
    <w:rsid w:val="008D5F33"/>
    <w:rsid w:val="008D680D"/>
    <w:rsid w:val="008D6B64"/>
    <w:rsid w:val="008E22E2"/>
    <w:rsid w:val="008E3E98"/>
    <w:rsid w:val="008E6870"/>
    <w:rsid w:val="008E73DF"/>
    <w:rsid w:val="008F5082"/>
    <w:rsid w:val="00901A97"/>
    <w:rsid w:val="00911E0D"/>
    <w:rsid w:val="009133C3"/>
    <w:rsid w:val="00915565"/>
    <w:rsid w:val="0092445C"/>
    <w:rsid w:val="009249C5"/>
    <w:rsid w:val="00925400"/>
    <w:rsid w:val="00925A84"/>
    <w:rsid w:val="00934DFD"/>
    <w:rsid w:val="00935F3C"/>
    <w:rsid w:val="00941F0E"/>
    <w:rsid w:val="00943A91"/>
    <w:rsid w:val="00950039"/>
    <w:rsid w:val="009524B4"/>
    <w:rsid w:val="0095514B"/>
    <w:rsid w:val="00956D05"/>
    <w:rsid w:val="00961E36"/>
    <w:rsid w:val="00963AED"/>
    <w:rsid w:val="00966330"/>
    <w:rsid w:val="009725DD"/>
    <w:rsid w:val="009730DF"/>
    <w:rsid w:val="00975875"/>
    <w:rsid w:val="009817E6"/>
    <w:rsid w:val="00987EC7"/>
    <w:rsid w:val="00992B9F"/>
    <w:rsid w:val="00996F94"/>
    <w:rsid w:val="00997427"/>
    <w:rsid w:val="009A025A"/>
    <w:rsid w:val="009A1311"/>
    <w:rsid w:val="009A136A"/>
    <w:rsid w:val="009A29DD"/>
    <w:rsid w:val="009A4A0D"/>
    <w:rsid w:val="009A61D3"/>
    <w:rsid w:val="009B0DE2"/>
    <w:rsid w:val="009B2DE5"/>
    <w:rsid w:val="009B32B0"/>
    <w:rsid w:val="009C3943"/>
    <w:rsid w:val="009C464D"/>
    <w:rsid w:val="009D0334"/>
    <w:rsid w:val="009D09F7"/>
    <w:rsid w:val="009D0CD6"/>
    <w:rsid w:val="009D0E37"/>
    <w:rsid w:val="009D2EB0"/>
    <w:rsid w:val="009D43D2"/>
    <w:rsid w:val="009D5390"/>
    <w:rsid w:val="009D7083"/>
    <w:rsid w:val="009E2A9A"/>
    <w:rsid w:val="009F175E"/>
    <w:rsid w:val="009F57DD"/>
    <w:rsid w:val="009F703E"/>
    <w:rsid w:val="009F7D95"/>
    <w:rsid w:val="00A0011A"/>
    <w:rsid w:val="00A006E6"/>
    <w:rsid w:val="00A01F96"/>
    <w:rsid w:val="00A06B34"/>
    <w:rsid w:val="00A06DA9"/>
    <w:rsid w:val="00A07494"/>
    <w:rsid w:val="00A07B25"/>
    <w:rsid w:val="00A1078E"/>
    <w:rsid w:val="00A1118F"/>
    <w:rsid w:val="00A20240"/>
    <w:rsid w:val="00A2090A"/>
    <w:rsid w:val="00A20D6E"/>
    <w:rsid w:val="00A25D64"/>
    <w:rsid w:val="00A33838"/>
    <w:rsid w:val="00A3745E"/>
    <w:rsid w:val="00A374E3"/>
    <w:rsid w:val="00A45430"/>
    <w:rsid w:val="00A5003D"/>
    <w:rsid w:val="00A52C09"/>
    <w:rsid w:val="00A5386C"/>
    <w:rsid w:val="00A55FE5"/>
    <w:rsid w:val="00A6378A"/>
    <w:rsid w:val="00A67B74"/>
    <w:rsid w:val="00A71F43"/>
    <w:rsid w:val="00A7280B"/>
    <w:rsid w:val="00A7661E"/>
    <w:rsid w:val="00A80EB2"/>
    <w:rsid w:val="00A83113"/>
    <w:rsid w:val="00A85EBA"/>
    <w:rsid w:val="00A91D17"/>
    <w:rsid w:val="00AA0581"/>
    <w:rsid w:val="00AA240D"/>
    <w:rsid w:val="00AA5346"/>
    <w:rsid w:val="00AB41D6"/>
    <w:rsid w:val="00AB5F92"/>
    <w:rsid w:val="00AB663F"/>
    <w:rsid w:val="00AB6ECF"/>
    <w:rsid w:val="00AC088A"/>
    <w:rsid w:val="00AC0AA5"/>
    <w:rsid w:val="00AC5C72"/>
    <w:rsid w:val="00AC7ABF"/>
    <w:rsid w:val="00AD17DA"/>
    <w:rsid w:val="00AD58D5"/>
    <w:rsid w:val="00AD734C"/>
    <w:rsid w:val="00AE07EF"/>
    <w:rsid w:val="00AE0E44"/>
    <w:rsid w:val="00AE287B"/>
    <w:rsid w:val="00AF137F"/>
    <w:rsid w:val="00AF1FF1"/>
    <w:rsid w:val="00AF4C23"/>
    <w:rsid w:val="00AF5D87"/>
    <w:rsid w:val="00AF68FB"/>
    <w:rsid w:val="00AF72C3"/>
    <w:rsid w:val="00B00FC6"/>
    <w:rsid w:val="00B027A4"/>
    <w:rsid w:val="00B04003"/>
    <w:rsid w:val="00B049F4"/>
    <w:rsid w:val="00B07384"/>
    <w:rsid w:val="00B10769"/>
    <w:rsid w:val="00B12359"/>
    <w:rsid w:val="00B1520E"/>
    <w:rsid w:val="00B174AA"/>
    <w:rsid w:val="00B218D0"/>
    <w:rsid w:val="00B22F2C"/>
    <w:rsid w:val="00B237D0"/>
    <w:rsid w:val="00B251C9"/>
    <w:rsid w:val="00B27868"/>
    <w:rsid w:val="00B27AC8"/>
    <w:rsid w:val="00B321A3"/>
    <w:rsid w:val="00B32527"/>
    <w:rsid w:val="00B406FC"/>
    <w:rsid w:val="00B4291F"/>
    <w:rsid w:val="00B42D00"/>
    <w:rsid w:val="00B45DAC"/>
    <w:rsid w:val="00B54E35"/>
    <w:rsid w:val="00B56BB7"/>
    <w:rsid w:val="00B63906"/>
    <w:rsid w:val="00B659D6"/>
    <w:rsid w:val="00B72220"/>
    <w:rsid w:val="00B75E0A"/>
    <w:rsid w:val="00B8207F"/>
    <w:rsid w:val="00B83336"/>
    <w:rsid w:val="00B84D34"/>
    <w:rsid w:val="00B85A49"/>
    <w:rsid w:val="00B90C88"/>
    <w:rsid w:val="00B929CD"/>
    <w:rsid w:val="00B95B6F"/>
    <w:rsid w:val="00BA009D"/>
    <w:rsid w:val="00BA04C8"/>
    <w:rsid w:val="00BA0E01"/>
    <w:rsid w:val="00BA0E69"/>
    <w:rsid w:val="00BA13E1"/>
    <w:rsid w:val="00BA4DF3"/>
    <w:rsid w:val="00BB114B"/>
    <w:rsid w:val="00BB250E"/>
    <w:rsid w:val="00BB5E8A"/>
    <w:rsid w:val="00BC08E8"/>
    <w:rsid w:val="00BC67D0"/>
    <w:rsid w:val="00BD323C"/>
    <w:rsid w:val="00BD4CB1"/>
    <w:rsid w:val="00BD72AE"/>
    <w:rsid w:val="00BD72CF"/>
    <w:rsid w:val="00BF4CBA"/>
    <w:rsid w:val="00C1024C"/>
    <w:rsid w:val="00C209C1"/>
    <w:rsid w:val="00C20F81"/>
    <w:rsid w:val="00C24378"/>
    <w:rsid w:val="00C24452"/>
    <w:rsid w:val="00C26484"/>
    <w:rsid w:val="00C268EA"/>
    <w:rsid w:val="00C30F90"/>
    <w:rsid w:val="00C31E8F"/>
    <w:rsid w:val="00C337F4"/>
    <w:rsid w:val="00C3767F"/>
    <w:rsid w:val="00C4203C"/>
    <w:rsid w:val="00C42E0F"/>
    <w:rsid w:val="00C45671"/>
    <w:rsid w:val="00C50440"/>
    <w:rsid w:val="00C554E5"/>
    <w:rsid w:val="00C55FB3"/>
    <w:rsid w:val="00C642C5"/>
    <w:rsid w:val="00C74BBB"/>
    <w:rsid w:val="00C75035"/>
    <w:rsid w:val="00C75413"/>
    <w:rsid w:val="00C76435"/>
    <w:rsid w:val="00C7665B"/>
    <w:rsid w:val="00C7672B"/>
    <w:rsid w:val="00C80C03"/>
    <w:rsid w:val="00C80E12"/>
    <w:rsid w:val="00C870DB"/>
    <w:rsid w:val="00C919A7"/>
    <w:rsid w:val="00C979CF"/>
    <w:rsid w:val="00CA0864"/>
    <w:rsid w:val="00CA190D"/>
    <w:rsid w:val="00CA2FC0"/>
    <w:rsid w:val="00CA3AEF"/>
    <w:rsid w:val="00CA4821"/>
    <w:rsid w:val="00CA58A5"/>
    <w:rsid w:val="00CA6C44"/>
    <w:rsid w:val="00CB0DB8"/>
    <w:rsid w:val="00CB14A4"/>
    <w:rsid w:val="00CB4828"/>
    <w:rsid w:val="00CC04A1"/>
    <w:rsid w:val="00CC2114"/>
    <w:rsid w:val="00CC21CD"/>
    <w:rsid w:val="00CC7346"/>
    <w:rsid w:val="00CC7662"/>
    <w:rsid w:val="00CD0104"/>
    <w:rsid w:val="00CD0C98"/>
    <w:rsid w:val="00CD2F87"/>
    <w:rsid w:val="00CD4F03"/>
    <w:rsid w:val="00CD687B"/>
    <w:rsid w:val="00CD6CBD"/>
    <w:rsid w:val="00CE26DB"/>
    <w:rsid w:val="00CE4BD3"/>
    <w:rsid w:val="00CF0C41"/>
    <w:rsid w:val="00CF420E"/>
    <w:rsid w:val="00D05026"/>
    <w:rsid w:val="00D05909"/>
    <w:rsid w:val="00D0664B"/>
    <w:rsid w:val="00D06A02"/>
    <w:rsid w:val="00D1049C"/>
    <w:rsid w:val="00D164F4"/>
    <w:rsid w:val="00D2152C"/>
    <w:rsid w:val="00D22A84"/>
    <w:rsid w:val="00D247C2"/>
    <w:rsid w:val="00D25163"/>
    <w:rsid w:val="00D30076"/>
    <w:rsid w:val="00D32438"/>
    <w:rsid w:val="00D328C9"/>
    <w:rsid w:val="00D358A4"/>
    <w:rsid w:val="00D40A9B"/>
    <w:rsid w:val="00D4224F"/>
    <w:rsid w:val="00D4459B"/>
    <w:rsid w:val="00D445DB"/>
    <w:rsid w:val="00D4465B"/>
    <w:rsid w:val="00D54BFB"/>
    <w:rsid w:val="00D63D45"/>
    <w:rsid w:val="00D6745B"/>
    <w:rsid w:val="00D70975"/>
    <w:rsid w:val="00D72CD7"/>
    <w:rsid w:val="00D741B6"/>
    <w:rsid w:val="00D75E4E"/>
    <w:rsid w:val="00D76D00"/>
    <w:rsid w:val="00D77392"/>
    <w:rsid w:val="00D81152"/>
    <w:rsid w:val="00D83EF2"/>
    <w:rsid w:val="00D953A1"/>
    <w:rsid w:val="00D9557C"/>
    <w:rsid w:val="00D957BB"/>
    <w:rsid w:val="00D961AF"/>
    <w:rsid w:val="00D97856"/>
    <w:rsid w:val="00DA0CA8"/>
    <w:rsid w:val="00DA4698"/>
    <w:rsid w:val="00DA5348"/>
    <w:rsid w:val="00DA5835"/>
    <w:rsid w:val="00DA5B1A"/>
    <w:rsid w:val="00DA6B4A"/>
    <w:rsid w:val="00DB177C"/>
    <w:rsid w:val="00DB2EC9"/>
    <w:rsid w:val="00DB4F16"/>
    <w:rsid w:val="00DD1D0C"/>
    <w:rsid w:val="00DD1D8C"/>
    <w:rsid w:val="00DD3403"/>
    <w:rsid w:val="00DD3409"/>
    <w:rsid w:val="00DD40CB"/>
    <w:rsid w:val="00DD7250"/>
    <w:rsid w:val="00DD77E8"/>
    <w:rsid w:val="00DE3224"/>
    <w:rsid w:val="00DE32AA"/>
    <w:rsid w:val="00DF3D8D"/>
    <w:rsid w:val="00DF4EF6"/>
    <w:rsid w:val="00E01627"/>
    <w:rsid w:val="00E0666E"/>
    <w:rsid w:val="00E10D35"/>
    <w:rsid w:val="00E1638E"/>
    <w:rsid w:val="00E2019C"/>
    <w:rsid w:val="00E2408D"/>
    <w:rsid w:val="00E27C1D"/>
    <w:rsid w:val="00E30FCB"/>
    <w:rsid w:val="00E3264F"/>
    <w:rsid w:val="00E32E8A"/>
    <w:rsid w:val="00E41552"/>
    <w:rsid w:val="00E442AA"/>
    <w:rsid w:val="00E44314"/>
    <w:rsid w:val="00E454E4"/>
    <w:rsid w:val="00E45811"/>
    <w:rsid w:val="00E47A4F"/>
    <w:rsid w:val="00E47EB5"/>
    <w:rsid w:val="00E50FC8"/>
    <w:rsid w:val="00E51E19"/>
    <w:rsid w:val="00E553CD"/>
    <w:rsid w:val="00E5591C"/>
    <w:rsid w:val="00E626CB"/>
    <w:rsid w:val="00E64E41"/>
    <w:rsid w:val="00E7028C"/>
    <w:rsid w:val="00E737D9"/>
    <w:rsid w:val="00E7646C"/>
    <w:rsid w:val="00E77F20"/>
    <w:rsid w:val="00E81BB5"/>
    <w:rsid w:val="00E84753"/>
    <w:rsid w:val="00E9084D"/>
    <w:rsid w:val="00E919E3"/>
    <w:rsid w:val="00EA4797"/>
    <w:rsid w:val="00EA7F51"/>
    <w:rsid w:val="00EB0040"/>
    <w:rsid w:val="00EB1F36"/>
    <w:rsid w:val="00EB31E0"/>
    <w:rsid w:val="00EC0C6F"/>
    <w:rsid w:val="00EC4693"/>
    <w:rsid w:val="00EC64B2"/>
    <w:rsid w:val="00EC78BF"/>
    <w:rsid w:val="00ED00DC"/>
    <w:rsid w:val="00ED6CE3"/>
    <w:rsid w:val="00EE2062"/>
    <w:rsid w:val="00EE31EE"/>
    <w:rsid w:val="00EE49F1"/>
    <w:rsid w:val="00EE52F0"/>
    <w:rsid w:val="00EE75E6"/>
    <w:rsid w:val="00EE7C2D"/>
    <w:rsid w:val="00EF3497"/>
    <w:rsid w:val="00EF4B74"/>
    <w:rsid w:val="00EF5BA6"/>
    <w:rsid w:val="00EF5EB3"/>
    <w:rsid w:val="00F0267B"/>
    <w:rsid w:val="00F073AE"/>
    <w:rsid w:val="00F115C6"/>
    <w:rsid w:val="00F14264"/>
    <w:rsid w:val="00F17C69"/>
    <w:rsid w:val="00F25606"/>
    <w:rsid w:val="00F25CB0"/>
    <w:rsid w:val="00F3085E"/>
    <w:rsid w:val="00F32F6F"/>
    <w:rsid w:val="00F369A7"/>
    <w:rsid w:val="00F40091"/>
    <w:rsid w:val="00F415B5"/>
    <w:rsid w:val="00F41AE8"/>
    <w:rsid w:val="00F45521"/>
    <w:rsid w:val="00F459C2"/>
    <w:rsid w:val="00F5037B"/>
    <w:rsid w:val="00F52358"/>
    <w:rsid w:val="00F530C4"/>
    <w:rsid w:val="00F54E0E"/>
    <w:rsid w:val="00F622B2"/>
    <w:rsid w:val="00F64133"/>
    <w:rsid w:val="00F652DB"/>
    <w:rsid w:val="00F83005"/>
    <w:rsid w:val="00F83CC8"/>
    <w:rsid w:val="00F873C9"/>
    <w:rsid w:val="00F90047"/>
    <w:rsid w:val="00F90284"/>
    <w:rsid w:val="00F931C0"/>
    <w:rsid w:val="00F94E8A"/>
    <w:rsid w:val="00F9604B"/>
    <w:rsid w:val="00F97ED5"/>
    <w:rsid w:val="00FA0B40"/>
    <w:rsid w:val="00FA31D6"/>
    <w:rsid w:val="00FA37ED"/>
    <w:rsid w:val="00FA7BA5"/>
    <w:rsid w:val="00FB1E87"/>
    <w:rsid w:val="00FB2346"/>
    <w:rsid w:val="00FB5846"/>
    <w:rsid w:val="00FC3245"/>
    <w:rsid w:val="00FC44B0"/>
    <w:rsid w:val="00FC58D3"/>
    <w:rsid w:val="00FC6E26"/>
    <w:rsid w:val="00FC7C49"/>
    <w:rsid w:val="00FD2401"/>
    <w:rsid w:val="00FD60BB"/>
    <w:rsid w:val="00FD6369"/>
    <w:rsid w:val="00FD64FC"/>
    <w:rsid w:val="00FE03D6"/>
    <w:rsid w:val="00FE0A55"/>
    <w:rsid w:val="00FE0DEB"/>
    <w:rsid w:val="00FE5BC7"/>
    <w:rsid w:val="00FF2469"/>
    <w:rsid w:val="00FF5760"/>
    <w:rsid w:val="012A04F4"/>
    <w:rsid w:val="01968329"/>
    <w:rsid w:val="019FC5B0"/>
    <w:rsid w:val="01E99CCB"/>
    <w:rsid w:val="032EC0E9"/>
    <w:rsid w:val="0378AC0C"/>
    <w:rsid w:val="04FFA5F1"/>
    <w:rsid w:val="054381AD"/>
    <w:rsid w:val="055AFD2B"/>
    <w:rsid w:val="062F070C"/>
    <w:rsid w:val="06663A05"/>
    <w:rsid w:val="06671B43"/>
    <w:rsid w:val="06FCCBD2"/>
    <w:rsid w:val="07ABEFBC"/>
    <w:rsid w:val="07E58932"/>
    <w:rsid w:val="08675B2D"/>
    <w:rsid w:val="09F5EF1E"/>
    <w:rsid w:val="0A57F939"/>
    <w:rsid w:val="0A9CFFCE"/>
    <w:rsid w:val="0AE331CB"/>
    <w:rsid w:val="0C31D191"/>
    <w:rsid w:val="0D4B8CB3"/>
    <w:rsid w:val="0DA88DE5"/>
    <w:rsid w:val="0DEB1D15"/>
    <w:rsid w:val="0E099DC1"/>
    <w:rsid w:val="10B9D739"/>
    <w:rsid w:val="1189A013"/>
    <w:rsid w:val="11C806AF"/>
    <w:rsid w:val="134C2896"/>
    <w:rsid w:val="13ABCE37"/>
    <w:rsid w:val="14CF025A"/>
    <w:rsid w:val="14DECF7D"/>
    <w:rsid w:val="14E22140"/>
    <w:rsid w:val="152E8580"/>
    <w:rsid w:val="154C7202"/>
    <w:rsid w:val="15E5A3B6"/>
    <w:rsid w:val="15F542CF"/>
    <w:rsid w:val="16404801"/>
    <w:rsid w:val="17004C24"/>
    <w:rsid w:val="1711A1E2"/>
    <w:rsid w:val="17317638"/>
    <w:rsid w:val="173BCCDC"/>
    <w:rsid w:val="1761E547"/>
    <w:rsid w:val="179E3F85"/>
    <w:rsid w:val="17ED53CE"/>
    <w:rsid w:val="180357BD"/>
    <w:rsid w:val="180A657F"/>
    <w:rsid w:val="18A2C1F7"/>
    <w:rsid w:val="19243B57"/>
    <w:rsid w:val="19C994F2"/>
    <w:rsid w:val="1A53B6DB"/>
    <w:rsid w:val="1AE43AFB"/>
    <w:rsid w:val="1B093F35"/>
    <w:rsid w:val="1B206BB0"/>
    <w:rsid w:val="1B342517"/>
    <w:rsid w:val="1C33E485"/>
    <w:rsid w:val="1CC3A1D4"/>
    <w:rsid w:val="1CCF08EB"/>
    <w:rsid w:val="1CDA267D"/>
    <w:rsid w:val="1EAD0296"/>
    <w:rsid w:val="1ECACF89"/>
    <w:rsid w:val="1F1508B7"/>
    <w:rsid w:val="1F5B599F"/>
    <w:rsid w:val="1FB7ECBE"/>
    <w:rsid w:val="2061003C"/>
    <w:rsid w:val="20C45B6F"/>
    <w:rsid w:val="21179517"/>
    <w:rsid w:val="21E63C80"/>
    <w:rsid w:val="223048C7"/>
    <w:rsid w:val="22E48794"/>
    <w:rsid w:val="23412406"/>
    <w:rsid w:val="257A7ADB"/>
    <w:rsid w:val="25E86F78"/>
    <w:rsid w:val="26072D45"/>
    <w:rsid w:val="26A0926B"/>
    <w:rsid w:val="26AA3214"/>
    <w:rsid w:val="2719A21D"/>
    <w:rsid w:val="27797D83"/>
    <w:rsid w:val="288C220B"/>
    <w:rsid w:val="288CEC2F"/>
    <w:rsid w:val="28EE39D2"/>
    <w:rsid w:val="29031CD0"/>
    <w:rsid w:val="29F5EF96"/>
    <w:rsid w:val="2A0B11E4"/>
    <w:rsid w:val="2A8D1B34"/>
    <w:rsid w:val="2B41B9F2"/>
    <w:rsid w:val="2BD625FB"/>
    <w:rsid w:val="2C89AE8F"/>
    <w:rsid w:val="2D3E3F37"/>
    <w:rsid w:val="2EAB1821"/>
    <w:rsid w:val="2F1B0FE7"/>
    <w:rsid w:val="2F3C04A2"/>
    <w:rsid w:val="2F7042B9"/>
    <w:rsid w:val="3296CE2A"/>
    <w:rsid w:val="3331C24B"/>
    <w:rsid w:val="33A31B26"/>
    <w:rsid w:val="33D9E984"/>
    <w:rsid w:val="343335BD"/>
    <w:rsid w:val="34F06955"/>
    <w:rsid w:val="34F8EA3E"/>
    <w:rsid w:val="35943A63"/>
    <w:rsid w:val="35D656BA"/>
    <w:rsid w:val="36625B56"/>
    <w:rsid w:val="36A20724"/>
    <w:rsid w:val="371C5235"/>
    <w:rsid w:val="37A406F4"/>
    <w:rsid w:val="37C42521"/>
    <w:rsid w:val="382D6991"/>
    <w:rsid w:val="391DC858"/>
    <w:rsid w:val="39DEA3F1"/>
    <w:rsid w:val="3A82EB07"/>
    <w:rsid w:val="3AE959C8"/>
    <w:rsid w:val="3B02B072"/>
    <w:rsid w:val="3BC0EE15"/>
    <w:rsid w:val="3BCC7CF3"/>
    <w:rsid w:val="3C5F46E2"/>
    <w:rsid w:val="3D74EADF"/>
    <w:rsid w:val="3E19D760"/>
    <w:rsid w:val="3EC16B76"/>
    <w:rsid w:val="3EE61593"/>
    <w:rsid w:val="3FA58C1C"/>
    <w:rsid w:val="3FFD9C6E"/>
    <w:rsid w:val="3FFFFE00"/>
    <w:rsid w:val="409E8128"/>
    <w:rsid w:val="40D0B92E"/>
    <w:rsid w:val="40F1C5E7"/>
    <w:rsid w:val="422D44A9"/>
    <w:rsid w:val="4280CB55"/>
    <w:rsid w:val="42B63799"/>
    <w:rsid w:val="42B6B3D5"/>
    <w:rsid w:val="42FC43C9"/>
    <w:rsid w:val="43FFC897"/>
    <w:rsid w:val="443431BA"/>
    <w:rsid w:val="44735E64"/>
    <w:rsid w:val="44820715"/>
    <w:rsid w:val="44A1158C"/>
    <w:rsid w:val="4605EB51"/>
    <w:rsid w:val="46303976"/>
    <w:rsid w:val="463A940D"/>
    <w:rsid w:val="467ACE10"/>
    <w:rsid w:val="46B30EB1"/>
    <w:rsid w:val="46BD7EB3"/>
    <w:rsid w:val="46D883AA"/>
    <w:rsid w:val="4718E009"/>
    <w:rsid w:val="472FDC70"/>
    <w:rsid w:val="475E3D7E"/>
    <w:rsid w:val="476E6781"/>
    <w:rsid w:val="47852F15"/>
    <w:rsid w:val="47C25C4D"/>
    <w:rsid w:val="47D55CA0"/>
    <w:rsid w:val="4916F8BA"/>
    <w:rsid w:val="49306997"/>
    <w:rsid w:val="493D6D0F"/>
    <w:rsid w:val="4A16D66A"/>
    <w:rsid w:val="4A8BA6A0"/>
    <w:rsid w:val="4ABFC07F"/>
    <w:rsid w:val="4AF824AC"/>
    <w:rsid w:val="4B106A50"/>
    <w:rsid w:val="4C306EBD"/>
    <w:rsid w:val="4CB86389"/>
    <w:rsid w:val="4D676D54"/>
    <w:rsid w:val="4DBBABAE"/>
    <w:rsid w:val="4DC41506"/>
    <w:rsid w:val="4DF7E881"/>
    <w:rsid w:val="4E17FA9A"/>
    <w:rsid w:val="4E2177F2"/>
    <w:rsid w:val="4E8333E2"/>
    <w:rsid w:val="4EEA2E73"/>
    <w:rsid w:val="4EF18E66"/>
    <w:rsid w:val="4F49934E"/>
    <w:rsid w:val="4F8915E2"/>
    <w:rsid w:val="4FFEAA86"/>
    <w:rsid w:val="502ECCFE"/>
    <w:rsid w:val="50B76A89"/>
    <w:rsid w:val="50E459C8"/>
    <w:rsid w:val="51FD4D94"/>
    <w:rsid w:val="52383750"/>
    <w:rsid w:val="52D8BD63"/>
    <w:rsid w:val="53B4C828"/>
    <w:rsid w:val="540DD871"/>
    <w:rsid w:val="54989BB3"/>
    <w:rsid w:val="54B4BC69"/>
    <w:rsid w:val="556AC9CB"/>
    <w:rsid w:val="55D4D8B0"/>
    <w:rsid w:val="56B499EB"/>
    <w:rsid w:val="56CBC730"/>
    <w:rsid w:val="58F96848"/>
    <w:rsid w:val="591F1EEC"/>
    <w:rsid w:val="59C55C59"/>
    <w:rsid w:val="59D5D3CF"/>
    <w:rsid w:val="5A5CE090"/>
    <w:rsid w:val="5B0419E9"/>
    <w:rsid w:val="5BE4B15A"/>
    <w:rsid w:val="5C36BF93"/>
    <w:rsid w:val="5C5D4028"/>
    <w:rsid w:val="5C8E82BE"/>
    <w:rsid w:val="5D11E7DE"/>
    <w:rsid w:val="5D2E4EB5"/>
    <w:rsid w:val="5D35FD0C"/>
    <w:rsid w:val="5DD74E72"/>
    <w:rsid w:val="5F137EE4"/>
    <w:rsid w:val="5F6A3775"/>
    <w:rsid w:val="6027DD40"/>
    <w:rsid w:val="609B2BE6"/>
    <w:rsid w:val="610E01BA"/>
    <w:rsid w:val="6204413F"/>
    <w:rsid w:val="62BB3A34"/>
    <w:rsid w:val="632FCA3A"/>
    <w:rsid w:val="63C7D21A"/>
    <w:rsid w:val="642FFD1D"/>
    <w:rsid w:val="6460EACA"/>
    <w:rsid w:val="64709912"/>
    <w:rsid w:val="64AFD886"/>
    <w:rsid w:val="665475B2"/>
    <w:rsid w:val="669B79FD"/>
    <w:rsid w:val="66A1C312"/>
    <w:rsid w:val="66FFE811"/>
    <w:rsid w:val="69958FF6"/>
    <w:rsid w:val="6A5A16E6"/>
    <w:rsid w:val="6B2254EA"/>
    <w:rsid w:val="6B5888A6"/>
    <w:rsid w:val="6C19576F"/>
    <w:rsid w:val="6CEE4B75"/>
    <w:rsid w:val="6D0B8865"/>
    <w:rsid w:val="6D809647"/>
    <w:rsid w:val="6DE2521D"/>
    <w:rsid w:val="6DF4FA4A"/>
    <w:rsid w:val="6E26C01E"/>
    <w:rsid w:val="6E3C9EF3"/>
    <w:rsid w:val="6E5578A8"/>
    <w:rsid w:val="6EE7F6E8"/>
    <w:rsid w:val="6FA2809A"/>
    <w:rsid w:val="703129C5"/>
    <w:rsid w:val="726C569D"/>
    <w:rsid w:val="730B8D7F"/>
    <w:rsid w:val="7371ABD6"/>
    <w:rsid w:val="7379083D"/>
    <w:rsid w:val="737FCF09"/>
    <w:rsid w:val="74B1CFA8"/>
    <w:rsid w:val="74E34B98"/>
    <w:rsid w:val="750813F5"/>
    <w:rsid w:val="750B22EA"/>
    <w:rsid w:val="75806FDC"/>
    <w:rsid w:val="75A1BB08"/>
    <w:rsid w:val="75AC471D"/>
    <w:rsid w:val="76908881"/>
    <w:rsid w:val="76FA5F74"/>
    <w:rsid w:val="77A74DD8"/>
    <w:rsid w:val="77BCA477"/>
    <w:rsid w:val="77F64F08"/>
    <w:rsid w:val="7853609A"/>
    <w:rsid w:val="78E9DC54"/>
    <w:rsid w:val="7A2F6BF0"/>
    <w:rsid w:val="7AD26796"/>
    <w:rsid w:val="7B04A59F"/>
    <w:rsid w:val="7D565062"/>
    <w:rsid w:val="7D6246DD"/>
    <w:rsid w:val="7D6CD01E"/>
    <w:rsid w:val="7EE73E8E"/>
    <w:rsid w:val="7F71E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157527"/>
  <w15:docId w15:val="{D213C5A0-9964-465D-AFAA-526C6896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817E6"/>
    <w:pPr>
      <w:spacing w:line="276" w:lineRule="auto"/>
    </w:pPr>
    <w:rPr>
      <w:rFonts w:asciiTheme="minorHAnsi" w:hAnsiTheme="minorHAnsi"/>
      <w:sz w:val="22"/>
    </w:rPr>
  </w:style>
  <w:style w:type="paragraph" w:styleId="Kop1">
    <w:name w:val="heading 1"/>
    <w:aliases w:val="Section Heading,Hoofdstuk,sectionHeading,hoofdstuk,h1,ips_Hoofdstuk,H1,Univé Hoofdstuk"/>
    <w:basedOn w:val="Standaard"/>
    <w:next w:val="Standaard"/>
    <w:link w:val="Kop1Char"/>
    <w:autoRedefine/>
    <w:uiPriority w:val="99"/>
    <w:qFormat/>
    <w:pPr>
      <w:keepNext/>
      <w:keepLines/>
      <w:pageBreakBefore/>
      <w:numPr>
        <w:numId w:val="7"/>
      </w:numPr>
      <w:tabs>
        <w:tab w:val="left" w:pos="0"/>
      </w:tabs>
      <w:spacing w:after="240" w:line="360" w:lineRule="exact"/>
      <w:outlineLvl w:val="0"/>
    </w:pPr>
    <w:rPr>
      <w:b/>
      <w:color w:val="004983"/>
      <w:kern w:val="36"/>
      <w:sz w:val="28"/>
      <w:szCs w:val="28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er 2,Prophead 2,2,H21,H22,H23,H211,H24,H212,H25,H26,H27,H213,H221,H231"/>
    <w:basedOn w:val="Standaard"/>
    <w:next w:val="Standaard"/>
    <w:autoRedefine/>
    <w:uiPriority w:val="99"/>
    <w:qFormat/>
    <w:pPr>
      <w:widowControl w:val="0"/>
      <w:numPr>
        <w:ilvl w:val="1"/>
        <w:numId w:val="7"/>
      </w:numPr>
      <w:tabs>
        <w:tab w:val="left" w:pos="993"/>
      </w:tabs>
      <w:spacing w:before="480" w:after="240" w:line="240" w:lineRule="auto"/>
      <w:outlineLvl w:val="1"/>
    </w:pPr>
    <w:rPr>
      <w:b/>
      <w:color w:val="1F497D" w:themeColor="accent1"/>
      <w:sz w:val="26"/>
    </w:rPr>
  </w:style>
  <w:style w:type="paragraph" w:styleId="Kop3">
    <w:name w:val="heading 3"/>
    <w:aliases w:val="3scr,Level 1 - 1,Voorwoord,Sub-paragraaf,h3,subparagraaf,Subparagraaf,Heading 3s,3,Bold 12,L3,Episteem PvA Kop 3,Heading 3 Char,H3 Char,Third Level Topic,Level 3 Topic Heading,Org Heading 1,Map,Paragrf 3,Head C,Section,H31,H32,H33,H311,e"/>
    <w:basedOn w:val="Standaard"/>
    <w:next w:val="Standaard"/>
    <w:qFormat/>
    <w:pPr>
      <w:keepNext/>
      <w:keepLines/>
      <w:numPr>
        <w:ilvl w:val="2"/>
        <w:numId w:val="7"/>
      </w:numPr>
      <w:spacing w:before="240"/>
      <w:outlineLvl w:val="2"/>
    </w:pPr>
    <w:rPr>
      <w:b/>
    </w:rPr>
  </w:style>
  <w:style w:type="paragraph" w:styleId="Kop4">
    <w:name w:val="heading 4"/>
    <w:aliases w:val="Level 2 - a"/>
    <w:basedOn w:val="Standaard"/>
    <w:next w:val="Standaard"/>
    <w:qFormat/>
    <w:pPr>
      <w:keepNext/>
      <w:keepLines/>
      <w:numPr>
        <w:ilvl w:val="3"/>
        <w:numId w:val="7"/>
      </w:numPr>
      <w:spacing w:before="240"/>
      <w:outlineLvl w:val="3"/>
    </w:pPr>
    <w:rPr>
      <w:b/>
      <w:sz w:val="28"/>
    </w:rPr>
  </w:style>
  <w:style w:type="paragraph" w:styleId="Kop5">
    <w:name w:val="heading 5"/>
    <w:aliases w:val="Level 3 - i,Kop 1A"/>
    <w:basedOn w:val="Standaard"/>
    <w:next w:val="Standaard"/>
    <w:qFormat/>
    <w:pPr>
      <w:numPr>
        <w:ilvl w:val="4"/>
        <w:numId w:val="7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qFormat/>
    <w:pPr>
      <w:numPr>
        <w:ilvl w:val="5"/>
        <w:numId w:val="7"/>
      </w:numPr>
      <w:spacing w:before="120"/>
      <w:outlineLvl w:val="5"/>
    </w:pPr>
  </w:style>
  <w:style w:type="paragraph" w:styleId="Kop7">
    <w:name w:val="heading 7"/>
    <w:aliases w:val="Legal Level 1.1."/>
    <w:basedOn w:val="Standaard"/>
    <w:next w:val="Standaard"/>
    <w:qFormat/>
    <w:pPr>
      <w:numPr>
        <w:ilvl w:val="6"/>
        <w:numId w:val="7"/>
      </w:numPr>
      <w:spacing w:before="120"/>
      <w:outlineLvl w:val="6"/>
    </w:pPr>
    <w:rPr>
      <w:i/>
    </w:rPr>
  </w:style>
  <w:style w:type="paragraph" w:styleId="Kop8">
    <w:name w:val="heading 8"/>
    <w:aliases w:val="Legal Level 1.1.1.,Legal Level 1.1.1. Char"/>
    <w:basedOn w:val="Standaard"/>
    <w:next w:val="Standaard"/>
    <w:qFormat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aliases w:val="Legal Level 1.1.1.1."/>
    <w:basedOn w:val="Standaard"/>
    <w:next w:val="Standaard"/>
    <w:qFormat/>
    <w:pPr>
      <w:numPr>
        <w:ilvl w:val="8"/>
        <w:numId w:val="7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pPr>
      <w:tabs>
        <w:tab w:val="left" w:pos="680"/>
        <w:tab w:val="right" w:pos="9072"/>
      </w:tabs>
      <w:ind w:left="680" w:hanging="567"/>
    </w:p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sz w:val="16"/>
    </w:rPr>
  </w:style>
  <w:style w:type="paragraph" w:styleId="Koptekst">
    <w:name w:val="header"/>
    <w:basedOn w:val="Standaard"/>
    <w:rPr>
      <w:b/>
    </w:rPr>
  </w:style>
  <w:style w:type="paragraph" w:customStyle="1" w:styleId="Kop0">
    <w:name w:val="Kop 0"/>
    <w:basedOn w:val="Kop1"/>
    <w:next w:val="Standaard"/>
    <w:pPr>
      <w:numPr>
        <w:numId w:val="0"/>
      </w:numPr>
      <w:outlineLvl w:val="9"/>
    </w:pPr>
    <w:rPr>
      <w:b w:val="0"/>
    </w:rPr>
  </w:style>
  <w:style w:type="character" w:styleId="Paginanummer">
    <w:name w:val="page number"/>
    <w:basedOn w:val="Standaardalinea-lettertype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pPr>
      <w:ind w:hanging="567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Zwaar">
    <w:name w:val="Strong"/>
    <w:basedOn w:val="Standaardalinea-lettertype"/>
    <w:qFormat/>
    <w:rPr>
      <w:b/>
      <w:bCs/>
      <w:sz w:val="22"/>
    </w:rPr>
  </w:style>
  <w:style w:type="character" w:customStyle="1" w:styleId="i">
    <w:name w:val="i"/>
    <w:basedOn w:val="Standaardalinea-lettertype"/>
    <w:rPr>
      <w:b/>
      <w:vanish/>
      <w:color w:val="0000FF"/>
      <w:sz w:val="18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</w:style>
  <w:style w:type="paragraph" w:styleId="Plattetekst">
    <w:name w:val="Body Text"/>
    <w:basedOn w:val="Standaard"/>
    <w:link w:val="PlattetekstChar"/>
    <w:rPr>
      <w:rFonts w:cs="Lucida Sans Unicode"/>
    </w:rPr>
  </w:style>
  <w:style w:type="paragraph" w:styleId="Plattetekst2">
    <w:name w:val="Body Text 2"/>
    <w:basedOn w:val="Standaard"/>
    <w:rPr>
      <w:rFonts w:cs="Lucida Sans Unicode"/>
    </w:rPr>
  </w:style>
  <w:style w:type="paragraph" w:styleId="Inhopg3">
    <w:name w:val="toc 3"/>
    <w:basedOn w:val="Standaard"/>
    <w:next w:val="Standaard"/>
    <w:uiPriority w:val="39"/>
    <w:pPr>
      <w:tabs>
        <w:tab w:val="left" w:pos="1134"/>
        <w:tab w:val="right" w:pos="9072"/>
      </w:tabs>
      <w:spacing w:before="120" w:after="120" w:line="240" w:lineRule="exact"/>
      <w:ind w:left="1134" w:hanging="1134"/>
    </w:p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basedOn w:val="Standaardalinea-lettertype"/>
    <w:qFormat/>
    <w:rPr>
      <w:i/>
      <w:iCs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pPr>
      <w:numPr>
        <w:numId w:val="3"/>
      </w:numPr>
    </w:pPr>
  </w:style>
  <w:style w:type="paragraph" w:styleId="Lijst2">
    <w:name w:val="List 2"/>
    <w:basedOn w:val="Lijst"/>
    <w:pPr>
      <w:numPr>
        <w:numId w:val="0"/>
      </w:numPr>
      <w:ind w:left="566" w:hanging="284"/>
    </w:pPr>
  </w:style>
  <w:style w:type="paragraph" w:styleId="Lijst3">
    <w:name w:val="List 3"/>
    <w:basedOn w:val="Lijst"/>
    <w:pPr>
      <w:numPr>
        <w:numId w:val="0"/>
      </w:numPr>
      <w:ind w:left="849" w:hanging="284"/>
    </w:pPr>
  </w:style>
  <w:style w:type="paragraph" w:styleId="Lijst4">
    <w:name w:val="List 4"/>
    <w:basedOn w:val="Lijst"/>
    <w:pPr>
      <w:numPr>
        <w:numId w:val="0"/>
      </w:numPr>
      <w:ind w:left="1132" w:hanging="284"/>
    </w:pPr>
  </w:style>
  <w:style w:type="paragraph" w:styleId="Lijst5">
    <w:name w:val="List 5"/>
    <w:basedOn w:val="Lijst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pPr>
      <w:numPr>
        <w:numId w:val="4"/>
      </w:numPr>
    </w:pPr>
  </w:style>
  <w:style w:type="paragraph" w:styleId="Lijstopsomteken2">
    <w:name w:val="List Bullet 2"/>
    <w:basedOn w:val="Lijstopsomteken"/>
    <w:pPr>
      <w:numPr>
        <w:numId w:val="0"/>
      </w:numPr>
    </w:pPr>
  </w:style>
  <w:style w:type="character" w:customStyle="1" w:styleId="LijstopsomtekenCharChar">
    <w:name w:val="Lijst opsom.teken Char Char"/>
    <w:basedOn w:val="Standaardalinea-lettertype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pPr>
      <w:numPr>
        <w:numId w:val="0"/>
      </w:numPr>
    </w:pPr>
  </w:style>
  <w:style w:type="character" w:customStyle="1" w:styleId="Lijstopsomteken3Char">
    <w:name w:val="Lijst opsom.teken 3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pPr>
      <w:numPr>
        <w:numId w:val="0"/>
      </w:numPr>
    </w:pPr>
  </w:style>
  <w:style w:type="paragraph" w:styleId="Lijstopsomteken5">
    <w:name w:val="List Bullet 5"/>
    <w:basedOn w:val="Lijstopsomteken"/>
    <w:autoRedefine/>
    <w:pPr>
      <w:numPr>
        <w:numId w:val="0"/>
      </w:numPr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numPr>
        <w:numId w:val="5"/>
      </w:numPr>
    </w:pPr>
  </w:style>
  <w:style w:type="paragraph" w:styleId="Lijstvoortzetting2">
    <w:name w:val="List Continue 2"/>
    <w:basedOn w:val="Lijstvoortzetting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pPr>
      <w:numPr>
        <w:numId w:val="0"/>
      </w:numPr>
      <w:ind w:left="1417" w:hanging="284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Regelnummer">
    <w:name w:val="line number"/>
    <w:basedOn w:val="Standaardalinea-lettertype"/>
    <w:rPr>
      <w:rFonts w:ascii="Lucida Sans Unicode" w:hAnsi="Lucida Sans Unicode"/>
    </w:rPr>
  </w:style>
  <w:style w:type="character" w:styleId="Voetnootmarkering">
    <w:name w:val="footnote reference"/>
    <w:basedOn w:val="Standaardalinea-lettertype"/>
    <w:uiPriority w:val="99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</w:style>
  <w:style w:type="character" w:customStyle="1" w:styleId="OpmaakprofielGrijs-25">
    <w:name w:val="Opmaakprofiel Grijs-25%"/>
    <w:basedOn w:val="Standaardalinea-lettertype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basedOn w:val="Standaardalinea-lettertype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aliases w:val="Hyperlink www.haemes.nl"/>
    <w:basedOn w:val="Standaardalinea-lettertype"/>
    <w:uiPriority w:val="99"/>
    <w:rPr>
      <w:color w:val="0000FF"/>
      <w:u w:val="single"/>
    </w:r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Eisen">
    <w:name w:val="Eisen"/>
    <w:basedOn w:val="Standaard"/>
    <w:link w:val="EisenChar"/>
    <w:pPr>
      <w:numPr>
        <w:numId w:val="6"/>
      </w:numPr>
      <w:spacing w:before="120" w:after="120"/>
    </w:pPr>
  </w:style>
  <w:style w:type="paragraph" w:customStyle="1" w:styleId="Wensen">
    <w:name w:val="Wensen"/>
    <w:basedOn w:val="Eisen"/>
    <w:pPr>
      <w:numPr>
        <w:numId w:val="2"/>
      </w:numPr>
    </w:pPr>
    <w:rPr>
      <w:rFonts w:cs="Lucida Sans Unicode"/>
      <w:bCs/>
    </w:rPr>
  </w:style>
  <w:style w:type="table" w:styleId="Tabelraster">
    <w:name w:val="Table Grid"/>
    <w:basedOn w:val="Standaardtabel"/>
    <w:uiPriority w:val="39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basedOn w:val="Standaardalinea-lettertype"/>
    <w:link w:val="Eisen"/>
    <w:rPr>
      <w:rFonts w:asciiTheme="minorHAnsi" w:hAnsiTheme="minorHAnsi"/>
      <w:sz w:val="22"/>
    </w:rPr>
  </w:style>
  <w:style w:type="paragraph" w:customStyle="1" w:styleId="Standaardklein">
    <w:name w:val="Standaard klein"/>
    <w:basedOn w:val="Standaard"/>
    <w:link w:val="StandaardkleinChar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basedOn w:val="Standaardalinea-lettertype"/>
    <w:link w:val="Standaardklein"/>
    <w:rPr>
      <w:rFonts w:ascii="Calibri" w:hAnsi="Calibri" w:cs="Arial"/>
      <w:sz w:val="16"/>
      <w:szCs w:val="16"/>
    </w:rPr>
  </w:style>
  <w:style w:type="paragraph" w:customStyle="1" w:styleId="Standaardkleinvet">
    <w:name w:val="Standaard klein vet"/>
    <w:basedOn w:val="Standaard"/>
    <w:link w:val="StandaardkleinvetChar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basedOn w:val="Standaardalinea-lettertype"/>
    <w:link w:val="Standaardkleinvet"/>
    <w:rPr>
      <w:rFonts w:ascii="Calibri" w:hAnsi="Calibri" w:cs="Arial"/>
      <w:b/>
      <w:sz w:val="16"/>
      <w:szCs w:val="16"/>
    </w:rPr>
  </w:style>
  <w:style w:type="paragraph" w:styleId="Lijstalinea">
    <w:name w:val="List Paragraph"/>
    <w:aliases w:val="LIJSTalinea"/>
    <w:basedOn w:val="Standaard"/>
    <w:link w:val="LijstalineaChar"/>
    <w:uiPriority w:val="34"/>
    <w:qFormat/>
    <w:pPr>
      <w:ind w:left="720"/>
      <w:contextualSpacing/>
    </w:pPr>
  </w:style>
  <w:style w:type="paragraph" w:styleId="Revisie">
    <w:name w:val="Revision"/>
    <w:hidden/>
    <w:uiPriority w:val="99"/>
    <w:semiHidden/>
    <w:rPr>
      <w:rFonts w:ascii="Calibri" w:hAnsi="Calibri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VoetnoottekstChar">
    <w:name w:val="Voetnoottekst Char"/>
    <w:link w:val="Voetnoottekst"/>
    <w:uiPriority w:val="99"/>
    <w:locked/>
    <w:rPr>
      <w:rFonts w:ascii="Calibri" w:hAnsi="Calibri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top w:val="single" w:sz="4" w:space="10" w:color="1F497D" w:themeColor="accent1"/>
        <w:bottom w:val="single" w:sz="4" w:space="10" w:color="1F497D" w:themeColor="accent1"/>
      </w:pBdr>
      <w:spacing w:before="360" w:after="360"/>
      <w:ind w:left="864" w:right="864"/>
      <w:jc w:val="center"/>
    </w:pPr>
    <w:rPr>
      <w:i/>
      <w:iCs/>
      <w:color w:val="1F497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rFonts w:asciiTheme="minorHAnsi" w:hAnsiTheme="minorHAnsi"/>
      <w:i/>
      <w:iCs/>
      <w:color w:val="1F497D" w:themeColor="accent1"/>
    </w:rPr>
  </w:style>
  <w:style w:type="character" w:styleId="Intensievebenadrukking">
    <w:name w:val="Intense Emphasis"/>
    <w:basedOn w:val="Standaardalinea-lettertype"/>
    <w:uiPriority w:val="21"/>
    <w:qFormat/>
    <w:rPr>
      <w:i/>
      <w:iCs/>
      <w:color w:val="1F497D" w:themeColor="accent1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Calibri" w:hAnsi="Calibri"/>
    </w:rPr>
  </w:style>
  <w:style w:type="table" w:customStyle="1" w:styleId="GridTable2-Accent11">
    <w:name w:val="Grid Table 2 - Accent 11"/>
    <w:basedOn w:val="Standaardtabel"/>
    <w:uiPriority w:val="47"/>
    <w:tblPr>
      <w:tblStyleRowBandSize w:val="1"/>
      <w:tblStyleColBandSize w:val="1"/>
      <w:tblBorders>
        <w:top w:val="single" w:sz="2" w:space="0" w:color="548DD4" w:themeColor="accent1" w:themeTint="99"/>
        <w:bottom w:val="single" w:sz="2" w:space="0" w:color="548DD4" w:themeColor="accent1" w:themeTint="99"/>
        <w:insideH w:val="single" w:sz="2" w:space="0" w:color="548DD4" w:themeColor="accent1" w:themeTint="99"/>
        <w:insideV w:val="single" w:sz="2" w:space="0" w:color="548D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8D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8D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D9F1" w:themeFill="accent1" w:themeFillTint="33"/>
      </w:tcPr>
    </w:tblStylePr>
    <w:tblStylePr w:type="band1Horz">
      <w:tblPr/>
      <w:tcPr>
        <w:shd w:val="clear" w:color="auto" w:fill="C6D9F1" w:themeFill="accent1" w:themeFillTint="33"/>
      </w:tcPr>
    </w:tblStylePr>
  </w:style>
  <w:style w:type="table" w:customStyle="1" w:styleId="GridTable4-Accent11">
    <w:name w:val="Grid Table 4 - Accent 11"/>
    <w:basedOn w:val="Standaardtabel"/>
    <w:uiPriority w:val="49"/>
    <w:tblPr>
      <w:tblStyleRowBandSize w:val="1"/>
      <w:tblStyleColBandSize w:val="1"/>
      <w:tblBorders>
        <w:top w:val="single" w:sz="4" w:space="0" w:color="548DD4" w:themeColor="accent1" w:themeTint="99"/>
        <w:left w:val="single" w:sz="4" w:space="0" w:color="548DD4" w:themeColor="accent1" w:themeTint="99"/>
        <w:bottom w:val="single" w:sz="4" w:space="0" w:color="548DD4" w:themeColor="accent1" w:themeTint="99"/>
        <w:right w:val="single" w:sz="4" w:space="0" w:color="548DD4" w:themeColor="accent1" w:themeTint="99"/>
        <w:insideH w:val="single" w:sz="4" w:space="0" w:color="548DD4" w:themeColor="accent1" w:themeTint="99"/>
        <w:insideV w:val="single" w:sz="4" w:space="0" w:color="548D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497D" w:themeColor="accent1"/>
          <w:left w:val="single" w:sz="4" w:space="0" w:color="1F497D" w:themeColor="accent1"/>
          <w:bottom w:val="single" w:sz="4" w:space="0" w:color="1F497D" w:themeColor="accent1"/>
          <w:right w:val="single" w:sz="4" w:space="0" w:color="1F497D" w:themeColor="accent1"/>
          <w:insideH w:val="nil"/>
          <w:insideV w:val="nil"/>
        </w:tcBorders>
        <w:shd w:val="clear" w:color="auto" w:fill="1F497D" w:themeFill="accent1"/>
      </w:tcPr>
    </w:tblStylePr>
    <w:tblStylePr w:type="lastRow">
      <w:rPr>
        <w:b/>
        <w:bCs/>
      </w:rPr>
      <w:tblPr/>
      <w:tcPr>
        <w:tcBorders>
          <w:top w:val="double" w:sz="4" w:space="0" w:color="1F4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D9F1" w:themeFill="accent1" w:themeFillTint="33"/>
      </w:tcPr>
    </w:tblStylePr>
    <w:tblStylePr w:type="band1Horz">
      <w:tblPr/>
      <w:tcPr>
        <w:shd w:val="clear" w:color="auto" w:fill="C6D9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pageBreakBefore w:val="0"/>
      <w:numPr>
        <w:numId w:val="0"/>
      </w:numPr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Titel">
    <w:name w:val="Title"/>
    <w:basedOn w:val="Standaard"/>
    <w:next w:val="Standaard"/>
    <w:link w:val="TitelChar"/>
    <w:qFormat/>
    <w:pPr>
      <w:pageBreakBefore/>
      <w:spacing w:after="240" w:line="360" w:lineRule="exact"/>
      <w:contextualSpacing/>
    </w:pPr>
    <w:rPr>
      <w:rFonts w:eastAsiaTheme="majorEastAsia" w:cstheme="majorBidi"/>
      <w:b/>
      <w:color w:val="004983"/>
      <w:kern w:val="36"/>
      <w:sz w:val="36"/>
      <w:szCs w:val="56"/>
    </w:rPr>
  </w:style>
  <w:style w:type="character" w:customStyle="1" w:styleId="TitelChar">
    <w:name w:val="Titel Char"/>
    <w:basedOn w:val="Standaardalinea-lettertype"/>
    <w:link w:val="Titel"/>
    <w:rPr>
      <w:rFonts w:asciiTheme="minorHAnsi" w:eastAsiaTheme="majorEastAsia" w:hAnsiTheme="minorHAnsi" w:cstheme="majorBidi"/>
      <w:b/>
      <w:color w:val="004983"/>
      <w:kern w:val="36"/>
      <w:sz w:val="36"/>
      <w:szCs w:val="56"/>
    </w:rPr>
  </w:style>
  <w:style w:type="table" w:customStyle="1" w:styleId="ListTable5Dark-Accent11">
    <w:name w:val="List Table 5 Dark - Accent 11"/>
    <w:basedOn w:val="Standaardtabel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1F497D" w:themeColor="accent1"/>
        <w:left w:val="single" w:sz="24" w:space="0" w:color="1F497D" w:themeColor="accent1"/>
        <w:bottom w:val="single" w:sz="24" w:space="0" w:color="1F497D" w:themeColor="accent1"/>
        <w:right w:val="single" w:sz="24" w:space="0" w:color="1F497D" w:themeColor="accent1"/>
      </w:tblBorders>
    </w:tblPr>
    <w:tcPr>
      <w:shd w:val="clear" w:color="auto" w:fill="1F497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1F4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D9F1" w:themeFill="accent1" w:themeFillTint="33"/>
      </w:tcPr>
    </w:tblStylePr>
    <w:tblStylePr w:type="band1Horz">
      <w:tblPr/>
      <w:tcPr>
        <w:shd w:val="clear" w:color="auto" w:fill="C6D9F1" w:themeFill="accent1" w:themeFillTint="33"/>
      </w:tcPr>
    </w:tblStylePr>
  </w:style>
  <w:style w:type="paragraph" w:customStyle="1" w:styleId="H2">
    <w:name w:val="H2"/>
    <w:basedOn w:val="Standaard"/>
    <w:next w:val="Standaard"/>
    <w:uiPriority w:val="99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Geenafstand">
    <w:name w:val="No Spacing"/>
    <w:uiPriority w:val="1"/>
    <w:qFormat/>
    <w:rPr>
      <w:rFonts w:asciiTheme="minorHAnsi" w:hAnsiTheme="minorHAnsi"/>
    </w:rPr>
  </w:style>
  <w:style w:type="character" w:styleId="Titelvanboek">
    <w:name w:val="Book Title"/>
    <w:basedOn w:val="Standaardalinea-lettertype"/>
    <w:uiPriority w:val="33"/>
    <w:qFormat/>
    <w:rPr>
      <w:rFonts w:asciiTheme="minorHAnsi" w:hAnsiTheme="minorHAnsi"/>
      <w:b/>
      <w:bCs/>
      <w:i w:val="0"/>
      <w:iCs/>
      <w:spacing w:val="5"/>
      <w:sz w:val="32"/>
    </w:rPr>
  </w:style>
  <w:style w:type="paragraph" w:customStyle="1" w:styleId="Plattetekstbijeenhouden">
    <w:name w:val="Platte tekst bijeenhouden"/>
    <w:basedOn w:val="Plattetekst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character" w:customStyle="1" w:styleId="Kop1Char">
    <w:name w:val="Kop 1 Char"/>
    <w:aliases w:val="Section Heading Char,Hoofdstuk Char,sectionHeading Char,hoofdstuk Char,h1 Char,ips_Hoofdstuk Char,H1 Char,Univé Hoofdstuk Char"/>
    <w:basedOn w:val="Standaardalinea-lettertype"/>
    <w:link w:val="Kop1"/>
    <w:uiPriority w:val="99"/>
    <w:rPr>
      <w:rFonts w:asciiTheme="minorHAnsi" w:hAnsiTheme="minorHAnsi"/>
      <w:b/>
      <w:color w:val="004983"/>
      <w:kern w:val="36"/>
      <w:sz w:val="28"/>
      <w:szCs w:val="28"/>
    </w:rPr>
  </w:style>
  <w:style w:type="table" w:customStyle="1" w:styleId="GridTable5Dark-Accent11">
    <w:name w:val="Grid Table 5 Dark - Accent 11"/>
    <w:basedOn w:val="Standaardtabel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D9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497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497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497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497D" w:themeFill="accent1"/>
      </w:tcPr>
    </w:tblStylePr>
    <w:tblStylePr w:type="band1Vert">
      <w:tblPr/>
      <w:tcPr>
        <w:shd w:val="clear" w:color="auto" w:fill="8DB3E2" w:themeFill="accent1" w:themeFillTint="66"/>
      </w:tcPr>
    </w:tblStylePr>
    <w:tblStylePr w:type="band1Horz">
      <w:tblPr/>
      <w:tcPr>
        <w:shd w:val="clear" w:color="auto" w:fill="8DB3E2" w:themeFill="accent1" w:themeFillTint="66"/>
      </w:tcPr>
    </w:tblStylePr>
  </w:style>
  <w:style w:type="paragraph" w:styleId="Normaalweb">
    <w:name w:val="Normal (Web)"/>
    <w:basedOn w:val="Standaard"/>
    <w:link w:val="NormaalwebChar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basedOn w:val="Standaardalinea-lettertype"/>
    <w:link w:val="Normaalweb"/>
    <w:rPr>
      <w:rFonts w:ascii="Arial Unicode MS" w:eastAsia="Arial Unicode MS" w:hAnsi="Arial Unicode MS" w:cs="Arial Unicode MS"/>
      <w:sz w:val="24"/>
      <w:szCs w:val="24"/>
    </w:rPr>
  </w:style>
  <w:style w:type="numbering" w:customStyle="1" w:styleId="StijlMetopsommingstekensCalibriLinks4cmVerkeerd-om0">
    <w:name w:val="Stijl Met opsommingstekens Calibri Links:  4 cm Verkeerd-om:  0..."/>
    <w:basedOn w:val="Geenlijst"/>
    <w:pPr>
      <w:numPr>
        <w:numId w:val="10"/>
      </w:numPr>
    </w:pPr>
  </w:style>
  <w:style w:type="table" w:customStyle="1" w:styleId="Lijsttabel3-Accent11">
    <w:name w:val="Lijsttabel 3 - Accent 11"/>
    <w:basedOn w:val="Standaardtabel"/>
    <w:uiPriority w:val="48"/>
    <w:tblPr>
      <w:tblStyleRowBandSize w:val="1"/>
      <w:tblStyleColBandSize w:val="1"/>
      <w:tblBorders>
        <w:top w:val="single" w:sz="4" w:space="0" w:color="1F497D" w:themeColor="accent1"/>
        <w:left w:val="single" w:sz="4" w:space="0" w:color="1F497D" w:themeColor="accent1"/>
        <w:bottom w:val="single" w:sz="4" w:space="0" w:color="1F497D" w:themeColor="accent1"/>
        <w:right w:val="single" w:sz="4" w:space="0" w:color="1F497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497D" w:themeFill="accent1"/>
      </w:tcPr>
    </w:tblStylePr>
    <w:tblStylePr w:type="lastRow">
      <w:rPr>
        <w:b/>
        <w:bCs/>
      </w:rPr>
      <w:tblPr/>
      <w:tcPr>
        <w:tcBorders>
          <w:top w:val="double" w:sz="4" w:space="0" w:color="1F497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497D" w:themeColor="accent1"/>
          <w:right w:val="single" w:sz="4" w:space="0" w:color="1F497D" w:themeColor="accent1"/>
        </w:tcBorders>
      </w:tcPr>
    </w:tblStylePr>
    <w:tblStylePr w:type="band1Horz">
      <w:tblPr/>
      <w:tcPr>
        <w:tcBorders>
          <w:top w:val="single" w:sz="4" w:space="0" w:color="1F497D" w:themeColor="accent1"/>
          <w:bottom w:val="single" w:sz="4" w:space="0" w:color="1F497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497D" w:themeColor="accent1"/>
          <w:left w:val="nil"/>
        </w:tcBorders>
      </w:tcPr>
    </w:tblStylePr>
    <w:tblStylePr w:type="swCell">
      <w:tblPr/>
      <w:tcPr>
        <w:tcBorders>
          <w:top w:val="double" w:sz="4" w:space="0" w:color="1F497D" w:themeColor="accent1"/>
          <w:right w:val="nil"/>
        </w:tcBorders>
      </w:tcPr>
    </w:tblStyle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GH">
    <w:name w:val="GH"/>
    <w:basedOn w:val="Standaard"/>
    <w:link w:val="GHChar"/>
    <w:qFormat/>
    <w:pPr>
      <w:ind w:left="-35"/>
    </w:pPr>
  </w:style>
  <w:style w:type="character" w:customStyle="1" w:styleId="GHChar">
    <w:name w:val="GH Char"/>
    <w:basedOn w:val="Standaardalinea-lettertype"/>
    <w:link w:val="GH"/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Pr>
      <w:rFonts w:asciiTheme="minorHAnsi" w:hAnsiTheme="minorHAnsi"/>
      <w:sz w:val="16"/>
    </w:rPr>
  </w:style>
  <w:style w:type="paragraph" w:styleId="Aanhef">
    <w:name w:val="Salutation"/>
    <w:basedOn w:val="Standaard"/>
    <w:next w:val="Standaard"/>
    <w:link w:val="AanhefChar"/>
  </w:style>
  <w:style w:type="character" w:customStyle="1" w:styleId="AanhefChar">
    <w:name w:val="Aanhef Char"/>
    <w:basedOn w:val="Standaardalinea-lettertype"/>
    <w:link w:val="Aanhef"/>
    <w:rPr>
      <w:rFonts w:asciiTheme="minorHAnsi" w:hAnsiTheme="minorHAnsi"/>
      <w:sz w:val="22"/>
    </w:rPr>
  </w:style>
  <w:style w:type="paragraph" w:styleId="Adresenvelop">
    <w:name w:val="envelope address"/>
    <w:basedOn w:val="Standaard"/>
    <w:semiHidden/>
    <w:unhideWhenUsed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unhideWhenUsed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Pr>
      <w:rFonts w:asciiTheme="minorHAnsi" w:hAnsiTheme="minorHAnsi"/>
      <w:sz w:val="22"/>
    </w:rPr>
  </w:style>
  <w:style w:type="paragraph" w:styleId="Afzender">
    <w:name w:val="envelope return"/>
    <w:basedOn w:val="Standaard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Berichtkop">
    <w:name w:val="Message Header"/>
    <w:basedOn w:val="Standaard"/>
    <w:link w:val="Berichtkop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</w:style>
  <w:style w:type="paragraph" w:styleId="Bloktekst">
    <w:name w:val="Block Text"/>
    <w:basedOn w:val="Standaard"/>
    <w:semiHidden/>
    <w:unhideWhenUsed/>
    <w:pPr>
      <w:pBdr>
        <w:top w:val="single" w:sz="2" w:space="10" w:color="1F497D" w:themeColor="accent1" w:shadow="1"/>
        <w:left w:val="single" w:sz="2" w:space="10" w:color="1F497D" w:themeColor="accent1" w:shadow="1"/>
        <w:bottom w:val="single" w:sz="2" w:space="10" w:color="1F497D" w:themeColor="accent1" w:shadow="1"/>
        <w:right w:val="single" w:sz="2" w:space="10" w:color="1F497D" w:themeColor="accent1" w:shadow="1"/>
      </w:pBdr>
      <w:ind w:left="1152" w:right="1152"/>
    </w:pPr>
    <w:rPr>
      <w:rFonts w:eastAsiaTheme="minorEastAsia" w:cstheme="minorBidi"/>
      <w:i/>
      <w:iCs/>
      <w:color w:val="1F497D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1F497D" w:themeColor="text1"/>
    </w:rPr>
  </w:style>
  <w:style w:type="character" w:customStyle="1" w:styleId="CitaatChar">
    <w:name w:val="Citaat Char"/>
    <w:basedOn w:val="Standaardalinea-lettertype"/>
    <w:link w:val="Citaat"/>
    <w:uiPriority w:val="29"/>
    <w:rPr>
      <w:rFonts w:asciiTheme="minorHAnsi" w:hAnsiTheme="minorHAnsi"/>
      <w:i/>
      <w:iCs/>
      <w:color w:val="1F497D" w:themeColor="text1"/>
      <w:sz w:val="22"/>
    </w:rPr>
  </w:style>
  <w:style w:type="paragraph" w:styleId="Datum">
    <w:name w:val="Date"/>
    <w:basedOn w:val="Standaard"/>
    <w:next w:val="Standaard"/>
    <w:link w:val="DatumChar"/>
  </w:style>
  <w:style w:type="character" w:customStyle="1" w:styleId="DatumChar">
    <w:name w:val="Datum Char"/>
    <w:basedOn w:val="Standaardalinea-lettertype"/>
    <w:link w:val="Datum"/>
    <w:rPr>
      <w:rFonts w:asciiTheme="minorHAnsi" w:hAnsiTheme="minorHAnsi"/>
      <w:sz w:val="22"/>
    </w:rPr>
  </w:style>
  <w:style w:type="paragraph" w:styleId="Eindnoottekst">
    <w:name w:val="endnote text"/>
    <w:basedOn w:val="Standaard"/>
    <w:link w:val="EindnoottekstChar"/>
    <w:semiHidden/>
    <w:unhideWhenUsed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Pr>
      <w:rFonts w:asciiTheme="minorHAnsi" w:hAnsiTheme="minorHAnsi"/>
    </w:rPr>
  </w:style>
  <w:style w:type="paragraph" w:styleId="E-mailhandtekening">
    <w:name w:val="E-mail Signature"/>
    <w:basedOn w:val="Standaard"/>
    <w:link w:val="E-mailhandtekeningChar"/>
    <w:semiHidden/>
    <w:unhideWhenUsed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semiHidden/>
    <w:rPr>
      <w:rFonts w:asciiTheme="minorHAnsi" w:hAnsiTheme="minorHAnsi"/>
      <w:sz w:val="22"/>
    </w:rPr>
  </w:style>
  <w:style w:type="paragraph" w:styleId="Handtekening">
    <w:name w:val="Signature"/>
    <w:basedOn w:val="Standaard"/>
    <w:link w:val="HandtekeningChar"/>
    <w:semiHidden/>
    <w:unhideWhenUsed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Pr>
      <w:rFonts w:asciiTheme="minorHAnsi" w:hAnsiTheme="minorHAnsi"/>
      <w:sz w:val="22"/>
    </w:rPr>
  </w:style>
  <w:style w:type="paragraph" w:styleId="HTML-voorafopgemaakt">
    <w:name w:val="HTML Preformatted"/>
    <w:basedOn w:val="Standaard"/>
    <w:link w:val="HTML-voorafopgemaaktChar"/>
    <w:semiHidden/>
    <w:unhideWhenUsed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Pr>
      <w:rFonts w:ascii="Consolas" w:hAnsi="Consolas"/>
    </w:rPr>
  </w:style>
  <w:style w:type="paragraph" w:styleId="HTML-adres">
    <w:name w:val="HTML Address"/>
    <w:basedOn w:val="Standaard"/>
    <w:link w:val="HTML-adresChar"/>
    <w:semiHidden/>
    <w:unhideWhenUsed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Pr>
      <w:rFonts w:asciiTheme="minorHAnsi" w:hAnsiTheme="minorHAnsi"/>
      <w:i/>
      <w:iCs/>
      <w:sz w:val="22"/>
    </w:rPr>
  </w:style>
  <w:style w:type="paragraph" w:styleId="Index8">
    <w:name w:val="index 8"/>
    <w:basedOn w:val="Standaard"/>
    <w:next w:val="Standaard"/>
    <w:autoRedefine/>
    <w:semiHidden/>
    <w:unhideWhenUsed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semiHidden/>
    <w:unhideWhenUsed/>
    <w:pPr>
      <w:spacing w:line="240" w:lineRule="auto"/>
      <w:ind w:left="1980" w:hanging="220"/>
    </w:pPr>
  </w:style>
  <w:style w:type="paragraph" w:styleId="Notitiekop">
    <w:name w:val="Note Heading"/>
    <w:basedOn w:val="Standaard"/>
    <w:next w:val="Standaard"/>
    <w:link w:val="NotitiekopChar"/>
    <w:semiHidden/>
    <w:unhideWhenUsed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semiHidden/>
    <w:rPr>
      <w:rFonts w:asciiTheme="minorHAnsi" w:hAnsiTheme="minorHAnsi"/>
      <w:sz w:val="22"/>
    </w:rPr>
  </w:style>
  <w:style w:type="paragraph" w:styleId="Ondertitel">
    <w:name w:val="Subtitle"/>
    <w:basedOn w:val="Standaard"/>
    <w:next w:val="Standaard"/>
    <w:link w:val="OndertitelChar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1F497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Pr>
      <w:rFonts w:asciiTheme="majorHAnsi" w:eastAsiaTheme="majorEastAsia" w:hAnsiTheme="majorHAnsi" w:cstheme="majorBidi"/>
      <w:i/>
      <w:iCs/>
      <w:color w:val="1F497D" w:themeColor="accent1"/>
      <w:spacing w:val="15"/>
      <w:sz w:val="24"/>
      <w:szCs w:val="24"/>
    </w:rPr>
  </w:style>
  <w:style w:type="paragraph" w:styleId="Plattetekst3">
    <w:name w:val="Body Text 3"/>
    <w:basedOn w:val="Standaard"/>
    <w:link w:val="Plattetekst3Char"/>
    <w:semiHidden/>
    <w:unhideWhenUsed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pPr>
      <w:ind w:firstLine="360"/>
    </w:pPr>
    <w:rPr>
      <w:rFonts w:cs="Times New Roman"/>
    </w:rPr>
  </w:style>
  <w:style w:type="character" w:customStyle="1" w:styleId="PlattetekstChar">
    <w:name w:val="Platte tekst Char"/>
    <w:basedOn w:val="Standaardalinea-lettertype"/>
    <w:link w:val="Plattetekst"/>
    <w:rPr>
      <w:rFonts w:asciiTheme="minorHAnsi" w:hAnsiTheme="minorHAnsi" w:cs="Lucida Sans Unicode"/>
      <w:sz w:val="22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Pr>
      <w:rFonts w:asciiTheme="minorHAnsi" w:hAnsiTheme="minorHAnsi" w:cs="Lucida Sans Unicode"/>
      <w:sz w:val="22"/>
    </w:rPr>
  </w:style>
  <w:style w:type="paragraph" w:styleId="Plattetekstinspringen">
    <w:name w:val="Body Text Indent"/>
    <w:basedOn w:val="Standaard"/>
    <w:link w:val="PlattetekstinspringenChar"/>
    <w:semiHidden/>
    <w:unhideWhenUsed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Pr>
      <w:rFonts w:asciiTheme="minorHAnsi" w:hAnsiTheme="minorHAnsi"/>
      <w:sz w:val="22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unhideWhenUsed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Pr>
      <w:rFonts w:asciiTheme="minorHAnsi" w:hAnsiTheme="minorHAnsi"/>
      <w:sz w:val="22"/>
    </w:rPr>
  </w:style>
  <w:style w:type="paragraph" w:styleId="Plattetekstinspringen2">
    <w:name w:val="Body Text Indent 2"/>
    <w:basedOn w:val="Standaard"/>
    <w:link w:val="Plattetekstinspringen2Char"/>
    <w:semiHidden/>
    <w:unhideWhenUsed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Pr>
      <w:rFonts w:asciiTheme="minorHAnsi" w:hAnsiTheme="minorHAnsi"/>
      <w:sz w:val="22"/>
    </w:rPr>
  </w:style>
  <w:style w:type="paragraph" w:styleId="Plattetekstinspringen3">
    <w:name w:val="Body Text Indent 3"/>
    <w:basedOn w:val="Standaard"/>
    <w:link w:val="Plattetekstinspringen3Char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Pr>
      <w:rFonts w:asciiTheme="minorHAnsi" w:hAnsiTheme="minorHAnsi"/>
      <w:sz w:val="16"/>
      <w:szCs w:val="16"/>
    </w:rPr>
  </w:style>
  <w:style w:type="paragraph" w:styleId="Standaardinspringing">
    <w:name w:val="Normal Indent"/>
    <w:basedOn w:val="Standaard"/>
    <w:semiHidden/>
    <w:unhideWhenUsed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Pr>
      <w:rFonts w:ascii="Consolas" w:hAnsi="Consolas"/>
      <w:sz w:val="21"/>
      <w:szCs w:val="21"/>
    </w:rPr>
  </w:style>
  <w:style w:type="paragraph" w:customStyle="1" w:styleId="Eis">
    <w:name w:val="Eis"/>
    <w:basedOn w:val="Standaard"/>
    <w:link w:val="EisChar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auto"/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EisChar">
    <w:name w:val="Eis Char"/>
    <w:basedOn w:val="Standaardalinea-lettertype"/>
    <w:link w:val="Eis"/>
    <w:rPr>
      <w:rFonts w:asciiTheme="minorHAnsi" w:eastAsiaTheme="minorHAnsi" w:hAnsiTheme="minorHAnsi" w:cstheme="minorBidi"/>
      <w:sz w:val="22"/>
      <w:szCs w:val="22"/>
      <w:shd w:val="pct20" w:color="auto" w:fill="auto"/>
      <w:lang w:eastAsia="en-US"/>
    </w:rPr>
  </w:style>
  <w:style w:type="paragraph" w:customStyle="1" w:styleId="Inspring">
    <w:name w:val="Inspring"/>
    <w:basedOn w:val="Standaard"/>
    <w:pPr>
      <w:spacing w:after="180" w:line="360" w:lineRule="exact"/>
      <w:ind w:left="709"/>
    </w:pPr>
    <w:rPr>
      <w:rFonts w:ascii="Times New Roman" w:hAnsi="Times New Roman"/>
      <w:spacing w:val="-3"/>
      <w:sz w:val="24"/>
    </w:rPr>
  </w:style>
  <w:style w:type="table" w:customStyle="1" w:styleId="Tabelraster1">
    <w:name w:val="Tabelraster1"/>
    <w:basedOn w:val="Standaardtabel"/>
    <w:next w:val="Tabelraster"/>
    <w:uiPriority w:val="39"/>
    <w:rsid w:val="00B8207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HGZ1">
    <w:name w:val="Tabel GH/GZ1"/>
    <w:basedOn w:val="Standaardtabel"/>
    <w:uiPriority w:val="99"/>
    <w:rsid w:val="00B8207F"/>
    <w:pPr>
      <w:spacing w:line="252" w:lineRule="auto"/>
    </w:pPr>
    <w:rPr>
      <w:rFonts w:ascii="Calibri" w:eastAsia="Calibri" w:hAnsi="Calibri"/>
      <w:lang w:eastAsia="en-US"/>
    </w:rPr>
    <w:tblPr>
      <w:tblStyleRowBandSize w:val="1"/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band1Horz">
      <w:tblPr/>
      <w:tcPr>
        <w:shd w:val="clear" w:color="auto" w:fill="D9D9D9"/>
      </w:tcPr>
    </w:tblStylePr>
  </w:style>
  <w:style w:type="table" w:customStyle="1" w:styleId="Lijsttabel3-Accent111">
    <w:name w:val="Lijsttabel 3 - Accent 111"/>
    <w:basedOn w:val="Standaardtabel"/>
    <w:uiPriority w:val="48"/>
    <w:rsid w:val="00B8207F"/>
    <w:tblPr>
      <w:tblStyleRowBandSize w:val="1"/>
      <w:tblStyleColBandSize w:val="1"/>
      <w:tblInd w:w="0" w:type="nil"/>
      <w:tblBorders>
        <w:top w:val="single" w:sz="4" w:space="0" w:color="9CCA6D"/>
        <w:left w:val="single" w:sz="4" w:space="0" w:color="9CCA6D"/>
        <w:bottom w:val="single" w:sz="4" w:space="0" w:color="9CCA6D"/>
        <w:right w:val="single" w:sz="4" w:space="0" w:color="9CCA6D"/>
      </w:tblBorders>
    </w:tblPr>
    <w:tblStylePr w:type="firstRow">
      <w:rPr>
        <w:b/>
        <w:bCs/>
        <w:color w:val="FFFFFF"/>
      </w:rPr>
      <w:tblPr/>
      <w:tcPr>
        <w:shd w:val="clear" w:color="auto" w:fill="9CCA6D"/>
      </w:tcPr>
    </w:tblStylePr>
    <w:tblStylePr w:type="lastRow">
      <w:rPr>
        <w:b/>
        <w:bCs/>
      </w:rPr>
      <w:tblPr/>
      <w:tcPr>
        <w:tcBorders>
          <w:top w:val="double" w:sz="4" w:space="0" w:color="9CCA6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CCA6D"/>
          <w:right w:val="single" w:sz="4" w:space="0" w:color="9CCA6D"/>
        </w:tcBorders>
      </w:tcPr>
    </w:tblStylePr>
    <w:tblStylePr w:type="band1Horz">
      <w:tblPr/>
      <w:tcPr>
        <w:tcBorders>
          <w:top w:val="single" w:sz="4" w:space="0" w:color="9CCA6D"/>
          <w:bottom w:val="single" w:sz="4" w:space="0" w:color="9CCA6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CA6D"/>
          <w:left w:val="nil"/>
        </w:tcBorders>
      </w:tcPr>
    </w:tblStylePr>
    <w:tblStylePr w:type="swCell">
      <w:tblPr/>
      <w:tcPr>
        <w:tcBorders>
          <w:top w:val="double" w:sz="4" w:space="0" w:color="9CCA6D"/>
          <w:right w:val="nil"/>
        </w:tcBorders>
      </w:tcPr>
    </w:tblStylePr>
  </w:style>
  <w:style w:type="table" w:customStyle="1" w:styleId="TenderPeople1">
    <w:name w:val="Tender People1"/>
    <w:basedOn w:val="Standaardtabel"/>
    <w:uiPriority w:val="99"/>
    <w:rsid w:val="00B8207F"/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9CCA6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E1"/>
      </w:tcPr>
    </w:tblStylePr>
    <w:tblStylePr w:type="band1Horz">
      <w:tblPr/>
      <w:tcPr>
        <w:shd w:val="clear" w:color="auto" w:fill="EBF4E1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800381"/>
    <w:rPr>
      <w:color w:val="605E5C"/>
      <w:shd w:val="clear" w:color="auto" w:fill="E1DFDD"/>
    </w:rPr>
  </w:style>
  <w:style w:type="character" w:customStyle="1" w:styleId="LijstalineaChar">
    <w:name w:val="Lijstalinea Char"/>
    <w:aliases w:val="LIJSTalinea Char"/>
    <w:basedOn w:val="Standaardalinea-lettertype"/>
    <w:link w:val="Lijstalinea"/>
    <w:uiPriority w:val="34"/>
    <w:locked/>
    <w:rsid w:val="00EC4693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2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1.%20Aanbestedingsleidraad.dotx" TargetMode="External"/></Relationships>
</file>

<file path=word/theme/theme1.xml><?xml version="1.0" encoding="utf-8"?>
<a:theme xmlns:a="http://schemas.openxmlformats.org/drawingml/2006/main" name="Tender People">
  <a:themeElements>
    <a:clrScheme name="Borghese / TenderPeople">
      <a:dk1>
        <a:srgbClr val="1F497D"/>
      </a:dk1>
      <a:lt1>
        <a:srgbClr val="FFFFFF"/>
      </a:lt1>
      <a:dk2>
        <a:srgbClr val="1F497D"/>
      </a:dk2>
      <a:lt2>
        <a:srgbClr val="FFFFFF"/>
      </a:lt2>
      <a:accent1>
        <a:srgbClr val="1F497D"/>
      </a:accent1>
      <a:accent2>
        <a:srgbClr val="366092"/>
      </a:accent2>
      <a:accent3>
        <a:srgbClr val="95B3D7"/>
      </a:accent3>
      <a:accent4>
        <a:srgbClr val="8DB3E2"/>
      </a:accent4>
      <a:accent5>
        <a:srgbClr val="17365D"/>
      </a:accent5>
      <a:accent6>
        <a:srgbClr val="A5A5A5"/>
      </a:accent6>
      <a:hlink>
        <a:srgbClr val="548DD4"/>
      </a:hlink>
      <a:folHlink>
        <a:srgbClr val="548DD4"/>
      </a:folHlink>
    </a:clrScheme>
    <a:fontScheme name="Kantoor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ender People" id="{09CEE2D5-45F9-495C-A785-EDA56C5E2628}" vid="{4A6207E4-E684-4E44-B12F-1840F60F865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[Nummer]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CFAFEE7389034DBA21F521B74B1901" ma:contentTypeVersion="11" ma:contentTypeDescription="Een nieuw document maken." ma:contentTypeScope="" ma:versionID="1124cf84f039c3455c8ab66f037452ce">
  <xsd:schema xmlns:xsd="http://www.w3.org/2001/XMLSchema" xmlns:xs="http://www.w3.org/2001/XMLSchema" xmlns:p="http://schemas.microsoft.com/office/2006/metadata/properties" xmlns:ns2="d79bab80-fe4f-4628-933e-cd4e0bd7ba66" xmlns:ns3="61a8b087-755d-4be9-9e01-d5ec07e32e25" targetNamespace="http://schemas.microsoft.com/office/2006/metadata/properties" ma:root="true" ma:fieldsID="7d5a8d4ff918fdc458bedfaf275dc1e2" ns2:_="" ns3:_="">
    <xsd:import namespace="d79bab80-fe4f-4628-933e-cd4e0bd7ba66"/>
    <xsd:import namespace="61a8b087-755d-4be9-9e01-d5ec07e32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bab80-fe4f-4628-933e-cd4e0bd7ba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86ef0f8-90d0-4b35-9b0f-67742ed7e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8b087-755d-4be9-9e01-d5ec07e32e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7047f8-9f8b-4743-91de-88fb17ecb8c7}" ma:internalName="TaxCatchAll" ma:showField="CatchAllData" ma:web="61a8b087-755d-4be9-9e01-d5ec07e3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9bab80-fe4f-4628-933e-cd4e0bd7ba66">
      <Terms xmlns="http://schemas.microsoft.com/office/infopath/2007/PartnerControls"/>
    </lcf76f155ced4ddcb4097134ff3c332f>
    <TaxCatchAll xmlns="61a8b087-755d-4be9-9e01-d5ec07e32e2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1EFD69-BF92-4D24-9BDF-F73CEF1463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027E30-7983-4C91-9901-838A55E47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bab80-fe4f-4628-933e-cd4e0bd7ba66"/>
    <ds:schemaRef ds:uri="61a8b087-755d-4be9-9e01-d5ec07e32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47983F-99E9-4ED8-86AE-88E920BAE86F}">
  <ds:schemaRefs>
    <ds:schemaRef ds:uri="http://schemas.microsoft.com/office/2006/metadata/properties"/>
    <ds:schemaRef ds:uri="http://schemas.microsoft.com/office/infopath/2007/PartnerControls"/>
    <ds:schemaRef ds:uri="d79bab80-fe4f-4628-933e-cd4e0bd7ba66"/>
    <ds:schemaRef ds:uri="61a8b087-755d-4be9-9e01-d5ec07e32e25"/>
  </ds:schemaRefs>
</ds:datastoreItem>
</file>

<file path=customXml/itemProps5.xml><?xml version="1.0" encoding="utf-8"?>
<ds:datastoreItem xmlns:ds="http://schemas.openxmlformats.org/officeDocument/2006/customXml" ds:itemID="{595396A4-BEBA-4EDE-AD64-8C6A29C752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Aanbestedingsleidraad</Template>
  <TotalTime>4</TotalTime>
  <Pages>3</Pages>
  <Words>504</Words>
  <Characters>2993</Characters>
  <Application>Microsoft Office Word</Application>
  <DocSecurity>0</DocSecurity>
  <Lines>24</Lines>
  <Paragraphs>6</Paragraphs>
  <ScaleCrop>false</ScaleCrop>
  <Company>Tender People</Company>
  <LinksUpToDate>false</LinksUpToDate>
  <CharactersWithSpaces>3491</CharactersWithSpaces>
  <SharedDoc>false</SharedDoc>
  <HLinks>
    <vt:vector size="84" baseType="variant">
      <vt:variant>
        <vt:i4>1835058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_Toc233373484</vt:lpwstr>
      </vt:variant>
      <vt:variant>
        <vt:i4>1835058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_Toc233373483</vt:lpwstr>
      </vt:variant>
      <vt:variant>
        <vt:i4>1835058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_Toc233373482</vt:lpwstr>
      </vt:variant>
      <vt:variant>
        <vt:i4>1835058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_Toc233373481</vt:lpwstr>
      </vt:variant>
      <vt:variant>
        <vt:i4>1835058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_Toc233373480</vt:lpwstr>
      </vt:variant>
      <vt:variant>
        <vt:i4>1245234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_Toc233373479</vt:lpwstr>
      </vt:variant>
      <vt:variant>
        <vt:i4>1245234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_Toc233373478</vt:lpwstr>
      </vt:variant>
      <vt:variant>
        <vt:i4>1245234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_Toc233373477</vt:lpwstr>
      </vt:variant>
      <vt:variant>
        <vt:i4>1245234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_Toc233373476</vt:lpwstr>
      </vt:variant>
      <vt:variant>
        <vt:i4>1245234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_Toc233373475</vt:lpwstr>
      </vt:variant>
      <vt:variant>
        <vt:i4>1245234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_Toc233373474</vt:lpwstr>
      </vt:variant>
      <vt:variant>
        <vt:i4>1245234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_Toc233373473</vt:lpwstr>
      </vt:variant>
      <vt:variant>
        <vt:i4>1245234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_Toc233373472</vt:lpwstr>
      </vt:variant>
      <vt:variant>
        <vt:i4>1245234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_Toc233373471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Haarlem</dc:title>
  <dc:subject/>
  <dc:creator>Marleen Oosterveld-Willebrand</dc:creator>
  <cp:keywords/>
  <cp:lastModifiedBy>Kevin Sintenie</cp:lastModifiedBy>
  <cp:revision>6</cp:revision>
  <cp:lastPrinted>2016-04-06T03:52:00Z</cp:lastPrinted>
  <dcterms:created xsi:type="dcterms:W3CDTF">2026-06-26T11:38:00Z</dcterms:created>
  <dcterms:modified xsi:type="dcterms:W3CDTF">2026-06-30T08:36:00Z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am procesdocument">
    <vt:lpwstr>Aanbestedingsleidraad</vt:lpwstr>
  </property>
  <property fmtid="{D5CDD505-2E9C-101B-9397-08002B2CF9AE}" pid="3" name="Klantnaam kort">
    <vt:lpwstr>Haarlem</vt:lpwstr>
  </property>
  <property fmtid="{D5CDD505-2E9C-101B-9397-08002B2CF9AE}" pid="4" name="Lidwoord bij PD">
    <vt:lpwstr>[LIDWOORD BIJ PROCESDOCUMENT]</vt:lpwstr>
  </property>
  <property fmtid="{D5CDD505-2E9C-101B-9397-08002B2CF9AE}" pid="5" name="Lidwoord bij klantnaam">
    <vt:lpwstr>[LIDWOORD BIJ KLANTNAAM]</vt:lpwstr>
  </property>
  <property fmtid="{D5CDD505-2E9C-101B-9397-08002B2CF9AE}" pid="6" name="Project">
    <vt:lpwstr>[NAAM PROJECT]</vt:lpwstr>
  </property>
  <property fmtid="{D5CDD505-2E9C-101B-9397-08002B2CF9AE}" pid="7" name="Referentie">
    <vt:lpwstr>[KENMERK]</vt:lpwstr>
  </property>
  <property fmtid="{D5CDD505-2E9C-101B-9397-08002B2CF9AE}" pid="8" name="ContentTypeId">
    <vt:lpwstr>0x0101007BCFAFEE7389034DBA21F521B74B1901</vt:lpwstr>
  </property>
  <property fmtid="{D5CDD505-2E9C-101B-9397-08002B2CF9AE}" pid="9" name="MediaServiceImageTags">
    <vt:lpwstr/>
  </property>
</Properties>
</file>