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C428E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7F12083D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71D31760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4A34AA98" w14:textId="1819E8A0" w:rsidR="00FB68F1" w:rsidRDefault="00FB68F1" w:rsidP="00C66672">
      <w:pPr>
        <w:spacing w:line="240" w:lineRule="auto"/>
        <w:jc w:val="center"/>
        <w:rPr>
          <w:rFonts w:eastAsiaTheme="minorEastAsia"/>
        </w:rPr>
      </w:pPr>
    </w:p>
    <w:p w14:paraId="618178A3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p w14:paraId="3EFDE2E0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2CF5872A" w14:textId="77777777" w:rsidR="002A718A" w:rsidRPr="006062F4" w:rsidRDefault="002A718A" w:rsidP="002A718A"/>
    <w:p w14:paraId="624F1D4A" w14:textId="2F95C34B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a8b63bf4-ae33-428c-8b8c-06c568698b9b&quot;}}"/>
          <w:id w:val="940949857"/>
          <w:placeholder>
            <w:docPart w:val="4E1D26FA4A804E1EB3F96A263E4AA9A5"/>
          </w:placeholder>
        </w:sdtPr>
        <w:sdtContent>
          <w:r>
            <w:t>openbare Europese aanbesteding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531e8ecc-2b56-4635-b0ad-0ac79aa83454&quot;}}"/>
          <w:id w:val="456230139"/>
          <w:placeholder>
            <w:docPart w:val="A6857B02821E4F23B6895ABB38426308"/>
          </w:placeholder>
        </w:sdtPr>
        <w:sdtContent>
          <w:r w:rsidR="001C657C">
            <w:t>financieel</w:t>
          </w:r>
          <w:r w:rsidR="00082CC1">
            <w:t xml:space="preserve"> systeem</w:t>
          </w:r>
          <w:r w:rsidR="001C657C">
            <w:t xml:space="preserve"> en</w:t>
          </w:r>
          <w:r w:rsidR="00082CC1">
            <w:t xml:space="preserve"> HRM-systeem</w:t>
          </w:r>
          <w:r w:rsidR="001C657C">
            <w:t xml:space="preserve"> 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10238138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5D08C8" w14:paraId="2741787E" w14:textId="77777777" w:rsidTr="005D08C8">
        <w:tc>
          <w:tcPr>
            <w:tcW w:w="2405" w:type="dxa"/>
          </w:tcPr>
          <w:p w14:paraId="3D20F2F2" w14:textId="77777777" w:rsidR="005D08C8" w:rsidRDefault="005D08C8" w:rsidP="002A718A">
            <w:r>
              <w:t>Vragen ingediend door:</w:t>
            </w:r>
          </w:p>
        </w:tc>
        <w:tc>
          <w:tcPr>
            <w:tcW w:w="6656" w:type="dxa"/>
          </w:tcPr>
          <w:p w14:paraId="34151132" w14:textId="77777777" w:rsidR="005D08C8" w:rsidRDefault="005D08C8" w:rsidP="002A718A"/>
        </w:tc>
      </w:tr>
    </w:tbl>
    <w:p w14:paraId="15B83EA3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2409"/>
        <w:gridCol w:w="2829"/>
      </w:tblGrid>
      <w:tr w:rsidR="005D08C8" w14:paraId="7CA47732" w14:textId="77777777" w:rsidTr="00020C2E">
        <w:tc>
          <w:tcPr>
            <w:tcW w:w="562" w:type="dxa"/>
          </w:tcPr>
          <w:p w14:paraId="5847A3EB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4F684AC2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6F08CCE4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2409" w:type="dxa"/>
          </w:tcPr>
          <w:p w14:paraId="3FA92D8E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2829" w:type="dxa"/>
            <w:shd w:val="clear" w:color="auto" w:fill="D0CECE" w:themeFill="background2" w:themeFillShade="E6"/>
          </w:tcPr>
          <w:p w14:paraId="58457B9F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6B8681A2" w14:textId="77777777" w:rsidTr="00020C2E">
        <w:tc>
          <w:tcPr>
            <w:tcW w:w="562" w:type="dxa"/>
          </w:tcPr>
          <w:p w14:paraId="4C7DC3B5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0FC9CB0D" w14:textId="77777777" w:rsidR="005D08C8" w:rsidRDefault="005D08C8" w:rsidP="002A718A"/>
        </w:tc>
        <w:tc>
          <w:tcPr>
            <w:tcW w:w="1134" w:type="dxa"/>
          </w:tcPr>
          <w:p w14:paraId="4B7F7276" w14:textId="77777777" w:rsidR="005D08C8" w:rsidRDefault="005D08C8" w:rsidP="002A718A"/>
        </w:tc>
        <w:tc>
          <w:tcPr>
            <w:tcW w:w="2409" w:type="dxa"/>
          </w:tcPr>
          <w:p w14:paraId="7356F04E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694DDF90" w14:textId="77777777" w:rsidR="005D08C8" w:rsidRDefault="005D08C8" w:rsidP="002A718A"/>
        </w:tc>
      </w:tr>
      <w:tr w:rsidR="005D08C8" w14:paraId="74CA69B3" w14:textId="77777777" w:rsidTr="00020C2E">
        <w:tc>
          <w:tcPr>
            <w:tcW w:w="562" w:type="dxa"/>
          </w:tcPr>
          <w:p w14:paraId="22281A64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77892F96" w14:textId="77777777" w:rsidR="005D08C8" w:rsidRDefault="005D08C8" w:rsidP="002A718A"/>
        </w:tc>
        <w:tc>
          <w:tcPr>
            <w:tcW w:w="1134" w:type="dxa"/>
          </w:tcPr>
          <w:p w14:paraId="64F395B6" w14:textId="77777777" w:rsidR="005D08C8" w:rsidRDefault="005D08C8" w:rsidP="002A718A"/>
        </w:tc>
        <w:tc>
          <w:tcPr>
            <w:tcW w:w="2409" w:type="dxa"/>
          </w:tcPr>
          <w:p w14:paraId="6FC349A5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31ED39AD" w14:textId="77777777" w:rsidR="005D08C8" w:rsidRDefault="005D08C8" w:rsidP="002A718A"/>
        </w:tc>
      </w:tr>
      <w:tr w:rsidR="005D08C8" w14:paraId="4455A61A" w14:textId="77777777" w:rsidTr="00020C2E">
        <w:tc>
          <w:tcPr>
            <w:tcW w:w="562" w:type="dxa"/>
          </w:tcPr>
          <w:p w14:paraId="1445FFA7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5C6D5473" w14:textId="77777777" w:rsidR="005D08C8" w:rsidRDefault="005D08C8" w:rsidP="002A718A"/>
        </w:tc>
        <w:tc>
          <w:tcPr>
            <w:tcW w:w="1134" w:type="dxa"/>
          </w:tcPr>
          <w:p w14:paraId="694DB51D" w14:textId="77777777" w:rsidR="005D08C8" w:rsidRDefault="005D08C8" w:rsidP="002A718A"/>
        </w:tc>
        <w:tc>
          <w:tcPr>
            <w:tcW w:w="2409" w:type="dxa"/>
          </w:tcPr>
          <w:p w14:paraId="652A049B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17FF9DCE" w14:textId="77777777" w:rsidR="005D08C8" w:rsidRDefault="005D08C8" w:rsidP="002A718A"/>
        </w:tc>
      </w:tr>
      <w:tr w:rsidR="005D08C8" w14:paraId="129C494E" w14:textId="77777777" w:rsidTr="00020C2E">
        <w:tc>
          <w:tcPr>
            <w:tcW w:w="562" w:type="dxa"/>
          </w:tcPr>
          <w:p w14:paraId="24D20B1D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29011EF2" w14:textId="77777777" w:rsidR="005D08C8" w:rsidRDefault="005D08C8" w:rsidP="002A718A"/>
        </w:tc>
        <w:tc>
          <w:tcPr>
            <w:tcW w:w="1134" w:type="dxa"/>
          </w:tcPr>
          <w:p w14:paraId="2B0CE15D" w14:textId="77777777" w:rsidR="005D08C8" w:rsidRDefault="005D08C8" w:rsidP="002A718A"/>
        </w:tc>
        <w:tc>
          <w:tcPr>
            <w:tcW w:w="2409" w:type="dxa"/>
          </w:tcPr>
          <w:p w14:paraId="282E7026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18912099" w14:textId="77777777" w:rsidR="005D08C8" w:rsidRDefault="005D08C8" w:rsidP="002A718A"/>
        </w:tc>
      </w:tr>
      <w:tr w:rsidR="005D08C8" w14:paraId="15A723B4" w14:textId="77777777" w:rsidTr="00020C2E">
        <w:tc>
          <w:tcPr>
            <w:tcW w:w="562" w:type="dxa"/>
          </w:tcPr>
          <w:p w14:paraId="10B4DFE6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05FE34A1" w14:textId="77777777" w:rsidR="005D08C8" w:rsidRDefault="005D08C8" w:rsidP="002A718A"/>
        </w:tc>
        <w:tc>
          <w:tcPr>
            <w:tcW w:w="1134" w:type="dxa"/>
          </w:tcPr>
          <w:p w14:paraId="0435AF34" w14:textId="77777777" w:rsidR="005D08C8" w:rsidRDefault="005D08C8" w:rsidP="002A718A"/>
        </w:tc>
        <w:tc>
          <w:tcPr>
            <w:tcW w:w="2409" w:type="dxa"/>
          </w:tcPr>
          <w:p w14:paraId="1A8EFF89" w14:textId="77777777" w:rsidR="005D08C8" w:rsidRDefault="005D08C8" w:rsidP="002A718A"/>
        </w:tc>
        <w:tc>
          <w:tcPr>
            <w:tcW w:w="2829" w:type="dxa"/>
            <w:shd w:val="clear" w:color="auto" w:fill="D0CECE" w:themeFill="background2" w:themeFillShade="E6"/>
          </w:tcPr>
          <w:p w14:paraId="7AEDF399" w14:textId="77777777" w:rsidR="005D08C8" w:rsidRDefault="005D08C8" w:rsidP="002A718A"/>
        </w:tc>
      </w:tr>
    </w:tbl>
    <w:p w14:paraId="48117241" w14:textId="77777777" w:rsidR="00AF631F" w:rsidRDefault="00AF631F" w:rsidP="002A718A"/>
    <w:p w14:paraId="6058F47D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4FA8472F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4F02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32321" w14:textId="77777777" w:rsidR="00CF1892" w:rsidRDefault="00CF1892">
      <w:r>
        <w:separator/>
      </w:r>
    </w:p>
  </w:endnote>
  <w:endnote w:type="continuationSeparator" w:id="0">
    <w:p w14:paraId="76BD8118" w14:textId="77777777" w:rsidR="00CF1892" w:rsidRDefault="00CF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32F8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9" w:name="voettekst" w:displacedByCustomXml="next"/>
  <w:sdt>
    <w:sdtPr>
      <w:rPr>
        <w:b/>
        <w:bCs/>
        <w:lang w:val="en-US"/>
      </w:rPr>
      <w:tag w:val="{&quot;templafy&quot;:{&quot;id&quot;:&quot;2524e33b-77be-410b-9db9-8c90b6d37c36&quot;}}"/>
      <w:id w:val="1921510847"/>
      <w:placeholder>
        <w:docPart w:val="4E1D26FA4A804E1EB3F96A263E4AA9A5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0A530BCC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3775C6CF" w14:textId="77777777" w:rsidR="00C20CDF" w:rsidRPr="00B9536B" w:rsidRDefault="00C20CDF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3C58B3CA" w14:textId="77777777" w:rsidR="00C20CDF" w:rsidRPr="00B9536B" w:rsidRDefault="00C20CDF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31F615E3" w14:textId="77777777" w:rsidR="00C20CDF" w:rsidRPr="00B9536B" w:rsidRDefault="00C20CDF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48B28692" w14:textId="77777777" w:rsidR="00C20CDF" w:rsidRPr="00B9536B" w:rsidRDefault="00C20CDF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03E17878" w14:textId="77777777" w:rsidR="00C20CDF" w:rsidRPr="00B9536B" w:rsidRDefault="00C20CDF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7BD73682" w14:textId="77777777" w:rsidR="00C20CDF" w:rsidRPr="00B9536B" w:rsidRDefault="00C20CDF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2EF83A3F" w14:textId="77777777" w:rsidR="00535851" w:rsidRPr="00B9536B" w:rsidRDefault="00000000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8E3D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C2442" w14:textId="77777777" w:rsidR="00CF1892" w:rsidRDefault="00CF1892">
      <w:r>
        <w:separator/>
      </w:r>
    </w:p>
  </w:footnote>
  <w:footnote w:type="continuationSeparator" w:id="0">
    <w:p w14:paraId="1DEEE0E5" w14:textId="77777777" w:rsidR="00CF1892" w:rsidRDefault="00CF1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A5047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1BC5F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A0FBD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1A4B4A37" wp14:editId="556AE6DD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019794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C20CDF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565B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2CC1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C657C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E6553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0CDF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1892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5A166B"/>
  <w15:chartTrackingRefBased/>
  <w15:docId w15:val="{3F678AE7-47D5-4492-A1D2-C662C309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um\AppData\Local\Temp\Templafy\WordVsto\Standaard%20format%20voor%20stellen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1D26FA4A804E1EB3F96A263E4AA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0551E8-AC55-449D-A400-C03E938EF84A}"/>
      </w:docPartPr>
      <w:docPartBody>
        <w:p w:rsidR="00565491" w:rsidRDefault="00565491">
          <w:pPr>
            <w:pStyle w:val="4E1D26FA4A804E1EB3F96A263E4AA9A5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A6857B02821E4F23B6895ABB384263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1EF830-2C59-4F7D-8AFD-85F427E53B83}"/>
      </w:docPartPr>
      <w:docPartBody>
        <w:p w:rsidR="00565491" w:rsidRDefault="00565491">
          <w:pPr>
            <w:pStyle w:val="A6857B02821E4F23B6895ABB38426308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91"/>
    <w:rsid w:val="0002565B"/>
    <w:rsid w:val="003E6553"/>
    <w:rsid w:val="00565491"/>
    <w:rsid w:val="005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E1D26FA4A804E1EB3F96A263E4AA9A5">
    <w:name w:val="4E1D26FA4A804E1EB3F96A263E4AA9A5"/>
  </w:style>
  <w:style w:type="paragraph" w:customStyle="1" w:styleId="A6857B02821E4F23B6895ABB38426308">
    <w:name w:val="A6857B02821E4F23B6895ABB384263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a8b63bf4-ae33-428c-8b8c-06c568698b9b"},{"elementConfiguration":{"binding":"{{Form.TitelAanbesteding}}","visibility":"","removeAndKeepContent":false,"disableUpdates":false,"type":"text"},"type":"richTextContentControl","id":"531e8ecc-2b56-4635-b0ad-0ac79aa83454"},{"elementConfiguration":{"assetId":"{{DataSources.DocumentSettings[\"BasisbriefInkoop\"].VoettekstVervolgPagina}}","textElementPlaceholderName":"TextElement1","replaceOnUpdate":false,"type":"textElement"},"type":"richTextContentControl","id":"2524e33b-77be-410b-9db9-8c90b6d37c36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2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xCjNZ8S11ktaP9m0H+laqElq8lyCOyVuSb2xLHe/bB0="},{"name":"TitelAanbesteding","value":"UQ1ufNkEPXs7Sis46GSDe/8hQtEfl7TCYBPpDG+d07Y="}]}]]></TemplafyFormConfiguratio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da878-3dad-46cc-96f9-2fa919b5f928" xsi:nil="true"/>
    <lcf76f155ced4ddcb4097134ff3c332f xmlns="aea3e1c6-e62d-4af8-b512-516d4034610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5E64BA619CE4AA596626D8A96E900" ma:contentTypeVersion="10" ma:contentTypeDescription="Create a new document." ma:contentTypeScope="" ma:versionID="502b4055e677ac2ac4f86166a85a7d2f">
  <xsd:schema xmlns:xsd="http://www.w3.org/2001/XMLSchema" xmlns:xs="http://www.w3.org/2001/XMLSchema" xmlns:p="http://schemas.microsoft.com/office/2006/metadata/properties" xmlns:ns2="aea3e1c6-e62d-4af8-b512-516d4034610b" xmlns:ns3="c15da878-3dad-46cc-96f9-2fa919b5f928" targetNamespace="http://schemas.microsoft.com/office/2006/metadata/properties" ma:root="true" ma:fieldsID="9c6d6b8c06a5b73a9f0e8c586ce0a401" ns2:_="" ns3:_="">
    <xsd:import namespace="aea3e1c6-e62d-4af8-b512-516d4034610b"/>
    <xsd:import namespace="c15da878-3dad-46cc-96f9-2fa919b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3e1c6-e62d-4af8-b512-516d40346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da878-3dad-46cc-96f9-2fa919b5f9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5861bc-76b9-4c6a-b94f-e6b3a3af51ef}" ma:internalName="TaxCatchAll" ma:showField="CatchAllData" ma:web="c15da878-3dad-46cc-96f9-2fa919b5f9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TextElementConfigurations xmlns:xsi="http://www.w3.org/2001/XMLSchema-instance" xmlns:xsd="http://www.w3.org/2001/XMLSchema">
  <TextElement ElementMetadataLinkId="2524e33b-77be-410b-9db9-8c90b6d37c36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E1CB6811-F736-4F1D-84C8-31ACF818F931}">
  <ds:schemaRefs>
    <ds:schemaRef ds:uri="http://schemas.microsoft.com/office/2006/metadata/properties"/>
    <ds:schemaRef ds:uri="http://schemas.microsoft.com/office/infopath/2007/PartnerControls"/>
    <ds:schemaRef ds:uri="c15da878-3dad-46cc-96f9-2fa919b5f928"/>
    <ds:schemaRef ds:uri="aea3e1c6-e62d-4af8-b512-516d4034610b"/>
  </ds:schemaRefs>
</ds:datastoreItem>
</file>

<file path=customXml/itemProps4.xml><?xml version="1.0" encoding="utf-8"?>
<ds:datastoreItem xmlns:ds="http://schemas.openxmlformats.org/officeDocument/2006/customXml" ds:itemID="{AB0DC882-2902-4741-8AA2-39ECFF327F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1F7C6C-2AC6-4BEF-B0DE-BB4A5687EE2C}"/>
</file>

<file path=customXml/itemProps6.xml><?xml version="1.0" encoding="utf-8"?>
<ds:datastoreItem xmlns:ds="http://schemas.openxmlformats.org/officeDocument/2006/customXml" ds:itemID="{DD9B11D6-AF86-4DA5-9672-0D20338BB7E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format voor stellen vragen</Template>
  <TotalTime>0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Jaike Hummel</dc:creator>
  <cp:keywords/>
  <dc:description/>
  <cp:lastModifiedBy>Erik van der Kamp</cp:lastModifiedBy>
  <cp:revision>3</cp:revision>
  <dcterms:created xsi:type="dcterms:W3CDTF">2026-01-19T11:41:00Z</dcterms:created>
  <dcterms:modified xsi:type="dcterms:W3CDTF">2026-05-01T06:54:00Z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1327344327686881575</vt:lpwstr>
  </property>
  <property fmtid="{D5CDD505-2E9C-101B-9397-08002B2CF9AE}" pid="12" name="TemplafyFromBlank">
    <vt:bool>false</vt:bool>
  </property>
  <property fmtid="{D5CDD505-2E9C-101B-9397-08002B2CF9AE}" pid="13" name="ContentTypeId">
    <vt:lpwstr>0x010100CC45E64BA619CE4AA596626D8A96E900</vt:lpwstr>
  </property>
  <property fmtid="{D5CDD505-2E9C-101B-9397-08002B2CF9AE}" pid="14" name="MediaServiceImageTags">
    <vt:lpwstr/>
  </property>
</Properties>
</file>