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5183" w14:textId="1E5200EA" w:rsidR="005C55F6" w:rsidRPr="00C66672" w:rsidRDefault="005C55F6" w:rsidP="005C55F6">
      <w:pPr>
        <w:pStyle w:val="Kop1"/>
        <w:rPr>
          <w:rFonts w:eastAsiaTheme="minorEastAsia"/>
        </w:rPr>
      </w:pPr>
      <w:bookmarkStart w:id="0" w:name="_Toc219718424"/>
      <w:r>
        <w:rPr>
          <w:rFonts w:eastAsiaTheme="minorEastAsia"/>
        </w:rPr>
        <w:t xml:space="preserve">Bijlage 6  </w:t>
      </w:r>
      <w:r w:rsidRPr="00C66672">
        <w:rPr>
          <w:rFonts w:eastAsiaTheme="minorEastAsia"/>
        </w:rPr>
        <w:t>Gestandsdoeningstermijn inschrijving</w:t>
      </w:r>
      <w:bookmarkEnd w:id="0"/>
    </w:p>
    <w:p w14:paraId="2A5CCD9E" w14:textId="77777777" w:rsidR="005C55F6" w:rsidRPr="00C66672" w:rsidRDefault="005C55F6" w:rsidP="005C55F6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5C55F6" w:rsidRPr="00C66672" w14:paraId="51377B61" w14:textId="77777777" w:rsidTr="0015053D">
        <w:trPr>
          <w:trHeight w:val="567"/>
        </w:trPr>
        <w:tc>
          <w:tcPr>
            <w:tcW w:w="3204" w:type="dxa"/>
            <w:shd w:val="clear" w:color="auto" w:fill="E6E6E6"/>
          </w:tcPr>
          <w:p w14:paraId="4548E676" w14:textId="77777777" w:rsidR="005C55F6" w:rsidRPr="00C66672" w:rsidRDefault="005C55F6" w:rsidP="0015053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18BE2253" w14:textId="77777777" w:rsidR="005C55F6" w:rsidRPr="00C66672" w:rsidRDefault="005C55F6" w:rsidP="0015053D">
            <w:pPr>
              <w:ind w:left="397"/>
              <w:rPr>
                <w:rFonts w:eastAsiaTheme="minorEastAsia"/>
              </w:rPr>
            </w:pPr>
          </w:p>
        </w:tc>
      </w:tr>
      <w:tr w:rsidR="005C55F6" w:rsidRPr="00C66672" w14:paraId="7B2A11A9" w14:textId="77777777" w:rsidTr="0015053D">
        <w:trPr>
          <w:trHeight w:val="567"/>
        </w:trPr>
        <w:tc>
          <w:tcPr>
            <w:tcW w:w="3204" w:type="dxa"/>
            <w:shd w:val="clear" w:color="auto" w:fill="E6E6E6"/>
          </w:tcPr>
          <w:p w14:paraId="58851F0A" w14:textId="77777777" w:rsidR="005C55F6" w:rsidRPr="00C66672" w:rsidRDefault="005C55F6" w:rsidP="0015053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0604A491" w14:textId="77777777" w:rsidR="005C55F6" w:rsidRPr="00C66672" w:rsidRDefault="005C55F6" w:rsidP="0015053D">
            <w:pPr>
              <w:ind w:left="397"/>
              <w:rPr>
                <w:rFonts w:eastAsiaTheme="minorEastAsia"/>
              </w:rPr>
            </w:pPr>
          </w:p>
        </w:tc>
      </w:tr>
      <w:tr w:rsidR="005C55F6" w:rsidRPr="00C66672" w14:paraId="548A7834" w14:textId="77777777" w:rsidTr="0015053D">
        <w:trPr>
          <w:trHeight w:val="567"/>
        </w:trPr>
        <w:tc>
          <w:tcPr>
            <w:tcW w:w="3204" w:type="dxa"/>
            <w:shd w:val="clear" w:color="auto" w:fill="E6E6E6"/>
          </w:tcPr>
          <w:p w14:paraId="17F46912" w14:textId="77777777" w:rsidR="005C55F6" w:rsidRPr="00C66672" w:rsidRDefault="005C55F6" w:rsidP="0015053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166FA7F1" w14:textId="77777777" w:rsidR="005C55F6" w:rsidRPr="00C66672" w:rsidRDefault="005C55F6" w:rsidP="0015053D">
            <w:pPr>
              <w:ind w:left="397"/>
              <w:rPr>
                <w:rFonts w:eastAsiaTheme="minorEastAsia"/>
              </w:rPr>
            </w:pPr>
          </w:p>
        </w:tc>
      </w:tr>
    </w:tbl>
    <w:p w14:paraId="5F3250CF" w14:textId="77777777" w:rsidR="005C55F6" w:rsidRPr="00C66672" w:rsidRDefault="005C55F6" w:rsidP="005C55F6">
      <w:pPr>
        <w:ind w:left="397"/>
        <w:rPr>
          <w:rFonts w:eastAsiaTheme="minorEastAsia"/>
        </w:rPr>
      </w:pPr>
    </w:p>
    <w:p w14:paraId="285300F3" w14:textId="77777777" w:rsidR="005C55F6" w:rsidRPr="00C66672" w:rsidRDefault="005C55F6" w:rsidP="005C55F6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13582566" w14:textId="77777777" w:rsidR="005C55F6" w:rsidRPr="00C66672" w:rsidRDefault="005C55F6" w:rsidP="005C55F6">
      <w:pPr>
        <w:ind w:left="397"/>
        <w:rPr>
          <w:rFonts w:eastAsiaTheme="minorEastAsia"/>
        </w:rPr>
      </w:pPr>
    </w:p>
    <w:p w14:paraId="379F7998" w14:textId="4AB9042B" w:rsidR="005C55F6" w:rsidRPr="00C66672" w:rsidRDefault="005C55F6" w:rsidP="14EDF066">
      <w:pPr>
        <w:ind w:left="397"/>
        <w:rPr>
          <w:rFonts w:eastAsiaTheme="minorEastAsia"/>
        </w:rPr>
      </w:pPr>
      <w:r w:rsidRPr="31EA3E8D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 w:rsidR="24F3DCB0">
        <w:t>leveren Financieel systeem en HRM-systeem</w:t>
      </w:r>
      <w:r>
        <w:t xml:space="preserve"> -</w:t>
      </w:r>
      <w:r w:rsidRPr="31EA3E8D">
        <w:rPr>
          <w:rFonts w:eastAsiaTheme="minorEastAsia"/>
        </w:rPr>
        <w:t xml:space="preserve"> gedane inschrijving geldig is tot tenminste 2 maanden na de uiterste datum voor het indienen van de inschrijvingen.</w:t>
      </w:r>
    </w:p>
    <w:p w14:paraId="7C089741" w14:textId="77777777" w:rsidR="005C55F6" w:rsidRPr="00C66672" w:rsidRDefault="005C55F6" w:rsidP="005C55F6">
      <w:pPr>
        <w:ind w:left="397"/>
        <w:rPr>
          <w:rFonts w:eastAsiaTheme="minorEastAsia"/>
        </w:rPr>
      </w:pPr>
    </w:p>
    <w:p w14:paraId="0FCCDA78" w14:textId="709F8D0D" w:rsidR="00AD5F7B" w:rsidRPr="004F02EA" w:rsidRDefault="005C55F6" w:rsidP="00F02B9A">
      <w:pPr>
        <w:ind w:left="397"/>
      </w:pPr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4AD8" w14:textId="77777777" w:rsidR="005C55F6" w:rsidRDefault="005C55F6">
      <w:r>
        <w:separator/>
      </w:r>
    </w:p>
  </w:endnote>
  <w:endnote w:type="continuationSeparator" w:id="0">
    <w:p w14:paraId="2E359CF6" w14:textId="77777777" w:rsidR="005C55F6" w:rsidRDefault="005C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89BF" w14:textId="77777777" w:rsidR="005C55F6" w:rsidRDefault="005C55F6">
      <w:r>
        <w:separator/>
      </w:r>
    </w:p>
  </w:footnote>
  <w:footnote w:type="continuationSeparator" w:id="0">
    <w:p w14:paraId="32AA0392" w14:textId="77777777" w:rsidR="005C55F6" w:rsidRDefault="005C5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5C55F6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61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E6553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1735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55F6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23A5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2B9A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  <w:rsid w:val="14EDF066"/>
    <w:rsid w:val="24F3DCB0"/>
    <w:rsid w:val="31EA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BC1A03"/>
  <w15:chartTrackingRefBased/>
  <w15:docId w15:val="{27136563-F109-426E-BEE9-2B9856B5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55F6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qFormat/>
    <w:rsid w:val="005C55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rsid w:val="005C55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um\AppData\Local\Temp\Templafy\WordVsto\lgrnnkxj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da878-3dad-46cc-96f9-2fa919b5f928" xsi:nil="true"/>
    <lcf76f155ced4ddcb4097134ff3c332f xmlns="aea3e1c6-e62d-4af8-b512-516d4034610b">
      <Terms xmlns="http://schemas.microsoft.com/office/infopath/2007/PartnerControls"/>
    </lcf76f155ced4ddcb4097134ff3c332f>
  </documentManagement>
</p:properties>
</file>

<file path=customXml/item2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5E64BA619CE4AA596626D8A96E900" ma:contentTypeVersion="10" ma:contentTypeDescription="Create a new document." ma:contentTypeScope="" ma:versionID="502b4055e677ac2ac4f86166a85a7d2f">
  <xsd:schema xmlns:xsd="http://www.w3.org/2001/XMLSchema" xmlns:xs="http://www.w3.org/2001/XMLSchema" xmlns:p="http://schemas.microsoft.com/office/2006/metadata/properties" xmlns:ns2="aea3e1c6-e62d-4af8-b512-516d4034610b" xmlns:ns3="c15da878-3dad-46cc-96f9-2fa919b5f928" targetNamespace="http://schemas.microsoft.com/office/2006/metadata/properties" ma:root="true" ma:fieldsID="9c6d6b8c06a5b73a9f0e8c586ce0a401" ns2:_="" ns3:_="">
    <xsd:import namespace="aea3e1c6-e62d-4af8-b512-516d4034610b"/>
    <xsd:import namespace="c15da878-3dad-46cc-96f9-2fa919b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e1c6-e62d-4af8-b512-516d40346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da878-3dad-46cc-96f9-2fa919b5f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861bc-76b9-4c6a-b94f-e6b3a3af51ef}" ma:internalName="TaxCatchAll" ma:showField="CatchAllData" ma:web="c15da878-3dad-46cc-96f9-2fa919b5f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1CA0E-8B58-4529-950B-48B82D804905}">
  <ds:schemaRefs>
    <ds:schemaRef ds:uri="http://schemas.microsoft.com/office/infopath/2007/PartnerControls"/>
    <ds:schemaRef ds:uri="http://purl.org/dc/elements/1.1/"/>
    <ds:schemaRef ds:uri="c15da878-3dad-46cc-96f9-2fa919b5f928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ea3e1c6-e62d-4af8-b512-516d4034610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FD3718AF-07EE-46FB-AC5A-62EC722A867D}">
  <ds:schemaRefs/>
</ds:datastoreItem>
</file>

<file path=customXml/itemProps4.xml><?xml version="1.0" encoding="utf-8"?>
<ds:datastoreItem xmlns:ds="http://schemas.openxmlformats.org/officeDocument/2006/customXml" ds:itemID="{EB255DE6-2596-47BA-9B43-EE31207C4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3e1c6-e62d-4af8-b512-516d4034610b"/>
    <ds:schemaRef ds:uri="c15da878-3dad-46cc-96f9-2fa919b5f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4E5B0F-6B89-436D-96ED-341A81DA42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lgrnnkxj</Template>
  <TotalTime>0</TotalTime>
  <Pages>1</Pages>
  <Words>119</Words>
  <Characters>718</Characters>
  <Application>Microsoft Office Word</Application>
  <DocSecurity>0</DocSecurity>
  <Lines>5</Lines>
  <Paragraphs>1</Paragraphs>
  <ScaleCrop>false</ScaleCrop>
  <Manager/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Jaike Hummel</dc:creator>
  <cp:keywords/>
  <dc:description/>
  <cp:lastModifiedBy>Erik van der Kamp</cp:lastModifiedBy>
  <cp:revision>5</cp:revision>
  <dcterms:created xsi:type="dcterms:W3CDTF">2026-01-19T11:58:00Z</dcterms:created>
  <dcterms:modified xsi:type="dcterms:W3CDTF">2026-05-01T06:50:00Z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1327344327686881575</vt:lpwstr>
  </property>
  <property fmtid="{D5CDD505-2E9C-101B-9397-08002B2CF9AE}" pid="5" name="TemplafyFromBlank">
    <vt:bool>true</vt:bool>
  </property>
  <property fmtid="{D5CDD505-2E9C-101B-9397-08002B2CF9AE}" pid="6" name="ContentTypeId">
    <vt:lpwstr>0x010100CC45E64BA619CE4AA596626D8A96E900</vt:lpwstr>
  </property>
  <property fmtid="{D5CDD505-2E9C-101B-9397-08002B2CF9AE}" pid="7" name="MediaServiceImageTags">
    <vt:lpwstr/>
  </property>
</Properties>
</file>