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3051"/>
        <w:tblW w:w="10350" w:type="dxa"/>
        <w:tblCellMar>
          <w:left w:w="0" w:type="dxa"/>
          <w:right w:w="0" w:type="dxa"/>
        </w:tblCellMar>
        <w:tblLook w:val="0000" w:firstRow="0" w:lastRow="0" w:firstColumn="0" w:lastColumn="0" w:noHBand="0" w:noVBand="0"/>
      </w:tblPr>
      <w:tblGrid>
        <w:gridCol w:w="5449"/>
        <w:gridCol w:w="4901"/>
      </w:tblGrid>
      <w:tr w:rsidR="001E493A" w:rsidRPr="00D2514C" w14:paraId="3154C941" w14:textId="77777777" w:rsidTr="001B7A53">
        <w:trPr>
          <w:trHeight w:val="1080"/>
        </w:trPr>
        <w:tc>
          <w:tcPr>
            <w:tcW w:w="5449" w:type="dxa"/>
            <w:vAlign w:val="center"/>
          </w:tcPr>
          <w:p w14:paraId="1E91C000" w14:textId="7A425855" w:rsidR="001E493A" w:rsidRPr="00D2514C" w:rsidRDefault="00413440" w:rsidP="00211992">
            <w:pPr>
              <w:pStyle w:val="Inhoudsopgave"/>
              <w:tabs>
                <w:tab w:val="clear" w:pos="1418"/>
              </w:tabs>
            </w:pPr>
            <w:r>
              <w:t xml:space="preserve"> </w:t>
            </w:r>
          </w:p>
        </w:tc>
        <w:tc>
          <w:tcPr>
            <w:tcW w:w="4901" w:type="dxa"/>
            <w:vAlign w:val="center"/>
          </w:tcPr>
          <w:p w14:paraId="587F93C5" w14:textId="77777777" w:rsidR="001E493A" w:rsidRPr="00D2514C" w:rsidRDefault="001E493A" w:rsidP="00211992">
            <w:pPr>
              <w:pStyle w:val="Inhoudsopgave"/>
              <w:tabs>
                <w:tab w:val="clear" w:pos="1418"/>
              </w:tabs>
            </w:pPr>
          </w:p>
        </w:tc>
      </w:tr>
    </w:tbl>
    <w:p w14:paraId="1CB9908B" w14:textId="30D464A7" w:rsidR="001E493A" w:rsidRDefault="000F50B5" w:rsidP="00211992">
      <w:pPr>
        <w:pStyle w:val="Inhoudsopgave"/>
        <w:tabs>
          <w:tab w:val="clear" w:pos="1418"/>
        </w:tabs>
      </w:pPr>
      <w:r>
        <w:drawing>
          <wp:anchor distT="0" distB="0" distL="114300" distR="114300" simplePos="0" relativeHeight="251658249" behindDoc="0" locked="0" layoutInCell="1" allowOverlap="1" wp14:anchorId="01AED1C8" wp14:editId="38A1C376">
            <wp:simplePos x="0" y="0"/>
            <wp:positionH relativeFrom="column">
              <wp:posOffset>4370705</wp:posOffset>
            </wp:positionH>
            <wp:positionV relativeFrom="paragraph">
              <wp:posOffset>-752475</wp:posOffset>
            </wp:positionV>
            <wp:extent cx="1322705" cy="1322705"/>
            <wp:effectExtent l="0" t="0" r="0" b="0"/>
            <wp:wrapNone/>
            <wp:docPr id="1365126471"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2705" cy="1322705"/>
                    </a:xfrm>
                    <a:prstGeom prst="rect">
                      <a:avLst/>
                    </a:prstGeom>
                    <a:noFill/>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48" behindDoc="0" locked="0" layoutInCell="1" allowOverlap="1" wp14:anchorId="2AB28C65" wp14:editId="6DB26954">
            <wp:simplePos x="0" y="0"/>
            <wp:positionH relativeFrom="column">
              <wp:posOffset>2933065</wp:posOffset>
            </wp:positionH>
            <wp:positionV relativeFrom="paragraph">
              <wp:posOffset>-750570</wp:posOffset>
            </wp:positionV>
            <wp:extent cx="1320800" cy="1320800"/>
            <wp:effectExtent l="0" t="0" r="0" b="0"/>
            <wp:wrapNone/>
            <wp:docPr id="624085827"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47" behindDoc="0" locked="0" layoutInCell="1" allowOverlap="1" wp14:anchorId="1EC0D503" wp14:editId="5A561BC6">
            <wp:simplePos x="0" y="0"/>
            <wp:positionH relativeFrom="margin">
              <wp:posOffset>1443990</wp:posOffset>
            </wp:positionH>
            <wp:positionV relativeFrom="paragraph">
              <wp:posOffset>-748665</wp:posOffset>
            </wp:positionV>
            <wp:extent cx="1320800" cy="1320800"/>
            <wp:effectExtent l="0" t="0" r="0" b="0"/>
            <wp:wrapNone/>
            <wp:docPr id="148613074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45" behindDoc="0" locked="0" layoutInCell="1" allowOverlap="1" wp14:anchorId="66B8A828" wp14:editId="2C411802">
            <wp:simplePos x="0" y="0"/>
            <wp:positionH relativeFrom="column">
              <wp:posOffset>-313055</wp:posOffset>
            </wp:positionH>
            <wp:positionV relativeFrom="paragraph">
              <wp:posOffset>-899795</wp:posOffset>
            </wp:positionV>
            <wp:extent cx="1610360" cy="1610360"/>
            <wp:effectExtent l="0" t="0" r="0" b="0"/>
            <wp:wrapNone/>
            <wp:docPr id="75138359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0360" cy="1610360"/>
                    </a:xfrm>
                    <a:prstGeom prst="rect">
                      <a:avLst/>
                    </a:prstGeom>
                    <a:noFill/>
                  </pic:spPr>
                </pic:pic>
              </a:graphicData>
            </a:graphic>
            <wp14:sizeRelH relativeFrom="margin">
              <wp14:pctWidth>0</wp14:pctWidth>
            </wp14:sizeRelH>
            <wp14:sizeRelV relativeFrom="margin">
              <wp14:pctHeight>0</wp14:pctHeight>
            </wp14:sizeRelV>
          </wp:anchor>
        </w:drawing>
      </w:r>
      <w:r w:rsidR="001E493A" w:rsidRPr="000E1A03">
        <w:rPr>
          <w:lang w:bidi="nl-NL"/>
        </w:rPr>
        <w:t xml:space="preserve"> </w:t>
      </w:r>
    </w:p>
    <w:p w14:paraId="00F35455" w14:textId="0EA07DC0" w:rsidR="00E80772" w:rsidRDefault="000F50B5" w:rsidP="0081101F">
      <w:pPr>
        <w:pStyle w:val="Kop1"/>
        <w:rPr>
          <w:color w:val="7030A0"/>
        </w:rPr>
      </w:pPr>
      <w:r>
        <w:rPr>
          <w:noProof/>
          <w:color w:val="auto"/>
          <w:sz w:val="22"/>
        </w:rPr>
        <mc:AlternateContent>
          <mc:Choice Requires="wps">
            <w:drawing>
              <wp:anchor distT="0" distB="0" distL="114300" distR="114300" simplePos="0" relativeHeight="251658244" behindDoc="0" locked="0" layoutInCell="1" allowOverlap="1" wp14:anchorId="5517FF17" wp14:editId="315E6DA1">
                <wp:simplePos x="0" y="0"/>
                <wp:positionH relativeFrom="column">
                  <wp:posOffset>-805180</wp:posOffset>
                </wp:positionH>
                <wp:positionV relativeFrom="paragraph">
                  <wp:posOffset>7882890</wp:posOffset>
                </wp:positionV>
                <wp:extent cx="4124325" cy="733425"/>
                <wp:effectExtent l="0" t="0" r="0" b="0"/>
                <wp:wrapNone/>
                <wp:docPr id="624167100"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4325" cy="733425"/>
                        </a:xfrm>
                        <a:prstGeom prst="rect">
                          <a:avLst/>
                        </a:prstGeom>
                        <a:noFill/>
                        <a:ln w="6350">
                          <a:noFill/>
                        </a:ln>
                      </wps:spPr>
                      <wps:txbx>
                        <w:txbxContent>
                          <w:p w14:paraId="047A4C97" w14:textId="2E7DB933" w:rsidR="00955D8F" w:rsidRPr="0003777B" w:rsidRDefault="003B4535" w:rsidP="00955D8F">
                            <w:pPr>
                              <w:pStyle w:val="Titel"/>
                              <w:rPr>
                                <w:rFonts w:ascii="Calibri" w:hAnsi="Calibri" w:cs="Calibri"/>
                                <w:b/>
                                <w:bCs/>
                                <w:color w:val="FFFFFF"/>
                                <w:sz w:val="40"/>
                                <w:szCs w:val="40"/>
                              </w:rPr>
                            </w:pPr>
                            <w:r>
                              <w:rPr>
                                <w:rFonts w:ascii="Calibri" w:hAnsi="Calibri" w:cs="Calibri"/>
                                <w:b/>
                                <w:bCs/>
                                <w:color w:val="FFFFFF"/>
                                <w:sz w:val="40"/>
                                <w:szCs w:val="40"/>
                                <w:lang w:bidi="nl-NL"/>
                              </w:rPr>
                              <w:t>Akkoordverklaring</w:t>
                            </w:r>
                            <w:r w:rsidR="00581F6F">
                              <w:rPr>
                                <w:rFonts w:ascii="Calibri" w:hAnsi="Calibri" w:cs="Calibri"/>
                                <w:b/>
                                <w:bCs/>
                                <w:color w:val="FFFFFF"/>
                                <w:sz w:val="40"/>
                                <w:szCs w:val="40"/>
                                <w:lang w:bidi="nl-NL"/>
                              </w:rPr>
                              <w:t xml:space="preserve"> Algemeen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17FF17" id="_x0000_t202" coordsize="21600,21600" o:spt="202" path="m,l,21600r21600,l21600,xe">
                <v:stroke joinstyle="miter"/>
                <v:path gradientshapeok="t" o:connecttype="rect"/>
              </v:shapetype>
              <v:shape id="Tekstvak 5" o:spid="_x0000_s1026" type="#_x0000_t202" style="position:absolute;left:0;text-align:left;margin-left:-63.4pt;margin-top:620.7pt;width:324.75pt;height:5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" filled="f" stroked="f" strokeweight=".5pt">
                <v:textbox>
                  <w:txbxContent>
                    <w:p w14:paraId="047A4C97" w14:textId="2E7DB933" w:rsidR="00955D8F" w:rsidRPr="0003777B" w:rsidRDefault="003B4535" w:rsidP="00955D8F">
                      <w:pPr>
                        <w:pStyle w:val="Titel"/>
                        <w:rPr>
                          <w:rFonts w:ascii="Calibri" w:hAnsi="Calibri" w:cs="Calibri"/>
                          <w:b/>
                          <w:bCs/>
                          <w:color w:val="FFFFFF"/>
                          <w:sz w:val="40"/>
                          <w:szCs w:val="40"/>
                        </w:rPr>
                      </w:pPr>
                      <w:r>
                        <w:rPr>
                          <w:rFonts w:ascii="Calibri" w:hAnsi="Calibri" w:cs="Calibri"/>
                          <w:b/>
                          <w:bCs/>
                          <w:color w:val="FFFFFF"/>
                          <w:sz w:val="40"/>
                          <w:szCs w:val="40"/>
                          <w:lang w:bidi="nl-NL"/>
                        </w:rPr>
                        <w:t>Akkoordverklaring</w:t>
                      </w:r>
                      <w:r w:rsidR="00581F6F">
                        <w:rPr>
                          <w:rFonts w:ascii="Calibri" w:hAnsi="Calibri" w:cs="Calibri"/>
                          <w:b/>
                          <w:bCs/>
                          <w:color w:val="FFFFFF"/>
                          <w:sz w:val="40"/>
                          <w:szCs w:val="40"/>
                          <w:lang w:bidi="nl-NL"/>
                        </w:rPr>
                        <w:t xml:space="preserve"> Algemeen</w:t>
                      </w:r>
                    </w:p>
                  </w:txbxContent>
                </v:textbox>
              </v:shape>
            </w:pict>
          </mc:Fallback>
        </mc:AlternateContent>
      </w:r>
      <w:r>
        <w:rPr>
          <w:noProof/>
          <w:color w:val="auto"/>
          <w:sz w:val="22"/>
        </w:rPr>
        <w:drawing>
          <wp:anchor distT="0" distB="0" distL="114300" distR="114300" simplePos="0" relativeHeight="251658243" behindDoc="0" locked="0" layoutInCell="1" allowOverlap="1" wp14:anchorId="14A1F92A" wp14:editId="152A7B76">
            <wp:simplePos x="0" y="0"/>
            <wp:positionH relativeFrom="column">
              <wp:posOffset>-915035</wp:posOffset>
            </wp:positionH>
            <wp:positionV relativeFrom="paragraph">
              <wp:posOffset>7707630</wp:posOffset>
            </wp:positionV>
            <wp:extent cx="4486275" cy="1219200"/>
            <wp:effectExtent l="0" t="0" r="0" b="0"/>
            <wp:wrapNone/>
            <wp:docPr id="116621387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6275" cy="1219200"/>
                    </a:xfrm>
                    <a:prstGeom prst="rect">
                      <a:avLst/>
                    </a:prstGeom>
                    <a:noFill/>
                  </pic:spPr>
                </pic:pic>
              </a:graphicData>
            </a:graphic>
            <wp14:sizeRelH relativeFrom="page">
              <wp14:pctWidth>0</wp14:pctWidth>
            </wp14:sizeRelH>
            <wp14:sizeRelV relativeFrom="page">
              <wp14:pctHeight>0</wp14:pctHeight>
            </wp14:sizeRelV>
          </wp:anchor>
        </w:drawing>
      </w:r>
      <w:r>
        <w:rPr>
          <w:noProof/>
          <w:color w:val="auto"/>
          <w:sz w:val="22"/>
        </w:rPr>
        <mc:AlternateContent>
          <mc:Choice Requires="wps">
            <w:drawing>
              <wp:anchor distT="0" distB="0" distL="114300" distR="114300" simplePos="0" relativeHeight="251658246" behindDoc="1" locked="0" layoutInCell="1" allowOverlap="1" wp14:anchorId="24E071A3" wp14:editId="42A2DB0A">
                <wp:simplePos x="0" y="0"/>
                <wp:positionH relativeFrom="column">
                  <wp:posOffset>-163830</wp:posOffset>
                </wp:positionH>
                <wp:positionV relativeFrom="paragraph">
                  <wp:posOffset>1362075</wp:posOffset>
                </wp:positionV>
                <wp:extent cx="5019675" cy="1339215"/>
                <wp:effectExtent l="0" t="0" r="0" b="0"/>
                <wp:wrapTight wrapText="bothSides">
                  <wp:wrapPolygon edited="0">
                    <wp:start x="246" y="0"/>
                    <wp:lineTo x="246" y="21201"/>
                    <wp:lineTo x="21313" y="21201"/>
                    <wp:lineTo x="21313" y="0"/>
                    <wp:lineTo x="246" y="0"/>
                  </wp:wrapPolygon>
                </wp:wrapTight>
                <wp:docPr id="17"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339215"/>
                        </a:xfrm>
                        <a:prstGeom prst="rect">
                          <a:avLst/>
                        </a:prstGeom>
                        <a:noFill/>
                        <a:ln w="6350">
                          <a:noFill/>
                        </a:ln>
                      </wps:spPr>
                      <wps:txbx>
                        <w:txbxContent>
                          <w:p w14:paraId="391B2C72" w14:textId="2836927A" w:rsidR="001E493A" w:rsidRPr="00AB06D9" w:rsidRDefault="00A40473" w:rsidP="001E493A">
                            <w:pPr>
                              <w:pStyle w:val="Titel"/>
                              <w:rPr>
                                <w:rFonts w:ascii="Calibri" w:hAnsi="Calibri" w:cs="Calibri"/>
                                <w:b/>
                                <w:bCs/>
                                <w:color w:val="FFFFFF"/>
                                <w:sz w:val="72"/>
                                <w:szCs w:val="72"/>
                              </w:rPr>
                            </w:pPr>
                            <w:r>
                              <w:rPr>
                                <w:rFonts w:ascii="Calibri" w:hAnsi="Calibri" w:cs="Calibri"/>
                                <w:b/>
                                <w:bCs/>
                                <w:color w:val="FFFFFF"/>
                                <w:sz w:val="72"/>
                                <w:szCs w:val="72"/>
                                <w:lang w:bidi="nl-NL"/>
                              </w:rPr>
                              <w:t xml:space="preserve">Bijlage </w:t>
                            </w:r>
                            <w:r w:rsidR="001E493A" w:rsidRPr="00AB06D9">
                              <w:rPr>
                                <w:rFonts w:ascii="Calibri" w:hAnsi="Calibri" w:cs="Calibri"/>
                                <w:b/>
                                <w:bCs/>
                                <w:color w:val="FFFFFF"/>
                                <w:sz w:val="72"/>
                                <w:szCs w:val="72"/>
                                <w:lang w:bidi="nl-NL"/>
                              </w:rPr>
                              <w:t>Algemene inkoop</w:t>
                            </w:r>
                            <w:r w:rsidR="00955D8F" w:rsidRPr="00AB06D9">
                              <w:rPr>
                                <w:rFonts w:ascii="Calibri" w:hAnsi="Calibri" w:cs="Calibri"/>
                                <w:b/>
                                <w:bCs/>
                                <w:color w:val="FFFFFF"/>
                                <w:sz w:val="72"/>
                                <w:szCs w:val="72"/>
                                <w:lang w:bidi="nl-NL"/>
                              </w:rPr>
                              <w:t>documenten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E071A3" id="Tekstvak 8" o:spid="_x0000_s1027" type="#_x0000_t202" style="position:absolute;left:0;text-align:left;margin-left:-12.9pt;margin-top:107.25pt;width:395.25pt;height:105.4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" filled="f" stroked="f" strokeweight=".5pt">
                <v:textbox>
                  <w:txbxContent>
                    <w:p w14:paraId="391B2C72" w14:textId="2836927A" w:rsidR="001E493A" w:rsidRPr="00AB06D9" w:rsidRDefault="00A40473" w:rsidP="001E493A">
                      <w:pPr>
                        <w:pStyle w:val="Titel"/>
                        <w:rPr>
                          <w:rFonts w:ascii="Calibri" w:hAnsi="Calibri" w:cs="Calibri"/>
                          <w:b/>
                          <w:bCs/>
                          <w:color w:val="FFFFFF"/>
                          <w:sz w:val="72"/>
                          <w:szCs w:val="72"/>
                        </w:rPr>
                      </w:pPr>
                      <w:r>
                        <w:rPr>
                          <w:rFonts w:ascii="Calibri" w:hAnsi="Calibri" w:cs="Calibri"/>
                          <w:b/>
                          <w:bCs/>
                          <w:color w:val="FFFFFF"/>
                          <w:sz w:val="72"/>
                          <w:szCs w:val="72"/>
                          <w:lang w:bidi="nl-NL"/>
                        </w:rPr>
                        <w:t xml:space="preserve">Bijlage </w:t>
                      </w:r>
                      <w:r w:rsidR="001E493A" w:rsidRPr="00AB06D9">
                        <w:rPr>
                          <w:rFonts w:ascii="Calibri" w:hAnsi="Calibri" w:cs="Calibri"/>
                          <w:b/>
                          <w:bCs/>
                          <w:color w:val="FFFFFF"/>
                          <w:sz w:val="72"/>
                          <w:szCs w:val="72"/>
                          <w:lang w:bidi="nl-NL"/>
                        </w:rPr>
                        <w:t>Algemene inkoop</w:t>
                      </w:r>
                      <w:r w:rsidR="00955D8F" w:rsidRPr="00AB06D9">
                        <w:rPr>
                          <w:rFonts w:ascii="Calibri" w:hAnsi="Calibri" w:cs="Calibri"/>
                          <w:b/>
                          <w:bCs/>
                          <w:color w:val="FFFFFF"/>
                          <w:sz w:val="72"/>
                          <w:szCs w:val="72"/>
                          <w:lang w:bidi="nl-NL"/>
                        </w:rPr>
                        <w:t>documenten</w:t>
                      </w:r>
                    </w:p>
                  </w:txbxContent>
                </v:textbox>
                <w10:wrap type="tight"/>
              </v:shape>
            </w:pict>
          </mc:Fallback>
        </mc:AlternateContent>
      </w:r>
      <w:r>
        <w:rPr>
          <w:noProof/>
          <w:color w:val="auto"/>
          <w:sz w:val="22"/>
        </w:rPr>
        <w:drawing>
          <wp:anchor distT="0" distB="0" distL="114300" distR="114300" simplePos="0" relativeHeight="251658242" behindDoc="1" locked="0" layoutInCell="1" allowOverlap="1" wp14:anchorId="51744897" wp14:editId="747A9B43">
            <wp:simplePos x="0" y="0"/>
            <wp:positionH relativeFrom="column">
              <wp:posOffset>3103245</wp:posOffset>
            </wp:positionH>
            <wp:positionV relativeFrom="paragraph">
              <wp:posOffset>1289685</wp:posOffset>
            </wp:positionV>
            <wp:extent cx="2273935" cy="3122295"/>
            <wp:effectExtent l="0" t="0" r="0" b="0"/>
            <wp:wrapTight wrapText="bothSides">
              <wp:wrapPolygon edited="0">
                <wp:start x="0" y="0"/>
                <wp:lineTo x="0" y="264"/>
                <wp:lineTo x="15381" y="2109"/>
                <wp:lineTo x="0" y="21086"/>
                <wp:lineTo x="0" y="21481"/>
                <wp:lineTo x="21353" y="21481"/>
                <wp:lineTo x="21353" y="21350"/>
                <wp:lineTo x="4886" y="21086"/>
                <wp:lineTo x="21353" y="395"/>
                <wp:lineTo x="21353" y="0"/>
                <wp:lineTo x="0" y="0"/>
              </wp:wrapPolygon>
            </wp:wrapTight>
            <wp:docPr id="1474446220" name="Afbeelding 2" descr="gekleurde doorzichtige recht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gekleurde doorzichtige rechthoek"/>
                    <pic:cNvPicPr/>
                  </pic:nvPicPr>
                  <pic:blipFill>
                    <a:blip r:embed="rId16"/>
                    <a:stretch>
                      <a:fillRect/>
                    </a:stretch>
                  </pic:blipFill>
                  <pic:spPr>
                    <a:xfrm>
                      <a:off x="0" y="0"/>
                      <a:ext cx="2273935" cy="3122295"/>
                    </a:xfrm>
                    <a:prstGeom prst="rect">
                      <a:avLst/>
                    </a:prstGeom>
                  </pic:spPr>
                </pic:pic>
              </a:graphicData>
            </a:graphic>
            <wp14:sizeRelH relativeFrom="margin">
              <wp14:pctWidth>0</wp14:pctWidth>
            </wp14:sizeRelH>
            <wp14:sizeRelV relativeFrom="margin">
              <wp14:pctHeight>0</wp14:pctHeight>
            </wp14:sizeRelV>
          </wp:anchor>
        </w:drawing>
      </w:r>
      <w:r>
        <w:rPr>
          <w:noProof/>
          <w:color w:val="auto"/>
          <w:sz w:val="22"/>
        </w:rPr>
        <w:drawing>
          <wp:anchor distT="0" distB="0" distL="114300" distR="114300" simplePos="0" relativeHeight="251658241" behindDoc="1" locked="0" layoutInCell="1" allowOverlap="1" wp14:anchorId="7511A28B" wp14:editId="4B7A9B5A">
            <wp:simplePos x="0" y="0"/>
            <wp:positionH relativeFrom="column">
              <wp:posOffset>-154940</wp:posOffset>
            </wp:positionH>
            <wp:positionV relativeFrom="paragraph">
              <wp:posOffset>2718435</wp:posOffset>
            </wp:positionV>
            <wp:extent cx="5678805" cy="3294380"/>
            <wp:effectExtent l="0" t="0" r="0" b="0"/>
            <wp:wrapThrough wrapText="bothSides">
              <wp:wrapPolygon edited="0">
                <wp:start x="0" y="0"/>
                <wp:lineTo x="0" y="21483"/>
                <wp:lineTo x="21520" y="21483"/>
                <wp:lineTo x="21520" y="0"/>
                <wp:lineTo x="0" y="0"/>
              </wp:wrapPolygon>
            </wp:wrapThrough>
            <wp:docPr id="96332397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8805" cy="3294380"/>
                    </a:xfrm>
                    <a:prstGeom prst="rect">
                      <a:avLst/>
                    </a:prstGeom>
                    <a:noFill/>
                  </pic:spPr>
                </pic:pic>
              </a:graphicData>
            </a:graphic>
            <wp14:sizeRelH relativeFrom="margin">
              <wp14:pctWidth>0</wp14:pctWidth>
            </wp14:sizeRelH>
            <wp14:sizeRelV relativeFrom="margin">
              <wp14:pctHeight>0</wp14:pctHeight>
            </wp14:sizeRelV>
          </wp:anchor>
        </w:drawing>
      </w:r>
      <w:r>
        <w:rPr>
          <w:noProof/>
          <w:color w:val="auto"/>
          <w:sz w:val="22"/>
        </w:rPr>
        <w:drawing>
          <wp:anchor distT="0" distB="0" distL="114300" distR="114300" simplePos="0" relativeHeight="251658240" behindDoc="1" locked="0" layoutInCell="1" allowOverlap="1" wp14:anchorId="40959898" wp14:editId="27BB4437">
            <wp:simplePos x="0" y="0"/>
            <wp:positionH relativeFrom="column">
              <wp:posOffset>-887095</wp:posOffset>
            </wp:positionH>
            <wp:positionV relativeFrom="paragraph">
              <wp:posOffset>1289685</wp:posOffset>
            </wp:positionV>
            <wp:extent cx="5859780" cy="2489835"/>
            <wp:effectExtent l="0" t="0" r="0" b="0"/>
            <wp:wrapTight wrapText="bothSides">
              <wp:wrapPolygon edited="0">
                <wp:start x="0" y="0"/>
                <wp:lineTo x="0" y="21484"/>
                <wp:lineTo x="21558" y="21484"/>
                <wp:lineTo x="21558" y="0"/>
                <wp:lineTo x="0" y="0"/>
              </wp:wrapPolygon>
            </wp:wrapTight>
            <wp:docPr id="1729669178" name="Afbeelding 1" descr="gekleurde recht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gekleurde rechthoek"/>
                    <pic:cNvPicPr/>
                  </pic:nvPicPr>
                  <pic:blipFill>
                    <a:blip r:embed="rId18"/>
                    <a:stretch>
                      <a:fillRect/>
                    </a:stretch>
                  </pic:blipFill>
                  <pic:spPr>
                    <a:xfrm>
                      <a:off x="0" y="0"/>
                      <a:ext cx="5859780" cy="2489835"/>
                    </a:xfrm>
                    <a:prstGeom prst="rect">
                      <a:avLst/>
                    </a:prstGeom>
                  </pic:spPr>
                </pic:pic>
              </a:graphicData>
            </a:graphic>
            <wp14:sizeRelH relativeFrom="margin">
              <wp14:pctWidth>0</wp14:pctWidth>
            </wp14:sizeRelH>
            <wp14:sizeRelV relativeFrom="margin">
              <wp14:pctHeight>0</wp14:pctHeight>
            </wp14:sizeRelV>
          </wp:anchor>
        </w:drawing>
      </w:r>
    </w:p>
    <w:p w14:paraId="39BA23AC" w14:textId="1D58F740" w:rsidR="00040AB3" w:rsidRDefault="00E80772" w:rsidP="00DB642B">
      <w:pPr>
        <w:pStyle w:val="Kop1"/>
        <w:numPr>
          <w:ilvl w:val="0"/>
          <w:numId w:val="0"/>
        </w:numPr>
      </w:pPr>
      <w:r>
        <w:rPr>
          <w:color w:val="7030A0"/>
        </w:rPr>
        <w:br w:type="page"/>
      </w:r>
      <w:bookmarkStart w:id="0" w:name="_Toc19630676"/>
      <w:r w:rsidR="00040AB3">
        <w:lastRenderedPageBreak/>
        <w:t>A</w:t>
      </w:r>
      <w:r w:rsidR="00581F6F">
        <w:t>kkoordverklaring</w:t>
      </w:r>
      <w:bookmarkEnd w:id="0"/>
      <w:r w:rsidR="00040AB3">
        <w:t xml:space="preserve"> </w:t>
      </w:r>
    </w:p>
    <w:p w14:paraId="34F762CA" w14:textId="57CA7C60" w:rsidR="00581F6F" w:rsidRPr="00DB642B" w:rsidRDefault="00581F6F" w:rsidP="00DB642B">
      <w:pPr>
        <w:jc w:val="both"/>
      </w:pPr>
      <w:r w:rsidRPr="00DB642B">
        <w:t xml:space="preserve">Door het invullen en ondertekenen van deze akkoordverklaring, gaat </w:t>
      </w:r>
      <w:r w:rsidR="006F724A">
        <w:t>i</w:t>
      </w:r>
      <w:r w:rsidR="006F724A" w:rsidRPr="00DB642B">
        <w:t xml:space="preserve">nschrijver </w:t>
      </w:r>
      <w:r w:rsidRPr="00DB642B">
        <w:t>akkoord met:</w:t>
      </w:r>
    </w:p>
    <w:p w14:paraId="3465B5EB" w14:textId="0E12644A" w:rsidR="00581F6F" w:rsidRPr="00DB642B" w:rsidRDefault="00581F6F" w:rsidP="00DB642B">
      <w:pPr>
        <w:pStyle w:val="Lijstalinea"/>
        <w:numPr>
          <w:ilvl w:val="0"/>
          <w:numId w:val="42"/>
        </w:numPr>
        <w:ind w:left="426" w:hanging="426"/>
        <w:jc w:val="both"/>
        <w:rPr>
          <w:rFonts w:ascii="Calibri" w:hAnsi="Calibri"/>
          <w:sz w:val="22"/>
          <w:szCs w:val="20"/>
          <w:lang w:eastAsia="en-US"/>
        </w:rPr>
      </w:pPr>
      <w:r w:rsidRPr="00DB642B">
        <w:rPr>
          <w:rFonts w:ascii="Calibri" w:hAnsi="Calibri"/>
          <w:sz w:val="22"/>
          <w:szCs w:val="20"/>
          <w:lang w:eastAsia="en-US"/>
        </w:rPr>
        <w:t>De inhoud van de te sluiten raamovereenkomst(en) bestaand</w:t>
      </w:r>
      <w:r w:rsidR="005B2828">
        <w:rPr>
          <w:rFonts w:ascii="Calibri" w:hAnsi="Calibri"/>
          <w:sz w:val="22"/>
          <w:szCs w:val="20"/>
          <w:lang w:eastAsia="en-US"/>
        </w:rPr>
        <w:t>e</w:t>
      </w:r>
      <w:r w:rsidRPr="00DB642B">
        <w:rPr>
          <w:rFonts w:ascii="Calibri" w:hAnsi="Calibri"/>
          <w:sz w:val="22"/>
          <w:szCs w:val="20"/>
          <w:lang w:eastAsia="en-US"/>
        </w:rPr>
        <w:t xml:space="preserve"> uit:</w:t>
      </w:r>
    </w:p>
    <w:p w14:paraId="1044BC44" w14:textId="77777777" w:rsidR="001D4132" w:rsidRPr="00B05664" w:rsidRDefault="001D4132" w:rsidP="001D4132">
      <w:pPr>
        <w:pStyle w:val="Lijstalinea"/>
        <w:numPr>
          <w:ilvl w:val="0"/>
          <w:numId w:val="48"/>
        </w:numPr>
      </w:pPr>
      <w:r w:rsidRPr="00B05664">
        <w:t>Nadere overeenkomsten gesloten op basis van deze overeenkomst;</w:t>
      </w:r>
    </w:p>
    <w:p w14:paraId="37F73546" w14:textId="77777777" w:rsidR="001D4132" w:rsidRPr="00B05664" w:rsidRDefault="001D4132" w:rsidP="001D4132">
      <w:pPr>
        <w:pStyle w:val="Lijstalinea"/>
        <w:numPr>
          <w:ilvl w:val="0"/>
          <w:numId w:val="48"/>
        </w:numPr>
      </w:pPr>
      <w:r w:rsidRPr="00B05664">
        <w:t>De Nota(’s) van Inlichtingen (</w:t>
      </w:r>
      <w:r>
        <w:t xml:space="preserve">waarbij </w:t>
      </w:r>
      <w:r w:rsidRPr="00B05664">
        <w:t xml:space="preserve">latere versies </w:t>
      </w:r>
      <w:r>
        <w:t>prevaleren</w:t>
      </w:r>
      <w:r w:rsidRPr="00B05664">
        <w:t xml:space="preserve"> </w:t>
      </w:r>
      <w:r>
        <w:t>boven</w:t>
      </w:r>
      <w:r w:rsidRPr="00B05664">
        <w:t xml:space="preserve"> voorgaande versies);</w:t>
      </w:r>
    </w:p>
    <w:p w14:paraId="21C39D97" w14:textId="77777777" w:rsidR="001D4132" w:rsidRPr="00B05664" w:rsidRDefault="001D4132" w:rsidP="001D4132">
      <w:pPr>
        <w:pStyle w:val="Lijstalinea"/>
        <w:numPr>
          <w:ilvl w:val="0"/>
          <w:numId w:val="48"/>
        </w:numPr>
      </w:pPr>
      <w:r w:rsidRPr="00B05664">
        <w:t xml:space="preserve">De </w:t>
      </w:r>
      <w:r>
        <w:t>Algemene</w:t>
      </w:r>
      <w:r w:rsidRPr="00B05664">
        <w:t xml:space="preserve"> inkoopdocumenten met daarin: </w:t>
      </w:r>
    </w:p>
    <w:p w14:paraId="6881778E" w14:textId="77777777" w:rsidR="001D4132" w:rsidRDefault="001D4132" w:rsidP="001D4132">
      <w:pPr>
        <w:pStyle w:val="Lijstalinea"/>
        <w:numPr>
          <w:ilvl w:val="0"/>
          <w:numId w:val="47"/>
        </w:numPr>
        <w:ind w:left="644"/>
      </w:pPr>
      <w:r>
        <w:t>Het algemeen inkoopdocument</w:t>
      </w:r>
    </w:p>
    <w:p w14:paraId="49D46A49" w14:textId="77777777" w:rsidR="001D4132" w:rsidRDefault="001D4132" w:rsidP="001D4132">
      <w:pPr>
        <w:pStyle w:val="Lijstalinea"/>
        <w:numPr>
          <w:ilvl w:val="0"/>
          <w:numId w:val="47"/>
        </w:numPr>
        <w:ind w:left="644"/>
      </w:pPr>
      <w:r>
        <w:t>Zorgvorm specifieke eisen</w:t>
      </w:r>
    </w:p>
    <w:p w14:paraId="74FE5B57" w14:textId="77777777" w:rsidR="001D4132" w:rsidRDefault="001D4132" w:rsidP="001D4132">
      <w:pPr>
        <w:pStyle w:val="Lijstalinea"/>
        <w:numPr>
          <w:ilvl w:val="0"/>
          <w:numId w:val="47"/>
        </w:numPr>
        <w:ind w:left="644"/>
      </w:pPr>
      <w:r>
        <w:t>Product specifieke eisen</w:t>
      </w:r>
    </w:p>
    <w:p w14:paraId="5D031D3A" w14:textId="77777777" w:rsidR="001D4132" w:rsidRPr="00A607B9" w:rsidRDefault="001D4132" w:rsidP="001D4132">
      <w:pPr>
        <w:pStyle w:val="Lijstalinea"/>
        <w:numPr>
          <w:ilvl w:val="0"/>
          <w:numId w:val="47"/>
        </w:numPr>
        <w:ind w:left="644"/>
      </w:pPr>
      <w:r w:rsidRPr="00CE0854">
        <w:t>Het algemene</w:t>
      </w:r>
      <w:r>
        <w:t xml:space="preserve"> programma van eisen</w:t>
      </w:r>
      <w:r w:rsidRPr="007017F1">
        <w:t xml:space="preserve"> </w:t>
      </w:r>
      <w:r>
        <w:t xml:space="preserve">blijft voor zover de daarin opgenomen eisen niet </w:t>
      </w:r>
      <w:proofErr w:type="gramStart"/>
      <w:r>
        <w:t>reeds</w:t>
      </w:r>
      <w:proofErr w:type="gramEnd"/>
      <w:r>
        <w:t xml:space="preserve"> geregeld zijn in deze contractstandaard Wmo aanvullend van toepassing op deze overeenkomst:</w:t>
      </w:r>
    </w:p>
    <w:p w14:paraId="5B852764" w14:textId="77777777" w:rsidR="001D4132" w:rsidRDefault="001D4132" w:rsidP="001D4132">
      <w:pPr>
        <w:pStyle w:val="Lijstalinea"/>
        <w:numPr>
          <w:ilvl w:val="1"/>
          <w:numId w:val="49"/>
        </w:numPr>
      </w:pPr>
      <w:r>
        <w:t xml:space="preserve">Eis 10 Calamiteiten, is in artikel 3.10.5 </w:t>
      </w:r>
      <w:proofErr w:type="gramStart"/>
      <w:r>
        <w:t>reeds</w:t>
      </w:r>
      <w:proofErr w:type="gramEnd"/>
      <w:r>
        <w:t xml:space="preserve"> vertegenwoordigd en kent een aanvulling in artikel 1.16 van deze contractstandaard.</w:t>
      </w:r>
    </w:p>
    <w:p w14:paraId="1E4501B2" w14:textId="77777777" w:rsidR="001D4132" w:rsidRPr="002B4669" w:rsidRDefault="001D4132" w:rsidP="001D4132">
      <w:pPr>
        <w:pStyle w:val="Lijstalinea"/>
        <w:numPr>
          <w:ilvl w:val="1"/>
          <w:numId w:val="49"/>
        </w:numPr>
      </w:pPr>
      <w:r w:rsidRPr="002E30A9">
        <w:t>Eis 14 goed hulpverlener schap, professionele standaard en kwaliteit</w:t>
      </w:r>
      <w:r>
        <w:t>, is i</w:t>
      </w:r>
      <w:r w:rsidRPr="00D00AD4">
        <w:t xml:space="preserve">n artikel 3.12 </w:t>
      </w:r>
      <w:proofErr w:type="gramStart"/>
      <w:r>
        <w:t>reeds</w:t>
      </w:r>
      <w:proofErr w:type="gramEnd"/>
      <w:r w:rsidRPr="002B4669">
        <w:t xml:space="preserve"> vertegenwoordigd.</w:t>
      </w:r>
    </w:p>
    <w:p w14:paraId="585EBF63" w14:textId="77777777" w:rsidR="001D4132" w:rsidRPr="00C70913" w:rsidRDefault="001D4132" w:rsidP="001D4132">
      <w:pPr>
        <w:pStyle w:val="Lijstalinea"/>
        <w:numPr>
          <w:ilvl w:val="1"/>
          <w:numId w:val="49"/>
        </w:numPr>
      </w:pPr>
      <w:r>
        <w:t xml:space="preserve">Eis 21 Administratieprotocol, is in artikel 3.12 en 3.14 </w:t>
      </w:r>
      <w:proofErr w:type="gramStart"/>
      <w:r>
        <w:t>reeds</w:t>
      </w:r>
      <w:proofErr w:type="gramEnd"/>
      <w:r>
        <w:t xml:space="preserve"> vertegenwoordigd.</w:t>
      </w:r>
    </w:p>
    <w:p w14:paraId="45E11BDF" w14:textId="77777777" w:rsidR="001D4132" w:rsidRDefault="001D4132" w:rsidP="001D4132">
      <w:pPr>
        <w:pStyle w:val="Lijstalinea"/>
        <w:numPr>
          <w:ilvl w:val="1"/>
          <w:numId w:val="49"/>
        </w:numPr>
      </w:pPr>
      <w:r w:rsidRPr="001D4132">
        <w:rPr>
          <w:color w:val="000000"/>
        </w:rPr>
        <w:t xml:space="preserve">Voor Activerend Werk gelden uitzonderingen op het Algemeen Programma van Eisen voor Eis 7, 8, 9,10,11, 12, 13, 15, 16 en 17. Deze zijn opgenomen in paragraaf 2.1 van de zorgvorm specifieke eisen Activerend Werk. </w:t>
      </w:r>
      <w:r>
        <w:t>In de bijlage ‘uitzonderingen AW’ zijn de uitzonderingen verder uitgewerkt.</w:t>
      </w:r>
    </w:p>
    <w:p w14:paraId="67F70ADB" w14:textId="77777777" w:rsidR="001D4132" w:rsidRDefault="001D4132" w:rsidP="001D4132">
      <w:pPr>
        <w:pStyle w:val="Lijstalinea"/>
        <w:numPr>
          <w:ilvl w:val="0"/>
          <w:numId w:val="47"/>
        </w:numPr>
        <w:ind w:left="644"/>
      </w:pPr>
      <w:r>
        <w:t>De vigerende versie van de algemene inkoopvoorwaarden, h</w:t>
      </w:r>
      <w:r w:rsidRPr="00B05664">
        <w:t xml:space="preserve">et meest recente </w:t>
      </w:r>
      <w:hyperlink r:id="rId19" w:history="1">
        <w:r w:rsidRPr="00E86F19">
          <w:rPr>
            <w:rStyle w:val="Hyperlink"/>
          </w:rPr>
          <w:t>Model Algemene Inkoopvoorwaarden</w:t>
        </w:r>
      </w:hyperlink>
      <w:r w:rsidRPr="00B05664">
        <w:t xml:space="preserve"> van de Vereniging </w:t>
      </w:r>
      <w:r>
        <w:t xml:space="preserve">van </w:t>
      </w:r>
      <w:r w:rsidRPr="00B05664">
        <w:t>Nederlandse Gemeenten (</w:t>
      </w:r>
      <w:r>
        <w:t xml:space="preserve">september </w:t>
      </w:r>
      <w:r w:rsidRPr="00B05664">
        <w:t>202</w:t>
      </w:r>
      <w:r>
        <w:t>4</w:t>
      </w:r>
      <w:r w:rsidRPr="00B05664">
        <w:t xml:space="preserve">). </w:t>
      </w:r>
    </w:p>
    <w:p w14:paraId="0B687364" w14:textId="77777777" w:rsidR="001D4132" w:rsidRDefault="001D4132" w:rsidP="001D4132">
      <w:pPr>
        <w:pStyle w:val="Lijstalinea"/>
        <w:numPr>
          <w:ilvl w:val="0"/>
          <w:numId w:val="48"/>
        </w:numPr>
      </w:pPr>
      <w:r>
        <w:t>Bijlagen</w:t>
      </w:r>
    </w:p>
    <w:p w14:paraId="411F7229" w14:textId="77777777" w:rsidR="001D4132" w:rsidRDefault="001D4132" w:rsidP="001D4132">
      <w:pPr>
        <w:pStyle w:val="Lijstalinea"/>
        <w:numPr>
          <w:ilvl w:val="0"/>
          <w:numId w:val="47"/>
        </w:numPr>
        <w:ind w:left="644"/>
      </w:pPr>
      <w:r>
        <w:t>Klachtenprocedure (bijlage 1.2).</w:t>
      </w:r>
    </w:p>
    <w:p w14:paraId="6E6B5686" w14:textId="77777777" w:rsidR="001D4132" w:rsidRDefault="001D4132" w:rsidP="001D4132">
      <w:pPr>
        <w:pStyle w:val="Lijstalinea"/>
        <w:numPr>
          <w:ilvl w:val="0"/>
          <w:numId w:val="47"/>
        </w:numPr>
        <w:ind w:left="644"/>
      </w:pPr>
      <w:r>
        <w:t>Akkoordverklaring algemeen (bijlage 1.4).</w:t>
      </w:r>
    </w:p>
    <w:p w14:paraId="26E34566" w14:textId="77777777" w:rsidR="001D4132" w:rsidRDefault="001D4132" w:rsidP="001D4132">
      <w:pPr>
        <w:pStyle w:val="Lijstalinea"/>
        <w:numPr>
          <w:ilvl w:val="0"/>
          <w:numId w:val="47"/>
        </w:numPr>
        <w:ind w:left="644"/>
      </w:pPr>
      <w:r>
        <w:t>Conversietabel (bijlage 1.5).</w:t>
      </w:r>
    </w:p>
    <w:p w14:paraId="77EA1120" w14:textId="77777777" w:rsidR="001D4132" w:rsidRDefault="001D4132" w:rsidP="001D4132">
      <w:pPr>
        <w:pStyle w:val="Lijstalinea"/>
        <w:numPr>
          <w:ilvl w:val="0"/>
          <w:numId w:val="47"/>
        </w:numPr>
        <w:ind w:left="644"/>
      </w:pPr>
      <w:r>
        <w:t>Bepalingen SROI (bijlage 2.1).</w:t>
      </w:r>
    </w:p>
    <w:p w14:paraId="699FE5DE" w14:textId="77777777" w:rsidR="001D4132" w:rsidRDefault="001D4132" w:rsidP="001D4132">
      <w:pPr>
        <w:pStyle w:val="Lijstalinea"/>
        <w:numPr>
          <w:ilvl w:val="0"/>
          <w:numId w:val="47"/>
        </w:numPr>
        <w:ind w:left="644"/>
      </w:pPr>
      <w:r>
        <w:t>Protocol calamiteiten toezicht (bijlage 2.3).</w:t>
      </w:r>
    </w:p>
    <w:p w14:paraId="36426F8F" w14:textId="77777777" w:rsidR="001D4132" w:rsidRDefault="001D4132" w:rsidP="001D4132">
      <w:pPr>
        <w:pStyle w:val="Lijstalinea"/>
        <w:numPr>
          <w:ilvl w:val="0"/>
          <w:numId w:val="47"/>
        </w:numPr>
        <w:ind w:left="644"/>
      </w:pPr>
      <w:r>
        <w:t>Standaard Administratie Protocol (SAP, bijlage 2.4).</w:t>
      </w:r>
    </w:p>
    <w:p w14:paraId="2DBE88BB" w14:textId="77777777" w:rsidR="001D4132" w:rsidRDefault="001D4132" w:rsidP="001D4132">
      <w:pPr>
        <w:pStyle w:val="Lijstalinea"/>
        <w:numPr>
          <w:ilvl w:val="0"/>
          <w:numId w:val="47"/>
        </w:numPr>
        <w:ind w:left="644"/>
      </w:pPr>
      <w:r>
        <w:t>Aanvullende afspraken SAP (bijlage 2.4.1).</w:t>
      </w:r>
    </w:p>
    <w:p w14:paraId="0190483A" w14:textId="77777777" w:rsidR="001D4132" w:rsidRDefault="001D4132" w:rsidP="001D4132">
      <w:pPr>
        <w:pStyle w:val="Lijstalinea"/>
        <w:numPr>
          <w:ilvl w:val="0"/>
          <w:numId w:val="47"/>
        </w:numPr>
        <w:ind w:left="644"/>
      </w:pPr>
      <w:r>
        <w:t>Marketing en acquisitie (van toepassing waar artikel 3.3 niet voorziet) (bijlage 2.5).</w:t>
      </w:r>
    </w:p>
    <w:p w14:paraId="172F87D4" w14:textId="77777777" w:rsidR="001D4132" w:rsidRDefault="001D4132" w:rsidP="001D4132">
      <w:pPr>
        <w:pStyle w:val="Lijstalinea"/>
        <w:numPr>
          <w:ilvl w:val="0"/>
          <w:numId w:val="47"/>
        </w:numPr>
        <w:ind w:left="644"/>
      </w:pPr>
      <w:r>
        <w:t xml:space="preserve">Overzicht medewerkers, opleiding en registratie (zie opleidingsoverzicht website </w:t>
      </w:r>
      <w:hyperlink r:id="rId20" w:history="1">
        <w:r w:rsidRPr="00BF4B4B">
          <w:t>www.inkoopsdcg.nl</w:t>
        </w:r>
      </w:hyperlink>
      <w:r>
        <w:t>, bijlage 2.6)</w:t>
      </w:r>
    </w:p>
    <w:p w14:paraId="157A90AF" w14:textId="77777777" w:rsidR="001D4132" w:rsidRDefault="001D4132" w:rsidP="001D4132">
      <w:pPr>
        <w:pStyle w:val="Lijstalinea"/>
        <w:numPr>
          <w:ilvl w:val="0"/>
          <w:numId w:val="47"/>
        </w:numPr>
        <w:ind w:left="644"/>
      </w:pPr>
      <w:r>
        <w:t>Format afmelden- aanmelden onderaannemers</w:t>
      </w:r>
    </w:p>
    <w:p w14:paraId="1A0D3F30" w14:textId="77777777" w:rsidR="001D4132" w:rsidRPr="007F32AD" w:rsidRDefault="001D4132" w:rsidP="001D4132">
      <w:pPr>
        <w:pStyle w:val="Lijstalinea"/>
        <w:numPr>
          <w:ilvl w:val="0"/>
          <w:numId w:val="47"/>
        </w:numPr>
        <w:ind w:left="644"/>
      </w:pPr>
      <w:r w:rsidRPr="007F32AD">
        <w:t xml:space="preserve">Verwerking persoonsgegevens, blijven voor zover de daarin opgenomen eisen niet </w:t>
      </w:r>
      <w:proofErr w:type="gramStart"/>
      <w:r w:rsidRPr="007F32AD">
        <w:t>reeds</w:t>
      </w:r>
      <w:proofErr w:type="gramEnd"/>
      <w:r w:rsidRPr="007F32AD">
        <w:t xml:space="preserve"> geregeld zijn in deze contractstandaard </w:t>
      </w:r>
      <w:r>
        <w:t>Wmo</w:t>
      </w:r>
      <w:r w:rsidRPr="007F32AD">
        <w:t xml:space="preserve"> aanvullend van toepassing op deze overeenkomst</w:t>
      </w:r>
      <w:r>
        <w:t xml:space="preserve"> (bijlage 3.1)</w:t>
      </w:r>
      <w:r w:rsidRPr="007F32AD">
        <w:t>:</w:t>
      </w:r>
    </w:p>
    <w:p w14:paraId="093DD9B6" w14:textId="77777777" w:rsidR="001D4132" w:rsidRDefault="001D4132" w:rsidP="001D4132">
      <w:pPr>
        <w:pStyle w:val="Lijstalinea"/>
        <w:numPr>
          <w:ilvl w:val="0"/>
          <w:numId w:val="47"/>
        </w:numPr>
        <w:ind w:left="644"/>
      </w:pPr>
      <w:r>
        <w:t>Spelregels marktverkenning (bijlage 3.2).</w:t>
      </w:r>
    </w:p>
    <w:p w14:paraId="5CC07827" w14:textId="77777777" w:rsidR="00562A6B" w:rsidRDefault="00562A6B" w:rsidP="00562A6B">
      <w:pPr>
        <w:pStyle w:val="Lijstalinea"/>
        <w:ind w:left="644"/>
      </w:pPr>
    </w:p>
    <w:p w14:paraId="3C2DA8D5" w14:textId="47057A49" w:rsidR="00581F6F" w:rsidRDefault="001D4132" w:rsidP="001D4132">
      <w:pPr>
        <w:jc w:val="both"/>
      </w:pPr>
      <w:r>
        <w:t>Aanmelding van Opdrachtnemer inclusief alle bewijsstukken waaronder de rechtsgeldig ondertekende Eigen Verklaring.</w:t>
      </w:r>
    </w:p>
    <w:p w14:paraId="503EF9E7" w14:textId="1B05EDF5" w:rsidR="00562A6B" w:rsidRPr="00DB642B" w:rsidRDefault="00562A6B" w:rsidP="001D4132">
      <w:pPr>
        <w:jc w:val="both"/>
        <w:rPr>
          <w:sz w:val="20"/>
        </w:rPr>
      </w:pPr>
      <w:r>
        <w:br w:type="page"/>
      </w:r>
    </w:p>
    <w:p w14:paraId="3EB2D204" w14:textId="77777777" w:rsidR="00581F6F" w:rsidRPr="00DB642B" w:rsidRDefault="00581F6F" w:rsidP="00DB642B">
      <w:pPr>
        <w:jc w:val="both"/>
      </w:pPr>
      <w:r w:rsidRPr="00DB642B">
        <w:lastRenderedPageBreak/>
        <w:t>Inschrijver verklaart dat hij:</w:t>
      </w:r>
    </w:p>
    <w:p w14:paraId="6D2FA6BC" w14:textId="0824034C" w:rsidR="00581F6F" w:rsidRPr="00DB642B" w:rsidRDefault="00581F6F" w:rsidP="00DB642B">
      <w:pPr>
        <w:pStyle w:val="Lijstalinea"/>
        <w:numPr>
          <w:ilvl w:val="0"/>
          <w:numId w:val="43"/>
        </w:numPr>
        <w:ind w:left="284" w:hanging="284"/>
        <w:jc w:val="both"/>
        <w:rPr>
          <w:rFonts w:ascii="Calibri" w:hAnsi="Calibri"/>
          <w:sz w:val="22"/>
          <w:szCs w:val="20"/>
          <w:lang w:eastAsia="en-US"/>
        </w:rPr>
      </w:pPr>
      <w:r w:rsidRPr="00DB642B">
        <w:rPr>
          <w:rFonts w:ascii="Calibri" w:hAnsi="Calibri"/>
          <w:sz w:val="22"/>
          <w:szCs w:val="20"/>
          <w:lang w:eastAsia="en-US"/>
        </w:rPr>
        <w:t>Gedurende deelname aan deze inkoopprocedure aan alle eisen en voorwaarden zal blijven voldoen</w:t>
      </w:r>
      <w:r w:rsidR="006F724A">
        <w:rPr>
          <w:rFonts w:ascii="Calibri" w:hAnsi="Calibri"/>
          <w:sz w:val="22"/>
          <w:szCs w:val="20"/>
          <w:lang w:eastAsia="en-US"/>
        </w:rPr>
        <w:t>.</w:t>
      </w:r>
    </w:p>
    <w:p w14:paraId="4D985EAD" w14:textId="77777777" w:rsidR="00466807" w:rsidRDefault="00466807" w:rsidP="00DB642B">
      <w:pPr>
        <w:jc w:val="both"/>
      </w:pPr>
    </w:p>
    <w:p w14:paraId="583B0ABF" w14:textId="6BC6F628" w:rsidR="00581F6F" w:rsidRPr="00DB642B" w:rsidRDefault="00581F6F" w:rsidP="00DB642B">
      <w:pPr>
        <w:jc w:val="both"/>
      </w:pPr>
      <w:proofErr w:type="gramStart"/>
      <w:r w:rsidRPr="00DB642B">
        <w:t>Tevens</w:t>
      </w:r>
      <w:proofErr w:type="gramEnd"/>
      <w:r w:rsidRPr="00DB642B">
        <w:t xml:space="preserve"> verklaart hij dat dit inschrijfformulier rechtsgeldig is ondertekend en dat hij daartoe</w:t>
      </w:r>
      <w:r w:rsidR="0075770B">
        <w:t xml:space="preserve"> </w:t>
      </w:r>
      <w:r w:rsidRPr="00DB642B">
        <w:t xml:space="preserve">bevoegd is. </w:t>
      </w:r>
    </w:p>
    <w:p w14:paraId="6C1818E7" w14:textId="77777777" w:rsidR="005A4509" w:rsidRPr="00581F6F" w:rsidRDefault="005A4509" w:rsidP="00211992">
      <w:pPr>
        <w:rPr>
          <w:i/>
          <w:sz w:val="20"/>
        </w:rPr>
      </w:pPr>
    </w:p>
    <w:p w14:paraId="738035C0" w14:textId="77777777" w:rsidR="005A4509" w:rsidRDefault="00581F6F" w:rsidP="00DB642B">
      <w:pPr>
        <w:pStyle w:val="Kop1"/>
        <w:numPr>
          <w:ilvl w:val="0"/>
          <w:numId w:val="0"/>
        </w:numPr>
        <w:ind w:left="432" w:hanging="432"/>
      </w:pPr>
      <w:bookmarkStart w:id="1" w:name="_Toc19630677"/>
      <w:r>
        <w:t>Ondertekening</w:t>
      </w:r>
      <w:bookmarkEnd w:id="1"/>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0"/>
        <w:gridCol w:w="6552"/>
      </w:tblGrid>
      <w:tr w:rsidR="002C3DC1" w:rsidRPr="007E657C" w14:paraId="0C4861B2" w14:textId="77777777" w:rsidTr="001F6D62">
        <w:tc>
          <w:tcPr>
            <w:tcW w:w="2520" w:type="dxa"/>
            <w:shd w:val="clear" w:color="auto" w:fill="4DBAB3"/>
          </w:tcPr>
          <w:p w14:paraId="0A7E3D65" w14:textId="53CF880F" w:rsidR="002C3DC1" w:rsidRPr="00DB642B" w:rsidRDefault="002C3DC1" w:rsidP="008607B1">
            <w:pPr>
              <w:spacing w:before="20"/>
            </w:pPr>
            <w:r w:rsidRPr="00DB642B">
              <w:t xml:space="preserve">Onderneming </w:t>
            </w:r>
            <w:r w:rsidR="00EE7A5B">
              <w:t>i</w:t>
            </w:r>
            <w:r w:rsidR="00EE7A5B" w:rsidRPr="00DB642B">
              <w:t>nschrijver</w:t>
            </w:r>
            <w:r w:rsidRPr="00DB642B">
              <w:t>:</w:t>
            </w:r>
          </w:p>
        </w:tc>
        <w:sdt>
          <w:sdtPr>
            <w:rPr>
              <w:rFonts w:ascii="Univers" w:eastAsia="MS Mincho" w:hAnsi="Univers" w:cs="Tahoma"/>
              <w:sz w:val="24"/>
              <w:lang w:val="nl"/>
            </w:rPr>
            <w:id w:val="1300026259"/>
            <w:placeholder>
              <w:docPart w:val="E0F374838B634EA391F343E93EA975EB"/>
            </w:placeholder>
          </w:sdtPr>
          <w:sdtEndPr>
            <w:rPr>
              <w:b/>
              <w:i/>
              <w:szCs w:val="22"/>
            </w:rPr>
          </w:sdtEndPr>
          <w:sdtContent>
            <w:tc>
              <w:tcPr>
                <w:tcW w:w="6552" w:type="dxa"/>
              </w:tcPr>
              <w:sdt>
                <w:sdtPr>
                  <w:rPr>
                    <w:b/>
                    <w:i/>
                  </w:rPr>
                  <w:id w:val="513498214"/>
                  <w:placeholder>
                    <w:docPart w:val="6CB3B2CE5FD74E01A9D9E0850B6DFD0E"/>
                  </w:placeholder>
                </w:sdtPr>
                <w:sdtEndPr>
                  <w:rPr>
                    <w:rFonts w:eastAsia="Calibri"/>
                    <w:b w:val="0"/>
                    <w:i w:val="0"/>
                    <w:szCs w:val="22"/>
                  </w:rPr>
                </w:sdtEndPr>
                <w:sdtContent>
                  <w:permStart w:id="1998065046" w:edGrp="everyone" w:displacedByCustomXml="next"/>
                  <w:sdt>
                    <w:sdtPr>
                      <w:id w:val="498239802"/>
                      <w:placeholder>
                        <w:docPart w:val="B41258A0BE2F4D91B42B0FCF8B41D647"/>
                      </w:placeholder>
                      <w:showingPlcHdr/>
                    </w:sdtPr>
                    <w:sdtContent>
                      <w:p w14:paraId="5109128B" w14:textId="5EE54B3D" w:rsidR="008C5C62" w:rsidRPr="008C5C62" w:rsidRDefault="00F76CEC" w:rsidP="008C5C62">
                        <w:r w:rsidRPr="008C5C62">
                          <w:rPr>
                            <w:rStyle w:val="Tekstvantijdelijkeaanduiding"/>
                          </w:rPr>
                          <w:t>Klik of tik om tekst in te voeren.</w:t>
                        </w:r>
                      </w:p>
                    </w:sdtContent>
                  </w:sdt>
                  <w:p w14:paraId="28061460" w14:textId="6419510F" w:rsidR="002C3DC1" w:rsidRPr="003C2484" w:rsidRDefault="003C2484" w:rsidP="003C2484">
                    <w:pPr>
                      <w:pStyle w:val="Geenafstand"/>
                      <w:jc w:val="both"/>
                      <w:rPr>
                        <w:rFonts w:eastAsia="Times New Roman"/>
                        <w:szCs w:val="20"/>
                      </w:rPr>
                    </w:pPr>
                  </w:p>
                  <w:permEnd w:id="1998065046" w:displacedByCustomXml="next"/>
                </w:sdtContent>
              </w:sdt>
            </w:tc>
          </w:sdtContent>
        </w:sdt>
      </w:tr>
      <w:tr w:rsidR="002C3DC1" w:rsidRPr="007E657C" w14:paraId="0D92033C" w14:textId="77777777" w:rsidTr="001F6D62">
        <w:tc>
          <w:tcPr>
            <w:tcW w:w="2520" w:type="dxa"/>
            <w:shd w:val="clear" w:color="auto" w:fill="4DBAB3"/>
          </w:tcPr>
          <w:p w14:paraId="4FD8B3B1" w14:textId="77777777" w:rsidR="002C3DC1" w:rsidRPr="00DB642B" w:rsidRDefault="002C3DC1" w:rsidP="008607B1">
            <w:pPr>
              <w:spacing w:before="20"/>
            </w:pPr>
            <w:r w:rsidRPr="00DB642B">
              <w:t>Naam rechtsgeldige vertegenwoordiger:</w:t>
            </w:r>
          </w:p>
        </w:tc>
        <w:sdt>
          <w:sdtPr>
            <w:rPr>
              <w:rFonts w:ascii="Univers" w:eastAsia="MS Mincho" w:hAnsi="Univers" w:cs="Tahoma"/>
              <w:sz w:val="24"/>
              <w:lang w:val="nl"/>
            </w:rPr>
            <w:id w:val="-1231774013"/>
            <w:placeholder>
              <w:docPart w:val="DefaultPlaceholder_-1854013440"/>
            </w:placeholder>
          </w:sdtPr>
          <w:sdtEndPr>
            <w:rPr>
              <w:b/>
              <w:i/>
              <w:szCs w:val="22"/>
            </w:rPr>
          </w:sdtEndPr>
          <w:sdtContent>
            <w:sdt>
              <w:sdtPr>
                <w:rPr>
                  <w:rFonts w:ascii="Univers" w:eastAsia="MS Mincho" w:hAnsi="Univers" w:cs="Tahoma"/>
                  <w:sz w:val="24"/>
                  <w:lang w:val="nl"/>
                </w:rPr>
                <w:id w:val="1927528381"/>
                <w:placeholder>
                  <w:docPart w:val="5C9F7EFEC39F4F61A9B8C07AB1536F02"/>
                </w:placeholder>
              </w:sdtPr>
              <w:sdtEndPr>
                <w:rPr>
                  <w:b/>
                  <w:i/>
                  <w:szCs w:val="22"/>
                </w:rPr>
              </w:sdtEndPr>
              <w:sdtContent>
                <w:tc>
                  <w:tcPr>
                    <w:tcW w:w="6552" w:type="dxa"/>
                  </w:tcPr>
                  <w:sdt>
                    <w:sdtPr>
                      <w:rPr>
                        <w:b/>
                        <w:i/>
                      </w:rPr>
                      <w:id w:val="247316598"/>
                      <w:placeholder>
                        <w:docPart w:val="01C616769D4C4BFAB8E1DFAC2F9C7AAA"/>
                      </w:placeholder>
                    </w:sdtPr>
                    <w:sdtEndPr>
                      <w:rPr>
                        <w:rFonts w:eastAsia="Calibri"/>
                        <w:b w:val="0"/>
                        <w:i w:val="0"/>
                        <w:szCs w:val="22"/>
                      </w:rPr>
                    </w:sdtEndPr>
                    <w:sdtContent>
                      <w:permStart w:id="706703892" w:edGrp="everyone" w:displacedByCustomXml="next"/>
                      <w:sdt>
                        <w:sdtPr>
                          <w:id w:val="1138148405"/>
                          <w:placeholder>
                            <w:docPart w:val="7A33C75163064B86B6614BB07B79D628"/>
                          </w:placeholder>
                          <w:showingPlcHdr/>
                        </w:sdtPr>
                        <w:sdtContent>
                          <w:p w14:paraId="3CB21D59" w14:textId="77777777" w:rsidR="008C5C62" w:rsidRPr="008C5C62" w:rsidRDefault="008C5C62" w:rsidP="008C5C62">
                            <w:r w:rsidRPr="008C5C62">
                              <w:rPr>
                                <w:rStyle w:val="Tekstvantijdelijkeaanduiding"/>
                              </w:rPr>
                              <w:t>Klik of tik om tekst in te voeren.</w:t>
                            </w:r>
                          </w:p>
                        </w:sdtContent>
                      </w:sdt>
                      <w:p w14:paraId="477278D3" w14:textId="181CB37B" w:rsidR="002C3DC1" w:rsidRPr="003C2484" w:rsidRDefault="003C2484" w:rsidP="003C2484">
                        <w:pPr>
                          <w:pStyle w:val="Geenafstand"/>
                          <w:jc w:val="both"/>
                          <w:rPr>
                            <w:rFonts w:eastAsia="Times New Roman"/>
                            <w:szCs w:val="20"/>
                          </w:rPr>
                        </w:pPr>
                      </w:p>
                      <w:permEnd w:id="706703892" w:displacedByCustomXml="next"/>
                    </w:sdtContent>
                  </w:sdt>
                </w:tc>
              </w:sdtContent>
            </w:sdt>
          </w:sdtContent>
        </w:sdt>
      </w:tr>
      <w:tr w:rsidR="002C3DC1" w:rsidRPr="007E657C" w14:paraId="6F008A2B" w14:textId="77777777" w:rsidTr="001F6D62">
        <w:tc>
          <w:tcPr>
            <w:tcW w:w="2520" w:type="dxa"/>
            <w:shd w:val="clear" w:color="auto" w:fill="4DBAB3"/>
          </w:tcPr>
          <w:p w14:paraId="3592BA56" w14:textId="77777777" w:rsidR="002C3DC1" w:rsidRPr="00DB642B" w:rsidRDefault="002C3DC1" w:rsidP="008607B1">
            <w:pPr>
              <w:spacing w:before="20"/>
            </w:pPr>
            <w:r w:rsidRPr="00DB642B">
              <w:t>Functie:</w:t>
            </w:r>
          </w:p>
        </w:tc>
        <w:sdt>
          <w:sdtPr>
            <w:rPr>
              <w:rFonts w:ascii="Univers" w:eastAsia="MS Mincho" w:hAnsi="Univers" w:cs="Tahoma"/>
              <w:sz w:val="24"/>
              <w:lang w:val="nl"/>
            </w:rPr>
            <w:id w:val="59845603"/>
            <w:placeholder>
              <w:docPart w:val="DefaultPlaceholder_-1854013440"/>
            </w:placeholder>
          </w:sdtPr>
          <w:sdtEndPr>
            <w:rPr>
              <w:b/>
              <w:i/>
              <w:szCs w:val="22"/>
            </w:rPr>
          </w:sdtEndPr>
          <w:sdtContent>
            <w:sdt>
              <w:sdtPr>
                <w:rPr>
                  <w:rFonts w:ascii="Univers" w:eastAsia="MS Mincho" w:hAnsi="Univers" w:cs="Tahoma"/>
                  <w:sz w:val="24"/>
                  <w:lang w:val="nl"/>
                </w:rPr>
                <w:id w:val="1380591576"/>
                <w:placeholder>
                  <w:docPart w:val="CD50DEFAF2A94BAF87BF33358B668829"/>
                </w:placeholder>
              </w:sdtPr>
              <w:sdtEndPr>
                <w:rPr>
                  <w:b/>
                  <w:i/>
                  <w:szCs w:val="22"/>
                </w:rPr>
              </w:sdtEndPr>
              <w:sdtContent>
                <w:tc>
                  <w:tcPr>
                    <w:tcW w:w="6552" w:type="dxa"/>
                  </w:tcPr>
                  <w:sdt>
                    <w:sdtPr>
                      <w:rPr>
                        <w:b/>
                        <w:i/>
                      </w:rPr>
                      <w:id w:val="-405068985"/>
                      <w:placeholder>
                        <w:docPart w:val="41824776A5CC4AE68278648386521973"/>
                      </w:placeholder>
                    </w:sdtPr>
                    <w:sdtEndPr>
                      <w:rPr>
                        <w:rFonts w:eastAsia="Calibri"/>
                        <w:b w:val="0"/>
                        <w:i w:val="0"/>
                        <w:szCs w:val="22"/>
                      </w:rPr>
                    </w:sdtEndPr>
                    <w:sdtContent>
                      <w:permStart w:id="97079074" w:edGrp="everyone" w:displacedByCustomXml="next"/>
                      <w:sdt>
                        <w:sdtPr>
                          <w:id w:val="-1412777222"/>
                          <w:placeholder>
                            <w:docPart w:val="157AE57DF9444BE2B23C864354FBDE02"/>
                          </w:placeholder>
                          <w:showingPlcHdr/>
                        </w:sdtPr>
                        <w:sdtContent>
                          <w:p w14:paraId="39CD036A" w14:textId="77777777" w:rsidR="008C5C62" w:rsidRPr="008C5C62" w:rsidRDefault="008C5C62" w:rsidP="008C5C62">
                            <w:r w:rsidRPr="008C5C62">
                              <w:rPr>
                                <w:rStyle w:val="Tekstvantijdelijkeaanduiding"/>
                              </w:rPr>
                              <w:t>Klik of tik om tekst in te voeren.</w:t>
                            </w:r>
                          </w:p>
                        </w:sdtContent>
                      </w:sdt>
                      <w:p w14:paraId="59034F28" w14:textId="0908D41A" w:rsidR="002C3DC1" w:rsidRPr="003C2484" w:rsidRDefault="003C2484" w:rsidP="003C2484">
                        <w:pPr>
                          <w:pStyle w:val="Geenafstand"/>
                          <w:jc w:val="both"/>
                          <w:rPr>
                            <w:rFonts w:eastAsia="Times New Roman"/>
                            <w:szCs w:val="20"/>
                          </w:rPr>
                        </w:pPr>
                      </w:p>
                      <w:permEnd w:id="97079074" w:displacedByCustomXml="next"/>
                    </w:sdtContent>
                  </w:sdt>
                </w:tc>
              </w:sdtContent>
            </w:sdt>
          </w:sdtContent>
        </w:sdt>
      </w:tr>
      <w:tr w:rsidR="002C3DC1" w:rsidRPr="007E657C" w14:paraId="646FAA27" w14:textId="77777777" w:rsidTr="001F6D62">
        <w:trPr>
          <w:trHeight w:val="541"/>
        </w:trPr>
        <w:tc>
          <w:tcPr>
            <w:tcW w:w="2520" w:type="dxa"/>
            <w:shd w:val="clear" w:color="auto" w:fill="4DBAB3"/>
          </w:tcPr>
          <w:p w14:paraId="02C18F42" w14:textId="77777777" w:rsidR="002C3DC1" w:rsidRPr="00DB642B" w:rsidRDefault="002C3DC1" w:rsidP="008607B1">
            <w:pPr>
              <w:spacing w:before="20"/>
            </w:pPr>
            <w:r w:rsidRPr="00DB642B">
              <w:t>Rechtsgeldige ondertekening:</w:t>
            </w:r>
          </w:p>
          <w:p w14:paraId="56A17F5D" w14:textId="77777777" w:rsidR="002C3DC1" w:rsidRPr="00DB642B" w:rsidRDefault="002C3DC1" w:rsidP="008607B1">
            <w:pPr>
              <w:spacing w:before="20"/>
            </w:pPr>
          </w:p>
          <w:p w14:paraId="0C9FE8F5" w14:textId="77777777" w:rsidR="002C3DC1" w:rsidRPr="00DB642B" w:rsidRDefault="002C3DC1" w:rsidP="008607B1">
            <w:pPr>
              <w:spacing w:before="20"/>
            </w:pPr>
          </w:p>
        </w:tc>
        <w:sdt>
          <w:sdtPr>
            <w:rPr>
              <w:rFonts w:ascii="Univers" w:eastAsia="MS Mincho" w:hAnsi="Univers" w:cs="Tahoma"/>
              <w:sz w:val="24"/>
              <w:lang w:val="nl"/>
            </w:rPr>
            <w:id w:val="-940382931"/>
            <w:placeholder>
              <w:docPart w:val="B40144E1887D440D8DBFC8E65A2CCF44"/>
            </w:placeholder>
          </w:sdtPr>
          <w:sdtContent>
            <w:tc>
              <w:tcPr>
                <w:tcW w:w="6552" w:type="dxa"/>
              </w:tcPr>
              <w:sdt>
                <w:sdtPr>
                  <w:rPr>
                    <w:b/>
                    <w:i/>
                  </w:rPr>
                  <w:id w:val="1459531677"/>
                  <w:placeholder>
                    <w:docPart w:val="8681CC119B3946C99DC0F3F8A6701557"/>
                  </w:placeholder>
                  <w:showingPlcHdr/>
                </w:sdtPr>
                <w:sdtContent>
                  <w:permStart w:id="393689832" w:edGrp="everyone" w:displacedByCustomXml="prev"/>
                  <w:p w14:paraId="6DB8C522" w14:textId="021E5B04" w:rsidR="002C3DC1" w:rsidRPr="00DB642B" w:rsidRDefault="003C2484" w:rsidP="008607B1">
                    <w:pPr>
                      <w:spacing w:before="20"/>
                      <w:rPr>
                        <w:rFonts w:ascii="Univers" w:eastAsia="MS Mincho" w:hAnsi="Univers" w:cs="Tahoma"/>
                        <w:sz w:val="24"/>
                        <w:lang w:val="nl"/>
                      </w:rPr>
                    </w:pPr>
                    <w:r w:rsidRPr="003C2484">
                      <w:rPr>
                        <w:rStyle w:val="Tekstvantijdelijkeaanduiding"/>
                      </w:rPr>
                      <w:t>Klik of tik om tekst in te voeren.</w:t>
                    </w:r>
                  </w:p>
                  <w:permEnd w:id="393689832" w:displacedByCustomXml="next"/>
                </w:sdtContent>
              </w:sdt>
            </w:tc>
          </w:sdtContent>
        </w:sdt>
      </w:tr>
      <w:tr w:rsidR="002C3DC1" w:rsidRPr="007E657C" w14:paraId="798566E2" w14:textId="77777777" w:rsidTr="001F6D62">
        <w:trPr>
          <w:trHeight w:val="360"/>
        </w:trPr>
        <w:tc>
          <w:tcPr>
            <w:tcW w:w="2520" w:type="dxa"/>
            <w:shd w:val="clear" w:color="auto" w:fill="4DBAB3"/>
          </w:tcPr>
          <w:p w14:paraId="2ADF7D4D" w14:textId="77777777" w:rsidR="002C3DC1" w:rsidRPr="00DB642B" w:rsidRDefault="002C3DC1" w:rsidP="008607B1">
            <w:pPr>
              <w:spacing w:before="20"/>
            </w:pPr>
            <w:r w:rsidRPr="00DB642B">
              <w:t>Datum:</w:t>
            </w:r>
          </w:p>
        </w:tc>
        <w:sdt>
          <w:sdtPr>
            <w:rPr>
              <w:rFonts w:ascii="Univers" w:eastAsia="MS Mincho" w:hAnsi="Univers" w:cs="Tahoma"/>
              <w:sz w:val="24"/>
              <w:lang w:val="nl"/>
            </w:rPr>
            <w:id w:val="-759678452"/>
            <w:placeholder>
              <w:docPart w:val="DefaultPlaceholder_-1854013440"/>
            </w:placeholder>
          </w:sdtPr>
          <w:sdtEndPr>
            <w:rPr>
              <w:b/>
              <w:i/>
              <w:szCs w:val="22"/>
            </w:rPr>
          </w:sdtEndPr>
          <w:sdtContent>
            <w:tc>
              <w:tcPr>
                <w:tcW w:w="6552" w:type="dxa"/>
              </w:tcPr>
              <w:sdt>
                <w:sdtPr>
                  <w:rPr>
                    <w:b/>
                    <w:i/>
                  </w:rPr>
                  <w:id w:val="1598978395"/>
                  <w:placeholder>
                    <w:docPart w:val="6F352C43500F4295B654C4B16A0A4C0D"/>
                  </w:placeholder>
                </w:sdtPr>
                <w:sdtEndPr>
                  <w:rPr>
                    <w:rFonts w:eastAsia="Calibri"/>
                    <w:b w:val="0"/>
                    <w:i w:val="0"/>
                    <w:szCs w:val="22"/>
                  </w:rPr>
                </w:sdtEndPr>
                <w:sdtContent>
                  <w:permStart w:id="260318090" w:edGrp="everyone" w:displacedByCustomXml="next"/>
                  <w:sdt>
                    <w:sdtPr>
                      <w:id w:val="1416517453"/>
                      <w:placeholder>
                        <w:docPart w:val="FF83456A63344AB5B5111A69B389A04C"/>
                      </w:placeholder>
                      <w:showingPlcHdr/>
                    </w:sdtPr>
                    <w:sdtContent>
                      <w:p w14:paraId="396C14C4" w14:textId="77777777" w:rsidR="008C5C62" w:rsidRPr="008C5C62" w:rsidRDefault="008C5C62" w:rsidP="008C5C62">
                        <w:r w:rsidRPr="008C5C62">
                          <w:rPr>
                            <w:rStyle w:val="Tekstvantijdelijkeaanduiding"/>
                          </w:rPr>
                          <w:t>Klik of tik om tekst in te voeren.</w:t>
                        </w:r>
                      </w:p>
                    </w:sdtContent>
                  </w:sdt>
                  <w:p w14:paraId="5AD6B25C" w14:textId="026581D7" w:rsidR="002C3DC1" w:rsidRPr="003C2484" w:rsidRDefault="003C2484" w:rsidP="003C2484">
                    <w:pPr>
                      <w:pStyle w:val="Geenafstand"/>
                      <w:jc w:val="both"/>
                      <w:rPr>
                        <w:rFonts w:eastAsia="Times New Roman"/>
                        <w:szCs w:val="20"/>
                      </w:rPr>
                    </w:pPr>
                  </w:p>
                  <w:permEnd w:id="260318090" w:displacedByCustomXml="next"/>
                </w:sdtContent>
              </w:sdt>
            </w:tc>
          </w:sdtContent>
        </w:sdt>
      </w:tr>
    </w:tbl>
    <w:p w14:paraId="0DC8E8C9" w14:textId="77777777" w:rsidR="002C3DC1" w:rsidRPr="00DB642B" w:rsidRDefault="002C3DC1" w:rsidP="002C3DC1">
      <w:pPr>
        <w:rPr>
          <w:sz w:val="20"/>
        </w:rPr>
      </w:pPr>
    </w:p>
    <w:p w14:paraId="64FE0FBE" w14:textId="5B26D6FA" w:rsidR="002C3DC1" w:rsidRPr="002C3DC1" w:rsidRDefault="002C3DC1" w:rsidP="00DB642B">
      <w:pPr>
        <w:jc w:val="both"/>
      </w:pPr>
      <w:r w:rsidRPr="00DB642B">
        <w:t xml:space="preserve">Indien </w:t>
      </w:r>
      <w:r w:rsidR="00C25A19">
        <w:t>i</w:t>
      </w:r>
      <w:r w:rsidRPr="00DB642B">
        <w:t xml:space="preserve">nschrijver in combinatie inschrijft, dienen alle partijen van de combinatie dit formulier in te vullen en te ondertekenen. </w:t>
      </w:r>
      <w:permStart w:id="973754698" w:edGrp="everyone"/>
      <w:permEnd w:id="973754698"/>
    </w:p>
    <w:sectPr w:rsidR="002C3DC1" w:rsidRPr="002C3DC1" w:rsidSect="00BC792C">
      <w:headerReference w:type="default" r:id="rId21"/>
      <w:footerReference w:type="even" r:id="rId22"/>
      <w:footerReference w:type="default" r:id="rId23"/>
      <w:pgSz w:w="11906" w:h="16838"/>
      <w:pgMar w:top="1417" w:right="1417" w:bottom="1417" w:left="1417" w:header="0" w:footer="0"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FF3F" w14:textId="77777777" w:rsidR="005B27FF" w:rsidRDefault="005B27FF">
      <w:r>
        <w:separator/>
      </w:r>
    </w:p>
  </w:endnote>
  <w:endnote w:type="continuationSeparator" w:id="0">
    <w:p w14:paraId="283AFCE2" w14:textId="77777777" w:rsidR="005B27FF" w:rsidRDefault="005B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3F2C" w14:textId="77777777" w:rsidR="00B7566D" w:rsidRDefault="00B7566D" w:rsidP="0069270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0E5E6A" w14:textId="77777777" w:rsidR="00B7566D" w:rsidRDefault="00B7566D" w:rsidP="009D411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6DF8C" w14:textId="547BBD74" w:rsidR="00B7566D" w:rsidRPr="00032D68" w:rsidRDefault="000F50B5" w:rsidP="00032D68">
    <w:pPr>
      <w:rPr>
        <w:rFonts w:eastAsia="Calibri"/>
        <w:noProof/>
        <w:szCs w:val="22"/>
        <w:lang w:eastAsia="nl-NL"/>
      </w:rPr>
    </w:pPr>
    <w:r>
      <w:rPr>
        <w:noProof/>
      </w:rPr>
      <w:drawing>
        <wp:anchor distT="0" distB="0" distL="114300" distR="114300" simplePos="0" relativeHeight="251658255" behindDoc="0" locked="0" layoutInCell="1" allowOverlap="1" wp14:anchorId="326F5DAD" wp14:editId="01FCA612">
          <wp:simplePos x="0" y="0"/>
          <wp:positionH relativeFrom="column">
            <wp:posOffset>6137910</wp:posOffset>
          </wp:positionH>
          <wp:positionV relativeFrom="paragraph">
            <wp:posOffset>-162560</wp:posOffset>
          </wp:positionV>
          <wp:extent cx="368300" cy="287655"/>
          <wp:effectExtent l="0" t="0" r="0" b="0"/>
          <wp:wrapThrough wrapText="bothSides">
            <wp:wrapPolygon edited="0">
              <wp:start x="10055" y="0"/>
              <wp:lineTo x="0" y="5722"/>
              <wp:lineTo x="0" y="20026"/>
              <wp:lineTo x="20110" y="20026"/>
              <wp:lineTo x="20110" y="5722"/>
              <wp:lineTo x="16759" y="0"/>
              <wp:lineTo x="10055" y="0"/>
            </wp:wrapPolygon>
          </wp:wrapThrough>
          <wp:docPr id="12"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2876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4" behindDoc="0" locked="0" layoutInCell="1" allowOverlap="1" wp14:anchorId="75698D49" wp14:editId="16026DF2">
          <wp:simplePos x="0" y="0"/>
          <wp:positionH relativeFrom="column">
            <wp:posOffset>5464810</wp:posOffset>
          </wp:positionH>
          <wp:positionV relativeFrom="paragraph">
            <wp:posOffset>-151130</wp:posOffset>
          </wp:positionV>
          <wp:extent cx="561975" cy="251460"/>
          <wp:effectExtent l="0" t="0" r="0" b="0"/>
          <wp:wrapThrough wrapText="bothSides">
            <wp:wrapPolygon edited="0">
              <wp:start x="0" y="0"/>
              <wp:lineTo x="0" y="19636"/>
              <wp:lineTo x="21234" y="19636"/>
              <wp:lineTo x="21234" y="0"/>
              <wp:lineTo x="0" y="0"/>
            </wp:wrapPolygon>
          </wp:wrapThrough>
          <wp:docPr id="11" name="Afbeelding 45"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 descr="Afbeelding me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2514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9" behindDoc="0" locked="0" layoutInCell="1" allowOverlap="1" wp14:anchorId="6D5E28BF" wp14:editId="6385D9AE">
          <wp:simplePos x="0" y="0"/>
          <wp:positionH relativeFrom="column">
            <wp:posOffset>4720590</wp:posOffset>
          </wp:positionH>
          <wp:positionV relativeFrom="paragraph">
            <wp:posOffset>-153035</wp:posOffset>
          </wp:positionV>
          <wp:extent cx="746125" cy="251460"/>
          <wp:effectExtent l="0" t="0" r="0" b="0"/>
          <wp:wrapThrough wrapText="bothSides">
            <wp:wrapPolygon edited="0">
              <wp:start x="0" y="1636"/>
              <wp:lineTo x="0" y="9818"/>
              <wp:lineTo x="6618" y="16364"/>
              <wp:lineTo x="18751" y="16364"/>
              <wp:lineTo x="20957" y="13091"/>
              <wp:lineTo x="20957" y="6545"/>
              <wp:lineTo x="15993" y="1636"/>
              <wp:lineTo x="0" y="1636"/>
            </wp:wrapPolygon>
          </wp:wrapThrough>
          <wp:docPr id="10"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6125" cy="2514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8" behindDoc="0" locked="0" layoutInCell="1" allowOverlap="1" wp14:anchorId="504E11B6" wp14:editId="100DB7F8">
          <wp:simplePos x="0" y="0"/>
          <wp:positionH relativeFrom="column">
            <wp:posOffset>4128135</wp:posOffset>
          </wp:positionH>
          <wp:positionV relativeFrom="paragraph">
            <wp:posOffset>-99060</wp:posOffset>
          </wp:positionV>
          <wp:extent cx="668655" cy="179705"/>
          <wp:effectExtent l="0" t="0" r="0" b="0"/>
          <wp:wrapThrough wrapText="bothSides">
            <wp:wrapPolygon edited="0">
              <wp:start x="0" y="0"/>
              <wp:lineTo x="0" y="18318"/>
              <wp:lineTo x="20923" y="18318"/>
              <wp:lineTo x="20923" y="0"/>
              <wp:lineTo x="0" y="0"/>
            </wp:wrapPolygon>
          </wp:wrapThrough>
          <wp:docPr id="9"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8655" cy="1797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5E0A435D" wp14:editId="2AB87718">
          <wp:simplePos x="0" y="0"/>
          <wp:positionH relativeFrom="column">
            <wp:posOffset>3394710</wp:posOffset>
          </wp:positionH>
          <wp:positionV relativeFrom="paragraph">
            <wp:posOffset>-99695</wp:posOffset>
          </wp:positionV>
          <wp:extent cx="678180" cy="179705"/>
          <wp:effectExtent l="0" t="0" r="0" b="0"/>
          <wp:wrapThrough wrapText="bothSides">
            <wp:wrapPolygon edited="0">
              <wp:start x="0" y="0"/>
              <wp:lineTo x="0" y="18318"/>
              <wp:lineTo x="21236" y="18318"/>
              <wp:lineTo x="21236" y="0"/>
              <wp:lineTo x="0" y="0"/>
            </wp:wrapPolygon>
          </wp:wrapThrough>
          <wp:docPr id="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8180" cy="1797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0" layoutInCell="1" allowOverlap="1" wp14:anchorId="4AC7353B" wp14:editId="2738DE21">
          <wp:simplePos x="0" y="0"/>
          <wp:positionH relativeFrom="column">
            <wp:posOffset>2662555</wp:posOffset>
          </wp:positionH>
          <wp:positionV relativeFrom="paragraph">
            <wp:posOffset>-149860</wp:posOffset>
          </wp:positionV>
          <wp:extent cx="733425" cy="323850"/>
          <wp:effectExtent l="0" t="0" r="0" b="0"/>
          <wp:wrapThrough wrapText="bothSides">
            <wp:wrapPolygon edited="0">
              <wp:start x="0" y="0"/>
              <wp:lineTo x="0" y="20329"/>
              <wp:lineTo x="21319" y="20329"/>
              <wp:lineTo x="21319" y="0"/>
              <wp:lineTo x="0" y="0"/>
            </wp:wrapPolygon>
          </wp:wrapThrough>
          <wp:docPr id="7"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pic:cNvPicPr>
                    <a:picLocks noChangeAspect="1" noChangeArrowheads="1"/>
                  </pic:cNvPicPr>
                </pic:nvPicPr>
                <pic:blipFill>
                  <a:blip r:embed="rId6">
                    <a:extLst>
                      <a:ext uri="{28A0092B-C50C-407E-A947-70E740481C1C}">
                        <a14:useLocalDpi xmlns:a14="http://schemas.microsoft.com/office/drawing/2010/main" val="0"/>
                      </a:ext>
                    </a:extLst>
                  </a:blip>
                  <a:srcRect l="9412"/>
                  <a:stretch>
                    <a:fillRect/>
                  </a:stretch>
                </pic:blipFill>
                <pic:spPr bwMode="auto">
                  <a:xfrm>
                    <a:off x="0" y="0"/>
                    <a:ext cx="733425" cy="323850"/>
                  </a:xfrm>
                  <a:prstGeom prst="rect">
                    <a:avLst/>
                  </a:prstGeom>
                  <a:noFill/>
                </pic:spPr>
              </pic:pic>
            </a:graphicData>
          </a:graphic>
          <wp14:sizeRelH relativeFrom="margin">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5751E83B" wp14:editId="21815202">
          <wp:simplePos x="0" y="0"/>
          <wp:positionH relativeFrom="column">
            <wp:posOffset>1972310</wp:posOffset>
          </wp:positionH>
          <wp:positionV relativeFrom="paragraph">
            <wp:posOffset>-133350</wp:posOffset>
          </wp:positionV>
          <wp:extent cx="688340" cy="287655"/>
          <wp:effectExtent l="0" t="0" r="0" b="0"/>
          <wp:wrapThrough wrapText="bothSides">
            <wp:wrapPolygon edited="0">
              <wp:start x="0" y="0"/>
              <wp:lineTo x="0" y="20026"/>
              <wp:lineTo x="20923" y="20026"/>
              <wp:lineTo x="20923" y="0"/>
              <wp:lineTo x="0" y="0"/>
            </wp:wrapPolygon>
          </wp:wrapThrough>
          <wp:docPr id="6"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340" cy="2876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7C470A6E" wp14:editId="65E06F23">
          <wp:simplePos x="0" y="0"/>
          <wp:positionH relativeFrom="column">
            <wp:posOffset>1289685</wp:posOffset>
          </wp:positionH>
          <wp:positionV relativeFrom="paragraph">
            <wp:posOffset>-211455</wp:posOffset>
          </wp:positionV>
          <wp:extent cx="682625" cy="251460"/>
          <wp:effectExtent l="0" t="0" r="0" b="0"/>
          <wp:wrapThrough wrapText="bothSides">
            <wp:wrapPolygon edited="0">
              <wp:start x="8439" y="0"/>
              <wp:lineTo x="0" y="13091"/>
              <wp:lineTo x="0" y="18000"/>
              <wp:lineTo x="12056" y="19636"/>
              <wp:lineTo x="21098" y="19636"/>
              <wp:lineTo x="21098" y="14727"/>
              <wp:lineTo x="12659" y="0"/>
              <wp:lineTo x="8439" y="0"/>
            </wp:wrapPolygon>
          </wp:wrapThrough>
          <wp:docPr id="5"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25146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4C68067C" wp14:editId="3BE265AB">
          <wp:simplePos x="0" y="0"/>
          <wp:positionH relativeFrom="column">
            <wp:posOffset>-697230</wp:posOffset>
          </wp:positionH>
          <wp:positionV relativeFrom="paragraph">
            <wp:posOffset>-258445</wp:posOffset>
          </wp:positionV>
          <wp:extent cx="593725" cy="396240"/>
          <wp:effectExtent l="0" t="0" r="0" b="0"/>
          <wp:wrapThrough wrapText="bothSides">
            <wp:wrapPolygon edited="0">
              <wp:start x="0" y="0"/>
              <wp:lineTo x="0" y="20769"/>
              <wp:lineTo x="20791" y="20769"/>
              <wp:lineTo x="20791" y="0"/>
              <wp:lineTo x="0" y="0"/>
            </wp:wrapPolygon>
          </wp:wrapThrough>
          <wp:docPr id="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 cy="3962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4DCDABDF" wp14:editId="66F8FC69">
          <wp:simplePos x="0" y="0"/>
          <wp:positionH relativeFrom="column">
            <wp:posOffset>461010</wp:posOffset>
          </wp:positionH>
          <wp:positionV relativeFrom="paragraph">
            <wp:posOffset>-116840</wp:posOffset>
          </wp:positionV>
          <wp:extent cx="763905" cy="107950"/>
          <wp:effectExtent l="0" t="0" r="0" b="0"/>
          <wp:wrapThrough wrapText="bothSides">
            <wp:wrapPolygon edited="0">
              <wp:start x="12928" y="0"/>
              <wp:lineTo x="0" y="0"/>
              <wp:lineTo x="0" y="19059"/>
              <wp:lineTo x="8080" y="19059"/>
              <wp:lineTo x="21007" y="19059"/>
              <wp:lineTo x="21007" y="3812"/>
              <wp:lineTo x="17237" y="0"/>
              <wp:lineTo x="12928" y="0"/>
            </wp:wrapPolygon>
          </wp:wrapThrough>
          <wp:docPr id="3"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3905" cy="1079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6476845" wp14:editId="2DA1D273">
          <wp:simplePos x="0" y="0"/>
          <wp:positionH relativeFrom="column">
            <wp:posOffset>-100965</wp:posOffset>
          </wp:positionH>
          <wp:positionV relativeFrom="paragraph">
            <wp:posOffset>-208280</wp:posOffset>
          </wp:positionV>
          <wp:extent cx="509905" cy="503555"/>
          <wp:effectExtent l="0" t="0" r="0" b="0"/>
          <wp:wrapThrough wrapText="bothSides">
            <wp:wrapPolygon edited="0">
              <wp:start x="0" y="0"/>
              <wp:lineTo x="0" y="5720"/>
              <wp:lineTo x="4842" y="13074"/>
              <wp:lineTo x="1614" y="17160"/>
              <wp:lineTo x="0" y="19612"/>
              <wp:lineTo x="0" y="20429"/>
              <wp:lineTo x="5649" y="20429"/>
              <wp:lineTo x="7263" y="20429"/>
              <wp:lineTo x="13719" y="13892"/>
              <wp:lineTo x="13719" y="13074"/>
              <wp:lineTo x="20981" y="8172"/>
              <wp:lineTo x="20981" y="4086"/>
              <wp:lineTo x="10491" y="0"/>
              <wp:lineTo x="0" y="0"/>
            </wp:wrapPolygon>
          </wp:wrapThrough>
          <wp:docPr id="2" name="Afbeelding 5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 descr="Afbeelding met teks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905" cy="50355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5" behindDoc="0" locked="0" layoutInCell="1" allowOverlap="1" wp14:anchorId="5C780C3C" wp14:editId="7385ADBB">
              <wp:simplePos x="0" y="0"/>
              <wp:positionH relativeFrom="page">
                <wp:posOffset>3379470</wp:posOffset>
              </wp:positionH>
              <wp:positionV relativeFrom="page">
                <wp:posOffset>9791700</wp:posOffset>
              </wp:positionV>
              <wp:extent cx="565785" cy="864870"/>
              <wp:effectExtent l="0" t="0" r="0" b="0"/>
              <wp:wrapNone/>
              <wp:docPr id="650"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8648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AD77157" w14:textId="77777777" w:rsidR="00B7566D" w:rsidRPr="00D2514C" w:rsidRDefault="00B7566D" w:rsidP="00D2514C">
                          <w:pPr>
                            <w:pBdr>
                              <w:top w:val="single" w:sz="4" w:space="1" w:color="7F7F7F"/>
                            </w:pBdr>
                            <w:jc w:val="center"/>
                            <w:rPr>
                              <w:color w:val="C0504D"/>
                            </w:rPr>
                          </w:pPr>
                          <w:r w:rsidRPr="00D2514C">
                            <w:fldChar w:fldCharType="begin"/>
                          </w:r>
                          <w:r>
                            <w:instrText>PAGE   \* MERGEFORMAT</w:instrText>
                          </w:r>
                          <w:r w:rsidRPr="00D2514C">
                            <w:fldChar w:fldCharType="separate"/>
                          </w:r>
                          <w:r w:rsidRPr="00D2514C">
                            <w:rPr>
                              <w:noProof/>
                              <w:color w:val="C0504D"/>
                            </w:rPr>
                            <w:t>19</w:t>
                          </w:r>
                          <w:r w:rsidRPr="00D2514C">
                            <w:rPr>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C780C3C" id="Rechthoek 2" o:spid="_x0000_s1031" style="position:absolute;margin-left:266.1pt;margin-top:771pt;width:44.55pt;height:68.1pt;rotation:180;flip:x;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" filled="f" fillcolor="#c0504d" stroked="f" strokecolor="#5c83b4" strokeweight="2.25pt">
              <v:textbox inset=",0,,0">
                <w:txbxContent>
                  <w:p w14:paraId="1AD77157" w14:textId="77777777" w:rsidR="00B7566D" w:rsidRPr="00D2514C" w:rsidRDefault="00B7566D" w:rsidP="00D2514C">
                    <w:pPr>
                      <w:pBdr>
                        <w:top w:val="single" w:sz="4" w:space="1" w:color="7F7F7F"/>
                      </w:pBdr>
                      <w:jc w:val="center"/>
                      <w:rPr>
                        <w:color w:val="C0504D"/>
                      </w:rPr>
                    </w:pPr>
                    <w:r w:rsidRPr="00D2514C">
                      <w:fldChar w:fldCharType="begin"/>
                    </w:r>
                    <w:r>
                      <w:instrText>PAGE   \* MERGEFORMAT</w:instrText>
                    </w:r>
                    <w:r w:rsidRPr="00D2514C">
                      <w:fldChar w:fldCharType="separate"/>
                    </w:r>
                    <w:r w:rsidRPr="00D2514C">
                      <w:rPr>
                        <w:noProof/>
                        <w:color w:val="C0504D"/>
                      </w:rPr>
                      <w:t>19</w:t>
                    </w:r>
                    <w:r w:rsidRPr="00D2514C">
                      <w:rPr>
                        <w:color w:val="C0504D"/>
                      </w:rPr>
                      <w:fldChar w:fldCharType="end"/>
                    </w:r>
                  </w:p>
                </w:txbxContent>
              </v:textbox>
              <w10:wrap anchorx="page" anchory="page"/>
            </v:rect>
          </w:pict>
        </mc:Fallback>
      </mc:AlternateContent>
    </w:r>
  </w:p>
  <w:p w14:paraId="0FCAD5AE" w14:textId="77777777" w:rsidR="00B7566D" w:rsidRDefault="00B7566D" w:rsidP="00495F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25CE" w14:textId="77777777" w:rsidR="005B27FF" w:rsidRDefault="005B27FF">
      <w:r>
        <w:separator/>
      </w:r>
    </w:p>
  </w:footnote>
  <w:footnote w:type="continuationSeparator" w:id="0">
    <w:p w14:paraId="07CF2F5D" w14:textId="77777777" w:rsidR="005B27FF" w:rsidRDefault="005B2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49D5" w14:textId="3AAF8549" w:rsidR="00BC792C" w:rsidRDefault="000F50B5" w:rsidP="00BC792C">
    <w:pPr>
      <w:pStyle w:val="Koptekst"/>
    </w:pPr>
    <w:r>
      <w:rPr>
        <w:noProof/>
      </w:rPr>
      <mc:AlternateContent>
        <mc:Choice Requires="wpg">
          <w:drawing>
            <wp:anchor distT="0" distB="0" distL="114300" distR="114300" simplePos="0" relativeHeight="251658256" behindDoc="0" locked="0" layoutInCell="1" allowOverlap="1" wp14:anchorId="7123D4C5" wp14:editId="44E9069D">
              <wp:simplePos x="0" y="0"/>
              <wp:positionH relativeFrom="column">
                <wp:posOffset>4410710</wp:posOffset>
              </wp:positionH>
              <wp:positionV relativeFrom="paragraph">
                <wp:posOffset>71755</wp:posOffset>
              </wp:positionV>
              <wp:extent cx="1756410" cy="615315"/>
              <wp:effectExtent l="0" t="0" r="635" b="0"/>
              <wp:wrapNone/>
              <wp:docPr id="124278149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6410" cy="615315"/>
                        <a:chOff x="8363" y="113"/>
                        <a:chExt cx="2766" cy="969"/>
                      </a:xfrm>
                    </wpg:grpSpPr>
                    <pic:pic xmlns:pic="http://schemas.openxmlformats.org/drawingml/2006/picture">
                      <pic:nvPicPr>
                        <pic:cNvPr id="1357252887" name="Afbeelding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8363" y="136"/>
                          <a:ext cx="946" cy="9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9341021" name="Afbeelding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9252" y="136"/>
                          <a:ext cx="946" cy="9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6063166" name="Afbeelding 1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10183" y="113"/>
                          <a:ext cx="946" cy="9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17AAE3C" id="Group 24" o:spid="_x0000_s1026" style="position:absolute;margin-left:347.3pt;margin-top:5.65pt;width:138.3pt;height:48.45pt;z-index:251658256" coordorigin="8363,113" coordsize="2766,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 o:spid="_x0000_s1027" type="#_x0000_t75" style="position:absolute;left:8363;top:136;width:946;height:9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">
                <v:imagedata r:id="rId4" o:title=""/>
              </v:shape>
              <v:shape id="Afbeelding 18" o:spid="_x0000_s1028" type="#_x0000_t75" style="position:absolute;left:9252;top:136;width:946;height:9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">
                <v:imagedata r:id="rId5" o:title=""/>
              </v:shape>
              <v:shape id="Afbeelding 19" o:spid="_x0000_s1029" type="#_x0000_t75" style="position:absolute;left:10183;top:113;width:946;height:9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">
                <v:imagedata r:id="rId6" o:title=""/>
              </v:shape>
            </v:group>
          </w:pict>
        </mc:Fallback>
      </mc:AlternateContent>
    </w:r>
    <w:r>
      <w:rPr>
        <w:noProof/>
      </w:rPr>
      <mc:AlternateContent>
        <mc:Choice Requires="wps">
          <w:drawing>
            <wp:anchor distT="45720" distB="45720" distL="114300" distR="114300" simplePos="0" relativeHeight="251658253" behindDoc="0" locked="0" layoutInCell="1" allowOverlap="1" wp14:anchorId="06A6759E" wp14:editId="622BE528">
              <wp:simplePos x="0" y="0"/>
              <wp:positionH relativeFrom="column">
                <wp:posOffset>-95250</wp:posOffset>
              </wp:positionH>
              <wp:positionV relativeFrom="paragraph">
                <wp:posOffset>134620</wp:posOffset>
              </wp:positionV>
              <wp:extent cx="2663190" cy="432435"/>
              <wp:effectExtent l="0" t="0" r="0" b="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432435"/>
                      </a:xfrm>
                      <a:prstGeom prst="rect">
                        <a:avLst/>
                      </a:prstGeom>
                      <a:noFill/>
                      <a:ln w="9525">
                        <a:noFill/>
                        <a:miter lim="800000"/>
                        <a:headEnd/>
                        <a:tailEnd/>
                      </a:ln>
                    </wps:spPr>
                    <wps:txbx>
                      <w:txbxContent>
                        <w:p w14:paraId="69387EC0" w14:textId="77777777" w:rsidR="00BC792C" w:rsidRPr="00D2514C" w:rsidRDefault="00BC792C" w:rsidP="00BC792C">
                          <w:pPr>
                            <w:rPr>
                              <w:color w:val="FFFFFF"/>
                            </w:rPr>
                          </w:pPr>
                          <w:r w:rsidRPr="00D2514C">
                            <w:rPr>
                              <w:color w:val="FFFFFF"/>
                            </w:rPr>
                            <w:t>Inkoop sociaal domein Centraal Gelderland</w:t>
                          </w:r>
                        </w:p>
                        <w:p w14:paraId="37637699" w14:textId="77777777" w:rsidR="00BC792C" w:rsidRPr="00D2514C" w:rsidRDefault="00BC792C" w:rsidP="00BC792C">
                          <w:pPr>
                            <w:rPr>
                              <w:b/>
                              <w:bCs/>
                              <w:color w:val="FFFFFF"/>
                            </w:rPr>
                          </w:pPr>
                          <w:r w:rsidRPr="00D2514C">
                            <w:rPr>
                              <w:b/>
                              <w:bCs/>
                              <w:color w:val="FFFFFF"/>
                            </w:rPr>
                            <w:t>Algemene inkoopdocumenten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6759E" id="_x0000_t202" coordsize="21600,21600" o:spt="202" path="m,l,21600r21600,l21600,xe">
              <v:stroke joinstyle="miter"/>
              <v:path gradientshapeok="t" o:connecttype="rect"/>
            </v:shapetype>
            <v:shape id="Tekstvak 2" o:spid="_x0000_s1028" type="#_x0000_t202" style="position:absolute;margin-left:-7.5pt;margin-top:10.6pt;width:209.7pt;height:34.05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" filled="f" stroked="f">
              <v:textbox style="mso-fit-shape-to-text:t">
                <w:txbxContent>
                  <w:p w14:paraId="69387EC0" w14:textId="77777777" w:rsidR="00BC792C" w:rsidRPr="00D2514C" w:rsidRDefault="00BC792C" w:rsidP="00BC792C">
                    <w:pPr>
                      <w:rPr>
                        <w:color w:val="FFFFFF"/>
                      </w:rPr>
                    </w:pPr>
                    <w:r w:rsidRPr="00D2514C">
                      <w:rPr>
                        <w:color w:val="FFFFFF"/>
                      </w:rPr>
                      <w:t>Inkoop sociaal domein Centraal Gelderland</w:t>
                    </w:r>
                  </w:p>
                  <w:p w14:paraId="37637699" w14:textId="77777777" w:rsidR="00BC792C" w:rsidRPr="00D2514C" w:rsidRDefault="00BC792C" w:rsidP="00BC792C">
                    <w:pPr>
                      <w:rPr>
                        <w:b/>
                        <w:bCs/>
                        <w:color w:val="FFFFFF"/>
                      </w:rPr>
                    </w:pPr>
                    <w:r w:rsidRPr="00D2514C">
                      <w:rPr>
                        <w:b/>
                        <w:bCs/>
                        <w:color w:val="FFFFFF"/>
                      </w:rPr>
                      <w:t>Algemene inkoopdocumenten</w:t>
                    </w:r>
                  </w:p>
                </w:txbxContent>
              </v:textbox>
              <w10:wrap type="square"/>
            </v:shape>
          </w:pict>
        </mc:Fallback>
      </mc:AlternateContent>
    </w:r>
    <w:r>
      <w:rPr>
        <w:noProof/>
      </w:rPr>
      <mc:AlternateContent>
        <mc:Choice Requires="wpg">
          <w:drawing>
            <wp:anchor distT="0" distB="0" distL="114300" distR="114300" simplePos="0" relativeHeight="251658252" behindDoc="0" locked="0" layoutInCell="1" allowOverlap="1" wp14:anchorId="3AFADF2D" wp14:editId="54C538AA">
              <wp:simplePos x="0" y="0"/>
              <wp:positionH relativeFrom="column">
                <wp:posOffset>-981710</wp:posOffset>
              </wp:positionH>
              <wp:positionV relativeFrom="paragraph">
                <wp:posOffset>45085</wp:posOffset>
              </wp:positionV>
              <wp:extent cx="8034655" cy="666750"/>
              <wp:effectExtent l="0" t="0" r="0" b="0"/>
              <wp:wrapThrough wrapText="bothSides">
                <wp:wrapPolygon edited="0">
                  <wp:start x="9372" y="0"/>
                  <wp:lineTo x="0" y="2469"/>
                  <wp:lineTo x="0" y="16663"/>
                  <wp:lineTo x="9474" y="19749"/>
                  <wp:lineTo x="9372" y="20983"/>
                  <wp:lineTo x="12394" y="20983"/>
                  <wp:lineTo x="12445" y="20366"/>
                  <wp:lineTo x="10140" y="19749"/>
                  <wp:lineTo x="21561" y="11726"/>
                  <wp:lineTo x="21561" y="0"/>
                  <wp:lineTo x="9372" y="0"/>
                </wp:wrapPolygon>
              </wp:wrapThrough>
              <wp:docPr id="236816622" name="Groep 20" descr="koptekst voor gekleurde rechthoe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4655" cy="666750"/>
                        <a:chOff x="0" y="0"/>
                        <a:chExt cx="7884949" cy="1512570"/>
                      </a:xfrm>
                    </wpg:grpSpPr>
                    <pic:pic xmlns:pic="http://schemas.openxmlformats.org/drawingml/2006/picture">
                      <pic:nvPicPr>
                        <pic:cNvPr id="280247390" name="Afbeelding 14" descr="gekleurde rechthoek"/>
                        <pic:cNvPicPr>
                          <a:picLocks noChangeAspect="1"/>
                        </pic:cNvPicPr>
                      </pic:nvPicPr>
                      <pic:blipFill>
                        <a:blip r:embed="rId7"/>
                        <a:stretch>
                          <a:fillRect/>
                        </a:stretch>
                      </pic:blipFill>
                      <pic:spPr>
                        <a:xfrm>
                          <a:off x="0" y="197708"/>
                          <a:ext cx="4250690" cy="974725"/>
                        </a:xfrm>
                        <a:prstGeom prst="rect">
                          <a:avLst/>
                        </a:prstGeom>
                      </pic:spPr>
                    </pic:pic>
                    <pic:pic xmlns:pic="http://schemas.openxmlformats.org/drawingml/2006/picture">
                      <pic:nvPicPr>
                        <pic:cNvPr id="2041499089" name="Afbeelding 16" descr="gekleurde rechthoek"/>
                        <pic:cNvPicPr>
                          <a:picLocks noChangeAspect="1"/>
                        </pic:cNvPicPr>
                      </pic:nvPicPr>
                      <pic:blipFill>
                        <a:blip r:embed="rId8"/>
                        <a:stretch>
                          <a:fillRect/>
                        </a:stretch>
                      </pic:blipFill>
                      <pic:spPr>
                        <a:xfrm>
                          <a:off x="3459891" y="0"/>
                          <a:ext cx="1050290" cy="1512570"/>
                        </a:xfrm>
                        <a:prstGeom prst="rect">
                          <a:avLst/>
                        </a:prstGeom>
                      </pic:spPr>
                    </pic:pic>
                    <pic:pic xmlns:pic="http://schemas.openxmlformats.org/drawingml/2006/picture">
                      <pic:nvPicPr>
                        <pic:cNvPr id="13" name="Afbeelding 19" descr="grijze rechthoek"/>
                        <pic:cNvPicPr>
                          <a:picLocks noChangeAspect="1"/>
                        </pic:cNvPicPr>
                      </pic:nvPicPr>
                      <pic:blipFill>
                        <a:blip r:embed="rId9"/>
                        <a:stretch>
                          <a:fillRect/>
                        </a:stretch>
                      </pic:blipFill>
                      <pic:spPr>
                        <a:xfrm>
                          <a:off x="4624859" y="0"/>
                          <a:ext cx="3260090" cy="8026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97FEC6" id="Groep 20" o:spid="_x0000_s1026" alt="koptekst voor gekleurde rechthoek" style="position:absolute;margin-left:-77.3pt;margin-top:3.55pt;width:632.65pt;height:52.5pt;z-index:251658252;mso-width-relative:margin;mso-height-relative:margin" coordsize="78849,15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">
              <v:shape id="Afbeelding 14" o:spid="_x0000_s1027" type="#_x0000_t75" alt="gekleurde rechthoek" style="position:absolute;top:1977;width:42506;height:9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">
                <v:imagedata r:id="rId10" o:title="gekleurde rechthoek"/>
              </v:shape>
              <v:shape id="Afbeelding 16" o:spid="_x0000_s1028" type="#_x0000_t75" alt="gekleurde rechthoek" style="position:absolute;left:34598;width:10503;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">
                <v:imagedata r:id="rId11" o:title="gekleurde rechthoek"/>
              </v:shape>
              <v:shape id="Afbeelding 19" o:spid="_x0000_s1029" type="#_x0000_t75" alt="grijze rechthoek" style="position:absolute;left:46248;width:32601;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">
                <v:imagedata r:id="rId12" o:title="grijze rechthoek"/>
              </v:shape>
              <w10:wrap type="through"/>
            </v:group>
          </w:pict>
        </mc:Fallback>
      </mc:AlternateContent>
    </w:r>
    <w:r>
      <w:rPr>
        <w:noProof/>
      </w:rPr>
      <mc:AlternateContent>
        <mc:Choice Requires="wps">
          <w:drawing>
            <wp:anchor distT="45720" distB="45720" distL="114300" distR="114300" simplePos="0" relativeHeight="251658251" behindDoc="0" locked="0" layoutInCell="1" allowOverlap="1" wp14:anchorId="4550A4B4" wp14:editId="2E8E9DED">
              <wp:simplePos x="0" y="0"/>
              <wp:positionH relativeFrom="column">
                <wp:posOffset>-72390</wp:posOffset>
              </wp:positionH>
              <wp:positionV relativeFrom="paragraph">
                <wp:posOffset>-1898015</wp:posOffset>
              </wp:positionV>
              <wp:extent cx="2860040" cy="514350"/>
              <wp:effectExtent l="0" t="0" r="0" b="0"/>
              <wp:wrapNone/>
              <wp:docPr id="16107639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514350"/>
                      </a:xfrm>
                      <a:prstGeom prst="rect">
                        <a:avLst/>
                      </a:prstGeom>
                      <a:noFill/>
                      <a:ln w="9525">
                        <a:noFill/>
                        <a:miter lim="800000"/>
                        <a:headEnd/>
                        <a:tailEnd/>
                      </a:ln>
                    </wps:spPr>
                    <wps:txbx>
                      <w:txbxContent>
                        <w:p w14:paraId="3BF8B09D" w14:textId="77777777" w:rsidR="00BC792C" w:rsidRPr="00D2514C" w:rsidRDefault="00BC792C" w:rsidP="00BC792C">
                          <w:pPr>
                            <w:rPr>
                              <w:color w:val="FFFFFF"/>
                            </w:rPr>
                          </w:pPr>
                          <w:r w:rsidRPr="00D2514C">
                            <w:rPr>
                              <w:color w:val="FFFFFF"/>
                            </w:rPr>
                            <w:t xml:space="preserve">Inkoop sociaal domein Centraal Gelderland </w:t>
                          </w:r>
                          <w:r w:rsidRPr="00D2514C">
                            <w:rPr>
                              <w:b/>
                              <w:bCs/>
                              <w:color w:val="FFFFFF"/>
                            </w:rPr>
                            <w:t>Algemene documenten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0A4B4" id="_x0000_s1029" type="#_x0000_t202" style="position:absolute;margin-left:-5.7pt;margin-top:-149.45pt;width:225.2pt;height:40.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" filled="f" stroked="f">
              <v:textbox>
                <w:txbxContent>
                  <w:p w14:paraId="3BF8B09D" w14:textId="77777777" w:rsidR="00BC792C" w:rsidRPr="00D2514C" w:rsidRDefault="00BC792C" w:rsidP="00BC792C">
                    <w:pPr>
                      <w:rPr>
                        <w:color w:val="FFFFFF"/>
                      </w:rPr>
                    </w:pPr>
                    <w:r w:rsidRPr="00D2514C">
                      <w:rPr>
                        <w:color w:val="FFFFFF"/>
                      </w:rPr>
                      <w:t xml:space="preserve">Inkoop sociaal domein Centraal Gelderland </w:t>
                    </w:r>
                    <w:r w:rsidRPr="00D2514C">
                      <w:rPr>
                        <w:b/>
                        <w:bCs/>
                        <w:color w:val="FFFFFF"/>
                      </w:rPr>
                      <w:t>Algemene documenten</w:t>
                    </w: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41CB61AF" wp14:editId="42DADEE4">
              <wp:simplePos x="0" y="0"/>
              <wp:positionH relativeFrom="column">
                <wp:posOffset>6212205</wp:posOffset>
              </wp:positionH>
              <wp:positionV relativeFrom="paragraph">
                <wp:posOffset>-1931670</wp:posOffset>
              </wp:positionV>
              <wp:extent cx="778510" cy="298450"/>
              <wp:effectExtent l="0" t="0" r="0" b="0"/>
              <wp:wrapNone/>
              <wp:docPr id="701003363"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298450"/>
                      </a:xfrm>
                      <a:prstGeom prst="rect">
                        <a:avLst/>
                      </a:prstGeom>
                      <a:noFill/>
                      <a:ln w="6350">
                        <a:noFill/>
                      </a:ln>
                    </wps:spPr>
                    <wps:txbx>
                      <w:txbxContent>
                        <w:p w14:paraId="5D58F8BC" w14:textId="77777777" w:rsidR="00BC792C" w:rsidRPr="004F2231" w:rsidRDefault="00BC792C" w:rsidP="00BC792C">
                          <w:r w:rsidRPr="004F2231">
                            <w:rPr>
                              <w:lang w:bidi="nl-NL"/>
                            </w:rPr>
                            <w:fldChar w:fldCharType="begin"/>
                          </w:r>
                          <w:r w:rsidRPr="004F2231">
                            <w:rPr>
                              <w:lang w:bidi="nl-NL"/>
                            </w:rPr>
                            <w:instrText xml:space="preserve"> PAGE  \* Arabic  \* MERGEFORMAT </w:instrText>
                          </w:r>
                          <w:r w:rsidRPr="004F2231">
                            <w:rPr>
                              <w:lang w:bidi="nl-NL"/>
                            </w:rPr>
                            <w:fldChar w:fldCharType="separate"/>
                          </w:r>
                          <w:r>
                            <w:rPr>
                              <w:noProof/>
                              <w:lang w:bidi="nl-NL"/>
                            </w:rPr>
                            <w:t>1</w:t>
                          </w:r>
                          <w:r w:rsidRPr="004F2231">
                            <w:rPr>
                              <w:lang w:bidi="nl-NL"/>
                            </w:rPr>
                            <w:fldChar w:fldCharType="end"/>
                          </w:r>
                        </w:p>
                        <w:p w14:paraId="394B398F" w14:textId="77777777" w:rsidR="00BC792C" w:rsidRPr="004F2231" w:rsidRDefault="00BC792C" w:rsidP="00BC79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1CB61AF" id="Tekstvak 21" o:spid="_x0000_s1030" type="#_x0000_t202" style="position:absolute;margin-left:489.15pt;margin-top:-152.1pt;width:61.3pt;height:2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" filled="f" stroked="f" strokeweight=".5pt">
              <v:textbox>
                <w:txbxContent>
                  <w:p w14:paraId="5D58F8BC" w14:textId="77777777" w:rsidR="00BC792C" w:rsidRPr="004F2231" w:rsidRDefault="00BC792C" w:rsidP="00BC792C">
                    <w:r w:rsidRPr="004F2231">
                      <w:rPr>
                        <w:lang w:bidi="nl-NL"/>
                      </w:rPr>
                      <w:fldChar w:fldCharType="begin"/>
                    </w:r>
                    <w:r w:rsidRPr="004F2231">
                      <w:rPr>
                        <w:lang w:bidi="nl-NL"/>
                      </w:rPr>
                      <w:instrText xml:space="preserve"> PAGE  \* Arabic  \* MERGEFORMAT </w:instrText>
                    </w:r>
                    <w:r w:rsidRPr="004F2231">
                      <w:rPr>
                        <w:lang w:bidi="nl-NL"/>
                      </w:rPr>
                      <w:fldChar w:fldCharType="separate"/>
                    </w:r>
                    <w:r>
                      <w:rPr>
                        <w:noProof/>
                        <w:lang w:bidi="nl-NL"/>
                      </w:rPr>
                      <w:t>1</w:t>
                    </w:r>
                    <w:r w:rsidRPr="004F2231">
                      <w:rPr>
                        <w:lang w:bidi="nl-NL"/>
                      </w:rPr>
                      <w:fldChar w:fldCharType="end"/>
                    </w:r>
                  </w:p>
                  <w:p w14:paraId="394B398F" w14:textId="77777777" w:rsidR="00BC792C" w:rsidRPr="004F2231" w:rsidRDefault="00BC792C" w:rsidP="00BC792C"/>
                </w:txbxContent>
              </v:textbox>
            </v:shape>
          </w:pict>
        </mc:Fallback>
      </mc:AlternateContent>
    </w:r>
  </w:p>
  <w:p w14:paraId="71F84A71" w14:textId="77777777" w:rsidR="00B7566D" w:rsidRDefault="00B7566D">
    <w:pPr>
      <w:pStyle w:val="Koptekst"/>
    </w:pPr>
  </w:p>
  <w:p w14:paraId="5D4CB7A0" w14:textId="77777777" w:rsidR="00B7566D" w:rsidRDefault="00B756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4404"/>
    <w:multiLevelType w:val="hybridMultilevel"/>
    <w:tmpl w:val="4CB2E01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AF174DF"/>
    <w:multiLevelType w:val="hybridMultilevel"/>
    <w:tmpl w:val="D660A2DE"/>
    <w:lvl w:ilvl="0" w:tplc="EBAE1A74">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331A21"/>
    <w:multiLevelType w:val="hybridMultilevel"/>
    <w:tmpl w:val="D1C882F0"/>
    <w:lvl w:ilvl="0" w:tplc="B3ECED5A">
      <w:start w:val="1"/>
      <w:numFmt w:val="decimal"/>
      <w:lvlText w:val="%1."/>
      <w:lvlJc w:val="left"/>
      <w:pPr>
        <w:ind w:left="360" w:hanging="360"/>
      </w:pPr>
      <w:rPr>
        <w:rFonts w:hint="default"/>
      </w:rPr>
    </w:lvl>
    <w:lvl w:ilvl="1" w:tplc="CC7E7FE6">
      <w:start w:val="1"/>
      <w:numFmt w:val="lowerLetter"/>
      <w:lvlText w:val="%2."/>
      <w:lvlJc w:val="left"/>
      <w:pPr>
        <w:ind w:left="1080" w:hanging="360"/>
      </w:pPr>
      <w:rPr>
        <w:color w:val="FF0000"/>
      </w:rPr>
    </w:lvl>
    <w:lvl w:ilvl="2" w:tplc="04130001">
      <w:start w:val="1"/>
      <w:numFmt w:val="bullet"/>
      <w:lvlText w:val=""/>
      <w:lvlJc w:val="left"/>
      <w:pPr>
        <w:ind w:left="1800" w:hanging="18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DCF5E15"/>
    <w:multiLevelType w:val="hybridMultilevel"/>
    <w:tmpl w:val="ABC0944E"/>
    <w:lvl w:ilvl="0" w:tplc="0413000F">
      <w:start w:val="1"/>
      <w:numFmt w:val="decimal"/>
      <w:lvlText w:val="%1."/>
      <w:lvlJc w:val="left"/>
      <w:pPr>
        <w:ind w:left="360" w:hanging="360"/>
      </w:pPr>
      <w:rPr>
        <w:rFonts w:eastAsia="Times New Roman"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E74248C"/>
    <w:multiLevelType w:val="hybridMultilevel"/>
    <w:tmpl w:val="B8EA66D2"/>
    <w:lvl w:ilvl="0" w:tplc="FDCAD9EA">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D35F0F"/>
    <w:multiLevelType w:val="hybridMultilevel"/>
    <w:tmpl w:val="E1AC4426"/>
    <w:lvl w:ilvl="0" w:tplc="41D28D36">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5E676D"/>
    <w:multiLevelType w:val="hybridMultilevel"/>
    <w:tmpl w:val="6D4EC24C"/>
    <w:lvl w:ilvl="0" w:tplc="A6BC2342">
      <w:start w:val="1"/>
      <w:numFmt w:val="lowerLetter"/>
      <w:lvlText w:val="%1."/>
      <w:lvlJc w:val="left"/>
      <w:pPr>
        <w:tabs>
          <w:tab w:val="num" w:pos="1065"/>
        </w:tabs>
        <w:ind w:left="1065" w:hanging="360"/>
      </w:pPr>
      <w:rPr>
        <w:rFonts w:ascii="Calibri" w:eastAsia="Calibri" w:hAnsi="Calibri" w:cs="Times New Roman"/>
      </w:rPr>
    </w:lvl>
    <w:lvl w:ilvl="1" w:tplc="04130001">
      <w:start w:val="1"/>
      <w:numFmt w:val="bullet"/>
      <w:lvlText w:val=""/>
      <w:lvlJc w:val="left"/>
      <w:pPr>
        <w:tabs>
          <w:tab w:val="num" w:pos="1785"/>
        </w:tabs>
        <w:ind w:left="1785" w:hanging="360"/>
      </w:pPr>
      <w:rPr>
        <w:rFonts w:ascii="Symbol" w:hAnsi="Symbol" w:hint="default"/>
      </w:rPr>
    </w:lvl>
    <w:lvl w:ilvl="2" w:tplc="0413001B">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7" w15:restartNumberingAfterBreak="0">
    <w:nsid w:val="161D1490"/>
    <w:multiLevelType w:val="hybridMultilevel"/>
    <w:tmpl w:val="35706874"/>
    <w:lvl w:ilvl="0" w:tplc="81D2FEF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345601"/>
    <w:multiLevelType w:val="hybridMultilevel"/>
    <w:tmpl w:val="6A16649E"/>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9" w15:restartNumberingAfterBreak="0">
    <w:nsid w:val="173C0245"/>
    <w:multiLevelType w:val="hybridMultilevel"/>
    <w:tmpl w:val="1FA09E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C85DE0"/>
    <w:multiLevelType w:val="hybridMultilevel"/>
    <w:tmpl w:val="5930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FD74B9"/>
    <w:multiLevelType w:val="hybridMultilevel"/>
    <w:tmpl w:val="F12A5C88"/>
    <w:lvl w:ilvl="0" w:tplc="2FDEC108">
      <w:start w:val="1"/>
      <w:numFmt w:val="decimal"/>
      <w:lvlText w:val="%1."/>
      <w:lvlJc w:val="left"/>
      <w:pPr>
        <w:ind w:left="360" w:hanging="360"/>
      </w:pPr>
      <w:rPr>
        <w:rFonts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036730E"/>
    <w:multiLevelType w:val="hybridMultilevel"/>
    <w:tmpl w:val="C486E8EA"/>
    <w:lvl w:ilvl="0" w:tplc="C49E5B7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0744BA9"/>
    <w:multiLevelType w:val="hybridMultilevel"/>
    <w:tmpl w:val="9F723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5C2174"/>
    <w:multiLevelType w:val="hybridMultilevel"/>
    <w:tmpl w:val="345C18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6A1F73"/>
    <w:multiLevelType w:val="hybridMultilevel"/>
    <w:tmpl w:val="68C6FD40"/>
    <w:lvl w:ilvl="0" w:tplc="5CA6E4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64F4FAD"/>
    <w:multiLevelType w:val="hybridMultilevel"/>
    <w:tmpl w:val="710EAB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C3494A"/>
    <w:multiLevelType w:val="hybridMultilevel"/>
    <w:tmpl w:val="D5B0619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B3714DD"/>
    <w:multiLevelType w:val="hybridMultilevel"/>
    <w:tmpl w:val="5E5A2AAA"/>
    <w:lvl w:ilvl="0" w:tplc="97F4EC72">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EED6E6A"/>
    <w:multiLevelType w:val="hybridMultilevel"/>
    <w:tmpl w:val="6344A73E"/>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308E6937"/>
    <w:multiLevelType w:val="hybridMultilevel"/>
    <w:tmpl w:val="923C79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3D1178"/>
    <w:multiLevelType w:val="hybridMultilevel"/>
    <w:tmpl w:val="B8EA66D2"/>
    <w:lvl w:ilvl="0" w:tplc="FDCAD9EA">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02790E"/>
    <w:multiLevelType w:val="hybridMultilevel"/>
    <w:tmpl w:val="51189140"/>
    <w:lvl w:ilvl="0" w:tplc="81D2FEF8">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1C73C4D"/>
    <w:multiLevelType w:val="hybridMultilevel"/>
    <w:tmpl w:val="4B9041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693F48"/>
    <w:multiLevelType w:val="hybridMultilevel"/>
    <w:tmpl w:val="6D4EC24C"/>
    <w:lvl w:ilvl="0" w:tplc="A6BC2342">
      <w:start w:val="1"/>
      <w:numFmt w:val="lowerLetter"/>
      <w:lvlText w:val="%1."/>
      <w:lvlJc w:val="left"/>
      <w:pPr>
        <w:tabs>
          <w:tab w:val="num" w:pos="1065"/>
        </w:tabs>
        <w:ind w:left="1065" w:hanging="360"/>
      </w:pPr>
      <w:rPr>
        <w:rFonts w:ascii="Calibri" w:eastAsia="Calibri" w:hAnsi="Calibri" w:cs="Times New Roman"/>
      </w:rPr>
    </w:lvl>
    <w:lvl w:ilvl="1" w:tplc="04130001">
      <w:start w:val="1"/>
      <w:numFmt w:val="bullet"/>
      <w:lvlText w:val=""/>
      <w:lvlJc w:val="left"/>
      <w:pPr>
        <w:tabs>
          <w:tab w:val="num" w:pos="1785"/>
        </w:tabs>
        <w:ind w:left="1785" w:hanging="360"/>
      </w:pPr>
      <w:rPr>
        <w:rFonts w:ascii="Symbol" w:hAnsi="Symbol" w:hint="default"/>
      </w:rPr>
    </w:lvl>
    <w:lvl w:ilvl="2" w:tplc="0413001B">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5" w15:restartNumberingAfterBreak="0">
    <w:nsid w:val="482D2B62"/>
    <w:multiLevelType w:val="hybridMultilevel"/>
    <w:tmpl w:val="F15CFBD0"/>
    <w:lvl w:ilvl="0" w:tplc="542EDA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2D91E4B"/>
    <w:multiLevelType w:val="hybridMultilevel"/>
    <w:tmpl w:val="C2467DBA"/>
    <w:lvl w:ilvl="0" w:tplc="7F1243C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5D64342"/>
    <w:multiLevelType w:val="hybridMultilevel"/>
    <w:tmpl w:val="F1E8F0D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E44261"/>
    <w:multiLevelType w:val="hybridMultilevel"/>
    <w:tmpl w:val="AB4E7470"/>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589347F0"/>
    <w:multiLevelType w:val="hybridMultilevel"/>
    <w:tmpl w:val="EC6EF668"/>
    <w:lvl w:ilvl="0" w:tplc="120A578A">
      <w:start w:val="1"/>
      <w:numFmt w:val="decimal"/>
      <w:pStyle w:val="Artikel"/>
      <w:lvlText w:val="Artikel %1"/>
      <w:lvlJc w:val="left"/>
      <w:pPr>
        <w:tabs>
          <w:tab w:val="num" w:pos="1304"/>
        </w:tabs>
        <w:ind w:left="1304" w:hanging="130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2C064706">
      <w:start w:val="1"/>
      <w:numFmt w:val="lowerLetter"/>
      <w:lvlText w:val="%2."/>
      <w:lvlJc w:val="left"/>
      <w:pPr>
        <w:tabs>
          <w:tab w:val="num" w:pos="-3261"/>
        </w:tabs>
        <w:ind w:left="-2901" w:hanging="360"/>
      </w:pPr>
      <w:rPr>
        <w:rFonts w:ascii="Arial" w:hAnsi="Arial" w:hint="default"/>
        <w:sz w:val="22"/>
        <w:szCs w:val="22"/>
      </w:rPr>
    </w:lvl>
    <w:lvl w:ilvl="2" w:tplc="0413001B">
      <w:start w:val="1"/>
      <w:numFmt w:val="lowerRoman"/>
      <w:lvlText w:val="%3."/>
      <w:lvlJc w:val="right"/>
      <w:pPr>
        <w:tabs>
          <w:tab w:val="num" w:pos="-1101"/>
        </w:tabs>
        <w:ind w:left="-1101" w:hanging="180"/>
      </w:pPr>
    </w:lvl>
    <w:lvl w:ilvl="3" w:tplc="0413000F" w:tentative="1">
      <w:start w:val="1"/>
      <w:numFmt w:val="decimal"/>
      <w:lvlText w:val="%4."/>
      <w:lvlJc w:val="left"/>
      <w:pPr>
        <w:tabs>
          <w:tab w:val="num" w:pos="-381"/>
        </w:tabs>
        <w:ind w:left="-381" w:hanging="360"/>
      </w:pPr>
    </w:lvl>
    <w:lvl w:ilvl="4" w:tplc="04130019" w:tentative="1">
      <w:start w:val="1"/>
      <w:numFmt w:val="lowerLetter"/>
      <w:lvlText w:val="%5."/>
      <w:lvlJc w:val="left"/>
      <w:pPr>
        <w:tabs>
          <w:tab w:val="num" w:pos="339"/>
        </w:tabs>
        <w:ind w:left="339" w:hanging="360"/>
      </w:pPr>
    </w:lvl>
    <w:lvl w:ilvl="5" w:tplc="0413001B" w:tentative="1">
      <w:start w:val="1"/>
      <w:numFmt w:val="lowerRoman"/>
      <w:lvlText w:val="%6."/>
      <w:lvlJc w:val="right"/>
      <w:pPr>
        <w:tabs>
          <w:tab w:val="num" w:pos="1059"/>
        </w:tabs>
        <w:ind w:left="1059" w:hanging="180"/>
      </w:pPr>
    </w:lvl>
    <w:lvl w:ilvl="6" w:tplc="0413000F" w:tentative="1">
      <w:start w:val="1"/>
      <w:numFmt w:val="decimal"/>
      <w:lvlText w:val="%7."/>
      <w:lvlJc w:val="left"/>
      <w:pPr>
        <w:tabs>
          <w:tab w:val="num" w:pos="1779"/>
        </w:tabs>
        <w:ind w:left="1779" w:hanging="360"/>
      </w:pPr>
    </w:lvl>
    <w:lvl w:ilvl="7" w:tplc="04130019" w:tentative="1">
      <w:start w:val="1"/>
      <w:numFmt w:val="lowerLetter"/>
      <w:lvlText w:val="%8."/>
      <w:lvlJc w:val="left"/>
      <w:pPr>
        <w:tabs>
          <w:tab w:val="num" w:pos="2499"/>
        </w:tabs>
        <w:ind w:left="2499" w:hanging="360"/>
      </w:pPr>
    </w:lvl>
    <w:lvl w:ilvl="8" w:tplc="0413001B" w:tentative="1">
      <w:start w:val="1"/>
      <w:numFmt w:val="lowerRoman"/>
      <w:lvlText w:val="%9."/>
      <w:lvlJc w:val="right"/>
      <w:pPr>
        <w:tabs>
          <w:tab w:val="num" w:pos="3219"/>
        </w:tabs>
        <w:ind w:left="3219" w:hanging="180"/>
      </w:pPr>
    </w:lvl>
  </w:abstractNum>
  <w:abstractNum w:abstractNumId="30" w15:restartNumberingAfterBreak="0">
    <w:nsid w:val="5BA04BBA"/>
    <w:multiLevelType w:val="hybridMultilevel"/>
    <w:tmpl w:val="E86AD58C"/>
    <w:lvl w:ilvl="0" w:tplc="0413000F">
      <w:start w:val="1"/>
      <w:numFmt w:val="decimal"/>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1" w15:restartNumberingAfterBreak="0">
    <w:nsid w:val="5E9308E5"/>
    <w:multiLevelType w:val="hybridMultilevel"/>
    <w:tmpl w:val="0784986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FAD2F97"/>
    <w:multiLevelType w:val="hybridMultilevel"/>
    <w:tmpl w:val="4AC617D0"/>
    <w:lvl w:ilvl="0" w:tplc="04130019">
      <w:start w:val="1"/>
      <w:numFmt w:val="lowerLetter"/>
      <w:lvlText w:val="%1."/>
      <w:lvlJc w:val="left"/>
      <w:pPr>
        <w:ind w:left="304" w:hanging="360"/>
      </w:pPr>
    </w:lvl>
    <w:lvl w:ilvl="1" w:tplc="04130001">
      <w:start w:val="1"/>
      <w:numFmt w:val="bullet"/>
      <w:lvlText w:val=""/>
      <w:lvlJc w:val="left"/>
      <w:pPr>
        <w:ind w:left="1024" w:hanging="360"/>
      </w:pPr>
      <w:rPr>
        <w:rFonts w:ascii="Symbol" w:hAnsi="Symbol" w:hint="default"/>
      </w:rPr>
    </w:lvl>
    <w:lvl w:ilvl="2" w:tplc="0413001B" w:tentative="1">
      <w:start w:val="1"/>
      <w:numFmt w:val="lowerRoman"/>
      <w:lvlText w:val="%3."/>
      <w:lvlJc w:val="right"/>
      <w:pPr>
        <w:ind w:left="1744" w:hanging="180"/>
      </w:pPr>
    </w:lvl>
    <w:lvl w:ilvl="3" w:tplc="0413000F" w:tentative="1">
      <w:start w:val="1"/>
      <w:numFmt w:val="decimal"/>
      <w:lvlText w:val="%4."/>
      <w:lvlJc w:val="left"/>
      <w:pPr>
        <w:ind w:left="2464" w:hanging="360"/>
      </w:pPr>
    </w:lvl>
    <w:lvl w:ilvl="4" w:tplc="04130019" w:tentative="1">
      <w:start w:val="1"/>
      <w:numFmt w:val="lowerLetter"/>
      <w:lvlText w:val="%5."/>
      <w:lvlJc w:val="left"/>
      <w:pPr>
        <w:ind w:left="3184" w:hanging="360"/>
      </w:pPr>
    </w:lvl>
    <w:lvl w:ilvl="5" w:tplc="0413001B" w:tentative="1">
      <w:start w:val="1"/>
      <w:numFmt w:val="lowerRoman"/>
      <w:lvlText w:val="%6."/>
      <w:lvlJc w:val="right"/>
      <w:pPr>
        <w:ind w:left="3904" w:hanging="180"/>
      </w:pPr>
    </w:lvl>
    <w:lvl w:ilvl="6" w:tplc="0413000F" w:tentative="1">
      <w:start w:val="1"/>
      <w:numFmt w:val="decimal"/>
      <w:lvlText w:val="%7."/>
      <w:lvlJc w:val="left"/>
      <w:pPr>
        <w:ind w:left="4624" w:hanging="360"/>
      </w:pPr>
    </w:lvl>
    <w:lvl w:ilvl="7" w:tplc="04130019" w:tentative="1">
      <w:start w:val="1"/>
      <w:numFmt w:val="lowerLetter"/>
      <w:lvlText w:val="%8."/>
      <w:lvlJc w:val="left"/>
      <w:pPr>
        <w:ind w:left="5344" w:hanging="360"/>
      </w:pPr>
    </w:lvl>
    <w:lvl w:ilvl="8" w:tplc="0413001B" w:tentative="1">
      <w:start w:val="1"/>
      <w:numFmt w:val="lowerRoman"/>
      <w:lvlText w:val="%9."/>
      <w:lvlJc w:val="right"/>
      <w:pPr>
        <w:ind w:left="6064" w:hanging="180"/>
      </w:pPr>
    </w:lvl>
  </w:abstractNum>
  <w:abstractNum w:abstractNumId="33" w15:restartNumberingAfterBreak="0">
    <w:nsid w:val="625D5B6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1D516A"/>
    <w:multiLevelType w:val="hybridMultilevel"/>
    <w:tmpl w:val="944C984A"/>
    <w:lvl w:ilvl="0" w:tplc="218EB7C2">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8C2D03"/>
    <w:multiLevelType w:val="hybridMultilevel"/>
    <w:tmpl w:val="FA788372"/>
    <w:lvl w:ilvl="0" w:tplc="33BC403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A297836"/>
    <w:multiLevelType w:val="hybridMultilevel"/>
    <w:tmpl w:val="E242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1C5D97"/>
    <w:multiLevelType w:val="hybridMultilevel"/>
    <w:tmpl w:val="53BE3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985682"/>
    <w:multiLevelType w:val="hybridMultilevel"/>
    <w:tmpl w:val="F3465232"/>
    <w:lvl w:ilvl="0" w:tplc="FFFFFFFF">
      <w:start w:val="1"/>
      <w:numFmt w:val="lowerLetter"/>
      <w:lvlText w:val="%1."/>
      <w:lvlJc w:val="left"/>
      <w:pPr>
        <w:ind w:left="304" w:hanging="360"/>
      </w:p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1744" w:hanging="180"/>
      </w:pPr>
    </w:lvl>
    <w:lvl w:ilvl="3" w:tplc="FFFFFFFF" w:tentative="1">
      <w:start w:val="1"/>
      <w:numFmt w:val="decimal"/>
      <w:lvlText w:val="%4."/>
      <w:lvlJc w:val="left"/>
      <w:pPr>
        <w:ind w:left="2464" w:hanging="360"/>
      </w:pPr>
    </w:lvl>
    <w:lvl w:ilvl="4" w:tplc="FFFFFFFF" w:tentative="1">
      <w:start w:val="1"/>
      <w:numFmt w:val="lowerLetter"/>
      <w:lvlText w:val="%5."/>
      <w:lvlJc w:val="left"/>
      <w:pPr>
        <w:ind w:left="3184" w:hanging="360"/>
      </w:pPr>
    </w:lvl>
    <w:lvl w:ilvl="5" w:tplc="FFFFFFFF" w:tentative="1">
      <w:start w:val="1"/>
      <w:numFmt w:val="lowerRoman"/>
      <w:lvlText w:val="%6."/>
      <w:lvlJc w:val="right"/>
      <w:pPr>
        <w:ind w:left="3904" w:hanging="180"/>
      </w:pPr>
    </w:lvl>
    <w:lvl w:ilvl="6" w:tplc="FFFFFFFF" w:tentative="1">
      <w:start w:val="1"/>
      <w:numFmt w:val="decimal"/>
      <w:lvlText w:val="%7."/>
      <w:lvlJc w:val="left"/>
      <w:pPr>
        <w:ind w:left="4624" w:hanging="360"/>
      </w:pPr>
    </w:lvl>
    <w:lvl w:ilvl="7" w:tplc="FFFFFFFF" w:tentative="1">
      <w:start w:val="1"/>
      <w:numFmt w:val="lowerLetter"/>
      <w:lvlText w:val="%8."/>
      <w:lvlJc w:val="left"/>
      <w:pPr>
        <w:ind w:left="5344" w:hanging="360"/>
      </w:pPr>
    </w:lvl>
    <w:lvl w:ilvl="8" w:tplc="FFFFFFFF" w:tentative="1">
      <w:start w:val="1"/>
      <w:numFmt w:val="lowerRoman"/>
      <w:lvlText w:val="%9."/>
      <w:lvlJc w:val="right"/>
      <w:pPr>
        <w:ind w:left="6064" w:hanging="180"/>
      </w:pPr>
    </w:lvl>
  </w:abstractNum>
  <w:abstractNum w:abstractNumId="39" w15:restartNumberingAfterBreak="0">
    <w:nsid w:val="74066E08"/>
    <w:multiLevelType w:val="hybridMultilevel"/>
    <w:tmpl w:val="042A20FC"/>
    <w:lvl w:ilvl="0" w:tplc="B3ECED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01">
      <w:start w:val="1"/>
      <w:numFmt w:val="bullet"/>
      <w:lvlText w:val=""/>
      <w:lvlJc w:val="left"/>
      <w:pPr>
        <w:ind w:left="1800" w:hanging="18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5081093"/>
    <w:multiLevelType w:val="hybridMultilevel"/>
    <w:tmpl w:val="1952A186"/>
    <w:lvl w:ilvl="0" w:tplc="81D2FEF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56C09C2"/>
    <w:multiLevelType w:val="multilevel"/>
    <w:tmpl w:val="6008805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2" w15:restartNumberingAfterBreak="0">
    <w:nsid w:val="79DC31C3"/>
    <w:multiLevelType w:val="hybridMultilevel"/>
    <w:tmpl w:val="BE0EC1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A530D39"/>
    <w:multiLevelType w:val="hybridMultilevel"/>
    <w:tmpl w:val="3104F6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ADC1C94"/>
    <w:multiLevelType w:val="hybridMultilevel"/>
    <w:tmpl w:val="BA6C791A"/>
    <w:lvl w:ilvl="0" w:tplc="7BCCD2F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B594B00"/>
    <w:multiLevelType w:val="hybridMultilevel"/>
    <w:tmpl w:val="2C5AD8EC"/>
    <w:lvl w:ilvl="0" w:tplc="542EDAE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D126A41"/>
    <w:multiLevelType w:val="hybridMultilevel"/>
    <w:tmpl w:val="C3D2F758"/>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D8A620F"/>
    <w:multiLevelType w:val="hybridMultilevel"/>
    <w:tmpl w:val="AEC41BEC"/>
    <w:lvl w:ilvl="0" w:tplc="A4C00966">
      <w:start w:val="1"/>
      <w:numFmt w:val="lowerLetter"/>
      <w:lvlText w:val="%1."/>
      <w:lvlJc w:val="left"/>
      <w:pPr>
        <w:ind w:left="927" w:hanging="360"/>
      </w:pPr>
      <w:rPr>
        <w:rFonts w:hint="default"/>
        <w:strike w:val="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8" w15:restartNumberingAfterBreak="0">
    <w:nsid w:val="7F18140C"/>
    <w:multiLevelType w:val="hybridMultilevel"/>
    <w:tmpl w:val="7A6E5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0087590">
    <w:abstractNumId w:val="24"/>
  </w:num>
  <w:num w:numId="2" w16cid:durableId="40247104">
    <w:abstractNumId w:val="29"/>
  </w:num>
  <w:num w:numId="3" w16cid:durableId="767237874">
    <w:abstractNumId w:val="42"/>
  </w:num>
  <w:num w:numId="4" w16cid:durableId="1573850289">
    <w:abstractNumId w:val="31"/>
  </w:num>
  <w:num w:numId="5" w16cid:durableId="556090497">
    <w:abstractNumId w:val="27"/>
  </w:num>
  <w:num w:numId="6" w16cid:durableId="1239906522">
    <w:abstractNumId w:val="3"/>
  </w:num>
  <w:num w:numId="7" w16cid:durableId="485753068">
    <w:abstractNumId w:val="0"/>
  </w:num>
  <w:num w:numId="8" w16cid:durableId="1310555141">
    <w:abstractNumId w:val="16"/>
  </w:num>
  <w:num w:numId="9" w16cid:durableId="2106420052">
    <w:abstractNumId w:val="2"/>
  </w:num>
  <w:num w:numId="10" w16cid:durableId="1202980281">
    <w:abstractNumId w:val="15"/>
  </w:num>
  <w:num w:numId="11" w16cid:durableId="392847458">
    <w:abstractNumId w:val="14"/>
  </w:num>
  <w:num w:numId="12" w16cid:durableId="1897010809">
    <w:abstractNumId w:val="11"/>
  </w:num>
  <w:num w:numId="13" w16cid:durableId="1229414049">
    <w:abstractNumId w:val="18"/>
  </w:num>
  <w:num w:numId="14" w16cid:durableId="628586778">
    <w:abstractNumId w:val="26"/>
  </w:num>
  <w:num w:numId="15" w16cid:durableId="532694758">
    <w:abstractNumId w:val="12"/>
  </w:num>
  <w:num w:numId="16" w16cid:durableId="614797956">
    <w:abstractNumId w:val="36"/>
  </w:num>
  <w:num w:numId="17" w16cid:durableId="339351467">
    <w:abstractNumId w:val="23"/>
  </w:num>
  <w:num w:numId="18" w16cid:durableId="380373373">
    <w:abstractNumId w:val="35"/>
  </w:num>
  <w:num w:numId="19" w16cid:durableId="559946206">
    <w:abstractNumId w:val="44"/>
  </w:num>
  <w:num w:numId="20" w16cid:durableId="101799958">
    <w:abstractNumId w:val="46"/>
  </w:num>
  <w:num w:numId="21" w16cid:durableId="2002851810">
    <w:abstractNumId w:val="25"/>
  </w:num>
  <w:num w:numId="22" w16cid:durableId="112289330">
    <w:abstractNumId w:val="45"/>
  </w:num>
  <w:num w:numId="23" w16cid:durableId="1820028891">
    <w:abstractNumId w:val="7"/>
  </w:num>
  <w:num w:numId="24" w16cid:durableId="832574806">
    <w:abstractNumId w:val="40"/>
  </w:num>
  <w:num w:numId="25" w16cid:durableId="222176782">
    <w:abstractNumId w:val="22"/>
  </w:num>
  <w:num w:numId="26" w16cid:durableId="1279483708">
    <w:abstractNumId w:val="34"/>
  </w:num>
  <w:num w:numId="27" w16cid:durableId="1959606009">
    <w:abstractNumId w:val="5"/>
  </w:num>
  <w:num w:numId="28" w16cid:durableId="1037701131">
    <w:abstractNumId w:val="1"/>
  </w:num>
  <w:num w:numId="29" w16cid:durableId="1292589637">
    <w:abstractNumId w:val="21"/>
  </w:num>
  <w:num w:numId="30" w16cid:durableId="1727298119">
    <w:abstractNumId w:val="39"/>
  </w:num>
  <w:num w:numId="31" w16cid:durableId="638653274">
    <w:abstractNumId w:val="13"/>
  </w:num>
  <w:num w:numId="32" w16cid:durableId="97454924">
    <w:abstractNumId w:val="48"/>
  </w:num>
  <w:num w:numId="33" w16cid:durableId="303120875">
    <w:abstractNumId w:val="10"/>
  </w:num>
  <w:num w:numId="34" w16cid:durableId="2108694275">
    <w:abstractNumId w:val="17"/>
  </w:num>
  <w:num w:numId="35" w16cid:durableId="1753624169">
    <w:abstractNumId w:val="4"/>
  </w:num>
  <w:num w:numId="36" w16cid:durableId="483082401">
    <w:abstractNumId w:val="8"/>
  </w:num>
  <w:num w:numId="37" w16cid:durableId="583494992">
    <w:abstractNumId w:val="30"/>
  </w:num>
  <w:num w:numId="38" w16cid:durableId="1358699194">
    <w:abstractNumId w:val="19"/>
  </w:num>
  <w:num w:numId="39" w16cid:durableId="1327367377">
    <w:abstractNumId w:val="6"/>
  </w:num>
  <w:num w:numId="40" w16cid:durableId="159396168">
    <w:abstractNumId w:val="33"/>
  </w:num>
  <w:num w:numId="41" w16cid:durableId="1326593804">
    <w:abstractNumId w:val="41"/>
  </w:num>
  <w:num w:numId="42" w16cid:durableId="1753235652">
    <w:abstractNumId w:val="9"/>
  </w:num>
  <w:num w:numId="43" w16cid:durableId="483470954">
    <w:abstractNumId w:val="20"/>
  </w:num>
  <w:num w:numId="44" w16cid:durableId="869345478">
    <w:abstractNumId w:val="37"/>
  </w:num>
  <w:num w:numId="45" w16cid:durableId="1930695385">
    <w:abstractNumId w:val="28"/>
  </w:num>
  <w:num w:numId="46" w16cid:durableId="528835636">
    <w:abstractNumId w:val="47"/>
  </w:num>
  <w:num w:numId="47" w16cid:durableId="1756316364">
    <w:abstractNumId w:val="32"/>
  </w:num>
  <w:num w:numId="48" w16cid:durableId="1030447436">
    <w:abstractNumId w:val="43"/>
  </w:num>
  <w:num w:numId="49" w16cid:durableId="203097774">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bOhXA8YfKSJRXTBcMnS6vy+YaZzd9gi0tmjzKYTC1JZmqE0mhvj0MDOVok5S3nLaMnRHN/qSBV0y1DB5dzIJIA==" w:salt="MFL8HA/FkCJCn7D45xJy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DocumentNumber" w:val="1159593/1"/>
    <w:docVar w:name="Reference" w:val="Nijmegen 66322-20160043 1159593/1"/>
    <w:docVar w:name="thumbnailPath" w:val="C:\Users\niels03\AppData\Local\Temp\tmpD32A.png"/>
    <w:docVar w:name="WorksiteDocNumber" w:val="1159593"/>
    <w:docVar w:name="WorksiteDocVersion" w:val="1"/>
  </w:docVars>
  <w:rsids>
    <w:rsidRoot w:val="00581F6F"/>
    <w:rsid w:val="00000289"/>
    <w:rsid w:val="00001544"/>
    <w:rsid w:val="00003068"/>
    <w:rsid w:val="00003FA3"/>
    <w:rsid w:val="0000668E"/>
    <w:rsid w:val="00006919"/>
    <w:rsid w:val="00007704"/>
    <w:rsid w:val="0000795C"/>
    <w:rsid w:val="00007B6E"/>
    <w:rsid w:val="00007FBA"/>
    <w:rsid w:val="000129D4"/>
    <w:rsid w:val="0001331C"/>
    <w:rsid w:val="00013716"/>
    <w:rsid w:val="00013902"/>
    <w:rsid w:val="00013903"/>
    <w:rsid w:val="000177E5"/>
    <w:rsid w:val="00017DE0"/>
    <w:rsid w:val="00020B6C"/>
    <w:rsid w:val="0002171F"/>
    <w:rsid w:val="00021E06"/>
    <w:rsid w:val="00022F9E"/>
    <w:rsid w:val="000235CB"/>
    <w:rsid w:val="00032D68"/>
    <w:rsid w:val="0003777B"/>
    <w:rsid w:val="00040AB3"/>
    <w:rsid w:val="00042E6F"/>
    <w:rsid w:val="0004300F"/>
    <w:rsid w:val="000468F7"/>
    <w:rsid w:val="000506A0"/>
    <w:rsid w:val="0005152F"/>
    <w:rsid w:val="000515AF"/>
    <w:rsid w:val="00051B2E"/>
    <w:rsid w:val="00056443"/>
    <w:rsid w:val="000566EC"/>
    <w:rsid w:val="000575C3"/>
    <w:rsid w:val="00057610"/>
    <w:rsid w:val="00060DE1"/>
    <w:rsid w:val="0006389C"/>
    <w:rsid w:val="00065931"/>
    <w:rsid w:val="0007074F"/>
    <w:rsid w:val="0007162D"/>
    <w:rsid w:val="00073A25"/>
    <w:rsid w:val="0008061E"/>
    <w:rsid w:val="00082AF9"/>
    <w:rsid w:val="00082E1E"/>
    <w:rsid w:val="00083CF9"/>
    <w:rsid w:val="000840CD"/>
    <w:rsid w:val="00084C51"/>
    <w:rsid w:val="0008655C"/>
    <w:rsid w:val="00090270"/>
    <w:rsid w:val="0009254B"/>
    <w:rsid w:val="000926A9"/>
    <w:rsid w:val="00093184"/>
    <w:rsid w:val="00094A60"/>
    <w:rsid w:val="000968D0"/>
    <w:rsid w:val="000968E7"/>
    <w:rsid w:val="000A1410"/>
    <w:rsid w:val="000A69E1"/>
    <w:rsid w:val="000B05B4"/>
    <w:rsid w:val="000B1D5B"/>
    <w:rsid w:val="000B2298"/>
    <w:rsid w:val="000B4BBE"/>
    <w:rsid w:val="000B5BD2"/>
    <w:rsid w:val="000C4BC1"/>
    <w:rsid w:val="000C547B"/>
    <w:rsid w:val="000C6C08"/>
    <w:rsid w:val="000C704D"/>
    <w:rsid w:val="000D034B"/>
    <w:rsid w:val="000D3097"/>
    <w:rsid w:val="000D3404"/>
    <w:rsid w:val="000D45C1"/>
    <w:rsid w:val="000D5BD9"/>
    <w:rsid w:val="000E02A1"/>
    <w:rsid w:val="000E116D"/>
    <w:rsid w:val="000E21CB"/>
    <w:rsid w:val="000E21D2"/>
    <w:rsid w:val="000E47C3"/>
    <w:rsid w:val="000F09F2"/>
    <w:rsid w:val="000F0E86"/>
    <w:rsid w:val="000F1D8C"/>
    <w:rsid w:val="000F2796"/>
    <w:rsid w:val="000F28D5"/>
    <w:rsid w:val="000F4535"/>
    <w:rsid w:val="000F4587"/>
    <w:rsid w:val="000F50B5"/>
    <w:rsid w:val="000F51AD"/>
    <w:rsid w:val="0010035A"/>
    <w:rsid w:val="00101E6F"/>
    <w:rsid w:val="001031FA"/>
    <w:rsid w:val="001059A8"/>
    <w:rsid w:val="00105B2C"/>
    <w:rsid w:val="001066D4"/>
    <w:rsid w:val="00113A8C"/>
    <w:rsid w:val="001156D7"/>
    <w:rsid w:val="00115BB9"/>
    <w:rsid w:val="0012186B"/>
    <w:rsid w:val="00122697"/>
    <w:rsid w:val="00122BEE"/>
    <w:rsid w:val="001262A6"/>
    <w:rsid w:val="001270FB"/>
    <w:rsid w:val="001279F4"/>
    <w:rsid w:val="001310FA"/>
    <w:rsid w:val="001328B6"/>
    <w:rsid w:val="00134318"/>
    <w:rsid w:val="00135F1B"/>
    <w:rsid w:val="00137D8B"/>
    <w:rsid w:val="0014122B"/>
    <w:rsid w:val="001426FB"/>
    <w:rsid w:val="0014457B"/>
    <w:rsid w:val="00144B15"/>
    <w:rsid w:val="00146D98"/>
    <w:rsid w:val="00146F48"/>
    <w:rsid w:val="001472B9"/>
    <w:rsid w:val="00147746"/>
    <w:rsid w:val="00150B99"/>
    <w:rsid w:val="0015290E"/>
    <w:rsid w:val="0016025C"/>
    <w:rsid w:val="00160633"/>
    <w:rsid w:val="00160E5F"/>
    <w:rsid w:val="00161766"/>
    <w:rsid w:val="001617B9"/>
    <w:rsid w:val="00162864"/>
    <w:rsid w:val="00165AE5"/>
    <w:rsid w:val="00167A02"/>
    <w:rsid w:val="00167AD8"/>
    <w:rsid w:val="0017048F"/>
    <w:rsid w:val="00171B38"/>
    <w:rsid w:val="001720F7"/>
    <w:rsid w:val="001724C2"/>
    <w:rsid w:val="00173D4C"/>
    <w:rsid w:val="00174F56"/>
    <w:rsid w:val="00175046"/>
    <w:rsid w:val="00176268"/>
    <w:rsid w:val="001779FE"/>
    <w:rsid w:val="00180E6A"/>
    <w:rsid w:val="00182BD8"/>
    <w:rsid w:val="00183395"/>
    <w:rsid w:val="00183D48"/>
    <w:rsid w:val="00185A26"/>
    <w:rsid w:val="00185E93"/>
    <w:rsid w:val="00187CEB"/>
    <w:rsid w:val="001905A2"/>
    <w:rsid w:val="001921E8"/>
    <w:rsid w:val="001923C5"/>
    <w:rsid w:val="00193226"/>
    <w:rsid w:val="00193391"/>
    <w:rsid w:val="001935BB"/>
    <w:rsid w:val="0019422D"/>
    <w:rsid w:val="00195054"/>
    <w:rsid w:val="001A01AC"/>
    <w:rsid w:val="001A0810"/>
    <w:rsid w:val="001A3BE5"/>
    <w:rsid w:val="001A7532"/>
    <w:rsid w:val="001B16BF"/>
    <w:rsid w:val="001B27D9"/>
    <w:rsid w:val="001B6A90"/>
    <w:rsid w:val="001B738B"/>
    <w:rsid w:val="001B7A53"/>
    <w:rsid w:val="001C2FCF"/>
    <w:rsid w:val="001C353C"/>
    <w:rsid w:val="001C5425"/>
    <w:rsid w:val="001C5557"/>
    <w:rsid w:val="001C62E2"/>
    <w:rsid w:val="001C6796"/>
    <w:rsid w:val="001C7A3F"/>
    <w:rsid w:val="001D0B5C"/>
    <w:rsid w:val="001D11BD"/>
    <w:rsid w:val="001D16FC"/>
    <w:rsid w:val="001D1FF3"/>
    <w:rsid w:val="001D2240"/>
    <w:rsid w:val="001D22DD"/>
    <w:rsid w:val="001D2C01"/>
    <w:rsid w:val="001D4132"/>
    <w:rsid w:val="001D51E7"/>
    <w:rsid w:val="001D5C18"/>
    <w:rsid w:val="001D6C0F"/>
    <w:rsid w:val="001E0EB6"/>
    <w:rsid w:val="001E1D83"/>
    <w:rsid w:val="001E2546"/>
    <w:rsid w:val="001E493A"/>
    <w:rsid w:val="001E5228"/>
    <w:rsid w:val="001E6B62"/>
    <w:rsid w:val="001F24D7"/>
    <w:rsid w:val="001F64A3"/>
    <w:rsid w:val="001F6AB4"/>
    <w:rsid w:val="001F6C29"/>
    <w:rsid w:val="001F6D62"/>
    <w:rsid w:val="001F77ED"/>
    <w:rsid w:val="00200228"/>
    <w:rsid w:val="00203E30"/>
    <w:rsid w:val="00203E33"/>
    <w:rsid w:val="002044EF"/>
    <w:rsid w:val="00204B86"/>
    <w:rsid w:val="00211992"/>
    <w:rsid w:val="00213265"/>
    <w:rsid w:val="002138E0"/>
    <w:rsid w:val="0021455B"/>
    <w:rsid w:val="002164ED"/>
    <w:rsid w:val="00217D06"/>
    <w:rsid w:val="002240CF"/>
    <w:rsid w:val="0022753F"/>
    <w:rsid w:val="0023086E"/>
    <w:rsid w:val="00231FAB"/>
    <w:rsid w:val="002332AC"/>
    <w:rsid w:val="0023411B"/>
    <w:rsid w:val="0023512D"/>
    <w:rsid w:val="00235295"/>
    <w:rsid w:val="00235817"/>
    <w:rsid w:val="002359CD"/>
    <w:rsid w:val="00235CF0"/>
    <w:rsid w:val="002367F8"/>
    <w:rsid w:val="00237E3F"/>
    <w:rsid w:val="0024030C"/>
    <w:rsid w:val="00240685"/>
    <w:rsid w:val="00240971"/>
    <w:rsid w:val="00240B93"/>
    <w:rsid w:val="00241015"/>
    <w:rsid w:val="00242C16"/>
    <w:rsid w:val="00250DEF"/>
    <w:rsid w:val="002522A3"/>
    <w:rsid w:val="00252DF0"/>
    <w:rsid w:val="00260FE1"/>
    <w:rsid w:val="00262D12"/>
    <w:rsid w:val="00262E2A"/>
    <w:rsid w:val="00262F64"/>
    <w:rsid w:val="00263611"/>
    <w:rsid w:val="0026501F"/>
    <w:rsid w:val="00265BE8"/>
    <w:rsid w:val="002662DD"/>
    <w:rsid w:val="002703C6"/>
    <w:rsid w:val="00270C90"/>
    <w:rsid w:val="00271523"/>
    <w:rsid w:val="00272EFF"/>
    <w:rsid w:val="002731B3"/>
    <w:rsid w:val="00273406"/>
    <w:rsid w:val="00273F7E"/>
    <w:rsid w:val="002740E4"/>
    <w:rsid w:val="00274327"/>
    <w:rsid w:val="0027460A"/>
    <w:rsid w:val="00275B4A"/>
    <w:rsid w:val="00276AAC"/>
    <w:rsid w:val="00277427"/>
    <w:rsid w:val="00277E87"/>
    <w:rsid w:val="00280D12"/>
    <w:rsid w:val="0028514B"/>
    <w:rsid w:val="0028541C"/>
    <w:rsid w:val="00286545"/>
    <w:rsid w:val="002879F0"/>
    <w:rsid w:val="0029190A"/>
    <w:rsid w:val="00294912"/>
    <w:rsid w:val="00294F6C"/>
    <w:rsid w:val="00295DE3"/>
    <w:rsid w:val="00297616"/>
    <w:rsid w:val="002977BD"/>
    <w:rsid w:val="002A1074"/>
    <w:rsid w:val="002A1107"/>
    <w:rsid w:val="002A2109"/>
    <w:rsid w:val="002A24A5"/>
    <w:rsid w:val="002A2872"/>
    <w:rsid w:val="002A2D87"/>
    <w:rsid w:val="002A5EC1"/>
    <w:rsid w:val="002A68AD"/>
    <w:rsid w:val="002A6C54"/>
    <w:rsid w:val="002B3A1A"/>
    <w:rsid w:val="002B3ABF"/>
    <w:rsid w:val="002B4A0E"/>
    <w:rsid w:val="002B5B85"/>
    <w:rsid w:val="002B660D"/>
    <w:rsid w:val="002B6C13"/>
    <w:rsid w:val="002C3DC1"/>
    <w:rsid w:val="002C3ECC"/>
    <w:rsid w:val="002C5633"/>
    <w:rsid w:val="002C5778"/>
    <w:rsid w:val="002C5CD6"/>
    <w:rsid w:val="002C71A9"/>
    <w:rsid w:val="002D1398"/>
    <w:rsid w:val="002D201F"/>
    <w:rsid w:val="002D36D3"/>
    <w:rsid w:val="002D3DF1"/>
    <w:rsid w:val="002E03BC"/>
    <w:rsid w:val="002E15CA"/>
    <w:rsid w:val="002E1E48"/>
    <w:rsid w:val="002E225D"/>
    <w:rsid w:val="002E4E12"/>
    <w:rsid w:val="002E55A4"/>
    <w:rsid w:val="002E5C86"/>
    <w:rsid w:val="002F503B"/>
    <w:rsid w:val="002F544B"/>
    <w:rsid w:val="002F6294"/>
    <w:rsid w:val="002F7D61"/>
    <w:rsid w:val="003013C1"/>
    <w:rsid w:val="0030204B"/>
    <w:rsid w:val="00303994"/>
    <w:rsid w:val="00304A8E"/>
    <w:rsid w:val="00304F51"/>
    <w:rsid w:val="00310119"/>
    <w:rsid w:val="003107F6"/>
    <w:rsid w:val="00315155"/>
    <w:rsid w:val="00315E49"/>
    <w:rsid w:val="0031639E"/>
    <w:rsid w:val="003208B1"/>
    <w:rsid w:val="00325091"/>
    <w:rsid w:val="00325944"/>
    <w:rsid w:val="00326A7E"/>
    <w:rsid w:val="00330B28"/>
    <w:rsid w:val="0033315E"/>
    <w:rsid w:val="0033425E"/>
    <w:rsid w:val="003342F2"/>
    <w:rsid w:val="003376C6"/>
    <w:rsid w:val="003377CD"/>
    <w:rsid w:val="00340255"/>
    <w:rsid w:val="003409FF"/>
    <w:rsid w:val="00342F85"/>
    <w:rsid w:val="00345672"/>
    <w:rsid w:val="00350382"/>
    <w:rsid w:val="003525BF"/>
    <w:rsid w:val="003527FC"/>
    <w:rsid w:val="003529AA"/>
    <w:rsid w:val="00357461"/>
    <w:rsid w:val="003620A7"/>
    <w:rsid w:val="00363A3C"/>
    <w:rsid w:val="00363D39"/>
    <w:rsid w:val="003664D9"/>
    <w:rsid w:val="003745D0"/>
    <w:rsid w:val="00374C26"/>
    <w:rsid w:val="00374C47"/>
    <w:rsid w:val="0037721E"/>
    <w:rsid w:val="00377900"/>
    <w:rsid w:val="00383351"/>
    <w:rsid w:val="003841A2"/>
    <w:rsid w:val="003845AE"/>
    <w:rsid w:val="00385B52"/>
    <w:rsid w:val="00386012"/>
    <w:rsid w:val="0038728D"/>
    <w:rsid w:val="0039093A"/>
    <w:rsid w:val="003910ED"/>
    <w:rsid w:val="00391B53"/>
    <w:rsid w:val="003941A5"/>
    <w:rsid w:val="00396D7D"/>
    <w:rsid w:val="00397EDC"/>
    <w:rsid w:val="003A1DB7"/>
    <w:rsid w:val="003A25D0"/>
    <w:rsid w:val="003A5766"/>
    <w:rsid w:val="003B0488"/>
    <w:rsid w:val="003B0601"/>
    <w:rsid w:val="003B1A16"/>
    <w:rsid w:val="003B2076"/>
    <w:rsid w:val="003B4535"/>
    <w:rsid w:val="003B5634"/>
    <w:rsid w:val="003B5DD7"/>
    <w:rsid w:val="003B6776"/>
    <w:rsid w:val="003C2484"/>
    <w:rsid w:val="003C44DE"/>
    <w:rsid w:val="003C4FD6"/>
    <w:rsid w:val="003C59C5"/>
    <w:rsid w:val="003C5A12"/>
    <w:rsid w:val="003C5AEA"/>
    <w:rsid w:val="003C6744"/>
    <w:rsid w:val="003C69D9"/>
    <w:rsid w:val="003C6C18"/>
    <w:rsid w:val="003D0170"/>
    <w:rsid w:val="003D3B38"/>
    <w:rsid w:val="003D4319"/>
    <w:rsid w:val="003D572E"/>
    <w:rsid w:val="003D6085"/>
    <w:rsid w:val="003D6AAF"/>
    <w:rsid w:val="003D7B0C"/>
    <w:rsid w:val="003D7DE0"/>
    <w:rsid w:val="003E01F4"/>
    <w:rsid w:val="003E05DD"/>
    <w:rsid w:val="003E14FD"/>
    <w:rsid w:val="003E2A35"/>
    <w:rsid w:val="003E5E22"/>
    <w:rsid w:val="003E7C59"/>
    <w:rsid w:val="003F0440"/>
    <w:rsid w:val="003F3F4F"/>
    <w:rsid w:val="003F4FD1"/>
    <w:rsid w:val="003F586C"/>
    <w:rsid w:val="003F730C"/>
    <w:rsid w:val="003F7D3D"/>
    <w:rsid w:val="0040086D"/>
    <w:rsid w:val="0040139A"/>
    <w:rsid w:val="00403029"/>
    <w:rsid w:val="004044E6"/>
    <w:rsid w:val="0040756A"/>
    <w:rsid w:val="00410ABF"/>
    <w:rsid w:val="0041102C"/>
    <w:rsid w:val="004131AA"/>
    <w:rsid w:val="00413440"/>
    <w:rsid w:val="00416197"/>
    <w:rsid w:val="00421633"/>
    <w:rsid w:val="004257F3"/>
    <w:rsid w:val="0042597E"/>
    <w:rsid w:val="00426A10"/>
    <w:rsid w:val="004327AD"/>
    <w:rsid w:val="00432D00"/>
    <w:rsid w:val="00432E69"/>
    <w:rsid w:val="00433C43"/>
    <w:rsid w:val="004350F7"/>
    <w:rsid w:val="00440630"/>
    <w:rsid w:val="00440BA4"/>
    <w:rsid w:val="00440F8B"/>
    <w:rsid w:val="00441D73"/>
    <w:rsid w:val="00443A0F"/>
    <w:rsid w:val="0044464B"/>
    <w:rsid w:val="004448AD"/>
    <w:rsid w:val="004465BD"/>
    <w:rsid w:val="004467D8"/>
    <w:rsid w:val="00452FBF"/>
    <w:rsid w:val="004542F8"/>
    <w:rsid w:val="00454C51"/>
    <w:rsid w:val="00461264"/>
    <w:rsid w:val="0046145B"/>
    <w:rsid w:val="004626F1"/>
    <w:rsid w:val="00463A0D"/>
    <w:rsid w:val="00463C83"/>
    <w:rsid w:val="004661B9"/>
    <w:rsid w:val="00466807"/>
    <w:rsid w:val="0046787B"/>
    <w:rsid w:val="00467C91"/>
    <w:rsid w:val="00470632"/>
    <w:rsid w:val="004720F9"/>
    <w:rsid w:val="00472BE3"/>
    <w:rsid w:val="004734DE"/>
    <w:rsid w:val="00473AA1"/>
    <w:rsid w:val="004740CE"/>
    <w:rsid w:val="0047452A"/>
    <w:rsid w:val="00480AD8"/>
    <w:rsid w:val="0048237A"/>
    <w:rsid w:val="00482822"/>
    <w:rsid w:val="00485C16"/>
    <w:rsid w:val="00486211"/>
    <w:rsid w:val="00486AE3"/>
    <w:rsid w:val="00487576"/>
    <w:rsid w:val="00487BF6"/>
    <w:rsid w:val="00487C66"/>
    <w:rsid w:val="00487FCB"/>
    <w:rsid w:val="00490397"/>
    <w:rsid w:val="00490462"/>
    <w:rsid w:val="004908D8"/>
    <w:rsid w:val="0049344B"/>
    <w:rsid w:val="00493518"/>
    <w:rsid w:val="0049412A"/>
    <w:rsid w:val="00494698"/>
    <w:rsid w:val="00494E15"/>
    <w:rsid w:val="004955EF"/>
    <w:rsid w:val="0049587D"/>
    <w:rsid w:val="00495F81"/>
    <w:rsid w:val="004966E3"/>
    <w:rsid w:val="00496919"/>
    <w:rsid w:val="004971B3"/>
    <w:rsid w:val="00497DDB"/>
    <w:rsid w:val="004A03E3"/>
    <w:rsid w:val="004A297D"/>
    <w:rsid w:val="004A2CDA"/>
    <w:rsid w:val="004A4818"/>
    <w:rsid w:val="004A5786"/>
    <w:rsid w:val="004A628F"/>
    <w:rsid w:val="004B086D"/>
    <w:rsid w:val="004B342E"/>
    <w:rsid w:val="004B3D3C"/>
    <w:rsid w:val="004B463D"/>
    <w:rsid w:val="004B49E4"/>
    <w:rsid w:val="004B5C19"/>
    <w:rsid w:val="004B60A5"/>
    <w:rsid w:val="004B6AC9"/>
    <w:rsid w:val="004B6DA4"/>
    <w:rsid w:val="004B7E58"/>
    <w:rsid w:val="004C1F9B"/>
    <w:rsid w:val="004C2E38"/>
    <w:rsid w:val="004C4E7B"/>
    <w:rsid w:val="004C7E35"/>
    <w:rsid w:val="004D010C"/>
    <w:rsid w:val="004D0696"/>
    <w:rsid w:val="004D10DD"/>
    <w:rsid w:val="004D17FA"/>
    <w:rsid w:val="004D1F43"/>
    <w:rsid w:val="004D2BE8"/>
    <w:rsid w:val="004D47B8"/>
    <w:rsid w:val="004D696D"/>
    <w:rsid w:val="004E2240"/>
    <w:rsid w:val="004E28AE"/>
    <w:rsid w:val="004E3037"/>
    <w:rsid w:val="004E4F70"/>
    <w:rsid w:val="004E5CF1"/>
    <w:rsid w:val="004E711B"/>
    <w:rsid w:val="004E72B7"/>
    <w:rsid w:val="004E74F0"/>
    <w:rsid w:val="004E7569"/>
    <w:rsid w:val="004F0297"/>
    <w:rsid w:val="004F2626"/>
    <w:rsid w:val="004F3561"/>
    <w:rsid w:val="004F73FB"/>
    <w:rsid w:val="005018EC"/>
    <w:rsid w:val="00501D6C"/>
    <w:rsid w:val="005052FB"/>
    <w:rsid w:val="005060E3"/>
    <w:rsid w:val="00510332"/>
    <w:rsid w:val="00510ADB"/>
    <w:rsid w:val="00511369"/>
    <w:rsid w:val="00513FB0"/>
    <w:rsid w:val="00513FB7"/>
    <w:rsid w:val="005143DB"/>
    <w:rsid w:val="005178AD"/>
    <w:rsid w:val="0052216F"/>
    <w:rsid w:val="00523907"/>
    <w:rsid w:val="00526E6E"/>
    <w:rsid w:val="005270CE"/>
    <w:rsid w:val="0052794B"/>
    <w:rsid w:val="0053009C"/>
    <w:rsid w:val="005312D2"/>
    <w:rsid w:val="005319EB"/>
    <w:rsid w:val="005333E2"/>
    <w:rsid w:val="00533D1B"/>
    <w:rsid w:val="00534CC1"/>
    <w:rsid w:val="00535EB8"/>
    <w:rsid w:val="00543222"/>
    <w:rsid w:val="00543330"/>
    <w:rsid w:val="00543444"/>
    <w:rsid w:val="005438CC"/>
    <w:rsid w:val="00543F85"/>
    <w:rsid w:val="005474B9"/>
    <w:rsid w:val="0055030B"/>
    <w:rsid w:val="005503BD"/>
    <w:rsid w:val="005506E4"/>
    <w:rsid w:val="0055132B"/>
    <w:rsid w:val="005516D1"/>
    <w:rsid w:val="00552208"/>
    <w:rsid w:val="00552599"/>
    <w:rsid w:val="005534A2"/>
    <w:rsid w:val="0056031A"/>
    <w:rsid w:val="00562A6B"/>
    <w:rsid w:val="00562AEB"/>
    <w:rsid w:val="005646DA"/>
    <w:rsid w:val="00564A8E"/>
    <w:rsid w:val="00566EA8"/>
    <w:rsid w:val="00570EB0"/>
    <w:rsid w:val="00571278"/>
    <w:rsid w:val="00572DE9"/>
    <w:rsid w:val="005757F8"/>
    <w:rsid w:val="00575892"/>
    <w:rsid w:val="005802E7"/>
    <w:rsid w:val="00581F6F"/>
    <w:rsid w:val="00584325"/>
    <w:rsid w:val="005875B4"/>
    <w:rsid w:val="005910A2"/>
    <w:rsid w:val="00594168"/>
    <w:rsid w:val="00597F8D"/>
    <w:rsid w:val="005A0797"/>
    <w:rsid w:val="005A0F7E"/>
    <w:rsid w:val="005A2A6C"/>
    <w:rsid w:val="005A2E56"/>
    <w:rsid w:val="005A4509"/>
    <w:rsid w:val="005A5176"/>
    <w:rsid w:val="005A61B9"/>
    <w:rsid w:val="005A6638"/>
    <w:rsid w:val="005B08D2"/>
    <w:rsid w:val="005B162F"/>
    <w:rsid w:val="005B2295"/>
    <w:rsid w:val="005B27FF"/>
    <w:rsid w:val="005B2828"/>
    <w:rsid w:val="005B28E8"/>
    <w:rsid w:val="005B5A02"/>
    <w:rsid w:val="005B67D1"/>
    <w:rsid w:val="005B7D8A"/>
    <w:rsid w:val="005C2635"/>
    <w:rsid w:val="005C371D"/>
    <w:rsid w:val="005C4839"/>
    <w:rsid w:val="005C4E66"/>
    <w:rsid w:val="005C5675"/>
    <w:rsid w:val="005C667D"/>
    <w:rsid w:val="005C75B1"/>
    <w:rsid w:val="005D029E"/>
    <w:rsid w:val="005D1A94"/>
    <w:rsid w:val="005D4A7E"/>
    <w:rsid w:val="005D5708"/>
    <w:rsid w:val="005D7425"/>
    <w:rsid w:val="005D770F"/>
    <w:rsid w:val="005D7BFB"/>
    <w:rsid w:val="005E0391"/>
    <w:rsid w:val="005E7579"/>
    <w:rsid w:val="005F3032"/>
    <w:rsid w:val="005F47B5"/>
    <w:rsid w:val="005F68FF"/>
    <w:rsid w:val="005F7CE2"/>
    <w:rsid w:val="00600968"/>
    <w:rsid w:val="006017AD"/>
    <w:rsid w:val="00602588"/>
    <w:rsid w:val="00603447"/>
    <w:rsid w:val="00604A4E"/>
    <w:rsid w:val="00605D24"/>
    <w:rsid w:val="00606A07"/>
    <w:rsid w:val="00606BD7"/>
    <w:rsid w:val="006071A0"/>
    <w:rsid w:val="00611E38"/>
    <w:rsid w:val="00616A44"/>
    <w:rsid w:val="0061748D"/>
    <w:rsid w:val="00617679"/>
    <w:rsid w:val="00617BAF"/>
    <w:rsid w:val="00621E98"/>
    <w:rsid w:val="00622136"/>
    <w:rsid w:val="006232E3"/>
    <w:rsid w:val="00623BE0"/>
    <w:rsid w:val="00623D95"/>
    <w:rsid w:val="00623E4A"/>
    <w:rsid w:val="00625AC1"/>
    <w:rsid w:val="00625E5F"/>
    <w:rsid w:val="0062760B"/>
    <w:rsid w:val="006316D6"/>
    <w:rsid w:val="00635421"/>
    <w:rsid w:val="0063615D"/>
    <w:rsid w:val="00641B2F"/>
    <w:rsid w:val="006420EF"/>
    <w:rsid w:val="006500B0"/>
    <w:rsid w:val="0065457B"/>
    <w:rsid w:val="0065555D"/>
    <w:rsid w:val="0065574E"/>
    <w:rsid w:val="00655A4F"/>
    <w:rsid w:val="00661947"/>
    <w:rsid w:val="006630BE"/>
    <w:rsid w:val="00664BF3"/>
    <w:rsid w:val="006659D9"/>
    <w:rsid w:val="006664BD"/>
    <w:rsid w:val="00666A68"/>
    <w:rsid w:val="00667A29"/>
    <w:rsid w:val="00667E29"/>
    <w:rsid w:val="0067255C"/>
    <w:rsid w:val="00672F15"/>
    <w:rsid w:val="00673319"/>
    <w:rsid w:val="00675F68"/>
    <w:rsid w:val="006817A5"/>
    <w:rsid w:val="0068193A"/>
    <w:rsid w:val="0068237E"/>
    <w:rsid w:val="006847FD"/>
    <w:rsid w:val="0068529C"/>
    <w:rsid w:val="006854B4"/>
    <w:rsid w:val="00685E61"/>
    <w:rsid w:val="00686999"/>
    <w:rsid w:val="00687028"/>
    <w:rsid w:val="00692707"/>
    <w:rsid w:val="0069273B"/>
    <w:rsid w:val="00693E05"/>
    <w:rsid w:val="00694076"/>
    <w:rsid w:val="00694817"/>
    <w:rsid w:val="00696960"/>
    <w:rsid w:val="0069779B"/>
    <w:rsid w:val="006A1211"/>
    <w:rsid w:val="006A56A2"/>
    <w:rsid w:val="006A570F"/>
    <w:rsid w:val="006A616E"/>
    <w:rsid w:val="006A76B6"/>
    <w:rsid w:val="006B1095"/>
    <w:rsid w:val="006B1703"/>
    <w:rsid w:val="006B23B8"/>
    <w:rsid w:val="006B3896"/>
    <w:rsid w:val="006B424D"/>
    <w:rsid w:val="006B5833"/>
    <w:rsid w:val="006C10AD"/>
    <w:rsid w:val="006C178C"/>
    <w:rsid w:val="006C2D3C"/>
    <w:rsid w:val="006C3DB2"/>
    <w:rsid w:val="006C46FE"/>
    <w:rsid w:val="006C5342"/>
    <w:rsid w:val="006C5FA1"/>
    <w:rsid w:val="006C6C90"/>
    <w:rsid w:val="006D095A"/>
    <w:rsid w:val="006D0B48"/>
    <w:rsid w:val="006D14BE"/>
    <w:rsid w:val="006D285F"/>
    <w:rsid w:val="006D363F"/>
    <w:rsid w:val="006D39FE"/>
    <w:rsid w:val="006D4245"/>
    <w:rsid w:val="006D614F"/>
    <w:rsid w:val="006D61A1"/>
    <w:rsid w:val="006D7A1F"/>
    <w:rsid w:val="006E47BE"/>
    <w:rsid w:val="006E6F6D"/>
    <w:rsid w:val="006E761F"/>
    <w:rsid w:val="006F0662"/>
    <w:rsid w:val="006F129E"/>
    <w:rsid w:val="006F3175"/>
    <w:rsid w:val="006F4A13"/>
    <w:rsid w:val="006F4EA8"/>
    <w:rsid w:val="006F5BB9"/>
    <w:rsid w:val="006F64D2"/>
    <w:rsid w:val="006F6FBA"/>
    <w:rsid w:val="006F71AE"/>
    <w:rsid w:val="006F724A"/>
    <w:rsid w:val="006F7712"/>
    <w:rsid w:val="007002D1"/>
    <w:rsid w:val="007003D4"/>
    <w:rsid w:val="007010A1"/>
    <w:rsid w:val="00701C76"/>
    <w:rsid w:val="00701E8B"/>
    <w:rsid w:val="007021EC"/>
    <w:rsid w:val="00702CC2"/>
    <w:rsid w:val="00703C44"/>
    <w:rsid w:val="00705874"/>
    <w:rsid w:val="00706ACF"/>
    <w:rsid w:val="00706E3A"/>
    <w:rsid w:val="00706EF1"/>
    <w:rsid w:val="00711F70"/>
    <w:rsid w:val="00713F81"/>
    <w:rsid w:val="007165B5"/>
    <w:rsid w:val="00720613"/>
    <w:rsid w:val="0072264B"/>
    <w:rsid w:val="007238BC"/>
    <w:rsid w:val="007268E2"/>
    <w:rsid w:val="007279C8"/>
    <w:rsid w:val="00727CFD"/>
    <w:rsid w:val="00731C76"/>
    <w:rsid w:val="00732E4F"/>
    <w:rsid w:val="00734377"/>
    <w:rsid w:val="00735195"/>
    <w:rsid w:val="007365FA"/>
    <w:rsid w:val="00736817"/>
    <w:rsid w:val="00737B39"/>
    <w:rsid w:val="00744D55"/>
    <w:rsid w:val="00745744"/>
    <w:rsid w:val="00746F9E"/>
    <w:rsid w:val="0075160B"/>
    <w:rsid w:val="00752B21"/>
    <w:rsid w:val="0075470D"/>
    <w:rsid w:val="00755A99"/>
    <w:rsid w:val="0075770B"/>
    <w:rsid w:val="007602E1"/>
    <w:rsid w:val="00760E4A"/>
    <w:rsid w:val="00762515"/>
    <w:rsid w:val="00762668"/>
    <w:rsid w:val="00763DB4"/>
    <w:rsid w:val="00763F0E"/>
    <w:rsid w:val="007708E8"/>
    <w:rsid w:val="00771C3B"/>
    <w:rsid w:val="00771C9A"/>
    <w:rsid w:val="00777254"/>
    <w:rsid w:val="00777C5E"/>
    <w:rsid w:val="00777DE8"/>
    <w:rsid w:val="00781A35"/>
    <w:rsid w:val="00782862"/>
    <w:rsid w:val="007838A2"/>
    <w:rsid w:val="0078494E"/>
    <w:rsid w:val="007874B1"/>
    <w:rsid w:val="00790D1A"/>
    <w:rsid w:val="00793814"/>
    <w:rsid w:val="007939F5"/>
    <w:rsid w:val="00793F8F"/>
    <w:rsid w:val="007976BA"/>
    <w:rsid w:val="007A043E"/>
    <w:rsid w:val="007A05ED"/>
    <w:rsid w:val="007A1CCF"/>
    <w:rsid w:val="007A221C"/>
    <w:rsid w:val="007A2BC9"/>
    <w:rsid w:val="007A31D8"/>
    <w:rsid w:val="007A3E32"/>
    <w:rsid w:val="007A6508"/>
    <w:rsid w:val="007A68BD"/>
    <w:rsid w:val="007A7199"/>
    <w:rsid w:val="007B0640"/>
    <w:rsid w:val="007B0EC3"/>
    <w:rsid w:val="007B169C"/>
    <w:rsid w:val="007B2629"/>
    <w:rsid w:val="007B5E19"/>
    <w:rsid w:val="007B5F06"/>
    <w:rsid w:val="007B63C0"/>
    <w:rsid w:val="007C0716"/>
    <w:rsid w:val="007C11E5"/>
    <w:rsid w:val="007C12D6"/>
    <w:rsid w:val="007C2AAE"/>
    <w:rsid w:val="007C36E1"/>
    <w:rsid w:val="007D0781"/>
    <w:rsid w:val="007D18CB"/>
    <w:rsid w:val="007D25FB"/>
    <w:rsid w:val="007D4D06"/>
    <w:rsid w:val="007D4E91"/>
    <w:rsid w:val="007D589E"/>
    <w:rsid w:val="007D6732"/>
    <w:rsid w:val="007D75B0"/>
    <w:rsid w:val="007E0780"/>
    <w:rsid w:val="007E18EA"/>
    <w:rsid w:val="007E326C"/>
    <w:rsid w:val="007E5AB6"/>
    <w:rsid w:val="007E657C"/>
    <w:rsid w:val="007F0DC8"/>
    <w:rsid w:val="007F3823"/>
    <w:rsid w:val="007F70CC"/>
    <w:rsid w:val="00800977"/>
    <w:rsid w:val="0080253E"/>
    <w:rsid w:val="00804E98"/>
    <w:rsid w:val="00806BE1"/>
    <w:rsid w:val="0080732D"/>
    <w:rsid w:val="0081101F"/>
    <w:rsid w:val="00811DE2"/>
    <w:rsid w:val="00812048"/>
    <w:rsid w:val="00814AAB"/>
    <w:rsid w:val="00814C0A"/>
    <w:rsid w:val="0081712B"/>
    <w:rsid w:val="008216F8"/>
    <w:rsid w:val="00824F23"/>
    <w:rsid w:val="008252D7"/>
    <w:rsid w:val="00825F11"/>
    <w:rsid w:val="008261B7"/>
    <w:rsid w:val="0083137D"/>
    <w:rsid w:val="00833D86"/>
    <w:rsid w:val="0083510D"/>
    <w:rsid w:val="00836803"/>
    <w:rsid w:val="00840513"/>
    <w:rsid w:val="00841610"/>
    <w:rsid w:val="00844389"/>
    <w:rsid w:val="00844404"/>
    <w:rsid w:val="0084509E"/>
    <w:rsid w:val="008477EC"/>
    <w:rsid w:val="008531F8"/>
    <w:rsid w:val="00855B5A"/>
    <w:rsid w:val="0086085C"/>
    <w:rsid w:val="0086222F"/>
    <w:rsid w:val="0086262F"/>
    <w:rsid w:val="00864641"/>
    <w:rsid w:val="00864A4E"/>
    <w:rsid w:val="00864E2F"/>
    <w:rsid w:val="00867F0C"/>
    <w:rsid w:val="00871DBF"/>
    <w:rsid w:val="00872F87"/>
    <w:rsid w:val="00874081"/>
    <w:rsid w:val="00875AC5"/>
    <w:rsid w:val="008804CE"/>
    <w:rsid w:val="00881954"/>
    <w:rsid w:val="00883041"/>
    <w:rsid w:val="008833C9"/>
    <w:rsid w:val="00886B37"/>
    <w:rsid w:val="0088746D"/>
    <w:rsid w:val="00890332"/>
    <w:rsid w:val="00891E3B"/>
    <w:rsid w:val="0089288C"/>
    <w:rsid w:val="008928DC"/>
    <w:rsid w:val="00892977"/>
    <w:rsid w:val="00893CFA"/>
    <w:rsid w:val="00895735"/>
    <w:rsid w:val="008959B6"/>
    <w:rsid w:val="0089720F"/>
    <w:rsid w:val="008A014D"/>
    <w:rsid w:val="008A228C"/>
    <w:rsid w:val="008A24B3"/>
    <w:rsid w:val="008A36F6"/>
    <w:rsid w:val="008A3D27"/>
    <w:rsid w:val="008A667C"/>
    <w:rsid w:val="008B0AE4"/>
    <w:rsid w:val="008B1CB0"/>
    <w:rsid w:val="008B1DFC"/>
    <w:rsid w:val="008B2B2C"/>
    <w:rsid w:val="008B33D4"/>
    <w:rsid w:val="008B3B9A"/>
    <w:rsid w:val="008B5148"/>
    <w:rsid w:val="008B5169"/>
    <w:rsid w:val="008B535D"/>
    <w:rsid w:val="008B5773"/>
    <w:rsid w:val="008B5BBB"/>
    <w:rsid w:val="008C04F7"/>
    <w:rsid w:val="008C0DA1"/>
    <w:rsid w:val="008C3DBC"/>
    <w:rsid w:val="008C3E43"/>
    <w:rsid w:val="008C569A"/>
    <w:rsid w:val="008C594F"/>
    <w:rsid w:val="008C5C62"/>
    <w:rsid w:val="008C6C9E"/>
    <w:rsid w:val="008D0EAA"/>
    <w:rsid w:val="008D0EDE"/>
    <w:rsid w:val="008D251B"/>
    <w:rsid w:val="008D27AF"/>
    <w:rsid w:val="008D2B9B"/>
    <w:rsid w:val="008D341E"/>
    <w:rsid w:val="008D4C9D"/>
    <w:rsid w:val="008D507B"/>
    <w:rsid w:val="008D7398"/>
    <w:rsid w:val="008D7E04"/>
    <w:rsid w:val="008E081E"/>
    <w:rsid w:val="008E0E5F"/>
    <w:rsid w:val="008E2940"/>
    <w:rsid w:val="008E2AEF"/>
    <w:rsid w:val="008E38C6"/>
    <w:rsid w:val="008E3F42"/>
    <w:rsid w:val="008E4888"/>
    <w:rsid w:val="008E62AC"/>
    <w:rsid w:val="008E720D"/>
    <w:rsid w:val="008F0F90"/>
    <w:rsid w:val="008F131A"/>
    <w:rsid w:val="008F2E6B"/>
    <w:rsid w:val="008F55B6"/>
    <w:rsid w:val="008F5654"/>
    <w:rsid w:val="0090082A"/>
    <w:rsid w:val="00900FCA"/>
    <w:rsid w:val="00901729"/>
    <w:rsid w:val="009059CC"/>
    <w:rsid w:val="0090683D"/>
    <w:rsid w:val="0091021C"/>
    <w:rsid w:val="00910B1C"/>
    <w:rsid w:val="00911C06"/>
    <w:rsid w:val="00912DAA"/>
    <w:rsid w:val="0091369E"/>
    <w:rsid w:val="00913B78"/>
    <w:rsid w:val="0091459E"/>
    <w:rsid w:val="00915DBD"/>
    <w:rsid w:val="00916F01"/>
    <w:rsid w:val="0092172A"/>
    <w:rsid w:val="0092298A"/>
    <w:rsid w:val="0092314C"/>
    <w:rsid w:val="00923275"/>
    <w:rsid w:val="00925640"/>
    <w:rsid w:val="0092627E"/>
    <w:rsid w:val="009262FE"/>
    <w:rsid w:val="0092760B"/>
    <w:rsid w:val="00931DF2"/>
    <w:rsid w:val="00935587"/>
    <w:rsid w:val="00935D43"/>
    <w:rsid w:val="009378FC"/>
    <w:rsid w:val="00940680"/>
    <w:rsid w:val="00940D63"/>
    <w:rsid w:val="00940F88"/>
    <w:rsid w:val="00941FAE"/>
    <w:rsid w:val="009434A5"/>
    <w:rsid w:val="00946BB4"/>
    <w:rsid w:val="0094712B"/>
    <w:rsid w:val="009520C4"/>
    <w:rsid w:val="009526F2"/>
    <w:rsid w:val="00953664"/>
    <w:rsid w:val="00953C42"/>
    <w:rsid w:val="00953EED"/>
    <w:rsid w:val="00955D8F"/>
    <w:rsid w:val="009579F4"/>
    <w:rsid w:val="009613A6"/>
    <w:rsid w:val="00962EB2"/>
    <w:rsid w:val="00963433"/>
    <w:rsid w:val="00964B34"/>
    <w:rsid w:val="00966FB8"/>
    <w:rsid w:val="00967301"/>
    <w:rsid w:val="00971410"/>
    <w:rsid w:val="00972199"/>
    <w:rsid w:val="009728A8"/>
    <w:rsid w:val="0097486E"/>
    <w:rsid w:val="009753B1"/>
    <w:rsid w:val="009777E4"/>
    <w:rsid w:val="009814A3"/>
    <w:rsid w:val="009861A9"/>
    <w:rsid w:val="00987400"/>
    <w:rsid w:val="0099757D"/>
    <w:rsid w:val="009A279B"/>
    <w:rsid w:val="009A6123"/>
    <w:rsid w:val="009A6A83"/>
    <w:rsid w:val="009A7DC1"/>
    <w:rsid w:val="009B089E"/>
    <w:rsid w:val="009B0A25"/>
    <w:rsid w:val="009B0C8F"/>
    <w:rsid w:val="009B3773"/>
    <w:rsid w:val="009B38AB"/>
    <w:rsid w:val="009B3CC9"/>
    <w:rsid w:val="009B6482"/>
    <w:rsid w:val="009B6531"/>
    <w:rsid w:val="009C1A05"/>
    <w:rsid w:val="009C1D29"/>
    <w:rsid w:val="009C3A7B"/>
    <w:rsid w:val="009C3B33"/>
    <w:rsid w:val="009C4793"/>
    <w:rsid w:val="009C4942"/>
    <w:rsid w:val="009C4D1F"/>
    <w:rsid w:val="009C68E0"/>
    <w:rsid w:val="009C7FE0"/>
    <w:rsid w:val="009D2D9E"/>
    <w:rsid w:val="009D4116"/>
    <w:rsid w:val="009D4575"/>
    <w:rsid w:val="009D5443"/>
    <w:rsid w:val="009E0E32"/>
    <w:rsid w:val="009E0F56"/>
    <w:rsid w:val="009E1668"/>
    <w:rsid w:val="009E1BD6"/>
    <w:rsid w:val="009E209D"/>
    <w:rsid w:val="009E37C7"/>
    <w:rsid w:val="009E402F"/>
    <w:rsid w:val="009E5DB3"/>
    <w:rsid w:val="009E719A"/>
    <w:rsid w:val="009E7A71"/>
    <w:rsid w:val="009F0A49"/>
    <w:rsid w:val="009F688B"/>
    <w:rsid w:val="009F6D88"/>
    <w:rsid w:val="009F7E91"/>
    <w:rsid w:val="00A005DE"/>
    <w:rsid w:val="00A0189C"/>
    <w:rsid w:val="00A01DF8"/>
    <w:rsid w:val="00A03272"/>
    <w:rsid w:val="00A060CC"/>
    <w:rsid w:val="00A06888"/>
    <w:rsid w:val="00A07516"/>
    <w:rsid w:val="00A07CA1"/>
    <w:rsid w:val="00A07D66"/>
    <w:rsid w:val="00A100FF"/>
    <w:rsid w:val="00A157FB"/>
    <w:rsid w:val="00A166DD"/>
    <w:rsid w:val="00A169DA"/>
    <w:rsid w:val="00A2108F"/>
    <w:rsid w:val="00A21DB8"/>
    <w:rsid w:val="00A22FDC"/>
    <w:rsid w:val="00A234F3"/>
    <w:rsid w:val="00A2364D"/>
    <w:rsid w:val="00A2411B"/>
    <w:rsid w:val="00A26587"/>
    <w:rsid w:val="00A30336"/>
    <w:rsid w:val="00A320BE"/>
    <w:rsid w:val="00A33EB5"/>
    <w:rsid w:val="00A35D31"/>
    <w:rsid w:val="00A36CD7"/>
    <w:rsid w:val="00A36FB5"/>
    <w:rsid w:val="00A40473"/>
    <w:rsid w:val="00A4643B"/>
    <w:rsid w:val="00A46A5B"/>
    <w:rsid w:val="00A4755C"/>
    <w:rsid w:val="00A47B18"/>
    <w:rsid w:val="00A5130A"/>
    <w:rsid w:val="00A5195B"/>
    <w:rsid w:val="00A526DF"/>
    <w:rsid w:val="00A53034"/>
    <w:rsid w:val="00A53CA5"/>
    <w:rsid w:val="00A6157C"/>
    <w:rsid w:val="00A624A5"/>
    <w:rsid w:val="00A64253"/>
    <w:rsid w:val="00A644E4"/>
    <w:rsid w:val="00A64E5F"/>
    <w:rsid w:val="00A6679F"/>
    <w:rsid w:val="00A66F42"/>
    <w:rsid w:val="00A715AD"/>
    <w:rsid w:val="00A74F8A"/>
    <w:rsid w:val="00A758DD"/>
    <w:rsid w:val="00A80680"/>
    <w:rsid w:val="00A81168"/>
    <w:rsid w:val="00A81FD7"/>
    <w:rsid w:val="00A82B99"/>
    <w:rsid w:val="00A83F24"/>
    <w:rsid w:val="00A83FDD"/>
    <w:rsid w:val="00A86DA6"/>
    <w:rsid w:val="00A94DB9"/>
    <w:rsid w:val="00A953A6"/>
    <w:rsid w:val="00AA34C5"/>
    <w:rsid w:val="00AA34ED"/>
    <w:rsid w:val="00AA3777"/>
    <w:rsid w:val="00AA405E"/>
    <w:rsid w:val="00AA5D45"/>
    <w:rsid w:val="00AB061C"/>
    <w:rsid w:val="00AB06D9"/>
    <w:rsid w:val="00AB374E"/>
    <w:rsid w:val="00AB4555"/>
    <w:rsid w:val="00AB5A0F"/>
    <w:rsid w:val="00AB6BC6"/>
    <w:rsid w:val="00AB7D71"/>
    <w:rsid w:val="00AC0421"/>
    <w:rsid w:val="00AC1910"/>
    <w:rsid w:val="00AC268F"/>
    <w:rsid w:val="00AC4EC7"/>
    <w:rsid w:val="00AC64AF"/>
    <w:rsid w:val="00AC76E5"/>
    <w:rsid w:val="00AD041A"/>
    <w:rsid w:val="00AD2EAC"/>
    <w:rsid w:val="00AD41BC"/>
    <w:rsid w:val="00AD4E8A"/>
    <w:rsid w:val="00AD62F1"/>
    <w:rsid w:val="00AD6A5A"/>
    <w:rsid w:val="00AD6C2A"/>
    <w:rsid w:val="00AD73A1"/>
    <w:rsid w:val="00AD766C"/>
    <w:rsid w:val="00AE0E2D"/>
    <w:rsid w:val="00AE3093"/>
    <w:rsid w:val="00AE3EB0"/>
    <w:rsid w:val="00AE4756"/>
    <w:rsid w:val="00AE77CA"/>
    <w:rsid w:val="00AE79B6"/>
    <w:rsid w:val="00AE7BE0"/>
    <w:rsid w:val="00AF1422"/>
    <w:rsid w:val="00AF3ABD"/>
    <w:rsid w:val="00AF720E"/>
    <w:rsid w:val="00AF7678"/>
    <w:rsid w:val="00B009F2"/>
    <w:rsid w:val="00B01382"/>
    <w:rsid w:val="00B0153C"/>
    <w:rsid w:val="00B0225A"/>
    <w:rsid w:val="00B0235A"/>
    <w:rsid w:val="00B02532"/>
    <w:rsid w:val="00B02E32"/>
    <w:rsid w:val="00B03A6B"/>
    <w:rsid w:val="00B043C8"/>
    <w:rsid w:val="00B1022A"/>
    <w:rsid w:val="00B124CB"/>
    <w:rsid w:val="00B14210"/>
    <w:rsid w:val="00B14BA5"/>
    <w:rsid w:val="00B22874"/>
    <w:rsid w:val="00B23109"/>
    <w:rsid w:val="00B233F2"/>
    <w:rsid w:val="00B2450C"/>
    <w:rsid w:val="00B3184F"/>
    <w:rsid w:val="00B34D43"/>
    <w:rsid w:val="00B35678"/>
    <w:rsid w:val="00B358EB"/>
    <w:rsid w:val="00B37A36"/>
    <w:rsid w:val="00B40898"/>
    <w:rsid w:val="00B413CF"/>
    <w:rsid w:val="00B41C4E"/>
    <w:rsid w:val="00B41D2C"/>
    <w:rsid w:val="00B434A0"/>
    <w:rsid w:val="00B456CE"/>
    <w:rsid w:val="00B45AAE"/>
    <w:rsid w:val="00B45FDE"/>
    <w:rsid w:val="00B5151D"/>
    <w:rsid w:val="00B51EF4"/>
    <w:rsid w:val="00B520C5"/>
    <w:rsid w:val="00B606B4"/>
    <w:rsid w:val="00B6095F"/>
    <w:rsid w:val="00B63A6C"/>
    <w:rsid w:val="00B63E19"/>
    <w:rsid w:val="00B63F4A"/>
    <w:rsid w:val="00B65023"/>
    <w:rsid w:val="00B65554"/>
    <w:rsid w:val="00B65892"/>
    <w:rsid w:val="00B65E12"/>
    <w:rsid w:val="00B6606E"/>
    <w:rsid w:val="00B702DF"/>
    <w:rsid w:val="00B72848"/>
    <w:rsid w:val="00B748BD"/>
    <w:rsid w:val="00B74AB4"/>
    <w:rsid w:val="00B7566D"/>
    <w:rsid w:val="00B75B92"/>
    <w:rsid w:val="00B762EF"/>
    <w:rsid w:val="00B777CE"/>
    <w:rsid w:val="00B77D68"/>
    <w:rsid w:val="00B82432"/>
    <w:rsid w:val="00B86E87"/>
    <w:rsid w:val="00B91769"/>
    <w:rsid w:val="00B91EFD"/>
    <w:rsid w:val="00B923C4"/>
    <w:rsid w:val="00B926CC"/>
    <w:rsid w:val="00B9315E"/>
    <w:rsid w:val="00B93C90"/>
    <w:rsid w:val="00B93E5A"/>
    <w:rsid w:val="00B94E35"/>
    <w:rsid w:val="00B9616A"/>
    <w:rsid w:val="00B9616F"/>
    <w:rsid w:val="00BA0FE9"/>
    <w:rsid w:val="00BA1972"/>
    <w:rsid w:val="00BA21FB"/>
    <w:rsid w:val="00BA29B7"/>
    <w:rsid w:val="00BA3BB3"/>
    <w:rsid w:val="00BA4367"/>
    <w:rsid w:val="00BA4A12"/>
    <w:rsid w:val="00BA545F"/>
    <w:rsid w:val="00BB036C"/>
    <w:rsid w:val="00BB1EBB"/>
    <w:rsid w:val="00BB232B"/>
    <w:rsid w:val="00BB2FE9"/>
    <w:rsid w:val="00BB6BEA"/>
    <w:rsid w:val="00BB70CF"/>
    <w:rsid w:val="00BC1409"/>
    <w:rsid w:val="00BC24CF"/>
    <w:rsid w:val="00BC3E03"/>
    <w:rsid w:val="00BC62A8"/>
    <w:rsid w:val="00BC67FE"/>
    <w:rsid w:val="00BC792C"/>
    <w:rsid w:val="00BD12D5"/>
    <w:rsid w:val="00BD2938"/>
    <w:rsid w:val="00BD4136"/>
    <w:rsid w:val="00BD663F"/>
    <w:rsid w:val="00BD712F"/>
    <w:rsid w:val="00BE1C69"/>
    <w:rsid w:val="00BE345E"/>
    <w:rsid w:val="00BE36E3"/>
    <w:rsid w:val="00BE3BA7"/>
    <w:rsid w:val="00BE4B71"/>
    <w:rsid w:val="00BE4DE2"/>
    <w:rsid w:val="00BE4E99"/>
    <w:rsid w:val="00BF0171"/>
    <w:rsid w:val="00BF183A"/>
    <w:rsid w:val="00BF1C18"/>
    <w:rsid w:val="00BF439C"/>
    <w:rsid w:val="00BF4D05"/>
    <w:rsid w:val="00C010A3"/>
    <w:rsid w:val="00C017BD"/>
    <w:rsid w:val="00C02D3B"/>
    <w:rsid w:val="00C04AF1"/>
    <w:rsid w:val="00C057A8"/>
    <w:rsid w:val="00C05D08"/>
    <w:rsid w:val="00C066BC"/>
    <w:rsid w:val="00C079B0"/>
    <w:rsid w:val="00C13476"/>
    <w:rsid w:val="00C13E39"/>
    <w:rsid w:val="00C14D71"/>
    <w:rsid w:val="00C152CA"/>
    <w:rsid w:val="00C15BD6"/>
    <w:rsid w:val="00C21FBA"/>
    <w:rsid w:val="00C242DB"/>
    <w:rsid w:val="00C258CF"/>
    <w:rsid w:val="00C25A19"/>
    <w:rsid w:val="00C27BF9"/>
    <w:rsid w:val="00C31813"/>
    <w:rsid w:val="00C3354E"/>
    <w:rsid w:val="00C40E59"/>
    <w:rsid w:val="00C41299"/>
    <w:rsid w:val="00C427A4"/>
    <w:rsid w:val="00C442E0"/>
    <w:rsid w:val="00C46486"/>
    <w:rsid w:val="00C479A8"/>
    <w:rsid w:val="00C47B9E"/>
    <w:rsid w:val="00C50C43"/>
    <w:rsid w:val="00C51387"/>
    <w:rsid w:val="00C52556"/>
    <w:rsid w:val="00C52DA7"/>
    <w:rsid w:val="00C54AD9"/>
    <w:rsid w:val="00C57775"/>
    <w:rsid w:val="00C6256A"/>
    <w:rsid w:val="00C62EE9"/>
    <w:rsid w:val="00C70CEA"/>
    <w:rsid w:val="00C71071"/>
    <w:rsid w:val="00C73BE8"/>
    <w:rsid w:val="00C74015"/>
    <w:rsid w:val="00C74F5E"/>
    <w:rsid w:val="00C7786C"/>
    <w:rsid w:val="00C77CA7"/>
    <w:rsid w:val="00C80840"/>
    <w:rsid w:val="00C8363F"/>
    <w:rsid w:val="00C85211"/>
    <w:rsid w:val="00C869A8"/>
    <w:rsid w:val="00C86B34"/>
    <w:rsid w:val="00C86C02"/>
    <w:rsid w:val="00C876C8"/>
    <w:rsid w:val="00C941C4"/>
    <w:rsid w:val="00C95399"/>
    <w:rsid w:val="00C95514"/>
    <w:rsid w:val="00C956AF"/>
    <w:rsid w:val="00CA1E11"/>
    <w:rsid w:val="00CA23BE"/>
    <w:rsid w:val="00CA2564"/>
    <w:rsid w:val="00CA2874"/>
    <w:rsid w:val="00CA3E0B"/>
    <w:rsid w:val="00CA7727"/>
    <w:rsid w:val="00CA7B2A"/>
    <w:rsid w:val="00CB0B4F"/>
    <w:rsid w:val="00CB1456"/>
    <w:rsid w:val="00CB2D09"/>
    <w:rsid w:val="00CB50F0"/>
    <w:rsid w:val="00CB560B"/>
    <w:rsid w:val="00CB5C22"/>
    <w:rsid w:val="00CB5E74"/>
    <w:rsid w:val="00CB6FF7"/>
    <w:rsid w:val="00CB750A"/>
    <w:rsid w:val="00CC020C"/>
    <w:rsid w:val="00CC0DA8"/>
    <w:rsid w:val="00CC4626"/>
    <w:rsid w:val="00CC4D9D"/>
    <w:rsid w:val="00CD0131"/>
    <w:rsid w:val="00CD1C4E"/>
    <w:rsid w:val="00CD46D4"/>
    <w:rsid w:val="00CD47B3"/>
    <w:rsid w:val="00CD4B83"/>
    <w:rsid w:val="00CD4F1E"/>
    <w:rsid w:val="00CD542A"/>
    <w:rsid w:val="00CD632B"/>
    <w:rsid w:val="00CD6B23"/>
    <w:rsid w:val="00CE0355"/>
    <w:rsid w:val="00CE17E7"/>
    <w:rsid w:val="00CE38B6"/>
    <w:rsid w:val="00CE3CFB"/>
    <w:rsid w:val="00CE481C"/>
    <w:rsid w:val="00CE5C99"/>
    <w:rsid w:val="00CE78D3"/>
    <w:rsid w:val="00CF04AE"/>
    <w:rsid w:val="00CF0D9E"/>
    <w:rsid w:val="00CF0F74"/>
    <w:rsid w:val="00CF4321"/>
    <w:rsid w:val="00CF57D6"/>
    <w:rsid w:val="00CF6847"/>
    <w:rsid w:val="00D0563D"/>
    <w:rsid w:val="00D06719"/>
    <w:rsid w:val="00D0677B"/>
    <w:rsid w:val="00D10876"/>
    <w:rsid w:val="00D14229"/>
    <w:rsid w:val="00D17B10"/>
    <w:rsid w:val="00D209CC"/>
    <w:rsid w:val="00D20D4B"/>
    <w:rsid w:val="00D2514C"/>
    <w:rsid w:val="00D277D7"/>
    <w:rsid w:val="00D30851"/>
    <w:rsid w:val="00D3288B"/>
    <w:rsid w:val="00D3729E"/>
    <w:rsid w:val="00D37406"/>
    <w:rsid w:val="00D4075C"/>
    <w:rsid w:val="00D4087A"/>
    <w:rsid w:val="00D43611"/>
    <w:rsid w:val="00D45036"/>
    <w:rsid w:val="00D45398"/>
    <w:rsid w:val="00D46045"/>
    <w:rsid w:val="00D46310"/>
    <w:rsid w:val="00D47687"/>
    <w:rsid w:val="00D50491"/>
    <w:rsid w:val="00D51B94"/>
    <w:rsid w:val="00D5327E"/>
    <w:rsid w:val="00D53A96"/>
    <w:rsid w:val="00D54193"/>
    <w:rsid w:val="00D543EB"/>
    <w:rsid w:val="00D54709"/>
    <w:rsid w:val="00D5619E"/>
    <w:rsid w:val="00D57681"/>
    <w:rsid w:val="00D61D4F"/>
    <w:rsid w:val="00D6275A"/>
    <w:rsid w:val="00D64216"/>
    <w:rsid w:val="00D64A15"/>
    <w:rsid w:val="00D721B4"/>
    <w:rsid w:val="00D72628"/>
    <w:rsid w:val="00D726A6"/>
    <w:rsid w:val="00D72FBD"/>
    <w:rsid w:val="00D73DF2"/>
    <w:rsid w:val="00D75068"/>
    <w:rsid w:val="00D75454"/>
    <w:rsid w:val="00D756A5"/>
    <w:rsid w:val="00D75FBB"/>
    <w:rsid w:val="00D80D33"/>
    <w:rsid w:val="00D81B53"/>
    <w:rsid w:val="00D823A1"/>
    <w:rsid w:val="00D84511"/>
    <w:rsid w:val="00D84E6B"/>
    <w:rsid w:val="00D84F5E"/>
    <w:rsid w:val="00D8500A"/>
    <w:rsid w:val="00D86D4A"/>
    <w:rsid w:val="00D87ABF"/>
    <w:rsid w:val="00D91951"/>
    <w:rsid w:val="00D92CF2"/>
    <w:rsid w:val="00D94269"/>
    <w:rsid w:val="00D94AE3"/>
    <w:rsid w:val="00D9693A"/>
    <w:rsid w:val="00D97CD6"/>
    <w:rsid w:val="00DA2DE2"/>
    <w:rsid w:val="00DA3097"/>
    <w:rsid w:val="00DA777A"/>
    <w:rsid w:val="00DA7D1E"/>
    <w:rsid w:val="00DB0E56"/>
    <w:rsid w:val="00DB143B"/>
    <w:rsid w:val="00DB1A06"/>
    <w:rsid w:val="00DB3EDC"/>
    <w:rsid w:val="00DB4F81"/>
    <w:rsid w:val="00DB642B"/>
    <w:rsid w:val="00DC24F9"/>
    <w:rsid w:val="00DC5928"/>
    <w:rsid w:val="00DC6589"/>
    <w:rsid w:val="00DC6A95"/>
    <w:rsid w:val="00DD0C4F"/>
    <w:rsid w:val="00DD4155"/>
    <w:rsid w:val="00DE3260"/>
    <w:rsid w:val="00DE73A3"/>
    <w:rsid w:val="00DE7E94"/>
    <w:rsid w:val="00DF08F2"/>
    <w:rsid w:val="00DF2CAF"/>
    <w:rsid w:val="00DF3959"/>
    <w:rsid w:val="00DF44FF"/>
    <w:rsid w:val="00DF5FD6"/>
    <w:rsid w:val="00E007FB"/>
    <w:rsid w:val="00E0312D"/>
    <w:rsid w:val="00E135DC"/>
    <w:rsid w:val="00E13CF6"/>
    <w:rsid w:val="00E13F6E"/>
    <w:rsid w:val="00E147F3"/>
    <w:rsid w:val="00E15517"/>
    <w:rsid w:val="00E2004C"/>
    <w:rsid w:val="00E21DB0"/>
    <w:rsid w:val="00E242D7"/>
    <w:rsid w:val="00E24F3D"/>
    <w:rsid w:val="00E25535"/>
    <w:rsid w:val="00E26E77"/>
    <w:rsid w:val="00E2760F"/>
    <w:rsid w:val="00E304FC"/>
    <w:rsid w:val="00E31753"/>
    <w:rsid w:val="00E31C61"/>
    <w:rsid w:val="00E324A3"/>
    <w:rsid w:val="00E332B6"/>
    <w:rsid w:val="00E35256"/>
    <w:rsid w:val="00E35E67"/>
    <w:rsid w:val="00E36B9C"/>
    <w:rsid w:val="00E43048"/>
    <w:rsid w:val="00E456A3"/>
    <w:rsid w:val="00E470DD"/>
    <w:rsid w:val="00E564E5"/>
    <w:rsid w:val="00E56F4E"/>
    <w:rsid w:val="00E5752F"/>
    <w:rsid w:val="00E6001F"/>
    <w:rsid w:val="00E6272A"/>
    <w:rsid w:val="00E63F0E"/>
    <w:rsid w:val="00E64594"/>
    <w:rsid w:val="00E65B69"/>
    <w:rsid w:val="00E703FC"/>
    <w:rsid w:val="00E70E3F"/>
    <w:rsid w:val="00E72674"/>
    <w:rsid w:val="00E75082"/>
    <w:rsid w:val="00E7769B"/>
    <w:rsid w:val="00E80772"/>
    <w:rsid w:val="00E81E79"/>
    <w:rsid w:val="00E81EC9"/>
    <w:rsid w:val="00E841FA"/>
    <w:rsid w:val="00E85D8E"/>
    <w:rsid w:val="00E85DBD"/>
    <w:rsid w:val="00E867CA"/>
    <w:rsid w:val="00E872F2"/>
    <w:rsid w:val="00E87467"/>
    <w:rsid w:val="00E87BA3"/>
    <w:rsid w:val="00E926FD"/>
    <w:rsid w:val="00E92BC0"/>
    <w:rsid w:val="00E93CDC"/>
    <w:rsid w:val="00E96642"/>
    <w:rsid w:val="00E97533"/>
    <w:rsid w:val="00EA0F02"/>
    <w:rsid w:val="00EA26AE"/>
    <w:rsid w:val="00EA2782"/>
    <w:rsid w:val="00EA2BA3"/>
    <w:rsid w:val="00EA4C48"/>
    <w:rsid w:val="00EA6451"/>
    <w:rsid w:val="00EA7415"/>
    <w:rsid w:val="00EB0B0C"/>
    <w:rsid w:val="00EB3898"/>
    <w:rsid w:val="00EB5448"/>
    <w:rsid w:val="00EB6045"/>
    <w:rsid w:val="00EB77BF"/>
    <w:rsid w:val="00EC1F68"/>
    <w:rsid w:val="00EC3194"/>
    <w:rsid w:val="00EC50C1"/>
    <w:rsid w:val="00EC6DDD"/>
    <w:rsid w:val="00EC7274"/>
    <w:rsid w:val="00ED01B8"/>
    <w:rsid w:val="00ED09F0"/>
    <w:rsid w:val="00ED29CA"/>
    <w:rsid w:val="00ED3BB2"/>
    <w:rsid w:val="00ED5125"/>
    <w:rsid w:val="00ED5362"/>
    <w:rsid w:val="00ED6ED3"/>
    <w:rsid w:val="00ED7B7D"/>
    <w:rsid w:val="00EE31F3"/>
    <w:rsid w:val="00EE7A5B"/>
    <w:rsid w:val="00EE7D1B"/>
    <w:rsid w:val="00EF0568"/>
    <w:rsid w:val="00EF0634"/>
    <w:rsid w:val="00EF2703"/>
    <w:rsid w:val="00EF4664"/>
    <w:rsid w:val="00EF75A0"/>
    <w:rsid w:val="00F027FE"/>
    <w:rsid w:val="00F03407"/>
    <w:rsid w:val="00F0446D"/>
    <w:rsid w:val="00F047D9"/>
    <w:rsid w:val="00F068FE"/>
    <w:rsid w:val="00F06D34"/>
    <w:rsid w:val="00F07FFE"/>
    <w:rsid w:val="00F11299"/>
    <w:rsid w:val="00F11C2B"/>
    <w:rsid w:val="00F121AC"/>
    <w:rsid w:val="00F122BB"/>
    <w:rsid w:val="00F155B0"/>
    <w:rsid w:val="00F1577A"/>
    <w:rsid w:val="00F15D5B"/>
    <w:rsid w:val="00F162FE"/>
    <w:rsid w:val="00F16AEE"/>
    <w:rsid w:val="00F21A5B"/>
    <w:rsid w:val="00F22F7E"/>
    <w:rsid w:val="00F25051"/>
    <w:rsid w:val="00F254D6"/>
    <w:rsid w:val="00F25A63"/>
    <w:rsid w:val="00F26B84"/>
    <w:rsid w:val="00F2734F"/>
    <w:rsid w:val="00F276A4"/>
    <w:rsid w:val="00F3014F"/>
    <w:rsid w:val="00F32FEB"/>
    <w:rsid w:val="00F34823"/>
    <w:rsid w:val="00F34B32"/>
    <w:rsid w:val="00F359E1"/>
    <w:rsid w:val="00F401A4"/>
    <w:rsid w:val="00F416E3"/>
    <w:rsid w:val="00F422BB"/>
    <w:rsid w:val="00F42E6D"/>
    <w:rsid w:val="00F42F7F"/>
    <w:rsid w:val="00F458BB"/>
    <w:rsid w:val="00F46BC9"/>
    <w:rsid w:val="00F47DD9"/>
    <w:rsid w:val="00F5029F"/>
    <w:rsid w:val="00F508A1"/>
    <w:rsid w:val="00F6044F"/>
    <w:rsid w:val="00F6080B"/>
    <w:rsid w:val="00F612F6"/>
    <w:rsid w:val="00F64DA4"/>
    <w:rsid w:val="00F7188E"/>
    <w:rsid w:val="00F7221D"/>
    <w:rsid w:val="00F72D57"/>
    <w:rsid w:val="00F74293"/>
    <w:rsid w:val="00F74FF1"/>
    <w:rsid w:val="00F75013"/>
    <w:rsid w:val="00F760BF"/>
    <w:rsid w:val="00F76CEC"/>
    <w:rsid w:val="00F7710D"/>
    <w:rsid w:val="00F77E9B"/>
    <w:rsid w:val="00F80BA3"/>
    <w:rsid w:val="00F81BAC"/>
    <w:rsid w:val="00F81D8F"/>
    <w:rsid w:val="00F829E3"/>
    <w:rsid w:val="00F82B7C"/>
    <w:rsid w:val="00F8303C"/>
    <w:rsid w:val="00F83099"/>
    <w:rsid w:val="00F830AA"/>
    <w:rsid w:val="00F8520D"/>
    <w:rsid w:val="00F85282"/>
    <w:rsid w:val="00F908B4"/>
    <w:rsid w:val="00F90A90"/>
    <w:rsid w:val="00F92CA1"/>
    <w:rsid w:val="00F94EC1"/>
    <w:rsid w:val="00F95250"/>
    <w:rsid w:val="00F96D8D"/>
    <w:rsid w:val="00FA1E1D"/>
    <w:rsid w:val="00FA3BBD"/>
    <w:rsid w:val="00FA3EF2"/>
    <w:rsid w:val="00FA59FE"/>
    <w:rsid w:val="00FA5A03"/>
    <w:rsid w:val="00FA5F5C"/>
    <w:rsid w:val="00FB196F"/>
    <w:rsid w:val="00FB1D9F"/>
    <w:rsid w:val="00FB24A6"/>
    <w:rsid w:val="00FB28A3"/>
    <w:rsid w:val="00FB2F12"/>
    <w:rsid w:val="00FB3D1A"/>
    <w:rsid w:val="00FB5472"/>
    <w:rsid w:val="00FB558D"/>
    <w:rsid w:val="00FB5FA7"/>
    <w:rsid w:val="00FB6475"/>
    <w:rsid w:val="00FC076E"/>
    <w:rsid w:val="00FC0802"/>
    <w:rsid w:val="00FC0967"/>
    <w:rsid w:val="00FC50C9"/>
    <w:rsid w:val="00FC5ADD"/>
    <w:rsid w:val="00FC788C"/>
    <w:rsid w:val="00FD0F41"/>
    <w:rsid w:val="00FD10E3"/>
    <w:rsid w:val="00FD10E5"/>
    <w:rsid w:val="00FD39A1"/>
    <w:rsid w:val="00FD63FE"/>
    <w:rsid w:val="00FD6BD3"/>
    <w:rsid w:val="00FD7D46"/>
    <w:rsid w:val="00FD7E3C"/>
    <w:rsid w:val="00FE1596"/>
    <w:rsid w:val="00FE2EE0"/>
    <w:rsid w:val="00FE3EB4"/>
    <w:rsid w:val="00FE5530"/>
    <w:rsid w:val="00FE5AAD"/>
    <w:rsid w:val="00FE7DC2"/>
    <w:rsid w:val="00FF084F"/>
    <w:rsid w:val="00FF12B5"/>
    <w:rsid w:val="00FF315E"/>
    <w:rsid w:val="00FF41DF"/>
    <w:rsid w:val="00FF64B5"/>
    <w:rsid w:val="00FF74A2"/>
    <w:rsid w:val="00FF7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7F2232"/>
  <w15:docId w15:val="{699FA672-4D4F-43F9-A20F-6B280A9F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2EB2"/>
    <w:rPr>
      <w:rFonts w:ascii="Calibri" w:hAnsi="Calibri"/>
      <w:sz w:val="22"/>
      <w:lang w:eastAsia="en-US"/>
    </w:rPr>
  </w:style>
  <w:style w:type="paragraph" w:styleId="Kop1">
    <w:name w:val="heading 1"/>
    <w:basedOn w:val="Standaard"/>
    <w:next w:val="Standaard"/>
    <w:qFormat/>
    <w:rsid w:val="0003777B"/>
    <w:pPr>
      <w:numPr>
        <w:numId w:val="41"/>
      </w:numPr>
      <w:spacing w:after="120"/>
      <w:outlineLvl w:val="0"/>
    </w:pPr>
    <w:rPr>
      <w:b/>
      <w:color w:val="6B5C93"/>
      <w:sz w:val="28"/>
      <w:szCs w:val="24"/>
    </w:rPr>
  </w:style>
  <w:style w:type="paragraph" w:styleId="Kop2">
    <w:name w:val="heading 2"/>
    <w:basedOn w:val="Standaard"/>
    <w:next w:val="Standaard"/>
    <w:qFormat/>
    <w:rsid w:val="0003777B"/>
    <w:pPr>
      <w:keepNext/>
      <w:numPr>
        <w:ilvl w:val="1"/>
        <w:numId w:val="41"/>
      </w:numPr>
      <w:spacing w:after="60"/>
      <w:outlineLvl w:val="1"/>
    </w:pPr>
    <w:rPr>
      <w:rFonts w:cs="Arial"/>
      <w:b/>
      <w:bCs/>
      <w:iCs/>
      <w:color w:val="4DBAB3"/>
      <w:sz w:val="24"/>
      <w:szCs w:val="28"/>
    </w:rPr>
  </w:style>
  <w:style w:type="paragraph" w:styleId="Kop3">
    <w:name w:val="heading 3"/>
    <w:basedOn w:val="Standaard"/>
    <w:next w:val="Standaard"/>
    <w:qFormat/>
    <w:rsid w:val="00D2514C"/>
    <w:pPr>
      <w:keepNext/>
      <w:numPr>
        <w:ilvl w:val="2"/>
        <w:numId w:val="41"/>
      </w:numPr>
      <w:outlineLvl w:val="2"/>
    </w:pPr>
    <w:rPr>
      <w:rFonts w:cs="Arial"/>
      <w:b/>
      <w:bCs/>
      <w:color w:val="4DBAB3"/>
      <w:szCs w:val="26"/>
    </w:rPr>
  </w:style>
  <w:style w:type="paragraph" w:styleId="Kop4">
    <w:name w:val="heading 4"/>
    <w:basedOn w:val="Standaard"/>
    <w:next w:val="Standaard"/>
    <w:link w:val="Kop4Char"/>
    <w:uiPriority w:val="9"/>
    <w:semiHidden/>
    <w:unhideWhenUsed/>
    <w:qFormat/>
    <w:rsid w:val="001F6AB4"/>
    <w:pPr>
      <w:keepNext/>
      <w:keepLines/>
      <w:numPr>
        <w:ilvl w:val="3"/>
        <w:numId w:val="41"/>
      </w:numPr>
      <w:spacing w:before="40"/>
      <w:outlineLvl w:val="3"/>
    </w:pPr>
    <w:rPr>
      <w:rFonts w:ascii="Cambria" w:hAnsi="Cambria"/>
      <w:i/>
      <w:iCs/>
      <w:color w:val="365F91"/>
    </w:rPr>
  </w:style>
  <w:style w:type="paragraph" w:styleId="Kop5">
    <w:name w:val="heading 5"/>
    <w:basedOn w:val="Standaard"/>
    <w:next w:val="Standaard"/>
    <w:link w:val="Kop5Char"/>
    <w:uiPriority w:val="9"/>
    <w:semiHidden/>
    <w:unhideWhenUsed/>
    <w:qFormat/>
    <w:rsid w:val="001F6AB4"/>
    <w:pPr>
      <w:keepNext/>
      <w:keepLines/>
      <w:numPr>
        <w:ilvl w:val="4"/>
        <w:numId w:val="41"/>
      </w:numPr>
      <w:spacing w:before="40"/>
      <w:outlineLvl w:val="4"/>
    </w:pPr>
    <w:rPr>
      <w:rFonts w:ascii="Cambria" w:hAnsi="Cambria"/>
      <w:color w:val="365F91"/>
    </w:rPr>
  </w:style>
  <w:style w:type="paragraph" w:styleId="Kop6">
    <w:name w:val="heading 6"/>
    <w:basedOn w:val="Standaard"/>
    <w:next w:val="Standaard"/>
    <w:link w:val="Kop6Char"/>
    <w:uiPriority w:val="9"/>
    <w:semiHidden/>
    <w:unhideWhenUsed/>
    <w:qFormat/>
    <w:rsid w:val="001F6AB4"/>
    <w:pPr>
      <w:keepNext/>
      <w:keepLines/>
      <w:numPr>
        <w:ilvl w:val="5"/>
        <w:numId w:val="41"/>
      </w:numPr>
      <w:spacing w:before="40"/>
      <w:outlineLvl w:val="5"/>
    </w:pPr>
    <w:rPr>
      <w:rFonts w:ascii="Cambria" w:hAnsi="Cambria"/>
      <w:color w:val="243F60"/>
    </w:rPr>
  </w:style>
  <w:style w:type="paragraph" w:styleId="Kop7">
    <w:name w:val="heading 7"/>
    <w:basedOn w:val="Standaard"/>
    <w:next w:val="Standaard"/>
    <w:link w:val="Kop7Char"/>
    <w:uiPriority w:val="9"/>
    <w:semiHidden/>
    <w:unhideWhenUsed/>
    <w:qFormat/>
    <w:rsid w:val="001F6AB4"/>
    <w:pPr>
      <w:keepNext/>
      <w:keepLines/>
      <w:numPr>
        <w:ilvl w:val="6"/>
        <w:numId w:val="41"/>
      </w:numPr>
      <w:spacing w:before="40"/>
      <w:outlineLvl w:val="6"/>
    </w:pPr>
    <w:rPr>
      <w:rFonts w:ascii="Cambria" w:hAnsi="Cambria"/>
      <w:i/>
      <w:iCs/>
      <w:color w:val="243F60"/>
    </w:rPr>
  </w:style>
  <w:style w:type="paragraph" w:styleId="Kop8">
    <w:name w:val="heading 8"/>
    <w:basedOn w:val="Standaard"/>
    <w:next w:val="Standaard"/>
    <w:link w:val="Kop8Char"/>
    <w:uiPriority w:val="9"/>
    <w:semiHidden/>
    <w:unhideWhenUsed/>
    <w:qFormat/>
    <w:rsid w:val="001F6AB4"/>
    <w:pPr>
      <w:keepNext/>
      <w:keepLines/>
      <w:numPr>
        <w:ilvl w:val="7"/>
        <w:numId w:val="41"/>
      </w:numPr>
      <w:spacing w:before="40"/>
      <w:outlineLvl w:val="7"/>
    </w:pPr>
    <w:rPr>
      <w:rFonts w:ascii="Cambria" w:hAnsi="Cambria"/>
      <w:color w:val="272727"/>
      <w:sz w:val="21"/>
      <w:szCs w:val="21"/>
    </w:rPr>
  </w:style>
  <w:style w:type="paragraph" w:styleId="Kop9">
    <w:name w:val="heading 9"/>
    <w:basedOn w:val="Standaard"/>
    <w:next w:val="Standaard"/>
    <w:link w:val="Kop9Char"/>
    <w:uiPriority w:val="9"/>
    <w:semiHidden/>
    <w:unhideWhenUsed/>
    <w:qFormat/>
    <w:rsid w:val="001F6AB4"/>
    <w:pPr>
      <w:keepNext/>
      <w:keepLines/>
      <w:numPr>
        <w:ilvl w:val="8"/>
        <w:numId w:val="41"/>
      </w:numPr>
      <w:spacing w:before="40"/>
      <w:outlineLvl w:val="8"/>
    </w:pPr>
    <w:rPr>
      <w:rFonts w:ascii="Cambria" w:hAnsi="Cambria"/>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3C4FD6"/>
    <w:pPr>
      <w:keepNext/>
      <w:numPr>
        <w:numId w:val="2"/>
      </w:numPr>
      <w:spacing w:before="360" w:after="60" w:line="360" w:lineRule="auto"/>
    </w:pPr>
    <w:rPr>
      <w:b/>
      <w:szCs w:val="24"/>
      <w:u w:val="single"/>
    </w:rPr>
  </w:style>
  <w:style w:type="paragraph" w:customStyle="1" w:styleId="CharChar5CharCharCharCharCharChar">
    <w:name w:val="Char Char5 Char Char Char Char Char Char"/>
    <w:basedOn w:val="Standaard"/>
    <w:rsid w:val="0065457B"/>
    <w:pPr>
      <w:spacing w:after="160" w:line="240" w:lineRule="exact"/>
    </w:pPr>
    <w:rPr>
      <w:lang w:eastAsia="nl-NL"/>
    </w:rPr>
  </w:style>
  <w:style w:type="paragraph" w:styleId="Ballontekst">
    <w:name w:val="Balloon Text"/>
    <w:basedOn w:val="Standaard"/>
    <w:semiHidden/>
    <w:rsid w:val="0065457B"/>
    <w:rPr>
      <w:rFonts w:ascii="Tahoma" w:hAnsi="Tahoma" w:cs="Tahoma"/>
      <w:sz w:val="16"/>
      <w:szCs w:val="16"/>
    </w:rPr>
  </w:style>
  <w:style w:type="character" w:styleId="Verwijzingopmerking">
    <w:name w:val="annotation reference"/>
    <w:uiPriority w:val="99"/>
    <w:semiHidden/>
    <w:rsid w:val="00D54193"/>
    <w:rPr>
      <w:sz w:val="16"/>
      <w:szCs w:val="16"/>
    </w:rPr>
  </w:style>
  <w:style w:type="paragraph" w:styleId="Tekstopmerking">
    <w:name w:val="annotation text"/>
    <w:basedOn w:val="Standaard"/>
    <w:link w:val="TekstopmerkingChar"/>
    <w:uiPriority w:val="99"/>
    <w:rsid w:val="00D54193"/>
  </w:style>
  <w:style w:type="paragraph" w:styleId="Onderwerpvanopmerking">
    <w:name w:val="annotation subject"/>
    <w:basedOn w:val="Tekstopmerking"/>
    <w:next w:val="Tekstopmerking"/>
    <w:semiHidden/>
    <w:rsid w:val="00D54193"/>
    <w:rPr>
      <w:b/>
      <w:bCs/>
    </w:rPr>
  </w:style>
  <w:style w:type="paragraph" w:styleId="Voettekst">
    <w:name w:val="footer"/>
    <w:basedOn w:val="Standaard"/>
    <w:link w:val="VoettekstChar"/>
    <w:uiPriority w:val="99"/>
    <w:rsid w:val="002C3ECC"/>
    <w:pPr>
      <w:tabs>
        <w:tab w:val="center" w:pos="4536"/>
        <w:tab w:val="right" w:pos="9072"/>
      </w:tabs>
    </w:pPr>
  </w:style>
  <w:style w:type="character" w:styleId="Paginanummer">
    <w:name w:val="page number"/>
    <w:basedOn w:val="Standaardalinea-lettertype"/>
    <w:rsid w:val="002C3ECC"/>
  </w:style>
  <w:style w:type="paragraph" w:styleId="Koptekst">
    <w:name w:val="header"/>
    <w:basedOn w:val="Standaard"/>
    <w:link w:val="KoptekstChar"/>
    <w:uiPriority w:val="99"/>
    <w:rsid w:val="009D4116"/>
    <w:pPr>
      <w:tabs>
        <w:tab w:val="center" w:pos="4703"/>
        <w:tab w:val="right" w:pos="9406"/>
      </w:tabs>
    </w:pPr>
  </w:style>
  <w:style w:type="paragraph" w:customStyle="1" w:styleId="Lijstalinea1">
    <w:name w:val="Lijstalinea1"/>
    <w:basedOn w:val="Standaard"/>
    <w:rsid w:val="005D7425"/>
    <w:pPr>
      <w:spacing w:after="160" w:line="256" w:lineRule="auto"/>
      <w:ind w:left="720"/>
      <w:contextualSpacing/>
    </w:pPr>
    <w:rPr>
      <w:rFonts w:cs="Calibri"/>
      <w:szCs w:val="22"/>
    </w:rPr>
  </w:style>
  <w:style w:type="paragraph" w:styleId="Inhopg2">
    <w:name w:val="toc 2"/>
    <w:basedOn w:val="Standaard"/>
    <w:next w:val="Standaard"/>
    <w:autoRedefine/>
    <w:uiPriority w:val="39"/>
    <w:rsid w:val="00FF74A2"/>
    <w:pPr>
      <w:tabs>
        <w:tab w:val="left" w:pos="1200"/>
        <w:tab w:val="right" w:leader="dot" w:pos="9062"/>
      </w:tabs>
      <w:spacing w:line="300" w:lineRule="exact"/>
      <w:ind w:left="198"/>
    </w:pPr>
    <w:rPr>
      <w:color w:val="4DBAB3"/>
      <w:sz w:val="24"/>
    </w:rPr>
  </w:style>
  <w:style w:type="paragraph" w:styleId="Inhopg1">
    <w:name w:val="toc 1"/>
    <w:basedOn w:val="Standaard"/>
    <w:next w:val="Standaard"/>
    <w:autoRedefine/>
    <w:uiPriority w:val="39"/>
    <w:rsid w:val="00FF74A2"/>
    <w:pPr>
      <w:tabs>
        <w:tab w:val="right" w:leader="dot" w:pos="9062"/>
      </w:tabs>
      <w:spacing w:before="240"/>
    </w:pPr>
    <w:rPr>
      <w:color w:val="4DBAB3"/>
      <w:sz w:val="24"/>
    </w:rPr>
  </w:style>
  <w:style w:type="character" w:styleId="Hyperlink">
    <w:name w:val="Hyperlink"/>
    <w:uiPriority w:val="99"/>
    <w:rsid w:val="004B463D"/>
    <w:rPr>
      <w:color w:val="0000FF"/>
      <w:u w:val="single"/>
    </w:rPr>
  </w:style>
  <w:style w:type="character" w:styleId="GevolgdeHyperlink">
    <w:name w:val="FollowedHyperlink"/>
    <w:rsid w:val="004B463D"/>
    <w:rPr>
      <w:color w:val="800080"/>
      <w:u w:val="single"/>
    </w:rPr>
  </w:style>
  <w:style w:type="paragraph" w:customStyle="1" w:styleId="Style2">
    <w:name w:val="Style2"/>
    <w:basedOn w:val="Standaard"/>
    <w:uiPriority w:val="99"/>
    <w:rsid w:val="00E87BA3"/>
    <w:pPr>
      <w:widowControl w:val="0"/>
      <w:autoSpaceDE w:val="0"/>
      <w:autoSpaceDN w:val="0"/>
      <w:adjustRightInd w:val="0"/>
      <w:jc w:val="both"/>
    </w:pPr>
    <w:rPr>
      <w:rFonts w:cs="Arial"/>
      <w:sz w:val="24"/>
      <w:szCs w:val="24"/>
      <w:lang w:eastAsia="nl-NL"/>
    </w:rPr>
  </w:style>
  <w:style w:type="paragraph" w:customStyle="1" w:styleId="Style4">
    <w:name w:val="Style4"/>
    <w:basedOn w:val="Standaard"/>
    <w:uiPriority w:val="99"/>
    <w:rsid w:val="00E87BA3"/>
    <w:pPr>
      <w:widowControl w:val="0"/>
      <w:autoSpaceDE w:val="0"/>
      <w:autoSpaceDN w:val="0"/>
      <w:adjustRightInd w:val="0"/>
    </w:pPr>
    <w:rPr>
      <w:rFonts w:cs="Arial"/>
      <w:sz w:val="24"/>
      <w:szCs w:val="24"/>
      <w:lang w:eastAsia="nl-NL"/>
    </w:rPr>
  </w:style>
  <w:style w:type="paragraph" w:customStyle="1" w:styleId="Style5">
    <w:name w:val="Style5"/>
    <w:basedOn w:val="Standaard"/>
    <w:uiPriority w:val="99"/>
    <w:rsid w:val="00E87BA3"/>
    <w:pPr>
      <w:widowControl w:val="0"/>
      <w:autoSpaceDE w:val="0"/>
      <w:autoSpaceDN w:val="0"/>
      <w:adjustRightInd w:val="0"/>
    </w:pPr>
    <w:rPr>
      <w:rFonts w:cs="Arial"/>
      <w:sz w:val="24"/>
      <w:szCs w:val="24"/>
      <w:lang w:eastAsia="nl-NL"/>
    </w:rPr>
  </w:style>
  <w:style w:type="paragraph" w:customStyle="1" w:styleId="Style9">
    <w:name w:val="Style9"/>
    <w:basedOn w:val="Standaard"/>
    <w:uiPriority w:val="99"/>
    <w:rsid w:val="00E87BA3"/>
    <w:pPr>
      <w:widowControl w:val="0"/>
      <w:autoSpaceDE w:val="0"/>
      <w:autoSpaceDN w:val="0"/>
      <w:adjustRightInd w:val="0"/>
    </w:pPr>
    <w:rPr>
      <w:rFonts w:cs="Arial"/>
      <w:sz w:val="24"/>
      <w:szCs w:val="24"/>
      <w:lang w:eastAsia="nl-NL"/>
    </w:rPr>
  </w:style>
  <w:style w:type="paragraph" w:customStyle="1" w:styleId="Style14">
    <w:name w:val="Style14"/>
    <w:basedOn w:val="Standaard"/>
    <w:uiPriority w:val="99"/>
    <w:rsid w:val="00E87BA3"/>
    <w:pPr>
      <w:widowControl w:val="0"/>
      <w:autoSpaceDE w:val="0"/>
      <w:autoSpaceDN w:val="0"/>
      <w:adjustRightInd w:val="0"/>
    </w:pPr>
    <w:rPr>
      <w:rFonts w:cs="Arial"/>
      <w:sz w:val="24"/>
      <w:szCs w:val="24"/>
      <w:lang w:eastAsia="nl-NL"/>
    </w:rPr>
  </w:style>
  <w:style w:type="paragraph" w:customStyle="1" w:styleId="Style18">
    <w:name w:val="Style18"/>
    <w:basedOn w:val="Standaard"/>
    <w:uiPriority w:val="99"/>
    <w:rsid w:val="00E87BA3"/>
    <w:pPr>
      <w:widowControl w:val="0"/>
      <w:autoSpaceDE w:val="0"/>
      <w:autoSpaceDN w:val="0"/>
      <w:adjustRightInd w:val="0"/>
    </w:pPr>
    <w:rPr>
      <w:rFonts w:cs="Arial"/>
      <w:sz w:val="24"/>
      <w:szCs w:val="24"/>
      <w:lang w:eastAsia="nl-NL"/>
    </w:rPr>
  </w:style>
  <w:style w:type="paragraph" w:customStyle="1" w:styleId="Style26">
    <w:name w:val="Style26"/>
    <w:basedOn w:val="Standaard"/>
    <w:uiPriority w:val="99"/>
    <w:rsid w:val="00E87BA3"/>
    <w:pPr>
      <w:widowControl w:val="0"/>
      <w:autoSpaceDE w:val="0"/>
      <w:autoSpaceDN w:val="0"/>
      <w:adjustRightInd w:val="0"/>
    </w:pPr>
    <w:rPr>
      <w:rFonts w:cs="Arial"/>
      <w:sz w:val="24"/>
      <w:szCs w:val="24"/>
      <w:lang w:eastAsia="nl-NL"/>
    </w:rPr>
  </w:style>
  <w:style w:type="paragraph" w:customStyle="1" w:styleId="Style34">
    <w:name w:val="Style34"/>
    <w:basedOn w:val="Standaard"/>
    <w:uiPriority w:val="99"/>
    <w:rsid w:val="00E87BA3"/>
    <w:pPr>
      <w:widowControl w:val="0"/>
      <w:autoSpaceDE w:val="0"/>
      <w:autoSpaceDN w:val="0"/>
      <w:adjustRightInd w:val="0"/>
    </w:pPr>
    <w:rPr>
      <w:rFonts w:cs="Arial"/>
      <w:sz w:val="24"/>
      <w:szCs w:val="24"/>
      <w:lang w:eastAsia="nl-NL"/>
    </w:rPr>
  </w:style>
  <w:style w:type="character" w:customStyle="1" w:styleId="FontStyle38">
    <w:name w:val="Font Style38"/>
    <w:uiPriority w:val="99"/>
    <w:rsid w:val="00E87BA3"/>
    <w:rPr>
      <w:rFonts w:ascii="Arial" w:hAnsi="Arial" w:cs="Arial"/>
      <w:color w:val="000000"/>
      <w:sz w:val="16"/>
      <w:szCs w:val="16"/>
    </w:rPr>
  </w:style>
  <w:style w:type="character" w:customStyle="1" w:styleId="FontStyle39">
    <w:name w:val="Font Style39"/>
    <w:uiPriority w:val="99"/>
    <w:rsid w:val="00E87BA3"/>
    <w:rPr>
      <w:rFonts w:ascii="Arial" w:hAnsi="Arial" w:cs="Arial"/>
      <w:b/>
      <w:bCs/>
      <w:color w:val="000000"/>
      <w:sz w:val="16"/>
      <w:szCs w:val="16"/>
    </w:rPr>
  </w:style>
  <w:style w:type="character" w:customStyle="1" w:styleId="FontStyle43">
    <w:name w:val="Font Style43"/>
    <w:uiPriority w:val="99"/>
    <w:rsid w:val="00E87BA3"/>
    <w:rPr>
      <w:rFonts w:ascii="Arial" w:hAnsi="Arial" w:cs="Arial"/>
      <w:i/>
      <w:iCs/>
      <w:color w:val="000000"/>
      <w:sz w:val="16"/>
      <w:szCs w:val="16"/>
    </w:rPr>
  </w:style>
  <w:style w:type="character" w:customStyle="1" w:styleId="FontStyle44">
    <w:name w:val="Font Style44"/>
    <w:uiPriority w:val="99"/>
    <w:rsid w:val="00E87BA3"/>
    <w:rPr>
      <w:rFonts w:ascii="Arial" w:hAnsi="Arial" w:cs="Arial"/>
      <w:b/>
      <w:bCs/>
      <w:color w:val="000000"/>
      <w:sz w:val="24"/>
      <w:szCs w:val="24"/>
    </w:rPr>
  </w:style>
  <w:style w:type="paragraph" w:styleId="Geenafstand">
    <w:name w:val="No Spacing"/>
    <w:aliases w:val="kop 4"/>
    <w:link w:val="GeenafstandChar"/>
    <w:uiPriority w:val="1"/>
    <w:qFormat/>
    <w:rsid w:val="00D2514C"/>
    <w:rPr>
      <w:rFonts w:ascii="Calibri" w:eastAsia="Calibri" w:hAnsi="Calibri"/>
      <w:b/>
      <w:i/>
      <w:sz w:val="22"/>
      <w:szCs w:val="22"/>
      <w:lang w:eastAsia="en-US"/>
    </w:rPr>
  </w:style>
  <w:style w:type="character" w:customStyle="1" w:styleId="KoptekstChar">
    <w:name w:val="Koptekst Char"/>
    <w:link w:val="Koptekst"/>
    <w:uiPriority w:val="99"/>
    <w:rsid w:val="00D87ABF"/>
    <w:rPr>
      <w:rFonts w:ascii="Arial" w:hAnsi="Arial"/>
      <w:sz w:val="22"/>
    </w:rPr>
  </w:style>
  <w:style w:type="paragraph" w:styleId="Lijstalinea">
    <w:name w:val="List Paragraph"/>
    <w:aliases w:val="Lijstalinea niv 1"/>
    <w:basedOn w:val="Standaard"/>
    <w:link w:val="LijstalineaChar"/>
    <w:uiPriority w:val="34"/>
    <w:qFormat/>
    <w:rsid w:val="006F3175"/>
    <w:pPr>
      <w:ind w:left="720"/>
      <w:contextualSpacing/>
    </w:pPr>
    <w:rPr>
      <w:rFonts w:ascii="Verdana" w:hAnsi="Verdana"/>
      <w:sz w:val="18"/>
      <w:szCs w:val="24"/>
      <w:lang w:eastAsia="nl-NL"/>
    </w:rPr>
  </w:style>
  <w:style w:type="table" w:styleId="Tabelraster">
    <w:name w:val="Table Grid"/>
    <w:basedOn w:val="Standaardtabel"/>
    <w:uiPriority w:val="39"/>
    <w:rsid w:val="00FE3EB4"/>
    <w:pPr>
      <w:spacing w:after="200"/>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uiPriority w:val="99"/>
    <w:rsid w:val="00FE3EB4"/>
    <w:rPr>
      <w:rFonts w:ascii="Arial" w:hAnsi="Arial"/>
      <w:sz w:val="22"/>
      <w:lang w:eastAsia="en-US"/>
    </w:rPr>
  </w:style>
  <w:style w:type="character" w:customStyle="1" w:styleId="GeenafstandChar">
    <w:name w:val="Geen afstand Char"/>
    <w:aliases w:val="kop 4 Char"/>
    <w:link w:val="Geenafstand"/>
    <w:uiPriority w:val="1"/>
    <w:rsid w:val="00D2514C"/>
    <w:rPr>
      <w:rFonts w:ascii="Calibri" w:eastAsia="Calibri" w:hAnsi="Calibri"/>
      <w:b/>
      <w:i/>
      <w:sz w:val="22"/>
      <w:szCs w:val="22"/>
      <w:lang w:eastAsia="en-US"/>
    </w:rPr>
  </w:style>
  <w:style w:type="paragraph" w:styleId="Tekstzonderopmaak">
    <w:name w:val="Plain Text"/>
    <w:basedOn w:val="Standaard"/>
    <w:link w:val="TekstzonderopmaakChar"/>
    <w:uiPriority w:val="99"/>
    <w:semiHidden/>
    <w:unhideWhenUsed/>
    <w:rsid w:val="00EE7D1B"/>
    <w:rPr>
      <w:rFonts w:ascii="Verdana" w:eastAsia="Calibri" w:hAnsi="Verdana"/>
      <w:sz w:val="18"/>
      <w:szCs w:val="18"/>
    </w:rPr>
  </w:style>
  <w:style w:type="character" w:customStyle="1" w:styleId="TekstzonderopmaakChar">
    <w:name w:val="Tekst zonder opmaak Char"/>
    <w:link w:val="Tekstzonderopmaak"/>
    <w:uiPriority w:val="99"/>
    <w:semiHidden/>
    <w:rsid w:val="00EE7D1B"/>
    <w:rPr>
      <w:rFonts w:ascii="Verdana" w:eastAsia="Calibri" w:hAnsi="Verdana"/>
      <w:sz w:val="18"/>
      <w:szCs w:val="18"/>
    </w:rPr>
  </w:style>
  <w:style w:type="character" w:customStyle="1" w:styleId="VoettekstChar">
    <w:name w:val="Voettekst Char"/>
    <w:link w:val="Voettekst"/>
    <w:uiPriority w:val="99"/>
    <w:rsid w:val="00185A26"/>
    <w:rPr>
      <w:rFonts w:ascii="Calibri" w:hAnsi="Calibri"/>
      <w:sz w:val="22"/>
      <w:lang w:eastAsia="en-US"/>
    </w:rPr>
  </w:style>
  <w:style w:type="paragraph" w:styleId="Voetnoottekst">
    <w:name w:val="footnote text"/>
    <w:basedOn w:val="Standaard"/>
    <w:link w:val="VoetnoottekstChar"/>
    <w:uiPriority w:val="99"/>
    <w:semiHidden/>
    <w:unhideWhenUsed/>
    <w:rsid w:val="00E43048"/>
    <w:rPr>
      <w:sz w:val="20"/>
    </w:rPr>
  </w:style>
  <w:style w:type="character" w:customStyle="1" w:styleId="VoetnoottekstChar">
    <w:name w:val="Voetnoottekst Char"/>
    <w:link w:val="Voetnoottekst"/>
    <w:uiPriority w:val="99"/>
    <w:semiHidden/>
    <w:rsid w:val="00E43048"/>
    <w:rPr>
      <w:rFonts w:ascii="Calibri" w:hAnsi="Calibri"/>
      <w:lang w:eastAsia="en-US"/>
    </w:rPr>
  </w:style>
  <w:style w:type="character" w:styleId="Voetnootmarkering">
    <w:name w:val="footnote reference"/>
    <w:uiPriority w:val="99"/>
    <w:semiHidden/>
    <w:unhideWhenUsed/>
    <w:rsid w:val="00E43048"/>
    <w:rPr>
      <w:vertAlign w:val="superscript"/>
    </w:rPr>
  </w:style>
  <w:style w:type="paragraph" w:customStyle="1" w:styleId="Default">
    <w:name w:val="Default"/>
    <w:basedOn w:val="Standaard"/>
    <w:rsid w:val="00617BAF"/>
    <w:pPr>
      <w:autoSpaceDE w:val="0"/>
      <w:autoSpaceDN w:val="0"/>
    </w:pPr>
    <w:rPr>
      <w:rFonts w:ascii="Verdana" w:eastAsia="Calibri" w:hAnsi="Verdana"/>
      <w:color w:val="000000"/>
      <w:sz w:val="24"/>
      <w:szCs w:val="24"/>
    </w:rPr>
  </w:style>
  <w:style w:type="character" w:customStyle="1" w:styleId="LijstalineaChar">
    <w:name w:val="Lijstalinea Char"/>
    <w:aliases w:val="Lijstalinea niv 1 Char"/>
    <w:link w:val="Lijstalinea"/>
    <w:uiPriority w:val="34"/>
    <w:rsid w:val="00F92CA1"/>
    <w:rPr>
      <w:rFonts w:ascii="Verdana" w:hAnsi="Verdana"/>
      <w:sz w:val="18"/>
      <w:szCs w:val="24"/>
    </w:rPr>
  </w:style>
  <w:style w:type="character" w:customStyle="1" w:styleId="Kop4Char">
    <w:name w:val="Kop 4 Char"/>
    <w:link w:val="Kop4"/>
    <w:uiPriority w:val="9"/>
    <w:semiHidden/>
    <w:rsid w:val="001F6AB4"/>
    <w:rPr>
      <w:rFonts w:ascii="Cambria" w:eastAsia="Times New Roman" w:hAnsi="Cambria" w:cs="Times New Roman"/>
      <w:i/>
      <w:iCs/>
      <w:color w:val="365F91"/>
      <w:sz w:val="22"/>
      <w:lang w:eastAsia="en-US"/>
    </w:rPr>
  </w:style>
  <w:style w:type="character" w:customStyle="1" w:styleId="Kop5Char">
    <w:name w:val="Kop 5 Char"/>
    <w:link w:val="Kop5"/>
    <w:uiPriority w:val="9"/>
    <w:semiHidden/>
    <w:rsid w:val="001F6AB4"/>
    <w:rPr>
      <w:rFonts w:ascii="Cambria" w:eastAsia="Times New Roman" w:hAnsi="Cambria" w:cs="Times New Roman"/>
      <w:color w:val="365F91"/>
      <w:sz w:val="22"/>
      <w:lang w:eastAsia="en-US"/>
    </w:rPr>
  </w:style>
  <w:style w:type="character" w:customStyle="1" w:styleId="Kop6Char">
    <w:name w:val="Kop 6 Char"/>
    <w:link w:val="Kop6"/>
    <w:uiPriority w:val="9"/>
    <w:semiHidden/>
    <w:rsid w:val="001F6AB4"/>
    <w:rPr>
      <w:rFonts w:ascii="Cambria" w:eastAsia="Times New Roman" w:hAnsi="Cambria" w:cs="Times New Roman"/>
      <w:color w:val="243F60"/>
      <w:sz w:val="22"/>
      <w:lang w:eastAsia="en-US"/>
    </w:rPr>
  </w:style>
  <w:style w:type="character" w:customStyle="1" w:styleId="Kop7Char">
    <w:name w:val="Kop 7 Char"/>
    <w:link w:val="Kop7"/>
    <w:uiPriority w:val="9"/>
    <w:semiHidden/>
    <w:rsid w:val="001F6AB4"/>
    <w:rPr>
      <w:rFonts w:ascii="Cambria" w:eastAsia="Times New Roman" w:hAnsi="Cambria" w:cs="Times New Roman"/>
      <w:i/>
      <w:iCs/>
      <w:color w:val="243F60"/>
      <w:sz w:val="22"/>
      <w:lang w:eastAsia="en-US"/>
    </w:rPr>
  </w:style>
  <w:style w:type="character" w:customStyle="1" w:styleId="Kop8Char">
    <w:name w:val="Kop 8 Char"/>
    <w:link w:val="Kop8"/>
    <w:uiPriority w:val="9"/>
    <w:semiHidden/>
    <w:rsid w:val="001F6AB4"/>
    <w:rPr>
      <w:rFonts w:ascii="Cambria" w:eastAsia="Times New Roman" w:hAnsi="Cambria" w:cs="Times New Roman"/>
      <w:color w:val="272727"/>
      <w:sz w:val="21"/>
      <w:szCs w:val="21"/>
      <w:lang w:eastAsia="en-US"/>
    </w:rPr>
  </w:style>
  <w:style w:type="character" w:customStyle="1" w:styleId="Kop9Char">
    <w:name w:val="Kop 9 Char"/>
    <w:link w:val="Kop9"/>
    <w:uiPriority w:val="9"/>
    <w:semiHidden/>
    <w:rsid w:val="001F6AB4"/>
    <w:rPr>
      <w:rFonts w:ascii="Cambria" w:eastAsia="Times New Roman" w:hAnsi="Cambria" w:cs="Times New Roman"/>
      <w:i/>
      <w:iCs/>
      <w:color w:val="272727"/>
      <w:sz w:val="21"/>
      <w:szCs w:val="21"/>
      <w:lang w:eastAsia="en-US"/>
    </w:rPr>
  </w:style>
  <w:style w:type="paragraph" w:styleId="Kopvaninhoudsopgave">
    <w:name w:val="TOC Heading"/>
    <w:basedOn w:val="Kop1"/>
    <w:next w:val="Standaard"/>
    <w:uiPriority w:val="39"/>
    <w:unhideWhenUsed/>
    <w:qFormat/>
    <w:rsid w:val="00C70CEA"/>
    <w:pPr>
      <w:keepNext/>
      <w:keepLines/>
      <w:numPr>
        <w:numId w:val="0"/>
      </w:numPr>
      <w:spacing w:before="240" w:line="259" w:lineRule="auto"/>
      <w:outlineLvl w:val="9"/>
    </w:pPr>
    <w:rPr>
      <w:rFonts w:ascii="Cambria" w:hAnsi="Cambria"/>
      <w:b w:val="0"/>
      <w:color w:val="365F91"/>
      <w:sz w:val="32"/>
      <w:szCs w:val="32"/>
      <w:lang w:eastAsia="nl-NL"/>
    </w:rPr>
  </w:style>
  <w:style w:type="character" w:styleId="Onopgelostemelding">
    <w:name w:val="Unresolved Mention"/>
    <w:uiPriority w:val="99"/>
    <w:semiHidden/>
    <w:unhideWhenUsed/>
    <w:rsid w:val="008B2B2C"/>
    <w:rPr>
      <w:color w:val="605E5C"/>
      <w:shd w:val="clear" w:color="auto" w:fill="E1DFDD"/>
    </w:rPr>
  </w:style>
  <w:style w:type="paragraph" w:styleId="Titel">
    <w:name w:val="Title"/>
    <w:basedOn w:val="Standaard"/>
    <w:link w:val="TitelChar"/>
    <w:uiPriority w:val="1"/>
    <w:rsid w:val="001E493A"/>
    <w:pPr>
      <w:framePr w:hSpace="180" w:wrap="around" w:vAnchor="page" w:hAnchor="margin" w:y="974"/>
      <w:tabs>
        <w:tab w:val="left" w:pos="1418"/>
        <w:tab w:val="right" w:leader="dot" w:pos="9062"/>
      </w:tabs>
      <w:contextualSpacing/>
    </w:pPr>
    <w:rPr>
      <w:rFonts w:ascii="Cambria" w:hAnsi="Cambria"/>
      <w:noProof/>
      <w:kern w:val="28"/>
      <w:sz w:val="80"/>
      <w:szCs w:val="80"/>
    </w:rPr>
  </w:style>
  <w:style w:type="character" w:customStyle="1" w:styleId="TitelChar">
    <w:name w:val="Titel Char"/>
    <w:link w:val="Titel"/>
    <w:uiPriority w:val="1"/>
    <w:rsid w:val="001E493A"/>
    <w:rPr>
      <w:rFonts w:ascii="Cambria" w:eastAsia="Times New Roman" w:hAnsi="Cambria" w:cs="Times New Roman"/>
      <w:noProof/>
      <w:kern w:val="28"/>
      <w:sz w:val="80"/>
      <w:szCs w:val="80"/>
      <w:lang w:eastAsia="en-US"/>
    </w:rPr>
  </w:style>
  <w:style w:type="paragraph" w:customStyle="1" w:styleId="Inhoudsopgave">
    <w:name w:val="Inhoudsopgave"/>
    <w:basedOn w:val="Standaard"/>
    <w:autoRedefine/>
    <w:qFormat/>
    <w:rsid w:val="002E225D"/>
    <w:pPr>
      <w:tabs>
        <w:tab w:val="left" w:pos="1418"/>
        <w:tab w:val="right" w:leader="dot" w:pos="9062"/>
      </w:tabs>
      <w:spacing w:before="120" w:after="120" w:line="360" w:lineRule="auto"/>
    </w:pPr>
    <w:rPr>
      <w:noProof/>
      <w:color w:val="000000"/>
    </w:rPr>
  </w:style>
  <w:style w:type="paragraph" w:styleId="Inhopg3">
    <w:name w:val="toc 3"/>
    <w:basedOn w:val="Standaard"/>
    <w:next w:val="Standaard"/>
    <w:autoRedefine/>
    <w:uiPriority w:val="39"/>
    <w:unhideWhenUsed/>
    <w:rsid w:val="00040AB3"/>
    <w:pPr>
      <w:ind w:left="440"/>
    </w:pPr>
    <w:rPr>
      <w:color w:val="4DBAB3"/>
      <w:sz w:val="28"/>
    </w:rPr>
  </w:style>
  <w:style w:type="paragraph" w:styleId="Inhopg4">
    <w:name w:val="toc 4"/>
    <w:basedOn w:val="Standaard"/>
    <w:next w:val="Standaard"/>
    <w:autoRedefine/>
    <w:uiPriority w:val="39"/>
    <w:semiHidden/>
    <w:unhideWhenUsed/>
    <w:rsid w:val="00040AB3"/>
    <w:pPr>
      <w:ind w:left="660"/>
    </w:pPr>
    <w:rPr>
      <w:color w:val="4DBAB3"/>
      <w:sz w:val="28"/>
    </w:rPr>
  </w:style>
  <w:style w:type="character" w:styleId="Tekstvantijdelijkeaanduiding">
    <w:name w:val="Placeholder Text"/>
    <w:basedOn w:val="Standaardalinea-lettertype"/>
    <w:uiPriority w:val="99"/>
    <w:semiHidden/>
    <w:rsid w:val="000F50B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6398">
      <w:bodyDiv w:val="1"/>
      <w:marLeft w:val="0"/>
      <w:marRight w:val="0"/>
      <w:marTop w:val="0"/>
      <w:marBottom w:val="0"/>
      <w:divBdr>
        <w:top w:val="none" w:sz="0" w:space="0" w:color="auto"/>
        <w:left w:val="none" w:sz="0" w:space="0" w:color="auto"/>
        <w:bottom w:val="none" w:sz="0" w:space="0" w:color="auto"/>
        <w:right w:val="none" w:sz="0" w:space="0" w:color="auto"/>
      </w:divBdr>
    </w:div>
    <w:div w:id="95561784">
      <w:bodyDiv w:val="1"/>
      <w:marLeft w:val="0"/>
      <w:marRight w:val="0"/>
      <w:marTop w:val="0"/>
      <w:marBottom w:val="0"/>
      <w:divBdr>
        <w:top w:val="none" w:sz="0" w:space="0" w:color="auto"/>
        <w:left w:val="none" w:sz="0" w:space="0" w:color="auto"/>
        <w:bottom w:val="none" w:sz="0" w:space="0" w:color="auto"/>
        <w:right w:val="none" w:sz="0" w:space="0" w:color="auto"/>
      </w:divBdr>
    </w:div>
    <w:div w:id="220019024">
      <w:bodyDiv w:val="1"/>
      <w:marLeft w:val="0"/>
      <w:marRight w:val="0"/>
      <w:marTop w:val="0"/>
      <w:marBottom w:val="0"/>
      <w:divBdr>
        <w:top w:val="none" w:sz="0" w:space="0" w:color="auto"/>
        <w:left w:val="none" w:sz="0" w:space="0" w:color="auto"/>
        <w:bottom w:val="none" w:sz="0" w:space="0" w:color="auto"/>
        <w:right w:val="none" w:sz="0" w:space="0" w:color="auto"/>
      </w:divBdr>
    </w:div>
    <w:div w:id="416632002">
      <w:bodyDiv w:val="1"/>
      <w:marLeft w:val="60"/>
      <w:marRight w:val="60"/>
      <w:marTop w:val="60"/>
      <w:marBottom w:val="15"/>
      <w:divBdr>
        <w:top w:val="none" w:sz="0" w:space="0" w:color="auto"/>
        <w:left w:val="none" w:sz="0" w:space="0" w:color="auto"/>
        <w:bottom w:val="none" w:sz="0" w:space="0" w:color="auto"/>
        <w:right w:val="none" w:sz="0" w:space="0" w:color="auto"/>
      </w:divBdr>
      <w:divsChild>
        <w:div w:id="1632325415">
          <w:marLeft w:val="0"/>
          <w:marRight w:val="0"/>
          <w:marTop w:val="0"/>
          <w:marBottom w:val="0"/>
          <w:divBdr>
            <w:top w:val="none" w:sz="0" w:space="0" w:color="auto"/>
            <w:left w:val="none" w:sz="0" w:space="0" w:color="auto"/>
            <w:bottom w:val="none" w:sz="0" w:space="0" w:color="auto"/>
            <w:right w:val="none" w:sz="0" w:space="0" w:color="auto"/>
          </w:divBdr>
        </w:div>
      </w:divsChild>
    </w:div>
    <w:div w:id="905065234">
      <w:bodyDiv w:val="1"/>
      <w:marLeft w:val="0"/>
      <w:marRight w:val="0"/>
      <w:marTop w:val="0"/>
      <w:marBottom w:val="0"/>
      <w:divBdr>
        <w:top w:val="none" w:sz="0" w:space="0" w:color="auto"/>
        <w:left w:val="none" w:sz="0" w:space="0" w:color="auto"/>
        <w:bottom w:val="none" w:sz="0" w:space="0" w:color="auto"/>
        <w:right w:val="none" w:sz="0" w:space="0" w:color="auto"/>
      </w:divBdr>
    </w:div>
    <w:div w:id="1453866190">
      <w:bodyDiv w:val="1"/>
      <w:marLeft w:val="0"/>
      <w:marRight w:val="0"/>
      <w:marTop w:val="0"/>
      <w:marBottom w:val="0"/>
      <w:divBdr>
        <w:top w:val="none" w:sz="0" w:space="0" w:color="auto"/>
        <w:left w:val="none" w:sz="0" w:space="0" w:color="auto"/>
        <w:bottom w:val="none" w:sz="0" w:space="0" w:color="auto"/>
        <w:right w:val="none" w:sz="0" w:space="0" w:color="auto"/>
      </w:divBdr>
    </w:div>
    <w:div w:id="1587885163">
      <w:bodyDiv w:val="1"/>
      <w:marLeft w:val="0"/>
      <w:marRight w:val="0"/>
      <w:marTop w:val="0"/>
      <w:marBottom w:val="0"/>
      <w:divBdr>
        <w:top w:val="none" w:sz="0" w:space="0" w:color="auto"/>
        <w:left w:val="none" w:sz="0" w:space="0" w:color="auto"/>
        <w:bottom w:val="none" w:sz="0" w:space="0" w:color="auto"/>
        <w:right w:val="none" w:sz="0" w:space="0" w:color="auto"/>
      </w:divBdr>
    </w:div>
    <w:div w:id="1720010752">
      <w:bodyDiv w:val="1"/>
      <w:marLeft w:val="60"/>
      <w:marRight w:val="60"/>
      <w:marTop w:val="60"/>
      <w:marBottom w:val="15"/>
      <w:divBdr>
        <w:top w:val="none" w:sz="0" w:space="0" w:color="auto"/>
        <w:left w:val="none" w:sz="0" w:space="0" w:color="auto"/>
        <w:bottom w:val="none" w:sz="0" w:space="0" w:color="auto"/>
        <w:right w:val="none" w:sz="0" w:space="0" w:color="auto"/>
      </w:divBdr>
      <w:divsChild>
        <w:div w:id="10955665">
          <w:marLeft w:val="0"/>
          <w:marRight w:val="0"/>
          <w:marTop w:val="0"/>
          <w:marBottom w:val="0"/>
          <w:divBdr>
            <w:top w:val="none" w:sz="0" w:space="0" w:color="auto"/>
            <w:left w:val="none" w:sz="0" w:space="0" w:color="auto"/>
            <w:bottom w:val="none" w:sz="0" w:space="0" w:color="auto"/>
            <w:right w:val="none" w:sz="0" w:space="0" w:color="auto"/>
          </w:divBdr>
        </w:div>
      </w:divsChild>
    </w:div>
    <w:div w:id="2014381147">
      <w:bodyDiv w:val="1"/>
      <w:marLeft w:val="0"/>
      <w:marRight w:val="0"/>
      <w:marTop w:val="0"/>
      <w:marBottom w:val="0"/>
      <w:divBdr>
        <w:top w:val="none" w:sz="0" w:space="0" w:color="auto"/>
        <w:left w:val="none" w:sz="0" w:space="0" w:color="auto"/>
        <w:bottom w:val="none" w:sz="0" w:space="0" w:color="auto"/>
        <w:right w:val="none" w:sz="0" w:space="0" w:color="auto"/>
      </w:divBdr>
    </w:div>
    <w:div w:id="2027704490">
      <w:bodyDiv w:val="1"/>
      <w:marLeft w:val="0"/>
      <w:marRight w:val="0"/>
      <w:marTop w:val="0"/>
      <w:marBottom w:val="0"/>
      <w:divBdr>
        <w:top w:val="none" w:sz="0" w:space="0" w:color="auto"/>
        <w:left w:val="none" w:sz="0" w:space="0" w:color="auto"/>
        <w:bottom w:val="none" w:sz="0" w:space="0" w:color="auto"/>
        <w:right w:val="none" w:sz="0" w:space="0" w:color="auto"/>
      </w:divBdr>
    </w:div>
    <w:div w:id="2043086912">
      <w:bodyDiv w:val="1"/>
      <w:marLeft w:val="0"/>
      <w:marRight w:val="0"/>
      <w:marTop w:val="0"/>
      <w:marBottom w:val="0"/>
      <w:divBdr>
        <w:top w:val="none" w:sz="0" w:space="0" w:color="auto"/>
        <w:left w:val="none" w:sz="0" w:space="0" w:color="auto"/>
        <w:bottom w:val="none" w:sz="0" w:space="0" w:color="auto"/>
        <w:right w:val="none" w:sz="0" w:space="0" w:color="auto"/>
      </w:divBdr>
    </w:div>
    <w:div w:id="209416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inkoopsdc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vng.nl/artikelen/vng-model-algemene-inkoopvoorwaard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28.png"/><Relationship Id="rId3" Type="http://schemas.openxmlformats.org/officeDocument/2006/relationships/image" Target="media/image23.png"/><Relationship Id="rId7" Type="http://schemas.openxmlformats.org/officeDocument/2006/relationships/image" Target="media/image27.jpeg"/><Relationship Id="rId2" Type="http://schemas.openxmlformats.org/officeDocument/2006/relationships/image" Target="media/image22.jpeg"/><Relationship Id="rId1" Type="http://schemas.openxmlformats.org/officeDocument/2006/relationships/image" Target="media/image21.png"/><Relationship Id="rId6" Type="http://schemas.openxmlformats.org/officeDocument/2006/relationships/image" Target="media/image26.jpeg"/><Relationship Id="rId11" Type="http://schemas.openxmlformats.org/officeDocument/2006/relationships/image" Target="media/image31.png"/><Relationship Id="rId5" Type="http://schemas.openxmlformats.org/officeDocument/2006/relationships/image" Target="media/image25.jpeg"/><Relationship Id="rId10" Type="http://schemas.openxmlformats.org/officeDocument/2006/relationships/image" Target="media/image30.png"/><Relationship Id="rId4" Type="http://schemas.openxmlformats.org/officeDocument/2006/relationships/image" Target="media/image24.jpeg"/><Relationship Id="rId9" Type="http://schemas.openxmlformats.org/officeDocument/2006/relationships/image" Target="media/image29.jpeg"/></Relationships>
</file>

<file path=word/_rels/header1.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1.png"/><Relationship Id="rId7" Type="http://schemas.openxmlformats.org/officeDocument/2006/relationships/image" Target="media/image15.png"/><Relationship Id="rId12" Type="http://schemas.openxmlformats.org/officeDocument/2006/relationships/image" Target="media/image20.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4.png"/><Relationship Id="rId11" Type="http://schemas.openxmlformats.org/officeDocument/2006/relationships/image" Target="media/image19.png"/><Relationship Id="rId5" Type="http://schemas.openxmlformats.org/officeDocument/2006/relationships/image" Target="media/image13.png"/><Relationship Id="rId10" Type="http://schemas.openxmlformats.org/officeDocument/2006/relationships/image" Target="media/image18.png"/><Relationship Id="rId4" Type="http://schemas.openxmlformats.org/officeDocument/2006/relationships/image" Target="media/image12.png"/><Relationship Id="rId9"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G:\INKOOP\Communicatie\Inkoop%202020\1%20Sjablonen\Algemene%20documenten_bijlagen\Sjabloon%20Bijlagen_Akkoordverklaring.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15A1EBD-33EB-4BE2-A4CF-4678E34D5B7F}"/>
      </w:docPartPr>
      <w:docPartBody>
        <w:p w:rsidR="00411D05" w:rsidRDefault="00B42F29">
          <w:r w:rsidRPr="005369BF">
            <w:rPr>
              <w:rStyle w:val="Tekstvantijdelijkeaanduiding"/>
            </w:rPr>
            <w:t>Klik of tik om tekst in te voeren.</w:t>
          </w:r>
        </w:p>
      </w:docPartBody>
    </w:docPart>
    <w:docPart>
      <w:docPartPr>
        <w:name w:val="6F352C43500F4295B654C4B16A0A4C0D"/>
        <w:category>
          <w:name w:val="Algemeen"/>
          <w:gallery w:val="placeholder"/>
        </w:category>
        <w:types>
          <w:type w:val="bbPlcHdr"/>
        </w:types>
        <w:behaviors>
          <w:behavior w:val="content"/>
        </w:behaviors>
        <w:guid w:val="{930BAA73-EC0D-4E3E-8000-D12FC07261B3}"/>
      </w:docPartPr>
      <w:docPartBody>
        <w:p w:rsidR="006F3A6C" w:rsidRDefault="0058495A" w:rsidP="0058495A">
          <w:pPr>
            <w:pStyle w:val="6F352C43500F4295B654C4B16A0A4C0D"/>
          </w:pPr>
          <w:r w:rsidRPr="007F22EA">
            <w:rPr>
              <w:rStyle w:val="Tekstvantijdelijkeaanduiding"/>
            </w:rPr>
            <w:t>Klik of tik om tekst in te voeren.</w:t>
          </w:r>
        </w:p>
      </w:docPartBody>
    </w:docPart>
    <w:docPart>
      <w:docPartPr>
        <w:name w:val="B40144E1887D440D8DBFC8E65A2CCF44"/>
        <w:category>
          <w:name w:val="Algemeen"/>
          <w:gallery w:val="placeholder"/>
        </w:category>
        <w:types>
          <w:type w:val="bbPlcHdr"/>
        </w:types>
        <w:behaviors>
          <w:behavior w:val="content"/>
        </w:behaviors>
        <w:guid w:val="{AA877D9D-B9C9-43B9-A9E8-703408DEB98A}"/>
      </w:docPartPr>
      <w:docPartBody>
        <w:p w:rsidR="006F3A6C" w:rsidRDefault="0058495A" w:rsidP="0058495A">
          <w:pPr>
            <w:pStyle w:val="B40144E1887D440D8DBFC8E65A2CCF44"/>
          </w:pPr>
          <w:r w:rsidRPr="005369BF">
            <w:rPr>
              <w:rStyle w:val="Tekstvantijdelijkeaanduiding"/>
            </w:rPr>
            <w:t>Klik of tik om tekst in te voeren.</w:t>
          </w:r>
        </w:p>
      </w:docPartBody>
    </w:docPart>
    <w:docPart>
      <w:docPartPr>
        <w:name w:val="8681CC119B3946C99DC0F3F8A6701557"/>
        <w:category>
          <w:name w:val="Algemeen"/>
          <w:gallery w:val="placeholder"/>
        </w:category>
        <w:types>
          <w:type w:val="bbPlcHdr"/>
        </w:types>
        <w:behaviors>
          <w:behavior w:val="content"/>
        </w:behaviors>
        <w:guid w:val="{109FBD3A-763A-4C2E-A4AE-2BD5EEE2FF9D}"/>
      </w:docPartPr>
      <w:docPartBody>
        <w:p w:rsidR="006F3A6C" w:rsidRDefault="0058495A" w:rsidP="0058495A">
          <w:pPr>
            <w:pStyle w:val="8681CC119B3946C99DC0F3F8A6701557"/>
          </w:pPr>
          <w:r w:rsidRPr="007F22EA">
            <w:rPr>
              <w:rStyle w:val="Tekstvantijdelijkeaanduiding"/>
            </w:rPr>
            <w:t>Klik of tik om tekst in te voeren.</w:t>
          </w:r>
        </w:p>
      </w:docPartBody>
    </w:docPart>
    <w:docPart>
      <w:docPartPr>
        <w:name w:val="CD50DEFAF2A94BAF87BF33358B668829"/>
        <w:category>
          <w:name w:val="Algemeen"/>
          <w:gallery w:val="placeholder"/>
        </w:category>
        <w:types>
          <w:type w:val="bbPlcHdr"/>
        </w:types>
        <w:behaviors>
          <w:behavior w:val="content"/>
        </w:behaviors>
        <w:guid w:val="{BB6B5089-3B2D-4F44-9C8B-18E402115970}"/>
      </w:docPartPr>
      <w:docPartBody>
        <w:p w:rsidR="006F3A6C" w:rsidRDefault="0058495A" w:rsidP="0058495A">
          <w:pPr>
            <w:pStyle w:val="CD50DEFAF2A94BAF87BF33358B668829"/>
          </w:pPr>
          <w:r w:rsidRPr="005369BF">
            <w:rPr>
              <w:rStyle w:val="Tekstvantijdelijkeaanduiding"/>
            </w:rPr>
            <w:t>Klik of tik om tekst in te voeren.</w:t>
          </w:r>
        </w:p>
      </w:docPartBody>
    </w:docPart>
    <w:docPart>
      <w:docPartPr>
        <w:name w:val="41824776A5CC4AE68278648386521973"/>
        <w:category>
          <w:name w:val="Algemeen"/>
          <w:gallery w:val="placeholder"/>
        </w:category>
        <w:types>
          <w:type w:val="bbPlcHdr"/>
        </w:types>
        <w:behaviors>
          <w:behavior w:val="content"/>
        </w:behaviors>
        <w:guid w:val="{092F3884-9800-40D3-A457-A99EC74874B4}"/>
      </w:docPartPr>
      <w:docPartBody>
        <w:p w:rsidR="006F3A6C" w:rsidRDefault="0058495A" w:rsidP="0058495A">
          <w:pPr>
            <w:pStyle w:val="41824776A5CC4AE68278648386521973"/>
          </w:pPr>
          <w:r w:rsidRPr="007F22EA">
            <w:rPr>
              <w:rStyle w:val="Tekstvantijdelijkeaanduiding"/>
            </w:rPr>
            <w:t>Klik of tik om tekst in te voeren.</w:t>
          </w:r>
        </w:p>
      </w:docPartBody>
    </w:docPart>
    <w:docPart>
      <w:docPartPr>
        <w:name w:val="5C9F7EFEC39F4F61A9B8C07AB1536F02"/>
        <w:category>
          <w:name w:val="Algemeen"/>
          <w:gallery w:val="placeholder"/>
        </w:category>
        <w:types>
          <w:type w:val="bbPlcHdr"/>
        </w:types>
        <w:behaviors>
          <w:behavior w:val="content"/>
        </w:behaviors>
        <w:guid w:val="{E030A6B9-136C-4F20-A00B-39EF2B309D19}"/>
      </w:docPartPr>
      <w:docPartBody>
        <w:p w:rsidR="006F3A6C" w:rsidRDefault="0058495A" w:rsidP="0058495A">
          <w:pPr>
            <w:pStyle w:val="5C9F7EFEC39F4F61A9B8C07AB1536F02"/>
          </w:pPr>
          <w:r w:rsidRPr="005369BF">
            <w:rPr>
              <w:rStyle w:val="Tekstvantijdelijkeaanduiding"/>
            </w:rPr>
            <w:t>Klik of tik om tekst in te voeren.</w:t>
          </w:r>
        </w:p>
      </w:docPartBody>
    </w:docPart>
    <w:docPart>
      <w:docPartPr>
        <w:name w:val="01C616769D4C4BFAB8E1DFAC2F9C7AAA"/>
        <w:category>
          <w:name w:val="Algemeen"/>
          <w:gallery w:val="placeholder"/>
        </w:category>
        <w:types>
          <w:type w:val="bbPlcHdr"/>
        </w:types>
        <w:behaviors>
          <w:behavior w:val="content"/>
        </w:behaviors>
        <w:guid w:val="{0904C580-974B-45FF-B69C-2CFC98D69CE8}"/>
      </w:docPartPr>
      <w:docPartBody>
        <w:p w:rsidR="006F3A6C" w:rsidRDefault="0058495A" w:rsidP="0058495A">
          <w:pPr>
            <w:pStyle w:val="01C616769D4C4BFAB8E1DFAC2F9C7AAA"/>
          </w:pPr>
          <w:r w:rsidRPr="007F22EA">
            <w:rPr>
              <w:rStyle w:val="Tekstvantijdelijkeaanduiding"/>
            </w:rPr>
            <w:t>Klik of tik om tekst in te voeren.</w:t>
          </w:r>
        </w:p>
      </w:docPartBody>
    </w:docPart>
    <w:docPart>
      <w:docPartPr>
        <w:name w:val="E0F374838B634EA391F343E93EA975EB"/>
        <w:category>
          <w:name w:val="Algemeen"/>
          <w:gallery w:val="placeholder"/>
        </w:category>
        <w:types>
          <w:type w:val="bbPlcHdr"/>
        </w:types>
        <w:behaviors>
          <w:behavior w:val="content"/>
        </w:behaviors>
        <w:guid w:val="{9F0F9075-394B-4F04-9820-360D1C91363E}"/>
      </w:docPartPr>
      <w:docPartBody>
        <w:p w:rsidR="006F3A6C" w:rsidRDefault="0058495A" w:rsidP="0058495A">
          <w:pPr>
            <w:pStyle w:val="E0F374838B634EA391F343E93EA975EB"/>
          </w:pPr>
          <w:r w:rsidRPr="005369BF">
            <w:rPr>
              <w:rStyle w:val="Tekstvantijdelijkeaanduiding"/>
            </w:rPr>
            <w:t>Klik of tik om tekst in te voeren.</w:t>
          </w:r>
        </w:p>
      </w:docPartBody>
    </w:docPart>
    <w:docPart>
      <w:docPartPr>
        <w:name w:val="6CB3B2CE5FD74E01A9D9E0850B6DFD0E"/>
        <w:category>
          <w:name w:val="Algemeen"/>
          <w:gallery w:val="placeholder"/>
        </w:category>
        <w:types>
          <w:type w:val="bbPlcHdr"/>
        </w:types>
        <w:behaviors>
          <w:behavior w:val="content"/>
        </w:behaviors>
        <w:guid w:val="{ABF919C8-91D9-434B-8F81-715776E353C5}"/>
      </w:docPartPr>
      <w:docPartBody>
        <w:p w:rsidR="006F3A6C" w:rsidRDefault="0058495A" w:rsidP="0058495A">
          <w:pPr>
            <w:pStyle w:val="6CB3B2CE5FD74E01A9D9E0850B6DFD0E"/>
          </w:pPr>
          <w:r w:rsidRPr="007F22EA">
            <w:rPr>
              <w:rStyle w:val="Tekstvantijdelijkeaanduiding"/>
            </w:rPr>
            <w:t>Klik of tik om tekst in te voeren.</w:t>
          </w:r>
        </w:p>
      </w:docPartBody>
    </w:docPart>
    <w:docPart>
      <w:docPartPr>
        <w:name w:val="157AE57DF9444BE2B23C864354FBDE02"/>
        <w:category>
          <w:name w:val="Algemeen"/>
          <w:gallery w:val="placeholder"/>
        </w:category>
        <w:types>
          <w:type w:val="bbPlcHdr"/>
        </w:types>
        <w:behaviors>
          <w:behavior w:val="content"/>
        </w:behaviors>
        <w:guid w:val="{E98BB223-ECC4-4D8C-B93D-7B560920576D}"/>
      </w:docPartPr>
      <w:docPartBody>
        <w:p w:rsidR="006F3A6C" w:rsidRDefault="0058495A" w:rsidP="0058495A">
          <w:pPr>
            <w:pStyle w:val="157AE57DF9444BE2B23C864354FBDE02"/>
          </w:pPr>
          <w:r w:rsidRPr="007F22EA">
            <w:rPr>
              <w:rStyle w:val="Tekstvantijdelijkeaanduiding"/>
            </w:rPr>
            <w:t>Klik of tik om tekst in te voeren.</w:t>
          </w:r>
        </w:p>
      </w:docPartBody>
    </w:docPart>
    <w:docPart>
      <w:docPartPr>
        <w:name w:val="7A33C75163064B86B6614BB07B79D628"/>
        <w:category>
          <w:name w:val="Algemeen"/>
          <w:gallery w:val="placeholder"/>
        </w:category>
        <w:types>
          <w:type w:val="bbPlcHdr"/>
        </w:types>
        <w:behaviors>
          <w:behavior w:val="content"/>
        </w:behaviors>
        <w:guid w:val="{529B0242-6ECE-4EB2-B515-441DBDEF2A54}"/>
      </w:docPartPr>
      <w:docPartBody>
        <w:p w:rsidR="006F3A6C" w:rsidRDefault="0058495A" w:rsidP="0058495A">
          <w:pPr>
            <w:pStyle w:val="7A33C75163064B86B6614BB07B79D628"/>
          </w:pPr>
          <w:r w:rsidRPr="007F22EA">
            <w:rPr>
              <w:rStyle w:val="Tekstvantijdelijkeaanduiding"/>
            </w:rPr>
            <w:t>Klik of tik om tekst in te voeren.</w:t>
          </w:r>
        </w:p>
      </w:docPartBody>
    </w:docPart>
    <w:docPart>
      <w:docPartPr>
        <w:name w:val="FF83456A63344AB5B5111A69B389A04C"/>
        <w:category>
          <w:name w:val="Algemeen"/>
          <w:gallery w:val="placeholder"/>
        </w:category>
        <w:types>
          <w:type w:val="bbPlcHdr"/>
        </w:types>
        <w:behaviors>
          <w:behavior w:val="content"/>
        </w:behaviors>
        <w:guid w:val="{1187C906-CB75-4EC0-AF6C-E3E751F73EE8}"/>
      </w:docPartPr>
      <w:docPartBody>
        <w:p w:rsidR="006F3A6C" w:rsidRDefault="0058495A" w:rsidP="0058495A">
          <w:pPr>
            <w:pStyle w:val="FF83456A63344AB5B5111A69B389A04C"/>
          </w:pPr>
          <w:r w:rsidRPr="007F22EA">
            <w:rPr>
              <w:rStyle w:val="Tekstvantijdelijkeaanduiding"/>
            </w:rPr>
            <w:t>Klik of tik om tekst in te voeren.</w:t>
          </w:r>
        </w:p>
      </w:docPartBody>
    </w:docPart>
    <w:docPart>
      <w:docPartPr>
        <w:name w:val="B41258A0BE2F4D91B42B0FCF8B41D647"/>
        <w:category>
          <w:name w:val="Algemeen"/>
          <w:gallery w:val="placeholder"/>
        </w:category>
        <w:types>
          <w:type w:val="bbPlcHdr"/>
        </w:types>
        <w:behaviors>
          <w:behavior w:val="content"/>
        </w:behaviors>
        <w:guid w:val="{6896CC4A-2FAE-466D-9F8F-79DF203A51B0}"/>
      </w:docPartPr>
      <w:docPartBody>
        <w:p w:rsidR="006F3A6C" w:rsidRDefault="0058495A" w:rsidP="0058495A">
          <w:pPr>
            <w:pStyle w:val="B41258A0BE2F4D91B42B0FCF8B41D647"/>
          </w:pPr>
          <w:r w:rsidRPr="007F22E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29"/>
    <w:rsid w:val="00082AF9"/>
    <w:rsid w:val="000E2887"/>
    <w:rsid w:val="00411D05"/>
    <w:rsid w:val="0058495A"/>
    <w:rsid w:val="00600968"/>
    <w:rsid w:val="006F3A6C"/>
    <w:rsid w:val="009269C2"/>
    <w:rsid w:val="009C1A05"/>
    <w:rsid w:val="00B42F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8495A"/>
    <w:rPr>
      <w:color w:val="666666"/>
    </w:rPr>
  </w:style>
  <w:style w:type="paragraph" w:customStyle="1" w:styleId="CA146AD1F0CA44168847679A37914E99">
    <w:name w:val="CA146AD1F0CA44168847679A37914E99"/>
    <w:rsid w:val="0058495A"/>
  </w:style>
  <w:style w:type="paragraph" w:customStyle="1" w:styleId="982B09E920244140BF73C2821CA77F0C">
    <w:name w:val="982B09E920244140BF73C2821CA77F0C"/>
    <w:rsid w:val="0058495A"/>
  </w:style>
  <w:style w:type="paragraph" w:customStyle="1" w:styleId="43C1AED031124CD98CEA6DB8116C7B11">
    <w:name w:val="43C1AED031124CD98CEA6DB8116C7B11"/>
    <w:rsid w:val="0058495A"/>
  </w:style>
  <w:style w:type="paragraph" w:customStyle="1" w:styleId="BF528EEFED844B218A22E10BA041AB1D">
    <w:name w:val="BF528EEFED844B218A22E10BA041AB1D"/>
    <w:rsid w:val="0058495A"/>
  </w:style>
  <w:style w:type="paragraph" w:customStyle="1" w:styleId="6F352C43500F4295B654C4B16A0A4C0D">
    <w:name w:val="6F352C43500F4295B654C4B16A0A4C0D"/>
    <w:rsid w:val="0058495A"/>
  </w:style>
  <w:style w:type="paragraph" w:customStyle="1" w:styleId="B40144E1887D440D8DBFC8E65A2CCF44">
    <w:name w:val="B40144E1887D440D8DBFC8E65A2CCF44"/>
    <w:rsid w:val="0058495A"/>
  </w:style>
  <w:style w:type="paragraph" w:customStyle="1" w:styleId="8681CC119B3946C99DC0F3F8A6701557">
    <w:name w:val="8681CC119B3946C99DC0F3F8A6701557"/>
    <w:rsid w:val="0058495A"/>
  </w:style>
  <w:style w:type="paragraph" w:customStyle="1" w:styleId="CD50DEFAF2A94BAF87BF33358B668829">
    <w:name w:val="CD50DEFAF2A94BAF87BF33358B668829"/>
    <w:rsid w:val="0058495A"/>
  </w:style>
  <w:style w:type="paragraph" w:customStyle="1" w:styleId="41824776A5CC4AE68278648386521973">
    <w:name w:val="41824776A5CC4AE68278648386521973"/>
    <w:rsid w:val="0058495A"/>
  </w:style>
  <w:style w:type="paragraph" w:customStyle="1" w:styleId="5C9F7EFEC39F4F61A9B8C07AB1536F02">
    <w:name w:val="5C9F7EFEC39F4F61A9B8C07AB1536F02"/>
    <w:rsid w:val="0058495A"/>
  </w:style>
  <w:style w:type="paragraph" w:customStyle="1" w:styleId="01C616769D4C4BFAB8E1DFAC2F9C7AAA">
    <w:name w:val="01C616769D4C4BFAB8E1DFAC2F9C7AAA"/>
    <w:rsid w:val="0058495A"/>
  </w:style>
  <w:style w:type="paragraph" w:customStyle="1" w:styleId="E0F374838B634EA391F343E93EA975EB">
    <w:name w:val="E0F374838B634EA391F343E93EA975EB"/>
    <w:rsid w:val="0058495A"/>
  </w:style>
  <w:style w:type="paragraph" w:customStyle="1" w:styleId="6CB3B2CE5FD74E01A9D9E0850B6DFD0E">
    <w:name w:val="6CB3B2CE5FD74E01A9D9E0850B6DFD0E"/>
    <w:rsid w:val="0058495A"/>
  </w:style>
  <w:style w:type="paragraph" w:customStyle="1" w:styleId="157AE57DF9444BE2B23C864354FBDE02">
    <w:name w:val="157AE57DF9444BE2B23C864354FBDE02"/>
    <w:rsid w:val="0058495A"/>
  </w:style>
  <w:style w:type="paragraph" w:customStyle="1" w:styleId="7A33C75163064B86B6614BB07B79D628">
    <w:name w:val="7A33C75163064B86B6614BB07B79D628"/>
    <w:rsid w:val="0058495A"/>
  </w:style>
  <w:style w:type="paragraph" w:customStyle="1" w:styleId="C67DD913A1124F989C8629FCD56A97EC">
    <w:name w:val="C67DD913A1124F989C8629FCD56A97EC"/>
    <w:rsid w:val="0058495A"/>
  </w:style>
  <w:style w:type="paragraph" w:customStyle="1" w:styleId="FF83456A63344AB5B5111A69B389A04C">
    <w:name w:val="FF83456A63344AB5B5111A69B389A04C"/>
    <w:rsid w:val="0058495A"/>
  </w:style>
  <w:style w:type="paragraph" w:customStyle="1" w:styleId="B41258A0BE2F4D91B42B0FCF8B41D647">
    <w:name w:val="B41258A0BE2F4D91B42B0FCF8B41D647"/>
    <w:rsid w:val="005849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79cddf-4091-4a1e-979f-ec4c83c4600f" xsi:nil="true"/>
    <lcf76f155ced4ddcb4097134ff3c332f xmlns="1e956f7b-3553-43a0-b935-8598fe160deb">
      <Terms xmlns="http://schemas.microsoft.com/office/infopath/2007/PartnerControls"/>
    </lcf76f155ced4ddcb4097134ff3c332f>
    <_ApprovalAssignedTo xmlns="1e956f7b-3553-43a0-b935-8598fe160deb">
      <UserInfo>
        <DisplayName/>
        <AccountId xsi:nil="true"/>
        <AccountType/>
      </UserInfo>
    </_ApprovalAssignedTo>
    <_ApprovalSentBy xmlns="1e956f7b-3553-43a0-b935-8598fe160deb">
      <UserInfo>
        <DisplayName/>
        <AccountId xsi:nil="true"/>
        <AccountType/>
      </UserInfo>
    </_ApprovalSentBy>
    <_ApprovalStatus xmlns="1e956f7b-3553-43a0-b935-8598fe160deb">0</_ApprovalStatus>
    <_ApprovalRespondedBy xmlns="1e956f7b-3553-43a0-b935-8598fe160deb">
      <UserInfo>
        <DisplayName/>
        <AccountId xsi:nil="true"/>
        <AccountType/>
      </UserInfo>
    </_ApprovalRespond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4EF3B099C3440922D1A9717F361A7" ma:contentTypeVersion="16" ma:contentTypeDescription="Een nieuw document maken." ma:contentTypeScope="" ma:versionID="5af2096ccfeeed07a4cf13f5ad43c513">
  <xsd:schema xmlns:xsd="http://www.w3.org/2001/XMLSchema" xmlns:xs="http://www.w3.org/2001/XMLSchema" xmlns:p="http://schemas.microsoft.com/office/2006/metadata/properties" xmlns:ns2="1e956f7b-3553-43a0-b935-8598fe160deb" xmlns:ns3="2d79cddf-4091-4a1e-979f-ec4c83c4600f" targetNamespace="http://schemas.microsoft.com/office/2006/metadata/properties" ma:root="true" ma:fieldsID="083c846d2a53a1c8c8565d270fae5d60" ns2:_="" ns3:_="">
    <xsd:import namespace="1e956f7b-3553-43a0-b935-8598fe160deb"/>
    <xsd:import namespace="2d79cddf-4091-4a1e-979f-ec4c83c460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56f7b-3553-43a0-b935-8598fe160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fd1003-5b33-4de4-9262-e05fbb21b0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_ApprovalAssignedTo" ma:index="20" nillable="true" ma:displayName="Goedkeurd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Antwoord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Goedkeuring auteu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Goedkeuri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79cddf-4091-4a1e-979f-ec4c83c46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788247-4810-450d-857c-b3a7651497b3}" ma:internalName="TaxCatchAll" ma:showField="CatchAllData" ma:web="2d79cddf-4091-4a1e-979f-ec4c83c460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90F74-0A0C-4E98-B74E-58481174DFC8}">
  <ds:schemaRefs>
    <ds:schemaRef ds:uri="http://schemas.microsoft.com/office/2006/metadata/properties"/>
    <ds:schemaRef ds:uri="http://schemas.microsoft.com/office/infopath/2007/PartnerControls"/>
    <ds:schemaRef ds:uri="2d79cddf-4091-4a1e-979f-ec4c83c4600f"/>
    <ds:schemaRef ds:uri="1e956f7b-3553-43a0-b935-8598fe160deb"/>
  </ds:schemaRefs>
</ds:datastoreItem>
</file>

<file path=customXml/itemProps2.xml><?xml version="1.0" encoding="utf-8"?>
<ds:datastoreItem xmlns:ds="http://schemas.openxmlformats.org/officeDocument/2006/customXml" ds:itemID="{28C701AE-AD9E-48C3-9B16-732EE348E631}">
  <ds:schemaRefs>
    <ds:schemaRef ds:uri="http://schemas.microsoft.com/sharepoint/v3/contenttype/forms"/>
  </ds:schemaRefs>
</ds:datastoreItem>
</file>

<file path=customXml/itemProps3.xml><?xml version="1.0" encoding="utf-8"?>
<ds:datastoreItem xmlns:ds="http://schemas.openxmlformats.org/officeDocument/2006/customXml" ds:itemID="{E289BB28-9304-4128-A756-A780F84B2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56f7b-3553-43a0-b935-8598fe160deb"/>
    <ds:schemaRef ds:uri="2d79cddf-4091-4a1e-979f-ec4c83c46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1A7523-6921-43B4-A3F9-CEDBA7C81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Bijlagen_Akkoordverklaring</Template>
  <TotalTime>16</TotalTime>
  <Pages>3</Pages>
  <Words>456</Words>
  <Characters>2681</Characters>
  <Application>Microsoft Office Word</Application>
  <DocSecurity>8</DocSecurity>
  <Lines>121</Lines>
  <Paragraphs>62</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3075</CharactersWithSpaces>
  <SharedDoc>false</SharedDoc>
  <HLinks>
    <vt:vector size="12" baseType="variant">
      <vt:variant>
        <vt:i4>1310796</vt:i4>
      </vt:variant>
      <vt:variant>
        <vt:i4>3</vt:i4>
      </vt:variant>
      <vt:variant>
        <vt:i4>0</vt:i4>
      </vt:variant>
      <vt:variant>
        <vt:i4>5</vt:i4>
      </vt:variant>
      <vt:variant>
        <vt:lpwstr>http://www.inkoopsdcg.nl/</vt:lpwstr>
      </vt:variant>
      <vt:variant>
        <vt:lpwstr/>
      </vt:variant>
      <vt:variant>
        <vt:i4>458831</vt:i4>
      </vt:variant>
      <vt:variant>
        <vt:i4>0</vt:i4>
      </vt:variant>
      <vt:variant>
        <vt:i4>0</vt:i4>
      </vt:variant>
      <vt:variant>
        <vt:i4>5</vt:i4>
      </vt:variant>
      <vt:variant>
        <vt:lpwstr>https://vng.nl/artikelen/vng-model-algemene-inkoopvoorwaarden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Houten</dc:creator>
  <cp:keywords/>
  <cp:lastModifiedBy>Lisa Langenhuijzen</cp:lastModifiedBy>
  <cp:revision>19</cp:revision>
  <cp:lastPrinted>2016-08-24T11:47:00Z</cp:lastPrinted>
  <dcterms:created xsi:type="dcterms:W3CDTF">2019-10-16T14:34:00Z</dcterms:created>
  <dcterms:modified xsi:type="dcterms:W3CDTF">2026-06-26T12:02:00Z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66322-20160043 1159593.1</vt:lpwstr>
  </property>
  <property fmtid="{D5CDD505-2E9C-101B-9397-08002B2CF9AE}" pid="3" name="doDocumentNumber">
    <vt:lpwstr>1159593/1</vt:lpwstr>
  </property>
  <property fmtid="{D5CDD505-2E9C-101B-9397-08002B2CF9AE}" pid="4" name="WorksiteDocNumber">
    <vt:lpwstr>1159593</vt:lpwstr>
  </property>
  <property fmtid="{D5CDD505-2E9C-101B-9397-08002B2CF9AE}" pid="5" name="WorksiteDocVersion">
    <vt:lpwstr>1</vt:lpwstr>
  </property>
  <property fmtid="{D5CDD505-2E9C-101B-9397-08002B2CF9AE}" pid="6" name="ContentTypeId">
    <vt:lpwstr>0x010100EB74EF3B099C3440922D1A9717F361A7</vt:lpwstr>
  </property>
  <property fmtid="{D5CDD505-2E9C-101B-9397-08002B2CF9AE}" pid="7" name="Order">
    <vt:r8>30200</vt:r8>
  </property>
  <property fmtid="{D5CDD505-2E9C-101B-9397-08002B2CF9AE}" pid="8" name="MediaServiceImageTags">
    <vt:lpwstr/>
  </property>
</Properties>
</file>