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UI/images/105854e0-4acb-4fc4-aea4-cd12c09ad7b1.png" ContentType="image/.PNG"/>
  <Override PartName="/customUI/images/ca7ea570-209a-42c0-93fb-9023e57ffc67.png" ContentType="image/.PNG"/>
  <Override PartName="/customUI/images/ae846ef7-c210-46fe-aabe-89c71234909b.png" ContentType="image/.PNG"/>
  <Override PartName="/customUI/images/fa376e94-d44b-408f-8d5e-220a357b7f3a.png" ContentType="image/.PNG"/>
  <Override PartName="/customUI/images/3eff7c4b-2a9a-4692-9c23-94aa5a825086.png" ContentType="image/.PNG"/>
  <Override PartName="/customUI/images/c7049ad0-7c82-415c-a915-f4c5720a5537.png" ContentType="image/.PNG"/>
  <Override PartName="/customUI/images/82e0efb6-6b3a-4f68-88c8-bb760ca0c5a4.png" ContentType="image/.PNG"/>
  <Override PartName="/customUI/images/4d3c8a84-3bb9-4fd7-b836-02dfb9ce1d86.png" ContentType="image/.PNG"/>
  <Override PartName="/customUI/images/2e628cc5-26e0-463e-acbf-5bd2658c4bf1.png" ContentType="image/.PNG"/>
  <Override PartName="/customUI/images/6152af95-97b1-4dda-918f-b193911e31cb.png" ContentType="image/.PNG"/>
  <Override PartName="/customUI/images/1a5a65c9-4e21-43e5-8ba6-8de5fdfb3bff.png" ContentType="image/.PNG"/>
  <Override PartName="/customUI/images/59d61e39-e166-4587-825a-790f27f81c29.png" ContentType="image/.PNG"/>
  <Override PartName="/customUI/images/4279d505-ccd4-482f-8c47-c63872a25d29.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6cdfcc7b6b854330"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065"/>
      </w:tblGrid>
      <w:tr w:rsidR="003B0C38" w14:paraId="775C1CA5" w14:textId="77777777" w:rsidTr="007B61A3">
        <w:trPr>
          <w:trHeight w:hRule="exact" w:val="13408"/>
        </w:trPr>
        <w:tc>
          <w:tcPr>
            <w:tcW w:w="10065" w:type="dxa"/>
            <w:vAlign w:val="bottom"/>
          </w:tcPr>
          <w:p w14:paraId="53F62602" w14:textId="31C56935" w:rsidR="003B0C38" w:rsidRPr="008F797E" w:rsidRDefault="008469AC" w:rsidP="00EA7100">
            <w:pPr>
              <w:pStyle w:val="TitelBoven"/>
            </w:pPr>
            <w:r>
              <w:t>Selectieleidraad</w:t>
            </w:r>
          </w:p>
          <w:p w14:paraId="1A14A9A6" w14:textId="77777777" w:rsidR="005E524A" w:rsidRDefault="008469AC" w:rsidP="00EA7100">
            <w:pPr>
              <w:pStyle w:val="Titel"/>
            </w:pPr>
            <w:r>
              <w:t>Europese niet-openbare procedure</w:t>
            </w:r>
            <w:r w:rsidR="00C43027">
              <w:br/>
            </w:r>
            <w:r w:rsidR="007B1AC9">
              <w:t>Realisatie n</w:t>
            </w:r>
            <w:r w:rsidR="00D050FD">
              <w:t xml:space="preserve">ieuwbouw </w:t>
            </w:r>
            <w:r w:rsidR="0061363F">
              <w:t>k</w:t>
            </w:r>
            <w:r w:rsidR="00D050FD">
              <w:t>indcentrum</w:t>
            </w:r>
            <w:r w:rsidR="00A90599">
              <w:t xml:space="preserve"> </w:t>
            </w:r>
          </w:p>
          <w:p w14:paraId="251CFC5D" w14:textId="04A2A0A8" w:rsidR="003B0C38" w:rsidRDefault="00A90599" w:rsidP="00EA7100">
            <w:pPr>
              <w:pStyle w:val="Titel"/>
            </w:pPr>
            <w:r>
              <w:t>Zijdelwaard</w:t>
            </w:r>
            <w:r w:rsidR="003D128D">
              <w:t xml:space="preserve"> te Uithoorn</w:t>
            </w:r>
            <w:r w:rsidR="00304FF6">
              <w:t xml:space="preserve"> – Bijlagen Word</w:t>
            </w:r>
          </w:p>
          <w:p w14:paraId="4646DCD5" w14:textId="77777777" w:rsidR="00B709CA" w:rsidRDefault="00B709CA" w:rsidP="00B709CA">
            <w:pPr>
              <w:pStyle w:val="Ondertitel"/>
              <w:spacing w:line="240" w:lineRule="auto"/>
              <w:rPr>
                <w:rFonts w:ascii="Arial" w:hAnsi="Arial" w:cs="Arial"/>
                <w:b/>
                <w:bCs/>
                <w:sz w:val="20"/>
                <w:szCs w:val="20"/>
              </w:rPr>
            </w:pPr>
          </w:p>
          <w:p w14:paraId="640A39E6" w14:textId="237D21D1" w:rsidR="00B709CA" w:rsidRPr="00B709CA" w:rsidRDefault="00C43027" w:rsidP="00DD5D1D">
            <w:pPr>
              <w:pStyle w:val="Ondertitel"/>
              <w:spacing w:line="240" w:lineRule="auto"/>
              <w:rPr>
                <w:rFonts w:ascii="Arial" w:hAnsi="Arial" w:cs="Arial"/>
                <w:b/>
                <w:bCs/>
                <w:sz w:val="20"/>
                <w:szCs w:val="20"/>
              </w:rPr>
            </w:pPr>
            <w:r w:rsidRPr="00C43027">
              <w:rPr>
                <w:rFonts w:ascii="Arial" w:hAnsi="Arial" w:cs="Arial"/>
                <w:b/>
                <w:bCs/>
                <w:sz w:val="20"/>
                <w:szCs w:val="20"/>
              </w:rPr>
              <w:t xml:space="preserve">Gemeente </w:t>
            </w:r>
            <w:r w:rsidR="00A90599">
              <w:rPr>
                <w:rFonts w:ascii="Arial" w:hAnsi="Arial" w:cs="Arial"/>
                <w:b/>
                <w:bCs/>
                <w:sz w:val="20"/>
                <w:szCs w:val="20"/>
              </w:rPr>
              <w:t xml:space="preserve">Uithoorn </w:t>
            </w:r>
            <w:r w:rsidR="00DD5D1D">
              <w:rPr>
                <w:rFonts w:ascii="Arial" w:hAnsi="Arial" w:cs="Arial"/>
                <w:b/>
                <w:bCs/>
                <w:sz w:val="20"/>
                <w:szCs w:val="20"/>
              </w:rPr>
              <w:br/>
            </w:r>
            <w:r w:rsidR="00B709CA">
              <w:rPr>
                <w:rFonts w:ascii="Arial" w:hAnsi="Arial" w:cs="Arial"/>
                <w:b/>
                <w:bCs/>
                <w:sz w:val="20"/>
                <w:szCs w:val="20"/>
              </w:rPr>
              <w:t xml:space="preserve">Datum: </w:t>
            </w:r>
            <w:r w:rsidR="008A466D">
              <w:rPr>
                <w:rFonts w:ascii="Arial" w:hAnsi="Arial" w:cs="Arial"/>
                <w:b/>
                <w:bCs/>
                <w:sz w:val="20"/>
                <w:szCs w:val="20"/>
              </w:rPr>
              <w:t>1</w:t>
            </w:r>
            <w:r w:rsidR="00D050FD">
              <w:rPr>
                <w:rFonts w:ascii="Arial" w:hAnsi="Arial" w:cs="Arial"/>
                <w:b/>
                <w:bCs/>
                <w:sz w:val="20"/>
                <w:szCs w:val="20"/>
              </w:rPr>
              <w:t>8</w:t>
            </w:r>
            <w:r w:rsidR="00B43447">
              <w:rPr>
                <w:rFonts w:ascii="Arial" w:hAnsi="Arial" w:cs="Arial"/>
                <w:b/>
                <w:bCs/>
                <w:sz w:val="20"/>
                <w:szCs w:val="20"/>
              </w:rPr>
              <w:t xml:space="preserve"> juni</w:t>
            </w:r>
            <w:r w:rsidR="004851CD">
              <w:rPr>
                <w:rFonts w:ascii="Arial" w:hAnsi="Arial" w:cs="Arial"/>
                <w:b/>
                <w:bCs/>
                <w:sz w:val="20"/>
                <w:szCs w:val="20"/>
              </w:rPr>
              <w:t xml:space="preserve"> 2026</w:t>
            </w:r>
            <w:r w:rsidR="00B709CA">
              <w:rPr>
                <w:rFonts w:ascii="Arial" w:hAnsi="Arial" w:cs="Arial"/>
                <w:b/>
                <w:bCs/>
                <w:sz w:val="20"/>
                <w:szCs w:val="20"/>
              </w:rPr>
              <w:t xml:space="preserve"> </w:t>
            </w:r>
            <w:r w:rsidR="00B709CA">
              <w:rPr>
                <w:rFonts w:ascii="Arial" w:hAnsi="Arial" w:cs="Arial"/>
                <w:b/>
                <w:bCs/>
                <w:sz w:val="20"/>
                <w:szCs w:val="20"/>
              </w:rPr>
              <w:br/>
              <w:t xml:space="preserve">Versie: </w:t>
            </w:r>
            <w:r w:rsidR="008A466D">
              <w:rPr>
                <w:rFonts w:ascii="Arial" w:hAnsi="Arial" w:cs="Arial"/>
                <w:b/>
                <w:bCs/>
                <w:sz w:val="20"/>
                <w:szCs w:val="20"/>
              </w:rPr>
              <w:t>Definitief</w:t>
            </w:r>
          </w:p>
        </w:tc>
      </w:tr>
    </w:tbl>
    <w:p w14:paraId="574B3BEC" w14:textId="77777777" w:rsidR="00A90599" w:rsidRDefault="00A90599">
      <w:pPr>
        <w:sectPr w:rsidR="00A90599" w:rsidSect="00ED6BB0">
          <w:headerReference w:type="default" r:id="rId11"/>
          <w:footerReference w:type="default" r:id="rId12"/>
          <w:headerReference w:type="first" r:id="rId13"/>
          <w:pgSz w:w="11906" w:h="16838" w:code="9"/>
          <w:pgMar w:top="1985" w:right="862" w:bottom="2977" w:left="1021" w:header="709" w:footer="397" w:gutter="0"/>
          <w:cols w:space="708"/>
          <w:formProt w:val="0"/>
          <w:titlePg/>
          <w:docGrid w:linePitch="360"/>
        </w:sectPr>
      </w:pPr>
    </w:p>
    <w:p w14:paraId="7C46BC00" w14:textId="7E19A6F1" w:rsidR="00DD30C2" w:rsidRDefault="007F0D84" w:rsidP="004135E5">
      <w:pPr>
        <w:pStyle w:val="Tussenkop"/>
        <w:spacing w:after="280"/>
        <w:rPr>
          <w:color w:val="AEDD03" w:themeColor="accent1"/>
          <w:sz w:val="32"/>
          <w:szCs w:val="32"/>
        </w:rPr>
      </w:pPr>
      <w:r>
        <w:rPr>
          <w:color w:val="AEDD03" w:themeColor="accent1"/>
          <w:sz w:val="32"/>
          <w:szCs w:val="32"/>
        </w:rPr>
        <w:lastRenderedPageBreak/>
        <w:t>Bijlagen in Word</w:t>
      </w:r>
    </w:p>
    <w:p w14:paraId="1926C87F" w14:textId="5F2617CF" w:rsidR="007F0D84" w:rsidRDefault="003E1775">
      <w:pPr>
        <w:pStyle w:val="Inhopg2"/>
        <w:rPr>
          <w:rFonts w:eastAsiaTheme="minorEastAsia"/>
          <w:color w:val="auto"/>
          <w:kern w:val="2"/>
          <w:sz w:val="24"/>
          <w:szCs w:val="24"/>
          <w:lang w:eastAsia="nl-NL"/>
          <w14:ligatures w14:val="standardContextual"/>
        </w:rPr>
      </w:pPr>
      <w:r w:rsidRPr="007A0BFD">
        <w:rPr>
          <w:b/>
        </w:rPr>
        <w:fldChar w:fldCharType="begin"/>
      </w:r>
      <w:r w:rsidRPr="007A0BFD">
        <w:instrText xml:space="preserve"> TOC \h \z \t "Kop 1;2;Kop 2;3;Kop 3;4;_BijlageTitel;2;_TussenpaginaTitel;1</w:instrText>
      </w:r>
      <w:r w:rsidR="00D1053C" w:rsidRPr="007A0BFD">
        <w:instrText>;_Tussenpagina</w:instrText>
      </w:r>
      <w:r w:rsidR="00D1053C">
        <w:instrText>Bijlage</w:instrText>
      </w:r>
      <w:r w:rsidR="00D1053C" w:rsidRPr="007A0BFD">
        <w:instrText>;1</w:instrText>
      </w:r>
      <w:r w:rsidRPr="007A0BFD">
        <w:instrText xml:space="preserve">"\n "1-1" </w:instrText>
      </w:r>
      <w:r w:rsidRPr="007A0BFD">
        <w:rPr>
          <w:b/>
        </w:rPr>
        <w:fldChar w:fldCharType="separate"/>
      </w:r>
      <w:hyperlink w:anchor="_Toc232691653" w:history="1">
        <w:r w:rsidR="007F0D84" w:rsidRPr="001D79C8">
          <w:rPr>
            <w:rStyle w:val="Hyperlink"/>
          </w:rPr>
          <w:t>Bijlage 1</w:t>
        </w:r>
        <w:r w:rsidR="007F0D84">
          <w:rPr>
            <w:rFonts w:eastAsiaTheme="minorEastAsia"/>
            <w:color w:val="auto"/>
            <w:kern w:val="2"/>
            <w:sz w:val="24"/>
            <w:szCs w:val="24"/>
            <w:lang w:eastAsia="nl-NL"/>
            <w14:ligatures w14:val="standardContextual"/>
          </w:rPr>
          <w:tab/>
        </w:r>
        <w:r w:rsidR="007F0D84" w:rsidRPr="001D79C8">
          <w:rPr>
            <w:rStyle w:val="Hyperlink"/>
          </w:rPr>
          <w:t>Checklist inhoud aanmelding</w:t>
        </w:r>
        <w:r w:rsidR="007F0D84">
          <w:rPr>
            <w:webHidden/>
          </w:rPr>
          <w:tab/>
        </w:r>
        <w:r w:rsidR="007F0D84">
          <w:rPr>
            <w:webHidden/>
          </w:rPr>
          <w:fldChar w:fldCharType="begin"/>
        </w:r>
        <w:r w:rsidR="007F0D84">
          <w:rPr>
            <w:webHidden/>
          </w:rPr>
          <w:instrText xml:space="preserve"> PAGEREF _Toc232691653 \h </w:instrText>
        </w:r>
        <w:r w:rsidR="007F0D84">
          <w:rPr>
            <w:webHidden/>
          </w:rPr>
        </w:r>
        <w:r w:rsidR="007F0D84">
          <w:rPr>
            <w:webHidden/>
          </w:rPr>
          <w:fldChar w:fldCharType="separate"/>
        </w:r>
        <w:r w:rsidR="007F0D84">
          <w:rPr>
            <w:webHidden/>
          </w:rPr>
          <w:t>4</w:t>
        </w:r>
        <w:r w:rsidR="007F0D84">
          <w:rPr>
            <w:webHidden/>
          </w:rPr>
          <w:fldChar w:fldCharType="end"/>
        </w:r>
      </w:hyperlink>
    </w:p>
    <w:p w14:paraId="7FE65FDD" w14:textId="0F0C9ECD" w:rsidR="007F0D84" w:rsidRDefault="007F0D84">
      <w:pPr>
        <w:pStyle w:val="Inhopg2"/>
        <w:rPr>
          <w:rFonts w:eastAsiaTheme="minorEastAsia"/>
          <w:color w:val="auto"/>
          <w:kern w:val="2"/>
          <w:sz w:val="24"/>
          <w:szCs w:val="24"/>
          <w:lang w:eastAsia="nl-NL"/>
          <w14:ligatures w14:val="standardContextual"/>
        </w:rPr>
      </w:pPr>
      <w:hyperlink w:anchor="_Toc232691654" w:history="1">
        <w:r w:rsidRPr="001D79C8">
          <w:rPr>
            <w:rStyle w:val="Hyperlink"/>
          </w:rPr>
          <w:t>Bijlage 2</w:t>
        </w:r>
        <w:r>
          <w:rPr>
            <w:rFonts w:eastAsiaTheme="minorEastAsia"/>
            <w:color w:val="auto"/>
            <w:kern w:val="2"/>
            <w:sz w:val="24"/>
            <w:szCs w:val="24"/>
            <w:lang w:eastAsia="nl-NL"/>
            <w14:ligatures w14:val="standardContextual"/>
          </w:rPr>
          <w:tab/>
        </w:r>
        <w:r w:rsidRPr="001D79C8">
          <w:rPr>
            <w:rStyle w:val="Hyperlink"/>
          </w:rPr>
          <w:t>Uniform Europees Aanbestedingsdocument</w:t>
        </w:r>
        <w:r>
          <w:rPr>
            <w:rStyle w:val="Hyperlink"/>
          </w:rPr>
          <w:t xml:space="preserve"> 9</w:t>
        </w:r>
        <w:r>
          <w:rPr>
            <w:webHidden/>
          </w:rPr>
          <w:tab/>
        </w:r>
        <w:r>
          <w:rPr>
            <w:webHidden/>
          </w:rPr>
          <w:fldChar w:fldCharType="begin"/>
        </w:r>
        <w:r>
          <w:rPr>
            <w:webHidden/>
          </w:rPr>
          <w:instrText xml:space="preserve"> PAGEREF _Toc232691654 \h </w:instrText>
        </w:r>
        <w:r>
          <w:rPr>
            <w:webHidden/>
          </w:rPr>
        </w:r>
        <w:r>
          <w:rPr>
            <w:webHidden/>
          </w:rPr>
          <w:fldChar w:fldCharType="separate"/>
        </w:r>
        <w:r>
          <w:rPr>
            <w:webHidden/>
          </w:rPr>
          <w:t>5</w:t>
        </w:r>
        <w:r>
          <w:rPr>
            <w:webHidden/>
          </w:rPr>
          <w:fldChar w:fldCharType="end"/>
        </w:r>
      </w:hyperlink>
    </w:p>
    <w:p w14:paraId="43F8962C" w14:textId="059950CE" w:rsidR="007F0D84" w:rsidRDefault="007F0D84">
      <w:pPr>
        <w:pStyle w:val="Inhopg2"/>
        <w:rPr>
          <w:rFonts w:eastAsiaTheme="minorEastAsia"/>
          <w:color w:val="auto"/>
          <w:kern w:val="2"/>
          <w:sz w:val="24"/>
          <w:szCs w:val="24"/>
          <w:lang w:eastAsia="nl-NL"/>
          <w14:ligatures w14:val="standardContextual"/>
        </w:rPr>
      </w:pPr>
      <w:hyperlink w:anchor="_Toc232691655" w:history="1">
        <w:r w:rsidRPr="001D79C8">
          <w:rPr>
            <w:rStyle w:val="Hyperlink"/>
          </w:rPr>
          <w:t>Bijlage 3</w:t>
        </w:r>
        <w:r>
          <w:rPr>
            <w:rFonts w:eastAsiaTheme="minorEastAsia"/>
            <w:color w:val="auto"/>
            <w:kern w:val="2"/>
            <w:sz w:val="24"/>
            <w:szCs w:val="24"/>
            <w:lang w:eastAsia="nl-NL"/>
            <w14:ligatures w14:val="standardContextual"/>
          </w:rPr>
          <w:tab/>
        </w:r>
        <w:r w:rsidRPr="001D79C8">
          <w:rPr>
            <w:rStyle w:val="Hyperlink"/>
          </w:rPr>
          <w:t>Model bereidheidverklaring bankgarantie</w:t>
        </w:r>
        <w:r>
          <w:rPr>
            <w:webHidden/>
          </w:rPr>
          <w:tab/>
        </w:r>
        <w:r>
          <w:rPr>
            <w:webHidden/>
          </w:rPr>
          <w:fldChar w:fldCharType="begin"/>
        </w:r>
        <w:r>
          <w:rPr>
            <w:webHidden/>
          </w:rPr>
          <w:instrText xml:space="preserve"> PAGEREF _Toc232691655 \h </w:instrText>
        </w:r>
        <w:r>
          <w:rPr>
            <w:webHidden/>
          </w:rPr>
        </w:r>
        <w:r>
          <w:rPr>
            <w:webHidden/>
          </w:rPr>
          <w:fldChar w:fldCharType="separate"/>
        </w:r>
        <w:r>
          <w:rPr>
            <w:webHidden/>
          </w:rPr>
          <w:t>6</w:t>
        </w:r>
        <w:r>
          <w:rPr>
            <w:webHidden/>
          </w:rPr>
          <w:fldChar w:fldCharType="end"/>
        </w:r>
      </w:hyperlink>
    </w:p>
    <w:p w14:paraId="32A5FD9D" w14:textId="39AC2A58" w:rsidR="007F0D84" w:rsidRDefault="007F0D84">
      <w:pPr>
        <w:pStyle w:val="Inhopg2"/>
        <w:rPr>
          <w:rFonts w:eastAsiaTheme="minorEastAsia"/>
          <w:color w:val="auto"/>
          <w:kern w:val="2"/>
          <w:sz w:val="24"/>
          <w:szCs w:val="24"/>
          <w:lang w:eastAsia="nl-NL"/>
          <w14:ligatures w14:val="standardContextual"/>
        </w:rPr>
      </w:pPr>
      <w:hyperlink w:anchor="_Toc232691656" w:history="1">
        <w:r w:rsidRPr="001D79C8">
          <w:rPr>
            <w:rStyle w:val="Hyperlink"/>
          </w:rPr>
          <w:t>Bijlage 4</w:t>
        </w:r>
        <w:r>
          <w:rPr>
            <w:rFonts w:eastAsiaTheme="minorEastAsia"/>
            <w:color w:val="auto"/>
            <w:kern w:val="2"/>
            <w:sz w:val="24"/>
            <w:szCs w:val="24"/>
            <w:lang w:eastAsia="nl-NL"/>
            <w14:ligatures w14:val="standardContextual"/>
          </w:rPr>
          <w:tab/>
        </w:r>
        <w:r w:rsidRPr="001D79C8">
          <w:rPr>
            <w:rStyle w:val="Hyperlink"/>
          </w:rPr>
          <w:t>Model voor opgave financiële kengetallen</w:t>
        </w:r>
        <w:r>
          <w:rPr>
            <w:webHidden/>
          </w:rPr>
          <w:tab/>
        </w:r>
        <w:r>
          <w:rPr>
            <w:webHidden/>
          </w:rPr>
          <w:fldChar w:fldCharType="begin"/>
        </w:r>
        <w:r>
          <w:rPr>
            <w:webHidden/>
          </w:rPr>
          <w:instrText xml:space="preserve"> PAGEREF _Toc232691656 \h </w:instrText>
        </w:r>
        <w:r>
          <w:rPr>
            <w:webHidden/>
          </w:rPr>
        </w:r>
        <w:r>
          <w:rPr>
            <w:webHidden/>
          </w:rPr>
          <w:fldChar w:fldCharType="separate"/>
        </w:r>
        <w:r>
          <w:rPr>
            <w:webHidden/>
          </w:rPr>
          <w:t>7</w:t>
        </w:r>
        <w:r>
          <w:rPr>
            <w:webHidden/>
          </w:rPr>
          <w:fldChar w:fldCharType="end"/>
        </w:r>
      </w:hyperlink>
    </w:p>
    <w:p w14:paraId="24FF2B88" w14:textId="08AD86D1" w:rsidR="007F0D84" w:rsidRDefault="007F0D84">
      <w:pPr>
        <w:pStyle w:val="Inhopg2"/>
        <w:rPr>
          <w:rFonts w:eastAsiaTheme="minorEastAsia"/>
          <w:color w:val="auto"/>
          <w:kern w:val="2"/>
          <w:sz w:val="24"/>
          <w:szCs w:val="24"/>
          <w:lang w:eastAsia="nl-NL"/>
          <w14:ligatures w14:val="standardContextual"/>
        </w:rPr>
      </w:pPr>
      <w:hyperlink w:anchor="_Toc232691657" w:history="1">
        <w:r w:rsidRPr="001D79C8">
          <w:rPr>
            <w:rStyle w:val="Hyperlink"/>
          </w:rPr>
          <w:t>Bijlage 5</w:t>
        </w:r>
        <w:r>
          <w:rPr>
            <w:rFonts w:eastAsiaTheme="minorEastAsia"/>
            <w:color w:val="auto"/>
            <w:kern w:val="2"/>
            <w:sz w:val="24"/>
            <w:szCs w:val="24"/>
            <w:lang w:eastAsia="nl-NL"/>
            <w14:ligatures w14:val="standardContextual"/>
          </w:rPr>
          <w:tab/>
        </w:r>
        <w:r w:rsidRPr="001D79C8">
          <w:rPr>
            <w:rStyle w:val="Hyperlink"/>
          </w:rPr>
          <w:t>Format Kerncompetentie: Bouwen van Maatschappelijk Vastgoed</w:t>
        </w:r>
        <w:r>
          <w:rPr>
            <w:webHidden/>
          </w:rPr>
          <w:tab/>
        </w:r>
        <w:r>
          <w:rPr>
            <w:webHidden/>
          </w:rPr>
          <w:fldChar w:fldCharType="begin"/>
        </w:r>
        <w:r>
          <w:rPr>
            <w:webHidden/>
          </w:rPr>
          <w:instrText xml:space="preserve"> PAGEREF _Toc232691657 \h </w:instrText>
        </w:r>
        <w:r>
          <w:rPr>
            <w:webHidden/>
          </w:rPr>
        </w:r>
        <w:r>
          <w:rPr>
            <w:webHidden/>
          </w:rPr>
          <w:fldChar w:fldCharType="separate"/>
        </w:r>
        <w:r>
          <w:rPr>
            <w:webHidden/>
          </w:rPr>
          <w:t>8</w:t>
        </w:r>
        <w:r>
          <w:rPr>
            <w:webHidden/>
          </w:rPr>
          <w:fldChar w:fldCharType="end"/>
        </w:r>
      </w:hyperlink>
    </w:p>
    <w:p w14:paraId="6C35BC6C" w14:textId="695D6414" w:rsidR="007F0D84" w:rsidRDefault="007F0D84">
      <w:pPr>
        <w:pStyle w:val="Inhopg2"/>
        <w:rPr>
          <w:rFonts w:eastAsiaTheme="minorEastAsia"/>
          <w:color w:val="auto"/>
          <w:kern w:val="2"/>
          <w:sz w:val="24"/>
          <w:szCs w:val="24"/>
          <w:lang w:eastAsia="nl-NL"/>
          <w14:ligatures w14:val="standardContextual"/>
        </w:rPr>
      </w:pPr>
      <w:hyperlink w:anchor="_Toc232691658" w:history="1">
        <w:r w:rsidRPr="001D79C8">
          <w:rPr>
            <w:rStyle w:val="Hyperlink"/>
          </w:rPr>
          <w:t>Bijlage 6</w:t>
        </w:r>
        <w:r>
          <w:rPr>
            <w:rFonts w:eastAsiaTheme="minorEastAsia"/>
            <w:color w:val="auto"/>
            <w:kern w:val="2"/>
            <w:sz w:val="24"/>
            <w:szCs w:val="24"/>
            <w:lang w:eastAsia="nl-NL"/>
            <w14:ligatures w14:val="standardContextual"/>
          </w:rPr>
          <w:tab/>
        </w:r>
        <w:r w:rsidRPr="001D79C8">
          <w:rPr>
            <w:rStyle w:val="Hyperlink"/>
          </w:rPr>
          <w:t>Format Nadere selectiecriterium 1: Ervaring met soortgelijke functies</w:t>
        </w:r>
        <w:r>
          <w:rPr>
            <w:webHidden/>
          </w:rPr>
          <w:tab/>
        </w:r>
        <w:r>
          <w:rPr>
            <w:webHidden/>
          </w:rPr>
          <w:fldChar w:fldCharType="begin"/>
        </w:r>
        <w:r>
          <w:rPr>
            <w:webHidden/>
          </w:rPr>
          <w:instrText xml:space="preserve"> PAGEREF _Toc232691658 \h </w:instrText>
        </w:r>
        <w:r>
          <w:rPr>
            <w:webHidden/>
          </w:rPr>
        </w:r>
        <w:r>
          <w:rPr>
            <w:webHidden/>
          </w:rPr>
          <w:fldChar w:fldCharType="separate"/>
        </w:r>
        <w:r>
          <w:rPr>
            <w:webHidden/>
          </w:rPr>
          <w:t>9</w:t>
        </w:r>
        <w:r>
          <w:rPr>
            <w:webHidden/>
          </w:rPr>
          <w:fldChar w:fldCharType="end"/>
        </w:r>
      </w:hyperlink>
    </w:p>
    <w:p w14:paraId="648A6807" w14:textId="16F8EAE7" w:rsidR="007F0D84" w:rsidRDefault="007F0D84">
      <w:pPr>
        <w:pStyle w:val="Inhopg2"/>
        <w:rPr>
          <w:rFonts w:eastAsiaTheme="minorEastAsia"/>
          <w:color w:val="auto"/>
          <w:kern w:val="2"/>
          <w:sz w:val="24"/>
          <w:szCs w:val="24"/>
          <w:lang w:eastAsia="nl-NL"/>
          <w14:ligatures w14:val="standardContextual"/>
        </w:rPr>
      </w:pPr>
      <w:hyperlink w:anchor="_Toc232691659" w:history="1">
        <w:r w:rsidRPr="001D79C8">
          <w:rPr>
            <w:rStyle w:val="Hyperlink"/>
          </w:rPr>
          <w:t>Bijlage 7</w:t>
        </w:r>
        <w:r>
          <w:rPr>
            <w:rFonts w:eastAsiaTheme="minorEastAsia"/>
            <w:color w:val="auto"/>
            <w:kern w:val="2"/>
            <w:sz w:val="24"/>
            <w:szCs w:val="24"/>
            <w:lang w:eastAsia="nl-NL"/>
            <w14:ligatures w14:val="standardContextual"/>
          </w:rPr>
          <w:tab/>
        </w:r>
        <w:r w:rsidRPr="001D79C8">
          <w:rPr>
            <w:rStyle w:val="Hyperlink"/>
          </w:rPr>
          <w:t>Format Nadere selectiecriterium 2: Ervaring met circulair slopen en oogsten materialen</w:t>
        </w:r>
        <w:r>
          <w:rPr>
            <w:webHidden/>
          </w:rPr>
          <w:tab/>
        </w:r>
        <w:r>
          <w:rPr>
            <w:webHidden/>
          </w:rPr>
          <w:fldChar w:fldCharType="begin"/>
        </w:r>
        <w:r>
          <w:rPr>
            <w:webHidden/>
          </w:rPr>
          <w:instrText xml:space="preserve"> PAGEREF _Toc232691659 \h </w:instrText>
        </w:r>
        <w:r>
          <w:rPr>
            <w:webHidden/>
          </w:rPr>
        </w:r>
        <w:r>
          <w:rPr>
            <w:webHidden/>
          </w:rPr>
          <w:fldChar w:fldCharType="separate"/>
        </w:r>
        <w:r>
          <w:rPr>
            <w:webHidden/>
          </w:rPr>
          <w:t>10</w:t>
        </w:r>
        <w:r>
          <w:rPr>
            <w:webHidden/>
          </w:rPr>
          <w:fldChar w:fldCharType="end"/>
        </w:r>
      </w:hyperlink>
    </w:p>
    <w:p w14:paraId="2CC5CADB" w14:textId="644AC975" w:rsidR="007F0D84" w:rsidRDefault="007F0D84">
      <w:pPr>
        <w:pStyle w:val="Inhopg2"/>
        <w:rPr>
          <w:rFonts w:eastAsiaTheme="minorEastAsia"/>
          <w:color w:val="auto"/>
          <w:kern w:val="2"/>
          <w:sz w:val="24"/>
          <w:szCs w:val="24"/>
          <w:lang w:eastAsia="nl-NL"/>
          <w14:ligatures w14:val="standardContextual"/>
        </w:rPr>
      </w:pPr>
      <w:hyperlink w:anchor="_Toc232691660" w:history="1">
        <w:r w:rsidRPr="001D79C8">
          <w:rPr>
            <w:rStyle w:val="Hyperlink"/>
          </w:rPr>
          <w:t>Bijlage 8</w:t>
        </w:r>
        <w:r>
          <w:rPr>
            <w:rFonts w:eastAsiaTheme="minorEastAsia"/>
            <w:color w:val="auto"/>
            <w:kern w:val="2"/>
            <w:sz w:val="24"/>
            <w:szCs w:val="24"/>
            <w:lang w:eastAsia="nl-NL"/>
            <w14:ligatures w14:val="standardContextual"/>
          </w:rPr>
          <w:tab/>
        </w:r>
        <w:r w:rsidRPr="001D79C8">
          <w:rPr>
            <w:rStyle w:val="Hyperlink"/>
          </w:rPr>
          <w:t>Format Nadere selectiecriterium 3: Ervaring met circulair en duurzaam bouwen</w:t>
        </w:r>
        <w:r>
          <w:rPr>
            <w:webHidden/>
          </w:rPr>
          <w:tab/>
        </w:r>
        <w:r>
          <w:rPr>
            <w:webHidden/>
          </w:rPr>
          <w:fldChar w:fldCharType="begin"/>
        </w:r>
        <w:r>
          <w:rPr>
            <w:webHidden/>
          </w:rPr>
          <w:instrText xml:space="preserve"> PAGEREF _Toc232691660 \h </w:instrText>
        </w:r>
        <w:r>
          <w:rPr>
            <w:webHidden/>
          </w:rPr>
        </w:r>
        <w:r>
          <w:rPr>
            <w:webHidden/>
          </w:rPr>
          <w:fldChar w:fldCharType="separate"/>
        </w:r>
        <w:r>
          <w:rPr>
            <w:webHidden/>
          </w:rPr>
          <w:t>11</w:t>
        </w:r>
        <w:r>
          <w:rPr>
            <w:webHidden/>
          </w:rPr>
          <w:fldChar w:fldCharType="end"/>
        </w:r>
      </w:hyperlink>
    </w:p>
    <w:p w14:paraId="3B040621" w14:textId="67CE9E78" w:rsidR="007F0D84" w:rsidRDefault="007F0D84">
      <w:pPr>
        <w:pStyle w:val="Inhopg2"/>
        <w:rPr>
          <w:rFonts w:eastAsiaTheme="minorEastAsia"/>
          <w:color w:val="auto"/>
          <w:kern w:val="2"/>
          <w:sz w:val="24"/>
          <w:szCs w:val="24"/>
          <w:lang w:eastAsia="nl-NL"/>
          <w14:ligatures w14:val="standardContextual"/>
        </w:rPr>
      </w:pPr>
      <w:hyperlink w:anchor="_Toc232691661" w:history="1">
        <w:r w:rsidRPr="001D79C8">
          <w:rPr>
            <w:rStyle w:val="Hyperlink"/>
          </w:rPr>
          <w:t>Bijlage 9</w:t>
        </w:r>
        <w:r>
          <w:rPr>
            <w:rFonts w:eastAsiaTheme="minorEastAsia"/>
            <w:color w:val="auto"/>
            <w:kern w:val="2"/>
            <w:sz w:val="24"/>
            <w:szCs w:val="24"/>
            <w:lang w:eastAsia="nl-NL"/>
            <w14:ligatures w14:val="standardContextual"/>
          </w:rPr>
          <w:tab/>
        </w:r>
        <w:r w:rsidRPr="001D79C8">
          <w:rPr>
            <w:rStyle w:val="Hyperlink"/>
          </w:rPr>
          <w:t>Format Nadere selectiecriterium 4: Duurzaamheid onderneming</w:t>
        </w:r>
        <w:r>
          <w:rPr>
            <w:webHidden/>
          </w:rPr>
          <w:tab/>
        </w:r>
        <w:r>
          <w:rPr>
            <w:webHidden/>
          </w:rPr>
          <w:fldChar w:fldCharType="begin"/>
        </w:r>
        <w:r>
          <w:rPr>
            <w:webHidden/>
          </w:rPr>
          <w:instrText xml:space="preserve"> PAGEREF _Toc232691661 \h </w:instrText>
        </w:r>
        <w:r>
          <w:rPr>
            <w:webHidden/>
          </w:rPr>
        </w:r>
        <w:r>
          <w:rPr>
            <w:webHidden/>
          </w:rPr>
          <w:fldChar w:fldCharType="separate"/>
        </w:r>
        <w:r>
          <w:rPr>
            <w:webHidden/>
          </w:rPr>
          <w:t>12</w:t>
        </w:r>
        <w:r>
          <w:rPr>
            <w:webHidden/>
          </w:rPr>
          <w:fldChar w:fldCharType="end"/>
        </w:r>
      </w:hyperlink>
    </w:p>
    <w:p w14:paraId="246C0046" w14:textId="7A7AD8B4" w:rsidR="007F0D84" w:rsidRDefault="007F0D84">
      <w:pPr>
        <w:pStyle w:val="Inhopg2"/>
        <w:rPr>
          <w:rFonts w:eastAsiaTheme="minorEastAsia"/>
          <w:color w:val="auto"/>
          <w:kern w:val="2"/>
          <w:sz w:val="24"/>
          <w:szCs w:val="24"/>
          <w:lang w:eastAsia="nl-NL"/>
          <w14:ligatures w14:val="standardContextual"/>
        </w:rPr>
      </w:pPr>
      <w:hyperlink w:anchor="_Toc232691662" w:history="1">
        <w:r w:rsidRPr="001D79C8">
          <w:rPr>
            <w:rStyle w:val="Hyperlink"/>
          </w:rPr>
          <w:t>Bijlage 10</w:t>
        </w:r>
        <w:r>
          <w:rPr>
            <w:rFonts w:eastAsiaTheme="minorEastAsia"/>
            <w:color w:val="auto"/>
            <w:kern w:val="2"/>
            <w:sz w:val="24"/>
            <w:szCs w:val="24"/>
            <w:lang w:eastAsia="nl-NL"/>
            <w14:ligatures w14:val="standardContextual"/>
          </w:rPr>
          <w:tab/>
        </w:r>
        <w:r w:rsidRPr="001D79C8">
          <w:rPr>
            <w:rStyle w:val="Hyperlink"/>
          </w:rPr>
          <w:t>Format Nadere selectiecriterium 5: Kostenbewust bouwen Maatschappelijk Vastgoed</w:t>
        </w:r>
        <w:r>
          <w:rPr>
            <w:webHidden/>
          </w:rPr>
          <w:tab/>
        </w:r>
        <w:r>
          <w:rPr>
            <w:webHidden/>
          </w:rPr>
          <w:fldChar w:fldCharType="begin"/>
        </w:r>
        <w:r>
          <w:rPr>
            <w:webHidden/>
          </w:rPr>
          <w:instrText xml:space="preserve"> PAGEREF _Toc232691662 \h </w:instrText>
        </w:r>
        <w:r>
          <w:rPr>
            <w:webHidden/>
          </w:rPr>
        </w:r>
        <w:r>
          <w:rPr>
            <w:webHidden/>
          </w:rPr>
          <w:fldChar w:fldCharType="separate"/>
        </w:r>
        <w:r>
          <w:rPr>
            <w:webHidden/>
          </w:rPr>
          <w:t>14</w:t>
        </w:r>
        <w:r>
          <w:rPr>
            <w:webHidden/>
          </w:rPr>
          <w:fldChar w:fldCharType="end"/>
        </w:r>
      </w:hyperlink>
    </w:p>
    <w:p w14:paraId="5E534090" w14:textId="6AC16F04" w:rsidR="007F0D84" w:rsidRDefault="007F0D84">
      <w:pPr>
        <w:pStyle w:val="Inhopg2"/>
        <w:rPr>
          <w:rFonts w:eastAsiaTheme="minorEastAsia"/>
          <w:color w:val="auto"/>
          <w:kern w:val="2"/>
          <w:sz w:val="24"/>
          <w:szCs w:val="24"/>
          <w:lang w:eastAsia="nl-NL"/>
          <w14:ligatures w14:val="standardContextual"/>
        </w:rPr>
      </w:pPr>
      <w:hyperlink w:anchor="_Toc232691663" w:history="1">
        <w:r w:rsidRPr="001D79C8">
          <w:rPr>
            <w:rStyle w:val="Hyperlink"/>
          </w:rPr>
          <w:t>Bijlage 11</w:t>
        </w:r>
        <w:r>
          <w:rPr>
            <w:rFonts w:eastAsiaTheme="minorEastAsia"/>
            <w:color w:val="auto"/>
            <w:kern w:val="2"/>
            <w:sz w:val="24"/>
            <w:szCs w:val="24"/>
            <w:lang w:eastAsia="nl-NL"/>
            <w14:ligatures w14:val="standardContextual"/>
          </w:rPr>
          <w:tab/>
        </w:r>
        <w:r w:rsidRPr="001D79C8">
          <w:rPr>
            <w:rStyle w:val="Hyperlink"/>
          </w:rPr>
          <w:t>Verklaring van geen-Russische betrokkenheid</w:t>
        </w:r>
        <w:r>
          <w:rPr>
            <w:webHidden/>
          </w:rPr>
          <w:tab/>
        </w:r>
        <w:r>
          <w:rPr>
            <w:webHidden/>
          </w:rPr>
          <w:fldChar w:fldCharType="begin"/>
        </w:r>
        <w:r>
          <w:rPr>
            <w:webHidden/>
          </w:rPr>
          <w:instrText xml:space="preserve"> PAGEREF _Toc232691663 \h </w:instrText>
        </w:r>
        <w:r>
          <w:rPr>
            <w:webHidden/>
          </w:rPr>
        </w:r>
        <w:r>
          <w:rPr>
            <w:webHidden/>
          </w:rPr>
          <w:fldChar w:fldCharType="separate"/>
        </w:r>
        <w:r>
          <w:rPr>
            <w:webHidden/>
          </w:rPr>
          <w:t>15</w:t>
        </w:r>
        <w:r>
          <w:rPr>
            <w:webHidden/>
          </w:rPr>
          <w:fldChar w:fldCharType="end"/>
        </w:r>
      </w:hyperlink>
    </w:p>
    <w:p w14:paraId="3AE0CAED" w14:textId="63D6AF44" w:rsidR="007F0D84" w:rsidRDefault="007F0D84">
      <w:pPr>
        <w:pStyle w:val="Inhopg2"/>
        <w:rPr>
          <w:rFonts w:eastAsiaTheme="minorEastAsia"/>
          <w:color w:val="auto"/>
          <w:kern w:val="2"/>
          <w:sz w:val="24"/>
          <w:szCs w:val="24"/>
          <w:lang w:eastAsia="nl-NL"/>
          <w14:ligatures w14:val="standardContextual"/>
        </w:rPr>
      </w:pPr>
      <w:hyperlink w:anchor="_Toc232691664" w:history="1">
        <w:r w:rsidRPr="001D79C8">
          <w:rPr>
            <w:rStyle w:val="Hyperlink"/>
          </w:rPr>
          <w:t>Bijlage 12</w:t>
        </w:r>
        <w:r>
          <w:rPr>
            <w:rFonts w:eastAsiaTheme="minorEastAsia"/>
            <w:color w:val="auto"/>
            <w:kern w:val="2"/>
            <w:sz w:val="24"/>
            <w:szCs w:val="24"/>
            <w:lang w:eastAsia="nl-NL"/>
            <w14:ligatures w14:val="standardContextual"/>
          </w:rPr>
          <w:tab/>
        </w:r>
        <w:r w:rsidRPr="001D79C8">
          <w:rPr>
            <w:rStyle w:val="Hyperlink"/>
          </w:rPr>
          <w:t>D.O.-presentatie Kindcentrum Zijdelwaard</w:t>
        </w:r>
        <w:r>
          <w:rPr>
            <w:webHidden/>
          </w:rPr>
          <w:tab/>
        </w:r>
        <w:r>
          <w:rPr>
            <w:webHidden/>
          </w:rPr>
          <w:fldChar w:fldCharType="begin"/>
        </w:r>
        <w:r>
          <w:rPr>
            <w:webHidden/>
          </w:rPr>
          <w:instrText xml:space="preserve"> PAGEREF _Toc232691664 \h </w:instrText>
        </w:r>
        <w:r>
          <w:rPr>
            <w:webHidden/>
          </w:rPr>
        </w:r>
        <w:r>
          <w:rPr>
            <w:webHidden/>
          </w:rPr>
          <w:fldChar w:fldCharType="separate"/>
        </w:r>
        <w:r>
          <w:rPr>
            <w:webHidden/>
          </w:rPr>
          <w:t>16</w:t>
        </w:r>
        <w:r>
          <w:rPr>
            <w:webHidden/>
          </w:rPr>
          <w:fldChar w:fldCharType="end"/>
        </w:r>
      </w:hyperlink>
    </w:p>
    <w:p w14:paraId="6B9F2A05" w14:textId="5CD5AE2D" w:rsidR="00FC53CF" w:rsidRPr="007A0BFD" w:rsidRDefault="003E1775" w:rsidP="00561E39">
      <w:r w:rsidRPr="007A0BFD">
        <w:fldChar w:fldCharType="end"/>
      </w:r>
    </w:p>
    <w:p w14:paraId="541BEE76" w14:textId="77777777" w:rsidR="00561E39" w:rsidRPr="007A0BFD" w:rsidRDefault="00561E39" w:rsidP="00561E39"/>
    <w:p w14:paraId="4E980D64" w14:textId="77777777" w:rsidR="007A0BFD" w:rsidRPr="007A0BFD" w:rsidRDefault="007A0BFD" w:rsidP="00561E39"/>
    <w:p w14:paraId="3A469E14" w14:textId="77777777" w:rsidR="007A0BFD" w:rsidRPr="007A0BFD" w:rsidRDefault="007A0BFD" w:rsidP="00561E39"/>
    <w:p w14:paraId="422B3C8F" w14:textId="77777777" w:rsidR="00561E39" w:rsidRPr="007A0BFD" w:rsidRDefault="00561E39" w:rsidP="006B56AB"/>
    <w:p w14:paraId="0FBF04E1" w14:textId="77777777" w:rsidR="00FC53CF" w:rsidRPr="007A0BFD" w:rsidRDefault="00FC53CF">
      <w:pPr>
        <w:rPr>
          <w:color w:val="AEDD03" w:themeColor="accent1"/>
          <w:sz w:val="32"/>
          <w:szCs w:val="32"/>
        </w:rPr>
        <w:sectPr w:rsidR="00FC53CF" w:rsidRPr="007A0BFD" w:rsidSect="00561E39">
          <w:headerReference w:type="first" r:id="rId14"/>
          <w:pgSz w:w="11906" w:h="16838"/>
          <w:pgMar w:top="737" w:right="862" w:bottom="737" w:left="1021" w:header="709" w:footer="397" w:gutter="0"/>
          <w:cols w:space="708"/>
          <w:formProt w:val="0"/>
          <w:docGrid w:linePitch="360"/>
        </w:sectPr>
      </w:pPr>
    </w:p>
    <w:p w14:paraId="4B06304C" w14:textId="3FE3CAEB" w:rsidR="008D3C7A" w:rsidRDefault="007F7119" w:rsidP="006A2B5A">
      <w:pPr>
        <w:pStyle w:val="BijlageTitel"/>
        <w:numPr>
          <w:ilvl w:val="0"/>
          <w:numId w:val="13"/>
        </w:numPr>
      </w:pPr>
      <w:bookmarkStart w:id="0" w:name="_Toc26111020"/>
      <w:bookmarkStart w:id="1" w:name="_Toc55915447"/>
      <w:bookmarkStart w:id="2" w:name="_Toc94628690"/>
      <w:bookmarkStart w:id="3" w:name="_Toc184397077"/>
      <w:bookmarkStart w:id="4" w:name="_Toc184862082"/>
      <w:bookmarkStart w:id="5" w:name="_Toc232691653"/>
      <w:r>
        <w:lastRenderedPageBreak/>
        <w:t>Checklist i</w:t>
      </w:r>
      <w:r w:rsidR="008D3C7A">
        <w:t>nhoud aanmelding</w:t>
      </w:r>
      <w:bookmarkEnd w:id="1"/>
      <w:bookmarkEnd w:id="2"/>
      <w:bookmarkEnd w:id="3"/>
      <w:bookmarkEnd w:id="4"/>
      <w:bookmarkEnd w:id="5"/>
    </w:p>
    <w:p w14:paraId="4777C068" w14:textId="77777777" w:rsidR="008D3C7A" w:rsidRDefault="008D3C7A" w:rsidP="008D3C7A">
      <w:r>
        <w:t xml:space="preserve">De aanmelding dient te bestaan uit de onderstaande documenten. Alle gevraagde documenten dienen met de juiste nummering te worden aangeboden in pdf-format. </w:t>
      </w:r>
    </w:p>
    <w:p w14:paraId="581D25BB" w14:textId="77777777" w:rsidR="008D3C7A" w:rsidRDefault="008D3C7A" w:rsidP="008D3C7A"/>
    <w:p w14:paraId="44354E7E" w14:textId="77777777" w:rsidR="000B3D4B" w:rsidRDefault="000B3D4B" w:rsidP="006A2B5A">
      <w:pPr>
        <w:pStyle w:val="OpsommingGenummerd"/>
        <w:numPr>
          <w:ilvl w:val="0"/>
          <w:numId w:val="17"/>
        </w:numPr>
      </w:pPr>
      <w:r>
        <w:t>Uniform Europees Aanbestedingsdocument (zie Aanbestedingsdocumenten op TenderNed)</w:t>
      </w:r>
    </w:p>
    <w:p w14:paraId="4C110E2A" w14:textId="77777777" w:rsidR="000B3D4B" w:rsidRDefault="000B3D4B" w:rsidP="006A2B5A">
      <w:pPr>
        <w:pStyle w:val="SubopsommingGenummerd"/>
        <w:numPr>
          <w:ilvl w:val="1"/>
          <w:numId w:val="17"/>
        </w:numPr>
      </w:pPr>
      <w:r>
        <w:t>Gegadigde</w:t>
      </w:r>
    </w:p>
    <w:p w14:paraId="45594BA8" w14:textId="77777777" w:rsidR="000B3D4B" w:rsidRDefault="000B3D4B" w:rsidP="006A2B5A">
      <w:pPr>
        <w:pStyle w:val="SubopsommingGenummerd"/>
        <w:numPr>
          <w:ilvl w:val="1"/>
          <w:numId w:val="17"/>
        </w:numPr>
      </w:pPr>
      <w:r>
        <w:t xml:space="preserve">Combinant(en) (indien van toepassing, zie paragraaf 3.5.2) </w:t>
      </w:r>
    </w:p>
    <w:p w14:paraId="0DB8432D" w14:textId="77777777" w:rsidR="000B3D4B" w:rsidRDefault="000B3D4B" w:rsidP="006A2B5A">
      <w:pPr>
        <w:pStyle w:val="SubopsommingGenummerd"/>
        <w:numPr>
          <w:ilvl w:val="1"/>
          <w:numId w:val="17"/>
        </w:numPr>
      </w:pPr>
      <w:r>
        <w:t>Derden (indien van toepassing, zie paragraaf 3.5.3)</w:t>
      </w:r>
    </w:p>
    <w:p w14:paraId="70F5D256" w14:textId="77777777" w:rsidR="000B3D4B" w:rsidRDefault="000B3D4B" w:rsidP="000B3D4B"/>
    <w:p w14:paraId="219327E7" w14:textId="77777777" w:rsidR="000B3D4B" w:rsidRDefault="000B3D4B" w:rsidP="000B3D4B">
      <w:pPr>
        <w:pStyle w:val="OpsommingGenummerd"/>
      </w:pPr>
      <w:r>
        <w:t>Bij Aanmelding te overleggen bewijsstukken:</w:t>
      </w:r>
    </w:p>
    <w:p w14:paraId="256E89BC" w14:textId="77777777" w:rsidR="000B3D4B" w:rsidRDefault="000B3D4B" w:rsidP="000B3D4B">
      <w:pPr>
        <w:pStyle w:val="SubopsommingGenummerd"/>
      </w:pPr>
      <w:r>
        <w:t>Uittreksel Kamer van Koophandel van:</w:t>
      </w:r>
    </w:p>
    <w:p w14:paraId="1CA6A959" w14:textId="77777777" w:rsidR="000B3D4B" w:rsidRDefault="000B3D4B" w:rsidP="006A2B5A">
      <w:pPr>
        <w:pStyle w:val="SubopsommingGenummerd"/>
        <w:numPr>
          <w:ilvl w:val="2"/>
          <w:numId w:val="12"/>
        </w:numPr>
      </w:pPr>
      <w:r>
        <w:t>Gegadigde</w:t>
      </w:r>
    </w:p>
    <w:p w14:paraId="40BB69B7" w14:textId="77777777" w:rsidR="000B3D4B" w:rsidRDefault="000B3D4B" w:rsidP="006A2B5A">
      <w:pPr>
        <w:pStyle w:val="SubopsommingGenummerd"/>
        <w:numPr>
          <w:ilvl w:val="2"/>
          <w:numId w:val="12"/>
        </w:numPr>
      </w:pPr>
      <w:r>
        <w:t xml:space="preserve">Combinant(en) (indien van toepassing, zie paragraaf 3.5.2) </w:t>
      </w:r>
    </w:p>
    <w:p w14:paraId="70D355AA" w14:textId="77777777" w:rsidR="000B3D4B" w:rsidRDefault="000B3D4B" w:rsidP="006A2B5A">
      <w:pPr>
        <w:pStyle w:val="SubopsommingGenummerd"/>
        <w:numPr>
          <w:ilvl w:val="2"/>
          <w:numId w:val="12"/>
        </w:numPr>
      </w:pPr>
      <w:r>
        <w:t>Derden (indien van toepassing, zie paragraaf 3.5.3)</w:t>
      </w:r>
    </w:p>
    <w:p w14:paraId="30BFCFEE" w14:textId="77777777" w:rsidR="000B3D4B" w:rsidRDefault="000B3D4B" w:rsidP="000B3D4B"/>
    <w:p w14:paraId="169269C7" w14:textId="5CC5180A" w:rsidR="00932691" w:rsidRDefault="00D41E04" w:rsidP="000B3D4B">
      <w:pPr>
        <w:pStyle w:val="OpsommingGenummerd"/>
      </w:pPr>
      <w:r>
        <w:t xml:space="preserve">Ingevulde en ondertekende </w:t>
      </w:r>
      <w:r w:rsidR="00932691">
        <w:t xml:space="preserve">Bereidheidverklaring bankgarantie </w:t>
      </w:r>
      <w:r w:rsidR="00BE7435">
        <w:t>(format bijlage 3)</w:t>
      </w:r>
    </w:p>
    <w:p w14:paraId="4D1B1F0D" w14:textId="77777777" w:rsidR="00671E1D" w:rsidRDefault="00671E1D" w:rsidP="00671E1D">
      <w:pPr>
        <w:pStyle w:val="OpsommingGenummerd"/>
        <w:numPr>
          <w:ilvl w:val="0"/>
          <w:numId w:val="0"/>
        </w:numPr>
        <w:ind w:left="284"/>
      </w:pPr>
    </w:p>
    <w:p w14:paraId="2C0C6B3E" w14:textId="11DF1BB6" w:rsidR="00671E1D" w:rsidRDefault="00671E1D" w:rsidP="000B3D4B">
      <w:pPr>
        <w:pStyle w:val="OpsommingGenummerd"/>
      </w:pPr>
      <w:r>
        <w:t xml:space="preserve">Ingevulde en ondertekende Model </w:t>
      </w:r>
      <w:r w:rsidRPr="00F32236">
        <w:t>voor opgave financiële kengetallen</w:t>
      </w:r>
      <w:r>
        <w:t xml:space="preserve"> (format bijlage 4)</w:t>
      </w:r>
    </w:p>
    <w:p w14:paraId="5D29FFB6" w14:textId="77777777" w:rsidR="00932691" w:rsidRDefault="00932691" w:rsidP="00932691">
      <w:pPr>
        <w:pStyle w:val="OpsommingGenummerd"/>
        <w:numPr>
          <w:ilvl w:val="0"/>
          <w:numId w:val="0"/>
        </w:numPr>
        <w:ind w:left="284"/>
      </w:pPr>
    </w:p>
    <w:p w14:paraId="4998B98C" w14:textId="4123D440" w:rsidR="000B3D4B" w:rsidRDefault="000B3D4B" w:rsidP="000B3D4B">
      <w:pPr>
        <w:pStyle w:val="OpsommingGenummerd"/>
      </w:pPr>
      <w:r>
        <w:t>Kerncompetentie (§ 5.3.</w:t>
      </w:r>
      <w:r w:rsidR="00427645">
        <w:t>2</w:t>
      </w:r>
      <w:r>
        <w:t>)</w:t>
      </w:r>
    </w:p>
    <w:p w14:paraId="031312C5" w14:textId="14E975CC" w:rsidR="000B3D4B" w:rsidRDefault="000B3D4B" w:rsidP="000B3D4B">
      <w:pPr>
        <w:pStyle w:val="SubopsommingGenummerd"/>
      </w:pPr>
      <w:r>
        <w:t xml:space="preserve">Kerncompetentie </w:t>
      </w:r>
      <w:r w:rsidR="008E1152" w:rsidRPr="008E1152">
        <w:rPr>
          <w:color w:val="1B1B1A"/>
        </w:rPr>
        <w:t>Bouwen van maatschappelijk vastgoed</w:t>
      </w:r>
      <w:r w:rsidR="008E1152">
        <w:t xml:space="preserve"> </w:t>
      </w:r>
      <w:r>
        <w:t>(</w:t>
      </w:r>
      <w:r w:rsidR="00FA11CB">
        <w:t xml:space="preserve">cf. </w:t>
      </w:r>
      <w:r>
        <w:t>format bijlage </w:t>
      </w:r>
      <w:r w:rsidR="00671E1D">
        <w:t>5</w:t>
      </w:r>
      <w:r>
        <w:t>) inclusief tevredenheidsverklaring</w:t>
      </w:r>
    </w:p>
    <w:p w14:paraId="36BB43A3" w14:textId="77777777" w:rsidR="000B3D4B" w:rsidRDefault="000B3D4B" w:rsidP="000B3D4B"/>
    <w:p w14:paraId="491E82C8" w14:textId="34C201F4" w:rsidR="000B3D4B" w:rsidRDefault="00837F37" w:rsidP="000B3D4B">
      <w:pPr>
        <w:pStyle w:val="OpsommingGenummerd"/>
      </w:pPr>
      <w:r>
        <w:t xml:space="preserve">Nadere </w:t>
      </w:r>
      <w:r w:rsidR="000B3D4B">
        <w:t>Selectiecriteria (§ 5.4)</w:t>
      </w:r>
    </w:p>
    <w:p w14:paraId="328BFFD5" w14:textId="28D864A3" w:rsidR="000B3D4B" w:rsidRDefault="009445E1" w:rsidP="000B3D4B">
      <w:pPr>
        <w:pStyle w:val="SubopsommingGenummerd"/>
      </w:pPr>
      <w:r>
        <w:t>Nadere selectiecriterium 1</w:t>
      </w:r>
      <w:r w:rsidR="008E1152">
        <w:t xml:space="preserve">: </w:t>
      </w:r>
      <w:r w:rsidR="008E1152" w:rsidRPr="00616447">
        <w:t xml:space="preserve">Ervaring met </w:t>
      </w:r>
      <w:r w:rsidR="008E1152">
        <w:t>soortgelijke</w:t>
      </w:r>
      <w:r w:rsidR="008E1152" w:rsidRPr="00616447">
        <w:t xml:space="preserve"> functies</w:t>
      </w:r>
      <w:r w:rsidR="008E1152">
        <w:t xml:space="preserve"> </w:t>
      </w:r>
      <w:r w:rsidR="000B3D4B">
        <w:t>(</w:t>
      </w:r>
      <w:r w:rsidR="00FA11CB">
        <w:t xml:space="preserve">cf. </w:t>
      </w:r>
      <w:r w:rsidR="000B3D4B">
        <w:t>format bijlage </w:t>
      </w:r>
      <w:r w:rsidR="00671E1D">
        <w:t>6</w:t>
      </w:r>
      <w:r w:rsidR="000B3D4B">
        <w:t>)</w:t>
      </w:r>
      <w:r w:rsidR="00D508D4">
        <w:t>,</w:t>
      </w:r>
      <w:r w:rsidR="000B3D4B">
        <w:t xml:space="preserve"> </w:t>
      </w:r>
      <w:r w:rsidR="008E1152">
        <w:t xml:space="preserve">zo mogelijk </w:t>
      </w:r>
      <w:r w:rsidR="000B3D4B">
        <w:t>inclusief tevredenheidsverklaring</w:t>
      </w:r>
      <w:r w:rsidR="008E1152">
        <w:t>;</w:t>
      </w:r>
    </w:p>
    <w:p w14:paraId="3FE26BAA" w14:textId="2E92A8BA" w:rsidR="000B3D4B" w:rsidRDefault="009445E1" w:rsidP="008E1152">
      <w:pPr>
        <w:pStyle w:val="SubopsommingGenummerd"/>
      </w:pPr>
      <w:r>
        <w:t>Nadere selectiecriterium</w:t>
      </w:r>
      <w:r w:rsidR="000B3D4B">
        <w:t xml:space="preserve"> 2</w:t>
      </w:r>
      <w:r w:rsidR="008E1152">
        <w:t xml:space="preserve">: </w:t>
      </w:r>
      <w:r w:rsidR="008E1152" w:rsidRPr="00C369C2">
        <w:t xml:space="preserve">Ervaring met circulair slopen en hergebruik van geoogste materialen </w:t>
      </w:r>
      <w:r w:rsidR="000B3D4B">
        <w:t>(</w:t>
      </w:r>
      <w:r w:rsidR="00FA11CB">
        <w:t xml:space="preserve">cf. </w:t>
      </w:r>
      <w:r w:rsidR="000B3D4B">
        <w:t>format bijlage </w:t>
      </w:r>
      <w:r w:rsidR="00671E1D">
        <w:t>7</w:t>
      </w:r>
      <w:r w:rsidR="000B3D4B">
        <w:t>)</w:t>
      </w:r>
      <w:r w:rsidR="008E1152">
        <w:t>;</w:t>
      </w:r>
    </w:p>
    <w:p w14:paraId="3711D8E2" w14:textId="140BF4C6" w:rsidR="009445E1" w:rsidRDefault="009445E1" w:rsidP="000B3D4B">
      <w:pPr>
        <w:pStyle w:val="SubopsommingGenummerd"/>
      </w:pPr>
      <w:r>
        <w:t xml:space="preserve">Nadere selectiecriterium 3: </w:t>
      </w:r>
      <w:r w:rsidR="008E1152" w:rsidRPr="001B0F47">
        <w:t>Ervaring met circulair en duurzaam bouwen</w:t>
      </w:r>
      <w:r w:rsidR="008E1152">
        <w:t xml:space="preserve"> </w:t>
      </w:r>
      <w:r>
        <w:t>(</w:t>
      </w:r>
      <w:r w:rsidR="00FA11CB">
        <w:t xml:space="preserve">cf. </w:t>
      </w:r>
      <w:r>
        <w:t>format bijlage </w:t>
      </w:r>
      <w:r w:rsidR="00671E1D">
        <w:t>8</w:t>
      </w:r>
      <w:r>
        <w:t>)</w:t>
      </w:r>
      <w:r w:rsidR="008E1152">
        <w:t>;</w:t>
      </w:r>
    </w:p>
    <w:p w14:paraId="238519A3" w14:textId="1A33DB40" w:rsidR="000B3D4B" w:rsidRDefault="009445E1" w:rsidP="008D3C7A">
      <w:pPr>
        <w:pStyle w:val="SubopsommingGenummerd"/>
      </w:pPr>
      <w:r>
        <w:t xml:space="preserve">Nadere selectiecriterium 4: </w:t>
      </w:r>
      <w:r w:rsidR="004E76BB" w:rsidRPr="007962CD">
        <w:t>Duurzaamheid onderneming</w:t>
      </w:r>
      <w:r w:rsidR="004E76BB">
        <w:t xml:space="preserve"> (</w:t>
      </w:r>
      <w:r w:rsidR="00FA11CB">
        <w:t xml:space="preserve">cf. </w:t>
      </w:r>
      <w:r w:rsidR="000B3D4B">
        <w:t>format bijlage </w:t>
      </w:r>
      <w:r w:rsidR="00671E1D">
        <w:t>9</w:t>
      </w:r>
      <w:r w:rsidR="000B3D4B">
        <w:t>)</w:t>
      </w:r>
    </w:p>
    <w:p w14:paraId="482466F9" w14:textId="4F7E8C53" w:rsidR="00D508D4" w:rsidRDefault="00AD144C" w:rsidP="00D508D4">
      <w:pPr>
        <w:pStyle w:val="SubopsommingGenummerd"/>
      </w:pPr>
      <w:r>
        <w:t>Nadere selectiecriterium 5: Kostenbewust bouwen (</w:t>
      </w:r>
      <w:r w:rsidR="00FA11CB">
        <w:t xml:space="preserve">cf. </w:t>
      </w:r>
      <w:r>
        <w:t>format bijlage </w:t>
      </w:r>
      <w:r w:rsidR="004E76BB">
        <w:t>1</w:t>
      </w:r>
      <w:r w:rsidR="00671E1D">
        <w:t>0</w:t>
      </w:r>
      <w:r>
        <w:t>)</w:t>
      </w:r>
      <w:r w:rsidR="00D508D4">
        <w:t>, zo mogelijk inclusief tevredenheidsverklaring;</w:t>
      </w:r>
    </w:p>
    <w:p w14:paraId="3087BDF9" w14:textId="77777777" w:rsidR="00932691" w:rsidRDefault="00932691" w:rsidP="00932691">
      <w:pPr>
        <w:pStyle w:val="SubopsommingGenummerd"/>
        <w:numPr>
          <w:ilvl w:val="0"/>
          <w:numId w:val="0"/>
        </w:numPr>
        <w:ind w:left="568"/>
      </w:pPr>
    </w:p>
    <w:p w14:paraId="7FF21B39" w14:textId="26AA5E6A" w:rsidR="00932691" w:rsidRDefault="00932691" w:rsidP="00932691">
      <w:pPr>
        <w:pStyle w:val="OpsommingGenummerd"/>
      </w:pPr>
      <w:r>
        <w:t>Verklaring geen Russische betrokkenheid (</w:t>
      </w:r>
      <w:r w:rsidR="000B5B24">
        <w:t>format</w:t>
      </w:r>
      <w:r>
        <w:t xml:space="preserve"> bijlage </w:t>
      </w:r>
      <w:r w:rsidR="00671E1D">
        <w:t>11</w:t>
      </w:r>
      <w:r>
        <w:t>)</w:t>
      </w:r>
    </w:p>
    <w:p w14:paraId="72E50171" w14:textId="77777777" w:rsidR="00932691" w:rsidRDefault="00932691" w:rsidP="00932691">
      <w:pPr>
        <w:pStyle w:val="OpsommingGenummerd"/>
        <w:numPr>
          <w:ilvl w:val="0"/>
          <w:numId w:val="0"/>
        </w:numPr>
        <w:ind w:left="284" w:hanging="284"/>
      </w:pPr>
    </w:p>
    <w:p w14:paraId="200CEA85" w14:textId="378F2929" w:rsidR="00AD144C" w:rsidRDefault="00AD144C" w:rsidP="00D508D4">
      <w:pPr>
        <w:pStyle w:val="SubopsommingGenummerd"/>
        <w:numPr>
          <w:ilvl w:val="0"/>
          <w:numId w:val="0"/>
        </w:numPr>
        <w:ind w:left="568" w:hanging="284"/>
      </w:pPr>
    </w:p>
    <w:p w14:paraId="4D49B761" w14:textId="77777777" w:rsidR="00AD144C" w:rsidRDefault="00AD144C" w:rsidP="00AD144C">
      <w:pPr>
        <w:pStyle w:val="SubopsommingGenummerd"/>
        <w:numPr>
          <w:ilvl w:val="0"/>
          <w:numId w:val="0"/>
        </w:numPr>
        <w:ind w:left="568" w:hanging="284"/>
      </w:pPr>
    </w:p>
    <w:p w14:paraId="16FEEBFE" w14:textId="77777777" w:rsidR="008D3C7A" w:rsidRDefault="008D3C7A" w:rsidP="008D3C7A"/>
    <w:p w14:paraId="4CB02705" w14:textId="77777777" w:rsidR="008D3C7A" w:rsidRDefault="008D3C7A" w:rsidP="008D3C7A"/>
    <w:p w14:paraId="1CD5CA0E" w14:textId="77777777" w:rsidR="008D3C7A" w:rsidRDefault="008D3C7A" w:rsidP="008D3C7A"/>
    <w:p w14:paraId="50B52964" w14:textId="77777777" w:rsidR="008D3C7A" w:rsidRDefault="008D3C7A" w:rsidP="008D3C7A"/>
    <w:p w14:paraId="5101C4E8" w14:textId="77777777" w:rsidR="008D3C7A" w:rsidRDefault="008D3C7A" w:rsidP="008D3C7A"/>
    <w:p w14:paraId="4BEBE17B" w14:textId="77777777" w:rsidR="008D3C7A" w:rsidRDefault="008D3C7A" w:rsidP="008D3C7A"/>
    <w:p w14:paraId="3336066C" w14:textId="77777777" w:rsidR="008D3C7A" w:rsidRDefault="008D3C7A" w:rsidP="006A2B5A">
      <w:pPr>
        <w:pStyle w:val="BijlageTitel"/>
        <w:numPr>
          <w:ilvl w:val="0"/>
          <w:numId w:val="13"/>
        </w:numPr>
      </w:pPr>
      <w:bookmarkStart w:id="6" w:name="_Toc55915448"/>
      <w:bookmarkStart w:id="7" w:name="_Toc94628691"/>
      <w:bookmarkStart w:id="8" w:name="_Toc184397078"/>
      <w:bookmarkStart w:id="9" w:name="_Toc184862083"/>
      <w:bookmarkStart w:id="10" w:name="_Toc232691654"/>
      <w:r>
        <w:lastRenderedPageBreak/>
        <w:t>Uniform Europees Aanbestedingsdocument</w:t>
      </w:r>
      <w:bookmarkEnd w:id="6"/>
      <w:bookmarkEnd w:id="7"/>
      <w:bookmarkEnd w:id="8"/>
      <w:bookmarkEnd w:id="9"/>
      <w:bookmarkEnd w:id="10"/>
      <w:r>
        <w:t xml:space="preserve"> </w:t>
      </w:r>
    </w:p>
    <w:p w14:paraId="3AA135CD" w14:textId="03A325F2" w:rsidR="008D3C7A" w:rsidRDefault="004466F4" w:rsidP="008D3C7A">
      <w:r w:rsidRPr="004466F4">
        <w:t>Deze is als online invuldocument op TenderNed geplaatst.</w:t>
      </w:r>
      <w:r w:rsidR="008D3C7A">
        <w:t xml:space="preserve">. </w:t>
      </w:r>
    </w:p>
    <w:p w14:paraId="5599C7C6" w14:textId="77777777" w:rsidR="008D3C7A" w:rsidRDefault="008D3C7A" w:rsidP="008D3C7A"/>
    <w:p w14:paraId="030A3034" w14:textId="27EDF4F6" w:rsidR="008D3C7A" w:rsidRDefault="008D3C7A" w:rsidP="006A2B5A">
      <w:pPr>
        <w:pStyle w:val="BijlageTitel"/>
        <w:numPr>
          <w:ilvl w:val="0"/>
          <w:numId w:val="13"/>
        </w:numPr>
      </w:pPr>
      <w:bookmarkStart w:id="11" w:name="_Toc55915450"/>
      <w:bookmarkStart w:id="12" w:name="_Toc94628693"/>
      <w:bookmarkStart w:id="13" w:name="_Toc184397080"/>
      <w:bookmarkStart w:id="14" w:name="_Toc184862085"/>
      <w:bookmarkStart w:id="15" w:name="_Toc232691655"/>
      <w:r>
        <w:lastRenderedPageBreak/>
        <w:t xml:space="preserve">Model </w:t>
      </w:r>
      <w:r w:rsidR="003C2B9D">
        <w:t>b</w:t>
      </w:r>
      <w:r w:rsidR="00472F4C">
        <w:t>ereidheidverk</w:t>
      </w:r>
      <w:r w:rsidR="00FA2BA3">
        <w:t>laring</w:t>
      </w:r>
      <w:bookmarkEnd w:id="11"/>
      <w:bookmarkEnd w:id="12"/>
      <w:bookmarkEnd w:id="13"/>
      <w:bookmarkEnd w:id="14"/>
      <w:r w:rsidR="00472F4C">
        <w:t xml:space="preserve"> bankgarantie</w:t>
      </w:r>
      <w:bookmarkEnd w:id="15"/>
    </w:p>
    <w:p w14:paraId="38E7F290" w14:textId="77777777" w:rsidR="008D3C7A" w:rsidRDefault="008D3C7A" w:rsidP="008D3C7A"/>
    <w:p w14:paraId="109971DA" w14:textId="77777777" w:rsidR="00EF4A5A" w:rsidRDefault="00EF4A5A" w:rsidP="00EF4A5A">
      <w:r>
        <w:t xml:space="preserve">De ondergetekende ..................................................................................................................... (naam bank), </w:t>
      </w:r>
    </w:p>
    <w:p w14:paraId="69B1805A" w14:textId="77777777" w:rsidR="00EF4A5A" w:rsidRDefault="00EF4A5A" w:rsidP="00EF4A5A">
      <w:r>
        <w:t xml:space="preserve">gevestigd te .............................................................................................................. (hierna te noemen bank), </w:t>
      </w:r>
    </w:p>
    <w:p w14:paraId="5995DEF6" w14:textId="77777777" w:rsidR="00EF4A5A" w:rsidRDefault="00EF4A5A" w:rsidP="00EF4A5A">
      <w:r>
        <w:t xml:space="preserve">overwegende: </w:t>
      </w:r>
    </w:p>
    <w:p w14:paraId="6FD45E0E" w14:textId="77777777" w:rsidR="00EF4A5A" w:rsidRDefault="00EF4A5A" w:rsidP="00EF4A5A"/>
    <w:p w14:paraId="659778DA" w14:textId="01031F4C" w:rsidR="00EF4A5A" w:rsidRDefault="00EF4A5A" w:rsidP="00EF4A5A">
      <w:r>
        <w:t xml:space="preserve">dat haar cliënt .......................................................................................................... (naam aannemersbedrijf), </w:t>
      </w:r>
    </w:p>
    <w:p w14:paraId="7F043C33" w14:textId="77777777" w:rsidR="00EF4A5A" w:rsidRDefault="00EF4A5A" w:rsidP="00EF4A5A">
      <w:r>
        <w:t xml:space="preserve">gevestigd te ..................................................................................................... (hierna te noemen inschrijver), </w:t>
      </w:r>
    </w:p>
    <w:p w14:paraId="60867E24" w14:textId="77777777" w:rsidR="00EF4A5A" w:rsidRDefault="00EF4A5A" w:rsidP="00EF4A5A">
      <w:r>
        <w:t xml:space="preserve">wenst in te schrijven op de aanbesteding van ............................................................. (naam opdrachtgever), </w:t>
      </w:r>
    </w:p>
    <w:p w14:paraId="22A2109C" w14:textId="77777777" w:rsidR="00EF4A5A" w:rsidRDefault="00EF4A5A" w:rsidP="00EF4A5A">
      <w:r>
        <w:t xml:space="preserve">gevestigd te ............................................................................................... (hierna te noemen opdrachtgever), </w:t>
      </w:r>
    </w:p>
    <w:p w14:paraId="3E63E8DE" w14:textId="77777777" w:rsidR="00EF4A5A" w:rsidRDefault="00EF4A5A" w:rsidP="00EF4A5A">
      <w:r>
        <w:t xml:space="preserve">voor het werk: ................................................................................................................................................... </w:t>
      </w:r>
    </w:p>
    <w:p w14:paraId="19E96F55" w14:textId="77777777" w:rsidR="00EF4A5A" w:rsidRDefault="00EF4A5A" w:rsidP="00EF4A5A">
      <w:r>
        <w:t xml:space="preserve"> ........................................................................................................................................................................... </w:t>
      </w:r>
    </w:p>
    <w:p w14:paraId="2B60CBD3" w14:textId="77777777" w:rsidR="00EF4A5A" w:rsidRDefault="00EF4A5A" w:rsidP="00EF4A5A">
      <w:r>
        <w:t xml:space="preserve"> ........................................................................................................................... (omschrijving werk en ligging), </w:t>
      </w:r>
    </w:p>
    <w:p w14:paraId="630F7DF7" w14:textId="77777777" w:rsidR="00EF4A5A" w:rsidRDefault="00EF4A5A" w:rsidP="00EF4A5A"/>
    <w:p w14:paraId="3B781D1E" w14:textId="412928D0" w:rsidR="00EF4A5A" w:rsidRDefault="00EF4A5A" w:rsidP="00EF4A5A">
      <w:r>
        <w:t xml:space="preserve">dat de opdrachtgever ingeval de bovengenoemde aanbesteding aan de inschrijver gegund wordt, een </w:t>
      </w:r>
    </w:p>
    <w:p w14:paraId="0A01DBF9" w14:textId="77777777" w:rsidR="00EF4A5A" w:rsidRDefault="00EF4A5A" w:rsidP="00EF4A5A">
      <w:r>
        <w:t xml:space="preserve">bankgarantie verlangt ter meerdere zekerheid voor de nakoming door de inschrijver van zijn verplichtingen </w:t>
      </w:r>
    </w:p>
    <w:p w14:paraId="04608B4B" w14:textId="77777777" w:rsidR="00EF4A5A" w:rsidRDefault="00EF4A5A" w:rsidP="00EF4A5A">
      <w:r>
        <w:t xml:space="preserve">voortvloeiende uit de overeenkomst met betrekking tot de bovengenoemde aanbesteding; </w:t>
      </w:r>
    </w:p>
    <w:p w14:paraId="22D01235" w14:textId="77777777" w:rsidR="00A71FE0" w:rsidRDefault="00A71FE0" w:rsidP="00EF4A5A"/>
    <w:p w14:paraId="06CC79B1" w14:textId="77777777" w:rsidR="00EF4A5A" w:rsidRDefault="00EF4A5A" w:rsidP="00EF4A5A">
      <w:r>
        <w:t xml:space="preserve">verbindt zich hierbij jegens opdrachtgever tot het verstrekken van een bankgarantie (conform het door de </w:t>
      </w:r>
    </w:p>
    <w:p w14:paraId="5D6FDD96" w14:textId="57B4BF2D" w:rsidR="00EF4A5A" w:rsidRDefault="00EF4A5A" w:rsidP="00EF4A5A">
      <w:pPr>
        <w:jc w:val="left"/>
      </w:pPr>
      <w:r>
        <w:t xml:space="preserve">opdrachtgever verstrekte model bankgarantie) als hiervoor bedoeld, tot een maximum van </w:t>
      </w:r>
      <w:r w:rsidR="00246B47">
        <w:br/>
      </w:r>
      <w:r>
        <w:t>€ 1.800.000,-</w:t>
      </w:r>
      <w:r w:rsidR="00246B47">
        <w:t xml:space="preserve"> </w:t>
      </w:r>
      <w:r>
        <w:t xml:space="preserve">(zegge: </w:t>
      </w:r>
      <w:r w:rsidR="00246B47">
        <w:t>éé</w:t>
      </w:r>
      <w:r>
        <w:t>nmiljoenenachthonderdduizen</w:t>
      </w:r>
      <w:r w:rsidR="00246B47">
        <w:t xml:space="preserve">d </w:t>
      </w:r>
      <w:r>
        <w:t xml:space="preserve">Euro's) </w:t>
      </w:r>
    </w:p>
    <w:p w14:paraId="27949D55" w14:textId="77777777" w:rsidR="00EF4A5A" w:rsidRDefault="00EF4A5A" w:rsidP="00EF4A5A">
      <w:r>
        <w:t xml:space="preserve">ingeval bovengenoemde aanbesteding aan de inschrijver gegund is. </w:t>
      </w:r>
    </w:p>
    <w:p w14:paraId="62FBE9DA" w14:textId="77777777" w:rsidR="00A71FE0" w:rsidRDefault="00A71FE0" w:rsidP="00EF4A5A"/>
    <w:p w14:paraId="0B64978E" w14:textId="235730E8" w:rsidR="00EF4A5A" w:rsidRDefault="00EF4A5A" w:rsidP="00EF4A5A">
      <w:r>
        <w:t>Deze bereidheidsverklaring vervalt door de afgifte van de bankgarantie als hiervoor bedoeld of bij de niet</w:t>
      </w:r>
      <w:r w:rsidR="00D10D05">
        <w:t>-</w:t>
      </w:r>
      <w:r>
        <w:t xml:space="preserve">gunning van bovenbedoelde aanbesteding aan inschrijver ten laatste op </w:t>
      </w:r>
    </w:p>
    <w:p w14:paraId="2D16D59D" w14:textId="77777777" w:rsidR="00EF4A5A" w:rsidRDefault="00EF4A5A" w:rsidP="00EF4A5A">
      <w:r>
        <w:t xml:space="preserve"> .................................................................................................................. (90 dagen na datum aanbesteding). </w:t>
      </w:r>
    </w:p>
    <w:p w14:paraId="77E53756" w14:textId="77777777" w:rsidR="00D10D05" w:rsidRDefault="00D10D05" w:rsidP="00EF4A5A"/>
    <w:p w14:paraId="600DB642" w14:textId="3C21CDE9" w:rsidR="00EF4A5A" w:rsidRDefault="00EF4A5A" w:rsidP="00EF4A5A">
      <w:r>
        <w:t xml:space="preserve">Plaats : .................................................................................................................................. </w:t>
      </w:r>
    </w:p>
    <w:p w14:paraId="0915F419" w14:textId="77777777" w:rsidR="00EF4A5A" w:rsidRDefault="00EF4A5A" w:rsidP="00EF4A5A">
      <w:r>
        <w:t xml:space="preserve">Datum : .................................................................................................................................. </w:t>
      </w:r>
    </w:p>
    <w:p w14:paraId="2A4208B3" w14:textId="77777777" w:rsidR="00EF4A5A" w:rsidRDefault="00EF4A5A" w:rsidP="00EF4A5A">
      <w:r>
        <w:t xml:space="preserve">Naam bank : .................................................................................................................................. </w:t>
      </w:r>
    </w:p>
    <w:p w14:paraId="272984BF" w14:textId="4254758C" w:rsidR="008D3C7A" w:rsidRDefault="00EF4A5A" w:rsidP="00EF4A5A">
      <w:r>
        <w:t>Ondertekening : ..................................................................................................................................</w:t>
      </w:r>
    </w:p>
    <w:p w14:paraId="641191A4" w14:textId="77777777" w:rsidR="00EF4A5A" w:rsidRDefault="00EF4A5A" w:rsidP="008D3C7A"/>
    <w:p w14:paraId="7E86457B" w14:textId="77777777" w:rsidR="008D3C7A" w:rsidRDefault="008D3C7A" w:rsidP="006A2B5A">
      <w:pPr>
        <w:pStyle w:val="BijlageTitel"/>
        <w:numPr>
          <w:ilvl w:val="0"/>
          <w:numId w:val="13"/>
        </w:numPr>
      </w:pPr>
      <w:bookmarkStart w:id="16" w:name="_Toc55915451"/>
      <w:bookmarkStart w:id="17" w:name="_Toc94628694"/>
      <w:bookmarkStart w:id="18" w:name="_Toc184397081"/>
      <w:bookmarkStart w:id="19" w:name="_Toc184862086"/>
      <w:bookmarkStart w:id="20" w:name="_Toc232691656"/>
      <w:r w:rsidRPr="00F32236">
        <w:lastRenderedPageBreak/>
        <w:t>Model voor opgave financiële kengetallen</w:t>
      </w:r>
      <w:bookmarkEnd w:id="16"/>
      <w:bookmarkEnd w:id="17"/>
      <w:bookmarkEnd w:id="18"/>
      <w:bookmarkEnd w:id="19"/>
      <w:bookmarkEnd w:id="20"/>
    </w:p>
    <w:p w14:paraId="002472DA" w14:textId="77777777" w:rsidR="008D3C7A" w:rsidRDefault="008D3C7A" w:rsidP="008D3C7A"/>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574"/>
        <w:gridCol w:w="2566"/>
        <w:gridCol w:w="325"/>
        <w:gridCol w:w="2085"/>
        <w:gridCol w:w="2381"/>
      </w:tblGrid>
      <w:tr w:rsidR="008D3C7A" w:rsidRPr="002C7A58" w14:paraId="46B8F44F" w14:textId="77777777" w:rsidTr="00D40CDA">
        <w:tc>
          <w:tcPr>
            <w:tcW w:w="1574" w:type="dxa"/>
            <w:tcBorders>
              <w:top w:val="single" w:sz="4" w:space="0" w:color="auto"/>
              <w:bottom w:val="single" w:sz="4" w:space="0" w:color="auto"/>
            </w:tcBorders>
            <w:vAlign w:val="center"/>
          </w:tcPr>
          <w:p w14:paraId="1156CFB8" w14:textId="77777777" w:rsidR="008D3C7A" w:rsidRPr="002C7A58" w:rsidRDefault="008D3C7A" w:rsidP="00D40CDA">
            <w:pPr>
              <w:ind w:right="565"/>
              <w:rPr>
                <w:rFonts w:cs="Arial"/>
                <w:b/>
              </w:rPr>
            </w:pPr>
            <w:r w:rsidRPr="002C7A58">
              <w:rPr>
                <w:rFonts w:cs="Arial"/>
                <w:b/>
              </w:rPr>
              <w:t>Kengetal</w:t>
            </w:r>
          </w:p>
        </w:tc>
        <w:tc>
          <w:tcPr>
            <w:tcW w:w="2566" w:type="dxa"/>
            <w:tcBorders>
              <w:top w:val="single" w:sz="4" w:space="0" w:color="auto"/>
              <w:bottom w:val="single" w:sz="4" w:space="0" w:color="auto"/>
            </w:tcBorders>
            <w:vAlign w:val="center"/>
          </w:tcPr>
          <w:p w14:paraId="4A6B7400" w14:textId="4FE77C1B" w:rsidR="008D3C7A" w:rsidRPr="002C7A58" w:rsidRDefault="008D3C7A" w:rsidP="00D40CDA">
            <w:pPr>
              <w:ind w:right="175"/>
              <w:jc w:val="center"/>
              <w:rPr>
                <w:rFonts w:cs="Arial"/>
                <w:b/>
              </w:rPr>
            </w:pPr>
            <w:r>
              <w:rPr>
                <w:rFonts w:cs="Arial"/>
                <w:b/>
              </w:rPr>
              <w:t>20</w:t>
            </w:r>
            <w:r w:rsidR="00144563">
              <w:rPr>
                <w:rFonts w:cs="Arial"/>
                <w:b/>
              </w:rPr>
              <w:t>2</w:t>
            </w:r>
            <w:r w:rsidR="004B2E24">
              <w:rPr>
                <w:rFonts w:cs="Arial"/>
                <w:b/>
              </w:rPr>
              <w:t>3</w:t>
            </w:r>
          </w:p>
        </w:tc>
        <w:tc>
          <w:tcPr>
            <w:tcW w:w="2410" w:type="dxa"/>
            <w:gridSpan w:val="2"/>
            <w:tcBorders>
              <w:top w:val="single" w:sz="4" w:space="0" w:color="auto"/>
              <w:bottom w:val="single" w:sz="4" w:space="0" w:color="auto"/>
            </w:tcBorders>
            <w:vAlign w:val="center"/>
          </w:tcPr>
          <w:p w14:paraId="174E0803" w14:textId="1B004E8E" w:rsidR="008D3C7A" w:rsidRPr="002C7A58" w:rsidRDefault="00144563" w:rsidP="00D40CDA">
            <w:pPr>
              <w:ind w:right="175"/>
              <w:jc w:val="center"/>
              <w:rPr>
                <w:rFonts w:cs="Arial"/>
                <w:b/>
              </w:rPr>
            </w:pPr>
            <w:r>
              <w:rPr>
                <w:rFonts w:cs="Arial"/>
                <w:b/>
              </w:rPr>
              <w:t>202</w:t>
            </w:r>
            <w:r w:rsidR="004B2E24">
              <w:rPr>
                <w:rFonts w:cs="Arial"/>
                <w:b/>
              </w:rPr>
              <w:t>4</w:t>
            </w:r>
          </w:p>
        </w:tc>
        <w:tc>
          <w:tcPr>
            <w:tcW w:w="2381" w:type="dxa"/>
            <w:tcBorders>
              <w:top w:val="single" w:sz="4" w:space="0" w:color="auto"/>
              <w:bottom w:val="single" w:sz="4" w:space="0" w:color="auto"/>
            </w:tcBorders>
            <w:vAlign w:val="center"/>
          </w:tcPr>
          <w:p w14:paraId="2796293E" w14:textId="227C4D77" w:rsidR="008D3C7A" w:rsidRPr="002C7A58" w:rsidRDefault="00144563" w:rsidP="00D40CDA">
            <w:pPr>
              <w:jc w:val="center"/>
              <w:rPr>
                <w:rFonts w:cs="Arial"/>
                <w:b/>
              </w:rPr>
            </w:pPr>
            <w:r>
              <w:rPr>
                <w:rFonts w:cs="Arial"/>
                <w:b/>
              </w:rPr>
              <w:t>202</w:t>
            </w:r>
            <w:r w:rsidR="004B2E24">
              <w:rPr>
                <w:rFonts w:cs="Arial"/>
                <w:b/>
              </w:rPr>
              <w:t>5</w:t>
            </w:r>
          </w:p>
        </w:tc>
      </w:tr>
      <w:tr w:rsidR="008D3C7A" w:rsidRPr="002C7A58" w14:paraId="3B807B65" w14:textId="77777777" w:rsidTr="00D40CDA">
        <w:trPr>
          <w:trHeight w:val="851"/>
        </w:trPr>
        <w:tc>
          <w:tcPr>
            <w:tcW w:w="1574" w:type="dxa"/>
            <w:tcBorders>
              <w:top w:val="single" w:sz="4" w:space="0" w:color="auto"/>
              <w:bottom w:val="single" w:sz="4" w:space="0" w:color="auto"/>
            </w:tcBorders>
            <w:vAlign w:val="center"/>
          </w:tcPr>
          <w:p w14:paraId="40814ACC" w14:textId="77777777" w:rsidR="008D3C7A" w:rsidRPr="002C7A58" w:rsidRDefault="008D3C7A" w:rsidP="00D40CDA">
            <w:pPr>
              <w:ind w:right="565"/>
              <w:rPr>
                <w:rFonts w:cs="Arial"/>
              </w:rPr>
            </w:pPr>
            <w:r w:rsidRPr="002C7A58">
              <w:rPr>
                <w:rFonts w:cs="Arial"/>
              </w:rPr>
              <w:t>Omzet</w:t>
            </w:r>
          </w:p>
        </w:tc>
        <w:tc>
          <w:tcPr>
            <w:tcW w:w="2566" w:type="dxa"/>
            <w:tcBorders>
              <w:top w:val="single" w:sz="4" w:space="0" w:color="auto"/>
              <w:bottom w:val="single" w:sz="4" w:space="0" w:color="auto"/>
            </w:tcBorders>
            <w:vAlign w:val="center"/>
          </w:tcPr>
          <w:p w14:paraId="3B1F549E" w14:textId="77777777" w:rsidR="008D3C7A" w:rsidRPr="002C7A58" w:rsidRDefault="008D3C7A" w:rsidP="00D40CDA">
            <w:pPr>
              <w:ind w:right="565"/>
              <w:rPr>
                <w:rFonts w:cs="Arial"/>
              </w:rPr>
            </w:pPr>
          </w:p>
        </w:tc>
        <w:tc>
          <w:tcPr>
            <w:tcW w:w="2410" w:type="dxa"/>
            <w:gridSpan w:val="2"/>
            <w:tcBorders>
              <w:top w:val="single" w:sz="4" w:space="0" w:color="auto"/>
              <w:bottom w:val="single" w:sz="4" w:space="0" w:color="auto"/>
            </w:tcBorders>
          </w:tcPr>
          <w:p w14:paraId="3BFE0971" w14:textId="77777777" w:rsidR="008D3C7A" w:rsidRPr="002C7A58" w:rsidRDefault="008D3C7A" w:rsidP="00D40CDA">
            <w:pPr>
              <w:ind w:right="175"/>
              <w:jc w:val="center"/>
              <w:rPr>
                <w:rFonts w:cs="Arial"/>
              </w:rPr>
            </w:pPr>
          </w:p>
        </w:tc>
        <w:tc>
          <w:tcPr>
            <w:tcW w:w="2381" w:type="dxa"/>
            <w:tcBorders>
              <w:top w:val="single" w:sz="4" w:space="0" w:color="auto"/>
              <w:bottom w:val="single" w:sz="4" w:space="0" w:color="auto"/>
            </w:tcBorders>
          </w:tcPr>
          <w:p w14:paraId="1BBCF7F0" w14:textId="77777777" w:rsidR="008D3C7A" w:rsidRPr="002C7A58" w:rsidRDefault="008D3C7A" w:rsidP="00D40CDA">
            <w:pPr>
              <w:jc w:val="center"/>
              <w:rPr>
                <w:rFonts w:cs="Arial"/>
              </w:rPr>
            </w:pPr>
          </w:p>
        </w:tc>
      </w:tr>
      <w:tr w:rsidR="008D3C7A" w:rsidRPr="002C7A58" w14:paraId="704CD5A4" w14:textId="77777777" w:rsidTr="00D40CDA">
        <w:tc>
          <w:tcPr>
            <w:tcW w:w="8931" w:type="dxa"/>
            <w:gridSpan w:val="5"/>
            <w:tcBorders>
              <w:top w:val="single" w:sz="4" w:space="0" w:color="auto"/>
              <w:bottom w:val="nil"/>
            </w:tcBorders>
          </w:tcPr>
          <w:p w14:paraId="4B0A96ED" w14:textId="77777777" w:rsidR="008D3C7A" w:rsidRPr="002C7A58" w:rsidRDefault="008D3C7A" w:rsidP="00D40CDA">
            <w:pPr>
              <w:ind w:right="565"/>
              <w:rPr>
                <w:rFonts w:cs="Arial"/>
              </w:rPr>
            </w:pPr>
          </w:p>
        </w:tc>
      </w:tr>
      <w:tr w:rsidR="008D3C7A" w:rsidRPr="002C7A58" w14:paraId="5982ADA5" w14:textId="77777777" w:rsidTr="00D40CDA">
        <w:tc>
          <w:tcPr>
            <w:tcW w:w="8931" w:type="dxa"/>
            <w:gridSpan w:val="5"/>
            <w:tcBorders>
              <w:top w:val="nil"/>
              <w:bottom w:val="nil"/>
            </w:tcBorders>
          </w:tcPr>
          <w:p w14:paraId="4EACE2B9" w14:textId="77777777" w:rsidR="008D3C7A" w:rsidRPr="002C7A58" w:rsidRDefault="008D3C7A" w:rsidP="00D40CDA">
            <w:pPr>
              <w:ind w:right="33"/>
              <w:rPr>
                <w:rFonts w:cs="Arial"/>
              </w:rPr>
            </w:pPr>
            <w:r w:rsidRPr="002C7A58">
              <w:rPr>
                <w:rFonts w:cs="Arial"/>
              </w:rPr>
              <w:t xml:space="preserve">Gegadigde verklaart dat bovenstaande financiële kengetallen op hem / haar van toepassing zijn. Tevens voldoet de gegadigde aan de minimumnorm ten aanzien van financiële kengetallen. </w:t>
            </w:r>
          </w:p>
        </w:tc>
      </w:tr>
      <w:tr w:rsidR="008D3C7A" w:rsidRPr="002C7A58" w14:paraId="6157966B" w14:textId="77777777" w:rsidTr="00D40CDA">
        <w:tc>
          <w:tcPr>
            <w:tcW w:w="8931" w:type="dxa"/>
            <w:gridSpan w:val="5"/>
            <w:tcBorders>
              <w:top w:val="nil"/>
              <w:bottom w:val="single" w:sz="4" w:space="0" w:color="auto"/>
            </w:tcBorders>
          </w:tcPr>
          <w:p w14:paraId="054C7600" w14:textId="77777777" w:rsidR="008D3C7A" w:rsidRPr="002C7A58" w:rsidRDefault="008D3C7A" w:rsidP="00D40CDA">
            <w:pPr>
              <w:ind w:right="565"/>
              <w:rPr>
                <w:rFonts w:cs="Arial"/>
              </w:rPr>
            </w:pPr>
          </w:p>
        </w:tc>
      </w:tr>
      <w:tr w:rsidR="008D3C7A" w:rsidRPr="002C7A58" w14:paraId="442A2472" w14:textId="77777777" w:rsidTr="00D40CDA">
        <w:tc>
          <w:tcPr>
            <w:tcW w:w="8931" w:type="dxa"/>
            <w:gridSpan w:val="5"/>
            <w:tcBorders>
              <w:top w:val="single" w:sz="4" w:space="0" w:color="auto"/>
              <w:bottom w:val="nil"/>
            </w:tcBorders>
          </w:tcPr>
          <w:p w14:paraId="78327E74" w14:textId="77777777" w:rsidR="008D3C7A" w:rsidRPr="002C7A58" w:rsidRDefault="008D3C7A" w:rsidP="00D40CDA">
            <w:pPr>
              <w:ind w:right="565"/>
              <w:rPr>
                <w:rFonts w:cs="Arial"/>
              </w:rPr>
            </w:pPr>
          </w:p>
        </w:tc>
      </w:tr>
      <w:tr w:rsidR="008D3C7A" w:rsidRPr="002C7A58" w14:paraId="66148F86" w14:textId="77777777" w:rsidTr="00D40CDA">
        <w:tc>
          <w:tcPr>
            <w:tcW w:w="8931" w:type="dxa"/>
            <w:gridSpan w:val="5"/>
            <w:tcBorders>
              <w:top w:val="nil"/>
              <w:bottom w:val="nil"/>
            </w:tcBorders>
          </w:tcPr>
          <w:p w14:paraId="1FC51071" w14:textId="77777777" w:rsidR="008D3C7A" w:rsidRPr="002C7A58" w:rsidRDefault="008D3C7A" w:rsidP="00D40CDA">
            <w:pPr>
              <w:ind w:right="565"/>
              <w:rPr>
                <w:rFonts w:cs="Arial"/>
              </w:rPr>
            </w:pPr>
          </w:p>
        </w:tc>
      </w:tr>
      <w:tr w:rsidR="008D3C7A" w:rsidRPr="002C7A58" w14:paraId="5E9B378E" w14:textId="77777777" w:rsidTr="00D40CDA">
        <w:tc>
          <w:tcPr>
            <w:tcW w:w="8931" w:type="dxa"/>
            <w:gridSpan w:val="5"/>
            <w:tcBorders>
              <w:top w:val="nil"/>
              <w:bottom w:val="nil"/>
            </w:tcBorders>
          </w:tcPr>
          <w:p w14:paraId="3DD2E4AB" w14:textId="77777777" w:rsidR="008D3C7A" w:rsidRPr="002C7A58" w:rsidRDefault="008D3C7A" w:rsidP="00D40CDA">
            <w:pPr>
              <w:ind w:right="565"/>
              <w:rPr>
                <w:rFonts w:cs="Arial"/>
              </w:rPr>
            </w:pPr>
            <w:r w:rsidRPr="002C7A58">
              <w:rPr>
                <w:rFonts w:cs="Arial"/>
              </w:rPr>
              <w:t>Aldus rechtsgeldig ondertekend en gegevens naar waarheid verstrekt,</w:t>
            </w:r>
          </w:p>
        </w:tc>
      </w:tr>
      <w:tr w:rsidR="008D3C7A" w:rsidRPr="002C7A58" w14:paraId="729FB3B6" w14:textId="77777777" w:rsidTr="00D40CDA">
        <w:tc>
          <w:tcPr>
            <w:tcW w:w="8931" w:type="dxa"/>
            <w:gridSpan w:val="5"/>
            <w:tcBorders>
              <w:top w:val="nil"/>
              <w:bottom w:val="nil"/>
            </w:tcBorders>
          </w:tcPr>
          <w:p w14:paraId="03AF2EB6" w14:textId="77777777" w:rsidR="008D3C7A" w:rsidRPr="002C7A58" w:rsidRDefault="008D3C7A" w:rsidP="00D40CDA">
            <w:pPr>
              <w:ind w:right="565"/>
              <w:rPr>
                <w:rFonts w:cs="Arial"/>
              </w:rPr>
            </w:pPr>
          </w:p>
        </w:tc>
      </w:tr>
      <w:tr w:rsidR="008D3C7A" w:rsidRPr="002C7A58" w14:paraId="4E3060D9" w14:textId="77777777" w:rsidTr="00D40CDA">
        <w:tc>
          <w:tcPr>
            <w:tcW w:w="4465" w:type="dxa"/>
            <w:gridSpan w:val="3"/>
            <w:tcBorders>
              <w:top w:val="nil"/>
              <w:bottom w:val="nil"/>
              <w:right w:val="nil"/>
            </w:tcBorders>
          </w:tcPr>
          <w:p w14:paraId="73BE44C6" w14:textId="77777777" w:rsidR="008D3C7A" w:rsidRPr="002C7A58" w:rsidRDefault="008D3C7A" w:rsidP="00D40CDA">
            <w:pPr>
              <w:ind w:right="565"/>
              <w:rPr>
                <w:rFonts w:cs="Arial"/>
              </w:rPr>
            </w:pPr>
            <w:r w:rsidRPr="002C7A58">
              <w:rPr>
                <w:rFonts w:cs="Arial"/>
              </w:rPr>
              <w:t>plaats: …………………………………</w:t>
            </w:r>
          </w:p>
        </w:tc>
        <w:tc>
          <w:tcPr>
            <w:tcW w:w="4466" w:type="dxa"/>
            <w:gridSpan w:val="2"/>
            <w:tcBorders>
              <w:top w:val="nil"/>
              <w:left w:val="nil"/>
              <w:bottom w:val="nil"/>
            </w:tcBorders>
          </w:tcPr>
          <w:p w14:paraId="65616347" w14:textId="77777777" w:rsidR="008D3C7A" w:rsidRPr="002C7A58" w:rsidRDefault="008D3C7A" w:rsidP="00D40CDA">
            <w:pPr>
              <w:ind w:right="565"/>
              <w:rPr>
                <w:rFonts w:cs="Arial"/>
              </w:rPr>
            </w:pPr>
            <w:r w:rsidRPr="002C7A58">
              <w:rPr>
                <w:rFonts w:cs="Arial"/>
              </w:rPr>
              <w:t>datum: …………………………………</w:t>
            </w:r>
          </w:p>
          <w:p w14:paraId="642A84AA" w14:textId="77777777" w:rsidR="008D3C7A" w:rsidRPr="002C7A58" w:rsidRDefault="008D3C7A" w:rsidP="00D40CDA">
            <w:pPr>
              <w:ind w:right="565"/>
              <w:rPr>
                <w:rFonts w:cs="Arial"/>
              </w:rPr>
            </w:pPr>
          </w:p>
        </w:tc>
      </w:tr>
      <w:tr w:rsidR="008D3C7A" w:rsidRPr="002C7A58" w14:paraId="1B9EBDEC" w14:textId="77777777" w:rsidTr="00D40CDA">
        <w:tc>
          <w:tcPr>
            <w:tcW w:w="4465" w:type="dxa"/>
            <w:gridSpan w:val="3"/>
            <w:tcBorders>
              <w:top w:val="nil"/>
              <w:bottom w:val="nil"/>
              <w:right w:val="nil"/>
            </w:tcBorders>
          </w:tcPr>
          <w:p w14:paraId="31003EAC" w14:textId="77777777" w:rsidR="008D3C7A" w:rsidRPr="002C7A58" w:rsidRDefault="008D3C7A" w:rsidP="00D40CDA">
            <w:pPr>
              <w:ind w:right="565"/>
              <w:rPr>
                <w:rFonts w:cs="Arial"/>
              </w:rPr>
            </w:pPr>
            <w:r w:rsidRPr="002C7A58">
              <w:rPr>
                <w:rFonts w:cs="Arial"/>
              </w:rPr>
              <w:t>naam: …………………………………</w:t>
            </w:r>
          </w:p>
        </w:tc>
        <w:tc>
          <w:tcPr>
            <w:tcW w:w="4466" w:type="dxa"/>
            <w:gridSpan w:val="2"/>
            <w:tcBorders>
              <w:top w:val="nil"/>
              <w:left w:val="nil"/>
              <w:bottom w:val="nil"/>
            </w:tcBorders>
          </w:tcPr>
          <w:p w14:paraId="71711E27" w14:textId="77777777" w:rsidR="008D3C7A" w:rsidRPr="002C7A58" w:rsidRDefault="008D3C7A" w:rsidP="00D40CDA">
            <w:pPr>
              <w:ind w:right="565"/>
              <w:rPr>
                <w:rFonts w:cs="Arial"/>
              </w:rPr>
            </w:pPr>
            <w:r w:rsidRPr="002C7A58">
              <w:rPr>
                <w:rFonts w:cs="Arial"/>
              </w:rPr>
              <w:t>functie: …………………………………</w:t>
            </w:r>
          </w:p>
        </w:tc>
      </w:tr>
      <w:tr w:rsidR="008D3C7A" w:rsidRPr="002C7A58" w14:paraId="06418CFF" w14:textId="77777777" w:rsidTr="00D40CDA">
        <w:tc>
          <w:tcPr>
            <w:tcW w:w="8931" w:type="dxa"/>
            <w:gridSpan w:val="5"/>
            <w:tcBorders>
              <w:top w:val="nil"/>
              <w:bottom w:val="nil"/>
            </w:tcBorders>
          </w:tcPr>
          <w:p w14:paraId="33E8D509" w14:textId="77777777" w:rsidR="008D3C7A" w:rsidRPr="002C7A58" w:rsidRDefault="008D3C7A" w:rsidP="00D40CDA">
            <w:pPr>
              <w:ind w:right="565"/>
              <w:rPr>
                <w:rFonts w:cs="Arial"/>
              </w:rPr>
            </w:pPr>
          </w:p>
        </w:tc>
      </w:tr>
      <w:tr w:rsidR="008D3C7A" w:rsidRPr="002C7A58" w14:paraId="5AED3CE2" w14:textId="77777777" w:rsidTr="00D40CDA">
        <w:tc>
          <w:tcPr>
            <w:tcW w:w="8931" w:type="dxa"/>
            <w:gridSpan w:val="5"/>
            <w:tcBorders>
              <w:top w:val="nil"/>
            </w:tcBorders>
          </w:tcPr>
          <w:p w14:paraId="1BCAB422" w14:textId="77777777" w:rsidR="008D3C7A" w:rsidRPr="002C7A58" w:rsidRDefault="008D3C7A" w:rsidP="00D40CDA">
            <w:pPr>
              <w:ind w:right="565"/>
              <w:rPr>
                <w:rFonts w:cs="Arial"/>
              </w:rPr>
            </w:pPr>
            <w:r w:rsidRPr="002C7A58">
              <w:rPr>
                <w:rFonts w:cs="Arial"/>
              </w:rPr>
              <w:t>handtekening: ……………………………………………………………</w:t>
            </w:r>
          </w:p>
          <w:p w14:paraId="4A6D373F" w14:textId="77777777" w:rsidR="008D3C7A" w:rsidRPr="002C7A58" w:rsidRDefault="008D3C7A" w:rsidP="00D40CDA">
            <w:pPr>
              <w:ind w:right="565"/>
              <w:rPr>
                <w:rFonts w:cs="Arial"/>
              </w:rPr>
            </w:pPr>
          </w:p>
        </w:tc>
      </w:tr>
    </w:tbl>
    <w:p w14:paraId="5A459180" w14:textId="77777777" w:rsidR="008D3C7A" w:rsidRDefault="008D3C7A" w:rsidP="008D3C7A"/>
    <w:p w14:paraId="39EBCED1" w14:textId="77777777" w:rsidR="008D3C7A" w:rsidRDefault="008D3C7A" w:rsidP="008D3C7A"/>
    <w:p w14:paraId="2669F04F" w14:textId="77777777" w:rsidR="008D3C7A" w:rsidRDefault="008D3C7A" w:rsidP="008D3C7A"/>
    <w:p w14:paraId="4934CC02" w14:textId="07A34D2F" w:rsidR="008D3C7A" w:rsidRPr="00B744C1" w:rsidRDefault="008D3C7A" w:rsidP="006A2B5A">
      <w:pPr>
        <w:pStyle w:val="BijlageTitel"/>
        <w:numPr>
          <w:ilvl w:val="0"/>
          <w:numId w:val="13"/>
        </w:numPr>
        <w:jc w:val="left"/>
      </w:pPr>
      <w:bookmarkStart w:id="21" w:name="_Toc55915452"/>
      <w:bookmarkStart w:id="22" w:name="_Toc94628695"/>
      <w:bookmarkStart w:id="23" w:name="_Toc184397082"/>
      <w:bookmarkStart w:id="24" w:name="_Toc184862087"/>
      <w:bookmarkStart w:id="25" w:name="_Hlk35515175"/>
      <w:bookmarkStart w:id="26" w:name="_Toc232691657"/>
      <w:r>
        <w:lastRenderedPageBreak/>
        <w:t>Format Kerncompetentie</w:t>
      </w:r>
      <w:bookmarkEnd w:id="21"/>
      <w:bookmarkEnd w:id="22"/>
      <w:r>
        <w:t>:</w:t>
      </w:r>
      <w:r>
        <w:br/>
        <w:t>B</w:t>
      </w:r>
      <w:r w:rsidRPr="00B744C1">
        <w:t xml:space="preserve">ouwen van </w:t>
      </w:r>
      <w:r>
        <w:t>M</w:t>
      </w:r>
      <w:r w:rsidRPr="00B744C1">
        <w:t xml:space="preserve">aatschappelijk </w:t>
      </w:r>
      <w:r>
        <w:t>V</w:t>
      </w:r>
      <w:r w:rsidRPr="00B744C1">
        <w:t>astgoed</w:t>
      </w:r>
      <w:bookmarkEnd w:id="23"/>
      <w:bookmarkEnd w:id="24"/>
      <w:bookmarkEnd w:id="26"/>
    </w:p>
    <w:tbl>
      <w:tblPr>
        <w:tblStyle w:val="Tabelraster"/>
        <w:tblW w:w="9634" w:type="dxa"/>
        <w:tblCellMar>
          <w:top w:w="28" w:type="dxa"/>
          <w:left w:w="57" w:type="dxa"/>
          <w:bottom w:w="28" w:type="dxa"/>
          <w:right w:w="57" w:type="dxa"/>
        </w:tblCellMar>
        <w:tblLook w:val="04A0" w:firstRow="1" w:lastRow="0" w:firstColumn="1" w:lastColumn="0" w:noHBand="0" w:noVBand="1"/>
      </w:tblPr>
      <w:tblGrid>
        <w:gridCol w:w="3114"/>
        <w:gridCol w:w="6520"/>
      </w:tblGrid>
      <w:tr w:rsidR="008D3C7A" w:rsidRPr="007F100A" w14:paraId="15B196BE" w14:textId="77777777" w:rsidTr="00AB5965">
        <w:tc>
          <w:tcPr>
            <w:tcW w:w="9634" w:type="dxa"/>
            <w:gridSpan w:val="2"/>
            <w:shd w:val="clear" w:color="auto" w:fill="AEDD03"/>
          </w:tcPr>
          <w:p w14:paraId="0BB76530" w14:textId="77777777" w:rsidR="008D3C7A" w:rsidRPr="007F100A" w:rsidRDefault="008D3C7A" w:rsidP="00D40CDA">
            <w:pPr>
              <w:rPr>
                <w:b/>
                <w:lang w:val="en-US"/>
              </w:rPr>
            </w:pPr>
            <w:r w:rsidRPr="007F100A">
              <w:rPr>
                <w:b/>
                <w:lang w:val="en-US"/>
              </w:rPr>
              <w:t xml:space="preserve">Referentieproject: </w:t>
            </w:r>
          </w:p>
        </w:tc>
      </w:tr>
      <w:tr w:rsidR="008D3C7A" w:rsidRPr="00EC2809" w14:paraId="2BE96B67" w14:textId="77777777" w:rsidTr="00AB5965">
        <w:tc>
          <w:tcPr>
            <w:tcW w:w="3114" w:type="dxa"/>
          </w:tcPr>
          <w:p w14:paraId="58F0A242" w14:textId="77777777" w:rsidR="008D3C7A" w:rsidRPr="00EC2809" w:rsidRDefault="008D3C7A" w:rsidP="00D40CDA">
            <w:r w:rsidRPr="00EC2809">
              <w:t xml:space="preserve">Naam </w:t>
            </w:r>
            <w:r>
              <w:t xml:space="preserve">&amp; plaats </w:t>
            </w:r>
            <w:r w:rsidRPr="00EC2809">
              <w:t>referentie</w:t>
            </w:r>
          </w:p>
        </w:tc>
        <w:tc>
          <w:tcPr>
            <w:tcW w:w="6520" w:type="dxa"/>
          </w:tcPr>
          <w:p w14:paraId="228D9066" w14:textId="77777777" w:rsidR="008D3C7A" w:rsidRPr="00EC2809" w:rsidRDefault="008D3C7A" w:rsidP="00D40CDA"/>
        </w:tc>
      </w:tr>
      <w:tr w:rsidR="008D3C7A" w:rsidRPr="00EC2809" w14:paraId="386F0DCC" w14:textId="77777777" w:rsidTr="00AB5965">
        <w:tc>
          <w:tcPr>
            <w:tcW w:w="3114" w:type="dxa"/>
          </w:tcPr>
          <w:p w14:paraId="34CA19CC" w14:textId="77777777" w:rsidR="008D3C7A" w:rsidRPr="00EC2809" w:rsidRDefault="008D3C7A" w:rsidP="00D40CDA">
            <w:r>
              <w:t>Opdrachtgever</w:t>
            </w:r>
          </w:p>
        </w:tc>
        <w:tc>
          <w:tcPr>
            <w:tcW w:w="6520" w:type="dxa"/>
          </w:tcPr>
          <w:p w14:paraId="484C769C" w14:textId="77777777" w:rsidR="008D3C7A" w:rsidRPr="00EC2809" w:rsidRDefault="008D3C7A" w:rsidP="00D40CDA"/>
        </w:tc>
      </w:tr>
      <w:tr w:rsidR="008D3C7A" w:rsidRPr="00EC2809" w14:paraId="3BD7412A" w14:textId="77777777" w:rsidTr="00AB5965">
        <w:tc>
          <w:tcPr>
            <w:tcW w:w="3114" w:type="dxa"/>
          </w:tcPr>
          <w:p w14:paraId="17711DC2" w14:textId="77777777" w:rsidR="008D3C7A" w:rsidRPr="00EC2809" w:rsidRDefault="008D3C7A" w:rsidP="00D40CDA">
            <w:r w:rsidRPr="00EC2809">
              <w:t>Adres</w:t>
            </w:r>
          </w:p>
        </w:tc>
        <w:tc>
          <w:tcPr>
            <w:tcW w:w="6520" w:type="dxa"/>
          </w:tcPr>
          <w:p w14:paraId="698F5C5D" w14:textId="77777777" w:rsidR="008D3C7A" w:rsidRPr="00EC2809" w:rsidRDefault="008D3C7A" w:rsidP="00D40CDA"/>
        </w:tc>
      </w:tr>
      <w:tr w:rsidR="008D3C7A" w:rsidRPr="00EC2809" w14:paraId="520E86F3" w14:textId="77777777" w:rsidTr="00AB5965">
        <w:tc>
          <w:tcPr>
            <w:tcW w:w="3114" w:type="dxa"/>
          </w:tcPr>
          <w:p w14:paraId="4BEBB8E1" w14:textId="77777777" w:rsidR="008D3C7A" w:rsidRPr="00EC2809" w:rsidRDefault="008D3C7A" w:rsidP="00D40CDA">
            <w:r w:rsidRPr="00EC2809">
              <w:t>Postcode en plaats</w:t>
            </w:r>
          </w:p>
        </w:tc>
        <w:tc>
          <w:tcPr>
            <w:tcW w:w="6520" w:type="dxa"/>
          </w:tcPr>
          <w:p w14:paraId="2D207AAA" w14:textId="77777777" w:rsidR="008D3C7A" w:rsidRPr="00EC2809" w:rsidRDefault="008D3C7A" w:rsidP="00D40CDA"/>
        </w:tc>
      </w:tr>
      <w:tr w:rsidR="008D3C7A" w:rsidRPr="00EC2809" w14:paraId="4604DCA8" w14:textId="77777777" w:rsidTr="00AB5965">
        <w:tc>
          <w:tcPr>
            <w:tcW w:w="3114" w:type="dxa"/>
          </w:tcPr>
          <w:p w14:paraId="125C0527" w14:textId="77777777" w:rsidR="008D3C7A" w:rsidRPr="00EC2809" w:rsidRDefault="008D3C7A" w:rsidP="00D40CDA">
            <w:r w:rsidRPr="00EC2809">
              <w:t>Naam contactpersoon</w:t>
            </w:r>
          </w:p>
        </w:tc>
        <w:tc>
          <w:tcPr>
            <w:tcW w:w="6520" w:type="dxa"/>
          </w:tcPr>
          <w:p w14:paraId="6F3E59B8" w14:textId="77777777" w:rsidR="008D3C7A" w:rsidRPr="00EC2809" w:rsidRDefault="008D3C7A" w:rsidP="00D40CDA"/>
        </w:tc>
      </w:tr>
      <w:tr w:rsidR="008D3C7A" w:rsidRPr="00EC2809" w14:paraId="5469EEE7" w14:textId="77777777" w:rsidTr="00AB5965">
        <w:tc>
          <w:tcPr>
            <w:tcW w:w="3114" w:type="dxa"/>
          </w:tcPr>
          <w:p w14:paraId="4391F9C4" w14:textId="77777777" w:rsidR="008D3C7A" w:rsidRPr="00EC2809" w:rsidRDefault="008D3C7A" w:rsidP="00D40CDA">
            <w:r w:rsidRPr="00EC2809">
              <w:t>Functie</w:t>
            </w:r>
          </w:p>
        </w:tc>
        <w:tc>
          <w:tcPr>
            <w:tcW w:w="6520" w:type="dxa"/>
          </w:tcPr>
          <w:p w14:paraId="52279AC9" w14:textId="77777777" w:rsidR="008D3C7A" w:rsidRPr="00EC2809" w:rsidRDefault="008D3C7A" w:rsidP="00D40CDA"/>
        </w:tc>
      </w:tr>
      <w:tr w:rsidR="008D3C7A" w:rsidRPr="00EC2809" w14:paraId="51279CEC" w14:textId="77777777" w:rsidTr="00AB5965">
        <w:tc>
          <w:tcPr>
            <w:tcW w:w="3114" w:type="dxa"/>
          </w:tcPr>
          <w:p w14:paraId="7EFF049B" w14:textId="77777777" w:rsidR="008D3C7A" w:rsidRPr="00EC2809" w:rsidRDefault="008D3C7A" w:rsidP="00D40CDA">
            <w:r w:rsidRPr="00EC2809">
              <w:t>Telefoonnummer</w:t>
            </w:r>
          </w:p>
        </w:tc>
        <w:tc>
          <w:tcPr>
            <w:tcW w:w="6520" w:type="dxa"/>
          </w:tcPr>
          <w:p w14:paraId="1860B5B5" w14:textId="77777777" w:rsidR="008D3C7A" w:rsidRPr="00EC2809" w:rsidRDefault="008D3C7A" w:rsidP="00D40CDA"/>
        </w:tc>
      </w:tr>
      <w:tr w:rsidR="008D3C7A" w:rsidRPr="00EC2809" w14:paraId="7D447983" w14:textId="77777777" w:rsidTr="00AB5965">
        <w:tc>
          <w:tcPr>
            <w:tcW w:w="9634" w:type="dxa"/>
            <w:gridSpan w:val="2"/>
            <w:shd w:val="clear" w:color="auto" w:fill="AEDD03"/>
          </w:tcPr>
          <w:p w14:paraId="77BBDE1A" w14:textId="77777777" w:rsidR="008D3C7A" w:rsidRPr="00EC2809" w:rsidRDefault="008D3C7A" w:rsidP="00D40CDA">
            <w:pPr>
              <w:rPr>
                <w:b/>
              </w:rPr>
            </w:pPr>
            <w:bookmarkStart w:id="27" w:name="_Hlk184860734"/>
            <w:r w:rsidRPr="00EC2809">
              <w:rPr>
                <w:b/>
              </w:rPr>
              <w:t>Aard en omvang</w:t>
            </w:r>
          </w:p>
        </w:tc>
      </w:tr>
      <w:tr w:rsidR="008D3C7A" w:rsidRPr="00EC2809" w14:paraId="07951E8A" w14:textId="77777777" w:rsidTr="00AB5965">
        <w:tc>
          <w:tcPr>
            <w:tcW w:w="3114" w:type="dxa"/>
          </w:tcPr>
          <w:p w14:paraId="46F69059" w14:textId="77777777" w:rsidR="008D3C7A" w:rsidRPr="00EC2809" w:rsidRDefault="008D3C7A" w:rsidP="00D40CDA">
            <w:pPr>
              <w:jc w:val="left"/>
            </w:pPr>
            <w:r w:rsidRPr="00EC2809">
              <w:t>Soort project</w:t>
            </w:r>
            <w:r>
              <w:t xml:space="preserve"> / gebruiksfunctie</w:t>
            </w:r>
          </w:p>
        </w:tc>
        <w:tc>
          <w:tcPr>
            <w:tcW w:w="6520" w:type="dxa"/>
          </w:tcPr>
          <w:p w14:paraId="7C0C869D" w14:textId="77777777" w:rsidR="008D3C7A" w:rsidRPr="00EC2809" w:rsidRDefault="008D3C7A" w:rsidP="00D40CDA"/>
        </w:tc>
      </w:tr>
      <w:tr w:rsidR="008D3C7A" w:rsidRPr="00EC2809" w14:paraId="63A30080" w14:textId="77777777" w:rsidTr="00AB5965">
        <w:tc>
          <w:tcPr>
            <w:tcW w:w="3114" w:type="dxa"/>
          </w:tcPr>
          <w:p w14:paraId="7EC13E04" w14:textId="77777777" w:rsidR="008D3C7A" w:rsidRPr="00EC2809" w:rsidRDefault="008D3C7A" w:rsidP="00D40CDA">
            <w:pPr>
              <w:jc w:val="left"/>
            </w:pPr>
            <w:r w:rsidRPr="00EC2809">
              <w:t>Omvang in m² bvo</w:t>
            </w:r>
          </w:p>
        </w:tc>
        <w:tc>
          <w:tcPr>
            <w:tcW w:w="6520" w:type="dxa"/>
          </w:tcPr>
          <w:p w14:paraId="56750DE5" w14:textId="77777777" w:rsidR="008D3C7A" w:rsidRPr="00EC2809" w:rsidRDefault="008D3C7A" w:rsidP="00D40CDA"/>
        </w:tc>
      </w:tr>
      <w:tr w:rsidR="008D3C7A" w:rsidRPr="00EC2809" w14:paraId="4260FCE2" w14:textId="77777777" w:rsidTr="00AB5965">
        <w:tc>
          <w:tcPr>
            <w:tcW w:w="3114" w:type="dxa"/>
          </w:tcPr>
          <w:p w14:paraId="7F57276E" w14:textId="77777777" w:rsidR="008D3C7A" w:rsidRPr="00EC2809" w:rsidRDefault="008D3C7A" w:rsidP="00D40CDA">
            <w:pPr>
              <w:jc w:val="left"/>
            </w:pPr>
            <w:r w:rsidRPr="00EC2809">
              <w:t>Datum start project</w:t>
            </w:r>
          </w:p>
        </w:tc>
        <w:tc>
          <w:tcPr>
            <w:tcW w:w="6520" w:type="dxa"/>
          </w:tcPr>
          <w:p w14:paraId="4D90AD9B" w14:textId="77777777" w:rsidR="008D3C7A" w:rsidRPr="00EC2809" w:rsidRDefault="008D3C7A" w:rsidP="00D40CDA"/>
        </w:tc>
      </w:tr>
      <w:tr w:rsidR="008D3C7A" w:rsidRPr="00EC2809" w14:paraId="4E4357EC" w14:textId="77777777" w:rsidTr="00AB5965">
        <w:tc>
          <w:tcPr>
            <w:tcW w:w="3114" w:type="dxa"/>
          </w:tcPr>
          <w:p w14:paraId="1DD24152" w14:textId="77777777" w:rsidR="008D3C7A" w:rsidRPr="00EC2809" w:rsidRDefault="008D3C7A" w:rsidP="00D40CDA">
            <w:pPr>
              <w:jc w:val="left"/>
            </w:pPr>
            <w:r w:rsidRPr="00EC2809">
              <w:t>Datum eind project</w:t>
            </w:r>
          </w:p>
        </w:tc>
        <w:tc>
          <w:tcPr>
            <w:tcW w:w="6520" w:type="dxa"/>
          </w:tcPr>
          <w:p w14:paraId="2620AAC0" w14:textId="77777777" w:rsidR="008D3C7A" w:rsidRPr="00EC2809" w:rsidRDefault="008D3C7A" w:rsidP="00D40CDA"/>
        </w:tc>
      </w:tr>
      <w:tr w:rsidR="008D3C7A" w:rsidRPr="00EC2809" w14:paraId="5BBCB164" w14:textId="77777777" w:rsidTr="00AB5965">
        <w:tc>
          <w:tcPr>
            <w:tcW w:w="3114" w:type="dxa"/>
          </w:tcPr>
          <w:p w14:paraId="0890E037" w14:textId="77777777" w:rsidR="008D3C7A" w:rsidRPr="00EC2809" w:rsidRDefault="008D3C7A" w:rsidP="00D40CDA">
            <w:pPr>
              <w:jc w:val="left"/>
            </w:pPr>
            <w:r w:rsidRPr="00EC2809">
              <w:t>Waarde in €</w:t>
            </w:r>
          </w:p>
        </w:tc>
        <w:tc>
          <w:tcPr>
            <w:tcW w:w="6520" w:type="dxa"/>
          </w:tcPr>
          <w:p w14:paraId="38F64B8A" w14:textId="77777777" w:rsidR="008D3C7A" w:rsidRPr="00EC2809" w:rsidRDefault="008D3C7A" w:rsidP="00D40CDA"/>
        </w:tc>
      </w:tr>
      <w:tr w:rsidR="008D3C7A" w:rsidRPr="00EC2809" w14:paraId="11B06C25" w14:textId="77777777" w:rsidTr="00AB5965">
        <w:tc>
          <w:tcPr>
            <w:tcW w:w="3114" w:type="dxa"/>
          </w:tcPr>
          <w:p w14:paraId="70EE355F" w14:textId="77777777" w:rsidR="008D3C7A" w:rsidRPr="00EC2809" w:rsidRDefault="008D3C7A" w:rsidP="00D40CDA">
            <w:pPr>
              <w:jc w:val="left"/>
            </w:pPr>
            <w:r w:rsidRPr="00EC2809">
              <w:t>Rol Gegadigde</w:t>
            </w:r>
          </w:p>
        </w:tc>
        <w:tc>
          <w:tcPr>
            <w:tcW w:w="6520" w:type="dxa"/>
          </w:tcPr>
          <w:p w14:paraId="7D827ADD" w14:textId="77777777" w:rsidR="008D3C7A" w:rsidRPr="00EC2809" w:rsidRDefault="008D3C7A" w:rsidP="00D40CDA"/>
        </w:tc>
      </w:tr>
      <w:tr w:rsidR="008D3C7A" w:rsidRPr="00EC2809" w14:paraId="4884542C" w14:textId="77777777" w:rsidTr="00AB5965">
        <w:tc>
          <w:tcPr>
            <w:tcW w:w="3114" w:type="dxa"/>
          </w:tcPr>
          <w:p w14:paraId="383184A9" w14:textId="77777777" w:rsidR="008D3C7A" w:rsidRPr="00EC2809" w:rsidRDefault="008D3C7A" w:rsidP="00D40CDA">
            <w:pPr>
              <w:jc w:val="left"/>
            </w:pPr>
            <w:r>
              <w:t>Aard van de opdracht</w:t>
            </w:r>
          </w:p>
        </w:tc>
        <w:tc>
          <w:tcPr>
            <w:tcW w:w="6520" w:type="dxa"/>
          </w:tcPr>
          <w:p w14:paraId="5EBB0A3B" w14:textId="77777777" w:rsidR="008D3C7A" w:rsidRPr="00EC2809" w:rsidRDefault="008D3C7A" w:rsidP="00D40CDA"/>
        </w:tc>
      </w:tr>
      <w:bookmarkEnd w:id="27"/>
      <w:tr w:rsidR="008D3C7A" w:rsidRPr="00EC2809" w14:paraId="51745696" w14:textId="77777777" w:rsidTr="00AB5965">
        <w:tc>
          <w:tcPr>
            <w:tcW w:w="3114" w:type="dxa"/>
          </w:tcPr>
          <w:p w14:paraId="179DF48D" w14:textId="77777777" w:rsidR="008D3C7A" w:rsidRDefault="008D3C7A" w:rsidP="00D40CDA">
            <w:r>
              <w:t xml:space="preserve">- </w:t>
            </w:r>
            <w:r w:rsidRPr="00EC2809">
              <w:t>Omschrijving</w:t>
            </w:r>
            <w:r>
              <w:t xml:space="preserve"> project:</w:t>
            </w:r>
          </w:p>
          <w:p w14:paraId="7ECD03A6" w14:textId="77777777" w:rsidR="00AB5965" w:rsidRDefault="00AB5965" w:rsidP="00D40CDA"/>
          <w:p w14:paraId="40003493" w14:textId="77777777" w:rsidR="00AB5965" w:rsidRDefault="00AB5965" w:rsidP="00D40CDA"/>
          <w:p w14:paraId="00E6D5B0" w14:textId="0123794C" w:rsidR="00AB5965" w:rsidRDefault="00AB5965" w:rsidP="00AB5965">
            <w:pPr>
              <w:pStyle w:val="Lijstalinea"/>
              <w:numPr>
                <w:ilvl w:val="0"/>
                <w:numId w:val="33"/>
              </w:numPr>
              <w:ind w:left="82" w:hanging="82"/>
            </w:pPr>
            <w:r>
              <w:t xml:space="preserve">Duurzaamheidsmaatregelen toegepast op het </w:t>
            </w:r>
            <w:r w:rsidRPr="00EC2809">
              <w:t>project</w:t>
            </w:r>
            <w:r>
              <w:t>:</w:t>
            </w:r>
          </w:p>
          <w:p w14:paraId="57080972" w14:textId="1B14288E" w:rsidR="00AB5965" w:rsidRDefault="00AB5965" w:rsidP="00F25798"/>
          <w:p w14:paraId="222E150D" w14:textId="77777777" w:rsidR="00AB5965" w:rsidRDefault="00AB5965" w:rsidP="00D40CDA"/>
          <w:p w14:paraId="25FBDBB2" w14:textId="77777777" w:rsidR="00AB5965" w:rsidRDefault="00AB5965" w:rsidP="00D40CDA"/>
          <w:p w14:paraId="7DDC5265" w14:textId="77777777" w:rsidR="00AB5965" w:rsidRDefault="00AB5965" w:rsidP="00D40CDA"/>
          <w:p w14:paraId="4A0B1E29" w14:textId="77777777" w:rsidR="00AB5965" w:rsidRDefault="00AB5965" w:rsidP="00D40CDA"/>
          <w:p w14:paraId="7FA90F2D" w14:textId="77777777" w:rsidR="00AB5965" w:rsidRDefault="00AB5965" w:rsidP="00D40CDA"/>
          <w:p w14:paraId="1CD8D9F8" w14:textId="77777777" w:rsidR="00AB5965" w:rsidRDefault="00AB5965" w:rsidP="00D40CDA"/>
          <w:p w14:paraId="0A42E8AB" w14:textId="77777777" w:rsidR="00AB5965" w:rsidRDefault="00AB5965" w:rsidP="00D40CDA"/>
          <w:p w14:paraId="362357E2" w14:textId="04947134" w:rsidR="00AB5965" w:rsidRDefault="00AB5965" w:rsidP="00AB5965">
            <w:pPr>
              <w:pStyle w:val="Lijstalinea"/>
              <w:numPr>
                <w:ilvl w:val="0"/>
                <w:numId w:val="32"/>
              </w:numPr>
              <w:ind w:left="82" w:hanging="82"/>
            </w:pPr>
            <w:r>
              <w:t>Foto’s van de duurzaamheidsmaatregelen</w:t>
            </w:r>
          </w:p>
          <w:p w14:paraId="21BB9386" w14:textId="77777777" w:rsidR="008D3C7A" w:rsidRDefault="008D3C7A" w:rsidP="00D40CDA"/>
          <w:p w14:paraId="2AB81E6D" w14:textId="77777777" w:rsidR="008D3C7A" w:rsidRDefault="008D3C7A" w:rsidP="00D40CDA">
            <w:r>
              <w:t xml:space="preserve">- </w:t>
            </w:r>
            <w:r w:rsidR="00AB5965">
              <w:t>T</w:t>
            </w:r>
            <w:r>
              <w:t xml:space="preserve">oevoegen </w:t>
            </w:r>
            <w:r w:rsidR="00AB5965">
              <w:t>B</w:t>
            </w:r>
            <w:r>
              <w:t>ENG-berekening</w:t>
            </w:r>
          </w:p>
          <w:p w14:paraId="1F87B37D" w14:textId="77777777" w:rsidR="004E7D02" w:rsidRDefault="004E7D02" w:rsidP="00D40CDA"/>
          <w:p w14:paraId="34174E67" w14:textId="3A088A46" w:rsidR="004E7D02" w:rsidRPr="00EC2809" w:rsidRDefault="004E7D02" w:rsidP="004E7D02">
            <w:pPr>
              <w:pStyle w:val="Lijstalinea"/>
              <w:numPr>
                <w:ilvl w:val="0"/>
                <w:numId w:val="32"/>
              </w:numPr>
              <w:ind w:left="82" w:hanging="82"/>
            </w:pPr>
            <w:r>
              <w:t>Toevoegen tevredenheidsverklaring</w:t>
            </w:r>
          </w:p>
        </w:tc>
        <w:tc>
          <w:tcPr>
            <w:tcW w:w="6520" w:type="dxa"/>
          </w:tcPr>
          <w:p w14:paraId="7D278D45" w14:textId="370B9839" w:rsidR="008D3C7A" w:rsidRDefault="008D3C7A" w:rsidP="00D40CDA">
            <w:pPr>
              <w:pStyle w:val="Subsubopsomming"/>
              <w:numPr>
                <w:ilvl w:val="0"/>
                <w:numId w:val="0"/>
              </w:numPr>
            </w:pPr>
            <w:r>
              <w:t>Omschrijving van het project</w:t>
            </w:r>
          </w:p>
          <w:p w14:paraId="3C5F4C91" w14:textId="77777777" w:rsidR="005A0754" w:rsidRDefault="005A0754" w:rsidP="00D40CDA">
            <w:pPr>
              <w:pStyle w:val="Subsubopsomming"/>
              <w:numPr>
                <w:ilvl w:val="0"/>
                <w:numId w:val="0"/>
              </w:numPr>
            </w:pPr>
          </w:p>
          <w:p w14:paraId="618943C0" w14:textId="77777777" w:rsidR="00AB5965" w:rsidRDefault="00AB5965" w:rsidP="00D40CDA">
            <w:pPr>
              <w:pStyle w:val="Subsubopsomming"/>
              <w:numPr>
                <w:ilvl w:val="0"/>
                <w:numId w:val="0"/>
              </w:numPr>
            </w:pPr>
          </w:p>
          <w:p w14:paraId="14BF0C16" w14:textId="69E20BA4" w:rsidR="008D3C7A" w:rsidRDefault="008D3C7A" w:rsidP="00AB5965">
            <w:pPr>
              <w:pStyle w:val="Subsubopsomming"/>
              <w:tabs>
                <w:tab w:val="right" w:pos="6176"/>
              </w:tabs>
              <w:ind w:left="82" w:hanging="142"/>
            </w:pPr>
            <w:r>
              <w:t xml:space="preserve">Het toepassen/verwerken van circulair geoogste materialen: </w:t>
            </w:r>
            <w:r w:rsidR="00AB5965">
              <w:tab/>
            </w:r>
            <w:r>
              <w:t>Ja/nee</w:t>
            </w:r>
          </w:p>
          <w:p w14:paraId="115AC72A" w14:textId="28872C35" w:rsidR="00AB5965" w:rsidRDefault="00AB5965" w:rsidP="00AB5965">
            <w:pPr>
              <w:pStyle w:val="Subsubopsomming"/>
              <w:tabs>
                <w:tab w:val="right" w:pos="6176"/>
              </w:tabs>
              <w:ind w:left="82" w:hanging="142"/>
            </w:pPr>
            <w:r>
              <w:t>Een GPR-score van gemiddeld minimaal 7,5:</w:t>
            </w:r>
            <w:r>
              <w:tab/>
              <w:t>Ja/nee</w:t>
            </w:r>
          </w:p>
          <w:p w14:paraId="629754AC" w14:textId="78554149" w:rsidR="00AB5965" w:rsidRDefault="00AB5965" w:rsidP="00AB5965">
            <w:pPr>
              <w:pStyle w:val="Subsubopsomming"/>
              <w:tabs>
                <w:tab w:val="right" w:pos="6176"/>
              </w:tabs>
              <w:ind w:left="82" w:hanging="142"/>
            </w:pPr>
            <w:r>
              <w:t>Een MPG van 1.0 of lager:</w:t>
            </w:r>
            <w:r>
              <w:tab/>
              <w:t>Ja/nee</w:t>
            </w:r>
          </w:p>
          <w:p w14:paraId="304CE786" w14:textId="6AAA0C7D" w:rsidR="00AB5965" w:rsidRDefault="00AB5965" w:rsidP="00AB5965">
            <w:pPr>
              <w:pStyle w:val="Subsubopsomming"/>
              <w:tabs>
                <w:tab w:val="right" w:pos="6176"/>
              </w:tabs>
              <w:ind w:left="82" w:hanging="142"/>
              <w:jc w:val="left"/>
            </w:pPr>
            <w:r>
              <w:t xml:space="preserve">Het toepassen van een houten hoofddraagconstructie bestaande </w:t>
            </w:r>
            <w:r>
              <w:br/>
              <w:t>uit houten kolommen, -liggers en -dragende elementen:</w:t>
            </w:r>
            <w:r>
              <w:tab/>
              <w:t>Ja/nee</w:t>
            </w:r>
          </w:p>
          <w:p w14:paraId="003F770C" w14:textId="6E0E43F5" w:rsidR="008D3C7A" w:rsidRDefault="008D3C7A" w:rsidP="00AB5965">
            <w:pPr>
              <w:pStyle w:val="Subsubopsomming"/>
              <w:tabs>
                <w:tab w:val="right" w:pos="6176"/>
              </w:tabs>
              <w:ind w:left="82" w:hanging="142"/>
            </w:pPr>
            <w:r>
              <w:t xml:space="preserve">Het toepassen/verwerken van </w:t>
            </w:r>
            <w:r w:rsidR="00AB5965">
              <w:t xml:space="preserve">2 of meer </w:t>
            </w:r>
            <w:r>
              <w:t>biobased materialen:</w:t>
            </w:r>
            <w:r w:rsidR="00AB5965">
              <w:tab/>
            </w:r>
            <w:r>
              <w:t>Ja/nee</w:t>
            </w:r>
          </w:p>
          <w:p w14:paraId="69DB2DDB" w14:textId="56394D84" w:rsidR="008D3C7A" w:rsidRDefault="008D3C7A" w:rsidP="00AB5965">
            <w:pPr>
              <w:pStyle w:val="Subsubopsomming"/>
              <w:tabs>
                <w:tab w:val="right" w:pos="6176"/>
              </w:tabs>
              <w:ind w:left="82" w:hanging="142"/>
            </w:pPr>
            <w:r>
              <w:t xml:space="preserve">Het toepassen van </w:t>
            </w:r>
            <w:r w:rsidR="00AB5965">
              <w:t xml:space="preserve">2 of meer </w:t>
            </w:r>
            <w:r>
              <w:t xml:space="preserve">klimaat-adaptieve voorzieningen: </w:t>
            </w:r>
            <w:r w:rsidR="00AB5965">
              <w:tab/>
            </w:r>
            <w:r>
              <w:t>Ja/nee</w:t>
            </w:r>
          </w:p>
          <w:p w14:paraId="187B1DF3" w14:textId="53C32E5B" w:rsidR="008D3C7A" w:rsidRDefault="008D3C7A" w:rsidP="00AB5965">
            <w:pPr>
              <w:pStyle w:val="Subsubopsomming"/>
              <w:tabs>
                <w:tab w:val="right" w:pos="6176"/>
              </w:tabs>
              <w:ind w:left="82" w:hanging="142"/>
            </w:pPr>
            <w:r>
              <w:t xml:space="preserve">Het toepassen van </w:t>
            </w:r>
            <w:r w:rsidR="00AB5965">
              <w:t xml:space="preserve">2 of meer </w:t>
            </w:r>
            <w:r>
              <w:t xml:space="preserve">natuur-inclusieve maatregelen: </w:t>
            </w:r>
            <w:r w:rsidR="00AB5965">
              <w:tab/>
            </w:r>
            <w:r>
              <w:t>Ja/nee</w:t>
            </w:r>
          </w:p>
          <w:p w14:paraId="4638C2A0" w14:textId="77777777" w:rsidR="008D3C7A" w:rsidRDefault="008D3C7A" w:rsidP="00D40CDA"/>
          <w:p w14:paraId="0A8F5BAE" w14:textId="77777777" w:rsidR="008D3C7A" w:rsidRDefault="008D3C7A" w:rsidP="00D40CDA"/>
          <w:p w14:paraId="38BCD6BD" w14:textId="77777777" w:rsidR="008D3C7A" w:rsidRDefault="008D3C7A" w:rsidP="00D40CDA"/>
          <w:p w14:paraId="3F86D0CD" w14:textId="77777777" w:rsidR="008D3C7A" w:rsidRDefault="008D3C7A" w:rsidP="00D40CDA"/>
          <w:p w14:paraId="32050E88" w14:textId="77777777" w:rsidR="008D3C7A" w:rsidRDefault="008D3C7A" w:rsidP="00D40CDA"/>
          <w:p w14:paraId="070B4AE1" w14:textId="77777777" w:rsidR="008D3C7A" w:rsidRDefault="008D3C7A" w:rsidP="00D40CDA"/>
          <w:p w14:paraId="57445A8D" w14:textId="77777777" w:rsidR="008D3C7A" w:rsidRDefault="008D3C7A" w:rsidP="00D40CDA"/>
          <w:p w14:paraId="23756899" w14:textId="77777777" w:rsidR="008D3C7A" w:rsidRDefault="008D3C7A" w:rsidP="00D40CDA"/>
          <w:p w14:paraId="6A3A79D7" w14:textId="77777777" w:rsidR="008D3C7A" w:rsidRDefault="008D3C7A" w:rsidP="00D40CDA"/>
          <w:p w14:paraId="60611927" w14:textId="77777777" w:rsidR="008D3C7A" w:rsidRDefault="008D3C7A" w:rsidP="00D40CDA"/>
          <w:p w14:paraId="080EC42A" w14:textId="77777777" w:rsidR="008D3C7A" w:rsidRDefault="008D3C7A" w:rsidP="00D40CDA"/>
          <w:p w14:paraId="39882E50" w14:textId="77777777" w:rsidR="008D3C7A" w:rsidRDefault="008D3C7A" w:rsidP="00D40CDA"/>
          <w:p w14:paraId="38658F9A" w14:textId="77777777" w:rsidR="008D3C7A" w:rsidRDefault="008D3C7A" w:rsidP="00D40CDA"/>
          <w:p w14:paraId="2B42C6F0" w14:textId="77777777" w:rsidR="008D3C7A" w:rsidRDefault="008D3C7A" w:rsidP="00D40CDA"/>
          <w:p w14:paraId="3BD69D4F" w14:textId="77777777" w:rsidR="008D3C7A" w:rsidRDefault="008D3C7A" w:rsidP="00D40CDA"/>
          <w:p w14:paraId="335DBB6A" w14:textId="77777777" w:rsidR="008D3C7A" w:rsidRDefault="008D3C7A" w:rsidP="00D40CDA"/>
          <w:p w14:paraId="2DEB9193" w14:textId="77777777" w:rsidR="008D3C7A" w:rsidRDefault="008D3C7A" w:rsidP="00D40CDA"/>
          <w:p w14:paraId="413C737E" w14:textId="77777777" w:rsidR="008D3C7A" w:rsidRDefault="008D3C7A" w:rsidP="00D40CDA"/>
          <w:p w14:paraId="4727805D" w14:textId="77777777" w:rsidR="008D3C7A" w:rsidRPr="00EC2809" w:rsidRDefault="008D3C7A" w:rsidP="00D40CDA"/>
        </w:tc>
      </w:tr>
    </w:tbl>
    <w:p w14:paraId="772A9A6C" w14:textId="77777777" w:rsidR="008D3C7A" w:rsidRPr="00EC2809" w:rsidRDefault="008D3C7A" w:rsidP="008D3C7A"/>
    <w:p w14:paraId="38730A96" w14:textId="77777777" w:rsidR="008D3C7A" w:rsidRPr="00EC2809" w:rsidRDefault="008D3C7A" w:rsidP="008D3C7A">
      <w:pPr>
        <w:ind w:right="95"/>
        <w:rPr>
          <w:rFonts w:cs="Arial"/>
          <w:snapToGrid w:val="0"/>
        </w:rPr>
      </w:pPr>
      <w:r w:rsidRPr="00EC2809">
        <w:rPr>
          <w:rFonts w:cs="Arial"/>
          <w:snapToGrid w:val="0"/>
        </w:rPr>
        <w:t xml:space="preserve">Gegadigde verklaart bovenstaande projecten op een vakkundige en regelmatige wijze te hebben uitgevoerd en deze verklaring naar waarheid te hebben ingevuld. </w:t>
      </w:r>
    </w:p>
    <w:p w14:paraId="3069DEF4" w14:textId="77777777" w:rsidR="008D3C7A" w:rsidRPr="00EC2809" w:rsidRDefault="008D3C7A" w:rsidP="008D3C7A">
      <w:pPr>
        <w:ind w:right="95"/>
        <w:rPr>
          <w:rFonts w:cs="Arial"/>
          <w:snapToGrid w:val="0"/>
        </w:rPr>
      </w:pPr>
    </w:p>
    <w:tbl>
      <w:tblPr>
        <w:tblStyle w:val="Tabelraster"/>
        <w:tblW w:w="0" w:type="auto"/>
        <w:tblCellMar>
          <w:top w:w="28" w:type="dxa"/>
          <w:left w:w="57" w:type="dxa"/>
          <w:bottom w:w="28" w:type="dxa"/>
          <w:right w:w="57" w:type="dxa"/>
        </w:tblCellMar>
        <w:tblLook w:val="04A0" w:firstRow="1" w:lastRow="0" w:firstColumn="1" w:lastColumn="0" w:noHBand="0" w:noVBand="1"/>
      </w:tblPr>
      <w:tblGrid>
        <w:gridCol w:w="3103"/>
        <w:gridCol w:w="6525"/>
      </w:tblGrid>
      <w:tr w:rsidR="008D3C7A" w:rsidRPr="00EC2809" w14:paraId="0FBEB400" w14:textId="77777777" w:rsidTr="00D40CDA">
        <w:tc>
          <w:tcPr>
            <w:tcW w:w="3103" w:type="dxa"/>
          </w:tcPr>
          <w:p w14:paraId="689B14E6" w14:textId="77777777" w:rsidR="008D3C7A" w:rsidRPr="00EC2809" w:rsidRDefault="008D3C7A" w:rsidP="00D40CDA">
            <w:pPr>
              <w:ind w:right="95"/>
              <w:rPr>
                <w:rFonts w:cs="Arial"/>
                <w:snapToGrid w:val="0"/>
              </w:rPr>
            </w:pPr>
            <w:r w:rsidRPr="00EC2809">
              <w:rPr>
                <w:rFonts w:cs="Arial"/>
                <w:snapToGrid w:val="0"/>
              </w:rPr>
              <w:t>Naam</w:t>
            </w:r>
          </w:p>
        </w:tc>
        <w:tc>
          <w:tcPr>
            <w:tcW w:w="6525" w:type="dxa"/>
          </w:tcPr>
          <w:p w14:paraId="207DA8BA" w14:textId="77777777" w:rsidR="008D3C7A" w:rsidRPr="00EC2809" w:rsidRDefault="008D3C7A" w:rsidP="00D40CDA">
            <w:pPr>
              <w:ind w:right="95"/>
              <w:rPr>
                <w:rFonts w:cs="Arial"/>
                <w:snapToGrid w:val="0"/>
              </w:rPr>
            </w:pPr>
          </w:p>
        </w:tc>
      </w:tr>
      <w:tr w:rsidR="008D3C7A" w:rsidRPr="00EC2809" w14:paraId="332FF65B" w14:textId="77777777" w:rsidTr="00D40CDA">
        <w:tc>
          <w:tcPr>
            <w:tcW w:w="3103" w:type="dxa"/>
          </w:tcPr>
          <w:p w14:paraId="220C21F8" w14:textId="77777777" w:rsidR="008D3C7A" w:rsidRPr="00EC2809" w:rsidRDefault="008D3C7A" w:rsidP="00D40CDA">
            <w:pPr>
              <w:ind w:right="95"/>
              <w:rPr>
                <w:rFonts w:cs="Arial"/>
                <w:snapToGrid w:val="0"/>
              </w:rPr>
            </w:pPr>
            <w:r w:rsidRPr="00EC2809">
              <w:rPr>
                <w:rFonts w:cs="Arial"/>
                <w:snapToGrid w:val="0"/>
              </w:rPr>
              <w:t>Functie</w:t>
            </w:r>
          </w:p>
        </w:tc>
        <w:tc>
          <w:tcPr>
            <w:tcW w:w="6525" w:type="dxa"/>
          </w:tcPr>
          <w:p w14:paraId="467FE2E3" w14:textId="77777777" w:rsidR="008D3C7A" w:rsidRPr="00EC2809" w:rsidRDefault="008D3C7A" w:rsidP="00D40CDA">
            <w:pPr>
              <w:ind w:right="95"/>
              <w:rPr>
                <w:rFonts w:cs="Arial"/>
                <w:snapToGrid w:val="0"/>
              </w:rPr>
            </w:pPr>
          </w:p>
        </w:tc>
      </w:tr>
      <w:tr w:rsidR="008D3C7A" w:rsidRPr="00EC2809" w14:paraId="4AA3DFDA" w14:textId="77777777" w:rsidTr="00D40CDA">
        <w:tc>
          <w:tcPr>
            <w:tcW w:w="3103" w:type="dxa"/>
          </w:tcPr>
          <w:p w14:paraId="520ADD5F" w14:textId="77777777" w:rsidR="008D3C7A" w:rsidRPr="00EC2809" w:rsidRDefault="008D3C7A" w:rsidP="00D40CDA">
            <w:pPr>
              <w:ind w:right="95"/>
              <w:rPr>
                <w:rFonts w:cs="Arial"/>
                <w:snapToGrid w:val="0"/>
              </w:rPr>
            </w:pPr>
            <w:r w:rsidRPr="00EC2809">
              <w:rPr>
                <w:rFonts w:cs="Arial"/>
                <w:snapToGrid w:val="0"/>
              </w:rPr>
              <w:t>Bedrijf</w:t>
            </w:r>
          </w:p>
        </w:tc>
        <w:tc>
          <w:tcPr>
            <w:tcW w:w="6525" w:type="dxa"/>
          </w:tcPr>
          <w:p w14:paraId="05DB56F6" w14:textId="77777777" w:rsidR="008D3C7A" w:rsidRPr="00EC2809" w:rsidRDefault="008D3C7A" w:rsidP="00D40CDA">
            <w:pPr>
              <w:ind w:right="95"/>
              <w:rPr>
                <w:rFonts w:cs="Arial"/>
                <w:snapToGrid w:val="0"/>
              </w:rPr>
            </w:pPr>
          </w:p>
        </w:tc>
      </w:tr>
      <w:tr w:rsidR="008D3C7A" w:rsidRPr="00EC2809" w14:paraId="4DAC23D9" w14:textId="77777777" w:rsidTr="00D40CDA">
        <w:tc>
          <w:tcPr>
            <w:tcW w:w="3103" w:type="dxa"/>
          </w:tcPr>
          <w:p w14:paraId="0BCF88CA" w14:textId="77777777" w:rsidR="008D3C7A" w:rsidRPr="00EC2809" w:rsidRDefault="008D3C7A" w:rsidP="00D40CDA">
            <w:pPr>
              <w:ind w:right="95"/>
              <w:rPr>
                <w:rFonts w:cs="Arial"/>
                <w:snapToGrid w:val="0"/>
              </w:rPr>
            </w:pPr>
            <w:r w:rsidRPr="00EC2809">
              <w:rPr>
                <w:rFonts w:cs="Arial"/>
                <w:snapToGrid w:val="0"/>
              </w:rPr>
              <w:t>Handtekening</w:t>
            </w:r>
          </w:p>
        </w:tc>
        <w:tc>
          <w:tcPr>
            <w:tcW w:w="6525" w:type="dxa"/>
          </w:tcPr>
          <w:p w14:paraId="33BF51A6" w14:textId="77777777" w:rsidR="008D3C7A" w:rsidRPr="00EC2809" w:rsidRDefault="008D3C7A" w:rsidP="00D40CDA">
            <w:pPr>
              <w:ind w:right="95"/>
              <w:rPr>
                <w:rFonts w:cs="Arial"/>
                <w:snapToGrid w:val="0"/>
              </w:rPr>
            </w:pPr>
          </w:p>
        </w:tc>
      </w:tr>
      <w:tr w:rsidR="008D3C7A" w:rsidRPr="00EC2809" w14:paraId="47801E67" w14:textId="77777777" w:rsidTr="00D40CDA">
        <w:tc>
          <w:tcPr>
            <w:tcW w:w="3103" w:type="dxa"/>
          </w:tcPr>
          <w:p w14:paraId="5FE80DCD" w14:textId="77777777" w:rsidR="008D3C7A" w:rsidRPr="00EC2809" w:rsidRDefault="008D3C7A" w:rsidP="00D40CDA">
            <w:pPr>
              <w:ind w:right="95"/>
              <w:rPr>
                <w:rFonts w:cs="Arial"/>
                <w:snapToGrid w:val="0"/>
              </w:rPr>
            </w:pPr>
            <w:r w:rsidRPr="00EC2809">
              <w:rPr>
                <w:rFonts w:cs="Arial"/>
                <w:snapToGrid w:val="0"/>
              </w:rPr>
              <w:t>Plaats en datum</w:t>
            </w:r>
          </w:p>
        </w:tc>
        <w:tc>
          <w:tcPr>
            <w:tcW w:w="6525" w:type="dxa"/>
          </w:tcPr>
          <w:p w14:paraId="646666BC" w14:textId="77777777" w:rsidR="008D3C7A" w:rsidRPr="00EC2809" w:rsidRDefault="008D3C7A" w:rsidP="00D40CDA">
            <w:pPr>
              <w:ind w:right="95"/>
              <w:rPr>
                <w:rFonts w:cs="Arial"/>
                <w:snapToGrid w:val="0"/>
              </w:rPr>
            </w:pPr>
          </w:p>
        </w:tc>
      </w:tr>
    </w:tbl>
    <w:p w14:paraId="27B63CF1" w14:textId="53E91DE2" w:rsidR="001C554B" w:rsidRDefault="00B43318" w:rsidP="006A2B5A">
      <w:pPr>
        <w:pStyle w:val="BijlageTitel"/>
        <w:numPr>
          <w:ilvl w:val="0"/>
          <w:numId w:val="13"/>
        </w:numPr>
        <w:jc w:val="left"/>
      </w:pPr>
      <w:bookmarkStart w:id="28" w:name="_Toc39146695"/>
      <w:bookmarkStart w:id="29" w:name="_Toc55915454"/>
      <w:bookmarkStart w:id="30" w:name="_Toc94628697"/>
      <w:bookmarkStart w:id="31" w:name="_Toc184397084"/>
      <w:bookmarkStart w:id="32" w:name="_Toc184862088"/>
      <w:bookmarkStart w:id="33" w:name="_Toc232691658"/>
      <w:bookmarkEnd w:id="25"/>
      <w:r>
        <w:lastRenderedPageBreak/>
        <w:t>Format Nadere selectiecriterium 1:</w:t>
      </w:r>
      <w:r>
        <w:br/>
      </w:r>
      <w:r w:rsidR="00B60EEB">
        <w:t xml:space="preserve">Ervaring met </w:t>
      </w:r>
      <w:r w:rsidR="00696782">
        <w:t>soortgelijke</w:t>
      </w:r>
      <w:r w:rsidR="00B60EEB">
        <w:t xml:space="preserve"> functies</w:t>
      </w:r>
      <w:bookmarkEnd w:id="33"/>
    </w:p>
    <w:tbl>
      <w:tblPr>
        <w:tblStyle w:val="Tabelraster"/>
        <w:tblW w:w="9634" w:type="dxa"/>
        <w:tblCellMar>
          <w:top w:w="28" w:type="dxa"/>
          <w:left w:w="57" w:type="dxa"/>
          <w:bottom w:w="28" w:type="dxa"/>
          <w:right w:w="57" w:type="dxa"/>
        </w:tblCellMar>
        <w:tblLook w:val="04A0" w:firstRow="1" w:lastRow="0" w:firstColumn="1" w:lastColumn="0" w:noHBand="0" w:noVBand="1"/>
      </w:tblPr>
      <w:tblGrid>
        <w:gridCol w:w="8359"/>
        <w:gridCol w:w="1275"/>
      </w:tblGrid>
      <w:tr w:rsidR="00C4213A" w:rsidRPr="007F100A" w14:paraId="74D2C2FA" w14:textId="77777777" w:rsidTr="00AB4868">
        <w:tc>
          <w:tcPr>
            <w:tcW w:w="9634" w:type="dxa"/>
            <w:gridSpan w:val="2"/>
            <w:shd w:val="clear" w:color="auto" w:fill="AEDD03"/>
          </w:tcPr>
          <w:p w14:paraId="1E030490" w14:textId="351F0CE4" w:rsidR="00C4213A" w:rsidRPr="007F100A" w:rsidRDefault="00C4213A" w:rsidP="00AB4868">
            <w:pPr>
              <w:rPr>
                <w:b/>
                <w:lang w:val="en-US"/>
              </w:rPr>
            </w:pPr>
            <w:r w:rsidRPr="007F100A">
              <w:rPr>
                <w:b/>
                <w:lang w:val="en-US"/>
              </w:rPr>
              <w:t>Referentie</w:t>
            </w:r>
            <w:r w:rsidR="00734CA5">
              <w:rPr>
                <w:b/>
                <w:lang w:val="en-US"/>
              </w:rPr>
              <w:t>project</w:t>
            </w:r>
          </w:p>
        </w:tc>
      </w:tr>
      <w:tr w:rsidR="00C4213A" w:rsidRPr="00EC2809" w14:paraId="3F0090B4" w14:textId="77777777" w:rsidTr="00AB4868">
        <w:tc>
          <w:tcPr>
            <w:tcW w:w="8359" w:type="dxa"/>
          </w:tcPr>
          <w:p w14:paraId="49405F2C" w14:textId="77777777" w:rsidR="00C4213A" w:rsidRPr="00EC2809" w:rsidRDefault="00C4213A" w:rsidP="00AB4868">
            <w:r w:rsidRPr="00EC2809">
              <w:t>Naam referentie</w:t>
            </w:r>
            <w:r>
              <w:t>:</w:t>
            </w:r>
          </w:p>
        </w:tc>
        <w:tc>
          <w:tcPr>
            <w:tcW w:w="1275" w:type="dxa"/>
          </w:tcPr>
          <w:p w14:paraId="458FF6EC" w14:textId="77777777" w:rsidR="00C4213A" w:rsidRPr="00EC2809" w:rsidRDefault="00C4213A" w:rsidP="00AB4868"/>
        </w:tc>
      </w:tr>
      <w:tr w:rsidR="00C4213A" w:rsidRPr="00EC2809" w14:paraId="5BD3A24A" w14:textId="77777777" w:rsidTr="00AB4868">
        <w:tc>
          <w:tcPr>
            <w:tcW w:w="8359" w:type="dxa"/>
          </w:tcPr>
          <w:p w14:paraId="13BC227C" w14:textId="77777777" w:rsidR="00C4213A" w:rsidRPr="00EC2809" w:rsidRDefault="00C4213A" w:rsidP="00AB4868">
            <w:r>
              <w:t>Opdrachtgever:</w:t>
            </w:r>
          </w:p>
        </w:tc>
        <w:tc>
          <w:tcPr>
            <w:tcW w:w="1275" w:type="dxa"/>
          </w:tcPr>
          <w:p w14:paraId="3383A166" w14:textId="77777777" w:rsidR="00C4213A" w:rsidRPr="00EC2809" w:rsidRDefault="00C4213A" w:rsidP="00AB4868"/>
        </w:tc>
      </w:tr>
      <w:tr w:rsidR="00C4213A" w:rsidRPr="00EC2809" w14:paraId="6583498F" w14:textId="77777777" w:rsidTr="00AB4868">
        <w:tc>
          <w:tcPr>
            <w:tcW w:w="8359" w:type="dxa"/>
          </w:tcPr>
          <w:p w14:paraId="6105E1B9" w14:textId="77777777" w:rsidR="00C4213A" w:rsidRPr="00EC2809" w:rsidRDefault="00C4213A" w:rsidP="00AB4868">
            <w:r w:rsidRPr="00EC2809">
              <w:t>Adres</w:t>
            </w:r>
            <w:r>
              <w:t>:</w:t>
            </w:r>
          </w:p>
        </w:tc>
        <w:tc>
          <w:tcPr>
            <w:tcW w:w="1275" w:type="dxa"/>
          </w:tcPr>
          <w:p w14:paraId="39B1652D" w14:textId="77777777" w:rsidR="00C4213A" w:rsidRPr="00EC2809" w:rsidRDefault="00C4213A" w:rsidP="00AB4868"/>
        </w:tc>
      </w:tr>
      <w:tr w:rsidR="00C4213A" w:rsidRPr="00EC2809" w14:paraId="05F8BAB5" w14:textId="77777777" w:rsidTr="00AB4868">
        <w:tc>
          <w:tcPr>
            <w:tcW w:w="8359" w:type="dxa"/>
          </w:tcPr>
          <w:p w14:paraId="78A9E776" w14:textId="77777777" w:rsidR="00C4213A" w:rsidRPr="00EC2809" w:rsidRDefault="00C4213A" w:rsidP="00AB4868">
            <w:r w:rsidRPr="00EC2809">
              <w:t>Postcode en plaats</w:t>
            </w:r>
            <w:r>
              <w:t>:</w:t>
            </w:r>
          </w:p>
        </w:tc>
        <w:tc>
          <w:tcPr>
            <w:tcW w:w="1275" w:type="dxa"/>
          </w:tcPr>
          <w:p w14:paraId="29218504" w14:textId="77777777" w:rsidR="00C4213A" w:rsidRPr="00EC2809" w:rsidRDefault="00C4213A" w:rsidP="00AB4868"/>
        </w:tc>
      </w:tr>
      <w:tr w:rsidR="00C4213A" w:rsidRPr="00EC2809" w14:paraId="750C8F1C" w14:textId="77777777" w:rsidTr="00AB4868">
        <w:tc>
          <w:tcPr>
            <w:tcW w:w="8359" w:type="dxa"/>
          </w:tcPr>
          <w:p w14:paraId="321F5379" w14:textId="77777777" w:rsidR="00C4213A" w:rsidRPr="00EC2809" w:rsidRDefault="00C4213A" w:rsidP="00AB4868">
            <w:r w:rsidRPr="00EC2809">
              <w:t>Naam contactpersoon</w:t>
            </w:r>
            <w:r>
              <w:t>:</w:t>
            </w:r>
          </w:p>
        </w:tc>
        <w:tc>
          <w:tcPr>
            <w:tcW w:w="1275" w:type="dxa"/>
          </w:tcPr>
          <w:p w14:paraId="76D218C1" w14:textId="77777777" w:rsidR="00C4213A" w:rsidRPr="00EC2809" w:rsidRDefault="00C4213A" w:rsidP="00AB4868"/>
        </w:tc>
      </w:tr>
      <w:tr w:rsidR="00C4213A" w:rsidRPr="00EC2809" w14:paraId="1534EFBF" w14:textId="77777777" w:rsidTr="00AB4868">
        <w:tc>
          <w:tcPr>
            <w:tcW w:w="8359" w:type="dxa"/>
          </w:tcPr>
          <w:p w14:paraId="7DDB0DB2" w14:textId="77777777" w:rsidR="00C4213A" w:rsidRPr="00EC2809" w:rsidRDefault="00C4213A" w:rsidP="00AB4868">
            <w:r w:rsidRPr="00EC2809">
              <w:t>Functie</w:t>
            </w:r>
            <w:r>
              <w:t>:</w:t>
            </w:r>
          </w:p>
        </w:tc>
        <w:tc>
          <w:tcPr>
            <w:tcW w:w="1275" w:type="dxa"/>
          </w:tcPr>
          <w:p w14:paraId="57A94E7D" w14:textId="77777777" w:rsidR="00C4213A" w:rsidRPr="00EC2809" w:rsidRDefault="00C4213A" w:rsidP="00AB4868"/>
        </w:tc>
      </w:tr>
      <w:tr w:rsidR="00C4213A" w:rsidRPr="00EC2809" w14:paraId="43A2A004" w14:textId="77777777" w:rsidTr="00AB4868">
        <w:tc>
          <w:tcPr>
            <w:tcW w:w="8359" w:type="dxa"/>
          </w:tcPr>
          <w:p w14:paraId="2ADE402A" w14:textId="77777777" w:rsidR="00C4213A" w:rsidRPr="00EC2809" w:rsidRDefault="00C4213A" w:rsidP="00AB4868">
            <w:r w:rsidRPr="00EC2809">
              <w:t>Telefoonnummer</w:t>
            </w:r>
            <w:r>
              <w:t>:</w:t>
            </w:r>
          </w:p>
        </w:tc>
        <w:tc>
          <w:tcPr>
            <w:tcW w:w="1275" w:type="dxa"/>
          </w:tcPr>
          <w:p w14:paraId="2B505391" w14:textId="77777777" w:rsidR="00C4213A" w:rsidRPr="00EC2809" w:rsidRDefault="00C4213A" w:rsidP="00AB4868"/>
        </w:tc>
      </w:tr>
      <w:tr w:rsidR="00C4213A" w:rsidRPr="00EC2809" w14:paraId="79946DA3" w14:textId="77777777" w:rsidTr="00AB4868">
        <w:tc>
          <w:tcPr>
            <w:tcW w:w="9634" w:type="dxa"/>
            <w:gridSpan w:val="2"/>
            <w:shd w:val="clear" w:color="auto" w:fill="AEDD03"/>
          </w:tcPr>
          <w:p w14:paraId="50E19816" w14:textId="77777777" w:rsidR="00C4213A" w:rsidRPr="00EC2809" w:rsidRDefault="00C4213A" w:rsidP="00AB4868">
            <w:pPr>
              <w:rPr>
                <w:b/>
              </w:rPr>
            </w:pPr>
            <w:r w:rsidRPr="00EC2809">
              <w:rPr>
                <w:b/>
              </w:rPr>
              <w:t>Aard en omvang</w:t>
            </w:r>
          </w:p>
        </w:tc>
      </w:tr>
      <w:tr w:rsidR="00C4213A" w:rsidRPr="00EC2809" w14:paraId="29D9736B" w14:textId="77777777" w:rsidTr="00AB4868">
        <w:tc>
          <w:tcPr>
            <w:tcW w:w="8359" w:type="dxa"/>
          </w:tcPr>
          <w:p w14:paraId="4E3F0AC3" w14:textId="77777777" w:rsidR="00C4213A" w:rsidRPr="00EC2809" w:rsidRDefault="00C4213A" w:rsidP="00AB4868">
            <w:pPr>
              <w:jc w:val="left"/>
            </w:pPr>
            <w:r w:rsidRPr="00EC2809">
              <w:t>Soort project</w:t>
            </w:r>
            <w:r>
              <w:t xml:space="preserve"> / gebruiksfunctie:</w:t>
            </w:r>
          </w:p>
        </w:tc>
        <w:tc>
          <w:tcPr>
            <w:tcW w:w="1275" w:type="dxa"/>
          </w:tcPr>
          <w:p w14:paraId="638CC11D" w14:textId="77777777" w:rsidR="00C4213A" w:rsidRPr="00EC2809" w:rsidRDefault="00C4213A" w:rsidP="00AB4868"/>
        </w:tc>
      </w:tr>
      <w:tr w:rsidR="00C4213A" w:rsidRPr="00EC2809" w14:paraId="0BF17A02" w14:textId="77777777" w:rsidTr="00AB4868">
        <w:tc>
          <w:tcPr>
            <w:tcW w:w="8359" w:type="dxa"/>
          </w:tcPr>
          <w:p w14:paraId="162D8958" w14:textId="77777777" w:rsidR="00C4213A" w:rsidRPr="00EC2809" w:rsidRDefault="00C4213A" w:rsidP="00AB4868">
            <w:pPr>
              <w:jc w:val="left"/>
            </w:pPr>
            <w:r w:rsidRPr="00EC2809">
              <w:t>Omvang in m² bvo</w:t>
            </w:r>
            <w:r>
              <w:t>:</w:t>
            </w:r>
          </w:p>
        </w:tc>
        <w:tc>
          <w:tcPr>
            <w:tcW w:w="1275" w:type="dxa"/>
          </w:tcPr>
          <w:p w14:paraId="6BFAB4A8" w14:textId="77777777" w:rsidR="00C4213A" w:rsidRPr="00EC2809" w:rsidRDefault="00C4213A" w:rsidP="00AB4868"/>
        </w:tc>
      </w:tr>
      <w:tr w:rsidR="00C4213A" w:rsidRPr="00EC2809" w14:paraId="3FAD3CCE" w14:textId="77777777" w:rsidTr="00AB4868">
        <w:tc>
          <w:tcPr>
            <w:tcW w:w="8359" w:type="dxa"/>
          </w:tcPr>
          <w:p w14:paraId="49E264A2" w14:textId="77777777" w:rsidR="00C4213A" w:rsidRPr="00EC2809" w:rsidRDefault="00C4213A" w:rsidP="00AB4868">
            <w:pPr>
              <w:jc w:val="left"/>
            </w:pPr>
            <w:r w:rsidRPr="00EC2809">
              <w:t>Datum start project</w:t>
            </w:r>
            <w:r>
              <w:t>:</w:t>
            </w:r>
          </w:p>
        </w:tc>
        <w:tc>
          <w:tcPr>
            <w:tcW w:w="1275" w:type="dxa"/>
          </w:tcPr>
          <w:p w14:paraId="0D3B86C0" w14:textId="77777777" w:rsidR="00C4213A" w:rsidRPr="00EC2809" w:rsidRDefault="00C4213A" w:rsidP="00AB4868"/>
        </w:tc>
      </w:tr>
      <w:tr w:rsidR="00C4213A" w:rsidRPr="00EC2809" w14:paraId="1DDC8A35" w14:textId="77777777" w:rsidTr="00AB4868">
        <w:tc>
          <w:tcPr>
            <w:tcW w:w="8359" w:type="dxa"/>
          </w:tcPr>
          <w:p w14:paraId="7402887E" w14:textId="77777777" w:rsidR="00C4213A" w:rsidRPr="00EC2809" w:rsidRDefault="00C4213A" w:rsidP="00AB4868">
            <w:pPr>
              <w:jc w:val="left"/>
            </w:pPr>
            <w:r w:rsidRPr="00EC2809">
              <w:t>Datum eind project</w:t>
            </w:r>
            <w:r>
              <w:t>:</w:t>
            </w:r>
          </w:p>
        </w:tc>
        <w:tc>
          <w:tcPr>
            <w:tcW w:w="1275" w:type="dxa"/>
          </w:tcPr>
          <w:p w14:paraId="203B4BED" w14:textId="77777777" w:rsidR="00C4213A" w:rsidRPr="00EC2809" w:rsidRDefault="00C4213A" w:rsidP="00AB4868"/>
        </w:tc>
      </w:tr>
      <w:tr w:rsidR="00C4213A" w:rsidRPr="00EC2809" w14:paraId="27617999" w14:textId="77777777" w:rsidTr="00AB4868">
        <w:tc>
          <w:tcPr>
            <w:tcW w:w="8359" w:type="dxa"/>
          </w:tcPr>
          <w:p w14:paraId="30AED531" w14:textId="77777777" w:rsidR="00C4213A" w:rsidRPr="00EC2809" w:rsidRDefault="00C4213A" w:rsidP="00AB4868">
            <w:pPr>
              <w:jc w:val="left"/>
            </w:pPr>
            <w:r w:rsidRPr="00EC2809">
              <w:t>Waarde in €</w:t>
            </w:r>
          </w:p>
        </w:tc>
        <w:tc>
          <w:tcPr>
            <w:tcW w:w="1275" w:type="dxa"/>
          </w:tcPr>
          <w:p w14:paraId="3E358CA5" w14:textId="77777777" w:rsidR="00C4213A" w:rsidRPr="00EC2809" w:rsidRDefault="00C4213A" w:rsidP="00AB4868"/>
        </w:tc>
      </w:tr>
      <w:tr w:rsidR="00C4213A" w:rsidRPr="00EC2809" w14:paraId="6C4DB511" w14:textId="77777777" w:rsidTr="00AB4868">
        <w:tc>
          <w:tcPr>
            <w:tcW w:w="8359" w:type="dxa"/>
          </w:tcPr>
          <w:p w14:paraId="6182AC62" w14:textId="77777777" w:rsidR="00C4213A" w:rsidRPr="00EC2809" w:rsidRDefault="00C4213A" w:rsidP="00AB4868">
            <w:pPr>
              <w:jc w:val="left"/>
            </w:pPr>
            <w:r w:rsidRPr="00EC2809">
              <w:t>Rol Gegadigde</w:t>
            </w:r>
            <w:r>
              <w:t>:</w:t>
            </w:r>
          </w:p>
        </w:tc>
        <w:tc>
          <w:tcPr>
            <w:tcW w:w="1275" w:type="dxa"/>
          </w:tcPr>
          <w:p w14:paraId="6D1C2894" w14:textId="77777777" w:rsidR="00C4213A" w:rsidRPr="00EC2809" w:rsidRDefault="00C4213A" w:rsidP="00AB4868"/>
        </w:tc>
      </w:tr>
      <w:tr w:rsidR="00C4213A" w:rsidRPr="00EC2809" w14:paraId="0BF910DA" w14:textId="77777777" w:rsidTr="00AB4868">
        <w:tc>
          <w:tcPr>
            <w:tcW w:w="8359" w:type="dxa"/>
          </w:tcPr>
          <w:p w14:paraId="7C283E64" w14:textId="77777777" w:rsidR="00C4213A" w:rsidRPr="00EC2809" w:rsidRDefault="00C4213A" w:rsidP="00AB4868">
            <w:pPr>
              <w:jc w:val="left"/>
            </w:pPr>
            <w:r>
              <w:t>Aard van de opdracht:</w:t>
            </w:r>
          </w:p>
        </w:tc>
        <w:tc>
          <w:tcPr>
            <w:tcW w:w="1275" w:type="dxa"/>
          </w:tcPr>
          <w:p w14:paraId="2EEE6DDA" w14:textId="77777777" w:rsidR="00C4213A" w:rsidRPr="00EC2809" w:rsidRDefault="00C4213A" w:rsidP="00AB4868"/>
        </w:tc>
      </w:tr>
      <w:tr w:rsidR="00C4213A" w:rsidRPr="00EC2809" w14:paraId="6CE7FA2E" w14:textId="77777777" w:rsidTr="00AB4868">
        <w:tc>
          <w:tcPr>
            <w:tcW w:w="9634" w:type="dxa"/>
            <w:gridSpan w:val="2"/>
            <w:shd w:val="clear" w:color="auto" w:fill="AEDD03"/>
          </w:tcPr>
          <w:p w14:paraId="6D0827B3" w14:textId="77777777" w:rsidR="00C4213A" w:rsidRPr="00EC2809" w:rsidRDefault="00C4213A" w:rsidP="00AB4868">
            <w:pPr>
              <w:rPr>
                <w:b/>
              </w:rPr>
            </w:pPr>
            <w:r>
              <w:rPr>
                <w:b/>
              </w:rPr>
              <w:t>Vragen:</w:t>
            </w:r>
          </w:p>
        </w:tc>
      </w:tr>
      <w:tr w:rsidR="00C4213A" w:rsidRPr="00EC2809" w14:paraId="415F42D4" w14:textId="77777777" w:rsidTr="00AB4868">
        <w:tc>
          <w:tcPr>
            <w:tcW w:w="8359" w:type="dxa"/>
          </w:tcPr>
          <w:p w14:paraId="77689061" w14:textId="7D841185" w:rsidR="003F57D8" w:rsidRDefault="00C4213A" w:rsidP="003F57D8">
            <w:r w:rsidRPr="00770580">
              <w:t>Gegadigde beschikt over een referentie</w:t>
            </w:r>
            <w:r w:rsidR="00135242">
              <w:t xml:space="preserve">project </w:t>
            </w:r>
            <w:r w:rsidRPr="00770580">
              <w:t xml:space="preserve">waaruit blijkt dat Gegadigde onder zijn verantwoordelijkheid een </w:t>
            </w:r>
            <w:r w:rsidR="00135242">
              <w:t>Maatschappelijk Vastgoed geb</w:t>
            </w:r>
            <w:r w:rsidRPr="00770580">
              <w:t xml:space="preserve">ouw </w:t>
            </w:r>
            <w:r w:rsidR="002F7240">
              <w:t xml:space="preserve">heeft gerealiseerd, </w:t>
            </w:r>
            <w:r w:rsidR="00BC031F" w:rsidRPr="00BC031F">
              <w:t>met een minimale omvang van 2.000 m² bvo</w:t>
            </w:r>
            <w:r w:rsidR="00BC031F">
              <w:t xml:space="preserve">, </w:t>
            </w:r>
            <w:r w:rsidR="003F57D8">
              <w:t>welk r</w:t>
            </w:r>
            <w:r w:rsidR="003F57D8" w:rsidRPr="00616447">
              <w:t>eferentieproject vergelijkbaar is aan onderhavige Opdracht:</w:t>
            </w:r>
          </w:p>
          <w:p w14:paraId="6BAA2F25" w14:textId="77777777" w:rsidR="003F57D8" w:rsidRPr="00616447" w:rsidRDefault="003F57D8" w:rsidP="003F57D8"/>
          <w:p w14:paraId="2BE56D95" w14:textId="6FF4DD29" w:rsidR="003F57D8" w:rsidRPr="003F57D8" w:rsidRDefault="003F57D8" w:rsidP="00AB4868">
            <w:pPr>
              <w:pStyle w:val="Default"/>
              <w:numPr>
                <w:ilvl w:val="0"/>
                <w:numId w:val="18"/>
              </w:numPr>
              <w:ind w:left="218" w:hanging="218"/>
              <w:rPr>
                <w:sz w:val="18"/>
                <w:szCs w:val="18"/>
              </w:rPr>
            </w:pPr>
            <w:r w:rsidRPr="003F57D8">
              <w:rPr>
                <w:sz w:val="18"/>
                <w:szCs w:val="18"/>
              </w:rPr>
              <w:t>Multifunctionele accommodatie voor minimaal drie maatschappelijke functies</w:t>
            </w:r>
            <w:r w:rsidR="00EA6917">
              <w:rPr>
                <w:sz w:val="18"/>
                <w:szCs w:val="18"/>
              </w:rPr>
              <w:t>:</w:t>
            </w:r>
          </w:p>
          <w:p w14:paraId="6E353D63" w14:textId="1FD556F2" w:rsidR="003F57D8" w:rsidRPr="003F57D8" w:rsidRDefault="003F57D8" w:rsidP="00AB4868">
            <w:pPr>
              <w:pStyle w:val="Default"/>
              <w:numPr>
                <w:ilvl w:val="0"/>
                <w:numId w:val="18"/>
              </w:numPr>
              <w:ind w:left="218" w:hanging="218"/>
              <w:rPr>
                <w:sz w:val="18"/>
                <w:szCs w:val="18"/>
              </w:rPr>
            </w:pPr>
            <w:r w:rsidRPr="003F57D8">
              <w:rPr>
                <w:sz w:val="18"/>
                <w:szCs w:val="18"/>
              </w:rPr>
              <w:t>Eén van de maatschappelijke functies is een basisschool</w:t>
            </w:r>
            <w:r w:rsidR="00EA6917">
              <w:rPr>
                <w:sz w:val="18"/>
                <w:szCs w:val="18"/>
              </w:rPr>
              <w:t>:</w:t>
            </w:r>
          </w:p>
          <w:p w14:paraId="4BBE167E" w14:textId="56754EDD" w:rsidR="003F57D8" w:rsidRPr="003F57D8" w:rsidRDefault="003F57D8" w:rsidP="00AB4868">
            <w:pPr>
              <w:pStyle w:val="Default"/>
              <w:numPr>
                <w:ilvl w:val="0"/>
                <w:numId w:val="18"/>
              </w:numPr>
              <w:ind w:left="218" w:hanging="218"/>
              <w:rPr>
                <w:sz w:val="18"/>
                <w:szCs w:val="18"/>
              </w:rPr>
            </w:pPr>
            <w:r w:rsidRPr="003F57D8">
              <w:rPr>
                <w:sz w:val="18"/>
                <w:szCs w:val="18"/>
              </w:rPr>
              <w:t>Eén van de maatschappelijke functies is een kinderopvang, peuterspeelzaal en/of BSO</w:t>
            </w:r>
            <w:r w:rsidR="00EA6917">
              <w:rPr>
                <w:sz w:val="18"/>
                <w:szCs w:val="18"/>
              </w:rPr>
              <w:t>:</w:t>
            </w:r>
          </w:p>
          <w:p w14:paraId="731427DF" w14:textId="6D5F6307" w:rsidR="003F57D8" w:rsidRPr="003F57D8" w:rsidRDefault="003F57D8" w:rsidP="00AB4868">
            <w:pPr>
              <w:pStyle w:val="Default"/>
              <w:numPr>
                <w:ilvl w:val="0"/>
                <w:numId w:val="18"/>
              </w:numPr>
              <w:ind w:left="218" w:hanging="218"/>
              <w:rPr>
                <w:sz w:val="18"/>
                <w:szCs w:val="18"/>
              </w:rPr>
            </w:pPr>
            <w:r w:rsidRPr="003F57D8">
              <w:rPr>
                <w:sz w:val="18"/>
                <w:szCs w:val="18"/>
              </w:rPr>
              <w:t>Eén van de maatschappelijke functies is Medisch Orthopedagogisch centrum</w:t>
            </w:r>
            <w:r w:rsidR="00EA6917">
              <w:rPr>
                <w:sz w:val="18"/>
                <w:szCs w:val="18"/>
              </w:rPr>
              <w:t>:</w:t>
            </w:r>
          </w:p>
          <w:p w14:paraId="5989E608" w14:textId="7F66EF36" w:rsidR="00C4213A" w:rsidRPr="003F57D8" w:rsidRDefault="003F57D8" w:rsidP="003F57D8">
            <w:pPr>
              <w:pStyle w:val="Default"/>
              <w:numPr>
                <w:ilvl w:val="0"/>
                <w:numId w:val="18"/>
              </w:numPr>
              <w:ind w:left="218" w:hanging="218"/>
              <w:rPr>
                <w:sz w:val="18"/>
                <w:szCs w:val="18"/>
              </w:rPr>
            </w:pPr>
            <w:r w:rsidRPr="003F57D8">
              <w:rPr>
                <w:sz w:val="18"/>
                <w:szCs w:val="18"/>
              </w:rPr>
              <w:t>Eén van de maatschappelijke functies is een activiteitenruimte voor jongerenwerk 12-18 jaar</w:t>
            </w:r>
            <w:r w:rsidR="00EA6917">
              <w:rPr>
                <w:sz w:val="18"/>
                <w:szCs w:val="18"/>
              </w:rPr>
              <w:t>:</w:t>
            </w:r>
          </w:p>
          <w:p w14:paraId="1A4AB041" w14:textId="77777777" w:rsidR="00C4213A" w:rsidRPr="00EC2809" w:rsidRDefault="00C4213A" w:rsidP="00AB4868"/>
        </w:tc>
        <w:tc>
          <w:tcPr>
            <w:tcW w:w="1275" w:type="dxa"/>
          </w:tcPr>
          <w:p w14:paraId="3E585DF1" w14:textId="77777777" w:rsidR="00C4213A" w:rsidRDefault="00C4213A" w:rsidP="00AB4868">
            <w:pPr>
              <w:jc w:val="center"/>
            </w:pPr>
            <w:r>
              <w:t>Maximaal</w:t>
            </w:r>
          </w:p>
          <w:p w14:paraId="5F18C675" w14:textId="77777777" w:rsidR="00C4213A" w:rsidRDefault="00C4213A" w:rsidP="00AB4868">
            <w:pPr>
              <w:jc w:val="center"/>
            </w:pPr>
          </w:p>
          <w:p w14:paraId="54826386" w14:textId="77777777" w:rsidR="00C4213A" w:rsidRDefault="00C4213A" w:rsidP="00AB4868">
            <w:pPr>
              <w:jc w:val="center"/>
            </w:pPr>
          </w:p>
          <w:p w14:paraId="2930F089" w14:textId="77777777" w:rsidR="00C4213A" w:rsidRDefault="00C4213A" w:rsidP="00AB4868">
            <w:pPr>
              <w:jc w:val="center"/>
            </w:pPr>
          </w:p>
          <w:p w14:paraId="7055C139" w14:textId="4F1FDAF3" w:rsidR="00C4213A" w:rsidRDefault="003F57D8" w:rsidP="00AB4868">
            <w:r>
              <w:t>10</w:t>
            </w:r>
            <w:r w:rsidR="00C4213A">
              <w:t xml:space="preserve"> punten</w:t>
            </w:r>
          </w:p>
          <w:p w14:paraId="24E2AD02" w14:textId="77777777" w:rsidR="00C4213A" w:rsidRDefault="00C4213A" w:rsidP="00AB4868">
            <w:r>
              <w:t>10 punten</w:t>
            </w:r>
          </w:p>
          <w:p w14:paraId="2713DE99" w14:textId="10B193C6" w:rsidR="00C4213A" w:rsidRDefault="003F57D8" w:rsidP="00AB4868">
            <w:r>
              <w:t xml:space="preserve">  4</w:t>
            </w:r>
            <w:r w:rsidR="00C4213A">
              <w:t xml:space="preserve"> punten</w:t>
            </w:r>
          </w:p>
          <w:p w14:paraId="5B277A22" w14:textId="26A808C8" w:rsidR="003F57D8" w:rsidRDefault="003F57D8" w:rsidP="003F57D8">
            <w:r>
              <w:t xml:space="preserve">  4 punten</w:t>
            </w:r>
          </w:p>
          <w:p w14:paraId="66C97F59" w14:textId="31E9E71B" w:rsidR="003F57D8" w:rsidRDefault="003F57D8" w:rsidP="00AB4868">
            <w:r>
              <w:t xml:space="preserve">  2 punten</w:t>
            </w:r>
          </w:p>
          <w:p w14:paraId="404F6840" w14:textId="77777777" w:rsidR="00C4213A" w:rsidRPr="00EC2809" w:rsidRDefault="00C4213A" w:rsidP="00AB4868"/>
        </w:tc>
      </w:tr>
      <w:tr w:rsidR="00C4213A" w:rsidRPr="00EC2809" w14:paraId="5B0BD8D0" w14:textId="77777777" w:rsidTr="00AB4868">
        <w:tc>
          <w:tcPr>
            <w:tcW w:w="8359" w:type="dxa"/>
          </w:tcPr>
          <w:p w14:paraId="7E93A836" w14:textId="5C60871B" w:rsidR="00C4213A" w:rsidRDefault="00C4213A" w:rsidP="00AB4868">
            <w:pPr>
              <w:pStyle w:val="Opsomming"/>
              <w:numPr>
                <w:ilvl w:val="0"/>
                <w:numId w:val="0"/>
              </w:numPr>
              <w:ind w:left="284" w:hanging="284"/>
            </w:pPr>
            <w:r>
              <w:t>Omschrijving</w:t>
            </w:r>
            <w:r w:rsidR="00C6095C">
              <w:t xml:space="preserve"> van het referentieproject</w:t>
            </w:r>
            <w:r>
              <w:t>:</w:t>
            </w:r>
          </w:p>
          <w:p w14:paraId="01A920B9" w14:textId="77777777" w:rsidR="00C4213A" w:rsidRDefault="00C4213A" w:rsidP="00AB4868">
            <w:pPr>
              <w:pStyle w:val="Opsomming"/>
              <w:numPr>
                <w:ilvl w:val="0"/>
                <w:numId w:val="0"/>
              </w:numPr>
              <w:ind w:left="284" w:hanging="284"/>
            </w:pPr>
          </w:p>
          <w:p w14:paraId="50590B7C" w14:textId="77777777" w:rsidR="00C4213A" w:rsidRDefault="00C4213A" w:rsidP="00AB4868">
            <w:pPr>
              <w:pStyle w:val="Opsomming"/>
              <w:numPr>
                <w:ilvl w:val="0"/>
                <w:numId w:val="0"/>
              </w:numPr>
              <w:ind w:left="284" w:hanging="284"/>
            </w:pPr>
          </w:p>
          <w:p w14:paraId="031A6952" w14:textId="77777777" w:rsidR="00C4213A" w:rsidRDefault="00C4213A" w:rsidP="00AB4868">
            <w:pPr>
              <w:pStyle w:val="Opsomming"/>
              <w:numPr>
                <w:ilvl w:val="0"/>
                <w:numId w:val="0"/>
              </w:numPr>
              <w:ind w:left="284" w:hanging="284"/>
            </w:pPr>
          </w:p>
          <w:p w14:paraId="2747227E" w14:textId="77777777" w:rsidR="00C4213A" w:rsidRDefault="00C4213A" w:rsidP="00AB4868">
            <w:pPr>
              <w:pStyle w:val="Opsomming"/>
              <w:numPr>
                <w:ilvl w:val="0"/>
                <w:numId w:val="0"/>
              </w:numPr>
            </w:pPr>
          </w:p>
          <w:p w14:paraId="6F02FBFD" w14:textId="77777777" w:rsidR="00C4213A" w:rsidRDefault="00C4213A" w:rsidP="00AB4868">
            <w:pPr>
              <w:pStyle w:val="Opsomming"/>
              <w:numPr>
                <w:ilvl w:val="0"/>
                <w:numId w:val="0"/>
              </w:numPr>
              <w:ind w:left="284" w:hanging="284"/>
            </w:pPr>
          </w:p>
          <w:p w14:paraId="6089FCF0" w14:textId="77777777" w:rsidR="00C4213A" w:rsidRDefault="00C4213A" w:rsidP="00AB4868">
            <w:pPr>
              <w:pStyle w:val="Opsomming"/>
              <w:numPr>
                <w:ilvl w:val="0"/>
                <w:numId w:val="0"/>
              </w:numPr>
              <w:ind w:left="284" w:hanging="284"/>
            </w:pPr>
          </w:p>
          <w:p w14:paraId="28B96FE9" w14:textId="77777777" w:rsidR="00C4213A" w:rsidRDefault="00C4213A" w:rsidP="00AB4868">
            <w:pPr>
              <w:pStyle w:val="Opsomming"/>
              <w:numPr>
                <w:ilvl w:val="0"/>
                <w:numId w:val="0"/>
              </w:numPr>
              <w:ind w:left="284" w:hanging="284"/>
            </w:pPr>
          </w:p>
          <w:p w14:paraId="6D07069F" w14:textId="77777777" w:rsidR="00C4213A" w:rsidRDefault="00C4213A" w:rsidP="00AB4868">
            <w:pPr>
              <w:pStyle w:val="Opsomming"/>
              <w:numPr>
                <w:ilvl w:val="0"/>
                <w:numId w:val="0"/>
              </w:numPr>
              <w:ind w:left="284" w:hanging="284"/>
            </w:pPr>
          </w:p>
          <w:p w14:paraId="4195FED1" w14:textId="77777777" w:rsidR="00C4213A" w:rsidRDefault="00C4213A" w:rsidP="00AB4868">
            <w:pPr>
              <w:pStyle w:val="Opsomming"/>
              <w:numPr>
                <w:ilvl w:val="0"/>
                <w:numId w:val="0"/>
              </w:numPr>
              <w:ind w:left="284" w:hanging="284"/>
            </w:pPr>
          </w:p>
          <w:p w14:paraId="325D77E9" w14:textId="77777777" w:rsidR="00C4213A" w:rsidRDefault="00C4213A" w:rsidP="00AB4868">
            <w:pPr>
              <w:pStyle w:val="Opsomming"/>
              <w:numPr>
                <w:ilvl w:val="0"/>
                <w:numId w:val="0"/>
              </w:numPr>
              <w:ind w:left="284" w:hanging="284"/>
            </w:pPr>
          </w:p>
          <w:p w14:paraId="46CDF345" w14:textId="77777777" w:rsidR="00C4213A" w:rsidRDefault="00C4213A" w:rsidP="00AB4868">
            <w:pPr>
              <w:pStyle w:val="Opsomming"/>
              <w:numPr>
                <w:ilvl w:val="0"/>
                <w:numId w:val="0"/>
              </w:numPr>
              <w:ind w:left="284" w:hanging="284"/>
            </w:pPr>
          </w:p>
          <w:p w14:paraId="65FA7ECC" w14:textId="77777777" w:rsidR="00C4213A" w:rsidRDefault="00C4213A" w:rsidP="00AB4868">
            <w:pPr>
              <w:pStyle w:val="Opsomming"/>
              <w:numPr>
                <w:ilvl w:val="0"/>
                <w:numId w:val="0"/>
              </w:numPr>
              <w:ind w:left="284" w:hanging="284"/>
            </w:pPr>
          </w:p>
          <w:p w14:paraId="55DF450E" w14:textId="77777777" w:rsidR="00C4213A" w:rsidRDefault="00C4213A" w:rsidP="00AB4868">
            <w:pPr>
              <w:pStyle w:val="Opsomming"/>
              <w:numPr>
                <w:ilvl w:val="0"/>
                <w:numId w:val="0"/>
              </w:numPr>
              <w:ind w:left="284" w:hanging="284"/>
            </w:pPr>
          </w:p>
          <w:p w14:paraId="716907F8" w14:textId="77777777" w:rsidR="00C4213A" w:rsidRDefault="00C4213A" w:rsidP="00AB4868">
            <w:pPr>
              <w:pStyle w:val="Opsomming"/>
              <w:numPr>
                <w:ilvl w:val="0"/>
                <w:numId w:val="0"/>
              </w:numPr>
              <w:ind w:left="284" w:hanging="284"/>
            </w:pPr>
          </w:p>
          <w:p w14:paraId="22BB622E" w14:textId="77777777" w:rsidR="00C4213A" w:rsidRDefault="00C4213A" w:rsidP="00AB4868">
            <w:pPr>
              <w:pStyle w:val="Opsomming"/>
              <w:numPr>
                <w:ilvl w:val="0"/>
                <w:numId w:val="0"/>
              </w:numPr>
              <w:ind w:left="284" w:hanging="284"/>
            </w:pPr>
          </w:p>
          <w:p w14:paraId="09B24C1E" w14:textId="77777777" w:rsidR="00C4213A" w:rsidRDefault="00C4213A" w:rsidP="00AB4868">
            <w:pPr>
              <w:pStyle w:val="Opsomming"/>
              <w:numPr>
                <w:ilvl w:val="0"/>
                <w:numId w:val="0"/>
              </w:numPr>
              <w:ind w:left="284" w:hanging="284"/>
            </w:pPr>
          </w:p>
          <w:p w14:paraId="181EC05E" w14:textId="77777777" w:rsidR="00C4213A" w:rsidRDefault="00C4213A" w:rsidP="00AB4868">
            <w:pPr>
              <w:pStyle w:val="Opsomming"/>
              <w:numPr>
                <w:ilvl w:val="0"/>
                <w:numId w:val="0"/>
              </w:numPr>
              <w:ind w:left="284" w:hanging="284"/>
            </w:pPr>
          </w:p>
          <w:p w14:paraId="6EC682BA" w14:textId="77777777" w:rsidR="00C4213A" w:rsidRPr="00EC2809" w:rsidRDefault="00C4213A" w:rsidP="00AB4868">
            <w:pPr>
              <w:pStyle w:val="Opsomming"/>
              <w:numPr>
                <w:ilvl w:val="0"/>
                <w:numId w:val="0"/>
              </w:numPr>
              <w:ind w:left="284" w:hanging="284"/>
            </w:pPr>
          </w:p>
        </w:tc>
        <w:tc>
          <w:tcPr>
            <w:tcW w:w="1275" w:type="dxa"/>
          </w:tcPr>
          <w:p w14:paraId="50921CB2" w14:textId="77777777" w:rsidR="00C4213A" w:rsidRDefault="00C4213A" w:rsidP="00AB4868">
            <w:pPr>
              <w:pStyle w:val="Subopsomming"/>
              <w:numPr>
                <w:ilvl w:val="0"/>
                <w:numId w:val="0"/>
              </w:numPr>
              <w:jc w:val="center"/>
            </w:pPr>
          </w:p>
          <w:p w14:paraId="1063ADB6" w14:textId="77777777" w:rsidR="00C4213A" w:rsidRPr="00EC2809" w:rsidRDefault="00C4213A" w:rsidP="00AB4868">
            <w:pPr>
              <w:pStyle w:val="Subopsomming"/>
              <w:numPr>
                <w:ilvl w:val="0"/>
                <w:numId w:val="0"/>
              </w:numPr>
              <w:jc w:val="center"/>
            </w:pPr>
          </w:p>
        </w:tc>
      </w:tr>
    </w:tbl>
    <w:p w14:paraId="35F460A3" w14:textId="77777777" w:rsidR="00A227F3" w:rsidRDefault="00A227F3" w:rsidP="00C4213A">
      <w:pPr>
        <w:ind w:right="95"/>
        <w:rPr>
          <w:rFonts w:cs="Arial"/>
          <w:snapToGrid w:val="0"/>
        </w:rPr>
      </w:pPr>
    </w:p>
    <w:p w14:paraId="64D37324" w14:textId="66751D5D" w:rsidR="00C4213A" w:rsidRPr="00EC2809" w:rsidRDefault="00C4213A" w:rsidP="00C4213A">
      <w:pPr>
        <w:ind w:right="95"/>
        <w:rPr>
          <w:rFonts w:cs="Arial"/>
          <w:snapToGrid w:val="0"/>
        </w:rPr>
      </w:pPr>
      <w:r w:rsidRPr="00EC2809">
        <w:rPr>
          <w:rFonts w:cs="Arial"/>
          <w:snapToGrid w:val="0"/>
        </w:rPr>
        <w:t xml:space="preserve">Gegadigde verklaart deze verklaring naar waarheid te hebben ingevuld. </w:t>
      </w:r>
    </w:p>
    <w:p w14:paraId="1EF51967" w14:textId="77777777" w:rsidR="00C4213A" w:rsidRPr="00EC2809" w:rsidRDefault="00C4213A" w:rsidP="00C4213A">
      <w:pPr>
        <w:ind w:right="95"/>
        <w:rPr>
          <w:rFonts w:cs="Arial"/>
          <w:snapToGrid w:val="0"/>
        </w:rPr>
      </w:pPr>
    </w:p>
    <w:tbl>
      <w:tblPr>
        <w:tblStyle w:val="Tabelraster"/>
        <w:tblW w:w="0" w:type="auto"/>
        <w:tblCellMar>
          <w:top w:w="28" w:type="dxa"/>
          <w:left w:w="57" w:type="dxa"/>
          <w:bottom w:w="28" w:type="dxa"/>
          <w:right w:w="57" w:type="dxa"/>
        </w:tblCellMar>
        <w:tblLook w:val="04A0" w:firstRow="1" w:lastRow="0" w:firstColumn="1" w:lastColumn="0" w:noHBand="0" w:noVBand="1"/>
      </w:tblPr>
      <w:tblGrid>
        <w:gridCol w:w="3103"/>
        <w:gridCol w:w="6525"/>
      </w:tblGrid>
      <w:tr w:rsidR="00C4213A" w:rsidRPr="00EC2809" w14:paraId="1BC865E9" w14:textId="77777777" w:rsidTr="00AB4868">
        <w:tc>
          <w:tcPr>
            <w:tcW w:w="3103" w:type="dxa"/>
          </w:tcPr>
          <w:p w14:paraId="3BDC386B" w14:textId="77777777" w:rsidR="00C4213A" w:rsidRPr="00EC2809" w:rsidRDefault="00C4213A" w:rsidP="00AB4868">
            <w:pPr>
              <w:ind w:right="95"/>
              <w:rPr>
                <w:rFonts w:cs="Arial"/>
                <w:snapToGrid w:val="0"/>
              </w:rPr>
            </w:pPr>
            <w:r w:rsidRPr="00EC2809">
              <w:rPr>
                <w:rFonts w:cs="Arial"/>
                <w:snapToGrid w:val="0"/>
              </w:rPr>
              <w:t>Naam</w:t>
            </w:r>
          </w:p>
        </w:tc>
        <w:tc>
          <w:tcPr>
            <w:tcW w:w="6525" w:type="dxa"/>
          </w:tcPr>
          <w:p w14:paraId="0A6D3CF6" w14:textId="77777777" w:rsidR="00C4213A" w:rsidRPr="00EC2809" w:rsidRDefault="00C4213A" w:rsidP="00AB4868">
            <w:pPr>
              <w:ind w:right="95"/>
              <w:rPr>
                <w:rFonts w:cs="Arial"/>
                <w:snapToGrid w:val="0"/>
              </w:rPr>
            </w:pPr>
          </w:p>
        </w:tc>
      </w:tr>
      <w:tr w:rsidR="00C4213A" w:rsidRPr="00EC2809" w14:paraId="1EB9B481" w14:textId="77777777" w:rsidTr="00AB4868">
        <w:tc>
          <w:tcPr>
            <w:tcW w:w="3103" w:type="dxa"/>
          </w:tcPr>
          <w:p w14:paraId="71FA6C7D" w14:textId="77777777" w:rsidR="00C4213A" w:rsidRPr="00EC2809" w:rsidRDefault="00C4213A" w:rsidP="00AB4868">
            <w:pPr>
              <w:ind w:right="95"/>
              <w:rPr>
                <w:rFonts w:cs="Arial"/>
                <w:snapToGrid w:val="0"/>
              </w:rPr>
            </w:pPr>
            <w:r w:rsidRPr="00EC2809">
              <w:rPr>
                <w:rFonts w:cs="Arial"/>
                <w:snapToGrid w:val="0"/>
              </w:rPr>
              <w:t>Functie</w:t>
            </w:r>
          </w:p>
        </w:tc>
        <w:tc>
          <w:tcPr>
            <w:tcW w:w="6525" w:type="dxa"/>
          </w:tcPr>
          <w:p w14:paraId="2F20F73D" w14:textId="77777777" w:rsidR="00C4213A" w:rsidRPr="00EC2809" w:rsidRDefault="00C4213A" w:rsidP="00AB4868">
            <w:pPr>
              <w:ind w:right="95"/>
              <w:rPr>
                <w:rFonts w:cs="Arial"/>
                <w:snapToGrid w:val="0"/>
              </w:rPr>
            </w:pPr>
          </w:p>
        </w:tc>
      </w:tr>
      <w:tr w:rsidR="00C4213A" w:rsidRPr="00EC2809" w14:paraId="3D730C6F" w14:textId="77777777" w:rsidTr="00AB4868">
        <w:tc>
          <w:tcPr>
            <w:tcW w:w="3103" w:type="dxa"/>
          </w:tcPr>
          <w:p w14:paraId="554E8E6E" w14:textId="77777777" w:rsidR="00C4213A" w:rsidRPr="00EC2809" w:rsidRDefault="00C4213A" w:rsidP="00AB4868">
            <w:pPr>
              <w:ind w:right="95"/>
              <w:rPr>
                <w:rFonts w:cs="Arial"/>
                <w:snapToGrid w:val="0"/>
              </w:rPr>
            </w:pPr>
            <w:r w:rsidRPr="00EC2809">
              <w:rPr>
                <w:rFonts w:cs="Arial"/>
                <w:snapToGrid w:val="0"/>
              </w:rPr>
              <w:t>Bedrijf</w:t>
            </w:r>
          </w:p>
        </w:tc>
        <w:tc>
          <w:tcPr>
            <w:tcW w:w="6525" w:type="dxa"/>
          </w:tcPr>
          <w:p w14:paraId="41BAFC6F" w14:textId="77777777" w:rsidR="00C4213A" w:rsidRPr="00EC2809" w:rsidRDefault="00C4213A" w:rsidP="00AB4868">
            <w:pPr>
              <w:ind w:right="95"/>
              <w:rPr>
                <w:rFonts w:cs="Arial"/>
                <w:snapToGrid w:val="0"/>
              </w:rPr>
            </w:pPr>
          </w:p>
        </w:tc>
      </w:tr>
      <w:tr w:rsidR="00C4213A" w:rsidRPr="00EC2809" w14:paraId="56690FFB" w14:textId="77777777" w:rsidTr="00AB4868">
        <w:tc>
          <w:tcPr>
            <w:tcW w:w="3103" w:type="dxa"/>
          </w:tcPr>
          <w:p w14:paraId="01B0DD90" w14:textId="77777777" w:rsidR="00C4213A" w:rsidRPr="00EC2809" w:rsidRDefault="00C4213A" w:rsidP="00AB4868">
            <w:pPr>
              <w:ind w:right="95"/>
              <w:rPr>
                <w:rFonts w:cs="Arial"/>
                <w:snapToGrid w:val="0"/>
              </w:rPr>
            </w:pPr>
            <w:r w:rsidRPr="00EC2809">
              <w:rPr>
                <w:rFonts w:cs="Arial"/>
                <w:snapToGrid w:val="0"/>
              </w:rPr>
              <w:t>Handtekening</w:t>
            </w:r>
          </w:p>
        </w:tc>
        <w:tc>
          <w:tcPr>
            <w:tcW w:w="6525" w:type="dxa"/>
          </w:tcPr>
          <w:p w14:paraId="79308B9D" w14:textId="77777777" w:rsidR="00C4213A" w:rsidRPr="00EC2809" w:rsidRDefault="00C4213A" w:rsidP="00AB4868">
            <w:pPr>
              <w:ind w:right="95"/>
              <w:rPr>
                <w:rFonts w:cs="Arial"/>
                <w:snapToGrid w:val="0"/>
              </w:rPr>
            </w:pPr>
          </w:p>
        </w:tc>
      </w:tr>
      <w:tr w:rsidR="00C4213A" w:rsidRPr="00EC2809" w14:paraId="7E92B995" w14:textId="77777777" w:rsidTr="00AB4868">
        <w:tc>
          <w:tcPr>
            <w:tcW w:w="3103" w:type="dxa"/>
          </w:tcPr>
          <w:p w14:paraId="1796EA07" w14:textId="77777777" w:rsidR="00C4213A" w:rsidRPr="00EC2809" w:rsidRDefault="00C4213A" w:rsidP="00AB4868">
            <w:pPr>
              <w:ind w:right="95"/>
              <w:rPr>
                <w:rFonts w:cs="Arial"/>
                <w:snapToGrid w:val="0"/>
              </w:rPr>
            </w:pPr>
            <w:r w:rsidRPr="00EC2809">
              <w:rPr>
                <w:rFonts w:cs="Arial"/>
                <w:snapToGrid w:val="0"/>
              </w:rPr>
              <w:t>Plaats en datum</w:t>
            </w:r>
          </w:p>
        </w:tc>
        <w:tc>
          <w:tcPr>
            <w:tcW w:w="6525" w:type="dxa"/>
          </w:tcPr>
          <w:p w14:paraId="139CB9DB" w14:textId="77777777" w:rsidR="00C4213A" w:rsidRPr="00EC2809" w:rsidRDefault="00C4213A" w:rsidP="00AB4868">
            <w:pPr>
              <w:ind w:right="95"/>
              <w:rPr>
                <w:rFonts w:cs="Arial"/>
                <w:snapToGrid w:val="0"/>
              </w:rPr>
            </w:pPr>
          </w:p>
        </w:tc>
      </w:tr>
    </w:tbl>
    <w:p w14:paraId="6F86D03C" w14:textId="77777777" w:rsidR="00C4213A" w:rsidRPr="00C4213A" w:rsidRDefault="00C4213A" w:rsidP="00C4213A"/>
    <w:p w14:paraId="191B22AC" w14:textId="320C94D3" w:rsidR="008D3C7A" w:rsidRPr="0012204C" w:rsidRDefault="008D3C7A" w:rsidP="006A2B5A">
      <w:pPr>
        <w:pStyle w:val="BijlageTitel"/>
        <w:numPr>
          <w:ilvl w:val="0"/>
          <w:numId w:val="13"/>
        </w:numPr>
        <w:jc w:val="left"/>
      </w:pPr>
      <w:bookmarkStart w:id="34" w:name="_Toc232691659"/>
      <w:r>
        <w:lastRenderedPageBreak/>
        <w:t xml:space="preserve">Format Nadere selectiecriterium </w:t>
      </w:r>
      <w:bookmarkEnd w:id="28"/>
      <w:bookmarkEnd w:id="29"/>
      <w:bookmarkEnd w:id="30"/>
      <w:bookmarkEnd w:id="31"/>
      <w:r w:rsidR="00CB58AE">
        <w:t>2</w:t>
      </w:r>
      <w:r>
        <w:t>:</w:t>
      </w:r>
      <w:r>
        <w:br/>
        <w:t>Ervaring met circulair slopen en oogsten materialen</w:t>
      </w:r>
      <w:bookmarkEnd w:id="32"/>
      <w:bookmarkEnd w:id="34"/>
    </w:p>
    <w:tbl>
      <w:tblPr>
        <w:tblStyle w:val="Tabelraster"/>
        <w:tblW w:w="9634" w:type="dxa"/>
        <w:tblCellMar>
          <w:top w:w="28" w:type="dxa"/>
          <w:left w:w="57" w:type="dxa"/>
          <w:bottom w:w="28" w:type="dxa"/>
          <w:right w:w="57" w:type="dxa"/>
        </w:tblCellMar>
        <w:tblLook w:val="04A0" w:firstRow="1" w:lastRow="0" w:firstColumn="1" w:lastColumn="0" w:noHBand="0" w:noVBand="1"/>
      </w:tblPr>
      <w:tblGrid>
        <w:gridCol w:w="8359"/>
        <w:gridCol w:w="1275"/>
      </w:tblGrid>
      <w:tr w:rsidR="008D3C7A" w:rsidRPr="007F100A" w14:paraId="4C18E410" w14:textId="77777777" w:rsidTr="00D40CDA">
        <w:tc>
          <w:tcPr>
            <w:tcW w:w="9634" w:type="dxa"/>
            <w:gridSpan w:val="2"/>
            <w:shd w:val="clear" w:color="auto" w:fill="AEDD03"/>
          </w:tcPr>
          <w:p w14:paraId="410DDE60" w14:textId="5FCECBBB" w:rsidR="008D3C7A" w:rsidRPr="007F100A" w:rsidRDefault="008D3C7A" w:rsidP="00D40CDA">
            <w:pPr>
              <w:rPr>
                <w:b/>
                <w:lang w:val="en-US"/>
              </w:rPr>
            </w:pPr>
            <w:r w:rsidRPr="007F100A">
              <w:rPr>
                <w:b/>
                <w:lang w:val="en-US"/>
              </w:rPr>
              <w:t>Referentie</w:t>
            </w:r>
            <w:r w:rsidR="00734CA5">
              <w:rPr>
                <w:b/>
                <w:lang w:val="en-US"/>
              </w:rPr>
              <w:t>project</w:t>
            </w:r>
          </w:p>
        </w:tc>
      </w:tr>
      <w:tr w:rsidR="008D3C7A" w:rsidRPr="00EC2809" w14:paraId="6FFB44E6" w14:textId="77777777" w:rsidTr="00D40CDA">
        <w:tc>
          <w:tcPr>
            <w:tcW w:w="8359" w:type="dxa"/>
          </w:tcPr>
          <w:p w14:paraId="71F215D2" w14:textId="77777777" w:rsidR="008D3C7A" w:rsidRPr="00EC2809" w:rsidRDefault="008D3C7A" w:rsidP="00D40CDA">
            <w:r w:rsidRPr="00EC2809">
              <w:t>Naam referentie</w:t>
            </w:r>
            <w:r>
              <w:t>:</w:t>
            </w:r>
          </w:p>
        </w:tc>
        <w:tc>
          <w:tcPr>
            <w:tcW w:w="1275" w:type="dxa"/>
          </w:tcPr>
          <w:p w14:paraId="6F3C1B96" w14:textId="77777777" w:rsidR="008D3C7A" w:rsidRPr="00EC2809" w:rsidRDefault="008D3C7A" w:rsidP="00D40CDA"/>
        </w:tc>
      </w:tr>
      <w:tr w:rsidR="008D3C7A" w:rsidRPr="00EC2809" w14:paraId="0893F8DD" w14:textId="77777777" w:rsidTr="00D40CDA">
        <w:tc>
          <w:tcPr>
            <w:tcW w:w="8359" w:type="dxa"/>
          </w:tcPr>
          <w:p w14:paraId="158F0BB1" w14:textId="77777777" w:rsidR="008D3C7A" w:rsidRPr="00EC2809" w:rsidRDefault="008D3C7A" w:rsidP="00D40CDA">
            <w:r>
              <w:t>Opdrachtgever:</w:t>
            </w:r>
          </w:p>
        </w:tc>
        <w:tc>
          <w:tcPr>
            <w:tcW w:w="1275" w:type="dxa"/>
          </w:tcPr>
          <w:p w14:paraId="2BC03A94" w14:textId="77777777" w:rsidR="008D3C7A" w:rsidRPr="00EC2809" w:rsidRDefault="008D3C7A" w:rsidP="00D40CDA"/>
        </w:tc>
      </w:tr>
      <w:tr w:rsidR="008D3C7A" w:rsidRPr="00EC2809" w14:paraId="728EEB04" w14:textId="77777777" w:rsidTr="00D40CDA">
        <w:tc>
          <w:tcPr>
            <w:tcW w:w="8359" w:type="dxa"/>
          </w:tcPr>
          <w:p w14:paraId="2FBEF97F" w14:textId="77777777" w:rsidR="008D3C7A" w:rsidRPr="00EC2809" w:rsidRDefault="008D3C7A" w:rsidP="00D40CDA">
            <w:r w:rsidRPr="00EC2809">
              <w:t>Adres</w:t>
            </w:r>
            <w:r>
              <w:t>:</w:t>
            </w:r>
          </w:p>
        </w:tc>
        <w:tc>
          <w:tcPr>
            <w:tcW w:w="1275" w:type="dxa"/>
          </w:tcPr>
          <w:p w14:paraId="4C76545A" w14:textId="77777777" w:rsidR="008D3C7A" w:rsidRPr="00EC2809" w:rsidRDefault="008D3C7A" w:rsidP="00D40CDA"/>
        </w:tc>
      </w:tr>
      <w:tr w:rsidR="008D3C7A" w:rsidRPr="00EC2809" w14:paraId="0E3834B4" w14:textId="77777777" w:rsidTr="00D40CDA">
        <w:tc>
          <w:tcPr>
            <w:tcW w:w="8359" w:type="dxa"/>
          </w:tcPr>
          <w:p w14:paraId="6FDAEEFD" w14:textId="77777777" w:rsidR="008D3C7A" w:rsidRPr="00EC2809" w:rsidRDefault="008D3C7A" w:rsidP="00D40CDA">
            <w:r w:rsidRPr="00EC2809">
              <w:t>Postcode en plaats</w:t>
            </w:r>
            <w:r>
              <w:t>:</w:t>
            </w:r>
          </w:p>
        </w:tc>
        <w:tc>
          <w:tcPr>
            <w:tcW w:w="1275" w:type="dxa"/>
          </w:tcPr>
          <w:p w14:paraId="3D0F4789" w14:textId="77777777" w:rsidR="008D3C7A" w:rsidRPr="00EC2809" w:rsidRDefault="008D3C7A" w:rsidP="00D40CDA"/>
        </w:tc>
      </w:tr>
      <w:tr w:rsidR="008D3C7A" w:rsidRPr="00EC2809" w14:paraId="78E5D08B" w14:textId="77777777" w:rsidTr="00D40CDA">
        <w:tc>
          <w:tcPr>
            <w:tcW w:w="8359" w:type="dxa"/>
          </w:tcPr>
          <w:p w14:paraId="1D4AA061" w14:textId="77777777" w:rsidR="008D3C7A" w:rsidRPr="00EC2809" w:rsidRDefault="008D3C7A" w:rsidP="00D40CDA">
            <w:r w:rsidRPr="00EC2809">
              <w:t>Naam contactpersoon</w:t>
            </w:r>
            <w:r>
              <w:t>:</w:t>
            </w:r>
          </w:p>
        </w:tc>
        <w:tc>
          <w:tcPr>
            <w:tcW w:w="1275" w:type="dxa"/>
          </w:tcPr>
          <w:p w14:paraId="52F76B8D" w14:textId="77777777" w:rsidR="008D3C7A" w:rsidRPr="00EC2809" w:rsidRDefault="008D3C7A" w:rsidP="00D40CDA"/>
        </w:tc>
      </w:tr>
      <w:tr w:rsidR="008D3C7A" w:rsidRPr="00EC2809" w14:paraId="1D5E1409" w14:textId="77777777" w:rsidTr="00D40CDA">
        <w:tc>
          <w:tcPr>
            <w:tcW w:w="8359" w:type="dxa"/>
          </w:tcPr>
          <w:p w14:paraId="237E59E9" w14:textId="77777777" w:rsidR="008D3C7A" w:rsidRPr="00EC2809" w:rsidRDefault="008D3C7A" w:rsidP="00D40CDA">
            <w:r w:rsidRPr="00EC2809">
              <w:t>Functie</w:t>
            </w:r>
            <w:r>
              <w:t>:</w:t>
            </w:r>
          </w:p>
        </w:tc>
        <w:tc>
          <w:tcPr>
            <w:tcW w:w="1275" w:type="dxa"/>
          </w:tcPr>
          <w:p w14:paraId="414C0B66" w14:textId="77777777" w:rsidR="008D3C7A" w:rsidRPr="00EC2809" w:rsidRDefault="008D3C7A" w:rsidP="00D40CDA"/>
        </w:tc>
      </w:tr>
      <w:tr w:rsidR="008D3C7A" w:rsidRPr="00EC2809" w14:paraId="3D17D790" w14:textId="77777777" w:rsidTr="00D40CDA">
        <w:tc>
          <w:tcPr>
            <w:tcW w:w="8359" w:type="dxa"/>
          </w:tcPr>
          <w:p w14:paraId="3D3357CA" w14:textId="77777777" w:rsidR="008D3C7A" w:rsidRPr="00EC2809" w:rsidRDefault="008D3C7A" w:rsidP="00D40CDA">
            <w:r w:rsidRPr="00EC2809">
              <w:t>Telefoonnummer</w:t>
            </w:r>
            <w:r>
              <w:t>:</w:t>
            </w:r>
          </w:p>
        </w:tc>
        <w:tc>
          <w:tcPr>
            <w:tcW w:w="1275" w:type="dxa"/>
          </w:tcPr>
          <w:p w14:paraId="75BBB4E6" w14:textId="77777777" w:rsidR="008D3C7A" w:rsidRPr="00EC2809" w:rsidRDefault="008D3C7A" w:rsidP="00D40CDA"/>
        </w:tc>
      </w:tr>
      <w:tr w:rsidR="008D3C7A" w:rsidRPr="00EC2809" w14:paraId="0B280831" w14:textId="77777777" w:rsidTr="00D40CDA">
        <w:tc>
          <w:tcPr>
            <w:tcW w:w="9634" w:type="dxa"/>
            <w:gridSpan w:val="2"/>
            <w:shd w:val="clear" w:color="auto" w:fill="AEDD03"/>
          </w:tcPr>
          <w:p w14:paraId="56B57A77" w14:textId="77777777" w:rsidR="008D3C7A" w:rsidRPr="00EC2809" w:rsidRDefault="008D3C7A" w:rsidP="00D40CDA">
            <w:pPr>
              <w:rPr>
                <w:b/>
              </w:rPr>
            </w:pPr>
            <w:r w:rsidRPr="00EC2809">
              <w:rPr>
                <w:b/>
              </w:rPr>
              <w:t>Aard en omvang</w:t>
            </w:r>
          </w:p>
        </w:tc>
      </w:tr>
      <w:tr w:rsidR="008D3C7A" w:rsidRPr="00EC2809" w14:paraId="41F31437" w14:textId="77777777" w:rsidTr="00D40CDA">
        <w:tc>
          <w:tcPr>
            <w:tcW w:w="8359" w:type="dxa"/>
          </w:tcPr>
          <w:p w14:paraId="19CEF4ED" w14:textId="77777777" w:rsidR="008D3C7A" w:rsidRPr="00EC2809" w:rsidRDefault="008D3C7A" w:rsidP="00D40CDA">
            <w:pPr>
              <w:jc w:val="left"/>
            </w:pPr>
            <w:r w:rsidRPr="00EC2809">
              <w:t>Soort project</w:t>
            </w:r>
            <w:r>
              <w:t xml:space="preserve"> / gebruiksfunctie:</w:t>
            </w:r>
          </w:p>
        </w:tc>
        <w:tc>
          <w:tcPr>
            <w:tcW w:w="1275" w:type="dxa"/>
          </w:tcPr>
          <w:p w14:paraId="3396F99F" w14:textId="77777777" w:rsidR="008D3C7A" w:rsidRPr="00EC2809" w:rsidRDefault="008D3C7A" w:rsidP="00D40CDA"/>
        </w:tc>
      </w:tr>
      <w:tr w:rsidR="008D3C7A" w:rsidRPr="00EC2809" w14:paraId="56A711AD" w14:textId="77777777" w:rsidTr="00D40CDA">
        <w:tc>
          <w:tcPr>
            <w:tcW w:w="8359" w:type="dxa"/>
          </w:tcPr>
          <w:p w14:paraId="255B5873" w14:textId="77777777" w:rsidR="008D3C7A" w:rsidRPr="00EC2809" w:rsidRDefault="008D3C7A" w:rsidP="00D40CDA">
            <w:pPr>
              <w:jc w:val="left"/>
            </w:pPr>
            <w:r w:rsidRPr="00EC2809">
              <w:t>Omvang in m² bvo</w:t>
            </w:r>
            <w:r>
              <w:t>:</w:t>
            </w:r>
          </w:p>
        </w:tc>
        <w:tc>
          <w:tcPr>
            <w:tcW w:w="1275" w:type="dxa"/>
          </w:tcPr>
          <w:p w14:paraId="3C5CFEC8" w14:textId="77777777" w:rsidR="008D3C7A" w:rsidRPr="00EC2809" w:rsidRDefault="008D3C7A" w:rsidP="00D40CDA"/>
        </w:tc>
      </w:tr>
      <w:tr w:rsidR="008D3C7A" w:rsidRPr="00EC2809" w14:paraId="0B206BA2" w14:textId="77777777" w:rsidTr="00D40CDA">
        <w:tc>
          <w:tcPr>
            <w:tcW w:w="8359" w:type="dxa"/>
          </w:tcPr>
          <w:p w14:paraId="625DFD93" w14:textId="77777777" w:rsidR="008D3C7A" w:rsidRPr="00EC2809" w:rsidRDefault="008D3C7A" w:rsidP="00D40CDA">
            <w:pPr>
              <w:jc w:val="left"/>
            </w:pPr>
            <w:r w:rsidRPr="00EC2809">
              <w:t>Datum start project</w:t>
            </w:r>
            <w:r>
              <w:t>:</w:t>
            </w:r>
          </w:p>
        </w:tc>
        <w:tc>
          <w:tcPr>
            <w:tcW w:w="1275" w:type="dxa"/>
          </w:tcPr>
          <w:p w14:paraId="4AD5E78A" w14:textId="77777777" w:rsidR="008D3C7A" w:rsidRPr="00EC2809" w:rsidRDefault="008D3C7A" w:rsidP="00D40CDA"/>
        </w:tc>
      </w:tr>
      <w:tr w:rsidR="008D3C7A" w:rsidRPr="00EC2809" w14:paraId="13A64EAC" w14:textId="77777777" w:rsidTr="00D40CDA">
        <w:tc>
          <w:tcPr>
            <w:tcW w:w="8359" w:type="dxa"/>
          </w:tcPr>
          <w:p w14:paraId="75CDD8CD" w14:textId="77777777" w:rsidR="008D3C7A" w:rsidRPr="00EC2809" w:rsidRDefault="008D3C7A" w:rsidP="00D40CDA">
            <w:pPr>
              <w:jc w:val="left"/>
            </w:pPr>
            <w:r w:rsidRPr="00EC2809">
              <w:t>Datum eind project</w:t>
            </w:r>
            <w:r>
              <w:t>:</w:t>
            </w:r>
          </w:p>
        </w:tc>
        <w:tc>
          <w:tcPr>
            <w:tcW w:w="1275" w:type="dxa"/>
          </w:tcPr>
          <w:p w14:paraId="75031E17" w14:textId="77777777" w:rsidR="008D3C7A" w:rsidRPr="00EC2809" w:rsidRDefault="008D3C7A" w:rsidP="00D40CDA"/>
        </w:tc>
      </w:tr>
      <w:tr w:rsidR="008D3C7A" w:rsidRPr="00EC2809" w14:paraId="1A66BDAC" w14:textId="77777777" w:rsidTr="00D40CDA">
        <w:tc>
          <w:tcPr>
            <w:tcW w:w="8359" w:type="dxa"/>
          </w:tcPr>
          <w:p w14:paraId="6E24C8C4" w14:textId="77777777" w:rsidR="008D3C7A" w:rsidRPr="00EC2809" w:rsidRDefault="008D3C7A" w:rsidP="00D40CDA">
            <w:pPr>
              <w:jc w:val="left"/>
            </w:pPr>
            <w:r w:rsidRPr="00EC2809">
              <w:t>Waarde in €</w:t>
            </w:r>
          </w:p>
        </w:tc>
        <w:tc>
          <w:tcPr>
            <w:tcW w:w="1275" w:type="dxa"/>
          </w:tcPr>
          <w:p w14:paraId="1436EE75" w14:textId="77777777" w:rsidR="008D3C7A" w:rsidRPr="00EC2809" w:rsidRDefault="008D3C7A" w:rsidP="00D40CDA"/>
        </w:tc>
      </w:tr>
      <w:tr w:rsidR="008D3C7A" w:rsidRPr="00EC2809" w14:paraId="0D9CAD36" w14:textId="77777777" w:rsidTr="00D40CDA">
        <w:tc>
          <w:tcPr>
            <w:tcW w:w="8359" w:type="dxa"/>
          </w:tcPr>
          <w:p w14:paraId="728727AE" w14:textId="77777777" w:rsidR="008D3C7A" w:rsidRPr="00EC2809" w:rsidRDefault="008D3C7A" w:rsidP="00D40CDA">
            <w:pPr>
              <w:jc w:val="left"/>
            </w:pPr>
            <w:r w:rsidRPr="00EC2809">
              <w:t>Rol Gegadigde</w:t>
            </w:r>
            <w:r>
              <w:t>:</w:t>
            </w:r>
          </w:p>
        </w:tc>
        <w:tc>
          <w:tcPr>
            <w:tcW w:w="1275" w:type="dxa"/>
          </w:tcPr>
          <w:p w14:paraId="460A20E4" w14:textId="77777777" w:rsidR="008D3C7A" w:rsidRPr="00EC2809" w:rsidRDefault="008D3C7A" w:rsidP="00D40CDA"/>
        </w:tc>
      </w:tr>
      <w:tr w:rsidR="008D3C7A" w:rsidRPr="00EC2809" w14:paraId="2FCEC20F" w14:textId="77777777" w:rsidTr="00D40CDA">
        <w:tc>
          <w:tcPr>
            <w:tcW w:w="8359" w:type="dxa"/>
          </w:tcPr>
          <w:p w14:paraId="4EADB70D" w14:textId="77777777" w:rsidR="008D3C7A" w:rsidRPr="00EC2809" w:rsidRDefault="008D3C7A" w:rsidP="00D40CDA">
            <w:pPr>
              <w:jc w:val="left"/>
            </w:pPr>
            <w:r>
              <w:t>Aard van de opdracht:</w:t>
            </w:r>
          </w:p>
        </w:tc>
        <w:tc>
          <w:tcPr>
            <w:tcW w:w="1275" w:type="dxa"/>
          </w:tcPr>
          <w:p w14:paraId="79543DAB" w14:textId="77777777" w:rsidR="008D3C7A" w:rsidRPr="00EC2809" w:rsidRDefault="008D3C7A" w:rsidP="00D40CDA"/>
        </w:tc>
      </w:tr>
      <w:tr w:rsidR="008D3C7A" w:rsidRPr="00EC2809" w14:paraId="15178664" w14:textId="77777777" w:rsidTr="00D40CDA">
        <w:tc>
          <w:tcPr>
            <w:tcW w:w="9634" w:type="dxa"/>
            <w:gridSpan w:val="2"/>
            <w:shd w:val="clear" w:color="auto" w:fill="AEDD03"/>
          </w:tcPr>
          <w:p w14:paraId="29F77385" w14:textId="77777777" w:rsidR="008D3C7A" w:rsidRPr="00EC2809" w:rsidRDefault="008D3C7A" w:rsidP="00D40CDA">
            <w:pPr>
              <w:rPr>
                <w:b/>
              </w:rPr>
            </w:pPr>
            <w:bookmarkStart w:id="35" w:name="_Hlk184861031"/>
            <w:r>
              <w:rPr>
                <w:b/>
              </w:rPr>
              <w:t>Vragen:</w:t>
            </w:r>
          </w:p>
        </w:tc>
      </w:tr>
      <w:bookmarkEnd w:id="35"/>
      <w:tr w:rsidR="008D3C7A" w:rsidRPr="00EC2809" w14:paraId="4295857B" w14:textId="77777777" w:rsidTr="00D40CDA">
        <w:tc>
          <w:tcPr>
            <w:tcW w:w="8359" w:type="dxa"/>
          </w:tcPr>
          <w:p w14:paraId="428B7256" w14:textId="47F54124" w:rsidR="008D3C7A" w:rsidRPr="00770580" w:rsidRDefault="008D3C7A" w:rsidP="00CB58AE">
            <w:pPr>
              <w:pStyle w:val="Default"/>
              <w:numPr>
                <w:ilvl w:val="0"/>
                <w:numId w:val="18"/>
              </w:numPr>
              <w:ind w:left="218" w:hanging="218"/>
              <w:rPr>
                <w:sz w:val="18"/>
                <w:szCs w:val="18"/>
              </w:rPr>
            </w:pPr>
            <w:r w:rsidRPr="00770580">
              <w:rPr>
                <w:sz w:val="18"/>
                <w:szCs w:val="18"/>
              </w:rPr>
              <w:t>Gegadigde beschikt over een referentie waaruit blijkt dat Gegadigde onder zijn verantwoordelijkheid een Utiliteitsgebouw circulair gesloopt heeft, op een zodanige manier dat bij het slopen, ontmantelen en/of demonteren aantoonbaar een significant deel van de materialen geoogst konden worden, en aangeleverd zijn aan een materialenbank</w:t>
            </w:r>
            <w:r w:rsidR="00F16019">
              <w:rPr>
                <w:sz w:val="18"/>
                <w:szCs w:val="18"/>
              </w:rPr>
              <w:t xml:space="preserve">, dan wel </w:t>
            </w:r>
            <w:r w:rsidR="00CB58AE">
              <w:rPr>
                <w:sz w:val="18"/>
                <w:szCs w:val="18"/>
              </w:rPr>
              <w:t>aantoonbaar weer hergebruikt heeft in een door Gegadigde gerealiseerd Utiliteitsgebouw:</w:t>
            </w:r>
          </w:p>
          <w:p w14:paraId="7AAE1612" w14:textId="77777777" w:rsidR="008D3C7A" w:rsidRDefault="008D3C7A" w:rsidP="006A2B5A">
            <w:pPr>
              <w:pStyle w:val="Opsomming"/>
              <w:numPr>
                <w:ilvl w:val="0"/>
                <w:numId w:val="20"/>
              </w:numPr>
              <w:ind w:left="652" w:hanging="425"/>
            </w:pPr>
            <w:r>
              <w:t>1 specifiek materiaal;</w:t>
            </w:r>
          </w:p>
          <w:p w14:paraId="03919FA9" w14:textId="77777777" w:rsidR="008D3C7A" w:rsidRDefault="008D3C7A" w:rsidP="006A2B5A">
            <w:pPr>
              <w:pStyle w:val="Opsomming"/>
              <w:numPr>
                <w:ilvl w:val="0"/>
                <w:numId w:val="20"/>
              </w:numPr>
              <w:ind w:left="652" w:hanging="425"/>
            </w:pPr>
            <w:r>
              <w:t>2 tot 4 specifieke, in eigenschappen verschillende materialen;</w:t>
            </w:r>
          </w:p>
          <w:p w14:paraId="04A6D843" w14:textId="77777777" w:rsidR="008D3C7A" w:rsidRDefault="008D3C7A" w:rsidP="006A2B5A">
            <w:pPr>
              <w:pStyle w:val="Opsomming"/>
              <w:numPr>
                <w:ilvl w:val="0"/>
                <w:numId w:val="20"/>
              </w:numPr>
              <w:ind w:left="652" w:hanging="425"/>
            </w:pPr>
            <w:r>
              <w:t>&gt; 4 specifieke, in eigenschappen verschillende materialen.</w:t>
            </w:r>
          </w:p>
          <w:p w14:paraId="0FC328DB" w14:textId="77777777" w:rsidR="008D3C7A" w:rsidRPr="00EC2809" w:rsidRDefault="008D3C7A" w:rsidP="00D40CDA"/>
        </w:tc>
        <w:tc>
          <w:tcPr>
            <w:tcW w:w="1275" w:type="dxa"/>
          </w:tcPr>
          <w:p w14:paraId="4D031AF8" w14:textId="77777777" w:rsidR="008D3C7A" w:rsidRDefault="008D3C7A" w:rsidP="00D40CDA">
            <w:pPr>
              <w:jc w:val="center"/>
            </w:pPr>
            <w:r>
              <w:t>Maximaal</w:t>
            </w:r>
          </w:p>
          <w:p w14:paraId="0B2E8BE4" w14:textId="77777777" w:rsidR="008D3C7A" w:rsidRDefault="008D3C7A" w:rsidP="00D40CDA">
            <w:pPr>
              <w:jc w:val="center"/>
            </w:pPr>
          </w:p>
          <w:p w14:paraId="13B95D9B" w14:textId="77777777" w:rsidR="008D3C7A" w:rsidRDefault="008D3C7A" w:rsidP="00D40CDA">
            <w:pPr>
              <w:jc w:val="center"/>
            </w:pPr>
          </w:p>
          <w:p w14:paraId="4948CA7D" w14:textId="77777777" w:rsidR="008D3C7A" w:rsidRDefault="008D3C7A" w:rsidP="00D40CDA">
            <w:pPr>
              <w:jc w:val="center"/>
            </w:pPr>
          </w:p>
          <w:p w14:paraId="35581AA1" w14:textId="77777777" w:rsidR="00CB58AE" w:rsidRDefault="00CB58AE" w:rsidP="00D40CDA">
            <w:pPr>
              <w:jc w:val="center"/>
            </w:pPr>
          </w:p>
          <w:p w14:paraId="088D0CAF" w14:textId="77777777" w:rsidR="008D3C7A" w:rsidRDefault="008D3C7A" w:rsidP="00D40CDA">
            <w:r>
              <w:t xml:space="preserve">  5 punten</w:t>
            </w:r>
          </w:p>
          <w:p w14:paraId="262C3EF0" w14:textId="77777777" w:rsidR="008D3C7A" w:rsidRDefault="008D3C7A" w:rsidP="00D40CDA">
            <w:r>
              <w:t>10 punten</w:t>
            </w:r>
          </w:p>
          <w:p w14:paraId="0A773ADB" w14:textId="2AF4E770" w:rsidR="008D3C7A" w:rsidRDefault="00CB58AE" w:rsidP="00D40CDA">
            <w:r>
              <w:t>20</w:t>
            </w:r>
            <w:r w:rsidR="008D3C7A">
              <w:t xml:space="preserve"> punten</w:t>
            </w:r>
          </w:p>
          <w:p w14:paraId="1B19A9D8" w14:textId="77777777" w:rsidR="008D3C7A" w:rsidRPr="00EC2809" w:rsidRDefault="008D3C7A" w:rsidP="00D40CDA"/>
        </w:tc>
      </w:tr>
      <w:tr w:rsidR="008D3C7A" w:rsidRPr="00EC2809" w14:paraId="2496AA5E" w14:textId="77777777" w:rsidTr="00D40CDA">
        <w:tc>
          <w:tcPr>
            <w:tcW w:w="8359" w:type="dxa"/>
          </w:tcPr>
          <w:p w14:paraId="7D2E9A7E" w14:textId="5ECB89EC" w:rsidR="008D3C7A" w:rsidRDefault="008D3C7A" w:rsidP="00D40CDA">
            <w:pPr>
              <w:pStyle w:val="Opsomming"/>
              <w:numPr>
                <w:ilvl w:val="0"/>
                <w:numId w:val="0"/>
              </w:numPr>
              <w:ind w:left="284" w:hanging="284"/>
            </w:pPr>
            <w:r>
              <w:t>Omschrijving</w:t>
            </w:r>
            <w:r w:rsidR="00A7348E">
              <w:t xml:space="preserve"> van het referentieproject:</w:t>
            </w:r>
          </w:p>
          <w:p w14:paraId="7FE9D9AB" w14:textId="77777777" w:rsidR="008D3C7A" w:rsidRDefault="008D3C7A" w:rsidP="00D40CDA">
            <w:pPr>
              <w:pStyle w:val="Opsomming"/>
              <w:numPr>
                <w:ilvl w:val="0"/>
                <w:numId w:val="0"/>
              </w:numPr>
              <w:ind w:left="284" w:hanging="284"/>
            </w:pPr>
          </w:p>
          <w:p w14:paraId="495065BD" w14:textId="77777777" w:rsidR="008D3C7A" w:rsidRDefault="008D3C7A" w:rsidP="00D40CDA">
            <w:pPr>
              <w:pStyle w:val="Opsomming"/>
              <w:numPr>
                <w:ilvl w:val="0"/>
                <w:numId w:val="0"/>
              </w:numPr>
              <w:ind w:left="284" w:hanging="284"/>
            </w:pPr>
          </w:p>
          <w:p w14:paraId="2C5BDDCD" w14:textId="77777777" w:rsidR="008D3C7A" w:rsidRDefault="008D3C7A" w:rsidP="00D40CDA">
            <w:pPr>
              <w:pStyle w:val="Opsomming"/>
              <w:numPr>
                <w:ilvl w:val="0"/>
                <w:numId w:val="0"/>
              </w:numPr>
              <w:ind w:left="284" w:hanging="284"/>
            </w:pPr>
          </w:p>
          <w:p w14:paraId="5B58C8A7" w14:textId="77777777" w:rsidR="008D3C7A" w:rsidRDefault="008D3C7A" w:rsidP="00D40CDA">
            <w:pPr>
              <w:pStyle w:val="Opsomming"/>
              <w:numPr>
                <w:ilvl w:val="0"/>
                <w:numId w:val="0"/>
              </w:numPr>
            </w:pPr>
          </w:p>
          <w:p w14:paraId="78169DEF" w14:textId="77777777" w:rsidR="008D3C7A" w:rsidRDefault="008D3C7A" w:rsidP="00D40CDA">
            <w:pPr>
              <w:pStyle w:val="Opsomming"/>
              <w:numPr>
                <w:ilvl w:val="0"/>
                <w:numId w:val="0"/>
              </w:numPr>
              <w:ind w:left="284" w:hanging="284"/>
            </w:pPr>
          </w:p>
          <w:p w14:paraId="2CAC9B15" w14:textId="77777777" w:rsidR="007C4CED" w:rsidRDefault="007C4CED" w:rsidP="00D40CDA">
            <w:pPr>
              <w:pStyle w:val="Opsomming"/>
              <w:numPr>
                <w:ilvl w:val="0"/>
                <w:numId w:val="0"/>
              </w:numPr>
              <w:ind w:left="284" w:hanging="284"/>
            </w:pPr>
          </w:p>
          <w:p w14:paraId="774CDCCC" w14:textId="77777777" w:rsidR="007C4CED" w:rsidRDefault="007C4CED" w:rsidP="00D40CDA">
            <w:pPr>
              <w:pStyle w:val="Opsomming"/>
              <w:numPr>
                <w:ilvl w:val="0"/>
                <w:numId w:val="0"/>
              </w:numPr>
              <w:ind w:left="284" w:hanging="284"/>
            </w:pPr>
          </w:p>
          <w:p w14:paraId="7D2A2E27" w14:textId="77777777" w:rsidR="007C4CED" w:rsidRDefault="007C4CED" w:rsidP="00D40CDA">
            <w:pPr>
              <w:pStyle w:val="Opsomming"/>
              <w:numPr>
                <w:ilvl w:val="0"/>
                <w:numId w:val="0"/>
              </w:numPr>
              <w:ind w:left="284" w:hanging="284"/>
            </w:pPr>
          </w:p>
          <w:p w14:paraId="7A623575" w14:textId="77777777" w:rsidR="007C4CED" w:rsidRDefault="007C4CED" w:rsidP="00D40CDA">
            <w:pPr>
              <w:pStyle w:val="Opsomming"/>
              <w:numPr>
                <w:ilvl w:val="0"/>
                <w:numId w:val="0"/>
              </w:numPr>
              <w:ind w:left="284" w:hanging="284"/>
            </w:pPr>
          </w:p>
          <w:p w14:paraId="20A916B5" w14:textId="77777777" w:rsidR="007C4CED" w:rsidRDefault="007C4CED" w:rsidP="00D40CDA">
            <w:pPr>
              <w:pStyle w:val="Opsomming"/>
              <w:numPr>
                <w:ilvl w:val="0"/>
                <w:numId w:val="0"/>
              </w:numPr>
              <w:ind w:left="284" w:hanging="284"/>
            </w:pPr>
          </w:p>
          <w:p w14:paraId="488317B7" w14:textId="77777777" w:rsidR="007C4CED" w:rsidRDefault="007C4CED" w:rsidP="00D40CDA">
            <w:pPr>
              <w:pStyle w:val="Opsomming"/>
              <w:numPr>
                <w:ilvl w:val="0"/>
                <w:numId w:val="0"/>
              </w:numPr>
              <w:ind w:left="284" w:hanging="284"/>
            </w:pPr>
          </w:p>
          <w:p w14:paraId="518E0967" w14:textId="77777777" w:rsidR="007C4CED" w:rsidRDefault="007C4CED" w:rsidP="00D40CDA">
            <w:pPr>
              <w:pStyle w:val="Opsomming"/>
              <w:numPr>
                <w:ilvl w:val="0"/>
                <w:numId w:val="0"/>
              </w:numPr>
              <w:ind w:left="284" w:hanging="284"/>
            </w:pPr>
          </w:p>
          <w:p w14:paraId="43B667A4" w14:textId="77777777" w:rsidR="007C4CED" w:rsidRDefault="007C4CED" w:rsidP="00D40CDA">
            <w:pPr>
              <w:pStyle w:val="Opsomming"/>
              <w:numPr>
                <w:ilvl w:val="0"/>
                <w:numId w:val="0"/>
              </w:numPr>
              <w:ind w:left="284" w:hanging="284"/>
            </w:pPr>
          </w:p>
          <w:p w14:paraId="312E492D" w14:textId="77777777" w:rsidR="007C4CED" w:rsidRDefault="007C4CED" w:rsidP="00D40CDA">
            <w:pPr>
              <w:pStyle w:val="Opsomming"/>
              <w:numPr>
                <w:ilvl w:val="0"/>
                <w:numId w:val="0"/>
              </w:numPr>
              <w:ind w:left="284" w:hanging="284"/>
            </w:pPr>
          </w:p>
          <w:p w14:paraId="18C53A35" w14:textId="77777777" w:rsidR="007C4CED" w:rsidRDefault="007C4CED" w:rsidP="00D40CDA">
            <w:pPr>
              <w:pStyle w:val="Opsomming"/>
              <w:numPr>
                <w:ilvl w:val="0"/>
                <w:numId w:val="0"/>
              </w:numPr>
              <w:ind w:left="284" w:hanging="284"/>
            </w:pPr>
          </w:p>
          <w:p w14:paraId="5AAF276F" w14:textId="77777777" w:rsidR="007C4CED" w:rsidRDefault="007C4CED" w:rsidP="00D40CDA">
            <w:pPr>
              <w:pStyle w:val="Opsomming"/>
              <w:numPr>
                <w:ilvl w:val="0"/>
                <w:numId w:val="0"/>
              </w:numPr>
              <w:ind w:left="284" w:hanging="284"/>
            </w:pPr>
          </w:p>
          <w:p w14:paraId="752DBDA3" w14:textId="77777777" w:rsidR="007C4CED" w:rsidRDefault="007C4CED" w:rsidP="00D40CDA">
            <w:pPr>
              <w:pStyle w:val="Opsomming"/>
              <w:numPr>
                <w:ilvl w:val="0"/>
                <w:numId w:val="0"/>
              </w:numPr>
              <w:ind w:left="284" w:hanging="284"/>
            </w:pPr>
          </w:p>
          <w:p w14:paraId="4D89C1B9" w14:textId="77777777" w:rsidR="007C4CED" w:rsidRDefault="007C4CED" w:rsidP="00D40CDA">
            <w:pPr>
              <w:pStyle w:val="Opsomming"/>
              <w:numPr>
                <w:ilvl w:val="0"/>
                <w:numId w:val="0"/>
              </w:numPr>
              <w:ind w:left="284" w:hanging="284"/>
            </w:pPr>
          </w:p>
          <w:p w14:paraId="15CFE52B" w14:textId="77777777" w:rsidR="007C4CED" w:rsidRDefault="007C4CED" w:rsidP="00D40CDA">
            <w:pPr>
              <w:pStyle w:val="Opsomming"/>
              <w:numPr>
                <w:ilvl w:val="0"/>
                <w:numId w:val="0"/>
              </w:numPr>
              <w:ind w:left="284" w:hanging="284"/>
            </w:pPr>
          </w:p>
          <w:p w14:paraId="16B5CFEA" w14:textId="77777777" w:rsidR="008D3C7A" w:rsidRPr="00EC2809" w:rsidRDefault="008D3C7A" w:rsidP="00D40CDA">
            <w:pPr>
              <w:pStyle w:val="Opsomming"/>
              <w:numPr>
                <w:ilvl w:val="0"/>
                <w:numId w:val="0"/>
              </w:numPr>
              <w:ind w:left="284" w:hanging="284"/>
            </w:pPr>
          </w:p>
        </w:tc>
        <w:tc>
          <w:tcPr>
            <w:tcW w:w="1275" w:type="dxa"/>
          </w:tcPr>
          <w:p w14:paraId="57F601AC" w14:textId="77777777" w:rsidR="008D3C7A" w:rsidRDefault="008D3C7A" w:rsidP="00D40CDA">
            <w:pPr>
              <w:pStyle w:val="Subopsomming"/>
              <w:numPr>
                <w:ilvl w:val="0"/>
                <w:numId w:val="0"/>
              </w:numPr>
              <w:jc w:val="center"/>
            </w:pPr>
          </w:p>
          <w:p w14:paraId="13AB1022" w14:textId="77777777" w:rsidR="008D3C7A" w:rsidRPr="00EC2809" w:rsidRDefault="008D3C7A" w:rsidP="00D40CDA">
            <w:pPr>
              <w:pStyle w:val="Subopsomming"/>
              <w:numPr>
                <w:ilvl w:val="0"/>
                <w:numId w:val="0"/>
              </w:numPr>
              <w:jc w:val="center"/>
            </w:pPr>
          </w:p>
        </w:tc>
      </w:tr>
    </w:tbl>
    <w:p w14:paraId="36DB5F0E" w14:textId="77777777" w:rsidR="008D3C7A" w:rsidRPr="00EC2809" w:rsidRDefault="008D3C7A" w:rsidP="008D3C7A">
      <w:pPr>
        <w:ind w:right="95"/>
        <w:rPr>
          <w:rFonts w:cs="Arial"/>
          <w:snapToGrid w:val="0"/>
        </w:rPr>
      </w:pPr>
    </w:p>
    <w:p w14:paraId="18DA7793" w14:textId="77777777" w:rsidR="008D3C7A" w:rsidRPr="00EC2809" w:rsidRDefault="008D3C7A" w:rsidP="008D3C7A">
      <w:pPr>
        <w:ind w:right="95"/>
        <w:rPr>
          <w:rFonts w:cs="Arial"/>
          <w:snapToGrid w:val="0"/>
        </w:rPr>
      </w:pPr>
      <w:r w:rsidRPr="00EC2809">
        <w:rPr>
          <w:rFonts w:cs="Arial"/>
          <w:snapToGrid w:val="0"/>
        </w:rPr>
        <w:t xml:space="preserve">Gegadigde verklaart deze verklaring naar waarheid te hebben ingevuld. </w:t>
      </w:r>
    </w:p>
    <w:p w14:paraId="102A13ED" w14:textId="77777777" w:rsidR="008D3C7A" w:rsidRPr="00EC2809" w:rsidRDefault="008D3C7A" w:rsidP="008D3C7A">
      <w:pPr>
        <w:ind w:right="95"/>
        <w:rPr>
          <w:rFonts w:cs="Arial"/>
          <w:snapToGrid w:val="0"/>
        </w:rPr>
      </w:pPr>
    </w:p>
    <w:tbl>
      <w:tblPr>
        <w:tblStyle w:val="Tabelraster"/>
        <w:tblW w:w="0" w:type="auto"/>
        <w:tblCellMar>
          <w:top w:w="28" w:type="dxa"/>
          <w:left w:w="57" w:type="dxa"/>
          <w:bottom w:w="28" w:type="dxa"/>
          <w:right w:w="57" w:type="dxa"/>
        </w:tblCellMar>
        <w:tblLook w:val="04A0" w:firstRow="1" w:lastRow="0" w:firstColumn="1" w:lastColumn="0" w:noHBand="0" w:noVBand="1"/>
      </w:tblPr>
      <w:tblGrid>
        <w:gridCol w:w="3103"/>
        <w:gridCol w:w="6525"/>
      </w:tblGrid>
      <w:tr w:rsidR="008D3C7A" w:rsidRPr="00EC2809" w14:paraId="4E13724E" w14:textId="77777777" w:rsidTr="00D40CDA">
        <w:tc>
          <w:tcPr>
            <w:tcW w:w="3103" w:type="dxa"/>
          </w:tcPr>
          <w:p w14:paraId="394B368D" w14:textId="77777777" w:rsidR="008D3C7A" w:rsidRPr="00EC2809" w:rsidRDefault="008D3C7A" w:rsidP="00D40CDA">
            <w:pPr>
              <w:ind w:right="95"/>
              <w:rPr>
                <w:rFonts w:cs="Arial"/>
                <w:snapToGrid w:val="0"/>
              </w:rPr>
            </w:pPr>
            <w:r w:rsidRPr="00EC2809">
              <w:rPr>
                <w:rFonts w:cs="Arial"/>
                <w:snapToGrid w:val="0"/>
              </w:rPr>
              <w:t>Naam</w:t>
            </w:r>
          </w:p>
        </w:tc>
        <w:tc>
          <w:tcPr>
            <w:tcW w:w="6525" w:type="dxa"/>
          </w:tcPr>
          <w:p w14:paraId="157895B1" w14:textId="77777777" w:rsidR="008D3C7A" w:rsidRPr="00EC2809" w:rsidRDefault="008D3C7A" w:rsidP="00D40CDA">
            <w:pPr>
              <w:ind w:right="95"/>
              <w:rPr>
                <w:rFonts w:cs="Arial"/>
                <w:snapToGrid w:val="0"/>
              </w:rPr>
            </w:pPr>
          </w:p>
        </w:tc>
      </w:tr>
      <w:tr w:rsidR="008D3C7A" w:rsidRPr="00EC2809" w14:paraId="2D18D928" w14:textId="77777777" w:rsidTr="00D40CDA">
        <w:tc>
          <w:tcPr>
            <w:tcW w:w="3103" w:type="dxa"/>
          </w:tcPr>
          <w:p w14:paraId="5B14ED5B" w14:textId="77777777" w:rsidR="008D3C7A" w:rsidRPr="00EC2809" w:rsidRDefault="008D3C7A" w:rsidP="00D40CDA">
            <w:pPr>
              <w:ind w:right="95"/>
              <w:rPr>
                <w:rFonts w:cs="Arial"/>
                <w:snapToGrid w:val="0"/>
              </w:rPr>
            </w:pPr>
            <w:r w:rsidRPr="00EC2809">
              <w:rPr>
                <w:rFonts w:cs="Arial"/>
                <w:snapToGrid w:val="0"/>
              </w:rPr>
              <w:t>Functie</w:t>
            </w:r>
          </w:p>
        </w:tc>
        <w:tc>
          <w:tcPr>
            <w:tcW w:w="6525" w:type="dxa"/>
          </w:tcPr>
          <w:p w14:paraId="4CE29FCA" w14:textId="77777777" w:rsidR="008D3C7A" w:rsidRPr="00EC2809" w:rsidRDefault="008D3C7A" w:rsidP="00D40CDA">
            <w:pPr>
              <w:ind w:right="95"/>
              <w:rPr>
                <w:rFonts w:cs="Arial"/>
                <w:snapToGrid w:val="0"/>
              </w:rPr>
            </w:pPr>
          </w:p>
        </w:tc>
      </w:tr>
      <w:tr w:rsidR="008D3C7A" w:rsidRPr="00EC2809" w14:paraId="3A4F462E" w14:textId="77777777" w:rsidTr="00D40CDA">
        <w:tc>
          <w:tcPr>
            <w:tcW w:w="3103" w:type="dxa"/>
          </w:tcPr>
          <w:p w14:paraId="2D4FA607" w14:textId="77777777" w:rsidR="008D3C7A" w:rsidRPr="00EC2809" w:rsidRDefault="008D3C7A" w:rsidP="00D40CDA">
            <w:pPr>
              <w:ind w:right="95"/>
              <w:rPr>
                <w:rFonts w:cs="Arial"/>
                <w:snapToGrid w:val="0"/>
              </w:rPr>
            </w:pPr>
            <w:r w:rsidRPr="00EC2809">
              <w:rPr>
                <w:rFonts w:cs="Arial"/>
                <w:snapToGrid w:val="0"/>
              </w:rPr>
              <w:t>Bedrijf</w:t>
            </w:r>
          </w:p>
        </w:tc>
        <w:tc>
          <w:tcPr>
            <w:tcW w:w="6525" w:type="dxa"/>
          </w:tcPr>
          <w:p w14:paraId="63A133DB" w14:textId="77777777" w:rsidR="008D3C7A" w:rsidRPr="00EC2809" w:rsidRDefault="008D3C7A" w:rsidP="00D40CDA">
            <w:pPr>
              <w:ind w:right="95"/>
              <w:rPr>
                <w:rFonts w:cs="Arial"/>
                <w:snapToGrid w:val="0"/>
              </w:rPr>
            </w:pPr>
          </w:p>
        </w:tc>
      </w:tr>
      <w:tr w:rsidR="008D3C7A" w:rsidRPr="00EC2809" w14:paraId="11DD9D20" w14:textId="77777777" w:rsidTr="00D40CDA">
        <w:tc>
          <w:tcPr>
            <w:tcW w:w="3103" w:type="dxa"/>
          </w:tcPr>
          <w:p w14:paraId="0E442296" w14:textId="77777777" w:rsidR="008D3C7A" w:rsidRPr="00EC2809" w:rsidRDefault="008D3C7A" w:rsidP="00D40CDA">
            <w:pPr>
              <w:ind w:right="95"/>
              <w:rPr>
                <w:rFonts w:cs="Arial"/>
                <w:snapToGrid w:val="0"/>
              </w:rPr>
            </w:pPr>
            <w:r w:rsidRPr="00EC2809">
              <w:rPr>
                <w:rFonts w:cs="Arial"/>
                <w:snapToGrid w:val="0"/>
              </w:rPr>
              <w:t>Handtekening</w:t>
            </w:r>
          </w:p>
        </w:tc>
        <w:tc>
          <w:tcPr>
            <w:tcW w:w="6525" w:type="dxa"/>
          </w:tcPr>
          <w:p w14:paraId="66EFA018" w14:textId="77777777" w:rsidR="008D3C7A" w:rsidRPr="00EC2809" w:rsidRDefault="008D3C7A" w:rsidP="00D40CDA">
            <w:pPr>
              <w:ind w:right="95"/>
              <w:rPr>
                <w:rFonts w:cs="Arial"/>
                <w:snapToGrid w:val="0"/>
              </w:rPr>
            </w:pPr>
          </w:p>
        </w:tc>
      </w:tr>
      <w:tr w:rsidR="008D3C7A" w:rsidRPr="00EC2809" w14:paraId="1AE5FD23" w14:textId="77777777" w:rsidTr="00D40CDA">
        <w:tc>
          <w:tcPr>
            <w:tcW w:w="3103" w:type="dxa"/>
          </w:tcPr>
          <w:p w14:paraId="7DE19762" w14:textId="77777777" w:rsidR="008D3C7A" w:rsidRPr="00EC2809" w:rsidRDefault="008D3C7A" w:rsidP="00D40CDA">
            <w:pPr>
              <w:ind w:right="95"/>
              <w:rPr>
                <w:rFonts w:cs="Arial"/>
                <w:snapToGrid w:val="0"/>
              </w:rPr>
            </w:pPr>
            <w:r w:rsidRPr="00EC2809">
              <w:rPr>
                <w:rFonts w:cs="Arial"/>
                <w:snapToGrid w:val="0"/>
              </w:rPr>
              <w:t>Plaats en datum</w:t>
            </w:r>
          </w:p>
        </w:tc>
        <w:tc>
          <w:tcPr>
            <w:tcW w:w="6525" w:type="dxa"/>
          </w:tcPr>
          <w:p w14:paraId="527984BC" w14:textId="77777777" w:rsidR="008D3C7A" w:rsidRPr="00EC2809" w:rsidRDefault="008D3C7A" w:rsidP="00D40CDA">
            <w:pPr>
              <w:ind w:right="95"/>
              <w:rPr>
                <w:rFonts w:cs="Arial"/>
                <w:snapToGrid w:val="0"/>
              </w:rPr>
            </w:pPr>
          </w:p>
        </w:tc>
      </w:tr>
    </w:tbl>
    <w:p w14:paraId="042CDD38" w14:textId="491976D4" w:rsidR="008D3C7A" w:rsidRDefault="008D3C7A" w:rsidP="006A2B5A">
      <w:pPr>
        <w:pStyle w:val="BijlageTitel"/>
        <w:numPr>
          <w:ilvl w:val="0"/>
          <w:numId w:val="13"/>
        </w:numPr>
        <w:jc w:val="left"/>
      </w:pPr>
      <w:bookmarkStart w:id="36" w:name="_Toc94628698"/>
      <w:bookmarkStart w:id="37" w:name="_Toc184397085"/>
      <w:bookmarkStart w:id="38" w:name="_Toc184862089"/>
      <w:bookmarkStart w:id="39" w:name="_Toc232691660"/>
      <w:r>
        <w:lastRenderedPageBreak/>
        <w:t xml:space="preserve">Format </w:t>
      </w:r>
      <w:bookmarkEnd w:id="36"/>
      <w:r>
        <w:t xml:space="preserve">Nadere selectiecriterium </w:t>
      </w:r>
      <w:bookmarkEnd w:id="37"/>
      <w:r w:rsidR="00A227F3">
        <w:t>3</w:t>
      </w:r>
      <w:r>
        <w:t>:</w:t>
      </w:r>
      <w:r>
        <w:br/>
        <w:t>Ervaring met circulair en duurzaam bouwen</w:t>
      </w:r>
      <w:bookmarkEnd w:id="38"/>
      <w:bookmarkEnd w:id="39"/>
    </w:p>
    <w:tbl>
      <w:tblPr>
        <w:tblStyle w:val="Tabelraster"/>
        <w:tblW w:w="9634" w:type="dxa"/>
        <w:tblCellMar>
          <w:top w:w="28" w:type="dxa"/>
          <w:left w:w="57" w:type="dxa"/>
          <w:bottom w:w="28" w:type="dxa"/>
          <w:right w:w="57" w:type="dxa"/>
        </w:tblCellMar>
        <w:tblLook w:val="04A0" w:firstRow="1" w:lastRow="0" w:firstColumn="1" w:lastColumn="0" w:noHBand="0" w:noVBand="1"/>
      </w:tblPr>
      <w:tblGrid>
        <w:gridCol w:w="8500"/>
        <w:gridCol w:w="1134"/>
      </w:tblGrid>
      <w:tr w:rsidR="008D3C7A" w:rsidRPr="007F100A" w14:paraId="5ADBFE65" w14:textId="77777777" w:rsidTr="00D40CDA">
        <w:tc>
          <w:tcPr>
            <w:tcW w:w="9634" w:type="dxa"/>
            <w:gridSpan w:val="2"/>
            <w:shd w:val="clear" w:color="auto" w:fill="AEDD03"/>
          </w:tcPr>
          <w:p w14:paraId="482F54FB" w14:textId="08CC434E" w:rsidR="008D3C7A" w:rsidRPr="007F100A" w:rsidRDefault="008D3C7A" w:rsidP="00D40CDA">
            <w:pPr>
              <w:rPr>
                <w:b/>
                <w:lang w:val="en-US"/>
              </w:rPr>
            </w:pPr>
            <w:r w:rsidRPr="007F100A">
              <w:rPr>
                <w:b/>
                <w:lang w:val="en-US"/>
              </w:rPr>
              <w:t>Referentie</w:t>
            </w:r>
            <w:r>
              <w:rPr>
                <w:b/>
                <w:lang w:val="en-US"/>
              </w:rPr>
              <w:t>project</w:t>
            </w:r>
            <w:r w:rsidRPr="007F100A">
              <w:rPr>
                <w:b/>
                <w:lang w:val="en-US"/>
              </w:rPr>
              <w:t xml:space="preserve"> </w:t>
            </w:r>
          </w:p>
        </w:tc>
      </w:tr>
      <w:tr w:rsidR="008D3C7A" w:rsidRPr="00EC2809" w14:paraId="3AF1EBD8" w14:textId="77777777" w:rsidTr="00D40CDA">
        <w:tc>
          <w:tcPr>
            <w:tcW w:w="8500" w:type="dxa"/>
          </w:tcPr>
          <w:p w14:paraId="44BB4108" w14:textId="77777777" w:rsidR="008D3C7A" w:rsidRPr="00EC2809" w:rsidRDefault="008D3C7A" w:rsidP="00D40CDA">
            <w:r w:rsidRPr="00EC2809">
              <w:t>Naam referentie</w:t>
            </w:r>
            <w:r>
              <w:t>:</w:t>
            </w:r>
          </w:p>
        </w:tc>
        <w:tc>
          <w:tcPr>
            <w:tcW w:w="1134" w:type="dxa"/>
          </w:tcPr>
          <w:p w14:paraId="5EBAAFAA" w14:textId="77777777" w:rsidR="008D3C7A" w:rsidRPr="00EC2809" w:rsidRDefault="008D3C7A" w:rsidP="00D40CDA"/>
        </w:tc>
      </w:tr>
      <w:tr w:rsidR="008D3C7A" w:rsidRPr="00EC2809" w14:paraId="1C0732DC" w14:textId="77777777" w:rsidTr="00D40CDA">
        <w:tc>
          <w:tcPr>
            <w:tcW w:w="8500" w:type="dxa"/>
          </w:tcPr>
          <w:p w14:paraId="6DF18433" w14:textId="77777777" w:rsidR="008D3C7A" w:rsidRPr="00EC2809" w:rsidRDefault="008D3C7A" w:rsidP="00D40CDA">
            <w:r>
              <w:t>Opdrachtgever:</w:t>
            </w:r>
          </w:p>
        </w:tc>
        <w:tc>
          <w:tcPr>
            <w:tcW w:w="1134" w:type="dxa"/>
          </w:tcPr>
          <w:p w14:paraId="65698459" w14:textId="77777777" w:rsidR="008D3C7A" w:rsidRPr="00EC2809" w:rsidRDefault="008D3C7A" w:rsidP="00D40CDA"/>
        </w:tc>
      </w:tr>
      <w:tr w:rsidR="008D3C7A" w:rsidRPr="00EC2809" w14:paraId="5D44B833" w14:textId="77777777" w:rsidTr="00D40CDA">
        <w:tc>
          <w:tcPr>
            <w:tcW w:w="8500" w:type="dxa"/>
          </w:tcPr>
          <w:p w14:paraId="5B36E44F" w14:textId="77777777" w:rsidR="008D3C7A" w:rsidRPr="00EC2809" w:rsidRDefault="008D3C7A" w:rsidP="00D40CDA">
            <w:r w:rsidRPr="00EC2809">
              <w:t>Adres</w:t>
            </w:r>
            <w:r>
              <w:t>:</w:t>
            </w:r>
          </w:p>
        </w:tc>
        <w:tc>
          <w:tcPr>
            <w:tcW w:w="1134" w:type="dxa"/>
          </w:tcPr>
          <w:p w14:paraId="63E181FD" w14:textId="77777777" w:rsidR="008D3C7A" w:rsidRPr="00EC2809" w:rsidRDefault="008D3C7A" w:rsidP="00D40CDA"/>
        </w:tc>
      </w:tr>
      <w:tr w:rsidR="008D3C7A" w:rsidRPr="00EC2809" w14:paraId="4CA86ED1" w14:textId="77777777" w:rsidTr="00D40CDA">
        <w:tc>
          <w:tcPr>
            <w:tcW w:w="8500" w:type="dxa"/>
          </w:tcPr>
          <w:p w14:paraId="305B6EF2" w14:textId="77777777" w:rsidR="008D3C7A" w:rsidRPr="00EC2809" w:rsidRDefault="008D3C7A" w:rsidP="00D40CDA">
            <w:r w:rsidRPr="00EC2809">
              <w:t>Postcode en plaats</w:t>
            </w:r>
            <w:r>
              <w:t>:</w:t>
            </w:r>
          </w:p>
        </w:tc>
        <w:tc>
          <w:tcPr>
            <w:tcW w:w="1134" w:type="dxa"/>
          </w:tcPr>
          <w:p w14:paraId="3EBBFB67" w14:textId="77777777" w:rsidR="008D3C7A" w:rsidRPr="00EC2809" w:rsidRDefault="008D3C7A" w:rsidP="00D40CDA"/>
        </w:tc>
      </w:tr>
      <w:tr w:rsidR="008D3C7A" w:rsidRPr="00EC2809" w14:paraId="0A41AB6B" w14:textId="77777777" w:rsidTr="00D40CDA">
        <w:tc>
          <w:tcPr>
            <w:tcW w:w="8500" w:type="dxa"/>
          </w:tcPr>
          <w:p w14:paraId="74B01DF1" w14:textId="77777777" w:rsidR="008D3C7A" w:rsidRPr="00EC2809" w:rsidRDefault="008D3C7A" w:rsidP="00D40CDA">
            <w:r w:rsidRPr="00EC2809">
              <w:t>Naam contactpersoon</w:t>
            </w:r>
            <w:r>
              <w:t>:</w:t>
            </w:r>
          </w:p>
        </w:tc>
        <w:tc>
          <w:tcPr>
            <w:tcW w:w="1134" w:type="dxa"/>
          </w:tcPr>
          <w:p w14:paraId="23799479" w14:textId="77777777" w:rsidR="008D3C7A" w:rsidRPr="00EC2809" w:rsidRDefault="008D3C7A" w:rsidP="00D40CDA"/>
        </w:tc>
      </w:tr>
      <w:tr w:rsidR="008D3C7A" w:rsidRPr="00EC2809" w14:paraId="0B5C2370" w14:textId="77777777" w:rsidTr="00D40CDA">
        <w:tc>
          <w:tcPr>
            <w:tcW w:w="8500" w:type="dxa"/>
          </w:tcPr>
          <w:p w14:paraId="1459E9F6" w14:textId="77777777" w:rsidR="008D3C7A" w:rsidRPr="00EC2809" w:rsidRDefault="008D3C7A" w:rsidP="00D40CDA">
            <w:r w:rsidRPr="00EC2809">
              <w:t>Functie</w:t>
            </w:r>
            <w:r>
              <w:t>:</w:t>
            </w:r>
          </w:p>
        </w:tc>
        <w:tc>
          <w:tcPr>
            <w:tcW w:w="1134" w:type="dxa"/>
          </w:tcPr>
          <w:p w14:paraId="58713DC9" w14:textId="77777777" w:rsidR="008D3C7A" w:rsidRPr="00EC2809" w:rsidRDefault="008D3C7A" w:rsidP="00D40CDA"/>
        </w:tc>
      </w:tr>
      <w:tr w:rsidR="008D3C7A" w:rsidRPr="00EC2809" w14:paraId="07045929" w14:textId="77777777" w:rsidTr="00D40CDA">
        <w:tc>
          <w:tcPr>
            <w:tcW w:w="8500" w:type="dxa"/>
          </w:tcPr>
          <w:p w14:paraId="68C823E0" w14:textId="77777777" w:rsidR="008D3C7A" w:rsidRPr="00EC2809" w:rsidRDefault="008D3C7A" w:rsidP="00D40CDA">
            <w:r w:rsidRPr="00EC2809">
              <w:t>Telefoonnummer</w:t>
            </w:r>
            <w:r>
              <w:t>:</w:t>
            </w:r>
          </w:p>
        </w:tc>
        <w:tc>
          <w:tcPr>
            <w:tcW w:w="1134" w:type="dxa"/>
          </w:tcPr>
          <w:p w14:paraId="61153E4F" w14:textId="77777777" w:rsidR="008D3C7A" w:rsidRPr="00EC2809" w:rsidRDefault="008D3C7A" w:rsidP="00D40CDA"/>
        </w:tc>
      </w:tr>
      <w:tr w:rsidR="008D3C7A" w:rsidRPr="00EC2809" w14:paraId="5A705AB6" w14:textId="77777777" w:rsidTr="00D40CDA">
        <w:tc>
          <w:tcPr>
            <w:tcW w:w="9634" w:type="dxa"/>
            <w:gridSpan w:val="2"/>
            <w:shd w:val="clear" w:color="auto" w:fill="AEDD03"/>
          </w:tcPr>
          <w:p w14:paraId="4CDD220E" w14:textId="77777777" w:rsidR="008D3C7A" w:rsidRPr="00EC2809" w:rsidRDefault="008D3C7A" w:rsidP="00D40CDA">
            <w:pPr>
              <w:rPr>
                <w:b/>
              </w:rPr>
            </w:pPr>
            <w:r w:rsidRPr="00EC2809">
              <w:rPr>
                <w:b/>
              </w:rPr>
              <w:t>Aard en omvang</w:t>
            </w:r>
          </w:p>
        </w:tc>
      </w:tr>
      <w:tr w:rsidR="008D3C7A" w:rsidRPr="00EC2809" w14:paraId="38A8898A" w14:textId="77777777" w:rsidTr="00D40CDA">
        <w:tc>
          <w:tcPr>
            <w:tcW w:w="8500" w:type="dxa"/>
          </w:tcPr>
          <w:p w14:paraId="2354D9FA" w14:textId="77777777" w:rsidR="008D3C7A" w:rsidRPr="00EC2809" w:rsidRDefault="008D3C7A" w:rsidP="00D40CDA">
            <w:pPr>
              <w:jc w:val="left"/>
            </w:pPr>
            <w:r w:rsidRPr="00EC2809">
              <w:t>Soort project</w:t>
            </w:r>
            <w:r>
              <w:t xml:space="preserve"> :</w:t>
            </w:r>
          </w:p>
        </w:tc>
        <w:tc>
          <w:tcPr>
            <w:tcW w:w="1134" w:type="dxa"/>
          </w:tcPr>
          <w:p w14:paraId="093B07D7" w14:textId="77777777" w:rsidR="008D3C7A" w:rsidRPr="00EC2809" w:rsidRDefault="008D3C7A" w:rsidP="00D40CDA"/>
        </w:tc>
      </w:tr>
      <w:tr w:rsidR="008D3C7A" w:rsidRPr="00EC2809" w14:paraId="095637D0" w14:textId="77777777" w:rsidTr="00D40CDA">
        <w:tc>
          <w:tcPr>
            <w:tcW w:w="8500" w:type="dxa"/>
          </w:tcPr>
          <w:p w14:paraId="34B14315" w14:textId="77777777" w:rsidR="008D3C7A" w:rsidRPr="00EC2809" w:rsidRDefault="008D3C7A" w:rsidP="00D40CDA">
            <w:pPr>
              <w:jc w:val="left"/>
            </w:pPr>
            <w:r w:rsidRPr="00EC2809">
              <w:t>Omvang in m² bvo</w:t>
            </w:r>
            <w:r>
              <w:t>:</w:t>
            </w:r>
          </w:p>
        </w:tc>
        <w:tc>
          <w:tcPr>
            <w:tcW w:w="1134" w:type="dxa"/>
          </w:tcPr>
          <w:p w14:paraId="0F674F34" w14:textId="77777777" w:rsidR="008D3C7A" w:rsidRPr="00EC2809" w:rsidRDefault="008D3C7A" w:rsidP="00D40CDA"/>
        </w:tc>
      </w:tr>
      <w:tr w:rsidR="008D3C7A" w:rsidRPr="00EC2809" w14:paraId="0F8A93E1" w14:textId="77777777" w:rsidTr="00D40CDA">
        <w:tc>
          <w:tcPr>
            <w:tcW w:w="8500" w:type="dxa"/>
          </w:tcPr>
          <w:p w14:paraId="4BA7E9B3" w14:textId="77777777" w:rsidR="008D3C7A" w:rsidRPr="00EC2809" w:rsidRDefault="008D3C7A" w:rsidP="00D40CDA">
            <w:pPr>
              <w:jc w:val="left"/>
            </w:pPr>
            <w:r w:rsidRPr="00EC2809">
              <w:t>Datum start project</w:t>
            </w:r>
            <w:r>
              <w:t>:</w:t>
            </w:r>
          </w:p>
        </w:tc>
        <w:tc>
          <w:tcPr>
            <w:tcW w:w="1134" w:type="dxa"/>
          </w:tcPr>
          <w:p w14:paraId="03BD4848" w14:textId="77777777" w:rsidR="008D3C7A" w:rsidRPr="00EC2809" w:rsidRDefault="008D3C7A" w:rsidP="00D40CDA"/>
        </w:tc>
      </w:tr>
      <w:tr w:rsidR="008D3C7A" w:rsidRPr="00EC2809" w14:paraId="0428C7B6" w14:textId="77777777" w:rsidTr="00D40CDA">
        <w:tc>
          <w:tcPr>
            <w:tcW w:w="8500" w:type="dxa"/>
          </w:tcPr>
          <w:p w14:paraId="5257C82C" w14:textId="77777777" w:rsidR="008D3C7A" w:rsidRPr="00EC2809" w:rsidRDefault="008D3C7A" w:rsidP="00D40CDA">
            <w:pPr>
              <w:jc w:val="left"/>
            </w:pPr>
            <w:r w:rsidRPr="00EC2809">
              <w:t>Datum eind project</w:t>
            </w:r>
            <w:r>
              <w:t>:</w:t>
            </w:r>
          </w:p>
        </w:tc>
        <w:tc>
          <w:tcPr>
            <w:tcW w:w="1134" w:type="dxa"/>
          </w:tcPr>
          <w:p w14:paraId="0CA72AFC" w14:textId="77777777" w:rsidR="008D3C7A" w:rsidRPr="00EC2809" w:rsidRDefault="008D3C7A" w:rsidP="00D40CDA"/>
        </w:tc>
      </w:tr>
      <w:tr w:rsidR="008D3C7A" w:rsidRPr="00EC2809" w14:paraId="09E4F077" w14:textId="77777777" w:rsidTr="00D40CDA">
        <w:tc>
          <w:tcPr>
            <w:tcW w:w="8500" w:type="dxa"/>
          </w:tcPr>
          <w:p w14:paraId="2B825381" w14:textId="77777777" w:rsidR="008D3C7A" w:rsidRPr="00EC2809" w:rsidRDefault="008D3C7A" w:rsidP="00D40CDA">
            <w:pPr>
              <w:jc w:val="left"/>
            </w:pPr>
            <w:r w:rsidRPr="00EC2809">
              <w:t>Waarde in €</w:t>
            </w:r>
          </w:p>
        </w:tc>
        <w:tc>
          <w:tcPr>
            <w:tcW w:w="1134" w:type="dxa"/>
          </w:tcPr>
          <w:p w14:paraId="41CA5328" w14:textId="77777777" w:rsidR="008D3C7A" w:rsidRPr="00EC2809" w:rsidRDefault="008D3C7A" w:rsidP="00D40CDA"/>
        </w:tc>
      </w:tr>
      <w:tr w:rsidR="008D3C7A" w:rsidRPr="00EC2809" w14:paraId="4E23181B" w14:textId="77777777" w:rsidTr="00D40CDA">
        <w:tc>
          <w:tcPr>
            <w:tcW w:w="8500" w:type="dxa"/>
          </w:tcPr>
          <w:p w14:paraId="2EE9AAEC" w14:textId="77777777" w:rsidR="008D3C7A" w:rsidRPr="00EC2809" w:rsidRDefault="008D3C7A" w:rsidP="00D40CDA">
            <w:pPr>
              <w:jc w:val="left"/>
            </w:pPr>
            <w:r w:rsidRPr="00EC2809">
              <w:t>Rol Gegadigde</w:t>
            </w:r>
            <w:r>
              <w:t>:</w:t>
            </w:r>
          </w:p>
        </w:tc>
        <w:tc>
          <w:tcPr>
            <w:tcW w:w="1134" w:type="dxa"/>
          </w:tcPr>
          <w:p w14:paraId="554EE139" w14:textId="77777777" w:rsidR="008D3C7A" w:rsidRPr="00EC2809" w:rsidRDefault="008D3C7A" w:rsidP="00D40CDA"/>
        </w:tc>
      </w:tr>
      <w:tr w:rsidR="008D3C7A" w:rsidRPr="00EC2809" w14:paraId="65E6C9C9" w14:textId="77777777" w:rsidTr="00D40CDA">
        <w:tc>
          <w:tcPr>
            <w:tcW w:w="8500" w:type="dxa"/>
          </w:tcPr>
          <w:p w14:paraId="336099D4" w14:textId="77777777" w:rsidR="008D3C7A" w:rsidRPr="00EC2809" w:rsidRDefault="008D3C7A" w:rsidP="00D40CDA">
            <w:pPr>
              <w:jc w:val="left"/>
            </w:pPr>
            <w:r>
              <w:t>Aard van de opdracht:</w:t>
            </w:r>
          </w:p>
        </w:tc>
        <w:tc>
          <w:tcPr>
            <w:tcW w:w="1134" w:type="dxa"/>
          </w:tcPr>
          <w:p w14:paraId="1BFA2193" w14:textId="77777777" w:rsidR="008D3C7A" w:rsidRDefault="008D3C7A" w:rsidP="00D40CDA"/>
        </w:tc>
      </w:tr>
      <w:tr w:rsidR="008D3C7A" w:rsidRPr="00EC2809" w14:paraId="4FA4CFD6" w14:textId="77777777" w:rsidTr="00D40CDA">
        <w:tc>
          <w:tcPr>
            <w:tcW w:w="8500" w:type="dxa"/>
          </w:tcPr>
          <w:p w14:paraId="61D80580" w14:textId="77777777" w:rsidR="008D3C7A" w:rsidRDefault="008D3C7A" w:rsidP="00D57672">
            <w:pPr>
              <w:pStyle w:val="Default"/>
              <w:numPr>
                <w:ilvl w:val="0"/>
                <w:numId w:val="21"/>
              </w:numPr>
              <w:ind w:left="224" w:hanging="224"/>
              <w:jc w:val="both"/>
              <w:rPr>
                <w:sz w:val="18"/>
                <w:szCs w:val="18"/>
              </w:rPr>
            </w:pPr>
            <w:r>
              <w:rPr>
                <w:sz w:val="18"/>
                <w:szCs w:val="18"/>
              </w:rPr>
              <w:t xml:space="preserve">Gegadigde beschikt over een referentieproject waaruit blijkt dat Gegadigde </w:t>
            </w:r>
            <w:r w:rsidRPr="00AB7BA4">
              <w:rPr>
                <w:sz w:val="18"/>
                <w:szCs w:val="18"/>
              </w:rPr>
              <w:t xml:space="preserve">onder zijn verantwoordelijkheid </w:t>
            </w:r>
            <w:r>
              <w:rPr>
                <w:sz w:val="18"/>
                <w:szCs w:val="18"/>
              </w:rPr>
              <w:t>aantoonbaar heeft gerealiseerd een Maatschappelijk Vastgoed gebouw met duurzaamheidsambities op het gebied van:</w:t>
            </w:r>
          </w:p>
          <w:p w14:paraId="656D431C" w14:textId="77777777" w:rsidR="00EC1B82" w:rsidRPr="00D442AE" w:rsidRDefault="00EC1B82" w:rsidP="005F579B">
            <w:pPr>
              <w:pStyle w:val="Subopsomming"/>
              <w:numPr>
                <w:ilvl w:val="1"/>
                <w:numId w:val="21"/>
              </w:numPr>
              <w:ind w:left="224" w:hanging="224"/>
              <w:rPr>
                <w:rFonts w:asciiTheme="majorHAnsi" w:hAnsiTheme="majorHAnsi" w:cstheme="majorHAnsi"/>
              </w:rPr>
            </w:pPr>
            <w:r w:rsidRPr="00D442AE">
              <w:rPr>
                <w:rFonts w:asciiTheme="majorHAnsi" w:hAnsiTheme="majorHAnsi" w:cstheme="majorHAnsi"/>
              </w:rPr>
              <w:t>Toepassing van drie of meer biobased materialen;</w:t>
            </w:r>
          </w:p>
          <w:p w14:paraId="2BB464F6" w14:textId="77777777" w:rsidR="00EC1B82" w:rsidRPr="00D442AE" w:rsidRDefault="00EC1B82" w:rsidP="005F579B">
            <w:pPr>
              <w:pStyle w:val="Subopsomming"/>
              <w:numPr>
                <w:ilvl w:val="1"/>
                <w:numId w:val="21"/>
              </w:numPr>
              <w:ind w:left="224" w:hanging="224"/>
              <w:rPr>
                <w:rFonts w:asciiTheme="majorHAnsi" w:hAnsiTheme="majorHAnsi" w:cstheme="majorHAnsi"/>
              </w:rPr>
            </w:pPr>
            <w:r w:rsidRPr="00D442AE">
              <w:rPr>
                <w:rFonts w:asciiTheme="majorHAnsi" w:hAnsiTheme="majorHAnsi" w:cstheme="majorHAnsi"/>
              </w:rPr>
              <w:t>Een GPR-score van gemiddeld minimaal 7,5;</w:t>
            </w:r>
          </w:p>
          <w:p w14:paraId="4291F866" w14:textId="77777777" w:rsidR="00EC1B82" w:rsidRPr="00D442AE" w:rsidRDefault="00EC1B82" w:rsidP="005F579B">
            <w:pPr>
              <w:pStyle w:val="Subopsomming"/>
              <w:numPr>
                <w:ilvl w:val="1"/>
                <w:numId w:val="21"/>
              </w:numPr>
              <w:ind w:left="224" w:hanging="224"/>
              <w:rPr>
                <w:rFonts w:asciiTheme="majorHAnsi" w:hAnsiTheme="majorHAnsi" w:cstheme="majorHAnsi"/>
              </w:rPr>
            </w:pPr>
            <w:r w:rsidRPr="00D442AE">
              <w:rPr>
                <w:rFonts w:asciiTheme="majorHAnsi" w:hAnsiTheme="majorHAnsi" w:cstheme="majorHAnsi"/>
              </w:rPr>
              <w:t>Toepassing van het Passief Bouwen concept;</w:t>
            </w:r>
          </w:p>
          <w:p w14:paraId="74F34262" w14:textId="77777777" w:rsidR="00EC1B82" w:rsidRPr="00D442AE" w:rsidRDefault="00EC1B82" w:rsidP="005F579B">
            <w:pPr>
              <w:pStyle w:val="Subopsomming"/>
              <w:numPr>
                <w:ilvl w:val="1"/>
                <w:numId w:val="21"/>
              </w:numPr>
              <w:ind w:left="224" w:hanging="224"/>
              <w:rPr>
                <w:rFonts w:asciiTheme="majorHAnsi" w:hAnsiTheme="majorHAnsi" w:cstheme="majorHAnsi"/>
              </w:rPr>
            </w:pPr>
            <w:r w:rsidRPr="00D442AE">
              <w:rPr>
                <w:rFonts w:asciiTheme="majorHAnsi" w:hAnsiTheme="majorHAnsi" w:cstheme="majorHAnsi"/>
              </w:rPr>
              <w:t>Het toepassen van een houten hoofddraagconstructie bestaande uit houten kolommen, -liggers en -dragende elementen (circulair bouwen);</w:t>
            </w:r>
          </w:p>
          <w:p w14:paraId="3346A7EF" w14:textId="77777777" w:rsidR="00EC1B82" w:rsidRPr="00D442AE" w:rsidRDefault="00EC1B82" w:rsidP="005F579B">
            <w:pPr>
              <w:pStyle w:val="Subopsomming"/>
              <w:numPr>
                <w:ilvl w:val="1"/>
                <w:numId w:val="21"/>
              </w:numPr>
              <w:ind w:left="224" w:hanging="224"/>
              <w:rPr>
                <w:rFonts w:asciiTheme="majorHAnsi" w:hAnsiTheme="majorHAnsi" w:cstheme="majorHAnsi"/>
              </w:rPr>
            </w:pPr>
            <w:r w:rsidRPr="00D442AE">
              <w:rPr>
                <w:rFonts w:asciiTheme="majorHAnsi" w:hAnsiTheme="majorHAnsi" w:cstheme="majorHAnsi"/>
              </w:rPr>
              <w:t>Toepassing van 2 of meer klimaat-adaptieve voorzieningen;</w:t>
            </w:r>
          </w:p>
          <w:p w14:paraId="38A538E4" w14:textId="77777777" w:rsidR="00EC1B82" w:rsidRPr="00D442AE" w:rsidRDefault="00EC1B82" w:rsidP="005F579B">
            <w:pPr>
              <w:pStyle w:val="Subopsomming"/>
              <w:numPr>
                <w:ilvl w:val="1"/>
                <w:numId w:val="21"/>
              </w:numPr>
              <w:ind w:left="224" w:hanging="224"/>
              <w:rPr>
                <w:rFonts w:asciiTheme="majorHAnsi" w:hAnsiTheme="majorHAnsi" w:cstheme="majorHAnsi"/>
              </w:rPr>
            </w:pPr>
            <w:r w:rsidRPr="00D442AE">
              <w:rPr>
                <w:rFonts w:asciiTheme="majorHAnsi" w:hAnsiTheme="majorHAnsi" w:cstheme="majorHAnsi"/>
              </w:rPr>
              <w:t>Toepassing van 2 of meer natuur-inclusieve maatregelen;</w:t>
            </w:r>
          </w:p>
          <w:p w14:paraId="58E85E0F" w14:textId="77777777" w:rsidR="00EC1B82" w:rsidRDefault="00EC1B82" w:rsidP="00EC1B82">
            <w:pPr>
              <w:pStyle w:val="Default"/>
              <w:jc w:val="both"/>
              <w:rPr>
                <w:sz w:val="18"/>
                <w:szCs w:val="18"/>
              </w:rPr>
            </w:pPr>
          </w:p>
          <w:p w14:paraId="5CAA5621" w14:textId="77777777" w:rsidR="00D442AE" w:rsidRDefault="00D442AE" w:rsidP="00D442AE">
            <w:pPr>
              <w:pStyle w:val="Default"/>
              <w:numPr>
                <w:ilvl w:val="0"/>
                <w:numId w:val="21"/>
              </w:numPr>
              <w:ind w:left="224" w:hanging="224"/>
              <w:jc w:val="both"/>
            </w:pPr>
            <w:r w:rsidRPr="00D442AE">
              <w:rPr>
                <w:sz w:val="18"/>
                <w:szCs w:val="18"/>
              </w:rPr>
              <w:t>Scoring</w:t>
            </w:r>
            <w:r>
              <w:t>:</w:t>
            </w:r>
          </w:p>
          <w:p w14:paraId="0DB7246E" w14:textId="77777777" w:rsidR="00D442AE" w:rsidRDefault="00D442AE" w:rsidP="00D442AE">
            <w:pPr>
              <w:pStyle w:val="Opsomming"/>
              <w:numPr>
                <w:ilvl w:val="0"/>
                <w:numId w:val="20"/>
              </w:numPr>
              <w:ind w:left="224" w:hanging="224"/>
            </w:pPr>
            <w:r>
              <w:t>Drie van de 6 bovengenoemde duurzaamheidsambities;</w:t>
            </w:r>
          </w:p>
          <w:p w14:paraId="45FD4DC7" w14:textId="77777777" w:rsidR="00D442AE" w:rsidRDefault="00D442AE" w:rsidP="00D442AE">
            <w:pPr>
              <w:pStyle w:val="Opsomming"/>
              <w:numPr>
                <w:ilvl w:val="0"/>
                <w:numId w:val="20"/>
              </w:numPr>
              <w:ind w:left="224" w:hanging="224"/>
            </w:pPr>
            <w:r>
              <w:t>Vier van de 6 bovengenoemde duurzaamheidsambities;</w:t>
            </w:r>
          </w:p>
          <w:p w14:paraId="219D9F84" w14:textId="77777777" w:rsidR="00D442AE" w:rsidRDefault="00D442AE" w:rsidP="00D442AE">
            <w:pPr>
              <w:pStyle w:val="Opsomming"/>
              <w:numPr>
                <w:ilvl w:val="0"/>
                <w:numId w:val="20"/>
              </w:numPr>
              <w:ind w:left="224" w:hanging="224"/>
            </w:pPr>
            <w:r>
              <w:t>Vijf van de 6 bovengenoemde duurzaamheidsambities</w:t>
            </w:r>
          </w:p>
          <w:p w14:paraId="465D2155" w14:textId="36FD44B9" w:rsidR="008D3C7A" w:rsidRPr="009174BC" w:rsidRDefault="00D442AE" w:rsidP="00D442AE">
            <w:pPr>
              <w:pStyle w:val="Opsomming"/>
              <w:numPr>
                <w:ilvl w:val="0"/>
                <w:numId w:val="20"/>
              </w:numPr>
              <w:ind w:left="224" w:hanging="224"/>
            </w:pPr>
            <w:r>
              <w:t>Zes van de 6 bovengenoemde duurzaamheidsambities</w:t>
            </w:r>
          </w:p>
        </w:tc>
        <w:tc>
          <w:tcPr>
            <w:tcW w:w="1134" w:type="dxa"/>
          </w:tcPr>
          <w:p w14:paraId="47E62B71" w14:textId="77777777" w:rsidR="008E4903" w:rsidRPr="008E4903" w:rsidRDefault="008E4903" w:rsidP="005C3E56"/>
          <w:p w14:paraId="57BA00E7" w14:textId="77777777" w:rsidR="008E4903" w:rsidRPr="008E4903" w:rsidRDefault="008E4903" w:rsidP="005C3E56"/>
          <w:p w14:paraId="3D0A5D65" w14:textId="77777777" w:rsidR="008E4903" w:rsidRPr="008E4903" w:rsidRDefault="008E4903" w:rsidP="005C3E56"/>
          <w:p w14:paraId="1237E750" w14:textId="77777777" w:rsidR="008E4903" w:rsidRPr="008E4903" w:rsidRDefault="008E4903" w:rsidP="005C3E56"/>
          <w:p w14:paraId="0D888231" w14:textId="77777777" w:rsidR="008E4903" w:rsidRPr="008E4903" w:rsidRDefault="008E4903" w:rsidP="005C3E56"/>
          <w:p w14:paraId="50BF2B40" w14:textId="77777777" w:rsidR="008E4903" w:rsidRPr="008E4903" w:rsidRDefault="008E4903" w:rsidP="005C3E56"/>
          <w:p w14:paraId="649E767C" w14:textId="77777777" w:rsidR="008E4903" w:rsidRPr="008E4903" w:rsidRDefault="008E4903" w:rsidP="005C3E56"/>
          <w:p w14:paraId="27A19033" w14:textId="77777777" w:rsidR="008E4903" w:rsidRPr="008E4903" w:rsidRDefault="008E4903" w:rsidP="005C3E56"/>
          <w:p w14:paraId="4DD5C713" w14:textId="77777777" w:rsidR="008E4903" w:rsidRPr="008E4903" w:rsidRDefault="008E4903" w:rsidP="005C3E56"/>
          <w:p w14:paraId="2F88A2A0" w14:textId="77777777" w:rsidR="008E4903" w:rsidRPr="008E4903" w:rsidRDefault="008E4903" w:rsidP="005C3E56"/>
          <w:p w14:paraId="7DABFB13" w14:textId="77777777" w:rsidR="008E4903" w:rsidRPr="008E4903" w:rsidRDefault="008E4903" w:rsidP="005C3E56"/>
          <w:p w14:paraId="3096E5A1" w14:textId="77777777" w:rsidR="008E4903" w:rsidRPr="008E4903" w:rsidRDefault="008E4903" w:rsidP="005C3E56"/>
          <w:p w14:paraId="49E8459E" w14:textId="27F42410" w:rsidR="008D3C7A" w:rsidRPr="008E4903" w:rsidRDefault="005C3E56" w:rsidP="005C3E56">
            <w:r w:rsidRPr="008E4903">
              <w:t xml:space="preserve"> </w:t>
            </w:r>
            <w:r w:rsidR="008D3C7A" w:rsidRPr="008E4903">
              <w:t xml:space="preserve"> 5 punten</w:t>
            </w:r>
          </w:p>
          <w:p w14:paraId="56878530" w14:textId="77777777" w:rsidR="00D442AE" w:rsidRPr="008E4903" w:rsidRDefault="008D3C7A" w:rsidP="005C3E56">
            <w:r w:rsidRPr="008E4903">
              <w:t>10 punten</w:t>
            </w:r>
          </w:p>
          <w:p w14:paraId="6EC3A5F2" w14:textId="7B246842" w:rsidR="008D3C7A" w:rsidRPr="008E4903" w:rsidRDefault="00D442AE" w:rsidP="005C3E56">
            <w:r w:rsidRPr="008E4903">
              <w:t>15 punten</w:t>
            </w:r>
            <w:r w:rsidR="008D3C7A" w:rsidRPr="008E4903">
              <w:t xml:space="preserve"> </w:t>
            </w:r>
          </w:p>
          <w:p w14:paraId="62C2362A" w14:textId="77777777" w:rsidR="008D3C7A" w:rsidRPr="00EC2809" w:rsidRDefault="008D3C7A" w:rsidP="005C3E56">
            <w:r w:rsidRPr="008E4903">
              <w:t>20 punten</w:t>
            </w:r>
          </w:p>
        </w:tc>
      </w:tr>
      <w:tr w:rsidR="008D3C7A" w:rsidRPr="00EC2809" w14:paraId="39BFFDC4" w14:textId="77777777" w:rsidTr="00D40CDA">
        <w:tc>
          <w:tcPr>
            <w:tcW w:w="8500" w:type="dxa"/>
          </w:tcPr>
          <w:p w14:paraId="5D9237C9" w14:textId="77777777" w:rsidR="007A71FB" w:rsidRPr="007A71FB" w:rsidRDefault="007A71FB" w:rsidP="007A71FB">
            <w:pPr>
              <w:pStyle w:val="Default"/>
              <w:numPr>
                <w:ilvl w:val="0"/>
                <w:numId w:val="21"/>
              </w:numPr>
              <w:ind w:left="224" w:hanging="224"/>
              <w:jc w:val="both"/>
              <w:rPr>
                <w:sz w:val="18"/>
                <w:szCs w:val="18"/>
              </w:rPr>
            </w:pPr>
            <w:r w:rsidRPr="007A71FB">
              <w:rPr>
                <w:sz w:val="18"/>
                <w:szCs w:val="18"/>
              </w:rPr>
              <w:t xml:space="preserve">Het bovengenoemde Maatschappelijk Vastgoed referentieproject heeft aantoonbaar een gemiddelde Milieu Prestatie Gebouwen (MPG) van: </w:t>
            </w:r>
          </w:p>
          <w:p w14:paraId="4D72FDC0" w14:textId="77777777" w:rsidR="007A71FB" w:rsidRDefault="007A71FB" w:rsidP="007A71FB">
            <w:pPr>
              <w:pStyle w:val="Opsomming"/>
              <w:numPr>
                <w:ilvl w:val="0"/>
                <w:numId w:val="20"/>
              </w:numPr>
              <w:ind w:left="224" w:hanging="224"/>
            </w:pPr>
            <w:r>
              <w:t>Geen MPG / Hoger dan 1,0</w:t>
            </w:r>
          </w:p>
          <w:p w14:paraId="4F7D7F86" w14:textId="77777777" w:rsidR="007A71FB" w:rsidRDefault="007A71FB" w:rsidP="007A71FB">
            <w:pPr>
              <w:pStyle w:val="Opsomming"/>
              <w:numPr>
                <w:ilvl w:val="0"/>
                <w:numId w:val="20"/>
              </w:numPr>
              <w:ind w:left="224" w:hanging="224"/>
            </w:pPr>
            <w:r>
              <w:t>Tussen 1,0 en 0,8</w:t>
            </w:r>
          </w:p>
          <w:p w14:paraId="4718D58F" w14:textId="1C920A2E" w:rsidR="008D3C7A" w:rsidRPr="00247313" w:rsidRDefault="007A71FB" w:rsidP="007A71FB">
            <w:pPr>
              <w:pStyle w:val="Opsomming"/>
              <w:numPr>
                <w:ilvl w:val="0"/>
                <w:numId w:val="20"/>
              </w:numPr>
              <w:ind w:left="224" w:hanging="224"/>
            </w:pPr>
            <w:r>
              <w:t>Lager dan 0,8</w:t>
            </w:r>
          </w:p>
        </w:tc>
        <w:tc>
          <w:tcPr>
            <w:tcW w:w="1134" w:type="dxa"/>
          </w:tcPr>
          <w:p w14:paraId="1EC5B54E" w14:textId="77777777" w:rsidR="008D3C7A" w:rsidRDefault="008D3C7A" w:rsidP="00D40CDA"/>
          <w:p w14:paraId="21C92976" w14:textId="77777777" w:rsidR="008D3C7A" w:rsidRDefault="008D3C7A" w:rsidP="00D40CDA"/>
          <w:p w14:paraId="3D484937" w14:textId="6916D12A" w:rsidR="008D3C7A" w:rsidRDefault="008D3C7A" w:rsidP="00D40CDA">
            <w:r>
              <w:t xml:space="preserve"> </w:t>
            </w:r>
            <w:r w:rsidR="007A71FB">
              <w:t xml:space="preserve"> 0 punten</w:t>
            </w:r>
          </w:p>
          <w:p w14:paraId="192DA969" w14:textId="48648739" w:rsidR="008D3C7A" w:rsidRDefault="007A71FB" w:rsidP="00D40CDA">
            <w:r>
              <w:t xml:space="preserve">  </w:t>
            </w:r>
            <w:r w:rsidR="008D3C7A">
              <w:t>5 punten</w:t>
            </w:r>
          </w:p>
          <w:p w14:paraId="07C8E03D" w14:textId="77777777" w:rsidR="008D3C7A" w:rsidRDefault="008D3C7A" w:rsidP="00D40CDA">
            <w:r>
              <w:t>10 punten</w:t>
            </w:r>
          </w:p>
          <w:p w14:paraId="404F3563" w14:textId="77777777" w:rsidR="008D3C7A" w:rsidRPr="00EC2809" w:rsidRDefault="008D3C7A" w:rsidP="00D40CDA"/>
        </w:tc>
      </w:tr>
      <w:tr w:rsidR="008D3C7A" w:rsidRPr="00EC2809" w14:paraId="4F931C24" w14:textId="77777777" w:rsidTr="00D40CDA">
        <w:tc>
          <w:tcPr>
            <w:tcW w:w="8500" w:type="dxa"/>
          </w:tcPr>
          <w:p w14:paraId="70965C00" w14:textId="0D70A2F2" w:rsidR="008D3C7A" w:rsidRDefault="008D3C7A" w:rsidP="006A2B5A">
            <w:pPr>
              <w:pStyle w:val="Default"/>
              <w:numPr>
                <w:ilvl w:val="0"/>
                <w:numId w:val="18"/>
              </w:numPr>
              <w:ind w:left="175" w:hanging="218"/>
              <w:jc w:val="both"/>
              <w:rPr>
                <w:sz w:val="18"/>
                <w:szCs w:val="18"/>
              </w:rPr>
            </w:pPr>
            <w:r>
              <w:rPr>
                <w:sz w:val="18"/>
                <w:szCs w:val="18"/>
              </w:rPr>
              <w:t>Omschrijving</w:t>
            </w:r>
            <w:r w:rsidR="00734CA5">
              <w:rPr>
                <w:sz w:val="18"/>
                <w:szCs w:val="18"/>
              </w:rPr>
              <w:t xml:space="preserve"> </w:t>
            </w:r>
            <w:r w:rsidR="00734CA5" w:rsidRPr="00734CA5">
              <w:rPr>
                <w:sz w:val="18"/>
                <w:szCs w:val="18"/>
              </w:rPr>
              <w:t>van het referentieproject:</w:t>
            </w:r>
          </w:p>
          <w:p w14:paraId="53545101" w14:textId="77777777" w:rsidR="008D3C7A" w:rsidRDefault="008D3C7A" w:rsidP="00D40CDA">
            <w:pPr>
              <w:pStyle w:val="Default"/>
              <w:ind w:left="-43"/>
              <w:jc w:val="both"/>
              <w:rPr>
                <w:sz w:val="18"/>
                <w:szCs w:val="18"/>
              </w:rPr>
            </w:pPr>
          </w:p>
          <w:p w14:paraId="64B46781" w14:textId="77777777" w:rsidR="008D3C7A" w:rsidRDefault="008D3C7A" w:rsidP="00D40CDA">
            <w:pPr>
              <w:pStyle w:val="Default"/>
              <w:ind w:left="-43"/>
              <w:jc w:val="both"/>
              <w:rPr>
                <w:sz w:val="18"/>
                <w:szCs w:val="18"/>
              </w:rPr>
            </w:pPr>
          </w:p>
          <w:p w14:paraId="77F3BF63" w14:textId="77777777" w:rsidR="008D3C7A" w:rsidRDefault="008D3C7A" w:rsidP="00D40CDA">
            <w:pPr>
              <w:pStyle w:val="Default"/>
              <w:ind w:left="-43"/>
              <w:jc w:val="both"/>
              <w:rPr>
                <w:sz w:val="18"/>
                <w:szCs w:val="18"/>
              </w:rPr>
            </w:pPr>
          </w:p>
          <w:p w14:paraId="5D023F03" w14:textId="77777777" w:rsidR="008D3C7A" w:rsidRDefault="008D3C7A" w:rsidP="00D40CDA">
            <w:pPr>
              <w:pStyle w:val="Default"/>
              <w:jc w:val="both"/>
              <w:rPr>
                <w:sz w:val="18"/>
                <w:szCs w:val="18"/>
              </w:rPr>
            </w:pPr>
          </w:p>
          <w:p w14:paraId="3A382E48" w14:textId="77777777" w:rsidR="008D3C7A" w:rsidRDefault="008D3C7A" w:rsidP="00D40CDA">
            <w:pPr>
              <w:pStyle w:val="Default"/>
              <w:ind w:left="-43"/>
              <w:jc w:val="both"/>
              <w:rPr>
                <w:sz w:val="18"/>
                <w:szCs w:val="18"/>
              </w:rPr>
            </w:pPr>
          </w:p>
          <w:p w14:paraId="185451FB" w14:textId="77777777" w:rsidR="008D3C7A" w:rsidRDefault="008D3C7A" w:rsidP="00D40CDA">
            <w:pPr>
              <w:pStyle w:val="Default"/>
              <w:jc w:val="both"/>
              <w:rPr>
                <w:sz w:val="18"/>
                <w:szCs w:val="18"/>
              </w:rPr>
            </w:pPr>
          </w:p>
          <w:p w14:paraId="75D9CB25" w14:textId="77777777" w:rsidR="008D3C7A" w:rsidRDefault="008D3C7A" w:rsidP="00D40CDA">
            <w:pPr>
              <w:pStyle w:val="Default"/>
              <w:jc w:val="both"/>
              <w:rPr>
                <w:sz w:val="18"/>
                <w:szCs w:val="18"/>
              </w:rPr>
            </w:pPr>
          </w:p>
          <w:p w14:paraId="3F5336CA" w14:textId="77777777" w:rsidR="008D3C7A" w:rsidRDefault="008D3C7A" w:rsidP="00D40CDA">
            <w:pPr>
              <w:pStyle w:val="Default"/>
              <w:ind w:left="-43"/>
              <w:jc w:val="both"/>
              <w:rPr>
                <w:sz w:val="18"/>
                <w:szCs w:val="18"/>
              </w:rPr>
            </w:pPr>
          </w:p>
        </w:tc>
        <w:tc>
          <w:tcPr>
            <w:tcW w:w="1134" w:type="dxa"/>
          </w:tcPr>
          <w:p w14:paraId="7669B008" w14:textId="77777777" w:rsidR="008D3C7A" w:rsidRDefault="008D3C7A" w:rsidP="00D40CDA"/>
        </w:tc>
      </w:tr>
    </w:tbl>
    <w:p w14:paraId="59AB6705" w14:textId="77777777" w:rsidR="008D3C7A" w:rsidRPr="00EC2809" w:rsidRDefault="008D3C7A" w:rsidP="008D3C7A">
      <w:pPr>
        <w:ind w:right="95"/>
        <w:rPr>
          <w:rFonts w:cs="Arial"/>
          <w:snapToGrid w:val="0"/>
        </w:rPr>
      </w:pPr>
    </w:p>
    <w:p w14:paraId="1F9C11C5" w14:textId="77777777" w:rsidR="008D3C7A" w:rsidRPr="00EC2809" w:rsidRDefault="008D3C7A" w:rsidP="008D3C7A">
      <w:pPr>
        <w:ind w:right="95"/>
        <w:rPr>
          <w:rFonts w:cs="Arial"/>
          <w:snapToGrid w:val="0"/>
        </w:rPr>
      </w:pPr>
      <w:r w:rsidRPr="00EC2809">
        <w:rPr>
          <w:rFonts w:cs="Arial"/>
          <w:snapToGrid w:val="0"/>
        </w:rPr>
        <w:t xml:space="preserve">Gegadigde verklaart deze verklaring naar waarheid te hebben ingevuld. </w:t>
      </w:r>
    </w:p>
    <w:p w14:paraId="41627C12" w14:textId="77777777" w:rsidR="008D3C7A" w:rsidRPr="00EC2809" w:rsidRDefault="008D3C7A" w:rsidP="008D3C7A">
      <w:pPr>
        <w:ind w:right="95"/>
        <w:rPr>
          <w:rFonts w:cs="Arial"/>
          <w:snapToGrid w:val="0"/>
        </w:rPr>
      </w:pPr>
    </w:p>
    <w:tbl>
      <w:tblPr>
        <w:tblStyle w:val="Tabelraster"/>
        <w:tblW w:w="0" w:type="auto"/>
        <w:tblCellMar>
          <w:top w:w="28" w:type="dxa"/>
          <w:left w:w="57" w:type="dxa"/>
          <w:bottom w:w="28" w:type="dxa"/>
          <w:right w:w="57" w:type="dxa"/>
        </w:tblCellMar>
        <w:tblLook w:val="04A0" w:firstRow="1" w:lastRow="0" w:firstColumn="1" w:lastColumn="0" w:noHBand="0" w:noVBand="1"/>
      </w:tblPr>
      <w:tblGrid>
        <w:gridCol w:w="3103"/>
        <w:gridCol w:w="6525"/>
      </w:tblGrid>
      <w:tr w:rsidR="008D3C7A" w:rsidRPr="00EC2809" w14:paraId="6586ED80" w14:textId="77777777" w:rsidTr="00D40CDA">
        <w:tc>
          <w:tcPr>
            <w:tcW w:w="3103" w:type="dxa"/>
          </w:tcPr>
          <w:p w14:paraId="7A3E9FA5" w14:textId="77777777" w:rsidR="008D3C7A" w:rsidRPr="00EC2809" w:rsidRDefault="008D3C7A" w:rsidP="00D40CDA">
            <w:pPr>
              <w:ind w:right="95"/>
              <w:rPr>
                <w:rFonts w:cs="Arial"/>
                <w:snapToGrid w:val="0"/>
              </w:rPr>
            </w:pPr>
            <w:r w:rsidRPr="00EC2809">
              <w:rPr>
                <w:rFonts w:cs="Arial"/>
                <w:snapToGrid w:val="0"/>
              </w:rPr>
              <w:t>Naam</w:t>
            </w:r>
          </w:p>
        </w:tc>
        <w:tc>
          <w:tcPr>
            <w:tcW w:w="6525" w:type="dxa"/>
          </w:tcPr>
          <w:p w14:paraId="4F7F665D" w14:textId="77777777" w:rsidR="008D3C7A" w:rsidRPr="00EC2809" w:rsidRDefault="008D3C7A" w:rsidP="00D40CDA">
            <w:pPr>
              <w:ind w:right="95"/>
              <w:rPr>
                <w:rFonts w:cs="Arial"/>
                <w:snapToGrid w:val="0"/>
              </w:rPr>
            </w:pPr>
          </w:p>
        </w:tc>
      </w:tr>
      <w:tr w:rsidR="008D3C7A" w:rsidRPr="00EC2809" w14:paraId="262FECEF" w14:textId="77777777" w:rsidTr="00D40CDA">
        <w:tc>
          <w:tcPr>
            <w:tcW w:w="3103" w:type="dxa"/>
          </w:tcPr>
          <w:p w14:paraId="0452410A" w14:textId="77777777" w:rsidR="008D3C7A" w:rsidRPr="00EC2809" w:rsidRDefault="008D3C7A" w:rsidP="00D40CDA">
            <w:pPr>
              <w:ind w:right="95"/>
              <w:rPr>
                <w:rFonts w:cs="Arial"/>
                <w:snapToGrid w:val="0"/>
              </w:rPr>
            </w:pPr>
            <w:r w:rsidRPr="00EC2809">
              <w:rPr>
                <w:rFonts w:cs="Arial"/>
                <w:snapToGrid w:val="0"/>
              </w:rPr>
              <w:t>Functie</w:t>
            </w:r>
          </w:p>
        </w:tc>
        <w:tc>
          <w:tcPr>
            <w:tcW w:w="6525" w:type="dxa"/>
          </w:tcPr>
          <w:p w14:paraId="6295C192" w14:textId="77777777" w:rsidR="008D3C7A" w:rsidRPr="00EC2809" w:rsidRDefault="008D3C7A" w:rsidP="00D40CDA">
            <w:pPr>
              <w:ind w:right="95"/>
              <w:rPr>
                <w:rFonts w:cs="Arial"/>
                <w:snapToGrid w:val="0"/>
              </w:rPr>
            </w:pPr>
          </w:p>
        </w:tc>
      </w:tr>
      <w:tr w:rsidR="008D3C7A" w:rsidRPr="00EC2809" w14:paraId="0EFB43FA" w14:textId="77777777" w:rsidTr="00D40CDA">
        <w:tc>
          <w:tcPr>
            <w:tcW w:w="3103" w:type="dxa"/>
          </w:tcPr>
          <w:p w14:paraId="17A16013" w14:textId="77777777" w:rsidR="008D3C7A" w:rsidRPr="00EC2809" w:rsidRDefault="008D3C7A" w:rsidP="00D40CDA">
            <w:pPr>
              <w:ind w:right="95"/>
              <w:rPr>
                <w:rFonts w:cs="Arial"/>
                <w:snapToGrid w:val="0"/>
              </w:rPr>
            </w:pPr>
            <w:r w:rsidRPr="00EC2809">
              <w:rPr>
                <w:rFonts w:cs="Arial"/>
                <w:snapToGrid w:val="0"/>
              </w:rPr>
              <w:t>Bedrijf</w:t>
            </w:r>
          </w:p>
        </w:tc>
        <w:tc>
          <w:tcPr>
            <w:tcW w:w="6525" w:type="dxa"/>
          </w:tcPr>
          <w:p w14:paraId="24EF64D0" w14:textId="77777777" w:rsidR="008D3C7A" w:rsidRPr="00EC2809" w:rsidRDefault="008D3C7A" w:rsidP="00D40CDA">
            <w:pPr>
              <w:ind w:right="95"/>
              <w:rPr>
                <w:rFonts w:cs="Arial"/>
                <w:snapToGrid w:val="0"/>
              </w:rPr>
            </w:pPr>
          </w:p>
        </w:tc>
      </w:tr>
      <w:tr w:rsidR="008D3C7A" w:rsidRPr="00EC2809" w14:paraId="5391D89F" w14:textId="77777777" w:rsidTr="00D40CDA">
        <w:tc>
          <w:tcPr>
            <w:tcW w:w="3103" w:type="dxa"/>
          </w:tcPr>
          <w:p w14:paraId="586B7B13" w14:textId="77777777" w:rsidR="008D3C7A" w:rsidRPr="00EC2809" w:rsidRDefault="008D3C7A" w:rsidP="00D40CDA">
            <w:pPr>
              <w:ind w:right="95"/>
              <w:rPr>
                <w:rFonts w:cs="Arial"/>
                <w:snapToGrid w:val="0"/>
              </w:rPr>
            </w:pPr>
            <w:r w:rsidRPr="00EC2809">
              <w:rPr>
                <w:rFonts w:cs="Arial"/>
                <w:snapToGrid w:val="0"/>
              </w:rPr>
              <w:t>Handtekening</w:t>
            </w:r>
          </w:p>
        </w:tc>
        <w:tc>
          <w:tcPr>
            <w:tcW w:w="6525" w:type="dxa"/>
          </w:tcPr>
          <w:p w14:paraId="2E5D7D04" w14:textId="77777777" w:rsidR="008D3C7A" w:rsidRPr="00EC2809" w:rsidRDefault="008D3C7A" w:rsidP="00D40CDA">
            <w:pPr>
              <w:ind w:right="95"/>
              <w:rPr>
                <w:rFonts w:cs="Arial"/>
                <w:snapToGrid w:val="0"/>
              </w:rPr>
            </w:pPr>
          </w:p>
        </w:tc>
      </w:tr>
      <w:tr w:rsidR="008D3C7A" w:rsidRPr="00EC2809" w14:paraId="6056C721" w14:textId="77777777" w:rsidTr="00D40CDA">
        <w:tc>
          <w:tcPr>
            <w:tcW w:w="3103" w:type="dxa"/>
          </w:tcPr>
          <w:p w14:paraId="1D302142" w14:textId="77777777" w:rsidR="008D3C7A" w:rsidRPr="00EC2809" w:rsidRDefault="008D3C7A" w:rsidP="00D40CDA">
            <w:pPr>
              <w:ind w:right="95"/>
              <w:rPr>
                <w:rFonts w:cs="Arial"/>
                <w:snapToGrid w:val="0"/>
              </w:rPr>
            </w:pPr>
            <w:r w:rsidRPr="00EC2809">
              <w:rPr>
                <w:rFonts w:cs="Arial"/>
                <w:snapToGrid w:val="0"/>
              </w:rPr>
              <w:t>Plaats en datum</w:t>
            </w:r>
          </w:p>
        </w:tc>
        <w:tc>
          <w:tcPr>
            <w:tcW w:w="6525" w:type="dxa"/>
          </w:tcPr>
          <w:p w14:paraId="5A789E1E" w14:textId="77777777" w:rsidR="008D3C7A" w:rsidRPr="00EC2809" w:rsidRDefault="008D3C7A" w:rsidP="00D40CDA">
            <w:pPr>
              <w:ind w:right="95"/>
              <w:rPr>
                <w:rFonts w:cs="Arial"/>
                <w:snapToGrid w:val="0"/>
              </w:rPr>
            </w:pPr>
          </w:p>
        </w:tc>
      </w:tr>
    </w:tbl>
    <w:p w14:paraId="7C221BD8" w14:textId="562C0122" w:rsidR="008D3C7A" w:rsidRPr="00174AD4" w:rsidRDefault="008D3C7A" w:rsidP="006A2B5A">
      <w:pPr>
        <w:pStyle w:val="BijlageTitel"/>
        <w:numPr>
          <w:ilvl w:val="0"/>
          <w:numId w:val="13"/>
        </w:numPr>
        <w:jc w:val="left"/>
      </w:pPr>
      <w:bookmarkStart w:id="40" w:name="_Toc184397086"/>
      <w:bookmarkStart w:id="41" w:name="_Toc184862090"/>
      <w:bookmarkStart w:id="42" w:name="_Toc232691661"/>
      <w:r>
        <w:lastRenderedPageBreak/>
        <w:t xml:space="preserve">Format Nadere selectiecriterium </w:t>
      </w:r>
      <w:bookmarkEnd w:id="40"/>
      <w:r w:rsidR="00A227F3">
        <w:t>4</w:t>
      </w:r>
      <w:r>
        <w:t>:</w:t>
      </w:r>
      <w:r>
        <w:br/>
        <w:t>Duurzaamheid onderneming</w:t>
      </w:r>
      <w:bookmarkEnd w:id="41"/>
      <w:bookmarkEnd w:id="42"/>
    </w:p>
    <w:tbl>
      <w:tblPr>
        <w:tblStyle w:val="Tabelraster"/>
        <w:tblW w:w="9634" w:type="dxa"/>
        <w:tblCellMar>
          <w:top w:w="28" w:type="dxa"/>
          <w:left w:w="57" w:type="dxa"/>
          <w:bottom w:w="28" w:type="dxa"/>
          <w:right w:w="57" w:type="dxa"/>
        </w:tblCellMar>
        <w:tblLook w:val="04A0" w:firstRow="1" w:lastRow="0" w:firstColumn="1" w:lastColumn="0" w:noHBand="0" w:noVBand="1"/>
      </w:tblPr>
      <w:tblGrid>
        <w:gridCol w:w="6658"/>
        <w:gridCol w:w="2976"/>
      </w:tblGrid>
      <w:tr w:rsidR="008D3C7A" w:rsidRPr="007F100A" w14:paraId="000CB415" w14:textId="77777777" w:rsidTr="00D40CDA">
        <w:tc>
          <w:tcPr>
            <w:tcW w:w="9634" w:type="dxa"/>
            <w:gridSpan w:val="2"/>
            <w:shd w:val="clear" w:color="auto" w:fill="AEDD03"/>
          </w:tcPr>
          <w:p w14:paraId="43932C06" w14:textId="77777777" w:rsidR="008D3C7A" w:rsidRPr="007F100A" w:rsidRDefault="008D3C7A" w:rsidP="00D40CDA">
            <w:pPr>
              <w:rPr>
                <w:b/>
                <w:lang w:val="en-US"/>
              </w:rPr>
            </w:pPr>
            <w:r w:rsidRPr="007F100A">
              <w:rPr>
                <w:b/>
                <w:lang w:val="en-US"/>
              </w:rPr>
              <w:t>Referentie</w:t>
            </w:r>
            <w:r>
              <w:rPr>
                <w:b/>
                <w:lang w:val="en-US"/>
              </w:rPr>
              <w:t>:</w:t>
            </w:r>
            <w:r w:rsidRPr="007F100A">
              <w:rPr>
                <w:b/>
                <w:lang w:val="en-US"/>
              </w:rPr>
              <w:t xml:space="preserve"> </w:t>
            </w:r>
          </w:p>
        </w:tc>
      </w:tr>
      <w:tr w:rsidR="008D3C7A" w:rsidRPr="00EC2809" w14:paraId="1FD6A7DD" w14:textId="77777777" w:rsidTr="00D40CDA">
        <w:tc>
          <w:tcPr>
            <w:tcW w:w="6658" w:type="dxa"/>
          </w:tcPr>
          <w:p w14:paraId="02652B33" w14:textId="77777777" w:rsidR="008D3C7A" w:rsidRPr="00EC2809" w:rsidRDefault="008D3C7A" w:rsidP="00D40CDA">
            <w:r w:rsidRPr="00EC2809">
              <w:t xml:space="preserve">Naam </w:t>
            </w:r>
            <w:r>
              <w:t>bedrijf:</w:t>
            </w:r>
          </w:p>
        </w:tc>
        <w:tc>
          <w:tcPr>
            <w:tcW w:w="2976" w:type="dxa"/>
          </w:tcPr>
          <w:p w14:paraId="7E370563" w14:textId="77777777" w:rsidR="008D3C7A" w:rsidRPr="00EC2809" w:rsidRDefault="008D3C7A" w:rsidP="00D40CDA"/>
        </w:tc>
      </w:tr>
      <w:tr w:rsidR="008D3C7A" w:rsidRPr="00EC2809" w14:paraId="059FCCBD" w14:textId="77777777" w:rsidTr="00D40CDA">
        <w:tc>
          <w:tcPr>
            <w:tcW w:w="6658" w:type="dxa"/>
          </w:tcPr>
          <w:p w14:paraId="08F28528" w14:textId="77777777" w:rsidR="008D3C7A" w:rsidRPr="00EC2809" w:rsidRDefault="008D3C7A" w:rsidP="00D40CDA">
            <w:r w:rsidRPr="00EC2809">
              <w:t>Adres</w:t>
            </w:r>
            <w:r>
              <w:t>:</w:t>
            </w:r>
          </w:p>
        </w:tc>
        <w:tc>
          <w:tcPr>
            <w:tcW w:w="2976" w:type="dxa"/>
          </w:tcPr>
          <w:p w14:paraId="5AEB0807" w14:textId="77777777" w:rsidR="008D3C7A" w:rsidRPr="00EC2809" w:rsidRDefault="008D3C7A" w:rsidP="00D40CDA"/>
        </w:tc>
      </w:tr>
      <w:tr w:rsidR="008D3C7A" w:rsidRPr="00EC2809" w14:paraId="35BFEF0E" w14:textId="77777777" w:rsidTr="00D40CDA">
        <w:tc>
          <w:tcPr>
            <w:tcW w:w="6658" w:type="dxa"/>
          </w:tcPr>
          <w:p w14:paraId="5E7E1A1E" w14:textId="77777777" w:rsidR="008D3C7A" w:rsidRPr="00EC2809" w:rsidRDefault="008D3C7A" w:rsidP="00D40CDA">
            <w:r w:rsidRPr="00EC2809">
              <w:t>Postcode en plaats</w:t>
            </w:r>
            <w:r>
              <w:t>:</w:t>
            </w:r>
          </w:p>
        </w:tc>
        <w:tc>
          <w:tcPr>
            <w:tcW w:w="2976" w:type="dxa"/>
          </w:tcPr>
          <w:p w14:paraId="26BCD83A" w14:textId="77777777" w:rsidR="008D3C7A" w:rsidRPr="00EC2809" w:rsidRDefault="008D3C7A" w:rsidP="00D40CDA"/>
        </w:tc>
      </w:tr>
      <w:tr w:rsidR="008D3C7A" w:rsidRPr="00EC2809" w14:paraId="4D3F4C6B" w14:textId="77777777" w:rsidTr="00D40CDA">
        <w:tc>
          <w:tcPr>
            <w:tcW w:w="6658" w:type="dxa"/>
          </w:tcPr>
          <w:p w14:paraId="1F42B897" w14:textId="77777777" w:rsidR="008D3C7A" w:rsidRPr="00EC2809" w:rsidRDefault="008D3C7A" w:rsidP="00D40CDA">
            <w:r w:rsidRPr="00EC2809">
              <w:t>Naam contactpersoon</w:t>
            </w:r>
            <w:r>
              <w:t>:</w:t>
            </w:r>
          </w:p>
        </w:tc>
        <w:tc>
          <w:tcPr>
            <w:tcW w:w="2976" w:type="dxa"/>
          </w:tcPr>
          <w:p w14:paraId="5DB03DCA" w14:textId="77777777" w:rsidR="008D3C7A" w:rsidRPr="00EC2809" w:rsidRDefault="008D3C7A" w:rsidP="00D40CDA"/>
        </w:tc>
      </w:tr>
      <w:tr w:rsidR="008D3C7A" w:rsidRPr="00EC2809" w14:paraId="3482B812" w14:textId="77777777" w:rsidTr="00D40CDA">
        <w:tc>
          <w:tcPr>
            <w:tcW w:w="6658" w:type="dxa"/>
          </w:tcPr>
          <w:p w14:paraId="10637D24" w14:textId="77777777" w:rsidR="008D3C7A" w:rsidRPr="00EC2809" w:rsidRDefault="008D3C7A" w:rsidP="00D40CDA">
            <w:r w:rsidRPr="00EC2809">
              <w:t>Functie</w:t>
            </w:r>
            <w:r>
              <w:t>:</w:t>
            </w:r>
          </w:p>
        </w:tc>
        <w:tc>
          <w:tcPr>
            <w:tcW w:w="2976" w:type="dxa"/>
          </w:tcPr>
          <w:p w14:paraId="53C48081" w14:textId="77777777" w:rsidR="008D3C7A" w:rsidRPr="00EC2809" w:rsidRDefault="008D3C7A" w:rsidP="00D40CDA"/>
        </w:tc>
      </w:tr>
      <w:tr w:rsidR="008D3C7A" w:rsidRPr="00EC2809" w14:paraId="7FD66E75" w14:textId="77777777" w:rsidTr="00D40CDA">
        <w:tc>
          <w:tcPr>
            <w:tcW w:w="6658" w:type="dxa"/>
          </w:tcPr>
          <w:p w14:paraId="15DC50E6" w14:textId="77777777" w:rsidR="008D3C7A" w:rsidRPr="00EC2809" w:rsidRDefault="008D3C7A" w:rsidP="00D40CDA">
            <w:r w:rsidRPr="00EC2809">
              <w:t>Telefoonnummer</w:t>
            </w:r>
            <w:r>
              <w:t>:</w:t>
            </w:r>
          </w:p>
        </w:tc>
        <w:tc>
          <w:tcPr>
            <w:tcW w:w="2976" w:type="dxa"/>
          </w:tcPr>
          <w:p w14:paraId="40185089" w14:textId="77777777" w:rsidR="008D3C7A" w:rsidRPr="00EC2809" w:rsidRDefault="008D3C7A" w:rsidP="00D40CDA"/>
        </w:tc>
      </w:tr>
      <w:tr w:rsidR="008D3C7A" w:rsidRPr="00EC2809" w14:paraId="472E2B21" w14:textId="77777777" w:rsidTr="00D40CDA">
        <w:tc>
          <w:tcPr>
            <w:tcW w:w="6658" w:type="dxa"/>
          </w:tcPr>
          <w:p w14:paraId="605884C6" w14:textId="77777777" w:rsidR="008D3C7A" w:rsidRPr="00EC2809" w:rsidRDefault="008D3C7A" w:rsidP="00D40CDA"/>
        </w:tc>
        <w:tc>
          <w:tcPr>
            <w:tcW w:w="2976" w:type="dxa"/>
          </w:tcPr>
          <w:p w14:paraId="3EEA8CF3" w14:textId="77777777" w:rsidR="008D3C7A" w:rsidRPr="00EC2809" w:rsidRDefault="008D3C7A" w:rsidP="00D40CDA"/>
        </w:tc>
      </w:tr>
      <w:tr w:rsidR="008D3C7A" w:rsidRPr="00EC2809" w14:paraId="2592B85C" w14:textId="77777777" w:rsidTr="00D40CDA">
        <w:tc>
          <w:tcPr>
            <w:tcW w:w="9634" w:type="dxa"/>
            <w:gridSpan w:val="2"/>
            <w:shd w:val="clear" w:color="auto" w:fill="AEDD03"/>
          </w:tcPr>
          <w:p w14:paraId="51397D8F" w14:textId="77777777" w:rsidR="008D3C7A" w:rsidRPr="00EC2809" w:rsidRDefault="008D3C7A" w:rsidP="00D40CDA">
            <w:pPr>
              <w:rPr>
                <w:b/>
              </w:rPr>
            </w:pPr>
            <w:r>
              <w:rPr>
                <w:b/>
              </w:rPr>
              <w:t>Vragen:</w:t>
            </w:r>
          </w:p>
        </w:tc>
      </w:tr>
      <w:tr w:rsidR="008D3C7A" w:rsidRPr="00EC2809" w14:paraId="27C22407" w14:textId="77777777" w:rsidTr="00D40CDA">
        <w:tc>
          <w:tcPr>
            <w:tcW w:w="6658" w:type="dxa"/>
          </w:tcPr>
          <w:p w14:paraId="08B759FF" w14:textId="77777777" w:rsidR="008D3C7A" w:rsidRPr="00EC2809" w:rsidRDefault="008D3C7A" w:rsidP="00D40CDA">
            <w:r w:rsidRPr="00870F1E">
              <w:t>Onderstaande vragen dient u met ja of nee te beantwoorden:</w:t>
            </w:r>
          </w:p>
        </w:tc>
        <w:tc>
          <w:tcPr>
            <w:tcW w:w="2976" w:type="dxa"/>
          </w:tcPr>
          <w:p w14:paraId="7D04446E" w14:textId="77777777" w:rsidR="008D3C7A" w:rsidRPr="00EC2809" w:rsidRDefault="008D3C7A" w:rsidP="00D40CDA"/>
        </w:tc>
      </w:tr>
      <w:tr w:rsidR="008D3C7A" w:rsidRPr="00EC2809" w14:paraId="5532A576" w14:textId="77777777" w:rsidTr="00D40CDA">
        <w:tc>
          <w:tcPr>
            <w:tcW w:w="6658" w:type="dxa"/>
          </w:tcPr>
          <w:p w14:paraId="5DECE1F4" w14:textId="77777777" w:rsidR="008D3C7A" w:rsidRPr="00EC2809" w:rsidRDefault="008D3C7A" w:rsidP="00D40CDA">
            <w:pPr>
              <w:pStyle w:val="Opsomming"/>
            </w:pPr>
            <w:r w:rsidRPr="003049A7">
              <w:t>Ondernemer beschikt reeds over een eigen materialenbank of heeft reeds een samenwerking met een externe materialenbank;</w:t>
            </w:r>
          </w:p>
        </w:tc>
        <w:tc>
          <w:tcPr>
            <w:tcW w:w="2976" w:type="dxa"/>
          </w:tcPr>
          <w:p w14:paraId="63A53D6F" w14:textId="5D808E1F" w:rsidR="008D3C7A" w:rsidRPr="00EC2809" w:rsidRDefault="008D3C7A" w:rsidP="00D40CDA">
            <w:pPr>
              <w:pStyle w:val="Subopsomming"/>
              <w:numPr>
                <w:ilvl w:val="0"/>
                <w:numId w:val="0"/>
              </w:numPr>
              <w:jc w:val="center"/>
            </w:pPr>
            <w:r>
              <w:t>Ja 2 punten / nee 0 punten</w:t>
            </w:r>
          </w:p>
        </w:tc>
      </w:tr>
      <w:tr w:rsidR="008D3C7A" w:rsidRPr="00EC2809" w14:paraId="7CAEC083" w14:textId="77777777" w:rsidTr="00D40CDA">
        <w:tc>
          <w:tcPr>
            <w:tcW w:w="6658" w:type="dxa"/>
          </w:tcPr>
          <w:p w14:paraId="13028D6A" w14:textId="77777777" w:rsidR="008D3C7A" w:rsidRDefault="008D3C7A" w:rsidP="00D40CDA">
            <w:pPr>
              <w:pStyle w:val="Opsomming"/>
            </w:pPr>
            <w:r>
              <w:t>Dit wordt aangetoond door:</w:t>
            </w:r>
          </w:p>
          <w:p w14:paraId="63F7E469" w14:textId="77777777" w:rsidR="008D3C7A" w:rsidRDefault="008D3C7A" w:rsidP="00D40CDA">
            <w:pPr>
              <w:pStyle w:val="Opsomming"/>
              <w:numPr>
                <w:ilvl w:val="0"/>
                <w:numId w:val="0"/>
              </w:numPr>
              <w:ind w:left="284"/>
            </w:pPr>
            <w:r>
              <w:t>&lt;Invullen Gegadigde&gt;</w:t>
            </w:r>
          </w:p>
          <w:p w14:paraId="3802863B" w14:textId="77777777" w:rsidR="008D3C7A" w:rsidRPr="003049A7" w:rsidRDefault="008D3C7A" w:rsidP="00D40CDA">
            <w:pPr>
              <w:pStyle w:val="Opsomming"/>
              <w:numPr>
                <w:ilvl w:val="0"/>
                <w:numId w:val="0"/>
              </w:numPr>
            </w:pPr>
            <w:r>
              <w:tab/>
            </w:r>
          </w:p>
        </w:tc>
        <w:tc>
          <w:tcPr>
            <w:tcW w:w="2976" w:type="dxa"/>
          </w:tcPr>
          <w:p w14:paraId="53E46976" w14:textId="77777777" w:rsidR="008D3C7A" w:rsidRDefault="008D3C7A" w:rsidP="00D40CDA">
            <w:pPr>
              <w:pStyle w:val="Subopsomming"/>
              <w:numPr>
                <w:ilvl w:val="0"/>
                <w:numId w:val="0"/>
              </w:numPr>
              <w:jc w:val="center"/>
            </w:pPr>
          </w:p>
        </w:tc>
      </w:tr>
      <w:tr w:rsidR="008D3C7A" w:rsidRPr="00EC2809" w14:paraId="29ED85FA" w14:textId="77777777" w:rsidTr="00D40CDA">
        <w:tc>
          <w:tcPr>
            <w:tcW w:w="6658" w:type="dxa"/>
          </w:tcPr>
          <w:p w14:paraId="571C49F7" w14:textId="77777777" w:rsidR="008D3C7A" w:rsidRDefault="008D3C7A" w:rsidP="00D40CDA">
            <w:pPr>
              <w:pStyle w:val="Opsomming"/>
            </w:pPr>
            <w:r w:rsidRPr="003049A7">
              <w:t>Ondernemer heeft een vastgelegde werkwijze waarin beschreven staat hoe omgegaan wordt met vrijgekomen en/of circulair geoogste materialen tijdens de bouw (hergebruik van circulair geoogste materialen);</w:t>
            </w:r>
          </w:p>
        </w:tc>
        <w:tc>
          <w:tcPr>
            <w:tcW w:w="2976" w:type="dxa"/>
          </w:tcPr>
          <w:p w14:paraId="734E639E" w14:textId="27D92C7B" w:rsidR="008D3C7A" w:rsidRDefault="008D3C7A" w:rsidP="00D40CDA">
            <w:pPr>
              <w:pStyle w:val="Subopsomming"/>
              <w:numPr>
                <w:ilvl w:val="0"/>
                <w:numId w:val="0"/>
              </w:numPr>
              <w:jc w:val="center"/>
            </w:pPr>
            <w:r>
              <w:t>Ja 2 punten / nee 0 punten</w:t>
            </w:r>
          </w:p>
          <w:p w14:paraId="21508AE7" w14:textId="77777777" w:rsidR="008D3C7A" w:rsidRDefault="008D3C7A" w:rsidP="00D40CDA">
            <w:pPr>
              <w:pStyle w:val="Subopsomming"/>
              <w:numPr>
                <w:ilvl w:val="0"/>
                <w:numId w:val="0"/>
              </w:numPr>
              <w:jc w:val="center"/>
            </w:pPr>
          </w:p>
        </w:tc>
      </w:tr>
      <w:tr w:rsidR="008D3C7A" w:rsidRPr="00EC2809" w14:paraId="45A4C64E" w14:textId="77777777" w:rsidTr="00D40CDA">
        <w:tc>
          <w:tcPr>
            <w:tcW w:w="6658" w:type="dxa"/>
          </w:tcPr>
          <w:p w14:paraId="18399B4B" w14:textId="77777777" w:rsidR="008D3C7A" w:rsidRDefault="008D3C7A" w:rsidP="00D40CDA">
            <w:pPr>
              <w:pStyle w:val="Opsomming"/>
            </w:pPr>
            <w:r>
              <w:t>Dit wordt aangetoond door:</w:t>
            </w:r>
          </w:p>
          <w:p w14:paraId="75074D0E" w14:textId="77777777" w:rsidR="008D3C7A" w:rsidRDefault="008D3C7A" w:rsidP="00D40CDA">
            <w:pPr>
              <w:pStyle w:val="Opsomming"/>
              <w:numPr>
                <w:ilvl w:val="0"/>
                <w:numId w:val="0"/>
              </w:numPr>
              <w:ind w:left="284"/>
            </w:pPr>
            <w:r>
              <w:t>&lt;Invullen Gegadigde&gt;</w:t>
            </w:r>
          </w:p>
          <w:p w14:paraId="342416DC" w14:textId="77777777" w:rsidR="008D3C7A" w:rsidRPr="003049A7" w:rsidRDefault="008D3C7A" w:rsidP="00D40CDA">
            <w:pPr>
              <w:pStyle w:val="Opsomming"/>
              <w:numPr>
                <w:ilvl w:val="0"/>
                <w:numId w:val="0"/>
              </w:numPr>
              <w:ind w:left="284"/>
            </w:pPr>
          </w:p>
        </w:tc>
        <w:tc>
          <w:tcPr>
            <w:tcW w:w="2976" w:type="dxa"/>
          </w:tcPr>
          <w:p w14:paraId="678DCAAA" w14:textId="77777777" w:rsidR="008D3C7A" w:rsidRDefault="008D3C7A" w:rsidP="00D40CDA">
            <w:pPr>
              <w:pStyle w:val="Subopsomming"/>
              <w:numPr>
                <w:ilvl w:val="0"/>
                <w:numId w:val="0"/>
              </w:numPr>
              <w:jc w:val="center"/>
            </w:pPr>
          </w:p>
        </w:tc>
      </w:tr>
      <w:tr w:rsidR="008D3C7A" w:rsidRPr="00EC2809" w14:paraId="5E98BAE4" w14:textId="77777777" w:rsidTr="00D40CDA">
        <w:tc>
          <w:tcPr>
            <w:tcW w:w="6658" w:type="dxa"/>
          </w:tcPr>
          <w:p w14:paraId="5D58836A" w14:textId="77777777" w:rsidR="008D3C7A" w:rsidRDefault="008D3C7A" w:rsidP="00D40CDA">
            <w:pPr>
              <w:pStyle w:val="Opsomming"/>
            </w:pPr>
            <w:r w:rsidRPr="003049A7">
              <w:t>Ondernemer beschikt over een (eigen) werkplaats waar vrijgekomen en/of circulair geoogste materialen verwerkt kunnen worden;</w:t>
            </w:r>
          </w:p>
        </w:tc>
        <w:tc>
          <w:tcPr>
            <w:tcW w:w="2976" w:type="dxa"/>
          </w:tcPr>
          <w:p w14:paraId="27B6549F" w14:textId="518C2FC4" w:rsidR="008D3C7A" w:rsidRDefault="008D3C7A" w:rsidP="00D40CDA">
            <w:pPr>
              <w:pStyle w:val="Subopsomming"/>
              <w:numPr>
                <w:ilvl w:val="0"/>
                <w:numId w:val="0"/>
              </w:numPr>
              <w:jc w:val="center"/>
            </w:pPr>
            <w:r>
              <w:t>Ja 2 punten / nee 0 punten</w:t>
            </w:r>
          </w:p>
          <w:p w14:paraId="18D92CCF" w14:textId="77777777" w:rsidR="008D3C7A" w:rsidRDefault="008D3C7A" w:rsidP="00D40CDA">
            <w:pPr>
              <w:pStyle w:val="Subopsomming"/>
              <w:numPr>
                <w:ilvl w:val="0"/>
                <w:numId w:val="0"/>
              </w:numPr>
              <w:jc w:val="center"/>
            </w:pPr>
          </w:p>
        </w:tc>
      </w:tr>
      <w:tr w:rsidR="008D3C7A" w:rsidRPr="00EC2809" w14:paraId="4927F666" w14:textId="77777777" w:rsidTr="00D40CDA">
        <w:tc>
          <w:tcPr>
            <w:tcW w:w="6658" w:type="dxa"/>
          </w:tcPr>
          <w:p w14:paraId="2446B7CA" w14:textId="77777777" w:rsidR="008D3C7A" w:rsidRDefault="008D3C7A" w:rsidP="00D40CDA">
            <w:pPr>
              <w:pStyle w:val="Opsomming"/>
            </w:pPr>
            <w:r>
              <w:t>Dit wordt aangetoond door:</w:t>
            </w:r>
          </w:p>
          <w:p w14:paraId="480576A1" w14:textId="77777777" w:rsidR="008D3C7A" w:rsidRDefault="008D3C7A" w:rsidP="00D40CDA">
            <w:pPr>
              <w:pStyle w:val="Opsomming"/>
              <w:numPr>
                <w:ilvl w:val="0"/>
                <w:numId w:val="0"/>
              </w:numPr>
              <w:ind w:left="284"/>
            </w:pPr>
            <w:r>
              <w:t>&lt;Invullen Gegadigde&gt;</w:t>
            </w:r>
          </w:p>
          <w:p w14:paraId="14A4EBD0" w14:textId="77777777" w:rsidR="008D3C7A" w:rsidRPr="003049A7" w:rsidRDefault="008D3C7A" w:rsidP="00D40CDA">
            <w:pPr>
              <w:pStyle w:val="Opsomming"/>
              <w:numPr>
                <w:ilvl w:val="0"/>
                <w:numId w:val="0"/>
              </w:numPr>
              <w:ind w:left="284"/>
            </w:pPr>
          </w:p>
        </w:tc>
        <w:tc>
          <w:tcPr>
            <w:tcW w:w="2976" w:type="dxa"/>
          </w:tcPr>
          <w:p w14:paraId="15F73E91" w14:textId="77777777" w:rsidR="008D3C7A" w:rsidRDefault="008D3C7A" w:rsidP="00D40CDA">
            <w:pPr>
              <w:pStyle w:val="Subopsomming"/>
              <w:numPr>
                <w:ilvl w:val="0"/>
                <w:numId w:val="0"/>
              </w:numPr>
              <w:jc w:val="center"/>
            </w:pPr>
          </w:p>
        </w:tc>
      </w:tr>
      <w:tr w:rsidR="008D3C7A" w:rsidRPr="00EC2809" w14:paraId="7467909B" w14:textId="77777777" w:rsidTr="00D40CDA">
        <w:tc>
          <w:tcPr>
            <w:tcW w:w="6658" w:type="dxa"/>
          </w:tcPr>
          <w:p w14:paraId="1D2489F6" w14:textId="77777777" w:rsidR="008D3C7A" w:rsidRDefault="008D3C7A" w:rsidP="00D40CDA">
            <w:pPr>
              <w:pStyle w:val="Opsomming"/>
            </w:pPr>
            <w:r w:rsidRPr="003049A7">
              <w:t>Ondernemer heeft een medewerker die zich richt op circulariteit en duurzaamheid binnen de organisatie;</w:t>
            </w:r>
          </w:p>
        </w:tc>
        <w:tc>
          <w:tcPr>
            <w:tcW w:w="2976" w:type="dxa"/>
          </w:tcPr>
          <w:p w14:paraId="1DCD7338" w14:textId="34527A0D" w:rsidR="008D3C7A" w:rsidRDefault="008D3C7A" w:rsidP="00D40CDA">
            <w:pPr>
              <w:pStyle w:val="Subopsomming"/>
              <w:numPr>
                <w:ilvl w:val="0"/>
                <w:numId w:val="0"/>
              </w:numPr>
              <w:jc w:val="center"/>
            </w:pPr>
            <w:r>
              <w:t xml:space="preserve">Ja </w:t>
            </w:r>
            <w:r w:rsidR="00731A9E">
              <w:t>2</w:t>
            </w:r>
            <w:r>
              <w:t xml:space="preserve"> punten / nee 0 punten</w:t>
            </w:r>
          </w:p>
          <w:p w14:paraId="6DC9DE71" w14:textId="77777777" w:rsidR="008D3C7A" w:rsidRDefault="008D3C7A" w:rsidP="00D40CDA">
            <w:pPr>
              <w:pStyle w:val="Subopsomming"/>
              <w:numPr>
                <w:ilvl w:val="0"/>
                <w:numId w:val="0"/>
              </w:numPr>
              <w:jc w:val="center"/>
            </w:pPr>
          </w:p>
        </w:tc>
      </w:tr>
      <w:tr w:rsidR="008D3C7A" w:rsidRPr="00EC2809" w14:paraId="2733D18E" w14:textId="77777777" w:rsidTr="00D40CDA">
        <w:tc>
          <w:tcPr>
            <w:tcW w:w="6658" w:type="dxa"/>
          </w:tcPr>
          <w:p w14:paraId="44237861" w14:textId="77777777" w:rsidR="008D3C7A" w:rsidRDefault="008D3C7A" w:rsidP="00D40CDA">
            <w:pPr>
              <w:pStyle w:val="Opsomming"/>
            </w:pPr>
            <w:r>
              <w:t>Dit wordt aangetoond door:</w:t>
            </w:r>
          </w:p>
          <w:p w14:paraId="1FCDF4A3" w14:textId="77777777" w:rsidR="008D3C7A" w:rsidRDefault="008D3C7A" w:rsidP="00D40CDA">
            <w:pPr>
              <w:pStyle w:val="Opsomming"/>
              <w:numPr>
                <w:ilvl w:val="0"/>
                <w:numId w:val="0"/>
              </w:numPr>
              <w:ind w:left="284"/>
            </w:pPr>
            <w:r>
              <w:t>&lt;Invullen Gegadigde&gt;</w:t>
            </w:r>
          </w:p>
          <w:p w14:paraId="3B2ECB0F" w14:textId="77777777" w:rsidR="008D3C7A" w:rsidRPr="003049A7" w:rsidRDefault="008D3C7A" w:rsidP="00D40CDA">
            <w:pPr>
              <w:pStyle w:val="Opsomming"/>
              <w:numPr>
                <w:ilvl w:val="0"/>
                <w:numId w:val="0"/>
              </w:numPr>
              <w:ind w:left="284"/>
            </w:pPr>
          </w:p>
        </w:tc>
        <w:tc>
          <w:tcPr>
            <w:tcW w:w="2976" w:type="dxa"/>
          </w:tcPr>
          <w:p w14:paraId="0D30E0FC" w14:textId="77777777" w:rsidR="008D3C7A" w:rsidRDefault="008D3C7A" w:rsidP="00D40CDA">
            <w:pPr>
              <w:pStyle w:val="Subopsomming"/>
              <w:numPr>
                <w:ilvl w:val="0"/>
                <w:numId w:val="0"/>
              </w:numPr>
              <w:jc w:val="center"/>
            </w:pPr>
          </w:p>
        </w:tc>
      </w:tr>
      <w:tr w:rsidR="008D3C7A" w:rsidRPr="00EC2809" w14:paraId="0D0CDABD" w14:textId="77777777" w:rsidTr="00D40CDA">
        <w:tc>
          <w:tcPr>
            <w:tcW w:w="6658" w:type="dxa"/>
          </w:tcPr>
          <w:p w14:paraId="09FAFC4C" w14:textId="77777777" w:rsidR="008D3C7A" w:rsidRDefault="008D3C7A" w:rsidP="00D40CDA">
            <w:pPr>
              <w:pStyle w:val="Opsomming"/>
            </w:pPr>
            <w:r w:rsidRPr="003049A7">
              <w:t>Ondernemer heeft een vastgelegde werkwijze waarin beschreven staat hoe afvalmateriaal zoveel als mogelijk voorkomen wordt;</w:t>
            </w:r>
          </w:p>
        </w:tc>
        <w:tc>
          <w:tcPr>
            <w:tcW w:w="2976" w:type="dxa"/>
          </w:tcPr>
          <w:p w14:paraId="7CAD9C90" w14:textId="4E5CAE8C" w:rsidR="008D3C7A" w:rsidRDefault="008D3C7A" w:rsidP="00D40CDA">
            <w:pPr>
              <w:pStyle w:val="Subopsomming"/>
              <w:numPr>
                <w:ilvl w:val="0"/>
                <w:numId w:val="0"/>
              </w:numPr>
              <w:jc w:val="center"/>
            </w:pPr>
            <w:r>
              <w:t xml:space="preserve">Ja </w:t>
            </w:r>
            <w:r w:rsidR="00731A9E">
              <w:t>2</w:t>
            </w:r>
            <w:r>
              <w:t xml:space="preserve"> punten / nee 0 punten</w:t>
            </w:r>
          </w:p>
          <w:p w14:paraId="2B5C3FEB" w14:textId="77777777" w:rsidR="008D3C7A" w:rsidRDefault="008D3C7A" w:rsidP="00D40CDA">
            <w:pPr>
              <w:pStyle w:val="Subopsomming"/>
              <w:numPr>
                <w:ilvl w:val="0"/>
                <w:numId w:val="0"/>
              </w:numPr>
              <w:jc w:val="center"/>
            </w:pPr>
          </w:p>
        </w:tc>
      </w:tr>
      <w:tr w:rsidR="008D3C7A" w:rsidRPr="00EC2809" w14:paraId="0094D6D0" w14:textId="77777777" w:rsidTr="00D40CDA">
        <w:tc>
          <w:tcPr>
            <w:tcW w:w="6658" w:type="dxa"/>
          </w:tcPr>
          <w:p w14:paraId="41303943" w14:textId="77777777" w:rsidR="008D3C7A" w:rsidRDefault="008D3C7A" w:rsidP="00D40CDA">
            <w:pPr>
              <w:pStyle w:val="Opsomming"/>
            </w:pPr>
            <w:r>
              <w:t>Dit wordt aangetoond door:</w:t>
            </w:r>
          </w:p>
          <w:p w14:paraId="72118672" w14:textId="77777777" w:rsidR="008D3C7A" w:rsidRDefault="008D3C7A" w:rsidP="00D40CDA">
            <w:pPr>
              <w:pStyle w:val="Opsomming"/>
              <w:numPr>
                <w:ilvl w:val="0"/>
                <w:numId w:val="0"/>
              </w:numPr>
              <w:ind w:left="284"/>
            </w:pPr>
            <w:r>
              <w:t>&lt;Invullen Gegadigde&gt;</w:t>
            </w:r>
          </w:p>
          <w:p w14:paraId="255FABB7" w14:textId="77777777" w:rsidR="008D3C7A" w:rsidRPr="003049A7" w:rsidRDefault="008D3C7A" w:rsidP="00D40CDA">
            <w:pPr>
              <w:pStyle w:val="Opsomming"/>
              <w:numPr>
                <w:ilvl w:val="0"/>
                <w:numId w:val="0"/>
              </w:numPr>
              <w:ind w:left="284"/>
            </w:pPr>
          </w:p>
        </w:tc>
        <w:tc>
          <w:tcPr>
            <w:tcW w:w="2976" w:type="dxa"/>
          </w:tcPr>
          <w:p w14:paraId="624B5F53" w14:textId="77777777" w:rsidR="008D3C7A" w:rsidRDefault="008D3C7A" w:rsidP="00D40CDA">
            <w:pPr>
              <w:pStyle w:val="Subopsomming"/>
              <w:numPr>
                <w:ilvl w:val="0"/>
                <w:numId w:val="0"/>
              </w:numPr>
              <w:jc w:val="center"/>
            </w:pPr>
          </w:p>
        </w:tc>
      </w:tr>
      <w:tr w:rsidR="008D3C7A" w:rsidRPr="00EC2809" w14:paraId="26A2C297" w14:textId="77777777" w:rsidTr="00D40CDA">
        <w:tc>
          <w:tcPr>
            <w:tcW w:w="6658" w:type="dxa"/>
          </w:tcPr>
          <w:p w14:paraId="69018D00" w14:textId="77777777" w:rsidR="008D3C7A" w:rsidRPr="00EC2809" w:rsidRDefault="008D3C7A" w:rsidP="00D40CDA">
            <w:pPr>
              <w:pStyle w:val="Opsomming"/>
            </w:pPr>
            <w:r w:rsidRPr="006670CF">
              <w:t>Ondernemer beschikt over een actuele, door de directie ondertekende, milieubeleidsverklaring;</w:t>
            </w:r>
          </w:p>
        </w:tc>
        <w:tc>
          <w:tcPr>
            <w:tcW w:w="2976" w:type="dxa"/>
          </w:tcPr>
          <w:p w14:paraId="7B8B35FA" w14:textId="412446B3" w:rsidR="008D3C7A" w:rsidRPr="00EC2809" w:rsidRDefault="008D3C7A" w:rsidP="00D40CDA">
            <w:pPr>
              <w:pStyle w:val="Subopsomming"/>
              <w:numPr>
                <w:ilvl w:val="0"/>
                <w:numId w:val="0"/>
              </w:numPr>
              <w:jc w:val="center"/>
            </w:pPr>
            <w:r>
              <w:t xml:space="preserve">Ja </w:t>
            </w:r>
            <w:r w:rsidR="00731A9E">
              <w:t>2</w:t>
            </w:r>
            <w:r>
              <w:t xml:space="preserve"> punten / nee 0 punten</w:t>
            </w:r>
          </w:p>
        </w:tc>
      </w:tr>
      <w:tr w:rsidR="008D3C7A" w:rsidRPr="00EC2809" w14:paraId="1B8E7451" w14:textId="77777777" w:rsidTr="00D40CDA">
        <w:tc>
          <w:tcPr>
            <w:tcW w:w="6658" w:type="dxa"/>
          </w:tcPr>
          <w:p w14:paraId="4D0FDD9E" w14:textId="77777777" w:rsidR="008D3C7A" w:rsidRDefault="008D3C7A" w:rsidP="00D40CDA">
            <w:pPr>
              <w:pStyle w:val="Opsomming"/>
            </w:pPr>
            <w:r>
              <w:t>Dit wordt aangetoond door:</w:t>
            </w:r>
          </w:p>
          <w:p w14:paraId="74B5CA2A" w14:textId="77777777" w:rsidR="008D3C7A" w:rsidRDefault="008D3C7A" w:rsidP="00D40CDA">
            <w:pPr>
              <w:pStyle w:val="Opsomming"/>
              <w:numPr>
                <w:ilvl w:val="0"/>
                <w:numId w:val="0"/>
              </w:numPr>
              <w:ind w:left="284"/>
            </w:pPr>
            <w:r>
              <w:t>&lt;Invullen Gegadigde&gt;</w:t>
            </w:r>
          </w:p>
          <w:p w14:paraId="7D19B04E" w14:textId="77777777" w:rsidR="008D3C7A" w:rsidRPr="006670CF" w:rsidRDefault="008D3C7A" w:rsidP="00D40CDA">
            <w:pPr>
              <w:pStyle w:val="Opsomming"/>
              <w:numPr>
                <w:ilvl w:val="0"/>
                <w:numId w:val="0"/>
              </w:numPr>
              <w:ind w:left="284" w:hanging="284"/>
            </w:pPr>
          </w:p>
        </w:tc>
        <w:tc>
          <w:tcPr>
            <w:tcW w:w="2976" w:type="dxa"/>
          </w:tcPr>
          <w:p w14:paraId="5D8D94B3" w14:textId="77777777" w:rsidR="008D3C7A" w:rsidRDefault="008D3C7A" w:rsidP="00D40CDA">
            <w:pPr>
              <w:pStyle w:val="Subopsomming"/>
              <w:numPr>
                <w:ilvl w:val="0"/>
                <w:numId w:val="0"/>
              </w:numPr>
              <w:jc w:val="center"/>
            </w:pPr>
          </w:p>
        </w:tc>
      </w:tr>
      <w:tr w:rsidR="008D3C7A" w:rsidRPr="00EC2809" w14:paraId="7AAE790F" w14:textId="77777777" w:rsidTr="00D40CDA">
        <w:tc>
          <w:tcPr>
            <w:tcW w:w="6658" w:type="dxa"/>
          </w:tcPr>
          <w:p w14:paraId="4311005F" w14:textId="77777777" w:rsidR="008D3C7A" w:rsidRPr="006670CF" w:rsidRDefault="008D3C7A" w:rsidP="00D40CDA">
            <w:pPr>
              <w:pStyle w:val="Opsomming"/>
            </w:pPr>
            <w:r w:rsidRPr="006670CF">
              <w:t>Ondernemer beschikt over een milieuprogramma of actieplan waarin staat welke maatregelen de organisatie gaat nemen om milieubelasting te reduceren</w:t>
            </w:r>
            <w:r>
              <w:t>;</w:t>
            </w:r>
          </w:p>
        </w:tc>
        <w:tc>
          <w:tcPr>
            <w:tcW w:w="2976" w:type="dxa"/>
          </w:tcPr>
          <w:p w14:paraId="7E481825" w14:textId="0337491A" w:rsidR="008D3C7A" w:rsidRDefault="008D3C7A" w:rsidP="00D40CDA">
            <w:pPr>
              <w:pStyle w:val="Subopsomming"/>
              <w:numPr>
                <w:ilvl w:val="0"/>
                <w:numId w:val="0"/>
              </w:numPr>
              <w:jc w:val="center"/>
            </w:pPr>
            <w:r>
              <w:t xml:space="preserve">Ja </w:t>
            </w:r>
            <w:r w:rsidR="00731A9E">
              <w:t>2</w:t>
            </w:r>
            <w:r>
              <w:t xml:space="preserve"> punten / nee 0 punten</w:t>
            </w:r>
          </w:p>
          <w:p w14:paraId="2ED34944" w14:textId="77777777" w:rsidR="008D3C7A" w:rsidRDefault="008D3C7A" w:rsidP="00D40CDA">
            <w:pPr>
              <w:pStyle w:val="Subopsomming"/>
              <w:numPr>
                <w:ilvl w:val="0"/>
                <w:numId w:val="0"/>
              </w:numPr>
              <w:jc w:val="center"/>
            </w:pPr>
          </w:p>
        </w:tc>
      </w:tr>
      <w:tr w:rsidR="008D3C7A" w:rsidRPr="00EC2809" w14:paraId="2C9D252A" w14:textId="77777777" w:rsidTr="00D40CDA">
        <w:tc>
          <w:tcPr>
            <w:tcW w:w="6658" w:type="dxa"/>
          </w:tcPr>
          <w:p w14:paraId="12673FF8" w14:textId="77777777" w:rsidR="008D3C7A" w:rsidRDefault="008D3C7A" w:rsidP="00D40CDA">
            <w:pPr>
              <w:pStyle w:val="Opsomming"/>
            </w:pPr>
            <w:r>
              <w:t>Dit wordt aangetoond door:</w:t>
            </w:r>
          </w:p>
          <w:p w14:paraId="1E0DC8F7" w14:textId="77777777" w:rsidR="008D3C7A" w:rsidRDefault="008D3C7A" w:rsidP="00D40CDA">
            <w:pPr>
              <w:pStyle w:val="Opsomming"/>
              <w:numPr>
                <w:ilvl w:val="0"/>
                <w:numId w:val="0"/>
              </w:numPr>
              <w:ind w:left="284"/>
            </w:pPr>
            <w:r>
              <w:t>&lt;Invullen Gegadigde&gt;</w:t>
            </w:r>
          </w:p>
          <w:p w14:paraId="11E3643B" w14:textId="77777777" w:rsidR="008D3C7A" w:rsidRPr="006670CF" w:rsidRDefault="008D3C7A" w:rsidP="00D40CDA">
            <w:pPr>
              <w:pStyle w:val="Opsomming"/>
              <w:numPr>
                <w:ilvl w:val="0"/>
                <w:numId w:val="0"/>
              </w:numPr>
              <w:ind w:left="284" w:hanging="284"/>
            </w:pPr>
          </w:p>
        </w:tc>
        <w:tc>
          <w:tcPr>
            <w:tcW w:w="2976" w:type="dxa"/>
          </w:tcPr>
          <w:p w14:paraId="5B88DD42" w14:textId="77777777" w:rsidR="008D3C7A" w:rsidRDefault="008D3C7A" w:rsidP="00D40CDA">
            <w:pPr>
              <w:pStyle w:val="Subopsomming"/>
              <w:numPr>
                <w:ilvl w:val="0"/>
                <w:numId w:val="0"/>
              </w:numPr>
              <w:jc w:val="center"/>
            </w:pPr>
          </w:p>
        </w:tc>
      </w:tr>
      <w:tr w:rsidR="008D3C7A" w:rsidRPr="00EC2809" w14:paraId="048F87CE" w14:textId="77777777" w:rsidTr="00D40CDA">
        <w:tc>
          <w:tcPr>
            <w:tcW w:w="6658" w:type="dxa"/>
          </w:tcPr>
          <w:p w14:paraId="23A77D39" w14:textId="77777777" w:rsidR="008D3C7A" w:rsidRPr="006670CF" w:rsidRDefault="008D3C7A" w:rsidP="00D40CDA">
            <w:pPr>
              <w:pStyle w:val="Opsomming"/>
            </w:pPr>
            <w:r w:rsidRPr="006670CF">
              <w:t>Ondernemer beschikt over een plan waaruit blijkt dat het personeel wordt geschoold in milieuvriendelijk gedrag (inclusief controle hierop);</w:t>
            </w:r>
          </w:p>
        </w:tc>
        <w:tc>
          <w:tcPr>
            <w:tcW w:w="2976" w:type="dxa"/>
          </w:tcPr>
          <w:p w14:paraId="6B7BB9B0" w14:textId="32F850B9" w:rsidR="008D3C7A" w:rsidRDefault="008D3C7A" w:rsidP="00D40CDA">
            <w:pPr>
              <w:pStyle w:val="Subopsomming"/>
              <w:numPr>
                <w:ilvl w:val="0"/>
                <w:numId w:val="0"/>
              </w:numPr>
              <w:jc w:val="center"/>
            </w:pPr>
            <w:r>
              <w:t xml:space="preserve">Ja </w:t>
            </w:r>
            <w:r w:rsidR="00731A9E">
              <w:t>2</w:t>
            </w:r>
            <w:r>
              <w:t xml:space="preserve"> punten / nee 0 punten</w:t>
            </w:r>
          </w:p>
        </w:tc>
      </w:tr>
      <w:tr w:rsidR="008D3C7A" w:rsidRPr="00EC2809" w14:paraId="39CDC95B" w14:textId="77777777" w:rsidTr="00D40CDA">
        <w:tc>
          <w:tcPr>
            <w:tcW w:w="6658" w:type="dxa"/>
          </w:tcPr>
          <w:p w14:paraId="1159AED9" w14:textId="77777777" w:rsidR="008D3C7A" w:rsidRDefault="008D3C7A" w:rsidP="00D40CDA">
            <w:pPr>
              <w:pStyle w:val="Opsomming"/>
            </w:pPr>
            <w:r>
              <w:t>Dit wordt aangetoond door:</w:t>
            </w:r>
          </w:p>
          <w:p w14:paraId="38957979" w14:textId="77777777" w:rsidR="008D3C7A" w:rsidRDefault="008D3C7A" w:rsidP="00D40CDA">
            <w:pPr>
              <w:pStyle w:val="Opsomming"/>
              <w:numPr>
                <w:ilvl w:val="0"/>
                <w:numId w:val="0"/>
              </w:numPr>
              <w:ind w:left="284"/>
            </w:pPr>
            <w:r>
              <w:t>&lt;Invullen Gegadigde&gt;</w:t>
            </w:r>
          </w:p>
          <w:p w14:paraId="5961EB1A" w14:textId="77777777" w:rsidR="008D3C7A" w:rsidRPr="006670CF" w:rsidRDefault="008D3C7A" w:rsidP="00D40CDA">
            <w:pPr>
              <w:pStyle w:val="Opsomming"/>
              <w:numPr>
                <w:ilvl w:val="0"/>
                <w:numId w:val="0"/>
              </w:numPr>
              <w:ind w:left="284" w:hanging="284"/>
            </w:pPr>
          </w:p>
        </w:tc>
        <w:tc>
          <w:tcPr>
            <w:tcW w:w="2976" w:type="dxa"/>
          </w:tcPr>
          <w:p w14:paraId="1C851D9D" w14:textId="77777777" w:rsidR="008D3C7A" w:rsidRDefault="008D3C7A" w:rsidP="00D40CDA">
            <w:pPr>
              <w:pStyle w:val="Subopsomming"/>
              <w:numPr>
                <w:ilvl w:val="0"/>
                <w:numId w:val="0"/>
              </w:numPr>
              <w:jc w:val="center"/>
            </w:pPr>
          </w:p>
        </w:tc>
      </w:tr>
      <w:tr w:rsidR="008D3C7A" w:rsidRPr="00EC2809" w14:paraId="19DC406E" w14:textId="77777777" w:rsidTr="00D40CDA">
        <w:tc>
          <w:tcPr>
            <w:tcW w:w="6658" w:type="dxa"/>
          </w:tcPr>
          <w:p w14:paraId="26B2802D" w14:textId="77777777" w:rsidR="008D3C7A" w:rsidRPr="006670CF" w:rsidRDefault="008D3C7A" w:rsidP="00D40CDA">
            <w:pPr>
              <w:pStyle w:val="Opsomming"/>
            </w:pPr>
            <w:r w:rsidRPr="006670CF">
              <w:t>Ondernemer beschikt over een (milieu)verslag waarin gerapporteerd wordt over milieumaatregelen en behaalde resultaten;</w:t>
            </w:r>
          </w:p>
        </w:tc>
        <w:tc>
          <w:tcPr>
            <w:tcW w:w="2976" w:type="dxa"/>
          </w:tcPr>
          <w:p w14:paraId="28EC0934" w14:textId="0568A343" w:rsidR="008D3C7A" w:rsidRDefault="008D3C7A" w:rsidP="00D40CDA">
            <w:pPr>
              <w:pStyle w:val="Subopsomming"/>
              <w:numPr>
                <w:ilvl w:val="0"/>
                <w:numId w:val="0"/>
              </w:numPr>
              <w:jc w:val="center"/>
            </w:pPr>
            <w:r>
              <w:t xml:space="preserve">Ja </w:t>
            </w:r>
            <w:r w:rsidR="00731A9E">
              <w:t>2</w:t>
            </w:r>
            <w:r>
              <w:t xml:space="preserve"> punten / nee 0 punten</w:t>
            </w:r>
          </w:p>
          <w:p w14:paraId="0229D4FB" w14:textId="77777777" w:rsidR="008D3C7A" w:rsidRDefault="008D3C7A" w:rsidP="00D40CDA">
            <w:pPr>
              <w:pStyle w:val="Subopsomming"/>
              <w:numPr>
                <w:ilvl w:val="0"/>
                <w:numId w:val="0"/>
              </w:numPr>
              <w:jc w:val="center"/>
            </w:pPr>
          </w:p>
        </w:tc>
      </w:tr>
      <w:tr w:rsidR="008D3C7A" w:rsidRPr="00EC2809" w14:paraId="7033A337" w14:textId="77777777" w:rsidTr="00D40CDA">
        <w:tc>
          <w:tcPr>
            <w:tcW w:w="6658" w:type="dxa"/>
          </w:tcPr>
          <w:p w14:paraId="31A08BFD" w14:textId="77777777" w:rsidR="008D3C7A" w:rsidRDefault="008D3C7A" w:rsidP="00D40CDA">
            <w:pPr>
              <w:pStyle w:val="Opsomming"/>
            </w:pPr>
            <w:r>
              <w:t>Dit wordt aangetoond door:</w:t>
            </w:r>
          </w:p>
          <w:p w14:paraId="77273316" w14:textId="77777777" w:rsidR="008D3C7A" w:rsidRDefault="008D3C7A" w:rsidP="00D40CDA">
            <w:pPr>
              <w:pStyle w:val="Opsomming"/>
              <w:numPr>
                <w:ilvl w:val="0"/>
                <w:numId w:val="0"/>
              </w:numPr>
              <w:ind w:left="284"/>
            </w:pPr>
            <w:r>
              <w:t>&lt;Invullen Gegadigde&gt;</w:t>
            </w:r>
          </w:p>
          <w:p w14:paraId="35DFCC74" w14:textId="77777777" w:rsidR="008D3C7A" w:rsidRPr="006670CF" w:rsidRDefault="008D3C7A" w:rsidP="00D40CDA">
            <w:pPr>
              <w:pStyle w:val="Opsomming"/>
              <w:numPr>
                <w:ilvl w:val="0"/>
                <w:numId w:val="0"/>
              </w:numPr>
              <w:ind w:left="284" w:hanging="284"/>
            </w:pPr>
          </w:p>
        </w:tc>
        <w:tc>
          <w:tcPr>
            <w:tcW w:w="2976" w:type="dxa"/>
          </w:tcPr>
          <w:p w14:paraId="65B3428C" w14:textId="77777777" w:rsidR="008D3C7A" w:rsidRDefault="008D3C7A" w:rsidP="00D40CDA">
            <w:pPr>
              <w:pStyle w:val="Subopsomming"/>
              <w:numPr>
                <w:ilvl w:val="0"/>
                <w:numId w:val="0"/>
              </w:numPr>
              <w:jc w:val="center"/>
            </w:pPr>
          </w:p>
          <w:p w14:paraId="290CEED8" w14:textId="77777777" w:rsidR="008D3C7A" w:rsidRDefault="008D3C7A" w:rsidP="00D40CDA">
            <w:pPr>
              <w:pStyle w:val="Subopsomming"/>
              <w:numPr>
                <w:ilvl w:val="0"/>
                <w:numId w:val="0"/>
              </w:numPr>
              <w:jc w:val="center"/>
            </w:pPr>
          </w:p>
        </w:tc>
      </w:tr>
      <w:tr w:rsidR="008D3C7A" w:rsidRPr="00EC2809" w14:paraId="6697B783" w14:textId="77777777" w:rsidTr="00D40CDA">
        <w:tc>
          <w:tcPr>
            <w:tcW w:w="6658" w:type="dxa"/>
          </w:tcPr>
          <w:p w14:paraId="08097184" w14:textId="77777777" w:rsidR="008D3C7A" w:rsidRPr="006670CF" w:rsidRDefault="008D3C7A" w:rsidP="00D40CDA">
            <w:pPr>
              <w:pStyle w:val="Opsomming"/>
            </w:pPr>
            <w:r w:rsidRPr="006670CF">
              <w:lastRenderedPageBreak/>
              <w:t>Ondernemer beschikt over ter zake relevante certificeringen, onder andere ISO 14001 of aantoonbaar gelijkwaardig milieumanagementsysteem</w:t>
            </w:r>
            <w:r>
              <w:t>;</w:t>
            </w:r>
          </w:p>
        </w:tc>
        <w:tc>
          <w:tcPr>
            <w:tcW w:w="2976" w:type="dxa"/>
          </w:tcPr>
          <w:p w14:paraId="6D54843B" w14:textId="3536D753" w:rsidR="008D3C7A" w:rsidRDefault="008D3C7A" w:rsidP="00D40CDA">
            <w:pPr>
              <w:pStyle w:val="Subopsomming"/>
              <w:numPr>
                <w:ilvl w:val="0"/>
                <w:numId w:val="0"/>
              </w:numPr>
              <w:jc w:val="center"/>
            </w:pPr>
            <w:r>
              <w:t xml:space="preserve">Ja </w:t>
            </w:r>
            <w:r w:rsidR="00364B44">
              <w:t>2</w:t>
            </w:r>
            <w:r>
              <w:t xml:space="preserve"> punten / nee 0 punten</w:t>
            </w:r>
          </w:p>
          <w:p w14:paraId="5E61BCE0" w14:textId="77777777" w:rsidR="008D3C7A" w:rsidRDefault="008D3C7A" w:rsidP="00D40CDA">
            <w:pPr>
              <w:pStyle w:val="Subopsomming"/>
              <w:numPr>
                <w:ilvl w:val="0"/>
                <w:numId w:val="0"/>
              </w:numPr>
              <w:jc w:val="center"/>
            </w:pPr>
          </w:p>
        </w:tc>
      </w:tr>
      <w:tr w:rsidR="008D3C7A" w:rsidRPr="00EC2809" w14:paraId="6258028D" w14:textId="77777777" w:rsidTr="00D40CDA">
        <w:tc>
          <w:tcPr>
            <w:tcW w:w="6658" w:type="dxa"/>
          </w:tcPr>
          <w:p w14:paraId="65680A22" w14:textId="77777777" w:rsidR="008D3C7A" w:rsidRDefault="008D3C7A" w:rsidP="00D40CDA">
            <w:pPr>
              <w:pStyle w:val="Opsomming"/>
            </w:pPr>
            <w:r>
              <w:t>Dit wordt aangetoond door:</w:t>
            </w:r>
          </w:p>
          <w:p w14:paraId="6359A99E" w14:textId="77777777" w:rsidR="008D3C7A" w:rsidRDefault="008D3C7A" w:rsidP="00D40CDA">
            <w:pPr>
              <w:pStyle w:val="Opsomming"/>
              <w:numPr>
                <w:ilvl w:val="0"/>
                <w:numId w:val="0"/>
              </w:numPr>
              <w:ind w:left="284"/>
            </w:pPr>
            <w:r>
              <w:t>&lt;Invullen Gegadigde&gt;</w:t>
            </w:r>
          </w:p>
          <w:p w14:paraId="2A55D436" w14:textId="77777777" w:rsidR="0068418C" w:rsidRDefault="0068418C" w:rsidP="00D40CDA">
            <w:pPr>
              <w:pStyle w:val="Opsomming"/>
              <w:numPr>
                <w:ilvl w:val="0"/>
                <w:numId w:val="0"/>
              </w:numPr>
              <w:ind w:left="284"/>
            </w:pPr>
          </w:p>
          <w:p w14:paraId="4F7C53D2" w14:textId="77777777" w:rsidR="0068418C" w:rsidRDefault="0068418C" w:rsidP="00D40CDA">
            <w:pPr>
              <w:pStyle w:val="Opsomming"/>
              <w:numPr>
                <w:ilvl w:val="0"/>
                <w:numId w:val="0"/>
              </w:numPr>
              <w:ind w:left="284"/>
            </w:pPr>
          </w:p>
          <w:p w14:paraId="006CC9DB" w14:textId="77777777" w:rsidR="008D3C7A" w:rsidRDefault="008D3C7A" w:rsidP="00D40CDA">
            <w:pPr>
              <w:pStyle w:val="Opsomming"/>
              <w:numPr>
                <w:ilvl w:val="0"/>
                <w:numId w:val="0"/>
              </w:numPr>
            </w:pPr>
          </w:p>
          <w:p w14:paraId="4C4E5C16" w14:textId="77777777" w:rsidR="00A227F3" w:rsidRDefault="00A227F3" w:rsidP="00D40CDA">
            <w:pPr>
              <w:pStyle w:val="Opsomming"/>
              <w:numPr>
                <w:ilvl w:val="0"/>
                <w:numId w:val="0"/>
              </w:numPr>
            </w:pPr>
          </w:p>
          <w:p w14:paraId="3D8743B7" w14:textId="77777777" w:rsidR="00A227F3" w:rsidRDefault="00A227F3" w:rsidP="00D40CDA">
            <w:pPr>
              <w:pStyle w:val="Opsomming"/>
              <w:numPr>
                <w:ilvl w:val="0"/>
                <w:numId w:val="0"/>
              </w:numPr>
            </w:pPr>
          </w:p>
          <w:p w14:paraId="1A36B692" w14:textId="77777777" w:rsidR="00A227F3" w:rsidRDefault="00A227F3" w:rsidP="00D40CDA">
            <w:pPr>
              <w:pStyle w:val="Opsomming"/>
              <w:numPr>
                <w:ilvl w:val="0"/>
                <w:numId w:val="0"/>
              </w:numPr>
            </w:pPr>
          </w:p>
          <w:p w14:paraId="5C2381D0" w14:textId="77777777" w:rsidR="00A227F3" w:rsidRDefault="00A227F3" w:rsidP="00D40CDA">
            <w:pPr>
              <w:pStyle w:val="Opsomming"/>
              <w:numPr>
                <w:ilvl w:val="0"/>
                <w:numId w:val="0"/>
              </w:numPr>
            </w:pPr>
          </w:p>
          <w:p w14:paraId="52BE3B04" w14:textId="77777777" w:rsidR="00A227F3" w:rsidRDefault="00A227F3" w:rsidP="00D40CDA">
            <w:pPr>
              <w:pStyle w:val="Opsomming"/>
              <w:numPr>
                <w:ilvl w:val="0"/>
                <w:numId w:val="0"/>
              </w:numPr>
            </w:pPr>
          </w:p>
          <w:p w14:paraId="5DF7D1E5" w14:textId="77777777" w:rsidR="00A227F3" w:rsidRDefault="00A227F3" w:rsidP="00D40CDA">
            <w:pPr>
              <w:pStyle w:val="Opsomming"/>
              <w:numPr>
                <w:ilvl w:val="0"/>
                <w:numId w:val="0"/>
              </w:numPr>
            </w:pPr>
          </w:p>
          <w:p w14:paraId="2C6F0329" w14:textId="77777777" w:rsidR="00A227F3" w:rsidRDefault="00A227F3" w:rsidP="00D40CDA">
            <w:pPr>
              <w:pStyle w:val="Opsomming"/>
              <w:numPr>
                <w:ilvl w:val="0"/>
                <w:numId w:val="0"/>
              </w:numPr>
            </w:pPr>
          </w:p>
          <w:p w14:paraId="54130DC9" w14:textId="77777777" w:rsidR="00A227F3" w:rsidRDefault="00A227F3" w:rsidP="00D40CDA">
            <w:pPr>
              <w:pStyle w:val="Opsomming"/>
              <w:numPr>
                <w:ilvl w:val="0"/>
                <w:numId w:val="0"/>
              </w:numPr>
            </w:pPr>
          </w:p>
          <w:p w14:paraId="20701EDF" w14:textId="77777777" w:rsidR="00A227F3" w:rsidRDefault="00A227F3" w:rsidP="00D40CDA">
            <w:pPr>
              <w:pStyle w:val="Opsomming"/>
              <w:numPr>
                <w:ilvl w:val="0"/>
                <w:numId w:val="0"/>
              </w:numPr>
            </w:pPr>
          </w:p>
          <w:p w14:paraId="787E47A8" w14:textId="77777777" w:rsidR="00A227F3" w:rsidRDefault="00A227F3" w:rsidP="00D40CDA">
            <w:pPr>
              <w:pStyle w:val="Opsomming"/>
              <w:numPr>
                <w:ilvl w:val="0"/>
                <w:numId w:val="0"/>
              </w:numPr>
            </w:pPr>
          </w:p>
          <w:p w14:paraId="72E21424" w14:textId="77777777" w:rsidR="00A227F3" w:rsidRDefault="00A227F3" w:rsidP="00D40CDA">
            <w:pPr>
              <w:pStyle w:val="Opsomming"/>
              <w:numPr>
                <w:ilvl w:val="0"/>
                <w:numId w:val="0"/>
              </w:numPr>
            </w:pPr>
          </w:p>
          <w:p w14:paraId="345D5D14" w14:textId="77777777" w:rsidR="00A227F3" w:rsidRDefault="00A227F3" w:rsidP="00D40CDA">
            <w:pPr>
              <w:pStyle w:val="Opsomming"/>
              <w:numPr>
                <w:ilvl w:val="0"/>
                <w:numId w:val="0"/>
              </w:numPr>
            </w:pPr>
          </w:p>
          <w:p w14:paraId="3744DFE3" w14:textId="77777777" w:rsidR="00A227F3" w:rsidRDefault="00A227F3" w:rsidP="00D40CDA">
            <w:pPr>
              <w:pStyle w:val="Opsomming"/>
              <w:numPr>
                <w:ilvl w:val="0"/>
                <w:numId w:val="0"/>
              </w:numPr>
            </w:pPr>
          </w:p>
          <w:p w14:paraId="0EA100D2" w14:textId="77777777" w:rsidR="00A227F3" w:rsidRDefault="00A227F3" w:rsidP="00D40CDA">
            <w:pPr>
              <w:pStyle w:val="Opsomming"/>
              <w:numPr>
                <w:ilvl w:val="0"/>
                <w:numId w:val="0"/>
              </w:numPr>
            </w:pPr>
          </w:p>
          <w:p w14:paraId="64D52F48" w14:textId="77777777" w:rsidR="00A227F3" w:rsidRDefault="00A227F3" w:rsidP="00D40CDA">
            <w:pPr>
              <w:pStyle w:val="Opsomming"/>
              <w:numPr>
                <w:ilvl w:val="0"/>
                <w:numId w:val="0"/>
              </w:numPr>
            </w:pPr>
          </w:p>
          <w:p w14:paraId="1A572987" w14:textId="77777777" w:rsidR="00A227F3" w:rsidRDefault="00A227F3" w:rsidP="00D40CDA">
            <w:pPr>
              <w:pStyle w:val="Opsomming"/>
              <w:numPr>
                <w:ilvl w:val="0"/>
                <w:numId w:val="0"/>
              </w:numPr>
            </w:pPr>
          </w:p>
          <w:p w14:paraId="7AFF45E1" w14:textId="77777777" w:rsidR="00A227F3" w:rsidRDefault="00A227F3" w:rsidP="00D40CDA">
            <w:pPr>
              <w:pStyle w:val="Opsomming"/>
              <w:numPr>
                <w:ilvl w:val="0"/>
                <w:numId w:val="0"/>
              </w:numPr>
            </w:pPr>
          </w:p>
          <w:p w14:paraId="6AC0792E" w14:textId="77777777" w:rsidR="00A227F3" w:rsidRDefault="00A227F3" w:rsidP="00D40CDA">
            <w:pPr>
              <w:pStyle w:val="Opsomming"/>
              <w:numPr>
                <w:ilvl w:val="0"/>
                <w:numId w:val="0"/>
              </w:numPr>
            </w:pPr>
          </w:p>
          <w:p w14:paraId="12C4C513" w14:textId="77777777" w:rsidR="00A227F3" w:rsidRDefault="00A227F3" w:rsidP="00D40CDA">
            <w:pPr>
              <w:pStyle w:val="Opsomming"/>
              <w:numPr>
                <w:ilvl w:val="0"/>
                <w:numId w:val="0"/>
              </w:numPr>
            </w:pPr>
          </w:p>
          <w:p w14:paraId="3F7835DF" w14:textId="77777777" w:rsidR="00A227F3" w:rsidRDefault="00A227F3" w:rsidP="00D40CDA">
            <w:pPr>
              <w:pStyle w:val="Opsomming"/>
              <w:numPr>
                <w:ilvl w:val="0"/>
                <w:numId w:val="0"/>
              </w:numPr>
            </w:pPr>
          </w:p>
          <w:p w14:paraId="77211EAD" w14:textId="77777777" w:rsidR="00A227F3" w:rsidRDefault="00A227F3" w:rsidP="00D40CDA">
            <w:pPr>
              <w:pStyle w:val="Opsomming"/>
              <w:numPr>
                <w:ilvl w:val="0"/>
                <w:numId w:val="0"/>
              </w:numPr>
            </w:pPr>
          </w:p>
          <w:p w14:paraId="1D428581" w14:textId="77777777" w:rsidR="00A227F3" w:rsidRDefault="00A227F3" w:rsidP="00D40CDA">
            <w:pPr>
              <w:pStyle w:val="Opsomming"/>
              <w:numPr>
                <w:ilvl w:val="0"/>
                <w:numId w:val="0"/>
              </w:numPr>
            </w:pPr>
          </w:p>
          <w:p w14:paraId="093DFA6D" w14:textId="77777777" w:rsidR="00A227F3" w:rsidRDefault="00A227F3" w:rsidP="00D40CDA">
            <w:pPr>
              <w:pStyle w:val="Opsomming"/>
              <w:numPr>
                <w:ilvl w:val="0"/>
                <w:numId w:val="0"/>
              </w:numPr>
            </w:pPr>
          </w:p>
          <w:p w14:paraId="4C38E491" w14:textId="77777777" w:rsidR="00A227F3" w:rsidRDefault="00A227F3" w:rsidP="00D40CDA">
            <w:pPr>
              <w:pStyle w:val="Opsomming"/>
              <w:numPr>
                <w:ilvl w:val="0"/>
                <w:numId w:val="0"/>
              </w:numPr>
            </w:pPr>
          </w:p>
          <w:p w14:paraId="0E56B9BD" w14:textId="77777777" w:rsidR="00A227F3" w:rsidRDefault="00A227F3" w:rsidP="00D40CDA">
            <w:pPr>
              <w:pStyle w:val="Opsomming"/>
              <w:numPr>
                <w:ilvl w:val="0"/>
                <w:numId w:val="0"/>
              </w:numPr>
            </w:pPr>
          </w:p>
          <w:p w14:paraId="620A828C" w14:textId="77777777" w:rsidR="00A227F3" w:rsidRDefault="00A227F3" w:rsidP="00D40CDA">
            <w:pPr>
              <w:pStyle w:val="Opsomming"/>
              <w:numPr>
                <w:ilvl w:val="0"/>
                <w:numId w:val="0"/>
              </w:numPr>
            </w:pPr>
          </w:p>
          <w:p w14:paraId="36549880" w14:textId="77777777" w:rsidR="00A227F3" w:rsidRDefault="00A227F3" w:rsidP="00D40CDA">
            <w:pPr>
              <w:pStyle w:val="Opsomming"/>
              <w:numPr>
                <w:ilvl w:val="0"/>
                <w:numId w:val="0"/>
              </w:numPr>
            </w:pPr>
          </w:p>
          <w:p w14:paraId="3C7EB08B" w14:textId="77777777" w:rsidR="00A227F3" w:rsidRDefault="00A227F3" w:rsidP="00D40CDA">
            <w:pPr>
              <w:pStyle w:val="Opsomming"/>
              <w:numPr>
                <w:ilvl w:val="0"/>
                <w:numId w:val="0"/>
              </w:numPr>
            </w:pPr>
          </w:p>
          <w:p w14:paraId="4DFC7621" w14:textId="77777777" w:rsidR="00A227F3" w:rsidRDefault="00A227F3" w:rsidP="00D40CDA">
            <w:pPr>
              <w:pStyle w:val="Opsomming"/>
              <w:numPr>
                <w:ilvl w:val="0"/>
                <w:numId w:val="0"/>
              </w:numPr>
            </w:pPr>
          </w:p>
          <w:p w14:paraId="3D301AC8" w14:textId="77777777" w:rsidR="00A227F3" w:rsidRDefault="00A227F3" w:rsidP="00D40CDA">
            <w:pPr>
              <w:pStyle w:val="Opsomming"/>
              <w:numPr>
                <w:ilvl w:val="0"/>
                <w:numId w:val="0"/>
              </w:numPr>
            </w:pPr>
          </w:p>
          <w:p w14:paraId="4A2C5E29" w14:textId="77777777" w:rsidR="00A227F3" w:rsidRDefault="00A227F3" w:rsidP="00D40CDA">
            <w:pPr>
              <w:pStyle w:val="Opsomming"/>
              <w:numPr>
                <w:ilvl w:val="0"/>
                <w:numId w:val="0"/>
              </w:numPr>
            </w:pPr>
          </w:p>
          <w:p w14:paraId="62F3927C" w14:textId="77777777" w:rsidR="00A227F3" w:rsidRDefault="00A227F3" w:rsidP="00D40CDA">
            <w:pPr>
              <w:pStyle w:val="Opsomming"/>
              <w:numPr>
                <w:ilvl w:val="0"/>
                <w:numId w:val="0"/>
              </w:numPr>
            </w:pPr>
          </w:p>
          <w:p w14:paraId="145C9277" w14:textId="77777777" w:rsidR="00A227F3" w:rsidRDefault="00A227F3" w:rsidP="00D40CDA">
            <w:pPr>
              <w:pStyle w:val="Opsomming"/>
              <w:numPr>
                <w:ilvl w:val="0"/>
                <w:numId w:val="0"/>
              </w:numPr>
            </w:pPr>
          </w:p>
          <w:p w14:paraId="3FE7FB6D" w14:textId="77777777" w:rsidR="00A227F3" w:rsidRDefault="00A227F3" w:rsidP="00D40CDA">
            <w:pPr>
              <w:pStyle w:val="Opsomming"/>
              <w:numPr>
                <w:ilvl w:val="0"/>
                <w:numId w:val="0"/>
              </w:numPr>
            </w:pPr>
          </w:p>
          <w:p w14:paraId="00138124" w14:textId="77777777" w:rsidR="00A227F3" w:rsidRDefault="00A227F3" w:rsidP="00D40CDA">
            <w:pPr>
              <w:pStyle w:val="Opsomming"/>
              <w:numPr>
                <w:ilvl w:val="0"/>
                <w:numId w:val="0"/>
              </w:numPr>
            </w:pPr>
          </w:p>
          <w:p w14:paraId="2D753613" w14:textId="77777777" w:rsidR="0068418C" w:rsidRDefault="0068418C" w:rsidP="00D40CDA">
            <w:pPr>
              <w:pStyle w:val="Opsomming"/>
              <w:numPr>
                <w:ilvl w:val="0"/>
                <w:numId w:val="0"/>
              </w:numPr>
            </w:pPr>
          </w:p>
          <w:p w14:paraId="4748650B" w14:textId="77777777" w:rsidR="0068418C" w:rsidRDefault="0068418C" w:rsidP="00D40CDA">
            <w:pPr>
              <w:pStyle w:val="Opsomming"/>
              <w:numPr>
                <w:ilvl w:val="0"/>
                <w:numId w:val="0"/>
              </w:numPr>
            </w:pPr>
          </w:p>
          <w:p w14:paraId="594C2F17" w14:textId="77777777" w:rsidR="0068418C" w:rsidRDefault="0068418C" w:rsidP="00D40CDA">
            <w:pPr>
              <w:pStyle w:val="Opsomming"/>
              <w:numPr>
                <w:ilvl w:val="0"/>
                <w:numId w:val="0"/>
              </w:numPr>
            </w:pPr>
          </w:p>
          <w:p w14:paraId="47A95463" w14:textId="77777777" w:rsidR="0068418C" w:rsidRDefault="0068418C" w:rsidP="00D40CDA">
            <w:pPr>
              <w:pStyle w:val="Opsomming"/>
              <w:numPr>
                <w:ilvl w:val="0"/>
                <w:numId w:val="0"/>
              </w:numPr>
            </w:pPr>
          </w:p>
          <w:p w14:paraId="04C36526" w14:textId="77777777" w:rsidR="0068418C" w:rsidRDefault="0068418C" w:rsidP="00D40CDA">
            <w:pPr>
              <w:pStyle w:val="Opsomming"/>
              <w:numPr>
                <w:ilvl w:val="0"/>
                <w:numId w:val="0"/>
              </w:numPr>
            </w:pPr>
          </w:p>
          <w:p w14:paraId="0438AB6C" w14:textId="77777777" w:rsidR="0068418C" w:rsidRDefault="0068418C" w:rsidP="00D40CDA">
            <w:pPr>
              <w:pStyle w:val="Opsomming"/>
              <w:numPr>
                <w:ilvl w:val="0"/>
                <w:numId w:val="0"/>
              </w:numPr>
            </w:pPr>
          </w:p>
          <w:p w14:paraId="779F4F6D" w14:textId="77777777" w:rsidR="0068418C" w:rsidRDefault="0068418C" w:rsidP="00D40CDA">
            <w:pPr>
              <w:pStyle w:val="Opsomming"/>
              <w:numPr>
                <w:ilvl w:val="0"/>
                <w:numId w:val="0"/>
              </w:numPr>
            </w:pPr>
          </w:p>
          <w:p w14:paraId="4A85EA76" w14:textId="77777777" w:rsidR="0068418C" w:rsidRDefault="0068418C" w:rsidP="00D40CDA">
            <w:pPr>
              <w:pStyle w:val="Opsomming"/>
              <w:numPr>
                <w:ilvl w:val="0"/>
                <w:numId w:val="0"/>
              </w:numPr>
            </w:pPr>
          </w:p>
          <w:p w14:paraId="72C0C5A8" w14:textId="77777777" w:rsidR="0068418C" w:rsidRDefault="0068418C" w:rsidP="00D40CDA">
            <w:pPr>
              <w:pStyle w:val="Opsomming"/>
              <w:numPr>
                <w:ilvl w:val="0"/>
                <w:numId w:val="0"/>
              </w:numPr>
            </w:pPr>
          </w:p>
          <w:p w14:paraId="09342C8D" w14:textId="77777777" w:rsidR="0068418C" w:rsidRDefault="0068418C" w:rsidP="00D40CDA">
            <w:pPr>
              <w:pStyle w:val="Opsomming"/>
              <w:numPr>
                <w:ilvl w:val="0"/>
                <w:numId w:val="0"/>
              </w:numPr>
            </w:pPr>
          </w:p>
          <w:p w14:paraId="52B5B292" w14:textId="77777777" w:rsidR="00A227F3" w:rsidRDefault="00A227F3" w:rsidP="00D40CDA">
            <w:pPr>
              <w:pStyle w:val="Opsomming"/>
              <w:numPr>
                <w:ilvl w:val="0"/>
                <w:numId w:val="0"/>
              </w:numPr>
            </w:pPr>
          </w:p>
          <w:p w14:paraId="0494F1AB" w14:textId="77777777" w:rsidR="00A227F3" w:rsidRDefault="00A227F3" w:rsidP="00D40CDA">
            <w:pPr>
              <w:pStyle w:val="Opsomming"/>
              <w:numPr>
                <w:ilvl w:val="0"/>
                <w:numId w:val="0"/>
              </w:numPr>
            </w:pPr>
          </w:p>
          <w:p w14:paraId="01CD087D" w14:textId="77777777" w:rsidR="00A227F3" w:rsidRPr="006670CF" w:rsidRDefault="00A227F3" w:rsidP="00D40CDA">
            <w:pPr>
              <w:pStyle w:val="Opsomming"/>
              <w:numPr>
                <w:ilvl w:val="0"/>
                <w:numId w:val="0"/>
              </w:numPr>
            </w:pPr>
          </w:p>
        </w:tc>
        <w:tc>
          <w:tcPr>
            <w:tcW w:w="2976" w:type="dxa"/>
          </w:tcPr>
          <w:p w14:paraId="31CB6114" w14:textId="77777777" w:rsidR="008D3C7A" w:rsidRDefault="008D3C7A" w:rsidP="00D40CDA">
            <w:pPr>
              <w:pStyle w:val="Subopsomming"/>
              <w:numPr>
                <w:ilvl w:val="0"/>
                <w:numId w:val="0"/>
              </w:numPr>
              <w:jc w:val="center"/>
            </w:pPr>
          </w:p>
        </w:tc>
      </w:tr>
    </w:tbl>
    <w:p w14:paraId="6566B43C" w14:textId="77777777" w:rsidR="008D3C7A" w:rsidRPr="00EC2809" w:rsidRDefault="008D3C7A" w:rsidP="008D3C7A">
      <w:pPr>
        <w:ind w:right="95"/>
        <w:rPr>
          <w:rFonts w:cs="Arial"/>
          <w:snapToGrid w:val="0"/>
        </w:rPr>
      </w:pPr>
    </w:p>
    <w:p w14:paraId="301D59E9" w14:textId="77777777" w:rsidR="008D3C7A" w:rsidRPr="00EC2809" w:rsidRDefault="008D3C7A" w:rsidP="008D3C7A">
      <w:pPr>
        <w:ind w:right="95"/>
        <w:rPr>
          <w:rFonts w:cs="Arial"/>
          <w:snapToGrid w:val="0"/>
        </w:rPr>
      </w:pPr>
      <w:r w:rsidRPr="00EC2809">
        <w:rPr>
          <w:rFonts w:cs="Arial"/>
          <w:snapToGrid w:val="0"/>
        </w:rPr>
        <w:t xml:space="preserve">Gegadigde verklaart deze verklaring naar waarheid te hebben ingevuld. </w:t>
      </w:r>
    </w:p>
    <w:p w14:paraId="710EF9A3" w14:textId="77777777" w:rsidR="008D3C7A" w:rsidRPr="00EC2809" w:rsidRDefault="008D3C7A" w:rsidP="008D3C7A">
      <w:pPr>
        <w:ind w:right="95"/>
        <w:rPr>
          <w:rFonts w:cs="Arial"/>
          <w:snapToGrid w:val="0"/>
        </w:rPr>
      </w:pPr>
    </w:p>
    <w:tbl>
      <w:tblPr>
        <w:tblStyle w:val="Tabelraster"/>
        <w:tblW w:w="0" w:type="auto"/>
        <w:tblCellMar>
          <w:top w:w="28" w:type="dxa"/>
          <w:left w:w="57" w:type="dxa"/>
          <w:bottom w:w="28" w:type="dxa"/>
          <w:right w:w="57" w:type="dxa"/>
        </w:tblCellMar>
        <w:tblLook w:val="04A0" w:firstRow="1" w:lastRow="0" w:firstColumn="1" w:lastColumn="0" w:noHBand="0" w:noVBand="1"/>
      </w:tblPr>
      <w:tblGrid>
        <w:gridCol w:w="3103"/>
        <w:gridCol w:w="6525"/>
      </w:tblGrid>
      <w:tr w:rsidR="008D3C7A" w:rsidRPr="00EC2809" w14:paraId="2EE754B8" w14:textId="77777777" w:rsidTr="00D40CDA">
        <w:tc>
          <w:tcPr>
            <w:tcW w:w="3103" w:type="dxa"/>
          </w:tcPr>
          <w:p w14:paraId="668BD2AE" w14:textId="77777777" w:rsidR="008D3C7A" w:rsidRPr="00EC2809" w:rsidRDefault="008D3C7A" w:rsidP="00D40CDA">
            <w:pPr>
              <w:ind w:right="95"/>
              <w:rPr>
                <w:rFonts w:cs="Arial"/>
                <w:snapToGrid w:val="0"/>
              </w:rPr>
            </w:pPr>
            <w:r w:rsidRPr="00EC2809">
              <w:rPr>
                <w:rFonts w:cs="Arial"/>
                <w:snapToGrid w:val="0"/>
              </w:rPr>
              <w:t>Naam</w:t>
            </w:r>
          </w:p>
        </w:tc>
        <w:tc>
          <w:tcPr>
            <w:tcW w:w="6525" w:type="dxa"/>
          </w:tcPr>
          <w:p w14:paraId="1D1E4FC7" w14:textId="77777777" w:rsidR="008D3C7A" w:rsidRPr="00EC2809" w:rsidRDefault="008D3C7A" w:rsidP="00D40CDA">
            <w:pPr>
              <w:ind w:right="95"/>
              <w:rPr>
                <w:rFonts w:cs="Arial"/>
                <w:snapToGrid w:val="0"/>
              </w:rPr>
            </w:pPr>
          </w:p>
        </w:tc>
      </w:tr>
      <w:tr w:rsidR="008D3C7A" w:rsidRPr="00EC2809" w14:paraId="399B1B3B" w14:textId="77777777" w:rsidTr="00D40CDA">
        <w:tc>
          <w:tcPr>
            <w:tcW w:w="3103" w:type="dxa"/>
          </w:tcPr>
          <w:p w14:paraId="7BA9DEFF" w14:textId="77777777" w:rsidR="008D3C7A" w:rsidRPr="00EC2809" w:rsidRDefault="008D3C7A" w:rsidP="00D40CDA">
            <w:pPr>
              <w:ind w:right="95"/>
              <w:rPr>
                <w:rFonts w:cs="Arial"/>
                <w:snapToGrid w:val="0"/>
              </w:rPr>
            </w:pPr>
            <w:r w:rsidRPr="00EC2809">
              <w:rPr>
                <w:rFonts w:cs="Arial"/>
                <w:snapToGrid w:val="0"/>
              </w:rPr>
              <w:t>Functie</w:t>
            </w:r>
          </w:p>
        </w:tc>
        <w:tc>
          <w:tcPr>
            <w:tcW w:w="6525" w:type="dxa"/>
          </w:tcPr>
          <w:p w14:paraId="3EDCD9C4" w14:textId="77777777" w:rsidR="008D3C7A" w:rsidRPr="00EC2809" w:rsidRDefault="008D3C7A" w:rsidP="00D40CDA">
            <w:pPr>
              <w:ind w:right="95"/>
              <w:rPr>
                <w:rFonts w:cs="Arial"/>
                <w:snapToGrid w:val="0"/>
              </w:rPr>
            </w:pPr>
          </w:p>
        </w:tc>
      </w:tr>
      <w:tr w:rsidR="008D3C7A" w:rsidRPr="00EC2809" w14:paraId="74B53D80" w14:textId="77777777" w:rsidTr="00D40CDA">
        <w:tc>
          <w:tcPr>
            <w:tcW w:w="3103" w:type="dxa"/>
          </w:tcPr>
          <w:p w14:paraId="0E7076E9" w14:textId="77777777" w:rsidR="008D3C7A" w:rsidRPr="00EC2809" w:rsidRDefault="008D3C7A" w:rsidP="00D40CDA">
            <w:pPr>
              <w:ind w:right="95"/>
              <w:rPr>
                <w:rFonts w:cs="Arial"/>
                <w:snapToGrid w:val="0"/>
              </w:rPr>
            </w:pPr>
            <w:r w:rsidRPr="00EC2809">
              <w:rPr>
                <w:rFonts w:cs="Arial"/>
                <w:snapToGrid w:val="0"/>
              </w:rPr>
              <w:t>Bedrijf</w:t>
            </w:r>
          </w:p>
        </w:tc>
        <w:tc>
          <w:tcPr>
            <w:tcW w:w="6525" w:type="dxa"/>
          </w:tcPr>
          <w:p w14:paraId="0B8E7F45" w14:textId="77777777" w:rsidR="008D3C7A" w:rsidRPr="00EC2809" w:rsidRDefault="008D3C7A" w:rsidP="00D40CDA">
            <w:pPr>
              <w:ind w:right="95"/>
              <w:rPr>
                <w:rFonts w:cs="Arial"/>
                <w:snapToGrid w:val="0"/>
              </w:rPr>
            </w:pPr>
          </w:p>
        </w:tc>
      </w:tr>
      <w:tr w:rsidR="008D3C7A" w:rsidRPr="00EC2809" w14:paraId="755E525F" w14:textId="77777777" w:rsidTr="00D40CDA">
        <w:tc>
          <w:tcPr>
            <w:tcW w:w="3103" w:type="dxa"/>
          </w:tcPr>
          <w:p w14:paraId="6805439F" w14:textId="77777777" w:rsidR="008D3C7A" w:rsidRPr="00EC2809" w:rsidRDefault="008D3C7A" w:rsidP="00D40CDA">
            <w:pPr>
              <w:ind w:right="95"/>
              <w:rPr>
                <w:rFonts w:cs="Arial"/>
                <w:snapToGrid w:val="0"/>
              </w:rPr>
            </w:pPr>
            <w:r w:rsidRPr="00EC2809">
              <w:rPr>
                <w:rFonts w:cs="Arial"/>
                <w:snapToGrid w:val="0"/>
              </w:rPr>
              <w:t>Handtekening</w:t>
            </w:r>
          </w:p>
        </w:tc>
        <w:tc>
          <w:tcPr>
            <w:tcW w:w="6525" w:type="dxa"/>
          </w:tcPr>
          <w:p w14:paraId="2D0008CC" w14:textId="77777777" w:rsidR="008D3C7A" w:rsidRPr="00EC2809" w:rsidRDefault="008D3C7A" w:rsidP="00D40CDA">
            <w:pPr>
              <w:ind w:right="95"/>
              <w:rPr>
                <w:rFonts w:cs="Arial"/>
                <w:snapToGrid w:val="0"/>
              </w:rPr>
            </w:pPr>
          </w:p>
        </w:tc>
      </w:tr>
      <w:tr w:rsidR="008D3C7A" w:rsidRPr="00EC2809" w14:paraId="22A402F6" w14:textId="77777777" w:rsidTr="00D40CDA">
        <w:tc>
          <w:tcPr>
            <w:tcW w:w="3103" w:type="dxa"/>
          </w:tcPr>
          <w:p w14:paraId="3E8B05AA" w14:textId="77777777" w:rsidR="008D3C7A" w:rsidRPr="00EC2809" w:rsidRDefault="008D3C7A" w:rsidP="00D40CDA">
            <w:pPr>
              <w:ind w:right="95"/>
              <w:rPr>
                <w:rFonts w:cs="Arial"/>
                <w:snapToGrid w:val="0"/>
              </w:rPr>
            </w:pPr>
            <w:r w:rsidRPr="00EC2809">
              <w:rPr>
                <w:rFonts w:cs="Arial"/>
                <w:snapToGrid w:val="0"/>
              </w:rPr>
              <w:t>Plaats en datum</w:t>
            </w:r>
          </w:p>
        </w:tc>
        <w:tc>
          <w:tcPr>
            <w:tcW w:w="6525" w:type="dxa"/>
          </w:tcPr>
          <w:p w14:paraId="76652E09" w14:textId="77777777" w:rsidR="008D3C7A" w:rsidRPr="00EC2809" w:rsidRDefault="008D3C7A" w:rsidP="00D40CDA">
            <w:pPr>
              <w:ind w:right="95"/>
              <w:rPr>
                <w:rFonts w:cs="Arial"/>
                <w:snapToGrid w:val="0"/>
              </w:rPr>
            </w:pPr>
          </w:p>
        </w:tc>
      </w:tr>
    </w:tbl>
    <w:p w14:paraId="09125C3B" w14:textId="77777777" w:rsidR="008D3C7A" w:rsidRDefault="008D3C7A" w:rsidP="008D3C7A"/>
    <w:p w14:paraId="2068F424" w14:textId="77777777" w:rsidR="008D3C7A" w:rsidRDefault="008D3C7A" w:rsidP="008D3C7A"/>
    <w:p w14:paraId="756ABF19" w14:textId="28DF3BFB" w:rsidR="008D3C7A" w:rsidRPr="00174AD4" w:rsidRDefault="008D3C7A" w:rsidP="006A2B5A">
      <w:pPr>
        <w:pStyle w:val="BijlageTitel"/>
        <w:numPr>
          <w:ilvl w:val="0"/>
          <w:numId w:val="13"/>
        </w:numPr>
        <w:jc w:val="left"/>
      </w:pPr>
      <w:bookmarkStart w:id="43" w:name="_Toc184862091"/>
      <w:bookmarkStart w:id="44" w:name="_Toc232691662"/>
      <w:r>
        <w:lastRenderedPageBreak/>
        <w:t xml:space="preserve">Format Nadere selectiecriterium </w:t>
      </w:r>
      <w:r w:rsidR="00B8150E">
        <w:t>5</w:t>
      </w:r>
      <w:r>
        <w:t>:</w:t>
      </w:r>
      <w:r>
        <w:br/>
      </w:r>
      <w:r w:rsidRPr="00591669">
        <w:t xml:space="preserve">Kostenbewust bouwen </w:t>
      </w:r>
      <w:r>
        <w:t>M</w:t>
      </w:r>
      <w:r w:rsidRPr="00591669">
        <w:t xml:space="preserve">aatschappelijk </w:t>
      </w:r>
      <w:r>
        <w:t>V</w:t>
      </w:r>
      <w:r w:rsidRPr="00591669">
        <w:t>astgoed</w:t>
      </w:r>
      <w:bookmarkEnd w:id="43"/>
      <w:bookmarkEnd w:id="44"/>
    </w:p>
    <w:tbl>
      <w:tblPr>
        <w:tblStyle w:val="Tabelraster"/>
        <w:tblW w:w="9634" w:type="dxa"/>
        <w:tblCellMar>
          <w:top w:w="28" w:type="dxa"/>
          <w:left w:w="57" w:type="dxa"/>
          <w:bottom w:w="28" w:type="dxa"/>
          <w:right w:w="57" w:type="dxa"/>
        </w:tblCellMar>
        <w:tblLook w:val="04A0" w:firstRow="1" w:lastRow="0" w:firstColumn="1" w:lastColumn="0" w:noHBand="0" w:noVBand="1"/>
      </w:tblPr>
      <w:tblGrid>
        <w:gridCol w:w="8359"/>
        <w:gridCol w:w="1275"/>
      </w:tblGrid>
      <w:tr w:rsidR="008D3C7A" w:rsidRPr="007F100A" w14:paraId="6D237EA5" w14:textId="77777777" w:rsidTr="00D40CDA">
        <w:tc>
          <w:tcPr>
            <w:tcW w:w="9634" w:type="dxa"/>
            <w:gridSpan w:val="2"/>
            <w:shd w:val="clear" w:color="auto" w:fill="AEDD03"/>
          </w:tcPr>
          <w:p w14:paraId="1B3220DD" w14:textId="11F4AEF2" w:rsidR="008D3C7A" w:rsidRPr="007F100A" w:rsidRDefault="008D3C7A" w:rsidP="00D40CDA">
            <w:pPr>
              <w:rPr>
                <w:b/>
                <w:lang w:val="en-US"/>
              </w:rPr>
            </w:pPr>
            <w:r w:rsidRPr="007F100A">
              <w:rPr>
                <w:b/>
                <w:lang w:val="en-US"/>
              </w:rPr>
              <w:t>Referentieproject</w:t>
            </w:r>
            <w:r>
              <w:rPr>
                <w:b/>
                <w:lang w:val="en-US"/>
              </w:rPr>
              <w:t>:</w:t>
            </w:r>
            <w:r w:rsidRPr="007F100A">
              <w:rPr>
                <w:b/>
                <w:lang w:val="en-US"/>
              </w:rPr>
              <w:t xml:space="preserve"> </w:t>
            </w:r>
          </w:p>
        </w:tc>
      </w:tr>
      <w:tr w:rsidR="008D3C7A" w:rsidRPr="00EC2809" w14:paraId="47C36F07" w14:textId="77777777" w:rsidTr="00D40CDA">
        <w:tc>
          <w:tcPr>
            <w:tcW w:w="8359" w:type="dxa"/>
          </w:tcPr>
          <w:p w14:paraId="05BE8146" w14:textId="77777777" w:rsidR="008D3C7A" w:rsidRPr="00EC2809" w:rsidRDefault="008D3C7A" w:rsidP="00D40CDA">
            <w:r w:rsidRPr="00EC2809">
              <w:t>Naam referentie</w:t>
            </w:r>
            <w:r>
              <w:t>:</w:t>
            </w:r>
          </w:p>
        </w:tc>
        <w:tc>
          <w:tcPr>
            <w:tcW w:w="1275" w:type="dxa"/>
          </w:tcPr>
          <w:p w14:paraId="7871FB52" w14:textId="77777777" w:rsidR="008D3C7A" w:rsidRPr="00EC2809" w:rsidRDefault="008D3C7A" w:rsidP="00D40CDA"/>
        </w:tc>
      </w:tr>
      <w:tr w:rsidR="008D3C7A" w:rsidRPr="00EC2809" w14:paraId="3AC63160" w14:textId="77777777" w:rsidTr="00D40CDA">
        <w:tc>
          <w:tcPr>
            <w:tcW w:w="8359" w:type="dxa"/>
          </w:tcPr>
          <w:p w14:paraId="2F872B4C" w14:textId="77777777" w:rsidR="008D3C7A" w:rsidRPr="00EC2809" w:rsidRDefault="008D3C7A" w:rsidP="00D40CDA">
            <w:r>
              <w:t>Opdrachtgever:</w:t>
            </w:r>
          </w:p>
        </w:tc>
        <w:tc>
          <w:tcPr>
            <w:tcW w:w="1275" w:type="dxa"/>
          </w:tcPr>
          <w:p w14:paraId="6F94CE96" w14:textId="77777777" w:rsidR="008D3C7A" w:rsidRPr="00EC2809" w:rsidRDefault="008D3C7A" w:rsidP="00D40CDA"/>
        </w:tc>
      </w:tr>
      <w:tr w:rsidR="008D3C7A" w:rsidRPr="00EC2809" w14:paraId="51795436" w14:textId="77777777" w:rsidTr="00D40CDA">
        <w:tc>
          <w:tcPr>
            <w:tcW w:w="8359" w:type="dxa"/>
          </w:tcPr>
          <w:p w14:paraId="60610478" w14:textId="77777777" w:rsidR="008D3C7A" w:rsidRPr="00EC2809" w:rsidRDefault="008D3C7A" w:rsidP="00D40CDA">
            <w:r w:rsidRPr="00EC2809">
              <w:t>Adres</w:t>
            </w:r>
            <w:r>
              <w:t>:</w:t>
            </w:r>
          </w:p>
        </w:tc>
        <w:tc>
          <w:tcPr>
            <w:tcW w:w="1275" w:type="dxa"/>
          </w:tcPr>
          <w:p w14:paraId="04F54C36" w14:textId="77777777" w:rsidR="008D3C7A" w:rsidRPr="00EC2809" w:rsidRDefault="008D3C7A" w:rsidP="00D40CDA"/>
        </w:tc>
      </w:tr>
      <w:tr w:rsidR="008D3C7A" w:rsidRPr="00EC2809" w14:paraId="1FC00BF9" w14:textId="77777777" w:rsidTr="00D40CDA">
        <w:tc>
          <w:tcPr>
            <w:tcW w:w="8359" w:type="dxa"/>
          </w:tcPr>
          <w:p w14:paraId="36A075FB" w14:textId="77777777" w:rsidR="008D3C7A" w:rsidRPr="00EC2809" w:rsidRDefault="008D3C7A" w:rsidP="00D40CDA">
            <w:r w:rsidRPr="00EC2809">
              <w:t>Postcode en plaats</w:t>
            </w:r>
            <w:r>
              <w:t>:</w:t>
            </w:r>
          </w:p>
        </w:tc>
        <w:tc>
          <w:tcPr>
            <w:tcW w:w="1275" w:type="dxa"/>
          </w:tcPr>
          <w:p w14:paraId="44DAFA45" w14:textId="77777777" w:rsidR="008D3C7A" w:rsidRPr="00EC2809" w:rsidRDefault="008D3C7A" w:rsidP="00D40CDA"/>
        </w:tc>
      </w:tr>
      <w:tr w:rsidR="008D3C7A" w:rsidRPr="00EC2809" w14:paraId="4B7C72AA" w14:textId="77777777" w:rsidTr="00D40CDA">
        <w:tc>
          <w:tcPr>
            <w:tcW w:w="8359" w:type="dxa"/>
          </w:tcPr>
          <w:p w14:paraId="2598204E" w14:textId="77777777" w:rsidR="008D3C7A" w:rsidRPr="00EC2809" w:rsidRDefault="008D3C7A" w:rsidP="00D40CDA">
            <w:r w:rsidRPr="00EC2809">
              <w:t>Naam contactpersoon</w:t>
            </w:r>
            <w:r>
              <w:t>;</w:t>
            </w:r>
          </w:p>
        </w:tc>
        <w:tc>
          <w:tcPr>
            <w:tcW w:w="1275" w:type="dxa"/>
          </w:tcPr>
          <w:p w14:paraId="581C29CD" w14:textId="77777777" w:rsidR="008D3C7A" w:rsidRPr="00EC2809" w:rsidRDefault="008D3C7A" w:rsidP="00D40CDA"/>
        </w:tc>
      </w:tr>
      <w:tr w:rsidR="008D3C7A" w:rsidRPr="00EC2809" w14:paraId="5746A397" w14:textId="77777777" w:rsidTr="00D40CDA">
        <w:tc>
          <w:tcPr>
            <w:tcW w:w="8359" w:type="dxa"/>
          </w:tcPr>
          <w:p w14:paraId="0047D1C2" w14:textId="77777777" w:rsidR="008D3C7A" w:rsidRPr="00EC2809" w:rsidRDefault="008D3C7A" w:rsidP="00D40CDA">
            <w:r w:rsidRPr="00EC2809">
              <w:t>Functie</w:t>
            </w:r>
            <w:r>
              <w:t>:</w:t>
            </w:r>
          </w:p>
        </w:tc>
        <w:tc>
          <w:tcPr>
            <w:tcW w:w="1275" w:type="dxa"/>
          </w:tcPr>
          <w:p w14:paraId="5E46A577" w14:textId="77777777" w:rsidR="008D3C7A" w:rsidRPr="00EC2809" w:rsidRDefault="008D3C7A" w:rsidP="00D40CDA"/>
        </w:tc>
      </w:tr>
      <w:tr w:rsidR="008D3C7A" w:rsidRPr="00EC2809" w14:paraId="4E44907D" w14:textId="77777777" w:rsidTr="00D40CDA">
        <w:tc>
          <w:tcPr>
            <w:tcW w:w="8359" w:type="dxa"/>
          </w:tcPr>
          <w:p w14:paraId="4BFECC85" w14:textId="77777777" w:rsidR="008D3C7A" w:rsidRPr="00EC2809" w:rsidRDefault="008D3C7A" w:rsidP="00D40CDA">
            <w:r w:rsidRPr="00EC2809">
              <w:t>Telefoonnummer</w:t>
            </w:r>
            <w:r>
              <w:t>:</w:t>
            </w:r>
          </w:p>
        </w:tc>
        <w:tc>
          <w:tcPr>
            <w:tcW w:w="1275" w:type="dxa"/>
          </w:tcPr>
          <w:p w14:paraId="08F8DD0A" w14:textId="77777777" w:rsidR="008D3C7A" w:rsidRPr="00EC2809" w:rsidRDefault="008D3C7A" w:rsidP="00D40CDA"/>
        </w:tc>
      </w:tr>
      <w:tr w:rsidR="008D3C7A" w:rsidRPr="00EC2809" w14:paraId="28EF2D1F" w14:textId="77777777" w:rsidTr="00D40CDA">
        <w:tc>
          <w:tcPr>
            <w:tcW w:w="9634" w:type="dxa"/>
            <w:gridSpan w:val="2"/>
            <w:shd w:val="clear" w:color="auto" w:fill="AEDD03"/>
          </w:tcPr>
          <w:p w14:paraId="3767ECAB" w14:textId="77777777" w:rsidR="008D3C7A" w:rsidRPr="00EC2809" w:rsidRDefault="008D3C7A" w:rsidP="00D40CDA">
            <w:pPr>
              <w:rPr>
                <w:b/>
              </w:rPr>
            </w:pPr>
            <w:r w:rsidRPr="00EC2809">
              <w:rPr>
                <w:b/>
              </w:rPr>
              <w:t>Aard en omvang</w:t>
            </w:r>
          </w:p>
        </w:tc>
      </w:tr>
      <w:tr w:rsidR="008D3C7A" w:rsidRPr="00EC2809" w14:paraId="0196818F" w14:textId="77777777" w:rsidTr="00D40CDA">
        <w:tc>
          <w:tcPr>
            <w:tcW w:w="8359" w:type="dxa"/>
          </w:tcPr>
          <w:p w14:paraId="7AA2BF4C" w14:textId="77777777" w:rsidR="008D3C7A" w:rsidRPr="00EC2809" w:rsidRDefault="008D3C7A" w:rsidP="00D40CDA">
            <w:pPr>
              <w:jc w:val="left"/>
            </w:pPr>
            <w:r w:rsidRPr="00EC2809">
              <w:t>Soort project</w:t>
            </w:r>
            <w:r>
              <w:t>:</w:t>
            </w:r>
          </w:p>
        </w:tc>
        <w:tc>
          <w:tcPr>
            <w:tcW w:w="1275" w:type="dxa"/>
          </w:tcPr>
          <w:p w14:paraId="5091B9EC" w14:textId="77777777" w:rsidR="008D3C7A" w:rsidRPr="00EC2809" w:rsidRDefault="008D3C7A" w:rsidP="00D40CDA"/>
        </w:tc>
      </w:tr>
      <w:tr w:rsidR="008D3C7A" w:rsidRPr="00EC2809" w14:paraId="5F90F6BE" w14:textId="77777777" w:rsidTr="00D40CDA">
        <w:tc>
          <w:tcPr>
            <w:tcW w:w="8359" w:type="dxa"/>
          </w:tcPr>
          <w:p w14:paraId="05F4F0DE" w14:textId="77777777" w:rsidR="008D3C7A" w:rsidRPr="00EC2809" w:rsidRDefault="008D3C7A" w:rsidP="00D40CDA">
            <w:pPr>
              <w:jc w:val="left"/>
            </w:pPr>
            <w:r w:rsidRPr="00EC2809">
              <w:t>Omvang in m² bvo</w:t>
            </w:r>
            <w:r>
              <w:t>:</w:t>
            </w:r>
          </w:p>
        </w:tc>
        <w:tc>
          <w:tcPr>
            <w:tcW w:w="1275" w:type="dxa"/>
          </w:tcPr>
          <w:p w14:paraId="20C924AE" w14:textId="77777777" w:rsidR="008D3C7A" w:rsidRPr="00EC2809" w:rsidRDefault="008D3C7A" w:rsidP="00D40CDA"/>
        </w:tc>
      </w:tr>
      <w:tr w:rsidR="008D3C7A" w:rsidRPr="00EC2809" w14:paraId="742DCC0A" w14:textId="77777777" w:rsidTr="00D40CDA">
        <w:tc>
          <w:tcPr>
            <w:tcW w:w="8359" w:type="dxa"/>
          </w:tcPr>
          <w:p w14:paraId="5756B52B" w14:textId="77777777" w:rsidR="008D3C7A" w:rsidRPr="00EC2809" w:rsidRDefault="008D3C7A" w:rsidP="00D40CDA">
            <w:pPr>
              <w:jc w:val="left"/>
            </w:pPr>
            <w:r w:rsidRPr="00EC2809">
              <w:t>Datum start project</w:t>
            </w:r>
            <w:r>
              <w:t>:</w:t>
            </w:r>
          </w:p>
        </w:tc>
        <w:tc>
          <w:tcPr>
            <w:tcW w:w="1275" w:type="dxa"/>
          </w:tcPr>
          <w:p w14:paraId="3471288F" w14:textId="77777777" w:rsidR="008D3C7A" w:rsidRPr="00EC2809" w:rsidRDefault="008D3C7A" w:rsidP="00D40CDA"/>
        </w:tc>
      </w:tr>
      <w:tr w:rsidR="008D3C7A" w:rsidRPr="00EC2809" w14:paraId="7BFE7067" w14:textId="77777777" w:rsidTr="00D40CDA">
        <w:tc>
          <w:tcPr>
            <w:tcW w:w="8359" w:type="dxa"/>
          </w:tcPr>
          <w:p w14:paraId="1BF99086" w14:textId="77777777" w:rsidR="008D3C7A" w:rsidRPr="00EC2809" w:rsidRDefault="008D3C7A" w:rsidP="00D40CDA">
            <w:pPr>
              <w:jc w:val="left"/>
            </w:pPr>
            <w:r w:rsidRPr="00EC2809">
              <w:t>Datum eind project</w:t>
            </w:r>
            <w:r>
              <w:t>:</w:t>
            </w:r>
          </w:p>
        </w:tc>
        <w:tc>
          <w:tcPr>
            <w:tcW w:w="1275" w:type="dxa"/>
          </w:tcPr>
          <w:p w14:paraId="502A25F1" w14:textId="77777777" w:rsidR="008D3C7A" w:rsidRPr="00EC2809" w:rsidRDefault="008D3C7A" w:rsidP="00D40CDA"/>
        </w:tc>
      </w:tr>
      <w:tr w:rsidR="008D3C7A" w:rsidRPr="00EC2809" w14:paraId="1F07CB32" w14:textId="77777777" w:rsidTr="00D40CDA">
        <w:tc>
          <w:tcPr>
            <w:tcW w:w="8359" w:type="dxa"/>
          </w:tcPr>
          <w:p w14:paraId="6B2B2829" w14:textId="77777777" w:rsidR="008D3C7A" w:rsidRPr="00EC2809" w:rsidRDefault="008D3C7A" w:rsidP="00D40CDA">
            <w:pPr>
              <w:jc w:val="left"/>
            </w:pPr>
            <w:r w:rsidRPr="00EC2809">
              <w:t>Waarde in €</w:t>
            </w:r>
          </w:p>
        </w:tc>
        <w:tc>
          <w:tcPr>
            <w:tcW w:w="1275" w:type="dxa"/>
          </w:tcPr>
          <w:p w14:paraId="71B099C3" w14:textId="77777777" w:rsidR="008D3C7A" w:rsidRPr="00EC2809" w:rsidRDefault="008D3C7A" w:rsidP="00D40CDA"/>
        </w:tc>
      </w:tr>
      <w:tr w:rsidR="008D3C7A" w:rsidRPr="00EC2809" w14:paraId="52505C00" w14:textId="77777777" w:rsidTr="00D40CDA">
        <w:tc>
          <w:tcPr>
            <w:tcW w:w="8359" w:type="dxa"/>
          </w:tcPr>
          <w:p w14:paraId="090B12A9" w14:textId="77777777" w:rsidR="008D3C7A" w:rsidRPr="00EC2809" w:rsidRDefault="008D3C7A" w:rsidP="00D40CDA">
            <w:pPr>
              <w:jc w:val="left"/>
            </w:pPr>
            <w:r w:rsidRPr="00EC2809">
              <w:t>Rol Gegadigde</w:t>
            </w:r>
            <w:r>
              <w:t>:</w:t>
            </w:r>
          </w:p>
        </w:tc>
        <w:tc>
          <w:tcPr>
            <w:tcW w:w="1275" w:type="dxa"/>
          </w:tcPr>
          <w:p w14:paraId="08D79A8A" w14:textId="77777777" w:rsidR="008D3C7A" w:rsidRPr="00EC2809" w:rsidRDefault="008D3C7A" w:rsidP="00D40CDA"/>
        </w:tc>
      </w:tr>
      <w:tr w:rsidR="008D3C7A" w:rsidRPr="00EC2809" w14:paraId="5E07D46E" w14:textId="77777777" w:rsidTr="00D40CDA">
        <w:tc>
          <w:tcPr>
            <w:tcW w:w="8359" w:type="dxa"/>
          </w:tcPr>
          <w:p w14:paraId="6FE64ADB" w14:textId="77777777" w:rsidR="008D3C7A" w:rsidRPr="00EC2809" w:rsidRDefault="008D3C7A" w:rsidP="00D40CDA">
            <w:pPr>
              <w:jc w:val="left"/>
            </w:pPr>
            <w:r>
              <w:t>Aard van de opdracht:</w:t>
            </w:r>
          </w:p>
        </w:tc>
        <w:tc>
          <w:tcPr>
            <w:tcW w:w="1275" w:type="dxa"/>
          </w:tcPr>
          <w:p w14:paraId="70D2B21C" w14:textId="77777777" w:rsidR="008D3C7A" w:rsidRDefault="008D3C7A" w:rsidP="00D40CDA"/>
        </w:tc>
      </w:tr>
      <w:tr w:rsidR="008D3C7A" w:rsidRPr="00EC2809" w14:paraId="1A2E7BB6" w14:textId="77777777" w:rsidTr="00D40CDA">
        <w:tc>
          <w:tcPr>
            <w:tcW w:w="9634" w:type="dxa"/>
            <w:gridSpan w:val="2"/>
            <w:shd w:val="clear" w:color="auto" w:fill="AEDD03"/>
          </w:tcPr>
          <w:p w14:paraId="6D6D6E54" w14:textId="77777777" w:rsidR="008D3C7A" w:rsidRPr="00EC2809" w:rsidRDefault="008D3C7A" w:rsidP="00D40CDA">
            <w:pPr>
              <w:rPr>
                <w:b/>
              </w:rPr>
            </w:pPr>
            <w:r>
              <w:rPr>
                <w:b/>
              </w:rPr>
              <w:t>Vragen:</w:t>
            </w:r>
          </w:p>
        </w:tc>
      </w:tr>
      <w:tr w:rsidR="008D3C7A" w:rsidRPr="00EC2809" w14:paraId="0D544028" w14:textId="77777777" w:rsidTr="00D40CDA">
        <w:tc>
          <w:tcPr>
            <w:tcW w:w="8359" w:type="dxa"/>
          </w:tcPr>
          <w:p w14:paraId="044CBDE0" w14:textId="652FD238" w:rsidR="008D3C7A" w:rsidRPr="00EC2809" w:rsidRDefault="008D3C7A" w:rsidP="00D40CDA">
            <w:pPr>
              <w:pStyle w:val="Opsomming"/>
            </w:pPr>
            <w:r>
              <w:t xml:space="preserve">De Gegadigde als meedenkend aannemer aantoonbaar invulling heeft gegeven aan het kostenbewust bouwen, door met respect voor architectuur en kwaliteit, een project maakbaar en haalbaar te maken binnen het beschikbare budget, door het binnen zijn inschrijving afprijzen van een door de opdrachtgever verstrekte optimalisatie-/bezuinigingenlijst, </w:t>
            </w:r>
            <w:r w:rsidR="00F273F2">
              <w:t xml:space="preserve">dan wel het door Gegadigde inbrengen van optimalisatie-/bezuinigingsvoorstellen, </w:t>
            </w:r>
            <w:r>
              <w:t>waarop vervolgens aan Gegadigde de opdracht gegund werd;</w:t>
            </w:r>
          </w:p>
        </w:tc>
        <w:tc>
          <w:tcPr>
            <w:tcW w:w="1275" w:type="dxa"/>
          </w:tcPr>
          <w:p w14:paraId="0F1CFC2A" w14:textId="77777777" w:rsidR="008D3C7A" w:rsidRDefault="008D3C7A" w:rsidP="00D40CDA">
            <w:pPr>
              <w:jc w:val="center"/>
            </w:pPr>
            <w:r>
              <w:t>Maximaal</w:t>
            </w:r>
          </w:p>
          <w:p w14:paraId="66029D2A" w14:textId="77777777" w:rsidR="008D3C7A" w:rsidRDefault="008D3C7A" w:rsidP="00D40CDA">
            <w:pPr>
              <w:jc w:val="center"/>
            </w:pPr>
            <w:r>
              <w:t>10 punten</w:t>
            </w:r>
          </w:p>
        </w:tc>
      </w:tr>
      <w:tr w:rsidR="008D3C7A" w:rsidRPr="00EC2809" w14:paraId="309525AA" w14:textId="77777777" w:rsidTr="00D40CDA">
        <w:tc>
          <w:tcPr>
            <w:tcW w:w="8359" w:type="dxa"/>
          </w:tcPr>
          <w:p w14:paraId="2A245F2A" w14:textId="77777777" w:rsidR="008D3C7A" w:rsidRDefault="008D3C7A" w:rsidP="00D40CDA">
            <w:r>
              <w:t>Omschrijving:</w:t>
            </w:r>
          </w:p>
          <w:p w14:paraId="1571CF97" w14:textId="77777777" w:rsidR="00F273F2" w:rsidRDefault="00F273F2" w:rsidP="00D40CDA"/>
          <w:p w14:paraId="05A9361F" w14:textId="77777777" w:rsidR="00F273F2" w:rsidRDefault="00F273F2" w:rsidP="00D40CDA"/>
          <w:p w14:paraId="29B01FD2" w14:textId="77777777" w:rsidR="00F273F2" w:rsidRDefault="00F273F2" w:rsidP="00D40CDA"/>
          <w:p w14:paraId="6E86470F" w14:textId="77777777" w:rsidR="00F273F2" w:rsidRDefault="00F273F2" w:rsidP="00D40CDA"/>
          <w:p w14:paraId="135E9763" w14:textId="77777777" w:rsidR="00F273F2" w:rsidRDefault="00F273F2" w:rsidP="00D40CDA"/>
          <w:p w14:paraId="3F8A2555" w14:textId="77777777" w:rsidR="00F273F2" w:rsidRDefault="00F273F2" w:rsidP="00D40CDA"/>
          <w:p w14:paraId="742E0795" w14:textId="77777777" w:rsidR="00F273F2" w:rsidRPr="00EC2809" w:rsidRDefault="00F273F2" w:rsidP="00D40CDA"/>
        </w:tc>
        <w:tc>
          <w:tcPr>
            <w:tcW w:w="1275" w:type="dxa"/>
          </w:tcPr>
          <w:p w14:paraId="24E5E328" w14:textId="77777777" w:rsidR="008D3C7A" w:rsidRDefault="008D3C7A" w:rsidP="00D40CDA"/>
          <w:p w14:paraId="22482B1B" w14:textId="77777777" w:rsidR="008D3C7A" w:rsidRDefault="008D3C7A" w:rsidP="00D40CDA"/>
          <w:p w14:paraId="45AA7FC7" w14:textId="77777777" w:rsidR="008D3C7A" w:rsidRDefault="008D3C7A" w:rsidP="00D40CDA"/>
          <w:p w14:paraId="38F4CE62" w14:textId="77777777" w:rsidR="008D3C7A" w:rsidRDefault="008D3C7A" w:rsidP="00D40CDA"/>
          <w:p w14:paraId="229E5E52" w14:textId="77777777" w:rsidR="008D3C7A" w:rsidRPr="00EC2809" w:rsidRDefault="008D3C7A" w:rsidP="00D40CDA"/>
        </w:tc>
      </w:tr>
      <w:tr w:rsidR="008D3C7A" w:rsidRPr="00EC2809" w14:paraId="3522C440" w14:textId="77777777" w:rsidTr="00D40CDA">
        <w:tc>
          <w:tcPr>
            <w:tcW w:w="8359" w:type="dxa"/>
          </w:tcPr>
          <w:p w14:paraId="1E11DD9F" w14:textId="77777777" w:rsidR="008D3C7A" w:rsidRDefault="008D3C7A" w:rsidP="00D40CDA">
            <w:pPr>
              <w:pStyle w:val="Opsomming"/>
            </w:pPr>
            <w:r w:rsidRPr="009C1C66">
              <w:t xml:space="preserve">De Gegadigde een eigen </w:t>
            </w:r>
            <w:r>
              <w:t>calculator/</w:t>
            </w:r>
            <w:r w:rsidRPr="009C1C66">
              <w:t>calculatie</w:t>
            </w:r>
            <w:r>
              <w:t>-</w:t>
            </w:r>
            <w:r w:rsidRPr="009C1C66">
              <w:t>afdeling op het gebied van bouwkosten heeft</w:t>
            </w:r>
            <w:r>
              <w:t>.</w:t>
            </w:r>
          </w:p>
        </w:tc>
        <w:tc>
          <w:tcPr>
            <w:tcW w:w="1275" w:type="dxa"/>
          </w:tcPr>
          <w:p w14:paraId="2E6FE478" w14:textId="77777777" w:rsidR="008D3C7A" w:rsidRDefault="008D3C7A" w:rsidP="00D40CDA">
            <w:pPr>
              <w:jc w:val="center"/>
            </w:pPr>
            <w:r>
              <w:t>Maximaal</w:t>
            </w:r>
          </w:p>
          <w:p w14:paraId="159CA2EB" w14:textId="77777777" w:rsidR="008D3C7A" w:rsidRDefault="008D3C7A" w:rsidP="00D40CDA">
            <w:pPr>
              <w:jc w:val="center"/>
            </w:pPr>
            <w:r>
              <w:t>10 punten</w:t>
            </w:r>
          </w:p>
        </w:tc>
      </w:tr>
      <w:tr w:rsidR="008D3C7A" w:rsidRPr="00EC2809" w14:paraId="5A1D1A37" w14:textId="77777777" w:rsidTr="00D40CDA">
        <w:tc>
          <w:tcPr>
            <w:tcW w:w="8359" w:type="dxa"/>
          </w:tcPr>
          <w:p w14:paraId="24FFC44E" w14:textId="77777777" w:rsidR="008D3C7A" w:rsidRDefault="008D3C7A" w:rsidP="00D40CDA">
            <w:r>
              <w:t>Omschrijving:</w:t>
            </w:r>
          </w:p>
          <w:p w14:paraId="31B15088" w14:textId="77777777" w:rsidR="00FE2F5F" w:rsidRDefault="00FE2F5F" w:rsidP="00D40CDA"/>
          <w:p w14:paraId="0140F7EB" w14:textId="77777777" w:rsidR="00FE2F5F" w:rsidRDefault="00FE2F5F" w:rsidP="00D40CDA"/>
          <w:p w14:paraId="54F03905" w14:textId="77777777" w:rsidR="00FE2F5F" w:rsidRDefault="00FE2F5F" w:rsidP="00D40CDA"/>
          <w:p w14:paraId="06F853BD" w14:textId="77777777" w:rsidR="00FE2F5F" w:rsidRDefault="00FE2F5F" w:rsidP="00D40CDA"/>
          <w:p w14:paraId="3CADC1F0" w14:textId="77777777" w:rsidR="00FE2F5F" w:rsidRDefault="00FE2F5F" w:rsidP="00D40CDA"/>
          <w:p w14:paraId="240D077D" w14:textId="77777777" w:rsidR="00F273F2" w:rsidRDefault="00F273F2" w:rsidP="00D40CDA"/>
          <w:p w14:paraId="11CF8B8B" w14:textId="77777777" w:rsidR="00F273F2" w:rsidRDefault="00F273F2" w:rsidP="00D40CDA"/>
        </w:tc>
        <w:tc>
          <w:tcPr>
            <w:tcW w:w="1275" w:type="dxa"/>
          </w:tcPr>
          <w:p w14:paraId="62290120" w14:textId="77777777" w:rsidR="008D3C7A" w:rsidRDefault="008D3C7A" w:rsidP="00D40CDA"/>
        </w:tc>
      </w:tr>
    </w:tbl>
    <w:p w14:paraId="03C5472E" w14:textId="77777777" w:rsidR="008D3C7A" w:rsidRPr="00EC2809" w:rsidRDefault="008D3C7A" w:rsidP="008D3C7A"/>
    <w:p w14:paraId="4248637D" w14:textId="77777777" w:rsidR="008D3C7A" w:rsidRPr="00EC2809" w:rsidRDefault="008D3C7A" w:rsidP="008D3C7A">
      <w:pPr>
        <w:ind w:right="95"/>
        <w:rPr>
          <w:rFonts w:cs="Arial"/>
          <w:snapToGrid w:val="0"/>
        </w:rPr>
      </w:pPr>
      <w:r w:rsidRPr="00EC2809">
        <w:rPr>
          <w:rFonts w:cs="Arial"/>
          <w:snapToGrid w:val="0"/>
        </w:rPr>
        <w:t xml:space="preserve">Gegadigde verklaart deze verklaring naar waarheid te hebben ingevuld. </w:t>
      </w:r>
    </w:p>
    <w:p w14:paraId="6E1D7997" w14:textId="77777777" w:rsidR="008D3C7A" w:rsidRPr="00EC2809" w:rsidRDefault="008D3C7A" w:rsidP="008D3C7A">
      <w:pPr>
        <w:ind w:right="95"/>
        <w:rPr>
          <w:rFonts w:cs="Arial"/>
          <w:snapToGrid w:val="0"/>
        </w:rPr>
      </w:pPr>
    </w:p>
    <w:tbl>
      <w:tblPr>
        <w:tblStyle w:val="Tabelraster"/>
        <w:tblW w:w="0" w:type="auto"/>
        <w:tblCellMar>
          <w:top w:w="28" w:type="dxa"/>
          <w:left w:w="57" w:type="dxa"/>
          <w:bottom w:w="28" w:type="dxa"/>
          <w:right w:w="57" w:type="dxa"/>
        </w:tblCellMar>
        <w:tblLook w:val="04A0" w:firstRow="1" w:lastRow="0" w:firstColumn="1" w:lastColumn="0" w:noHBand="0" w:noVBand="1"/>
      </w:tblPr>
      <w:tblGrid>
        <w:gridCol w:w="3103"/>
        <w:gridCol w:w="6525"/>
      </w:tblGrid>
      <w:tr w:rsidR="008D3C7A" w:rsidRPr="00EC2809" w14:paraId="75DBD64E" w14:textId="77777777" w:rsidTr="00D40CDA">
        <w:tc>
          <w:tcPr>
            <w:tcW w:w="3103" w:type="dxa"/>
          </w:tcPr>
          <w:p w14:paraId="7BCE851F" w14:textId="77777777" w:rsidR="008D3C7A" w:rsidRPr="00EC2809" w:rsidRDefault="008D3C7A" w:rsidP="00D40CDA">
            <w:pPr>
              <w:ind w:right="95"/>
              <w:rPr>
                <w:rFonts w:cs="Arial"/>
                <w:snapToGrid w:val="0"/>
              </w:rPr>
            </w:pPr>
            <w:r w:rsidRPr="00EC2809">
              <w:rPr>
                <w:rFonts w:cs="Arial"/>
                <w:snapToGrid w:val="0"/>
              </w:rPr>
              <w:t>Naam</w:t>
            </w:r>
          </w:p>
        </w:tc>
        <w:tc>
          <w:tcPr>
            <w:tcW w:w="6525" w:type="dxa"/>
          </w:tcPr>
          <w:p w14:paraId="3CD5EC6D" w14:textId="77777777" w:rsidR="008D3C7A" w:rsidRPr="00EC2809" w:rsidRDefault="008D3C7A" w:rsidP="00D40CDA">
            <w:pPr>
              <w:ind w:right="95"/>
              <w:rPr>
                <w:rFonts w:cs="Arial"/>
                <w:snapToGrid w:val="0"/>
              </w:rPr>
            </w:pPr>
          </w:p>
        </w:tc>
      </w:tr>
      <w:tr w:rsidR="008D3C7A" w:rsidRPr="00EC2809" w14:paraId="1EA7FB9C" w14:textId="77777777" w:rsidTr="00D40CDA">
        <w:tc>
          <w:tcPr>
            <w:tcW w:w="3103" w:type="dxa"/>
          </w:tcPr>
          <w:p w14:paraId="0DB95DD5" w14:textId="77777777" w:rsidR="008D3C7A" w:rsidRPr="00EC2809" w:rsidRDefault="008D3C7A" w:rsidP="00D40CDA">
            <w:pPr>
              <w:ind w:right="95"/>
              <w:rPr>
                <w:rFonts w:cs="Arial"/>
                <w:snapToGrid w:val="0"/>
              </w:rPr>
            </w:pPr>
            <w:r w:rsidRPr="00EC2809">
              <w:rPr>
                <w:rFonts w:cs="Arial"/>
                <w:snapToGrid w:val="0"/>
              </w:rPr>
              <w:t>Functie</w:t>
            </w:r>
          </w:p>
        </w:tc>
        <w:tc>
          <w:tcPr>
            <w:tcW w:w="6525" w:type="dxa"/>
          </w:tcPr>
          <w:p w14:paraId="1B5172A6" w14:textId="77777777" w:rsidR="008D3C7A" w:rsidRPr="00EC2809" w:rsidRDefault="008D3C7A" w:rsidP="00D40CDA">
            <w:pPr>
              <w:ind w:right="95"/>
              <w:rPr>
                <w:rFonts w:cs="Arial"/>
                <w:snapToGrid w:val="0"/>
              </w:rPr>
            </w:pPr>
          </w:p>
        </w:tc>
      </w:tr>
      <w:tr w:rsidR="008D3C7A" w:rsidRPr="00EC2809" w14:paraId="59EC5AA0" w14:textId="77777777" w:rsidTr="00D40CDA">
        <w:tc>
          <w:tcPr>
            <w:tcW w:w="3103" w:type="dxa"/>
          </w:tcPr>
          <w:p w14:paraId="2D6C5714" w14:textId="77777777" w:rsidR="008D3C7A" w:rsidRPr="00EC2809" w:rsidRDefault="008D3C7A" w:rsidP="00D40CDA">
            <w:pPr>
              <w:ind w:right="95"/>
              <w:rPr>
                <w:rFonts w:cs="Arial"/>
                <w:snapToGrid w:val="0"/>
              </w:rPr>
            </w:pPr>
            <w:r w:rsidRPr="00EC2809">
              <w:rPr>
                <w:rFonts w:cs="Arial"/>
                <w:snapToGrid w:val="0"/>
              </w:rPr>
              <w:t>Bedrijf</w:t>
            </w:r>
          </w:p>
        </w:tc>
        <w:tc>
          <w:tcPr>
            <w:tcW w:w="6525" w:type="dxa"/>
          </w:tcPr>
          <w:p w14:paraId="30557814" w14:textId="77777777" w:rsidR="008D3C7A" w:rsidRPr="00EC2809" w:rsidRDefault="008D3C7A" w:rsidP="00D40CDA">
            <w:pPr>
              <w:ind w:right="95"/>
              <w:rPr>
                <w:rFonts w:cs="Arial"/>
                <w:snapToGrid w:val="0"/>
              </w:rPr>
            </w:pPr>
          </w:p>
        </w:tc>
      </w:tr>
      <w:tr w:rsidR="008D3C7A" w:rsidRPr="00EC2809" w14:paraId="6FFB8C4C" w14:textId="77777777" w:rsidTr="00D40CDA">
        <w:tc>
          <w:tcPr>
            <w:tcW w:w="3103" w:type="dxa"/>
          </w:tcPr>
          <w:p w14:paraId="5B5D9147" w14:textId="77777777" w:rsidR="008D3C7A" w:rsidRPr="00EC2809" w:rsidRDefault="008D3C7A" w:rsidP="00D40CDA">
            <w:pPr>
              <w:ind w:right="95"/>
              <w:rPr>
                <w:rFonts w:cs="Arial"/>
                <w:snapToGrid w:val="0"/>
              </w:rPr>
            </w:pPr>
            <w:r w:rsidRPr="00EC2809">
              <w:rPr>
                <w:rFonts w:cs="Arial"/>
                <w:snapToGrid w:val="0"/>
              </w:rPr>
              <w:t>Handtekening</w:t>
            </w:r>
          </w:p>
        </w:tc>
        <w:tc>
          <w:tcPr>
            <w:tcW w:w="6525" w:type="dxa"/>
          </w:tcPr>
          <w:p w14:paraId="2F9B32E0" w14:textId="77777777" w:rsidR="008D3C7A" w:rsidRPr="00EC2809" w:rsidRDefault="008D3C7A" w:rsidP="00D40CDA">
            <w:pPr>
              <w:ind w:right="95"/>
              <w:rPr>
                <w:rFonts w:cs="Arial"/>
                <w:snapToGrid w:val="0"/>
              </w:rPr>
            </w:pPr>
          </w:p>
        </w:tc>
      </w:tr>
      <w:tr w:rsidR="008D3C7A" w:rsidRPr="00EC2809" w14:paraId="1A88B56B" w14:textId="77777777" w:rsidTr="00D40CDA">
        <w:tc>
          <w:tcPr>
            <w:tcW w:w="3103" w:type="dxa"/>
          </w:tcPr>
          <w:p w14:paraId="2042200B" w14:textId="77777777" w:rsidR="008D3C7A" w:rsidRPr="00EC2809" w:rsidRDefault="008D3C7A" w:rsidP="00D40CDA">
            <w:pPr>
              <w:ind w:right="95"/>
              <w:rPr>
                <w:rFonts w:cs="Arial"/>
                <w:snapToGrid w:val="0"/>
              </w:rPr>
            </w:pPr>
            <w:r w:rsidRPr="00EC2809">
              <w:rPr>
                <w:rFonts w:cs="Arial"/>
                <w:snapToGrid w:val="0"/>
              </w:rPr>
              <w:t>Plaats en datum</w:t>
            </w:r>
          </w:p>
        </w:tc>
        <w:tc>
          <w:tcPr>
            <w:tcW w:w="6525" w:type="dxa"/>
          </w:tcPr>
          <w:p w14:paraId="23D41725" w14:textId="77777777" w:rsidR="008D3C7A" w:rsidRPr="00EC2809" w:rsidRDefault="008D3C7A" w:rsidP="00D40CDA">
            <w:pPr>
              <w:ind w:right="95"/>
              <w:rPr>
                <w:rFonts w:cs="Arial"/>
                <w:snapToGrid w:val="0"/>
              </w:rPr>
            </w:pPr>
          </w:p>
        </w:tc>
      </w:tr>
    </w:tbl>
    <w:p w14:paraId="09A48E95" w14:textId="77777777" w:rsidR="008D3C7A" w:rsidRDefault="008D3C7A" w:rsidP="008D3C7A"/>
    <w:p w14:paraId="08FEB343" w14:textId="77777777" w:rsidR="008D3C7A" w:rsidRDefault="008D3C7A" w:rsidP="006A2B5A">
      <w:pPr>
        <w:pStyle w:val="BijlageTitel"/>
        <w:numPr>
          <w:ilvl w:val="0"/>
          <w:numId w:val="13"/>
        </w:numPr>
        <w:jc w:val="left"/>
      </w:pPr>
      <w:bookmarkStart w:id="45" w:name="_Toc184862092"/>
      <w:bookmarkStart w:id="46" w:name="_Toc232691663"/>
      <w:r>
        <w:lastRenderedPageBreak/>
        <w:t>Verklaring van geen-Russische betrokkenheid</w:t>
      </w:r>
      <w:bookmarkEnd w:id="45"/>
      <w:bookmarkEnd w:id="46"/>
    </w:p>
    <w:p w14:paraId="2E2FCF9B" w14:textId="77777777" w:rsidR="008D3C7A" w:rsidRPr="000E210E" w:rsidRDefault="008D3C7A" w:rsidP="008D3C7A">
      <w:pPr>
        <w:ind w:right="95"/>
        <w:rPr>
          <w:rFonts w:cs="Arial"/>
          <w:snapToGrid w:val="0"/>
        </w:rPr>
      </w:pPr>
      <w:r w:rsidRPr="000E210E">
        <w:rPr>
          <w:rFonts w:cs="Arial"/>
          <w:snapToGrid w:val="0"/>
        </w:rPr>
        <w:t>Hierbij verklaart ondergetekende naar eer en geweten dat er geen sprake is van Russische betrokkenheid bij de uitvoering van onderhavige Opdracht (die de drempels van artikel 5 duodecies van EU Verordening (EU) 833/2014 van 31 juli 2014, betreffende de beperkende maatregelen naar aanleiding van de acties van Rusland die de situatie in Oekraïne destabiliseren, zoals gewijzigd bij Verordening 2022/578 van 8 april 2022, overschrijdt).</w:t>
      </w:r>
    </w:p>
    <w:p w14:paraId="7B3C44F9" w14:textId="77777777" w:rsidR="008D3C7A" w:rsidRPr="000E210E" w:rsidRDefault="008D3C7A" w:rsidP="008D3C7A">
      <w:pPr>
        <w:ind w:right="95"/>
        <w:rPr>
          <w:rFonts w:cs="Arial"/>
          <w:snapToGrid w:val="0"/>
        </w:rPr>
      </w:pPr>
    </w:p>
    <w:p w14:paraId="522EF23A" w14:textId="77777777" w:rsidR="008D3C7A" w:rsidRPr="000E210E" w:rsidRDefault="008D3C7A" w:rsidP="008D3C7A">
      <w:pPr>
        <w:ind w:right="95"/>
        <w:rPr>
          <w:rFonts w:cs="Arial"/>
          <w:snapToGrid w:val="0"/>
        </w:rPr>
      </w:pPr>
      <w:r w:rsidRPr="000E210E">
        <w:rPr>
          <w:rFonts w:cs="Arial"/>
          <w:snapToGrid w:val="0"/>
        </w:rPr>
        <w:t>Ondertekende verklaart in het bijzonder dat:</w:t>
      </w:r>
    </w:p>
    <w:p w14:paraId="6E0F78F4" w14:textId="77777777" w:rsidR="008D3C7A" w:rsidRPr="000E210E" w:rsidRDefault="008D3C7A" w:rsidP="008D3C7A">
      <w:pPr>
        <w:ind w:right="95"/>
        <w:rPr>
          <w:rFonts w:cs="Arial"/>
          <w:snapToGrid w:val="0"/>
        </w:rPr>
      </w:pPr>
      <w:r w:rsidRPr="000E210E">
        <w:rPr>
          <w:rFonts w:cs="Arial"/>
          <w:snapToGrid w:val="0"/>
        </w:rPr>
        <w:t>a) de organisatie (inclusief de onderdelen van een eventueel betrokken consortium) die door ondergetekende wordt vertegenwoordigd een (rechts)persoon (natuurlijke persoon, bedrijf, entiteit of orgaan) is die geen Russische nationaliteit heeft en/of niet in Rusland gevestigd is;</w:t>
      </w:r>
    </w:p>
    <w:p w14:paraId="62A01955" w14:textId="77777777" w:rsidR="008D3C7A" w:rsidRPr="000E210E" w:rsidRDefault="008D3C7A" w:rsidP="008D3C7A">
      <w:pPr>
        <w:ind w:right="95"/>
        <w:rPr>
          <w:rFonts w:cs="Arial"/>
          <w:snapToGrid w:val="0"/>
        </w:rPr>
      </w:pPr>
    </w:p>
    <w:p w14:paraId="32F8B2EA" w14:textId="77777777" w:rsidR="008D3C7A" w:rsidRPr="000E210E" w:rsidRDefault="008D3C7A" w:rsidP="008D3C7A">
      <w:pPr>
        <w:ind w:right="95"/>
        <w:rPr>
          <w:rFonts w:cs="Arial"/>
          <w:snapToGrid w:val="0"/>
        </w:rPr>
      </w:pPr>
      <w:r w:rsidRPr="000E210E">
        <w:rPr>
          <w:rFonts w:cs="Arial"/>
          <w:snapToGrid w:val="0"/>
        </w:rPr>
        <w:t>b) de organisatie (inclusief de onderdelen van een eventueel betrokken consortium) die door ondergetekende wordt vertegenwoordigd een (rechts)persoon (natuurlijke persoon, bedrijf, entiteit of orgaan) is, die niet voor meer dan 50% eigendom is van een (rechts)persoon zoals onder a) genoemd; </w:t>
      </w:r>
    </w:p>
    <w:p w14:paraId="09F4771B" w14:textId="77777777" w:rsidR="008D3C7A" w:rsidRPr="000E210E" w:rsidRDefault="008D3C7A" w:rsidP="008D3C7A">
      <w:pPr>
        <w:ind w:right="95"/>
        <w:rPr>
          <w:rFonts w:cs="Arial"/>
          <w:snapToGrid w:val="0"/>
        </w:rPr>
      </w:pPr>
    </w:p>
    <w:p w14:paraId="0289EDDA" w14:textId="77777777" w:rsidR="008D3C7A" w:rsidRPr="000E210E" w:rsidRDefault="008D3C7A" w:rsidP="008D3C7A">
      <w:pPr>
        <w:ind w:right="95"/>
        <w:rPr>
          <w:rFonts w:cs="Arial"/>
          <w:snapToGrid w:val="0"/>
        </w:rPr>
      </w:pPr>
      <w:r w:rsidRPr="000E210E">
        <w:rPr>
          <w:rFonts w:cs="Arial"/>
          <w:snapToGrid w:val="0"/>
        </w:rPr>
        <w:t>c) ondergetekende en/of de organisatie die door ondergetekende wordt vertegenwoordigd een (rechts)persoon (natuurlijke persoon, bedrijf, entiteit of orgaan) is die niet handelt in belang en/of op aanwijzing van een partij, zoals bedoeld onder a) en b);</w:t>
      </w:r>
    </w:p>
    <w:p w14:paraId="007669AA" w14:textId="77777777" w:rsidR="008D3C7A" w:rsidRPr="000E210E" w:rsidRDefault="008D3C7A" w:rsidP="008D3C7A">
      <w:pPr>
        <w:ind w:right="95"/>
        <w:rPr>
          <w:rFonts w:cs="Arial"/>
          <w:snapToGrid w:val="0"/>
        </w:rPr>
      </w:pPr>
    </w:p>
    <w:p w14:paraId="59C04B57" w14:textId="77777777" w:rsidR="008D3C7A" w:rsidRDefault="008D3C7A" w:rsidP="008D3C7A">
      <w:pPr>
        <w:ind w:right="95"/>
        <w:rPr>
          <w:rFonts w:cs="Arial"/>
          <w:snapToGrid w:val="0"/>
        </w:rPr>
      </w:pPr>
      <w:r w:rsidRPr="000E210E">
        <w:rPr>
          <w:rFonts w:cs="Arial"/>
          <w:snapToGrid w:val="0"/>
        </w:rPr>
        <w:t>d) er door de organisatie die door ondergetekende wordt vertegenwoordigd voor de uitvoering van deze overeenkomst geen onderaannemers, leveranciers of ondernemingen die een aandeel hebben van meer dan 10% van de contractwaarde worden ingeroepen waarbij zich een situatie als onder a) t/m c) voordoet.</w:t>
      </w:r>
    </w:p>
    <w:p w14:paraId="41173C5D" w14:textId="77777777" w:rsidR="008D3C7A" w:rsidRDefault="008D3C7A" w:rsidP="008D3C7A">
      <w:pPr>
        <w:ind w:right="95"/>
        <w:rPr>
          <w:rFonts w:cs="Arial"/>
          <w:snapToGrid w:val="0"/>
        </w:rPr>
      </w:pPr>
    </w:p>
    <w:p w14:paraId="33739ADF" w14:textId="77777777" w:rsidR="008D3C7A" w:rsidRPr="009E3597" w:rsidRDefault="008D3C7A" w:rsidP="008D3C7A">
      <w:pPr>
        <w:ind w:right="95"/>
        <w:rPr>
          <w:rFonts w:cs="Arial"/>
          <w:snapToGrid w:val="0"/>
        </w:rPr>
      </w:pPr>
      <w:r w:rsidRPr="009E3597">
        <w:rPr>
          <w:rFonts w:cs="Arial"/>
          <w:snapToGrid w:val="0"/>
        </w:rPr>
        <w:t xml:space="preserve">Aldus naar waarheid ondertekend op  d.d. …………………………… (datum), te </w:t>
      </w:r>
    </w:p>
    <w:p w14:paraId="750923BE" w14:textId="77777777" w:rsidR="008D3C7A" w:rsidRPr="009E3597" w:rsidRDefault="008D3C7A" w:rsidP="008D3C7A">
      <w:pPr>
        <w:ind w:right="95"/>
        <w:rPr>
          <w:rFonts w:cs="Arial"/>
          <w:snapToGrid w:val="0"/>
        </w:rPr>
      </w:pPr>
    </w:p>
    <w:p w14:paraId="7AAD1BD8" w14:textId="77777777" w:rsidR="008D3C7A" w:rsidRPr="009E3597" w:rsidRDefault="008D3C7A" w:rsidP="008D3C7A">
      <w:pPr>
        <w:ind w:right="95"/>
        <w:rPr>
          <w:rFonts w:cs="Arial"/>
          <w:snapToGrid w:val="0"/>
        </w:rPr>
      </w:pPr>
      <w:r w:rsidRPr="009E3597">
        <w:rPr>
          <w:rFonts w:cs="Arial"/>
          <w:snapToGrid w:val="0"/>
        </w:rPr>
        <w:t>……………….…………………………. (plaats),</w:t>
      </w:r>
    </w:p>
    <w:p w14:paraId="5E1215FE" w14:textId="77777777" w:rsidR="008D3C7A" w:rsidRPr="009E3597" w:rsidRDefault="008D3C7A" w:rsidP="008D3C7A">
      <w:pPr>
        <w:ind w:right="95"/>
        <w:rPr>
          <w:rFonts w:cs="Arial"/>
          <w:snapToGrid w:val="0"/>
        </w:rPr>
      </w:pPr>
    </w:p>
    <w:p w14:paraId="76E29A18" w14:textId="77777777" w:rsidR="008D3C7A" w:rsidRPr="009E3597" w:rsidRDefault="008D3C7A" w:rsidP="008D3C7A">
      <w:pPr>
        <w:ind w:right="95"/>
        <w:rPr>
          <w:rFonts w:cs="Arial"/>
          <w:snapToGrid w:val="0"/>
        </w:rPr>
      </w:pPr>
    </w:p>
    <w:p w14:paraId="6E3E8F57" w14:textId="77777777" w:rsidR="008D3C7A" w:rsidRPr="009E3597" w:rsidRDefault="008D3C7A" w:rsidP="008D3C7A">
      <w:pPr>
        <w:ind w:right="95"/>
        <w:rPr>
          <w:rFonts w:cs="Arial"/>
          <w:snapToGrid w:val="0"/>
        </w:rPr>
      </w:pPr>
      <w:r w:rsidRPr="009E3597">
        <w:rPr>
          <w:rFonts w:cs="Arial"/>
          <w:snapToGrid w:val="0"/>
        </w:rPr>
        <w:t>door ………………………………………………………… (naam tekenbevoegde functionaris)</w:t>
      </w:r>
    </w:p>
    <w:p w14:paraId="710DE9EC" w14:textId="77777777" w:rsidR="008D3C7A" w:rsidRPr="009E3597" w:rsidRDefault="008D3C7A" w:rsidP="008D3C7A">
      <w:pPr>
        <w:ind w:right="95"/>
        <w:rPr>
          <w:rFonts w:cs="Arial"/>
          <w:snapToGrid w:val="0"/>
        </w:rPr>
      </w:pPr>
    </w:p>
    <w:p w14:paraId="3DD40389" w14:textId="77777777" w:rsidR="008D3C7A" w:rsidRPr="009E3597" w:rsidRDefault="008D3C7A" w:rsidP="008D3C7A">
      <w:pPr>
        <w:ind w:right="95"/>
        <w:rPr>
          <w:rFonts w:cs="Arial"/>
          <w:snapToGrid w:val="0"/>
        </w:rPr>
      </w:pPr>
      <w:r w:rsidRPr="009E3597">
        <w:rPr>
          <w:rFonts w:cs="Arial"/>
          <w:snapToGrid w:val="0"/>
        </w:rPr>
        <w:t xml:space="preserve">in de functie van …………………………………………………….. </w:t>
      </w:r>
    </w:p>
    <w:p w14:paraId="099881E7" w14:textId="77777777" w:rsidR="008D3C7A" w:rsidRPr="009E3597" w:rsidRDefault="008D3C7A" w:rsidP="008D3C7A">
      <w:pPr>
        <w:ind w:right="95"/>
        <w:rPr>
          <w:rFonts w:cs="Arial"/>
          <w:snapToGrid w:val="0"/>
        </w:rPr>
      </w:pPr>
    </w:p>
    <w:p w14:paraId="3ABC3A4F" w14:textId="77777777" w:rsidR="008D3C7A" w:rsidRPr="009E3597" w:rsidRDefault="008D3C7A" w:rsidP="008D3C7A">
      <w:pPr>
        <w:ind w:right="95"/>
        <w:rPr>
          <w:rFonts w:cs="Arial"/>
          <w:snapToGrid w:val="0"/>
        </w:rPr>
      </w:pPr>
      <w:r w:rsidRPr="009E3597">
        <w:rPr>
          <w:rFonts w:cs="Arial"/>
          <w:snapToGrid w:val="0"/>
        </w:rPr>
        <w:t xml:space="preserve">bij ……………………………………………(organisatie/bedrijf), </w:t>
      </w:r>
    </w:p>
    <w:p w14:paraId="6215B5CC" w14:textId="77777777" w:rsidR="008D3C7A" w:rsidRPr="009E3597" w:rsidRDefault="008D3C7A" w:rsidP="008D3C7A">
      <w:pPr>
        <w:ind w:right="95"/>
        <w:rPr>
          <w:rFonts w:cs="Arial"/>
          <w:snapToGrid w:val="0"/>
        </w:rPr>
      </w:pPr>
    </w:p>
    <w:p w14:paraId="75EC4FC9" w14:textId="77777777" w:rsidR="008D3C7A" w:rsidRPr="009E3597" w:rsidRDefault="008D3C7A" w:rsidP="008D3C7A">
      <w:pPr>
        <w:ind w:right="95"/>
        <w:rPr>
          <w:rFonts w:cs="Arial"/>
          <w:snapToGrid w:val="0"/>
        </w:rPr>
      </w:pPr>
    </w:p>
    <w:p w14:paraId="05BDDBD1" w14:textId="77777777" w:rsidR="008D3C7A" w:rsidRPr="009E3597" w:rsidRDefault="008D3C7A" w:rsidP="008D3C7A">
      <w:pPr>
        <w:ind w:right="95"/>
        <w:rPr>
          <w:rFonts w:cs="Arial"/>
          <w:snapToGrid w:val="0"/>
        </w:rPr>
      </w:pPr>
    </w:p>
    <w:p w14:paraId="5FA695E6" w14:textId="77777777" w:rsidR="008D3C7A" w:rsidRPr="009E3597" w:rsidRDefault="008D3C7A" w:rsidP="008D3C7A">
      <w:pPr>
        <w:ind w:right="95"/>
        <w:rPr>
          <w:rFonts w:cs="Arial"/>
          <w:snapToGrid w:val="0"/>
        </w:rPr>
      </w:pPr>
    </w:p>
    <w:p w14:paraId="14D18282" w14:textId="77777777" w:rsidR="008D3C7A" w:rsidRPr="009E3597" w:rsidRDefault="008D3C7A" w:rsidP="008D3C7A">
      <w:pPr>
        <w:ind w:right="95"/>
        <w:rPr>
          <w:rFonts w:cs="Arial"/>
          <w:snapToGrid w:val="0"/>
        </w:rPr>
      </w:pPr>
      <w:r w:rsidRPr="009E3597">
        <w:rPr>
          <w:rFonts w:cs="Arial"/>
          <w:snapToGrid w:val="0"/>
        </w:rPr>
        <w:t>………………………………………………………………….. (handtekening)</w:t>
      </w:r>
    </w:p>
    <w:p w14:paraId="4488628F" w14:textId="77777777" w:rsidR="008D3C7A" w:rsidRPr="000E210E" w:rsidRDefault="008D3C7A" w:rsidP="008D3C7A">
      <w:pPr>
        <w:ind w:right="95"/>
        <w:rPr>
          <w:rFonts w:cs="Arial"/>
          <w:snapToGrid w:val="0"/>
        </w:rPr>
      </w:pPr>
    </w:p>
    <w:p w14:paraId="3F39DDAB" w14:textId="77777777" w:rsidR="008D3C7A" w:rsidRPr="000E210E" w:rsidRDefault="008D3C7A" w:rsidP="008D3C7A">
      <w:pPr>
        <w:ind w:right="95"/>
        <w:rPr>
          <w:rFonts w:cs="Arial"/>
          <w:snapToGrid w:val="0"/>
        </w:rPr>
      </w:pPr>
    </w:p>
    <w:p w14:paraId="33322D34" w14:textId="222066C1" w:rsidR="00D52596" w:rsidRDefault="004627E6" w:rsidP="006A2B5A">
      <w:pPr>
        <w:pStyle w:val="BijlageTitel"/>
        <w:numPr>
          <w:ilvl w:val="0"/>
          <w:numId w:val="13"/>
        </w:numPr>
        <w:jc w:val="left"/>
      </w:pPr>
      <w:bookmarkStart w:id="47" w:name="bmTemp"/>
      <w:bookmarkStart w:id="48" w:name="_Toc232691664"/>
      <w:bookmarkEnd w:id="0"/>
      <w:bookmarkEnd w:id="47"/>
      <w:r>
        <w:lastRenderedPageBreak/>
        <w:t>D.O.-p</w:t>
      </w:r>
      <w:r w:rsidR="001E196A">
        <w:t xml:space="preserve">resentatie </w:t>
      </w:r>
      <w:r w:rsidR="00EE3E94">
        <w:t>Kindcentrum Zijdelwaard</w:t>
      </w:r>
      <w:bookmarkEnd w:id="48"/>
    </w:p>
    <w:p w14:paraId="5008DCF4" w14:textId="77777777" w:rsidR="001E196A" w:rsidRDefault="001E196A" w:rsidP="001E196A"/>
    <w:p w14:paraId="0188B748" w14:textId="3B0F87F3" w:rsidR="007079E8" w:rsidRPr="001E196A" w:rsidRDefault="007079E8" w:rsidP="001E196A">
      <w:pPr>
        <w:sectPr w:rsidR="007079E8" w:rsidRPr="001E196A" w:rsidSect="001015CF">
          <w:footerReference w:type="default" r:id="rId15"/>
          <w:headerReference w:type="first" r:id="rId16"/>
          <w:pgSz w:w="11906" w:h="16838"/>
          <w:pgMar w:top="737" w:right="879" w:bottom="737" w:left="1021" w:header="709" w:footer="369" w:gutter="0"/>
          <w:cols w:space="708"/>
          <w:docGrid w:linePitch="360"/>
        </w:sectPr>
      </w:pPr>
      <w:r>
        <w:t>Separate bijlage op TenderNed</w:t>
      </w:r>
    </w:p>
    <w:p w14:paraId="74EC04B1" w14:textId="77777777" w:rsidR="00212CC2" w:rsidRDefault="00212CC2"/>
    <w:p w14:paraId="1D7CFBB5" w14:textId="77777777" w:rsidR="00D1474F" w:rsidRDefault="00212CC2" w:rsidP="007009E2">
      <w:r>
        <w:rPr>
          <w:noProof/>
        </w:rPr>
        <w:drawing>
          <wp:anchor distT="0" distB="0" distL="114300" distR="114300" simplePos="0" relativeHeight="251657216" behindDoc="1" locked="0" layoutInCell="1" allowOverlap="1" wp14:anchorId="1349A35E" wp14:editId="0B0D086C">
            <wp:simplePos x="0" y="0"/>
            <wp:positionH relativeFrom="page">
              <wp:posOffset>2540</wp:posOffset>
            </wp:positionH>
            <wp:positionV relativeFrom="page">
              <wp:posOffset>-1905</wp:posOffset>
            </wp:positionV>
            <wp:extent cx="7558405" cy="10691485"/>
            <wp:effectExtent l="0" t="0" r="4445" b="0"/>
            <wp:wrapNone/>
            <wp:docPr id="29" name="Picture 29" descr="Afbeelding me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fbeelding met plein&#10;&#10;Automatisch gegenereerde beschrijving"/>
                    <pic:cNvPicPr/>
                  </pic:nvPicPr>
                  <pic:blipFill>
                    <a:blip r:embed="rId17"/>
                    <a:stretch>
                      <a:fillRect/>
                    </a:stretch>
                  </pic:blipFill>
                  <pic:spPr>
                    <a:xfrm>
                      <a:off x="0" y="0"/>
                      <a:ext cx="7558405" cy="10691485"/>
                    </a:xfrm>
                    <a:prstGeom prst="rect">
                      <a:avLst/>
                    </a:prstGeom>
                  </pic:spPr>
                </pic:pic>
              </a:graphicData>
            </a:graphic>
            <wp14:sizeRelH relativeFrom="page">
              <wp14:pctWidth>0</wp14:pctWidth>
            </wp14:sizeRelH>
            <wp14:sizeRelV relativeFrom="page">
              <wp14:pctHeight>0</wp14:pctHeight>
            </wp14:sizeRelV>
          </wp:anchor>
        </w:drawing>
      </w:r>
    </w:p>
    <w:p w14:paraId="5ED10214" w14:textId="2A4B074D" w:rsidR="00061433" w:rsidRPr="005E7BE7" w:rsidRDefault="00061433" w:rsidP="00186ED5"/>
    <w:sectPr w:rsidR="00061433" w:rsidRPr="005E7BE7" w:rsidSect="001015CF">
      <w:pgSz w:w="11906" w:h="16838"/>
      <w:pgMar w:top="737" w:right="879" w:bottom="737" w:left="1021" w:header="709" w:footer="36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D278A" w14:textId="77777777" w:rsidR="001C0E83" w:rsidRDefault="001C0E83" w:rsidP="002464F3">
      <w:pPr>
        <w:spacing w:line="240" w:lineRule="auto"/>
      </w:pPr>
      <w:r>
        <w:separator/>
      </w:r>
    </w:p>
  </w:endnote>
  <w:endnote w:type="continuationSeparator" w:id="0">
    <w:p w14:paraId="17C9B456" w14:textId="77777777" w:rsidR="001C0E83" w:rsidRDefault="001C0E83" w:rsidP="002464F3">
      <w:pPr>
        <w:spacing w:line="240" w:lineRule="auto"/>
      </w:pPr>
      <w:r>
        <w:continuationSeparator/>
      </w:r>
    </w:p>
  </w:endnote>
  <w:endnote w:type="continuationNotice" w:id="1">
    <w:p w14:paraId="2447A784" w14:textId="77777777" w:rsidR="001C0E83" w:rsidRDefault="001C0E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Myriad Pro">
    <w:panose1 w:val="020B0503030403020204"/>
    <w:charset w:val="00"/>
    <w:family w:val="swiss"/>
    <w:notTrueType/>
    <w:pitch w:val="variable"/>
    <w:sig w:usb0="20000287" w:usb1="00000001" w:usb2="00000000" w:usb3="00000000" w:csb0="000001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2CA3" w14:textId="77777777" w:rsidR="008152C4" w:rsidRPr="000543AC" w:rsidRDefault="008152C4" w:rsidP="000543AC">
    <w:pPr>
      <w:pStyle w:val="Voettekst"/>
      <w:tabs>
        <w:tab w:val="clear" w:pos="4536"/>
        <w:tab w:val="clear" w:pos="9072"/>
        <w:tab w:val="right" w:pos="10348"/>
      </w:tabs>
      <w:rPr>
        <w:b/>
        <w:sz w:val="18"/>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D9CE2" w14:textId="15AAD60A" w:rsidR="006B7041" w:rsidRPr="000543AC" w:rsidRDefault="008D17CE" w:rsidP="000543AC">
    <w:pPr>
      <w:pStyle w:val="Voettekst"/>
      <w:tabs>
        <w:tab w:val="clear" w:pos="4536"/>
        <w:tab w:val="clear" w:pos="9072"/>
        <w:tab w:val="right" w:pos="10348"/>
      </w:tabs>
      <w:rPr>
        <w:b/>
        <w:sz w:val="18"/>
      </w:rPr>
    </w:pPr>
    <w:r>
      <w:t xml:space="preserve">Selectieleidraad | </w:t>
    </w:r>
    <w:r w:rsidR="00910396">
      <w:t xml:space="preserve">Realisatie </w:t>
    </w:r>
    <w:r w:rsidR="00067914">
      <w:t xml:space="preserve">nieuwbouw </w:t>
    </w:r>
    <w:r>
      <w:t>Kindcentrum Zijdelwa</w:t>
    </w:r>
    <w:r w:rsidR="005C6CC4">
      <w:t>a</w:t>
    </w:r>
    <w:r>
      <w:t>rd Uithoorn</w:t>
    </w:r>
    <w:r w:rsidR="006B7041">
      <w:tab/>
    </w:r>
    <w:r w:rsidR="006B7041" w:rsidRPr="000543AC">
      <w:rPr>
        <w:b/>
        <w:color w:val="AEDD03" w:themeColor="accent1"/>
        <w:sz w:val="18"/>
      </w:rPr>
      <w:fldChar w:fldCharType="begin"/>
    </w:r>
    <w:r w:rsidR="006B7041" w:rsidRPr="000543AC">
      <w:rPr>
        <w:b/>
        <w:color w:val="AEDD03" w:themeColor="accent1"/>
        <w:sz w:val="18"/>
      </w:rPr>
      <w:instrText>PAGE   \* MERGEFORMAT</w:instrText>
    </w:r>
    <w:r w:rsidR="006B7041" w:rsidRPr="000543AC">
      <w:rPr>
        <w:b/>
        <w:color w:val="AEDD03" w:themeColor="accent1"/>
        <w:sz w:val="18"/>
      </w:rPr>
      <w:fldChar w:fldCharType="separate"/>
    </w:r>
    <w:r w:rsidR="006B7041" w:rsidRPr="000543AC">
      <w:rPr>
        <w:b/>
        <w:color w:val="AEDD03" w:themeColor="accent1"/>
        <w:sz w:val="18"/>
      </w:rPr>
      <w:t>1</w:t>
    </w:r>
    <w:r w:rsidR="006B7041" w:rsidRPr="000543AC">
      <w:rPr>
        <w:b/>
        <w:color w:val="AEDD03" w:themeColor="accent1"/>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7A8CE" w14:textId="77777777" w:rsidR="001C0E83" w:rsidRDefault="001C0E83" w:rsidP="002464F3">
      <w:pPr>
        <w:spacing w:line="240" w:lineRule="auto"/>
      </w:pPr>
      <w:r>
        <w:separator/>
      </w:r>
    </w:p>
  </w:footnote>
  <w:footnote w:type="continuationSeparator" w:id="0">
    <w:p w14:paraId="306C68DA" w14:textId="77777777" w:rsidR="001C0E83" w:rsidRDefault="001C0E83" w:rsidP="002464F3">
      <w:pPr>
        <w:spacing w:line="240" w:lineRule="auto"/>
      </w:pPr>
      <w:r>
        <w:continuationSeparator/>
      </w:r>
    </w:p>
  </w:footnote>
  <w:footnote w:type="continuationNotice" w:id="1">
    <w:p w14:paraId="5ED70AFF" w14:textId="77777777" w:rsidR="001C0E83" w:rsidRDefault="001C0E8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8FF7D" w14:textId="4C6A5F3E" w:rsidR="008152C4" w:rsidRDefault="001B5E05" w:rsidP="007E75C9">
    <w:pPr>
      <w:pStyle w:val="Koptekst"/>
      <w:spacing w:after="720"/>
    </w:pPr>
    <w:r>
      <w:rPr>
        <w:noProof/>
      </w:rPr>
      <w:drawing>
        <wp:anchor distT="0" distB="0" distL="114300" distR="114300" simplePos="0" relativeHeight="251655168" behindDoc="1" locked="0" layoutInCell="1" allowOverlap="1" wp14:anchorId="32749B65" wp14:editId="4E4FC32A">
          <wp:simplePos x="0" y="0"/>
          <wp:positionH relativeFrom="page">
            <wp:posOffset>659676</wp:posOffset>
          </wp:positionH>
          <wp:positionV relativeFrom="page">
            <wp:posOffset>467360</wp:posOffset>
          </wp:positionV>
          <wp:extent cx="6372000" cy="442800"/>
          <wp:effectExtent l="0" t="0" r="0" b="0"/>
          <wp:wrapNone/>
          <wp:docPr id="146698242" name="Logo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jn - staand.png"/>
                  <pic:cNvPicPr/>
                </pic:nvPicPr>
                <pic:blipFill>
                  <a:blip r:embed="rId1"/>
                  <a:stretch>
                    <a:fillRect/>
                  </a:stretch>
                </pic:blipFill>
                <pic:spPr>
                  <a:xfrm>
                    <a:off x="0" y="0"/>
                    <a:ext cx="6372000" cy="442800"/>
                  </a:xfrm>
                  <a:prstGeom prst="rect">
                    <a:avLst/>
                  </a:prstGeom>
                </pic:spPr>
              </pic:pic>
            </a:graphicData>
          </a:graphic>
          <wp14:sizeRelH relativeFrom="page">
            <wp14:pctWidth>0</wp14:pctWidth>
          </wp14:sizeRelH>
          <wp14:sizeRelV relativeFrom="page">
            <wp14:pctHeight>0</wp14:pctHeight>
          </wp14:sizeRelV>
        </wp:anchor>
      </w:drawing>
    </w:r>
    <w:r w:rsidR="00CB1126">
      <w:rPr>
        <w:noProof/>
      </w:rPr>
      <w:drawing>
        <wp:anchor distT="0" distB="0" distL="114300" distR="114300" simplePos="0" relativeHeight="251658240" behindDoc="0" locked="0" layoutInCell="1" allowOverlap="1" wp14:anchorId="2CF9A393" wp14:editId="1724ACC2">
          <wp:simplePos x="0" y="0"/>
          <wp:positionH relativeFrom="margin">
            <wp:posOffset>4573905</wp:posOffset>
          </wp:positionH>
          <wp:positionV relativeFrom="page">
            <wp:posOffset>328214</wp:posOffset>
          </wp:positionV>
          <wp:extent cx="683895" cy="441325"/>
          <wp:effectExtent l="0" t="0" r="1905" b="0"/>
          <wp:wrapSquare wrapText="bothSides"/>
          <wp:docPr id="1362423024" name="Afbeelding 1" descr="Onderwerpen - Gemeente Uith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derwerpen - Gemeente Uithoorn"/>
                  <pic:cNvPicPr>
                    <a:picLocks noChangeAspect="1" noChangeArrowheads="1"/>
                  </pic:cNvPicPr>
                </pic:nvPicPr>
                <pic:blipFill rotWithShape="1">
                  <a:blip r:embed="rId2">
                    <a:extLst>
                      <a:ext uri="{28A0092B-C50C-407E-A947-70E740481C1C}">
                        <a14:useLocalDpi xmlns:a14="http://schemas.microsoft.com/office/drawing/2010/main" val="0"/>
                      </a:ext>
                    </a:extLst>
                  </a:blip>
                  <a:srcRect l="4513" t="4942" r="7284" b="11874"/>
                  <a:stretch>
                    <a:fillRect/>
                  </a:stretch>
                </pic:blipFill>
                <pic:spPr bwMode="auto">
                  <a:xfrm>
                    <a:off x="0" y="0"/>
                    <a:ext cx="683895" cy="44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5A03A" w14:textId="78EDFB62" w:rsidR="008152C4" w:rsidRDefault="008655CF">
    <w:pPr>
      <w:pStyle w:val="Koptekst"/>
    </w:pPr>
    <w:r>
      <w:rPr>
        <w:noProof/>
      </w:rPr>
      <w:drawing>
        <wp:anchor distT="0" distB="0" distL="114300" distR="114300" simplePos="0" relativeHeight="251659264" behindDoc="0" locked="0" layoutInCell="1" allowOverlap="1" wp14:anchorId="6EAEC272" wp14:editId="5FFFF2C1">
          <wp:simplePos x="0" y="0"/>
          <wp:positionH relativeFrom="column">
            <wp:posOffset>3389084</wp:posOffset>
          </wp:positionH>
          <wp:positionV relativeFrom="page">
            <wp:posOffset>192405</wp:posOffset>
          </wp:positionV>
          <wp:extent cx="1289685" cy="769620"/>
          <wp:effectExtent l="0" t="0" r="5715" b="0"/>
          <wp:wrapSquare wrapText="bothSides"/>
          <wp:docPr id="221469567" name="Afbeelding 1" descr="Onderwerpen - Gemeente Uitho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derwerpen - Gemeente Uithoorn"/>
                  <pic:cNvPicPr>
                    <a:picLocks noChangeAspect="1" noChangeArrowheads="1"/>
                  </pic:cNvPicPr>
                </pic:nvPicPr>
                <pic:blipFill rotWithShape="1">
                  <a:blip r:embed="rId1">
                    <a:extLst>
                      <a:ext uri="{28A0092B-C50C-407E-A947-70E740481C1C}">
                        <a14:useLocalDpi xmlns:a14="http://schemas.microsoft.com/office/drawing/2010/main" val="0"/>
                      </a:ext>
                    </a:extLst>
                  </a:blip>
                  <a:srcRect l="4513" t="4942" b="11874"/>
                  <a:stretch>
                    <a:fillRect/>
                  </a:stretch>
                </pic:blipFill>
                <pic:spPr bwMode="auto">
                  <a:xfrm>
                    <a:off x="0" y="0"/>
                    <a:ext cx="1289685"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295A">
      <w:rPr>
        <w:noProof/>
      </w:rPr>
      <w:drawing>
        <wp:anchor distT="0" distB="0" distL="114300" distR="114300" simplePos="0" relativeHeight="251660288" behindDoc="1" locked="0" layoutInCell="1" allowOverlap="1" wp14:anchorId="6EB0386C" wp14:editId="0EB33E57">
          <wp:simplePos x="0" y="0"/>
          <wp:positionH relativeFrom="margin">
            <wp:posOffset>2119</wp:posOffset>
          </wp:positionH>
          <wp:positionV relativeFrom="page">
            <wp:posOffset>154001</wp:posOffset>
          </wp:positionV>
          <wp:extent cx="6695440" cy="7655170"/>
          <wp:effectExtent l="0" t="0" r="0" b="3175"/>
          <wp:wrapNone/>
          <wp:docPr id="1957374733" name="FotoSynarc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57005" name="FotoSynarchis"/>
                  <pic:cNvPicPr/>
                </pic:nvPicPr>
                <pic:blipFill>
                  <a:blip r:embed="rId2"/>
                  <a:srcRect t="8163" b="8163"/>
                  <a:stretch>
                    <a:fillRect/>
                  </a:stretch>
                </pic:blipFill>
                <pic:spPr bwMode="auto">
                  <a:xfrm>
                    <a:off x="0" y="0"/>
                    <a:ext cx="6695440" cy="7655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4F1">
      <w:rPr>
        <w:noProof/>
      </w:rPr>
      <mc:AlternateContent>
        <mc:Choice Requires="wpg">
          <w:drawing>
            <wp:anchor distT="0" distB="0" distL="114300" distR="114300" simplePos="0" relativeHeight="251654144" behindDoc="0" locked="1" layoutInCell="1" allowOverlap="1" wp14:anchorId="26E1141E" wp14:editId="7254AB05">
              <wp:simplePos x="0" y="0"/>
              <wp:positionH relativeFrom="column">
                <wp:posOffset>-648335</wp:posOffset>
              </wp:positionH>
              <wp:positionV relativeFrom="paragraph">
                <wp:posOffset>-450215</wp:posOffset>
              </wp:positionV>
              <wp:extent cx="7581600" cy="10814400"/>
              <wp:effectExtent l="0" t="0" r="635" b="6350"/>
              <wp:wrapNone/>
              <wp:docPr id="3" name="Groep 3"/>
              <wp:cNvGraphicFramePr/>
              <a:graphic xmlns:a="http://schemas.openxmlformats.org/drawingml/2006/main">
                <a:graphicData uri="http://schemas.microsoft.com/office/word/2010/wordprocessingGroup">
                  <wpg:wgp>
                    <wpg:cNvGrpSpPr/>
                    <wpg:grpSpPr>
                      <a:xfrm>
                        <a:off x="0" y="0"/>
                        <a:ext cx="7581600" cy="10814400"/>
                        <a:chOff x="0" y="-135890"/>
                        <a:chExt cx="7580670" cy="10816273"/>
                      </a:xfrm>
                    </wpg:grpSpPr>
                    <wps:wsp>
                      <wps:cNvPr id="9" name="Groen kader">
                        <a:extLst>
                          <a:ext uri="{FF2B5EF4-FFF2-40B4-BE49-F238E27FC236}">
                            <a16:creationId xmlns:a16="http://schemas.microsoft.com/office/drawing/2014/main" id="{0C68C6C2-8D02-4099-BAE8-854D0E27F82F}"/>
                          </a:ext>
                        </a:extLst>
                      </wps:cNvPr>
                      <wps:cNvSpPr/>
                      <wps:spPr>
                        <a:xfrm flipV="1">
                          <a:off x="0" y="7105650"/>
                          <a:ext cx="7580670" cy="3574733"/>
                        </a:xfrm>
                        <a:custGeom>
                          <a:avLst/>
                          <a:gdLst>
                            <a:gd name="connsiteX0" fmla="*/ 0 w 7580670"/>
                            <a:gd name="connsiteY0" fmla="*/ 3574733 h 3574733"/>
                            <a:gd name="connsiteX1" fmla="*/ 3273065 w 7580670"/>
                            <a:gd name="connsiteY1" fmla="*/ 3574733 h 3574733"/>
                            <a:gd name="connsiteX2" fmla="*/ 3629304 w 7580670"/>
                            <a:gd name="connsiteY2" fmla="*/ 3003233 h 3574733"/>
                            <a:gd name="connsiteX3" fmla="*/ 7580670 w 7580670"/>
                            <a:gd name="connsiteY3" fmla="*/ 3003233 h 3574733"/>
                            <a:gd name="connsiteX4" fmla="*/ 7580670 w 7580670"/>
                            <a:gd name="connsiteY4" fmla="*/ 0 h 3574733"/>
                            <a:gd name="connsiteX5" fmla="*/ 24725 w 7580670"/>
                            <a:gd name="connsiteY5" fmla="*/ 0 h 3574733"/>
                            <a:gd name="connsiteX6" fmla="*/ 24725 w 7580670"/>
                            <a:gd name="connsiteY6" fmla="*/ 3003233 h 3574733"/>
                            <a:gd name="connsiteX7" fmla="*/ 356239 w 7580670"/>
                            <a:gd name="connsiteY7" fmla="*/ 3003233 h 3574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580670" h="3574733">
                              <a:moveTo>
                                <a:pt x="0" y="3574733"/>
                              </a:moveTo>
                              <a:lnTo>
                                <a:pt x="3273065" y="3574733"/>
                              </a:lnTo>
                              <a:lnTo>
                                <a:pt x="3629304" y="3003233"/>
                              </a:lnTo>
                              <a:lnTo>
                                <a:pt x="7580670" y="3003233"/>
                              </a:lnTo>
                              <a:lnTo>
                                <a:pt x="7580670" y="0"/>
                              </a:lnTo>
                              <a:lnTo>
                                <a:pt x="24725" y="0"/>
                              </a:lnTo>
                              <a:lnTo>
                                <a:pt x="24725" y="3003233"/>
                              </a:lnTo>
                              <a:lnTo>
                                <a:pt x="356239" y="3003233"/>
                              </a:lnTo>
                              <a:close/>
                            </a:path>
                          </a:pathLst>
                        </a:custGeom>
                        <a:solidFill>
                          <a:srgbClr val="AEDD0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Wit kader">
                        <a:extLst>
                          <a:ext uri="{FF2B5EF4-FFF2-40B4-BE49-F238E27FC236}">
                            <a16:creationId xmlns:a16="http://schemas.microsoft.com/office/drawing/2014/main" id="{A6FCC987-C5AC-43FA-A29C-C2164DCC79CF}"/>
                          </a:ext>
                        </a:extLst>
                      </wps:cNvPr>
                      <wps:cNvSpPr/>
                      <wps:spPr>
                        <a:xfrm flipV="1">
                          <a:off x="19050" y="-135890"/>
                          <a:ext cx="7560000" cy="10691816"/>
                        </a:xfrm>
                        <a:custGeom>
                          <a:avLst/>
                          <a:gdLst>
                            <a:gd name="connsiteX0" fmla="*/ 647999 w 7560000"/>
                            <a:gd name="connsiteY0" fmla="*/ 10151813 h 10691816"/>
                            <a:gd name="connsiteX1" fmla="*/ 647999 w 7560000"/>
                            <a:gd name="connsiteY1" fmla="*/ 539813 h 10691816"/>
                            <a:gd name="connsiteX2" fmla="*/ 7019770 w 7560000"/>
                            <a:gd name="connsiteY2" fmla="*/ 539813 h 10691816"/>
                            <a:gd name="connsiteX3" fmla="*/ 7019770 w 7560000"/>
                            <a:gd name="connsiteY3" fmla="*/ 9530673 h 10691816"/>
                            <a:gd name="connsiteX4" fmla="*/ 3570514 w 7560000"/>
                            <a:gd name="connsiteY4" fmla="*/ 9530673 h 10691816"/>
                            <a:gd name="connsiteX5" fmla="*/ 3267709 w 7560000"/>
                            <a:gd name="connsiteY5" fmla="*/ 10151813 h 10691816"/>
                            <a:gd name="connsiteX6" fmla="*/ 3004457 w 7560000"/>
                            <a:gd name="connsiteY6" fmla="*/ 10691816 h 10691816"/>
                            <a:gd name="connsiteX7" fmla="*/ 6989887 w 7560000"/>
                            <a:gd name="connsiteY7" fmla="*/ 10691816 h 10691816"/>
                            <a:gd name="connsiteX8" fmla="*/ 6989889 w 7560000"/>
                            <a:gd name="connsiteY8" fmla="*/ 10691813 h 10691816"/>
                            <a:gd name="connsiteX9" fmla="*/ 7560000 w 7560000"/>
                            <a:gd name="connsiteY9" fmla="*/ 10691813 h 10691816"/>
                            <a:gd name="connsiteX10" fmla="*/ 7560000 w 7560000"/>
                            <a:gd name="connsiteY10" fmla="*/ 0 h 10691816"/>
                            <a:gd name="connsiteX11" fmla="*/ 0 w 7560000"/>
                            <a:gd name="connsiteY11" fmla="*/ 0 h 10691816"/>
                            <a:gd name="connsiteX12" fmla="*/ 0 w 7560000"/>
                            <a:gd name="connsiteY12" fmla="*/ 10691813 h 10691816"/>
                            <a:gd name="connsiteX13" fmla="*/ 3004459 w 7560000"/>
                            <a:gd name="connsiteY13" fmla="*/ 10691813 h 106918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560000" h="10691816">
                              <a:moveTo>
                                <a:pt x="647999" y="10151813"/>
                              </a:moveTo>
                              <a:lnTo>
                                <a:pt x="647999" y="539813"/>
                              </a:lnTo>
                              <a:lnTo>
                                <a:pt x="7019770" y="539813"/>
                              </a:lnTo>
                              <a:lnTo>
                                <a:pt x="7019770" y="9530673"/>
                              </a:lnTo>
                              <a:lnTo>
                                <a:pt x="3570514" y="9530673"/>
                              </a:lnTo>
                              <a:lnTo>
                                <a:pt x="3267709" y="10151813"/>
                              </a:lnTo>
                              <a:close/>
                              <a:moveTo>
                                <a:pt x="3004457" y="10691816"/>
                              </a:moveTo>
                              <a:lnTo>
                                <a:pt x="6989887" y="10691816"/>
                              </a:lnTo>
                              <a:lnTo>
                                <a:pt x="6989889" y="10691813"/>
                              </a:lnTo>
                              <a:lnTo>
                                <a:pt x="7560000" y="10691813"/>
                              </a:lnTo>
                              <a:lnTo>
                                <a:pt x="7560000" y="0"/>
                              </a:lnTo>
                              <a:lnTo>
                                <a:pt x="0" y="0"/>
                              </a:lnTo>
                              <a:lnTo>
                                <a:pt x="0" y="10691813"/>
                              </a:lnTo>
                              <a:lnTo>
                                <a:pt x="3004459" y="10691813"/>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12C01A" id="Groep 3" o:spid="_x0000_s1026" style="position:absolute;margin-left:-51.05pt;margin-top:-35.45pt;width:597pt;height:851.55pt;z-index:251654144;mso-width-relative:margin;mso-height-relative:margin" coordorigin=",-1358" coordsize="75806,10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">
              <v:shape id="Groen kader" o:spid="_x0000_s1027" style="position:absolute;top:71056;width:75806;height:35747;flip:y;visibility:visible;mso-wrap-style:square;v-text-anchor:middle" coordsize="7580670,3574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" path="m,3574733r3273065,l3629304,3003233r3951366,l7580670,,24725,r,3003233l356239,3003233,,3574733xe" fillcolor="#aedd03" stroked="f" strokeweight="1pt">
                <v:stroke joinstyle="miter"/>
                <v:path arrowok="t" o:connecttype="custom" o:connectlocs="0,3574733;3273065,3574733;3629304,3003233;7580670,3003233;7580670,0;24725,0;24725,3003233;356239,3003233" o:connectangles="0,0,0,0,0,0,0,0"/>
              </v:shape>
              <v:shape id="Wit kader" o:spid="_x0000_s1028" style="position:absolute;left:190;top:-1358;width:75600;height:106917;flip:y;visibility:visible;mso-wrap-style:square;v-text-anchor:middle" coordsize="7560000,10691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" path="m647999,10151813r,-9612000l7019770,539813r,8990860l3570514,9530673r-302805,621140l647999,10151813xm3004457,10691816r3985430,l6989889,10691813r570111,l7560000,,,,,10691813r3004459,l3004457,10691816xe" fillcolor="white [3212]" stroked="f" strokeweight="1pt">
                <v:stroke joinstyle="miter"/>
                <v:path arrowok="t" o:connecttype="custom" o:connectlocs="647999,10151813;647999,539813;7019770,539813;7019770,9530673;3570514,9530673;3267709,10151813;3004457,10691816;6989887,10691816;6989889,10691813;7560000,10691813;7560000,0;0,0;0,10691813;3004459,10691813" o:connectangles="0,0,0,0,0,0,0,0,0,0,0,0,0,0"/>
              </v:shape>
              <w10:anchorlock/>
            </v:group>
          </w:pict>
        </mc:Fallback>
      </mc:AlternateContent>
    </w:r>
    <w:r w:rsidR="008152C4">
      <w:rPr>
        <w:noProof/>
      </w:rPr>
      <w:drawing>
        <wp:anchor distT="0" distB="0" distL="114300" distR="114300" simplePos="0" relativeHeight="251657216" behindDoc="0" locked="1" layoutInCell="1" allowOverlap="1" wp14:anchorId="1E5C9A5E" wp14:editId="619AB7CD">
          <wp:simplePos x="0" y="0"/>
          <wp:positionH relativeFrom="column">
            <wp:posOffset>4779010</wp:posOffset>
          </wp:positionH>
          <wp:positionV relativeFrom="paragraph">
            <wp:posOffset>-22415</wp:posOffset>
          </wp:positionV>
          <wp:extent cx="1620000" cy="399600"/>
          <wp:effectExtent l="0" t="0" r="0" b="635"/>
          <wp:wrapNone/>
          <wp:docPr id="1902537355"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narchis - Logo RGB.png"/>
                  <pic:cNvPicPr/>
                </pic:nvPicPr>
                <pic:blipFill>
                  <a:blip r:embed="rId3"/>
                  <a:stretch>
                    <a:fillRect/>
                  </a:stretch>
                </pic:blipFill>
                <pic:spPr>
                  <a:xfrm>
                    <a:off x="0" y="0"/>
                    <a:ext cx="1620000" cy="399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4D24A" w14:textId="77777777" w:rsidR="008152C4" w:rsidRDefault="008152C4" w:rsidP="001015CF">
    <w:pPr>
      <w:pStyle w:val="Koptekst"/>
      <w:spacing w:after="280"/>
    </w:pPr>
    <w:r>
      <w:rPr>
        <w:noProof/>
      </w:rPr>
      <w:drawing>
        <wp:anchor distT="0" distB="0" distL="114300" distR="114300" simplePos="0" relativeHeight="251656192" behindDoc="1" locked="0" layoutInCell="1" allowOverlap="1" wp14:anchorId="078A2165" wp14:editId="2D084B3F">
          <wp:simplePos x="0" y="0"/>
          <wp:positionH relativeFrom="page">
            <wp:posOffset>0</wp:posOffset>
          </wp:positionH>
          <wp:positionV relativeFrom="page">
            <wp:posOffset>0</wp:posOffset>
          </wp:positionV>
          <wp:extent cx="7559675" cy="10648315"/>
          <wp:effectExtent l="0" t="0" r="3175" b="635"/>
          <wp:wrapNone/>
          <wp:docPr id="233221287" name="TussenpaginaAchterg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ssenpagina2.png"/>
                  <pic:cNvPicPr/>
                </pic:nvPicPr>
                <pic:blipFill rotWithShape="1">
                  <a:blip r:embed="rId1"/>
                  <a:srcRect b="11241"/>
                  <a:stretch/>
                </pic:blipFill>
                <pic:spPr bwMode="auto">
                  <a:xfrm>
                    <a:off x="0" y="0"/>
                    <a:ext cx="7559675" cy="10648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D73EB63" wp14:editId="323B82E9">
          <wp:simplePos x="0" y="0"/>
          <wp:positionH relativeFrom="page">
            <wp:posOffset>5530291</wp:posOffset>
          </wp:positionH>
          <wp:positionV relativeFrom="page">
            <wp:posOffset>468173</wp:posOffset>
          </wp:positionV>
          <wp:extent cx="1504315" cy="307238"/>
          <wp:effectExtent l="0" t="0" r="635" b="0"/>
          <wp:wrapNone/>
          <wp:docPr id="2053045120" name="Logol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jn - staand.png"/>
                  <pic:cNvPicPr/>
                </pic:nvPicPr>
                <pic:blipFill rotWithShape="1">
                  <a:blip r:embed="rId2"/>
                  <a:srcRect l="76379" b="30577"/>
                  <a:stretch/>
                </pic:blipFill>
                <pic:spPr bwMode="auto">
                  <a:xfrm>
                    <a:off x="0" y="0"/>
                    <a:ext cx="1505139" cy="307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3A8F5" w14:textId="77777777" w:rsidR="006825C6" w:rsidRDefault="006825C6" w:rsidP="001015CF">
    <w:pPr>
      <w:pStyle w:val="Koptekst"/>
      <w:spacing w:after="280"/>
    </w:pPr>
  </w:p>
  <w:p w14:paraId="58558283" w14:textId="77777777" w:rsidR="00EB6A40" w:rsidRDefault="00EB6A40" w:rsidP="001015CF">
    <w:pPr>
      <w:pStyle w:val="Koptekst"/>
      <w:spacing w:after="2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9.5pt" o:bullet="t">
        <v:imagedata r:id="rId1" o:title="Opsomming 1"/>
      </v:shape>
    </w:pict>
  </w:numPicBullet>
  <w:numPicBullet w:numPicBulletId="1">
    <w:pict>
      <v:shape id="_x0000_i1026" type="#_x0000_t75" style="width:6pt;height:9.5pt" o:bullet="t">
        <v:imagedata r:id="rId2" o:title="opsomming lijn"/>
      </v:shape>
    </w:pict>
  </w:numPicBullet>
  <w:numPicBullet w:numPicBulletId="2">
    <w:pict>
      <v:shape id="_x0000_i1027" type="#_x0000_t75" style="width:9.5pt;height:9.5pt" o:bullet="t">
        <v:imagedata r:id="rId3" o:title="Opsomming 2 lang"/>
      </v:shape>
    </w:pict>
  </w:numPicBullet>
  <w:abstractNum w:abstractNumId="0" w15:restartNumberingAfterBreak="0">
    <w:nsid w:val="FFFFFF7C"/>
    <w:multiLevelType w:val="singleLevel"/>
    <w:tmpl w:val="F2CC3C82"/>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FBF6D5AE"/>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DD78FA5A"/>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47C0FFB8"/>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E8E89730"/>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36A5BE"/>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A46D12"/>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0A180E"/>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5C298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2926F3CE"/>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57C284D"/>
    <w:multiLevelType w:val="multilevel"/>
    <w:tmpl w:val="7E2CEA40"/>
    <w:lvl w:ilvl="0">
      <w:start w:val="1"/>
      <w:numFmt w:val="bullet"/>
      <w:pStyle w:val="Opsomming"/>
      <w:lvlText w:val=""/>
      <w:lvlPicBulletId w:val="0"/>
      <w:lvlJc w:val="left"/>
      <w:pPr>
        <w:ind w:left="284" w:hanging="284"/>
      </w:pPr>
      <w:rPr>
        <w:rFonts w:ascii="Symbol" w:hAnsi="Symbol" w:hint="default"/>
        <w:color w:val="auto"/>
        <w:sz w:val="16"/>
      </w:rPr>
    </w:lvl>
    <w:lvl w:ilvl="1">
      <w:start w:val="1"/>
      <w:numFmt w:val="bullet"/>
      <w:pStyle w:val="Subopsomming"/>
      <w:lvlText w:val=""/>
      <w:lvlPicBulletId w:val="2"/>
      <w:lvlJc w:val="left"/>
      <w:pPr>
        <w:ind w:left="568" w:hanging="284"/>
      </w:pPr>
      <w:rPr>
        <w:rFonts w:ascii="Symbol" w:hAnsi="Symbol" w:hint="default"/>
        <w:color w:val="auto"/>
      </w:rPr>
    </w:lvl>
    <w:lvl w:ilvl="2">
      <w:start w:val="1"/>
      <w:numFmt w:val="bullet"/>
      <w:pStyle w:val="Subsubopsomming"/>
      <w:lvlText w:val=""/>
      <w:lvlPicBulletId w:val="1"/>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Wingdings" w:hAnsi="Wingdings"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11" w15:restartNumberingAfterBreak="0">
    <w:nsid w:val="070E55AD"/>
    <w:multiLevelType w:val="hybridMultilevel"/>
    <w:tmpl w:val="DC9CEE1C"/>
    <w:lvl w:ilvl="0" w:tplc="FFFFFFFF">
      <w:start w:val="2"/>
      <w:numFmt w:val="bullet"/>
      <w:lvlText w:val="-"/>
      <w:lvlJc w:val="left"/>
      <w:pPr>
        <w:ind w:left="928" w:hanging="360"/>
      </w:pPr>
      <w:rPr>
        <w:rFonts w:ascii="Arial" w:eastAsiaTheme="minorHAnsi" w:hAnsi="Arial" w:cs="Arial" w:hint="default"/>
      </w:rPr>
    </w:lvl>
    <w:lvl w:ilvl="1" w:tplc="FFFFFFFF">
      <w:start w:val="1"/>
      <w:numFmt w:val="bullet"/>
      <w:lvlText w:val=""/>
      <w:lvlJc w:val="left"/>
      <w:pPr>
        <w:ind w:left="360" w:hanging="360"/>
      </w:pPr>
      <w:rPr>
        <w:rFonts w:ascii="Symbol" w:hAnsi="Symbol" w:hint="default"/>
      </w:rPr>
    </w:lvl>
    <w:lvl w:ilvl="2" w:tplc="04130001">
      <w:start w:val="1"/>
      <w:numFmt w:val="bullet"/>
      <w:lvlText w:val=""/>
      <w:lvlJc w:val="left"/>
      <w:pPr>
        <w:ind w:left="360" w:hanging="360"/>
      </w:pPr>
      <w:rPr>
        <w:rFonts w:ascii="Symbol" w:hAnsi="Symbol"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12" w15:restartNumberingAfterBreak="0">
    <w:nsid w:val="15D2561B"/>
    <w:multiLevelType w:val="hybridMultilevel"/>
    <w:tmpl w:val="34C0355C"/>
    <w:lvl w:ilvl="0" w:tplc="04130001">
      <w:start w:val="1"/>
      <w:numFmt w:val="bullet"/>
      <w:lvlText w:val=""/>
      <w:lvlJc w:val="left"/>
      <w:pPr>
        <w:ind w:left="928" w:hanging="360"/>
      </w:pPr>
      <w:rPr>
        <w:rFonts w:ascii="Symbol" w:hAnsi="Symbol" w:hint="default"/>
      </w:rPr>
    </w:lvl>
    <w:lvl w:ilvl="1" w:tplc="FFFFFFFF">
      <w:start w:val="1"/>
      <w:numFmt w:val="bullet"/>
      <w:lvlText w:val="o"/>
      <w:lvlJc w:val="left"/>
      <w:pPr>
        <w:ind w:left="1648" w:hanging="360"/>
      </w:pPr>
      <w:rPr>
        <w:rFonts w:ascii="Courier New" w:hAnsi="Courier New" w:cs="Courier New"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13" w15:restartNumberingAfterBreak="0">
    <w:nsid w:val="182879C7"/>
    <w:multiLevelType w:val="multilevel"/>
    <w:tmpl w:val="89367262"/>
    <w:numStyleLink w:val="Opsommingnummerabcnova"/>
  </w:abstractNum>
  <w:abstractNum w:abstractNumId="14" w15:restartNumberingAfterBreak="0">
    <w:nsid w:val="23C86E09"/>
    <w:multiLevelType w:val="multilevel"/>
    <w:tmpl w:val="A626ADD8"/>
    <w:lvl w:ilvl="0">
      <w:start w:val="1"/>
      <w:numFmt w:val="decimal"/>
      <w:pStyle w:val="OpsommingGenummerd"/>
      <w:lvlText w:val="%1."/>
      <w:lvlJc w:val="left"/>
      <w:pPr>
        <w:ind w:left="284" w:hanging="284"/>
      </w:pPr>
      <w:rPr>
        <w:rFonts w:hint="default"/>
      </w:rPr>
    </w:lvl>
    <w:lvl w:ilvl="1">
      <w:start w:val="1"/>
      <w:numFmt w:val="lowerLetter"/>
      <w:pStyle w:val="SubopsommingGenummerd"/>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2A1470CF"/>
    <w:multiLevelType w:val="hybridMultilevel"/>
    <w:tmpl w:val="FA869118"/>
    <w:lvl w:ilvl="0" w:tplc="04130011">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2D0713AA"/>
    <w:multiLevelType w:val="hybridMultilevel"/>
    <w:tmpl w:val="1B8AD940"/>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7" w15:restartNumberingAfterBreak="0">
    <w:nsid w:val="31792D81"/>
    <w:multiLevelType w:val="multilevel"/>
    <w:tmpl w:val="DC2C06BA"/>
    <w:lvl w:ilvl="0">
      <w:start w:val="1"/>
      <w:numFmt w:val="decimal"/>
      <w:pStyle w:val="TussenpaginaTitel"/>
      <w:suff w:val="space"/>
      <w:lvlText w:val="Deel %1 -"/>
      <w:lvlJc w:val="left"/>
      <w:pPr>
        <w:ind w:left="360" w:hanging="360"/>
      </w:pPr>
      <w:rPr>
        <w:rFonts w:hint="default"/>
        <w:b/>
        <w:i w:val="0"/>
        <w:sz w:val="4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2854B94"/>
    <w:multiLevelType w:val="hybridMultilevel"/>
    <w:tmpl w:val="7E26F752"/>
    <w:lvl w:ilvl="0" w:tplc="80E8B490">
      <w:start w:val="7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98A2A0C"/>
    <w:multiLevelType w:val="multilevel"/>
    <w:tmpl w:val="89367262"/>
    <w:styleLink w:val="Opsommingnummerabcnova"/>
    <w:lvl w:ilvl="0">
      <w:start w:val="1"/>
      <w:numFmt w:val="decimal"/>
      <w:pStyle w:val="Opsommingnummer1eniveauabcnova"/>
      <w:lvlText w:val="%1"/>
      <w:lvlJc w:val="left"/>
      <w:pPr>
        <w:ind w:left="284" w:hanging="284"/>
      </w:pPr>
      <w:rPr>
        <w:rFonts w:hint="default"/>
      </w:rPr>
    </w:lvl>
    <w:lvl w:ilvl="1">
      <w:start w:val="1"/>
      <w:numFmt w:val="decimal"/>
      <w:pStyle w:val="Opsommingnummer2eniveauabcnova"/>
      <w:lvlText w:val="%2"/>
      <w:lvlJc w:val="left"/>
      <w:pPr>
        <w:ind w:left="568" w:hanging="284"/>
      </w:pPr>
      <w:rPr>
        <w:rFonts w:hint="default"/>
      </w:rPr>
    </w:lvl>
    <w:lvl w:ilvl="2">
      <w:start w:val="1"/>
      <w:numFmt w:val="decimal"/>
      <w:pStyle w:val="Opsommingnummer3eniveauabcnova"/>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20" w15:restartNumberingAfterBreak="0">
    <w:nsid w:val="3C427473"/>
    <w:multiLevelType w:val="hybridMultilevel"/>
    <w:tmpl w:val="859C3A84"/>
    <w:lvl w:ilvl="0" w:tplc="3416A124">
      <w:start w:val="5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DC1541D"/>
    <w:multiLevelType w:val="multilevel"/>
    <w:tmpl w:val="B93477A2"/>
    <w:lvl w:ilvl="0">
      <w:start w:val="1"/>
      <w:numFmt w:val="decimal"/>
      <w:pStyle w:val="Kop1"/>
      <w:lvlText w:val="%1."/>
      <w:lvlJc w:val="left"/>
      <w:pPr>
        <w:ind w:left="360" w:hanging="360"/>
      </w:pPr>
      <w:rPr>
        <w:rFonts w:hint="default"/>
      </w:rPr>
    </w:lvl>
    <w:lvl w:ilvl="1">
      <w:start w:val="1"/>
      <w:numFmt w:val="decimal"/>
      <w:pStyle w:val="Kop2"/>
      <w:lvlText w:val="%1.%2"/>
      <w:lvlJc w:val="left"/>
      <w:pPr>
        <w:ind w:left="792" w:hanging="432"/>
      </w:pPr>
      <w:rPr>
        <w:rFonts w:hint="default"/>
      </w:rPr>
    </w:lvl>
    <w:lvl w:ilvl="2">
      <w:start w:val="1"/>
      <w:numFmt w:val="decimal"/>
      <w:pStyle w:val="Kop3"/>
      <w:lvlText w:val="%1.%2.%3"/>
      <w:lvlJc w:val="left"/>
      <w:pPr>
        <w:ind w:left="1224" w:hanging="504"/>
      </w:pPr>
      <w:rPr>
        <w:rFonts w:hint="default"/>
      </w:rPr>
    </w:lvl>
    <w:lvl w:ilvl="3">
      <w:start w:val="1"/>
      <w:numFmt w:val="decimal"/>
      <w:pStyle w:val="Kop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E063E27"/>
    <w:multiLevelType w:val="hybridMultilevel"/>
    <w:tmpl w:val="DC10D6F8"/>
    <w:lvl w:ilvl="0" w:tplc="A684856A">
      <w:start w:val="20"/>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4AA73254"/>
    <w:multiLevelType w:val="multilevel"/>
    <w:tmpl w:val="F24E2F9E"/>
    <w:lvl w:ilvl="0">
      <w:start w:val="1"/>
      <w:numFmt w:val="decimal"/>
      <w:pStyle w:val="BijlageTitel"/>
      <w:lvlText w:val="Bijlage %1"/>
      <w:lvlJc w:val="left"/>
      <w:pPr>
        <w:ind w:left="1985" w:hanging="1985"/>
      </w:pPr>
      <w:rPr>
        <w:rFonts w:hint="default"/>
      </w:rPr>
    </w:lvl>
    <w:lvl w:ilvl="1">
      <w:start w:val="1"/>
      <w:numFmt w:val="bullet"/>
      <w:lvlText w:val="&gt;"/>
      <w:lvlJc w:val="left"/>
      <w:pPr>
        <w:ind w:left="720" w:hanging="360"/>
      </w:pPr>
      <w:rPr>
        <w:rFonts w:ascii="Arial" w:hAnsi="Arial" w:hint="default"/>
      </w:rPr>
    </w:lvl>
    <w:lvl w:ilvl="2">
      <w:start w:val="1"/>
      <w:numFmt w:val="bullet"/>
      <w:lvlText w:val="–"/>
      <w:lvlJc w:val="left"/>
      <w:pPr>
        <w:ind w:left="1080" w:hanging="360"/>
      </w:pPr>
      <w:rPr>
        <w:rFonts w:ascii="Century Gothic" w:hAnsi="Century Gothic"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DEA50B5"/>
    <w:multiLevelType w:val="hybridMultilevel"/>
    <w:tmpl w:val="FDE03710"/>
    <w:lvl w:ilvl="0" w:tplc="C5862F5A">
      <w:start w:val="7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DFA2F1A"/>
    <w:multiLevelType w:val="hybridMultilevel"/>
    <w:tmpl w:val="670CC084"/>
    <w:lvl w:ilvl="0" w:tplc="5B88CC62">
      <w:start w:val="30"/>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15:restartNumberingAfterBreak="0">
    <w:nsid w:val="5324413B"/>
    <w:multiLevelType w:val="hybridMultilevel"/>
    <w:tmpl w:val="617AF238"/>
    <w:lvl w:ilvl="0" w:tplc="5AB8C252">
      <w:start w:val="40"/>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15:restartNumberingAfterBreak="0">
    <w:nsid w:val="5AA9540C"/>
    <w:multiLevelType w:val="hybridMultilevel"/>
    <w:tmpl w:val="2E2A5810"/>
    <w:lvl w:ilvl="0" w:tplc="AC828824">
      <w:start w:val="6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C224047"/>
    <w:multiLevelType w:val="hybridMultilevel"/>
    <w:tmpl w:val="21984BE2"/>
    <w:lvl w:ilvl="0" w:tplc="FFFFFFFF">
      <w:start w:val="2"/>
      <w:numFmt w:val="bullet"/>
      <w:lvlText w:val="-"/>
      <w:lvlJc w:val="left"/>
      <w:pPr>
        <w:ind w:left="928" w:hanging="360"/>
      </w:pPr>
      <w:rPr>
        <w:rFonts w:ascii="Arial" w:eastAsiaTheme="minorHAnsi" w:hAnsi="Arial" w:cs="Arial" w:hint="default"/>
      </w:rPr>
    </w:lvl>
    <w:lvl w:ilvl="1" w:tplc="0413000F">
      <w:start w:val="1"/>
      <w:numFmt w:val="decimal"/>
      <w:lvlText w:val="%2."/>
      <w:lvlJc w:val="left"/>
      <w:pPr>
        <w:ind w:left="360" w:hanging="360"/>
      </w:pPr>
    </w:lvl>
    <w:lvl w:ilvl="2" w:tplc="04130011">
      <w:start w:val="1"/>
      <w:numFmt w:val="decimal"/>
      <w:lvlText w:val="%3)"/>
      <w:lvlJc w:val="left"/>
      <w:pPr>
        <w:ind w:left="360" w:hanging="360"/>
      </w:pPr>
    </w:lvl>
    <w:lvl w:ilvl="3" w:tplc="80B2910A">
      <w:numFmt w:val="bullet"/>
      <w:lvlText w:val="•"/>
      <w:lvlJc w:val="left"/>
      <w:pPr>
        <w:ind w:left="3088" w:hanging="360"/>
      </w:pPr>
      <w:rPr>
        <w:rFonts w:ascii="Arial" w:eastAsiaTheme="minorHAnsi" w:hAnsi="Arial" w:cs="Aria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29" w15:restartNumberingAfterBreak="0">
    <w:nsid w:val="65884CAD"/>
    <w:multiLevelType w:val="hybridMultilevel"/>
    <w:tmpl w:val="CCBE3DBC"/>
    <w:lvl w:ilvl="0" w:tplc="EC109F24">
      <w:start w:val="2"/>
      <w:numFmt w:val="bullet"/>
      <w:lvlText w:val="-"/>
      <w:lvlJc w:val="left"/>
      <w:pPr>
        <w:ind w:left="928" w:hanging="360"/>
      </w:pPr>
      <w:rPr>
        <w:rFonts w:ascii="Arial" w:eastAsiaTheme="minorHAnsi" w:hAnsi="Arial" w:cs="Arial" w:hint="default"/>
      </w:rPr>
    </w:lvl>
    <w:lvl w:ilvl="1" w:tplc="04130003">
      <w:start w:val="1"/>
      <w:numFmt w:val="bullet"/>
      <w:lvlText w:val="o"/>
      <w:lvlJc w:val="left"/>
      <w:pPr>
        <w:ind w:left="1648" w:hanging="360"/>
      </w:pPr>
      <w:rPr>
        <w:rFonts w:ascii="Courier New" w:hAnsi="Courier New" w:cs="Courier New" w:hint="default"/>
      </w:rPr>
    </w:lvl>
    <w:lvl w:ilvl="2" w:tplc="04130005">
      <w:start w:val="1"/>
      <w:numFmt w:val="bullet"/>
      <w:lvlText w:val=""/>
      <w:lvlJc w:val="left"/>
      <w:pPr>
        <w:ind w:left="2368" w:hanging="360"/>
      </w:pPr>
      <w:rPr>
        <w:rFonts w:ascii="Wingdings" w:hAnsi="Wingdings" w:hint="default"/>
      </w:rPr>
    </w:lvl>
    <w:lvl w:ilvl="3" w:tplc="04130001" w:tentative="1">
      <w:start w:val="1"/>
      <w:numFmt w:val="bullet"/>
      <w:lvlText w:val=""/>
      <w:lvlJc w:val="left"/>
      <w:pPr>
        <w:ind w:left="3088" w:hanging="360"/>
      </w:pPr>
      <w:rPr>
        <w:rFonts w:ascii="Symbol" w:hAnsi="Symbol" w:hint="default"/>
      </w:rPr>
    </w:lvl>
    <w:lvl w:ilvl="4" w:tplc="04130003" w:tentative="1">
      <w:start w:val="1"/>
      <w:numFmt w:val="bullet"/>
      <w:lvlText w:val="o"/>
      <w:lvlJc w:val="left"/>
      <w:pPr>
        <w:ind w:left="3808" w:hanging="360"/>
      </w:pPr>
      <w:rPr>
        <w:rFonts w:ascii="Courier New" w:hAnsi="Courier New" w:cs="Courier New" w:hint="default"/>
      </w:rPr>
    </w:lvl>
    <w:lvl w:ilvl="5" w:tplc="04130005" w:tentative="1">
      <w:start w:val="1"/>
      <w:numFmt w:val="bullet"/>
      <w:lvlText w:val=""/>
      <w:lvlJc w:val="left"/>
      <w:pPr>
        <w:ind w:left="4528" w:hanging="360"/>
      </w:pPr>
      <w:rPr>
        <w:rFonts w:ascii="Wingdings" w:hAnsi="Wingdings" w:hint="default"/>
      </w:rPr>
    </w:lvl>
    <w:lvl w:ilvl="6" w:tplc="04130001" w:tentative="1">
      <w:start w:val="1"/>
      <w:numFmt w:val="bullet"/>
      <w:lvlText w:val=""/>
      <w:lvlJc w:val="left"/>
      <w:pPr>
        <w:ind w:left="5248" w:hanging="360"/>
      </w:pPr>
      <w:rPr>
        <w:rFonts w:ascii="Symbol" w:hAnsi="Symbol" w:hint="default"/>
      </w:rPr>
    </w:lvl>
    <w:lvl w:ilvl="7" w:tplc="04130003" w:tentative="1">
      <w:start w:val="1"/>
      <w:numFmt w:val="bullet"/>
      <w:lvlText w:val="o"/>
      <w:lvlJc w:val="left"/>
      <w:pPr>
        <w:ind w:left="5968" w:hanging="360"/>
      </w:pPr>
      <w:rPr>
        <w:rFonts w:ascii="Courier New" w:hAnsi="Courier New" w:cs="Courier New" w:hint="default"/>
      </w:rPr>
    </w:lvl>
    <w:lvl w:ilvl="8" w:tplc="04130005" w:tentative="1">
      <w:start w:val="1"/>
      <w:numFmt w:val="bullet"/>
      <w:lvlText w:val=""/>
      <w:lvlJc w:val="left"/>
      <w:pPr>
        <w:ind w:left="6688" w:hanging="360"/>
      </w:pPr>
      <w:rPr>
        <w:rFonts w:ascii="Wingdings" w:hAnsi="Wingdings" w:hint="default"/>
      </w:rPr>
    </w:lvl>
  </w:abstractNum>
  <w:abstractNum w:abstractNumId="30" w15:restartNumberingAfterBreak="0">
    <w:nsid w:val="6A0D338C"/>
    <w:multiLevelType w:val="hybridMultilevel"/>
    <w:tmpl w:val="127A2272"/>
    <w:lvl w:ilvl="0" w:tplc="BC1E46E4">
      <w:start w:val="2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465585475">
    <w:abstractNumId w:val="9"/>
  </w:num>
  <w:num w:numId="2" w16cid:durableId="1625841154">
    <w:abstractNumId w:val="7"/>
  </w:num>
  <w:num w:numId="3" w16cid:durableId="1942568594">
    <w:abstractNumId w:val="6"/>
  </w:num>
  <w:num w:numId="4" w16cid:durableId="1811050493">
    <w:abstractNumId w:val="5"/>
  </w:num>
  <w:num w:numId="5" w16cid:durableId="1684091613">
    <w:abstractNumId w:val="4"/>
  </w:num>
  <w:num w:numId="6" w16cid:durableId="2008049540">
    <w:abstractNumId w:val="8"/>
  </w:num>
  <w:num w:numId="7" w16cid:durableId="1481921479">
    <w:abstractNumId w:val="3"/>
  </w:num>
  <w:num w:numId="8" w16cid:durableId="2010254643">
    <w:abstractNumId w:val="2"/>
  </w:num>
  <w:num w:numId="9" w16cid:durableId="1491368730">
    <w:abstractNumId w:val="1"/>
  </w:num>
  <w:num w:numId="10" w16cid:durableId="215628042">
    <w:abstractNumId w:val="0"/>
  </w:num>
  <w:num w:numId="11" w16cid:durableId="756632777">
    <w:abstractNumId w:val="21"/>
  </w:num>
  <w:num w:numId="12" w16cid:durableId="1426997282">
    <w:abstractNumId w:val="14"/>
  </w:num>
  <w:num w:numId="13" w16cid:durableId="1538468812">
    <w:abstractNumId w:val="23"/>
  </w:num>
  <w:num w:numId="14" w16cid:durableId="420949675">
    <w:abstractNumId w:val="23"/>
  </w:num>
  <w:num w:numId="15" w16cid:durableId="471295394">
    <w:abstractNumId w:val="17"/>
  </w:num>
  <w:num w:numId="16" w16cid:durableId="809059190">
    <w:abstractNumId w:val="10"/>
  </w:num>
  <w:num w:numId="17" w16cid:durableId="7605678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50987729">
    <w:abstractNumId w:val="29"/>
  </w:num>
  <w:num w:numId="19" w16cid:durableId="1320815837">
    <w:abstractNumId w:val="16"/>
  </w:num>
  <w:num w:numId="20" w16cid:durableId="348876631">
    <w:abstractNumId w:val="12"/>
  </w:num>
  <w:num w:numId="21" w16cid:durableId="392585696">
    <w:abstractNumId w:val="28"/>
  </w:num>
  <w:num w:numId="22" w16cid:durableId="114756510">
    <w:abstractNumId w:val="11"/>
  </w:num>
  <w:num w:numId="23" w16cid:durableId="2127457301">
    <w:abstractNumId w:val="15"/>
  </w:num>
  <w:num w:numId="24" w16cid:durableId="1377775206">
    <w:abstractNumId w:val="19"/>
  </w:num>
  <w:num w:numId="25" w16cid:durableId="1001658072">
    <w:abstractNumId w:val="13"/>
  </w:num>
  <w:num w:numId="26" w16cid:durableId="480928502">
    <w:abstractNumId w:val="27"/>
  </w:num>
  <w:num w:numId="27" w16cid:durableId="165360797">
    <w:abstractNumId w:val="26"/>
  </w:num>
  <w:num w:numId="28" w16cid:durableId="1512404642">
    <w:abstractNumId w:val="10"/>
  </w:num>
  <w:num w:numId="29" w16cid:durableId="1975015995">
    <w:abstractNumId w:val="10"/>
  </w:num>
  <w:num w:numId="30" w16cid:durableId="522280785">
    <w:abstractNumId w:val="10"/>
  </w:num>
  <w:num w:numId="31" w16cid:durableId="1788699241">
    <w:abstractNumId w:val="20"/>
  </w:num>
  <w:num w:numId="32" w16cid:durableId="1294556657">
    <w:abstractNumId w:val="18"/>
  </w:num>
  <w:num w:numId="33" w16cid:durableId="1767458108">
    <w:abstractNumId w:val="24"/>
  </w:num>
  <w:num w:numId="34" w16cid:durableId="988637400">
    <w:abstractNumId w:val="10"/>
  </w:num>
  <w:num w:numId="35" w16cid:durableId="962614463">
    <w:abstractNumId w:val="10"/>
  </w:num>
  <w:num w:numId="36" w16cid:durableId="1628465761">
    <w:abstractNumId w:val="30"/>
  </w:num>
  <w:num w:numId="37" w16cid:durableId="340133264">
    <w:abstractNumId w:val="10"/>
  </w:num>
  <w:num w:numId="38" w16cid:durableId="1149129219">
    <w:abstractNumId w:val="10"/>
  </w:num>
  <w:num w:numId="39" w16cid:durableId="1881630601">
    <w:abstractNumId w:val="25"/>
  </w:num>
  <w:num w:numId="40" w16cid:durableId="777482346">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consecutiveHyphenLimit w:val="2"/>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B29"/>
    <w:rsid w:val="00007170"/>
    <w:rsid w:val="000077E3"/>
    <w:rsid w:val="00011933"/>
    <w:rsid w:val="0001220C"/>
    <w:rsid w:val="00016162"/>
    <w:rsid w:val="0002733D"/>
    <w:rsid w:val="000276EC"/>
    <w:rsid w:val="00030C17"/>
    <w:rsid w:val="0003591D"/>
    <w:rsid w:val="00035CB6"/>
    <w:rsid w:val="000429BF"/>
    <w:rsid w:val="00042A65"/>
    <w:rsid w:val="00051231"/>
    <w:rsid w:val="00052AB3"/>
    <w:rsid w:val="00053231"/>
    <w:rsid w:val="000543AC"/>
    <w:rsid w:val="00054BC3"/>
    <w:rsid w:val="000604BE"/>
    <w:rsid w:val="00061433"/>
    <w:rsid w:val="00062DE9"/>
    <w:rsid w:val="00063905"/>
    <w:rsid w:val="00067914"/>
    <w:rsid w:val="00070026"/>
    <w:rsid w:val="0007013C"/>
    <w:rsid w:val="0007400B"/>
    <w:rsid w:val="00075B12"/>
    <w:rsid w:val="00083DD3"/>
    <w:rsid w:val="000853C0"/>
    <w:rsid w:val="0008550E"/>
    <w:rsid w:val="00090DDB"/>
    <w:rsid w:val="00091817"/>
    <w:rsid w:val="00092084"/>
    <w:rsid w:val="000923BF"/>
    <w:rsid w:val="000949D4"/>
    <w:rsid w:val="00095C99"/>
    <w:rsid w:val="00097452"/>
    <w:rsid w:val="000A088F"/>
    <w:rsid w:val="000A2572"/>
    <w:rsid w:val="000A39BF"/>
    <w:rsid w:val="000A49EC"/>
    <w:rsid w:val="000A6CA9"/>
    <w:rsid w:val="000B18A5"/>
    <w:rsid w:val="000B22B4"/>
    <w:rsid w:val="000B2D80"/>
    <w:rsid w:val="000B3D4B"/>
    <w:rsid w:val="000B5B24"/>
    <w:rsid w:val="000C0BEC"/>
    <w:rsid w:val="000C0F2A"/>
    <w:rsid w:val="000C1907"/>
    <w:rsid w:val="000C2AA5"/>
    <w:rsid w:val="000C4284"/>
    <w:rsid w:val="000C672E"/>
    <w:rsid w:val="000C724E"/>
    <w:rsid w:val="000C7955"/>
    <w:rsid w:val="000D313F"/>
    <w:rsid w:val="000D64F1"/>
    <w:rsid w:val="000D656D"/>
    <w:rsid w:val="000D6F41"/>
    <w:rsid w:val="000E2E77"/>
    <w:rsid w:val="000E52BD"/>
    <w:rsid w:val="000F026D"/>
    <w:rsid w:val="000F0F68"/>
    <w:rsid w:val="000F1804"/>
    <w:rsid w:val="000F2464"/>
    <w:rsid w:val="000F253F"/>
    <w:rsid w:val="000F2891"/>
    <w:rsid w:val="000F3B55"/>
    <w:rsid w:val="001015CF"/>
    <w:rsid w:val="00101A1E"/>
    <w:rsid w:val="001046DA"/>
    <w:rsid w:val="001121AE"/>
    <w:rsid w:val="0011222F"/>
    <w:rsid w:val="00112D1A"/>
    <w:rsid w:val="0011707A"/>
    <w:rsid w:val="001211A0"/>
    <w:rsid w:val="001258A7"/>
    <w:rsid w:val="00127D31"/>
    <w:rsid w:val="001301CE"/>
    <w:rsid w:val="00131F1B"/>
    <w:rsid w:val="001324D3"/>
    <w:rsid w:val="00133F33"/>
    <w:rsid w:val="00134C9C"/>
    <w:rsid w:val="00135242"/>
    <w:rsid w:val="00142605"/>
    <w:rsid w:val="00144563"/>
    <w:rsid w:val="0014613D"/>
    <w:rsid w:val="00147A29"/>
    <w:rsid w:val="0015034E"/>
    <w:rsid w:val="0015085D"/>
    <w:rsid w:val="00152A9F"/>
    <w:rsid w:val="00153223"/>
    <w:rsid w:val="0015447E"/>
    <w:rsid w:val="0015631B"/>
    <w:rsid w:val="00156E84"/>
    <w:rsid w:val="00157DE2"/>
    <w:rsid w:val="001621BF"/>
    <w:rsid w:val="00167BFA"/>
    <w:rsid w:val="00170632"/>
    <w:rsid w:val="00170E43"/>
    <w:rsid w:val="00172BC2"/>
    <w:rsid w:val="001748F9"/>
    <w:rsid w:val="00177318"/>
    <w:rsid w:val="00183AED"/>
    <w:rsid w:val="00184269"/>
    <w:rsid w:val="00186ED5"/>
    <w:rsid w:val="00193E54"/>
    <w:rsid w:val="00196BFF"/>
    <w:rsid w:val="001A0D52"/>
    <w:rsid w:val="001A4DF9"/>
    <w:rsid w:val="001A5437"/>
    <w:rsid w:val="001B0EE7"/>
    <w:rsid w:val="001B0F47"/>
    <w:rsid w:val="001B2BBE"/>
    <w:rsid w:val="001B5307"/>
    <w:rsid w:val="001B5E05"/>
    <w:rsid w:val="001B65EB"/>
    <w:rsid w:val="001C0E83"/>
    <w:rsid w:val="001C2CE0"/>
    <w:rsid w:val="001C554B"/>
    <w:rsid w:val="001C64D5"/>
    <w:rsid w:val="001D0466"/>
    <w:rsid w:val="001D3EB7"/>
    <w:rsid w:val="001D56D9"/>
    <w:rsid w:val="001E196A"/>
    <w:rsid w:val="001F0D74"/>
    <w:rsid w:val="001F144C"/>
    <w:rsid w:val="001F16DF"/>
    <w:rsid w:val="001F208B"/>
    <w:rsid w:val="001F2C5F"/>
    <w:rsid w:val="00210D89"/>
    <w:rsid w:val="00211A24"/>
    <w:rsid w:val="00212CC2"/>
    <w:rsid w:val="00215591"/>
    <w:rsid w:val="00224B07"/>
    <w:rsid w:val="002255EC"/>
    <w:rsid w:val="002256FC"/>
    <w:rsid w:val="0022602E"/>
    <w:rsid w:val="0022638C"/>
    <w:rsid w:val="002271C6"/>
    <w:rsid w:val="00237004"/>
    <w:rsid w:val="00243F44"/>
    <w:rsid w:val="00245DDA"/>
    <w:rsid w:val="002464F3"/>
    <w:rsid w:val="00246B47"/>
    <w:rsid w:val="00247364"/>
    <w:rsid w:val="00250360"/>
    <w:rsid w:val="00250AD7"/>
    <w:rsid w:val="002561C1"/>
    <w:rsid w:val="002569A8"/>
    <w:rsid w:val="0026065A"/>
    <w:rsid w:val="0026122A"/>
    <w:rsid w:val="00262307"/>
    <w:rsid w:val="002638BF"/>
    <w:rsid w:val="0026566E"/>
    <w:rsid w:val="00266210"/>
    <w:rsid w:val="002670C5"/>
    <w:rsid w:val="0027240A"/>
    <w:rsid w:val="00273C32"/>
    <w:rsid w:val="00274057"/>
    <w:rsid w:val="0027421D"/>
    <w:rsid w:val="0027475E"/>
    <w:rsid w:val="00277482"/>
    <w:rsid w:val="0028316C"/>
    <w:rsid w:val="00284FEB"/>
    <w:rsid w:val="00286ED0"/>
    <w:rsid w:val="00287CAF"/>
    <w:rsid w:val="002905B2"/>
    <w:rsid w:val="002913C1"/>
    <w:rsid w:val="00294387"/>
    <w:rsid w:val="00296924"/>
    <w:rsid w:val="00297DA1"/>
    <w:rsid w:val="002A3D83"/>
    <w:rsid w:val="002A7BEF"/>
    <w:rsid w:val="002B137E"/>
    <w:rsid w:val="002C461E"/>
    <w:rsid w:val="002C5439"/>
    <w:rsid w:val="002D1553"/>
    <w:rsid w:val="002D2FA3"/>
    <w:rsid w:val="002D35FB"/>
    <w:rsid w:val="002D480E"/>
    <w:rsid w:val="002D622A"/>
    <w:rsid w:val="002D7A19"/>
    <w:rsid w:val="002E0ED4"/>
    <w:rsid w:val="002E1D85"/>
    <w:rsid w:val="002E2C5A"/>
    <w:rsid w:val="002F35B1"/>
    <w:rsid w:val="002F4BBD"/>
    <w:rsid w:val="002F6856"/>
    <w:rsid w:val="002F71EC"/>
    <w:rsid w:val="002F7240"/>
    <w:rsid w:val="00300E1D"/>
    <w:rsid w:val="003023DB"/>
    <w:rsid w:val="00303848"/>
    <w:rsid w:val="00304FF6"/>
    <w:rsid w:val="00305035"/>
    <w:rsid w:val="00310359"/>
    <w:rsid w:val="00310F5F"/>
    <w:rsid w:val="00312956"/>
    <w:rsid w:val="00313290"/>
    <w:rsid w:val="00313495"/>
    <w:rsid w:val="003146E4"/>
    <w:rsid w:val="0031620C"/>
    <w:rsid w:val="00317D67"/>
    <w:rsid w:val="00320F01"/>
    <w:rsid w:val="0032492D"/>
    <w:rsid w:val="00324E04"/>
    <w:rsid w:val="00326BAA"/>
    <w:rsid w:val="00327A9F"/>
    <w:rsid w:val="00332581"/>
    <w:rsid w:val="00334051"/>
    <w:rsid w:val="00335798"/>
    <w:rsid w:val="00340DE8"/>
    <w:rsid w:val="00341E96"/>
    <w:rsid w:val="00342327"/>
    <w:rsid w:val="0034650B"/>
    <w:rsid w:val="00347FEC"/>
    <w:rsid w:val="003532C2"/>
    <w:rsid w:val="00357EF8"/>
    <w:rsid w:val="0036360C"/>
    <w:rsid w:val="0036442D"/>
    <w:rsid w:val="00364B44"/>
    <w:rsid w:val="00364F9D"/>
    <w:rsid w:val="003661C6"/>
    <w:rsid w:val="003779E4"/>
    <w:rsid w:val="00382C91"/>
    <w:rsid w:val="00384D37"/>
    <w:rsid w:val="003872CF"/>
    <w:rsid w:val="00387558"/>
    <w:rsid w:val="00387B4A"/>
    <w:rsid w:val="003900FD"/>
    <w:rsid w:val="0039603B"/>
    <w:rsid w:val="003B0A83"/>
    <w:rsid w:val="003B0C38"/>
    <w:rsid w:val="003B0E3E"/>
    <w:rsid w:val="003B248F"/>
    <w:rsid w:val="003B3DEB"/>
    <w:rsid w:val="003B3E37"/>
    <w:rsid w:val="003B4DC2"/>
    <w:rsid w:val="003B63A4"/>
    <w:rsid w:val="003C250D"/>
    <w:rsid w:val="003C2B9D"/>
    <w:rsid w:val="003C4AAD"/>
    <w:rsid w:val="003C57C4"/>
    <w:rsid w:val="003C5B21"/>
    <w:rsid w:val="003D128D"/>
    <w:rsid w:val="003D1E29"/>
    <w:rsid w:val="003D2BA4"/>
    <w:rsid w:val="003D41F8"/>
    <w:rsid w:val="003D5CB2"/>
    <w:rsid w:val="003E05C2"/>
    <w:rsid w:val="003E1775"/>
    <w:rsid w:val="003E3660"/>
    <w:rsid w:val="003E662E"/>
    <w:rsid w:val="003E6874"/>
    <w:rsid w:val="003F2145"/>
    <w:rsid w:val="003F48D6"/>
    <w:rsid w:val="003F4D37"/>
    <w:rsid w:val="003F57D8"/>
    <w:rsid w:val="003F78CD"/>
    <w:rsid w:val="0040020D"/>
    <w:rsid w:val="00400919"/>
    <w:rsid w:val="00401A72"/>
    <w:rsid w:val="00401EF9"/>
    <w:rsid w:val="004041F7"/>
    <w:rsid w:val="00405532"/>
    <w:rsid w:val="00412F18"/>
    <w:rsid w:val="004135E5"/>
    <w:rsid w:val="00421636"/>
    <w:rsid w:val="0042239D"/>
    <w:rsid w:val="00423AD2"/>
    <w:rsid w:val="00427645"/>
    <w:rsid w:val="0043021A"/>
    <w:rsid w:val="00430B34"/>
    <w:rsid w:val="004329DC"/>
    <w:rsid w:val="00436BE4"/>
    <w:rsid w:val="0044062C"/>
    <w:rsid w:val="00441821"/>
    <w:rsid w:val="004443DF"/>
    <w:rsid w:val="00444BF8"/>
    <w:rsid w:val="00445484"/>
    <w:rsid w:val="004466F4"/>
    <w:rsid w:val="00451C56"/>
    <w:rsid w:val="00452C92"/>
    <w:rsid w:val="00456E44"/>
    <w:rsid w:val="00460C97"/>
    <w:rsid w:val="004627E6"/>
    <w:rsid w:val="004672DB"/>
    <w:rsid w:val="004705E2"/>
    <w:rsid w:val="00472504"/>
    <w:rsid w:val="00472F4C"/>
    <w:rsid w:val="00473E24"/>
    <w:rsid w:val="00473EB0"/>
    <w:rsid w:val="004746FB"/>
    <w:rsid w:val="00474BCA"/>
    <w:rsid w:val="004851CD"/>
    <w:rsid w:val="00490682"/>
    <w:rsid w:val="00492096"/>
    <w:rsid w:val="00495E77"/>
    <w:rsid w:val="004960D4"/>
    <w:rsid w:val="00496637"/>
    <w:rsid w:val="004A1455"/>
    <w:rsid w:val="004A7D5D"/>
    <w:rsid w:val="004B2E24"/>
    <w:rsid w:val="004B3B14"/>
    <w:rsid w:val="004C6434"/>
    <w:rsid w:val="004C73C5"/>
    <w:rsid w:val="004D0942"/>
    <w:rsid w:val="004D2EB0"/>
    <w:rsid w:val="004D429C"/>
    <w:rsid w:val="004D6CA8"/>
    <w:rsid w:val="004E373C"/>
    <w:rsid w:val="004E4C29"/>
    <w:rsid w:val="004E76BB"/>
    <w:rsid w:val="004E7D02"/>
    <w:rsid w:val="004F1A16"/>
    <w:rsid w:val="004F23A9"/>
    <w:rsid w:val="004F247A"/>
    <w:rsid w:val="00500F7B"/>
    <w:rsid w:val="00501D18"/>
    <w:rsid w:val="00504030"/>
    <w:rsid w:val="0050516F"/>
    <w:rsid w:val="005070E2"/>
    <w:rsid w:val="00507B55"/>
    <w:rsid w:val="00512583"/>
    <w:rsid w:val="005142CA"/>
    <w:rsid w:val="00514D37"/>
    <w:rsid w:val="0051544B"/>
    <w:rsid w:val="00516DD4"/>
    <w:rsid w:val="00517D6D"/>
    <w:rsid w:val="00517EC7"/>
    <w:rsid w:val="00521A1E"/>
    <w:rsid w:val="00522D5D"/>
    <w:rsid w:val="005237FF"/>
    <w:rsid w:val="00527B63"/>
    <w:rsid w:val="00530310"/>
    <w:rsid w:val="005325A6"/>
    <w:rsid w:val="0053467C"/>
    <w:rsid w:val="00534693"/>
    <w:rsid w:val="00534BB4"/>
    <w:rsid w:val="00535E2E"/>
    <w:rsid w:val="00551EA2"/>
    <w:rsid w:val="00552261"/>
    <w:rsid w:val="00552692"/>
    <w:rsid w:val="00552B24"/>
    <w:rsid w:val="00554373"/>
    <w:rsid w:val="00555C1E"/>
    <w:rsid w:val="00556E61"/>
    <w:rsid w:val="00561E39"/>
    <w:rsid w:val="00563E35"/>
    <w:rsid w:val="00564964"/>
    <w:rsid w:val="005656E2"/>
    <w:rsid w:val="00566036"/>
    <w:rsid w:val="0056738B"/>
    <w:rsid w:val="005701BF"/>
    <w:rsid w:val="00570BBC"/>
    <w:rsid w:val="0057539B"/>
    <w:rsid w:val="00575BA9"/>
    <w:rsid w:val="00575C43"/>
    <w:rsid w:val="00583741"/>
    <w:rsid w:val="00584E01"/>
    <w:rsid w:val="005873BD"/>
    <w:rsid w:val="00591428"/>
    <w:rsid w:val="00593075"/>
    <w:rsid w:val="00594F40"/>
    <w:rsid w:val="00595686"/>
    <w:rsid w:val="005A0754"/>
    <w:rsid w:val="005A1DCE"/>
    <w:rsid w:val="005A504F"/>
    <w:rsid w:val="005A6F9E"/>
    <w:rsid w:val="005B1120"/>
    <w:rsid w:val="005B243D"/>
    <w:rsid w:val="005B56EF"/>
    <w:rsid w:val="005C1186"/>
    <w:rsid w:val="005C2DFA"/>
    <w:rsid w:val="005C3CEC"/>
    <w:rsid w:val="005C3E56"/>
    <w:rsid w:val="005C479B"/>
    <w:rsid w:val="005C4FA6"/>
    <w:rsid w:val="005C6195"/>
    <w:rsid w:val="005C6CC4"/>
    <w:rsid w:val="005C729C"/>
    <w:rsid w:val="005D000E"/>
    <w:rsid w:val="005E0940"/>
    <w:rsid w:val="005E1623"/>
    <w:rsid w:val="005E3440"/>
    <w:rsid w:val="005E524A"/>
    <w:rsid w:val="005E5605"/>
    <w:rsid w:val="005E7BE7"/>
    <w:rsid w:val="005F3235"/>
    <w:rsid w:val="005F4B6A"/>
    <w:rsid w:val="005F4EC4"/>
    <w:rsid w:val="005F546B"/>
    <w:rsid w:val="005F579B"/>
    <w:rsid w:val="00600B65"/>
    <w:rsid w:val="00602695"/>
    <w:rsid w:val="0060516C"/>
    <w:rsid w:val="00605845"/>
    <w:rsid w:val="00606F38"/>
    <w:rsid w:val="00610470"/>
    <w:rsid w:val="00612AB6"/>
    <w:rsid w:val="00612EDB"/>
    <w:rsid w:val="0061363F"/>
    <w:rsid w:val="00613884"/>
    <w:rsid w:val="00615D6A"/>
    <w:rsid w:val="0061686A"/>
    <w:rsid w:val="00621509"/>
    <w:rsid w:val="00621F9C"/>
    <w:rsid w:val="0062493A"/>
    <w:rsid w:val="00626B62"/>
    <w:rsid w:val="006275E5"/>
    <w:rsid w:val="00630E40"/>
    <w:rsid w:val="00631B53"/>
    <w:rsid w:val="00631BF4"/>
    <w:rsid w:val="00631D41"/>
    <w:rsid w:val="006350FB"/>
    <w:rsid w:val="00636B13"/>
    <w:rsid w:val="00636FB9"/>
    <w:rsid w:val="00642318"/>
    <w:rsid w:val="00642DFD"/>
    <w:rsid w:val="006436A5"/>
    <w:rsid w:val="00660A9E"/>
    <w:rsid w:val="00660AC9"/>
    <w:rsid w:val="00663130"/>
    <w:rsid w:val="00664E84"/>
    <w:rsid w:val="00666E12"/>
    <w:rsid w:val="00671E1D"/>
    <w:rsid w:val="00672FA4"/>
    <w:rsid w:val="00673081"/>
    <w:rsid w:val="00680378"/>
    <w:rsid w:val="006808D9"/>
    <w:rsid w:val="0068111B"/>
    <w:rsid w:val="00681860"/>
    <w:rsid w:val="006825C6"/>
    <w:rsid w:val="00682928"/>
    <w:rsid w:val="00682F24"/>
    <w:rsid w:val="0068418C"/>
    <w:rsid w:val="00686BCD"/>
    <w:rsid w:val="0068748F"/>
    <w:rsid w:val="00690B45"/>
    <w:rsid w:val="0069181A"/>
    <w:rsid w:val="00692C4F"/>
    <w:rsid w:val="00693275"/>
    <w:rsid w:val="00695156"/>
    <w:rsid w:val="006951DD"/>
    <w:rsid w:val="00696782"/>
    <w:rsid w:val="00697F3A"/>
    <w:rsid w:val="006A2B5A"/>
    <w:rsid w:val="006A37BE"/>
    <w:rsid w:val="006A519D"/>
    <w:rsid w:val="006A57BA"/>
    <w:rsid w:val="006A6413"/>
    <w:rsid w:val="006A7B7E"/>
    <w:rsid w:val="006A7B86"/>
    <w:rsid w:val="006B2BAB"/>
    <w:rsid w:val="006B36F4"/>
    <w:rsid w:val="006B56AB"/>
    <w:rsid w:val="006B5EB7"/>
    <w:rsid w:val="006B7041"/>
    <w:rsid w:val="006C3035"/>
    <w:rsid w:val="006C40E9"/>
    <w:rsid w:val="006C4341"/>
    <w:rsid w:val="006D0657"/>
    <w:rsid w:val="006D201D"/>
    <w:rsid w:val="006D43C3"/>
    <w:rsid w:val="006D6322"/>
    <w:rsid w:val="006E725F"/>
    <w:rsid w:val="006F139A"/>
    <w:rsid w:val="006F15A0"/>
    <w:rsid w:val="006F2CCE"/>
    <w:rsid w:val="006F31E1"/>
    <w:rsid w:val="006F57E1"/>
    <w:rsid w:val="007009E2"/>
    <w:rsid w:val="00700AFE"/>
    <w:rsid w:val="00700D7F"/>
    <w:rsid w:val="007032B3"/>
    <w:rsid w:val="0070536E"/>
    <w:rsid w:val="0070542C"/>
    <w:rsid w:val="00705B41"/>
    <w:rsid w:val="007079E8"/>
    <w:rsid w:val="00707AD4"/>
    <w:rsid w:val="00711EEC"/>
    <w:rsid w:val="00713EC6"/>
    <w:rsid w:val="00716439"/>
    <w:rsid w:val="0072236F"/>
    <w:rsid w:val="00725A54"/>
    <w:rsid w:val="00731A9E"/>
    <w:rsid w:val="0073373C"/>
    <w:rsid w:val="00734CA5"/>
    <w:rsid w:val="007401DA"/>
    <w:rsid w:val="00741468"/>
    <w:rsid w:val="007416CF"/>
    <w:rsid w:val="00745274"/>
    <w:rsid w:val="00750844"/>
    <w:rsid w:val="00750E1B"/>
    <w:rsid w:val="00751333"/>
    <w:rsid w:val="007544D0"/>
    <w:rsid w:val="00754972"/>
    <w:rsid w:val="00762C8B"/>
    <w:rsid w:val="007637EF"/>
    <w:rsid w:val="00772876"/>
    <w:rsid w:val="00776B09"/>
    <w:rsid w:val="0078031D"/>
    <w:rsid w:val="007810B7"/>
    <w:rsid w:val="00781224"/>
    <w:rsid w:val="00782A30"/>
    <w:rsid w:val="007871BA"/>
    <w:rsid w:val="0078745E"/>
    <w:rsid w:val="0079079A"/>
    <w:rsid w:val="00793267"/>
    <w:rsid w:val="00795D7A"/>
    <w:rsid w:val="007962CD"/>
    <w:rsid w:val="007A03CD"/>
    <w:rsid w:val="007A0BFD"/>
    <w:rsid w:val="007A4FA4"/>
    <w:rsid w:val="007A68B5"/>
    <w:rsid w:val="007A71FB"/>
    <w:rsid w:val="007B0AE4"/>
    <w:rsid w:val="007B1AC9"/>
    <w:rsid w:val="007B3C73"/>
    <w:rsid w:val="007B3CA4"/>
    <w:rsid w:val="007B5C6E"/>
    <w:rsid w:val="007B61A3"/>
    <w:rsid w:val="007B71C8"/>
    <w:rsid w:val="007B7BB7"/>
    <w:rsid w:val="007C007F"/>
    <w:rsid w:val="007C4CED"/>
    <w:rsid w:val="007C6921"/>
    <w:rsid w:val="007E375C"/>
    <w:rsid w:val="007E5EE0"/>
    <w:rsid w:val="007E6F5C"/>
    <w:rsid w:val="007E75A1"/>
    <w:rsid w:val="007E75C9"/>
    <w:rsid w:val="007F0B18"/>
    <w:rsid w:val="007F0D84"/>
    <w:rsid w:val="007F18E1"/>
    <w:rsid w:val="007F5414"/>
    <w:rsid w:val="007F7119"/>
    <w:rsid w:val="0080305B"/>
    <w:rsid w:val="0080354D"/>
    <w:rsid w:val="008074A8"/>
    <w:rsid w:val="0081229F"/>
    <w:rsid w:val="008152C4"/>
    <w:rsid w:val="00821133"/>
    <w:rsid w:val="00821277"/>
    <w:rsid w:val="00821C2A"/>
    <w:rsid w:val="00821CE8"/>
    <w:rsid w:val="00822337"/>
    <w:rsid w:val="008256DC"/>
    <w:rsid w:val="00826A15"/>
    <w:rsid w:val="00827749"/>
    <w:rsid w:val="0083344E"/>
    <w:rsid w:val="00833626"/>
    <w:rsid w:val="00836E5E"/>
    <w:rsid w:val="00836F9F"/>
    <w:rsid w:val="00837F37"/>
    <w:rsid w:val="008469AC"/>
    <w:rsid w:val="00846D48"/>
    <w:rsid w:val="00851C4F"/>
    <w:rsid w:val="00856F9E"/>
    <w:rsid w:val="00861A37"/>
    <w:rsid w:val="00862C15"/>
    <w:rsid w:val="00864A93"/>
    <w:rsid w:val="008655CF"/>
    <w:rsid w:val="00865A8D"/>
    <w:rsid w:val="00865C0C"/>
    <w:rsid w:val="00872633"/>
    <w:rsid w:val="008747BA"/>
    <w:rsid w:val="008773D0"/>
    <w:rsid w:val="00877648"/>
    <w:rsid w:val="00880ECA"/>
    <w:rsid w:val="00882262"/>
    <w:rsid w:val="008839A6"/>
    <w:rsid w:val="00884928"/>
    <w:rsid w:val="00885A36"/>
    <w:rsid w:val="008903A0"/>
    <w:rsid w:val="0089085E"/>
    <w:rsid w:val="00891FF7"/>
    <w:rsid w:val="0089477E"/>
    <w:rsid w:val="008965C6"/>
    <w:rsid w:val="008A057E"/>
    <w:rsid w:val="008A0B76"/>
    <w:rsid w:val="008A3879"/>
    <w:rsid w:val="008A40E5"/>
    <w:rsid w:val="008A466D"/>
    <w:rsid w:val="008C280D"/>
    <w:rsid w:val="008C47F2"/>
    <w:rsid w:val="008C5729"/>
    <w:rsid w:val="008C7AFE"/>
    <w:rsid w:val="008D17CE"/>
    <w:rsid w:val="008D1C59"/>
    <w:rsid w:val="008D2441"/>
    <w:rsid w:val="008D3727"/>
    <w:rsid w:val="008D3C7A"/>
    <w:rsid w:val="008D43EE"/>
    <w:rsid w:val="008D621D"/>
    <w:rsid w:val="008D7FC9"/>
    <w:rsid w:val="008E1152"/>
    <w:rsid w:val="008E4903"/>
    <w:rsid w:val="008E5983"/>
    <w:rsid w:val="008E727C"/>
    <w:rsid w:val="008F2715"/>
    <w:rsid w:val="008F2FF4"/>
    <w:rsid w:val="008F62BB"/>
    <w:rsid w:val="008F797E"/>
    <w:rsid w:val="00900B91"/>
    <w:rsid w:val="00900F69"/>
    <w:rsid w:val="0090641F"/>
    <w:rsid w:val="00910396"/>
    <w:rsid w:val="00910D6B"/>
    <w:rsid w:val="0092009B"/>
    <w:rsid w:val="00920563"/>
    <w:rsid w:val="009206C9"/>
    <w:rsid w:val="00921CAA"/>
    <w:rsid w:val="0092427E"/>
    <w:rsid w:val="009245B5"/>
    <w:rsid w:val="00925E93"/>
    <w:rsid w:val="00932691"/>
    <w:rsid w:val="009342FC"/>
    <w:rsid w:val="00934C0B"/>
    <w:rsid w:val="00936815"/>
    <w:rsid w:val="00936964"/>
    <w:rsid w:val="00936E81"/>
    <w:rsid w:val="00937BFA"/>
    <w:rsid w:val="00940004"/>
    <w:rsid w:val="0094275F"/>
    <w:rsid w:val="00943DAD"/>
    <w:rsid w:val="009445E1"/>
    <w:rsid w:val="00945C1A"/>
    <w:rsid w:val="00946774"/>
    <w:rsid w:val="009513B4"/>
    <w:rsid w:val="0095152B"/>
    <w:rsid w:val="00952203"/>
    <w:rsid w:val="00964285"/>
    <w:rsid w:val="00965F39"/>
    <w:rsid w:val="00970BCF"/>
    <w:rsid w:val="009713D1"/>
    <w:rsid w:val="00973890"/>
    <w:rsid w:val="0097441D"/>
    <w:rsid w:val="00990595"/>
    <w:rsid w:val="00993998"/>
    <w:rsid w:val="00995782"/>
    <w:rsid w:val="00996493"/>
    <w:rsid w:val="009A20CD"/>
    <w:rsid w:val="009A39EA"/>
    <w:rsid w:val="009A417F"/>
    <w:rsid w:val="009A5499"/>
    <w:rsid w:val="009A5B0B"/>
    <w:rsid w:val="009B5B68"/>
    <w:rsid w:val="009B7452"/>
    <w:rsid w:val="009C1744"/>
    <w:rsid w:val="009C28D8"/>
    <w:rsid w:val="009D1F73"/>
    <w:rsid w:val="009D29E0"/>
    <w:rsid w:val="009D2B56"/>
    <w:rsid w:val="009D7088"/>
    <w:rsid w:val="009E1448"/>
    <w:rsid w:val="009E1643"/>
    <w:rsid w:val="009E3C0A"/>
    <w:rsid w:val="009E5229"/>
    <w:rsid w:val="009F095A"/>
    <w:rsid w:val="009F14C7"/>
    <w:rsid w:val="009F2253"/>
    <w:rsid w:val="009F2F1E"/>
    <w:rsid w:val="009F3FA0"/>
    <w:rsid w:val="009F5448"/>
    <w:rsid w:val="009F7978"/>
    <w:rsid w:val="009F7F82"/>
    <w:rsid w:val="00A044FA"/>
    <w:rsid w:val="00A074FF"/>
    <w:rsid w:val="00A1340A"/>
    <w:rsid w:val="00A16402"/>
    <w:rsid w:val="00A17FD4"/>
    <w:rsid w:val="00A227F3"/>
    <w:rsid w:val="00A25ADF"/>
    <w:rsid w:val="00A26CCD"/>
    <w:rsid w:val="00A34527"/>
    <w:rsid w:val="00A355DE"/>
    <w:rsid w:val="00A369EB"/>
    <w:rsid w:val="00A4129C"/>
    <w:rsid w:val="00A5295A"/>
    <w:rsid w:val="00A5468A"/>
    <w:rsid w:val="00A548F5"/>
    <w:rsid w:val="00A57BAE"/>
    <w:rsid w:val="00A61B22"/>
    <w:rsid w:val="00A64162"/>
    <w:rsid w:val="00A71FE0"/>
    <w:rsid w:val="00A733C3"/>
    <w:rsid w:val="00A7348E"/>
    <w:rsid w:val="00A7357E"/>
    <w:rsid w:val="00A75BD8"/>
    <w:rsid w:val="00A8113A"/>
    <w:rsid w:val="00A83689"/>
    <w:rsid w:val="00A83E5C"/>
    <w:rsid w:val="00A85113"/>
    <w:rsid w:val="00A90599"/>
    <w:rsid w:val="00A96DC0"/>
    <w:rsid w:val="00AA16F0"/>
    <w:rsid w:val="00AA1870"/>
    <w:rsid w:val="00AB4044"/>
    <w:rsid w:val="00AB5965"/>
    <w:rsid w:val="00AB72B0"/>
    <w:rsid w:val="00AB73C3"/>
    <w:rsid w:val="00AC0090"/>
    <w:rsid w:val="00AC0F17"/>
    <w:rsid w:val="00AC2DFB"/>
    <w:rsid w:val="00AC2F71"/>
    <w:rsid w:val="00AC32D1"/>
    <w:rsid w:val="00AC70D3"/>
    <w:rsid w:val="00AD144C"/>
    <w:rsid w:val="00AD20B0"/>
    <w:rsid w:val="00AD26B0"/>
    <w:rsid w:val="00AD41C6"/>
    <w:rsid w:val="00AD5401"/>
    <w:rsid w:val="00AD7287"/>
    <w:rsid w:val="00AE15CC"/>
    <w:rsid w:val="00AE1A65"/>
    <w:rsid w:val="00AE57C6"/>
    <w:rsid w:val="00AF1A28"/>
    <w:rsid w:val="00AF3AAA"/>
    <w:rsid w:val="00AF58AB"/>
    <w:rsid w:val="00AF789C"/>
    <w:rsid w:val="00B0146C"/>
    <w:rsid w:val="00B01C95"/>
    <w:rsid w:val="00B04691"/>
    <w:rsid w:val="00B07AB1"/>
    <w:rsid w:val="00B15466"/>
    <w:rsid w:val="00B17379"/>
    <w:rsid w:val="00B17CA4"/>
    <w:rsid w:val="00B17EB4"/>
    <w:rsid w:val="00B22B29"/>
    <w:rsid w:val="00B232E7"/>
    <w:rsid w:val="00B23905"/>
    <w:rsid w:val="00B30B42"/>
    <w:rsid w:val="00B319D8"/>
    <w:rsid w:val="00B33614"/>
    <w:rsid w:val="00B35E47"/>
    <w:rsid w:val="00B3678D"/>
    <w:rsid w:val="00B43318"/>
    <w:rsid w:val="00B43447"/>
    <w:rsid w:val="00B437EB"/>
    <w:rsid w:val="00B457AE"/>
    <w:rsid w:val="00B5213A"/>
    <w:rsid w:val="00B532C9"/>
    <w:rsid w:val="00B55C70"/>
    <w:rsid w:val="00B60997"/>
    <w:rsid w:val="00B60EEB"/>
    <w:rsid w:val="00B6380A"/>
    <w:rsid w:val="00B63C0D"/>
    <w:rsid w:val="00B657AF"/>
    <w:rsid w:val="00B675DE"/>
    <w:rsid w:val="00B70887"/>
    <w:rsid w:val="00B709CA"/>
    <w:rsid w:val="00B70EDB"/>
    <w:rsid w:val="00B71164"/>
    <w:rsid w:val="00B72B8A"/>
    <w:rsid w:val="00B74319"/>
    <w:rsid w:val="00B7515B"/>
    <w:rsid w:val="00B8150E"/>
    <w:rsid w:val="00B81565"/>
    <w:rsid w:val="00B816CB"/>
    <w:rsid w:val="00B825D3"/>
    <w:rsid w:val="00B8401A"/>
    <w:rsid w:val="00B90547"/>
    <w:rsid w:val="00B906A5"/>
    <w:rsid w:val="00B90B3B"/>
    <w:rsid w:val="00B91D56"/>
    <w:rsid w:val="00B9488C"/>
    <w:rsid w:val="00B971AE"/>
    <w:rsid w:val="00BA04DD"/>
    <w:rsid w:val="00BA11F8"/>
    <w:rsid w:val="00BA21BF"/>
    <w:rsid w:val="00BA50DE"/>
    <w:rsid w:val="00BA5346"/>
    <w:rsid w:val="00BB0776"/>
    <w:rsid w:val="00BB077D"/>
    <w:rsid w:val="00BB0949"/>
    <w:rsid w:val="00BB33F8"/>
    <w:rsid w:val="00BB57C9"/>
    <w:rsid w:val="00BB5A0E"/>
    <w:rsid w:val="00BC031F"/>
    <w:rsid w:val="00BC0D99"/>
    <w:rsid w:val="00BC0E9A"/>
    <w:rsid w:val="00BC32E2"/>
    <w:rsid w:val="00BC3AC0"/>
    <w:rsid w:val="00BC5230"/>
    <w:rsid w:val="00BD258D"/>
    <w:rsid w:val="00BD6EEE"/>
    <w:rsid w:val="00BE160C"/>
    <w:rsid w:val="00BE1E67"/>
    <w:rsid w:val="00BE5254"/>
    <w:rsid w:val="00BE7435"/>
    <w:rsid w:val="00BF20C0"/>
    <w:rsid w:val="00BF274C"/>
    <w:rsid w:val="00BF32BD"/>
    <w:rsid w:val="00BF3722"/>
    <w:rsid w:val="00BF6C6F"/>
    <w:rsid w:val="00BF7ED7"/>
    <w:rsid w:val="00C02C64"/>
    <w:rsid w:val="00C03A48"/>
    <w:rsid w:val="00C03D30"/>
    <w:rsid w:val="00C0565B"/>
    <w:rsid w:val="00C06468"/>
    <w:rsid w:val="00C07A19"/>
    <w:rsid w:val="00C104F9"/>
    <w:rsid w:val="00C10F79"/>
    <w:rsid w:val="00C14EA8"/>
    <w:rsid w:val="00C14F23"/>
    <w:rsid w:val="00C168EF"/>
    <w:rsid w:val="00C1762C"/>
    <w:rsid w:val="00C22B22"/>
    <w:rsid w:val="00C23D47"/>
    <w:rsid w:val="00C2443A"/>
    <w:rsid w:val="00C254B6"/>
    <w:rsid w:val="00C26100"/>
    <w:rsid w:val="00C3109F"/>
    <w:rsid w:val="00C32541"/>
    <w:rsid w:val="00C3306B"/>
    <w:rsid w:val="00C35175"/>
    <w:rsid w:val="00C369C2"/>
    <w:rsid w:val="00C371ED"/>
    <w:rsid w:val="00C4213A"/>
    <w:rsid w:val="00C43027"/>
    <w:rsid w:val="00C45F96"/>
    <w:rsid w:val="00C50CF5"/>
    <w:rsid w:val="00C51B86"/>
    <w:rsid w:val="00C528B4"/>
    <w:rsid w:val="00C54C1A"/>
    <w:rsid w:val="00C602D5"/>
    <w:rsid w:val="00C6095C"/>
    <w:rsid w:val="00C62853"/>
    <w:rsid w:val="00C63AB9"/>
    <w:rsid w:val="00C6425C"/>
    <w:rsid w:val="00C65B3C"/>
    <w:rsid w:val="00C668DE"/>
    <w:rsid w:val="00C66DA8"/>
    <w:rsid w:val="00C70B50"/>
    <w:rsid w:val="00C74EA0"/>
    <w:rsid w:val="00C75190"/>
    <w:rsid w:val="00C7532B"/>
    <w:rsid w:val="00C8035F"/>
    <w:rsid w:val="00C83DD4"/>
    <w:rsid w:val="00C906E9"/>
    <w:rsid w:val="00C9348F"/>
    <w:rsid w:val="00CA06AD"/>
    <w:rsid w:val="00CA098F"/>
    <w:rsid w:val="00CA3C42"/>
    <w:rsid w:val="00CA3E2C"/>
    <w:rsid w:val="00CA3F78"/>
    <w:rsid w:val="00CA405C"/>
    <w:rsid w:val="00CA515B"/>
    <w:rsid w:val="00CA5CE0"/>
    <w:rsid w:val="00CA6179"/>
    <w:rsid w:val="00CA6393"/>
    <w:rsid w:val="00CB1126"/>
    <w:rsid w:val="00CB2667"/>
    <w:rsid w:val="00CB32DA"/>
    <w:rsid w:val="00CB371C"/>
    <w:rsid w:val="00CB4895"/>
    <w:rsid w:val="00CB5853"/>
    <w:rsid w:val="00CB58AE"/>
    <w:rsid w:val="00CC6E8A"/>
    <w:rsid w:val="00CC7034"/>
    <w:rsid w:val="00CC759E"/>
    <w:rsid w:val="00CD0657"/>
    <w:rsid w:val="00CD1666"/>
    <w:rsid w:val="00CD3475"/>
    <w:rsid w:val="00CD3F7E"/>
    <w:rsid w:val="00CD4DF3"/>
    <w:rsid w:val="00CD5565"/>
    <w:rsid w:val="00CD62D3"/>
    <w:rsid w:val="00CD7035"/>
    <w:rsid w:val="00CD76DF"/>
    <w:rsid w:val="00CE2EBE"/>
    <w:rsid w:val="00CE5269"/>
    <w:rsid w:val="00CE5F76"/>
    <w:rsid w:val="00CF434B"/>
    <w:rsid w:val="00CF596C"/>
    <w:rsid w:val="00D00FA3"/>
    <w:rsid w:val="00D0377E"/>
    <w:rsid w:val="00D03927"/>
    <w:rsid w:val="00D039C7"/>
    <w:rsid w:val="00D050FD"/>
    <w:rsid w:val="00D07A3E"/>
    <w:rsid w:val="00D1053C"/>
    <w:rsid w:val="00D10D05"/>
    <w:rsid w:val="00D12E40"/>
    <w:rsid w:val="00D12F25"/>
    <w:rsid w:val="00D13D44"/>
    <w:rsid w:val="00D1474F"/>
    <w:rsid w:val="00D1578A"/>
    <w:rsid w:val="00D15DED"/>
    <w:rsid w:val="00D16C8E"/>
    <w:rsid w:val="00D204EF"/>
    <w:rsid w:val="00D20D1E"/>
    <w:rsid w:val="00D22944"/>
    <w:rsid w:val="00D22DFB"/>
    <w:rsid w:val="00D22F96"/>
    <w:rsid w:val="00D25389"/>
    <w:rsid w:val="00D271B4"/>
    <w:rsid w:val="00D27C73"/>
    <w:rsid w:val="00D31B41"/>
    <w:rsid w:val="00D342BF"/>
    <w:rsid w:val="00D355AC"/>
    <w:rsid w:val="00D36221"/>
    <w:rsid w:val="00D41E04"/>
    <w:rsid w:val="00D442AE"/>
    <w:rsid w:val="00D4779C"/>
    <w:rsid w:val="00D50227"/>
    <w:rsid w:val="00D508D4"/>
    <w:rsid w:val="00D52596"/>
    <w:rsid w:val="00D52D0E"/>
    <w:rsid w:val="00D547A2"/>
    <w:rsid w:val="00D55E38"/>
    <w:rsid w:val="00D57672"/>
    <w:rsid w:val="00D610A0"/>
    <w:rsid w:val="00D629B9"/>
    <w:rsid w:val="00D64A49"/>
    <w:rsid w:val="00D66204"/>
    <w:rsid w:val="00D66DDF"/>
    <w:rsid w:val="00D67914"/>
    <w:rsid w:val="00D75A6C"/>
    <w:rsid w:val="00D76AB2"/>
    <w:rsid w:val="00D85D56"/>
    <w:rsid w:val="00D874B9"/>
    <w:rsid w:val="00D905AE"/>
    <w:rsid w:val="00D934FA"/>
    <w:rsid w:val="00D94EC9"/>
    <w:rsid w:val="00D96626"/>
    <w:rsid w:val="00D96E0C"/>
    <w:rsid w:val="00D97FB9"/>
    <w:rsid w:val="00DA3D73"/>
    <w:rsid w:val="00DB0518"/>
    <w:rsid w:val="00DB25EC"/>
    <w:rsid w:val="00DC36C0"/>
    <w:rsid w:val="00DC5398"/>
    <w:rsid w:val="00DC573F"/>
    <w:rsid w:val="00DC6431"/>
    <w:rsid w:val="00DC651A"/>
    <w:rsid w:val="00DC762F"/>
    <w:rsid w:val="00DC7EC0"/>
    <w:rsid w:val="00DD30C2"/>
    <w:rsid w:val="00DD5D1D"/>
    <w:rsid w:val="00DE604F"/>
    <w:rsid w:val="00DF1F80"/>
    <w:rsid w:val="00DF6D4E"/>
    <w:rsid w:val="00DF71E1"/>
    <w:rsid w:val="00E02A19"/>
    <w:rsid w:val="00E05B98"/>
    <w:rsid w:val="00E07A9C"/>
    <w:rsid w:val="00E10CA9"/>
    <w:rsid w:val="00E14F32"/>
    <w:rsid w:val="00E161B7"/>
    <w:rsid w:val="00E17334"/>
    <w:rsid w:val="00E17C48"/>
    <w:rsid w:val="00E20194"/>
    <w:rsid w:val="00E23279"/>
    <w:rsid w:val="00E24FBF"/>
    <w:rsid w:val="00E27C47"/>
    <w:rsid w:val="00E302CB"/>
    <w:rsid w:val="00E31443"/>
    <w:rsid w:val="00E32944"/>
    <w:rsid w:val="00E347A7"/>
    <w:rsid w:val="00E433BC"/>
    <w:rsid w:val="00E44838"/>
    <w:rsid w:val="00E4662A"/>
    <w:rsid w:val="00E47A13"/>
    <w:rsid w:val="00E510A2"/>
    <w:rsid w:val="00E56A32"/>
    <w:rsid w:val="00E61A98"/>
    <w:rsid w:val="00E61AA3"/>
    <w:rsid w:val="00E65FA2"/>
    <w:rsid w:val="00E70260"/>
    <w:rsid w:val="00E727F9"/>
    <w:rsid w:val="00E80410"/>
    <w:rsid w:val="00E832FB"/>
    <w:rsid w:val="00E905A1"/>
    <w:rsid w:val="00E947EE"/>
    <w:rsid w:val="00EA069C"/>
    <w:rsid w:val="00EA0DC0"/>
    <w:rsid w:val="00EA492E"/>
    <w:rsid w:val="00EA6917"/>
    <w:rsid w:val="00EA7100"/>
    <w:rsid w:val="00EB0CE5"/>
    <w:rsid w:val="00EB31D4"/>
    <w:rsid w:val="00EB40D0"/>
    <w:rsid w:val="00EB4DD9"/>
    <w:rsid w:val="00EB6A40"/>
    <w:rsid w:val="00EB7562"/>
    <w:rsid w:val="00EC00ED"/>
    <w:rsid w:val="00EC131D"/>
    <w:rsid w:val="00EC1B82"/>
    <w:rsid w:val="00EC5069"/>
    <w:rsid w:val="00EC706C"/>
    <w:rsid w:val="00ED1BC7"/>
    <w:rsid w:val="00ED2B88"/>
    <w:rsid w:val="00ED37C5"/>
    <w:rsid w:val="00ED6BB0"/>
    <w:rsid w:val="00ED6E57"/>
    <w:rsid w:val="00EE3E94"/>
    <w:rsid w:val="00EE5DE9"/>
    <w:rsid w:val="00EE7DEF"/>
    <w:rsid w:val="00EF0886"/>
    <w:rsid w:val="00EF4A5A"/>
    <w:rsid w:val="00EF5E17"/>
    <w:rsid w:val="00F044A2"/>
    <w:rsid w:val="00F05B56"/>
    <w:rsid w:val="00F05F3F"/>
    <w:rsid w:val="00F0643F"/>
    <w:rsid w:val="00F064E1"/>
    <w:rsid w:val="00F06DF2"/>
    <w:rsid w:val="00F1147A"/>
    <w:rsid w:val="00F136DD"/>
    <w:rsid w:val="00F13A04"/>
    <w:rsid w:val="00F14576"/>
    <w:rsid w:val="00F16019"/>
    <w:rsid w:val="00F205B7"/>
    <w:rsid w:val="00F22013"/>
    <w:rsid w:val="00F239F9"/>
    <w:rsid w:val="00F24EFF"/>
    <w:rsid w:val="00F25798"/>
    <w:rsid w:val="00F26921"/>
    <w:rsid w:val="00F273F2"/>
    <w:rsid w:val="00F27820"/>
    <w:rsid w:val="00F32C8A"/>
    <w:rsid w:val="00F332EA"/>
    <w:rsid w:val="00F34227"/>
    <w:rsid w:val="00F456A4"/>
    <w:rsid w:val="00F464AC"/>
    <w:rsid w:val="00F47A46"/>
    <w:rsid w:val="00F54795"/>
    <w:rsid w:val="00F56E61"/>
    <w:rsid w:val="00F616F1"/>
    <w:rsid w:val="00F617F5"/>
    <w:rsid w:val="00F673CA"/>
    <w:rsid w:val="00F75F16"/>
    <w:rsid w:val="00F81C52"/>
    <w:rsid w:val="00F82FB9"/>
    <w:rsid w:val="00F92B47"/>
    <w:rsid w:val="00F941D4"/>
    <w:rsid w:val="00F9619D"/>
    <w:rsid w:val="00F97201"/>
    <w:rsid w:val="00FA0794"/>
    <w:rsid w:val="00FA11CB"/>
    <w:rsid w:val="00FA28C3"/>
    <w:rsid w:val="00FA2BA3"/>
    <w:rsid w:val="00FA44B5"/>
    <w:rsid w:val="00FA4884"/>
    <w:rsid w:val="00FB0CCD"/>
    <w:rsid w:val="00FB18E6"/>
    <w:rsid w:val="00FB2687"/>
    <w:rsid w:val="00FB395E"/>
    <w:rsid w:val="00FC05A3"/>
    <w:rsid w:val="00FC12FF"/>
    <w:rsid w:val="00FC1B9D"/>
    <w:rsid w:val="00FC53CF"/>
    <w:rsid w:val="00FC62CC"/>
    <w:rsid w:val="00FC6618"/>
    <w:rsid w:val="00FD32A7"/>
    <w:rsid w:val="00FD3BF5"/>
    <w:rsid w:val="00FD46C0"/>
    <w:rsid w:val="00FD5A89"/>
    <w:rsid w:val="00FD7D04"/>
    <w:rsid w:val="00FE2B06"/>
    <w:rsid w:val="00FE2F5F"/>
    <w:rsid w:val="00FE4523"/>
    <w:rsid w:val="00FE4792"/>
    <w:rsid w:val="00FE698F"/>
    <w:rsid w:val="00FF2B3B"/>
    <w:rsid w:val="00FF2B47"/>
    <w:rsid w:val="00FF3368"/>
    <w:rsid w:val="00FF470E"/>
    <w:rsid w:val="00FF5553"/>
    <w:rsid w:val="00FF63D1"/>
    <w:rsid w:val="00FF6447"/>
    <w:rsid w:val="00FF6E9B"/>
    <w:rsid w:val="00FF7A7C"/>
    <w:rsid w:val="00FF7D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5F12FE"/>
  <w15:chartTrackingRefBased/>
  <w15:docId w15:val="{822D46F7-23C3-40CC-9239-7789CF627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nl-NL" w:eastAsia="en-US" w:bidi="ar-SA"/>
      </w:rPr>
    </w:rPrDefault>
    <w:pPrDefault>
      <w:pPr>
        <w:spacing w:line="280" w:lineRule="atLeas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12FF"/>
  </w:style>
  <w:style w:type="paragraph" w:styleId="Kop1">
    <w:name w:val="heading 1"/>
    <w:aliases w:val="Synarchis kop 1"/>
    <w:basedOn w:val="Standaard"/>
    <w:next w:val="Standaard"/>
    <w:link w:val="Kop1Char"/>
    <w:uiPriority w:val="9"/>
    <w:qFormat/>
    <w:rsid w:val="00E02A19"/>
    <w:pPr>
      <w:keepNext/>
      <w:keepLines/>
      <w:pageBreakBefore/>
      <w:widowControl w:val="0"/>
      <w:numPr>
        <w:numId w:val="11"/>
      </w:numPr>
      <w:spacing w:after="240" w:line="380" w:lineRule="atLeast"/>
      <w:ind w:left="709" w:hanging="709"/>
      <w:outlineLvl w:val="0"/>
    </w:pPr>
    <w:rPr>
      <w:rFonts w:asciiTheme="majorHAnsi" w:eastAsiaTheme="majorEastAsia" w:hAnsiTheme="majorHAnsi" w:cstheme="majorBidi"/>
      <w:b/>
      <w:color w:val="AEDD03" w:themeColor="accent1"/>
      <w:sz w:val="32"/>
      <w:szCs w:val="32"/>
    </w:rPr>
  </w:style>
  <w:style w:type="paragraph" w:styleId="Kop2">
    <w:name w:val="heading 2"/>
    <w:aliases w:val="Synarchis kop 2"/>
    <w:basedOn w:val="Standaard"/>
    <w:next w:val="Standaard"/>
    <w:link w:val="Kop2Char"/>
    <w:uiPriority w:val="9"/>
    <w:unhideWhenUsed/>
    <w:qFormat/>
    <w:rsid w:val="0026566E"/>
    <w:pPr>
      <w:keepNext/>
      <w:keepLines/>
      <w:numPr>
        <w:ilvl w:val="1"/>
        <w:numId w:val="11"/>
      </w:numPr>
      <w:spacing w:before="320" w:line="320" w:lineRule="atLeast"/>
      <w:outlineLvl w:val="1"/>
    </w:pPr>
    <w:rPr>
      <w:rFonts w:asciiTheme="majorHAnsi" w:eastAsiaTheme="majorEastAsia" w:hAnsiTheme="majorHAnsi" w:cstheme="majorBidi"/>
      <w:b/>
      <w:color w:val="333233" w:themeColor="text1"/>
      <w:sz w:val="20"/>
      <w:szCs w:val="26"/>
    </w:rPr>
  </w:style>
  <w:style w:type="paragraph" w:styleId="Kop3">
    <w:name w:val="heading 3"/>
    <w:aliases w:val="Synarchis kop 3"/>
    <w:basedOn w:val="Standaard"/>
    <w:next w:val="Standaard"/>
    <w:link w:val="Kop3Char"/>
    <w:uiPriority w:val="9"/>
    <w:unhideWhenUsed/>
    <w:qFormat/>
    <w:rsid w:val="00500F7B"/>
    <w:pPr>
      <w:keepNext/>
      <w:keepLines/>
      <w:numPr>
        <w:ilvl w:val="2"/>
        <w:numId w:val="11"/>
      </w:numPr>
      <w:spacing w:before="320" w:line="320" w:lineRule="atLeast"/>
      <w:outlineLvl w:val="2"/>
    </w:pPr>
    <w:rPr>
      <w:rFonts w:asciiTheme="majorHAnsi" w:eastAsiaTheme="majorEastAsia" w:hAnsiTheme="majorHAnsi" w:cstheme="majorBidi"/>
      <w:b/>
      <w:color w:val="333233" w:themeColor="text1"/>
      <w:szCs w:val="24"/>
    </w:rPr>
  </w:style>
  <w:style w:type="paragraph" w:styleId="Kop4">
    <w:name w:val="heading 4"/>
    <w:aliases w:val="Kop 4 Synarchis kop 4"/>
    <w:basedOn w:val="Standaard"/>
    <w:next w:val="Standaard"/>
    <w:link w:val="Kop4Char"/>
    <w:uiPriority w:val="9"/>
    <w:unhideWhenUsed/>
    <w:qFormat/>
    <w:rsid w:val="00F75F16"/>
    <w:pPr>
      <w:keepNext/>
      <w:keepLines/>
      <w:numPr>
        <w:ilvl w:val="3"/>
        <w:numId w:val="11"/>
      </w:numPr>
      <w:spacing w:before="40"/>
      <w:outlineLvl w:val="3"/>
    </w:pPr>
    <w:rPr>
      <w:rFonts w:asciiTheme="majorHAnsi" w:eastAsiaTheme="majorEastAsia" w:hAnsiTheme="majorHAnsi" w:cstheme="majorBidi"/>
      <w:i/>
      <w:iCs/>
      <w:color w:val="82A502" w:themeColor="accent1" w:themeShade="BF"/>
    </w:rPr>
  </w:style>
  <w:style w:type="paragraph" w:styleId="Kop5">
    <w:name w:val="heading 5"/>
    <w:basedOn w:val="Standaard"/>
    <w:next w:val="Standaard"/>
    <w:link w:val="Kop5Char"/>
    <w:uiPriority w:val="9"/>
    <w:semiHidden/>
    <w:unhideWhenUsed/>
    <w:rsid w:val="00405532"/>
    <w:pPr>
      <w:keepNext/>
      <w:keepLines/>
      <w:spacing w:before="40"/>
      <w:outlineLvl w:val="4"/>
    </w:pPr>
    <w:rPr>
      <w:rFonts w:asciiTheme="majorHAnsi" w:eastAsiaTheme="majorEastAsia" w:hAnsiTheme="majorHAnsi" w:cstheme="majorBidi"/>
      <w:color w:val="82A502" w:themeColor="accent1" w:themeShade="BF"/>
    </w:rPr>
  </w:style>
  <w:style w:type="paragraph" w:styleId="Kop6">
    <w:name w:val="heading 6"/>
    <w:basedOn w:val="Standaard"/>
    <w:next w:val="Standaard"/>
    <w:link w:val="Kop6Char"/>
    <w:semiHidden/>
    <w:unhideWhenUsed/>
    <w:qFormat/>
    <w:rsid w:val="00405532"/>
    <w:pPr>
      <w:keepNext/>
      <w:keepLines/>
      <w:spacing w:before="40"/>
      <w:outlineLvl w:val="5"/>
    </w:pPr>
    <w:rPr>
      <w:rFonts w:asciiTheme="majorHAnsi" w:eastAsiaTheme="majorEastAsia" w:hAnsiTheme="majorHAnsi" w:cstheme="majorBidi"/>
      <w:color w:val="566D01" w:themeColor="accent1" w:themeShade="7F"/>
    </w:rPr>
  </w:style>
  <w:style w:type="paragraph" w:styleId="Kop7">
    <w:name w:val="heading 7"/>
    <w:basedOn w:val="Standaard"/>
    <w:next w:val="Standaard"/>
    <w:link w:val="Kop7Char"/>
    <w:semiHidden/>
    <w:unhideWhenUsed/>
    <w:qFormat/>
    <w:rsid w:val="00405532"/>
    <w:pPr>
      <w:keepNext/>
      <w:keepLines/>
      <w:spacing w:before="40"/>
      <w:outlineLvl w:val="6"/>
    </w:pPr>
    <w:rPr>
      <w:rFonts w:asciiTheme="majorHAnsi" w:eastAsiaTheme="majorEastAsia" w:hAnsiTheme="majorHAnsi" w:cstheme="majorBidi"/>
      <w:i/>
      <w:iCs/>
      <w:color w:val="566D01" w:themeColor="accent1" w:themeShade="7F"/>
    </w:rPr>
  </w:style>
  <w:style w:type="paragraph" w:styleId="Kop8">
    <w:name w:val="heading 8"/>
    <w:aliases w:val="Bijlage"/>
    <w:basedOn w:val="Standaard"/>
    <w:next w:val="Standaard"/>
    <w:link w:val="Kop8Char"/>
    <w:semiHidden/>
    <w:unhideWhenUsed/>
    <w:qFormat/>
    <w:rsid w:val="00405532"/>
    <w:pPr>
      <w:keepNext/>
      <w:keepLines/>
      <w:spacing w:before="40"/>
      <w:outlineLvl w:val="7"/>
    </w:pPr>
    <w:rPr>
      <w:rFonts w:asciiTheme="majorHAnsi" w:eastAsiaTheme="majorEastAsia" w:hAnsiTheme="majorHAnsi" w:cstheme="majorBidi"/>
      <w:color w:val="525152" w:themeColor="text1" w:themeTint="D8"/>
      <w:sz w:val="21"/>
      <w:szCs w:val="21"/>
    </w:rPr>
  </w:style>
  <w:style w:type="paragraph" w:styleId="Kop9">
    <w:name w:val="heading 9"/>
    <w:basedOn w:val="Standaard"/>
    <w:next w:val="Standaard"/>
    <w:link w:val="Kop9Char"/>
    <w:unhideWhenUsed/>
    <w:qFormat/>
    <w:rsid w:val="00405532"/>
    <w:pPr>
      <w:keepNext/>
      <w:keepLines/>
      <w:spacing w:before="40"/>
      <w:outlineLvl w:val="8"/>
    </w:pPr>
    <w:rPr>
      <w:rFonts w:asciiTheme="majorHAnsi" w:eastAsiaTheme="majorEastAsia" w:hAnsiTheme="majorHAnsi" w:cstheme="majorBidi"/>
      <w:i/>
      <w:iCs/>
      <w:color w:val="525152"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Synarchis kop 1 Char"/>
    <w:basedOn w:val="Standaardalinea-lettertype"/>
    <w:link w:val="Kop1"/>
    <w:uiPriority w:val="9"/>
    <w:rsid w:val="00E02A19"/>
    <w:rPr>
      <w:rFonts w:asciiTheme="majorHAnsi" w:eastAsiaTheme="majorEastAsia" w:hAnsiTheme="majorHAnsi" w:cstheme="majorBidi"/>
      <w:b/>
      <w:color w:val="AEDD03" w:themeColor="accent1"/>
      <w:sz w:val="32"/>
      <w:szCs w:val="32"/>
    </w:rPr>
  </w:style>
  <w:style w:type="character" w:customStyle="1" w:styleId="Kop2Char">
    <w:name w:val="Kop 2 Char"/>
    <w:aliases w:val="Synarchis kop 2 Char"/>
    <w:basedOn w:val="Standaardalinea-lettertype"/>
    <w:link w:val="Kop2"/>
    <w:uiPriority w:val="9"/>
    <w:rsid w:val="0026566E"/>
    <w:rPr>
      <w:rFonts w:asciiTheme="majorHAnsi" w:eastAsiaTheme="majorEastAsia" w:hAnsiTheme="majorHAnsi" w:cstheme="majorBidi"/>
      <w:b/>
      <w:color w:val="333233" w:themeColor="text1"/>
      <w:sz w:val="20"/>
      <w:szCs w:val="26"/>
    </w:rPr>
  </w:style>
  <w:style w:type="character" w:customStyle="1" w:styleId="Kop3Char">
    <w:name w:val="Kop 3 Char"/>
    <w:aliases w:val="Synarchis kop 3 Char"/>
    <w:basedOn w:val="Standaardalinea-lettertype"/>
    <w:link w:val="Kop3"/>
    <w:uiPriority w:val="9"/>
    <w:rsid w:val="00500F7B"/>
    <w:rPr>
      <w:rFonts w:asciiTheme="majorHAnsi" w:eastAsiaTheme="majorEastAsia" w:hAnsiTheme="majorHAnsi" w:cstheme="majorBidi"/>
      <w:b/>
      <w:color w:val="333233" w:themeColor="text1"/>
      <w:szCs w:val="24"/>
    </w:rPr>
  </w:style>
  <w:style w:type="paragraph" w:customStyle="1" w:styleId="Tussenkop">
    <w:name w:val="_Tussenkop"/>
    <w:basedOn w:val="Standaard"/>
    <w:next w:val="Standaard"/>
    <w:qFormat/>
    <w:rsid w:val="0026566E"/>
    <w:pPr>
      <w:keepNext/>
      <w:spacing w:before="280" w:line="320" w:lineRule="atLeast"/>
    </w:pPr>
    <w:rPr>
      <w:b/>
      <w:color w:val="E98300"/>
    </w:rPr>
  </w:style>
  <w:style w:type="paragraph" w:styleId="Bijschrift">
    <w:name w:val="caption"/>
    <w:basedOn w:val="Standaard"/>
    <w:next w:val="Standaard"/>
    <w:uiPriority w:val="35"/>
    <w:unhideWhenUsed/>
    <w:rsid w:val="001F16DF"/>
    <w:pPr>
      <w:spacing w:line="240" w:lineRule="auto"/>
    </w:pPr>
    <w:rPr>
      <w:iCs/>
      <w:color w:val="333233" w:themeColor="text2"/>
      <w:sz w:val="16"/>
    </w:rPr>
  </w:style>
  <w:style w:type="paragraph" w:styleId="Voettekst">
    <w:name w:val="footer"/>
    <w:basedOn w:val="Standaard"/>
    <w:link w:val="VoettekstChar"/>
    <w:uiPriority w:val="99"/>
    <w:unhideWhenUsed/>
    <w:rsid w:val="009A5499"/>
    <w:pPr>
      <w:tabs>
        <w:tab w:val="center" w:pos="4536"/>
        <w:tab w:val="right" w:pos="9072"/>
      </w:tabs>
      <w:spacing w:line="280" w:lineRule="exact"/>
    </w:pPr>
    <w:rPr>
      <w:sz w:val="16"/>
    </w:rPr>
  </w:style>
  <w:style w:type="character" w:customStyle="1" w:styleId="VoettekstChar">
    <w:name w:val="Voettekst Char"/>
    <w:basedOn w:val="Standaardalinea-lettertype"/>
    <w:link w:val="Voettekst"/>
    <w:uiPriority w:val="99"/>
    <w:rsid w:val="009A5499"/>
    <w:rPr>
      <w:sz w:val="16"/>
    </w:rPr>
  </w:style>
  <w:style w:type="paragraph" w:styleId="Koptekst">
    <w:name w:val="header"/>
    <w:basedOn w:val="Standaard"/>
    <w:link w:val="KoptekstChar"/>
    <w:uiPriority w:val="99"/>
    <w:unhideWhenUsed/>
    <w:rsid w:val="002464F3"/>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464F3"/>
  </w:style>
  <w:style w:type="table" w:styleId="Tabelraster">
    <w:name w:val="Table Grid"/>
    <w:basedOn w:val="Standaardtabel"/>
    <w:uiPriority w:val="59"/>
    <w:rsid w:val="003B0C3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4Char">
    <w:name w:val="Kop 4 Char"/>
    <w:aliases w:val="Kop 4 Synarchis kop 4 Char"/>
    <w:basedOn w:val="Standaardalinea-lettertype"/>
    <w:link w:val="Kop4"/>
    <w:uiPriority w:val="9"/>
    <w:rsid w:val="00F75F16"/>
    <w:rPr>
      <w:rFonts w:asciiTheme="majorHAnsi" w:eastAsiaTheme="majorEastAsia" w:hAnsiTheme="majorHAnsi" w:cstheme="majorBidi"/>
      <w:i/>
      <w:iCs/>
      <w:color w:val="82A502" w:themeColor="accent1" w:themeShade="BF"/>
    </w:rPr>
  </w:style>
  <w:style w:type="paragraph" w:styleId="Lijstalinea">
    <w:name w:val="List Paragraph"/>
    <w:aliases w:val="Colofon"/>
    <w:basedOn w:val="Standaard"/>
    <w:link w:val="LijstalineaChar"/>
    <w:uiPriority w:val="34"/>
    <w:qFormat/>
    <w:rsid w:val="00243F44"/>
    <w:pPr>
      <w:ind w:left="720"/>
      <w:contextualSpacing/>
    </w:pPr>
  </w:style>
  <w:style w:type="paragraph" w:customStyle="1" w:styleId="OpsommingGenummerd">
    <w:name w:val="_OpsommingGenummerd"/>
    <w:basedOn w:val="Lijstalinea"/>
    <w:qFormat/>
    <w:rsid w:val="00243F44"/>
    <w:pPr>
      <w:numPr>
        <w:numId w:val="12"/>
      </w:numPr>
    </w:pPr>
  </w:style>
  <w:style w:type="paragraph" w:customStyle="1" w:styleId="SubopsommingGenummerd">
    <w:name w:val="_SubopsommingGenummerd"/>
    <w:basedOn w:val="Lijstalinea"/>
    <w:qFormat/>
    <w:rsid w:val="00243F44"/>
    <w:pPr>
      <w:numPr>
        <w:ilvl w:val="1"/>
        <w:numId w:val="12"/>
      </w:numPr>
    </w:pPr>
  </w:style>
  <w:style w:type="paragraph" w:customStyle="1" w:styleId="BijlageTitel">
    <w:name w:val="_BijlageTitel"/>
    <w:basedOn w:val="Kop1"/>
    <w:next w:val="Standaard"/>
    <w:qFormat/>
    <w:rsid w:val="00CB4895"/>
    <w:pPr>
      <w:numPr>
        <w:numId w:val="14"/>
      </w:numPr>
    </w:pPr>
  </w:style>
  <w:style w:type="table" w:customStyle="1" w:styleId="SynarchisTable">
    <w:name w:val="SynarchisTable"/>
    <w:basedOn w:val="Standaardtabel"/>
    <w:uiPriority w:val="99"/>
    <w:rsid w:val="0026566E"/>
    <w:pPr>
      <w:spacing w:line="240" w:lineRule="auto"/>
    </w:pPr>
    <w:tblPr>
      <w:tblStyleRowBandSize w:val="1"/>
      <w:tblBorders>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57" w:type="dxa"/>
        <w:bottom w:w="28" w:type="dxa"/>
        <w:right w:w="57" w:type="dxa"/>
      </w:tblCellMar>
    </w:tblPr>
    <w:tblStylePr w:type="firstRow">
      <w:rPr>
        <w:b/>
        <w:color w:val="FFFFFF" w:themeColor="background2"/>
      </w:rPr>
      <w:tblPr/>
      <w:tcPr>
        <w:tcBorders>
          <w:left w:val="single" w:sz="4" w:space="0" w:color="D9D9D9" w:themeColor="background1" w:themeShade="D9"/>
          <w:right w:val="nil"/>
          <w:insideV w:val="single" w:sz="4" w:space="0" w:color="FFFFFF" w:themeColor="background1"/>
        </w:tcBorders>
        <w:shd w:val="clear" w:color="auto" w:fill="AEDD03" w:themeFill="accent1"/>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customStyle="1" w:styleId="TussenpaginaTitel">
    <w:name w:val="_TussenpaginaTitel"/>
    <w:next w:val="Standaard"/>
    <w:qFormat/>
    <w:rsid w:val="005873BD"/>
    <w:pPr>
      <w:numPr>
        <w:numId w:val="15"/>
      </w:numPr>
      <w:spacing w:before="13560"/>
      <w:ind w:left="737" w:firstLine="0"/>
    </w:pPr>
    <w:rPr>
      <w:b/>
      <w:color w:val="FFFFFF" w:themeColor="background1"/>
      <w:sz w:val="48"/>
      <w:szCs w:val="32"/>
    </w:rPr>
  </w:style>
  <w:style w:type="paragraph" w:customStyle="1" w:styleId="TussenpaginaBijlage">
    <w:name w:val="_TussenpaginaBijlage"/>
    <w:basedOn w:val="TussenpaginaTitel"/>
    <w:next w:val="Standaard"/>
    <w:rsid w:val="008D7FC9"/>
    <w:pPr>
      <w:numPr>
        <w:numId w:val="0"/>
      </w:numPr>
      <w:ind w:left="482"/>
    </w:pPr>
  </w:style>
  <w:style w:type="paragraph" w:styleId="Inhopg2">
    <w:name w:val="toc 2"/>
    <w:basedOn w:val="Standaard"/>
    <w:next w:val="Standaard"/>
    <w:autoRedefine/>
    <w:uiPriority w:val="39"/>
    <w:unhideWhenUsed/>
    <w:rsid w:val="005E3440"/>
    <w:pPr>
      <w:tabs>
        <w:tab w:val="right" w:pos="10365"/>
      </w:tabs>
      <w:ind w:left="851" w:hanging="851"/>
    </w:pPr>
    <w:rPr>
      <w:noProof/>
      <w:color w:val="AEDD03" w:themeColor="accent1"/>
    </w:rPr>
  </w:style>
  <w:style w:type="paragraph" w:styleId="Inhopg1">
    <w:name w:val="toc 1"/>
    <w:basedOn w:val="Standaard"/>
    <w:next w:val="Standaard"/>
    <w:autoRedefine/>
    <w:uiPriority w:val="39"/>
    <w:unhideWhenUsed/>
    <w:rsid w:val="003F2145"/>
    <w:pPr>
      <w:tabs>
        <w:tab w:val="right" w:pos="10365"/>
      </w:tabs>
      <w:spacing w:before="280"/>
      <w:ind w:left="851" w:hanging="851"/>
    </w:pPr>
    <w:rPr>
      <w:b/>
      <w:color w:val="AEDD03" w:themeColor="accent1"/>
    </w:rPr>
  </w:style>
  <w:style w:type="paragraph" w:styleId="Inhopg3">
    <w:name w:val="toc 3"/>
    <w:basedOn w:val="Standaard"/>
    <w:next w:val="Standaard"/>
    <w:uiPriority w:val="39"/>
    <w:unhideWhenUsed/>
    <w:rsid w:val="00F9619D"/>
    <w:pPr>
      <w:tabs>
        <w:tab w:val="right" w:pos="10365"/>
      </w:tabs>
      <w:ind w:left="851" w:hanging="851"/>
    </w:pPr>
  </w:style>
  <w:style w:type="paragraph" w:styleId="Inhopg4">
    <w:name w:val="toc 4"/>
    <w:basedOn w:val="Standaard"/>
    <w:next w:val="Standaard"/>
    <w:autoRedefine/>
    <w:uiPriority w:val="39"/>
    <w:unhideWhenUsed/>
    <w:rsid w:val="008773D0"/>
    <w:pPr>
      <w:tabs>
        <w:tab w:val="right" w:pos="10365"/>
      </w:tabs>
      <w:ind w:left="851" w:hanging="851"/>
    </w:pPr>
  </w:style>
  <w:style w:type="character" w:styleId="Hyperlink">
    <w:name w:val="Hyperlink"/>
    <w:basedOn w:val="Standaardalinea-lettertype"/>
    <w:uiPriority w:val="99"/>
    <w:unhideWhenUsed/>
    <w:rsid w:val="00FC53CF"/>
    <w:rPr>
      <w:color w:val="0563C1" w:themeColor="hyperlink"/>
      <w:u w:val="single"/>
    </w:rPr>
  </w:style>
  <w:style w:type="paragraph" w:styleId="Titel">
    <w:name w:val="Title"/>
    <w:basedOn w:val="Standaard"/>
    <w:next w:val="Standaard"/>
    <w:link w:val="TitelChar"/>
    <w:uiPriority w:val="10"/>
    <w:rsid w:val="00EA7100"/>
    <w:pPr>
      <w:spacing w:line="560" w:lineRule="exact"/>
      <w:ind w:left="488"/>
      <w:jc w:val="left"/>
    </w:pPr>
    <w:rPr>
      <w:b/>
      <w:color w:val="FFFFFF" w:themeColor="background1"/>
      <w:sz w:val="48"/>
      <w:szCs w:val="48"/>
    </w:rPr>
  </w:style>
  <w:style w:type="character" w:customStyle="1" w:styleId="TitelChar">
    <w:name w:val="Titel Char"/>
    <w:basedOn w:val="Standaardalinea-lettertype"/>
    <w:link w:val="Titel"/>
    <w:uiPriority w:val="10"/>
    <w:rsid w:val="00EA7100"/>
    <w:rPr>
      <w:b/>
      <w:color w:val="FFFFFF" w:themeColor="background1"/>
      <w:sz w:val="48"/>
      <w:szCs w:val="48"/>
    </w:rPr>
  </w:style>
  <w:style w:type="paragraph" w:customStyle="1" w:styleId="TitelBoven">
    <w:name w:val="_TitelBoven"/>
    <w:basedOn w:val="Standaard"/>
    <w:rsid w:val="00EA7100"/>
    <w:pPr>
      <w:spacing w:line="600" w:lineRule="exact"/>
      <w:ind w:left="490"/>
      <w:jc w:val="left"/>
    </w:pPr>
    <w:rPr>
      <w:b/>
      <w:color w:val="FFFFFF" w:themeColor="background1"/>
      <w:sz w:val="30"/>
      <w:szCs w:val="30"/>
    </w:rPr>
  </w:style>
  <w:style w:type="paragraph" w:styleId="Ondertitel">
    <w:name w:val="Subtitle"/>
    <w:basedOn w:val="Tussenkop"/>
    <w:next w:val="Standaard"/>
    <w:link w:val="OndertitelChar"/>
    <w:uiPriority w:val="11"/>
    <w:rsid w:val="00EA7100"/>
    <w:pPr>
      <w:spacing w:before="0" w:line="400" w:lineRule="exact"/>
      <w:ind w:left="488" w:right="1775"/>
      <w:jc w:val="left"/>
    </w:pPr>
    <w:rPr>
      <w:b w:val="0"/>
      <w:color w:val="FFFFFF" w:themeColor="background1"/>
      <w:sz w:val="24"/>
      <w:szCs w:val="24"/>
    </w:rPr>
  </w:style>
  <w:style w:type="character" w:customStyle="1" w:styleId="OndertitelChar">
    <w:name w:val="Ondertitel Char"/>
    <w:basedOn w:val="Standaardalinea-lettertype"/>
    <w:link w:val="Ondertitel"/>
    <w:uiPriority w:val="11"/>
    <w:rsid w:val="00EA7100"/>
    <w:rPr>
      <w:color w:val="FFFFFF" w:themeColor="background1"/>
      <w:sz w:val="24"/>
      <w:szCs w:val="24"/>
    </w:rPr>
  </w:style>
  <w:style w:type="paragraph" w:customStyle="1" w:styleId="DatumCover">
    <w:name w:val="_DatumCover"/>
    <w:basedOn w:val="Tussenkop"/>
    <w:rsid w:val="00DC651A"/>
    <w:pPr>
      <w:spacing w:before="0"/>
      <w:ind w:left="737"/>
    </w:pPr>
    <w:rPr>
      <w:b w:val="0"/>
      <w:color w:val="FFFFFF" w:themeColor="background1"/>
    </w:rPr>
  </w:style>
  <w:style w:type="paragraph" w:customStyle="1" w:styleId="TitelTabel">
    <w:name w:val="_TitelTabel"/>
    <w:basedOn w:val="Standaard"/>
    <w:rsid w:val="0026566E"/>
    <w:pPr>
      <w:keepNext/>
    </w:pPr>
    <w:rPr>
      <w:b/>
    </w:rPr>
  </w:style>
  <w:style w:type="character" w:styleId="Onopgelostemelding">
    <w:name w:val="Unresolved Mention"/>
    <w:basedOn w:val="Standaardalinea-lettertype"/>
    <w:uiPriority w:val="99"/>
    <w:semiHidden/>
    <w:unhideWhenUsed/>
    <w:rsid w:val="00BF274C"/>
    <w:rPr>
      <w:color w:val="605E5C"/>
      <w:shd w:val="clear" w:color="auto" w:fill="E1DFDD"/>
    </w:rPr>
  </w:style>
  <w:style w:type="paragraph" w:customStyle="1" w:styleId="Payoff">
    <w:name w:val="_Payoff"/>
    <w:basedOn w:val="Standaard"/>
    <w:rsid w:val="00400919"/>
    <w:pPr>
      <w:spacing w:line="240" w:lineRule="auto"/>
      <w:jc w:val="center"/>
    </w:pPr>
    <w:rPr>
      <w:color w:val="FFFFFF" w:themeColor="background1"/>
      <w:sz w:val="60"/>
      <w:szCs w:val="60"/>
    </w:rPr>
  </w:style>
  <w:style w:type="paragraph" w:customStyle="1" w:styleId="Begrippen">
    <w:name w:val="_Begrippen"/>
    <w:basedOn w:val="Standaard"/>
    <w:qFormat/>
    <w:rsid w:val="00CB4895"/>
    <w:pPr>
      <w:ind w:left="1418" w:hanging="1418"/>
    </w:pPr>
  </w:style>
  <w:style w:type="character" w:styleId="Tekstvantijdelijkeaanduiding">
    <w:name w:val="Placeholder Text"/>
    <w:basedOn w:val="Standaardalinea-lettertype"/>
    <w:uiPriority w:val="99"/>
    <w:semiHidden/>
    <w:rsid w:val="00250AD7"/>
    <w:rPr>
      <w:color w:val="808080"/>
    </w:rPr>
  </w:style>
  <w:style w:type="paragraph" w:styleId="Ballontekst">
    <w:name w:val="Balloon Text"/>
    <w:basedOn w:val="Standaard"/>
    <w:link w:val="BallontekstChar"/>
    <w:uiPriority w:val="99"/>
    <w:semiHidden/>
    <w:unhideWhenUsed/>
    <w:rsid w:val="00405532"/>
    <w:pPr>
      <w:spacing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405532"/>
    <w:rPr>
      <w:rFonts w:ascii="Segoe UI" w:hAnsi="Segoe UI" w:cs="Segoe UI"/>
    </w:rPr>
  </w:style>
  <w:style w:type="paragraph" w:styleId="Bibliografie">
    <w:name w:val="Bibliography"/>
    <w:basedOn w:val="Standaard"/>
    <w:next w:val="Standaard"/>
    <w:uiPriority w:val="37"/>
    <w:semiHidden/>
    <w:unhideWhenUsed/>
    <w:rsid w:val="00405532"/>
  </w:style>
  <w:style w:type="paragraph" w:styleId="Bloktekst">
    <w:name w:val="Block Text"/>
    <w:basedOn w:val="Standaard"/>
    <w:uiPriority w:val="99"/>
    <w:semiHidden/>
    <w:unhideWhenUsed/>
    <w:rsid w:val="00405532"/>
    <w:pPr>
      <w:pBdr>
        <w:top w:val="single" w:sz="2" w:space="10" w:color="AEDD03" w:themeColor="accent1"/>
        <w:left w:val="single" w:sz="2" w:space="10" w:color="AEDD03" w:themeColor="accent1"/>
        <w:bottom w:val="single" w:sz="2" w:space="10" w:color="AEDD03" w:themeColor="accent1"/>
        <w:right w:val="single" w:sz="2" w:space="10" w:color="AEDD03" w:themeColor="accent1"/>
      </w:pBdr>
      <w:ind w:left="1152" w:right="1152"/>
    </w:pPr>
    <w:rPr>
      <w:rFonts w:eastAsiaTheme="minorEastAsia"/>
      <w:i/>
      <w:iCs/>
      <w:color w:val="AEDD03" w:themeColor="accent1"/>
    </w:rPr>
  </w:style>
  <w:style w:type="paragraph" w:styleId="Plattetekst">
    <w:name w:val="Body Text"/>
    <w:basedOn w:val="Standaard"/>
    <w:link w:val="PlattetekstChar"/>
    <w:uiPriority w:val="99"/>
    <w:semiHidden/>
    <w:unhideWhenUsed/>
    <w:rsid w:val="00405532"/>
    <w:pPr>
      <w:spacing w:after="120"/>
    </w:pPr>
  </w:style>
  <w:style w:type="character" w:customStyle="1" w:styleId="PlattetekstChar">
    <w:name w:val="Platte tekst Char"/>
    <w:basedOn w:val="Standaardalinea-lettertype"/>
    <w:link w:val="Plattetekst"/>
    <w:uiPriority w:val="99"/>
    <w:semiHidden/>
    <w:rsid w:val="00405532"/>
  </w:style>
  <w:style w:type="paragraph" w:styleId="Plattetekst2">
    <w:name w:val="Body Text 2"/>
    <w:basedOn w:val="Standaard"/>
    <w:link w:val="Plattetekst2Char"/>
    <w:uiPriority w:val="99"/>
    <w:semiHidden/>
    <w:unhideWhenUsed/>
    <w:rsid w:val="00405532"/>
    <w:pPr>
      <w:spacing w:after="120" w:line="480" w:lineRule="auto"/>
    </w:pPr>
  </w:style>
  <w:style w:type="character" w:customStyle="1" w:styleId="Plattetekst2Char">
    <w:name w:val="Platte tekst 2 Char"/>
    <w:basedOn w:val="Standaardalinea-lettertype"/>
    <w:link w:val="Plattetekst2"/>
    <w:uiPriority w:val="99"/>
    <w:semiHidden/>
    <w:rsid w:val="00405532"/>
  </w:style>
  <w:style w:type="paragraph" w:styleId="Plattetekst3">
    <w:name w:val="Body Text 3"/>
    <w:basedOn w:val="Standaard"/>
    <w:link w:val="Plattetekst3Char"/>
    <w:uiPriority w:val="99"/>
    <w:semiHidden/>
    <w:unhideWhenUsed/>
    <w:rsid w:val="00405532"/>
    <w:pPr>
      <w:spacing w:after="120"/>
    </w:pPr>
    <w:rPr>
      <w:sz w:val="16"/>
      <w:szCs w:val="16"/>
    </w:rPr>
  </w:style>
  <w:style w:type="character" w:customStyle="1" w:styleId="Plattetekst3Char">
    <w:name w:val="Platte tekst 3 Char"/>
    <w:basedOn w:val="Standaardalinea-lettertype"/>
    <w:link w:val="Plattetekst3"/>
    <w:uiPriority w:val="99"/>
    <w:semiHidden/>
    <w:rsid w:val="00405532"/>
    <w:rPr>
      <w:sz w:val="16"/>
      <w:szCs w:val="16"/>
    </w:rPr>
  </w:style>
  <w:style w:type="paragraph" w:styleId="Platteteksteersteinspringing">
    <w:name w:val="Body Text First Indent"/>
    <w:basedOn w:val="Plattetekst"/>
    <w:link w:val="PlatteteksteersteinspringingChar"/>
    <w:uiPriority w:val="99"/>
    <w:semiHidden/>
    <w:unhideWhenUsed/>
    <w:rsid w:val="00405532"/>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405532"/>
  </w:style>
  <w:style w:type="paragraph" w:styleId="Plattetekstinspringen">
    <w:name w:val="Body Text Indent"/>
    <w:basedOn w:val="Standaard"/>
    <w:link w:val="PlattetekstinspringenChar"/>
    <w:uiPriority w:val="99"/>
    <w:semiHidden/>
    <w:unhideWhenUsed/>
    <w:rsid w:val="00405532"/>
    <w:pPr>
      <w:spacing w:after="120"/>
      <w:ind w:left="283"/>
    </w:pPr>
  </w:style>
  <w:style w:type="character" w:customStyle="1" w:styleId="PlattetekstinspringenChar">
    <w:name w:val="Platte tekst inspringen Char"/>
    <w:basedOn w:val="Standaardalinea-lettertype"/>
    <w:link w:val="Plattetekstinspringen"/>
    <w:uiPriority w:val="99"/>
    <w:semiHidden/>
    <w:rsid w:val="00405532"/>
  </w:style>
  <w:style w:type="paragraph" w:styleId="Platteteksteersteinspringing2">
    <w:name w:val="Body Text First Indent 2"/>
    <w:basedOn w:val="Plattetekstinspringen"/>
    <w:link w:val="Platteteksteersteinspringing2Char"/>
    <w:uiPriority w:val="99"/>
    <w:semiHidden/>
    <w:unhideWhenUsed/>
    <w:rsid w:val="00405532"/>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405532"/>
  </w:style>
  <w:style w:type="paragraph" w:styleId="Plattetekstinspringen2">
    <w:name w:val="Body Text Indent 2"/>
    <w:basedOn w:val="Standaard"/>
    <w:link w:val="Plattetekstinspringen2Char"/>
    <w:uiPriority w:val="99"/>
    <w:semiHidden/>
    <w:unhideWhenUsed/>
    <w:rsid w:val="00405532"/>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405532"/>
  </w:style>
  <w:style w:type="paragraph" w:styleId="Plattetekstinspringen3">
    <w:name w:val="Body Text Indent 3"/>
    <w:basedOn w:val="Standaard"/>
    <w:link w:val="Plattetekstinspringen3Char"/>
    <w:uiPriority w:val="99"/>
    <w:semiHidden/>
    <w:unhideWhenUsed/>
    <w:rsid w:val="00405532"/>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405532"/>
    <w:rPr>
      <w:sz w:val="16"/>
      <w:szCs w:val="16"/>
    </w:rPr>
  </w:style>
  <w:style w:type="character" w:styleId="Titelvanboek">
    <w:name w:val="Book Title"/>
    <w:basedOn w:val="Standaardalinea-lettertype"/>
    <w:uiPriority w:val="33"/>
    <w:rsid w:val="00405532"/>
    <w:rPr>
      <w:b/>
      <w:bCs/>
      <w:i/>
      <w:iCs/>
      <w:spacing w:val="5"/>
    </w:rPr>
  </w:style>
  <w:style w:type="paragraph" w:styleId="Afsluiting">
    <w:name w:val="Closing"/>
    <w:basedOn w:val="Standaard"/>
    <w:link w:val="AfsluitingChar"/>
    <w:uiPriority w:val="99"/>
    <w:semiHidden/>
    <w:unhideWhenUsed/>
    <w:rsid w:val="00405532"/>
    <w:pPr>
      <w:spacing w:line="240" w:lineRule="auto"/>
      <w:ind w:left="4252"/>
    </w:pPr>
  </w:style>
  <w:style w:type="character" w:customStyle="1" w:styleId="AfsluitingChar">
    <w:name w:val="Afsluiting Char"/>
    <w:basedOn w:val="Standaardalinea-lettertype"/>
    <w:link w:val="Afsluiting"/>
    <w:uiPriority w:val="99"/>
    <w:semiHidden/>
    <w:rsid w:val="00405532"/>
  </w:style>
  <w:style w:type="character" w:styleId="Verwijzingopmerking">
    <w:name w:val="annotation reference"/>
    <w:basedOn w:val="Standaardalinea-lettertype"/>
    <w:uiPriority w:val="99"/>
    <w:semiHidden/>
    <w:unhideWhenUsed/>
    <w:rsid w:val="00405532"/>
    <w:rPr>
      <w:sz w:val="16"/>
      <w:szCs w:val="16"/>
    </w:rPr>
  </w:style>
  <w:style w:type="paragraph" w:styleId="Tekstopmerking">
    <w:name w:val="annotation text"/>
    <w:basedOn w:val="Standaard"/>
    <w:link w:val="TekstopmerkingChar"/>
    <w:uiPriority w:val="99"/>
    <w:unhideWhenUsed/>
    <w:rsid w:val="00405532"/>
    <w:pPr>
      <w:spacing w:line="240" w:lineRule="auto"/>
    </w:pPr>
    <w:rPr>
      <w:sz w:val="20"/>
      <w:szCs w:val="20"/>
    </w:rPr>
  </w:style>
  <w:style w:type="character" w:customStyle="1" w:styleId="TekstopmerkingChar">
    <w:name w:val="Tekst opmerking Char"/>
    <w:basedOn w:val="Standaardalinea-lettertype"/>
    <w:link w:val="Tekstopmerking"/>
    <w:uiPriority w:val="99"/>
    <w:rsid w:val="00405532"/>
    <w:rPr>
      <w:sz w:val="20"/>
      <w:szCs w:val="20"/>
    </w:rPr>
  </w:style>
  <w:style w:type="paragraph" w:styleId="Onderwerpvanopmerking">
    <w:name w:val="annotation subject"/>
    <w:basedOn w:val="Tekstopmerking"/>
    <w:next w:val="Tekstopmerking"/>
    <w:link w:val="OnderwerpvanopmerkingChar"/>
    <w:uiPriority w:val="99"/>
    <w:semiHidden/>
    <w:unhideWhenUsed/>
    <w:rsid w:val="00405532"/>
    <w:rPr>
      <w:b/>
      <w:bCs/>
    </w:rPr>
  </w:style>
  <w:style w:type="character" w:customStyle="1" w:styleId="OnderwerpvanopmerkingChar">
    <w:name w:val="Onderwerp van opmerking Char"/>
    <w:basedOn w:val="TekstopmerkingChar"/>
    <w:link w:val="Onderwerpvanopmerking"/>
    <w:uiPriority w:val="99"/>
    <w:semiHidden/>
    <w:rsid w:val="00405532"/>
    <w:rPr>
      <w:b/>
      <w:bCs/>
      <w:sz w:val="20"/>
      <w:szCs w:val="20"/>
    </w:rPr>
  </w:style>
  <w:style w:type="paragraph" w:styleId="Datum">
    <w:name w:val="Date"/>
    <w:basedOn w:val="Standaard"/>
    <w:next w:val="Standaard"/>
    <w:link w:val="DatumChar"/>
    <w:uiPriority w:val="99"/>
    <w:semiHidden/>
    <w:unhideWhenUsed/>
    <w:rsid w:val="00405532"/>
  </w:style>
  <w:style w:type="character" w:customStyle="1" w:styleId="DatumChar">
    <w:name w:val="Datum Char"/>
    <w:basedOn w:val="Standaardalinea-lettertype"/>
    <w:link w:val="Datum"/>
    <w:uiPriority w:val="99"/>
    <w:semiHidden/>
    <w:rsid w:val="00405532"/>
  </w:style>
  <w:style w:type="paragraph" w:styleId="Documentstructuur">
    <w:name w:val="Document Map"/>
    <w:basedOn w:val="Standaard"/>
    <w:link w:val="DocumentstructuurChar"/>
    <w:uiPriority w:val="99"/>
    <w:semiHidden/>
    <w:unhideWhenUsed/>
    <w:rsid w:val="00405532"/>
    <w:pPr>
      <w:spacing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405532"/>
    <w:rPr>
      <w:rFonts w:ascii="Segoe UI" w:hAnsi="Segoe UI" w:cs="Segoe UI"/>
      <w:sz w:val="16"/>
      <w:szCs w:val="16"/>
    </w:rPr>
  </w:style>
  <w:style w:type="paragraph" w:styleId="E-mailhandtekening">
    <w:name w:val="E-mail Signature"/>
    <w:basedOn w:val="Standaard"/>
    <w:link w:val="E-mailhandtekeningChar"/>
    <w:uiPriority w:val="99"/>
    <w:semiHidden/>
    <w:unhideWhenUsed/>
    <w:rsid w:val="00405532"/>
    <w:pPr>
      <w:spacing w:line="240" w:lineRule="auto"/>
    </w:pPr>
  </w:style>
  <w:style w:type="character" w:customStyle="1" w:styleId="E-mailhandtekeningChar">
    <w:name w:val="E-mailhandtekening Char"/>
    <w:basedOn w:val="Standaardalinea-lettertype"/>
    <w:link w:val="E-mailhandtekening"/>
    <w:uiPriority w:val="99"/>
    <w:semiHidden/>
    <w:rsid w:val="00405532"/>
  </w:style>
  <w:style w:type="character" w:styleId="Nadruk">
    <w:name w:val="Emphasis"/>
    <w:basedOn w:val="Standaardalinea-lettertype"/>
    <w:uiPriority w:val="20"/>
    <w:rsid w:val="00405532"/>
    <w:rPr>
      <w:i/>
      <w:iCs/>
    </w:rPr>
  </w:style>
  <w:style w:type="character" w:styleId="Eindnootmarkering">
    <w:name w:val="endnote reference"/>
    <w:basedOn w:val="Standaardalinea-lettertype"/>
    <w:uiPriority w:val="99"/>
    <w:semiHidden/>
    <w:unhideWhenUsed/>
    <w:rsid w:val="00405532"/>
    <w:rPr>
      <w:vertAlign w:val="superscript"/>
    </w:rPr>
  </w:style>
  <w:style w:type="paragraph" w:styleId="Eindnoottekst">
    <w:name w:val="endnote text"/>
    <w:basedOn w:val="Standaard"/>
    <w:link w:val="EindnoottekstChar"/>
    <w:uiPriority w:val="99"/>
    <w:semiHidden/>
    <w:unhideWhenUsed/>
    <w:rsid w:val="00405532"/>
    <w:pPr>
      <w:spacing w:line="240" w:lineRule="auto"/>
    </w:pPr>
    <w:rPr>
      <w:sz w:val="20"/>
      <w:szCs w:val="20"/>
    </w:rPr>
  </w:style>
  <w:style w:type="character" w:customStyle="1" w:styleId="EindnoottekstChar">
    <w:name w:val="Eindnoottekst Char"/>
    <w:basedOn w:val="Standaardalinea-lettertype"/>
    <w:link w:val="Eindnoottekst"/>
    <w:uiPriority w:val="99"/>
    <w:semiHidden/>
    <w:rsid w:val="00405532"/>
    <w:rPr>
      <w:sz w:val="20"/>
      <w:szCs w:val="20"/>
    </w:rPr>
  </w:style>
  <w:style w:type="paragraph" w:styleId="Adresenvelop">
    <w:name w:val="envelope address"/>
    <w:basedOn w:val="Standaard"/>
    <w:uiPriority w:val="99"/>
    <w:semiHidden/>
    <w:unhideWhenUsed/>
    <w:rsid w:val="00405532"/>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405532"/>
    <w:pPr>
      <w:spacing w:line="240" w:lineRule="auto"/>
    </w:pPr>
    <w:rPr>
      <w:rFonts w:asciiTheme="majorHAnsi" w:eastAsiaTheme="majorEastAsia" w:hAnsiTheme="majorHAnsi" w:cstheme="majorBidi"/>
      <w:sz w:val="20"/>
      <w:szCs w:val="20"/>
    </w:rPr>
  </w:style>
  <w:style w:type="character" w:styleId="GevolgdeHyperlink">
    <w:name w:val="FollowedHyperlink"/>
    <w:basedOn w:val="Standaardalinea-lettertype"/>
    <w:uiPriority w:val="99"/>
    <w:semiHidden/>
    <w:unhideWhenUsed/>
    <w:rsid w:val="00405532"/>
    <w:rPr>
      <w:color w:val="954F72" w:themeColor="followedHyperlink"/>
      <w:u w:val="single"/>
    </w:rPr>
  </w:style>
  <w:style w:type="character" w:styleId="Voetnootmarkering">
    <w:name w:val="footnote reference"/>
    <w:basedOn w:val="Standaardalinea-lettertype"/>
    <w:uiPriority w:val="99"/>
    <w:semiHidden/>
    <w:unhideWhenUsed/>
    <w:rsid w:val="00405532"/>
    <w:rPr>
      <w:vertAlign w:val="superscript"/>
    </w:rPr>
  </w:style>
  <w:style w:type="paragraph" w:styleId="Voetnoottekst">
    <w:name w:val="footnote text"/>
    <w:basedOn w:val="Standaard"/>
    <w:link w:val="VoetnoottekstChar"/>
    <w:uiPriority w:val="99"/>
    <w:unhideWhenUsed/>
    <w:rsid w:val="00412F18"/>
    <w:pPr>
      <w:spacing w:line="240" w:lineRule="auto"/>
      <w:ind w:left="142" w:hanging="142"/>
    </w:pPr>
    <w:rPr>
      <w:color w:val="333233" w:themeColor="text1"/>
      <w:sz w:val="16"/>
      <w:szCs w:val="20"/>
    </w:rPr>
  </w:style>
  <w:style w:type="character" w:customStyle="1" w:styleId="VoetnoottekstChar">
    <w:name w:val="Voetnoottekst Char"/>
    <w:basedOn w:val="Standaardalinea-lettertype"/>
    <w:link w:val="Voetnoottekst"/>
    <w:uiPriority w:val="99"/>
    <w:rsid w:val="00412F18"/>
    <w:rPr>
      <w:color w:val="333233" w:themeColor="text1"/>
      <w:sz w:val="16"/>
      <w:szCs w:val="20"/>
    </w:rPr>
  </w:style>
  <w:style w:type="character" w:styleId="Hashtag">
    <w:name w:val="Hashtag"/>
    <w:basedOn w:val="Standaardalinea-lettertype"/>
    <w:uiPriority w:val="99"/>
    <w:semiHidden/>
    <w:unhideWhenUsed/>
    <w:rsid w:val="00405532"/>
    <w:rPr>
      <w:color w:val="2B579A"/>
      <w:shd w:val="clear" w:color="auto" w:fill="E1DFDD"/>
    </w:rPr>
  </w:style>
  <w:style w:type="character" w:customStyle="1" w:styleId="Kop5Char">
    <w:name w:val="Kop 5 Char"/>
    <w:basedOn w:val="Standaardalinea-lettertype"/>
    <w:link w:val="Kop5"/>
    <w:uiPriority w:val="9"/>
    <w:semiHidden/>
    <w:rsid w:val="00405532"/>
    <w:rPr>
      <w:rFonts w:asciiTheme="majorHAnsi" w:eastAsiaTheme="majorEastAsia" w:hAnsiTheme="majorHAnsi" w:cstheme="majorBidi"/>
      <w:color w:val="82A502" w:themeColor="accent1" w:themeShade="BF"/>
    </w:rPr>
  </w:style>
  <w:style w:type="character" w:customStyle="1" w:styleId="Kop6Char">
    <w:name w:val="Kop 6 Char"/>
    <w:basedOn w:val="Standaardalinea-lettertype"/>
    <w:link w:val="Kop6"/>
    <w:semiHidden/>
    <w:rsid w:val="00405532"/>
    <w:rPr>
      <w:rFonts w:asciiTheme="majorHAnsi" w:eastAsiaTheme="majorEastAsia" w:hAnsiTheme="majorHAnsi" w:cstheme="majorBidi"/>
      <w:color w:val="566D01" w:themeColor="accent1" w:themeShade="7F"/>
    </w:rPr>
  </w:style>
  <w:style w:type="character" w:customStyle="1" w:styleId="Kop7Char">
    <w:name w:val="Kop 7 Char"/>
    <w:basedOn w:val="Standaardalinea-lettertype"/>
    <w:link w:val="Kop7"/>
    <w:semiHidden/>
    <w:rsid w:val="00405532"/>
    <w:rPr>
      <w:rFonts w:asciiTheme="majorHAnsi" w:eastAsiaTheme="majorEastAsia" w:hAnsiTheme="majorHAnsi" w:cstheme="majorBidi"/>
      <w:i/>
      <w:iCs/>
      <w:color w:val="566D01" w:themeColor="accent1" w:themeShade="7F"/>
    </w:rPr>
  </w:style>
  <w:style w:type="character" w:customStyle="1" w:styleId="Kop8Char">
    <w:name w:val="Kop 8 Char"/>
    <w:aliases w:val="Bijlage Char"/>
    <w:basedOn w:val="Standaardalinea-lettertype"/>
    <w:link w:val="Kop8"/>
    <w:semiHidden/>
    <w:rsid w:val="00405532"/>
    <w:rPr>
      <w:rFonts w:asciiTheme="majorHAnsi" w:eastAsiaTheme="majorEastAsia" w:hAnsiTheme="majorHAnsi" w:cstheme="majorBidi"/>
      <w:color w:val="525152" w:themeColor="text1" w:themeTint="D8"/>
      <w:sz w:val="21"/>
      <w:szCs w:val="21"/>
    </w:rPr>
  </w:style>
  <w:style w:type="character" w:customStyle="1" w:styleId="Kop9Char">
    <w:name w:val="Kop 9 Char"/>
    <w:basedOn w:val="Standaardalinea-lettertype"/>
    <w:link w:val="Kop9"/>
    <w:rsid w:val="00405532"/>
    <w:rPr>
      <w:rFonts w:asciiTheme="majorHAnsi" w:eastAsiaTheme="majorEastAsia" w:hAnsiTheme="majorHAnsi" w:cstheme="majorBidi"/>
      <w:i/>
      <w:iCs/>
      <w:color w:val="525152" w:themeColor="text1" w:themeTint="D8"/>
      <w:sz w:val="21"/>
      <w:szCs w:val="21"/>
    </w:rPr>
  </w:style>
  <w:style w:type="character" w:styleId="HTML-acroniem">
    <w:name w:val="HTML Acronym"/>
    <w:basedOn w:val="Standaardalinea-lettertype"/>
    <w:uiPriority w:val="99"/>
    <w:semiHidden/>
    <w:unhideWhenUsed/>
    <w:rsid w:val="00405532"/>
  </w:style>
  <w:style w:type="paragraph" w:styleId="HTML-adres">
    <w:name w:val="HTML Address"/>
    <w:basedOn w:val="Standaard"/>
    <w:link w:val="HTML-adresChar"/>
    <w:uiPriority w:val="99"/>
    <w:semiHidden/>
    <w:unhideWhenUsed/>
    <w:rsid w:val="00405532"/>
    <w:pPr>
      <w:spacing w:line="240" w:lineRule="auto"/>
    </w:pPr>
    <w:rPr>
      <w:i/>
      <w:iCs/>
    </w:rPr>
  </w:style>
  <w:style w:type="character" w:customStyle="1" w:styleId="HTML-adresChar">
    <w:name w:val="HTML-adres Char"/>
    <w:basedOn w:val="Standaardalinea-lettertype"/>
    <w:link w:val="HTML-adres"/>
    <w:uiPriority w:val="99"/>
    <w:semiHidden/>
    <w:rsid w:val="00405532"/>
    <w:rPr>
      <w:i/>
      <w:iCs/>
    </w:rPr>
  </w:style>
  <w:style w:type="character" w:styleId="HTML-citaat">
    <w:name w:val="HTML Cite"/>
    <w:basedOn w:val="Standaardalinea-lettertype"/>
    <w:uiPriority w:val="99"/>
    <w:semiHidden/>
    <w:unhideWhenUsed/>
    <w:rsid w:val="00405532"/>
    <w:rPr>
      <w:i/>
      <w:iCs/>
    </w:rPr>
  </w:style>
  <w:style w:type="character" w:styleId="HTMLCode">
    <w:name w:val="HTML Code"/>
    <w:basedOn w:val="Standaardalinea-lettertype"/>
    <w:uiPriority w:val="99"/>
    <w:semiHidden/>
    <w:unhideWhenUsed/>
    <w:rsid w:val="00405532"/>
    <w:rPr>
      <w:rFonts w:ascii="Consolas" w:hAnsi="Consolas"/>
      <w:sz w:val="20"/>
      <w:szCs w:val="20"/>
    </w:rPr>
  </w:style>
  <w:style w:type="character" w:styleId="HTMLDefinition">
    <w:name w:val="HTML Definition"/>
    <w:basedOn w:val="Standaardalinea-lettertype"/>
    <w:uiPriority w:val="99"/>
    <w:semiHidden/>
    <w:unhideWhenUsed/>
    <w:rsid w:val="00405532"/>
    <w:rPr>
      <w:i/>
      <w:iCs/>
    </w:rPr>
  </w:style>
  <w:style w:type="character" w:styleId="HTML-toetsenbord">
    <w:name w:val="HTML Keyboard"/>
    <w:basedOn w:val="Standaardalinea-lettertype"/>
    <w:uiPriority w:val="99"/>
    <w:semiHidden/>
    <w:unhideWhenUsed/>
    <w:rsid w:val="00405532"/>
    <w:rPr>
      <w:rFonts w:ascii="Consolas" w:hAnsi="Consolas"/>
      <w:sz w:val="20"/>
      <w:szCs w:val="20"/>
    </w:rPr>
  </w:style>
  <w:style w:type="paragraph" w:styleId="HTML-voorafopgemaakt">
    <w:name w:val="HTML Preformatted"/>
    <w:basedOn w:val="Standaard"/>
    <w:link w:val="HTML-voorafopgemaaktChar"/>
    <w:uiPriority w:val="99"/>
    <w:semiHidden/>
    <w:unhideWhenUsed/>
    <w:rsid w:val="00405532"/>
    <w:pPr>
      <w:spacing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405532"/>
    <w:rPr>
      <w:rFonts w:ascii="Consolas" w:hAnsi="Consolas"/>
      <w:sz w:val="20"/>
      <w:szCs w:val="20"/>
    </w:rPr>
  </w:style>
  <w:style w:type="character" w:styleId="HTML-voorbeeld">
    <w:name w:val="HTML Sample"/>
    <w:basedOn w:val="Standaardalinea-lettertype"/>
    <w:uiPriority w:val="99"/>
    <w:semiHidden/>
    <w:unhideWhenUsed/>
    <w:rsid w:val="00405532"/>
    <w:rPr>
      <w:rFonts w:ascii="Consolas" w:hAnsi="Consolas"/>
      <w:sz w:val="24"/>
      <w:szCs w:val="24"/>
    </w:rPr>
  </w:style>
  <w:style w:type="character" w:styleId="HTML-schrijfmachine">
    <w:name w:val="HTML Typewriter"/>
    <w:basedOn w:val="Standaardalinea-lettertype"/>
    <w:uiPriority w:val="99"/>
    <w:semiHidden/>
    <w:unhideWhenUsed/>
    <w:rsid w:val="00405532"/>
    <w:rPr>
      <w:rFonts w:ascii="Consolas" w:hAnsi="Consolas"/>
      <w:sz w:val="20"/>
      <w:szCs w:val="20"/>
    </w:rPr>
  </w:style>
  <w:style w:type="character" w:styleId="HTMLVariable">
    <w:name w:val="HTML Variable"/>
    <w:basedOn w:val="Standaardalinea-lettertype"/>
    <w:uiPriority w:val="99"/>
    <w:semiHidden/>
    <w:unhideWhenUsed/>
    <w:rsid w:val="00405532"/>
    <w:rPr>
      <w:i/>
      <w:iCs/>
    </w:rPr>
  </w:style>
  <w:style w:type="paragraph" w:styleId="Index1">
    <w:name w:val="index 1"/>
    <w:basedOn w:val="Standaard"/>
    <w:next w:val="Standaard"/>
    <w:autoRedefine/>
    <w:uiPriority w:val="99"/>
    <w:semiHidden/>
    <w:unhideWhenUsed/>
    <w:rsid w:val="00405532"/>
    <w:pPr>
      <w:spacing w:line="240" w:lineRule="auto"/>
      <w:ind w:left="180" w:hanging="180"/>
    </w:pPr>
  </w:style>
  <w:style w:type="paragraph" w:styleId="Index2">
    <w:name w:val="index 2"/>
    <w:basedOn w:val="Standaard"/>
    <w:next w:val="Standaard"/>
    <w:autoRedefine/>
    <w:uiPriority w:val="99"/>
    <w:semiHidden/>
    <w:unhideWhenUsed/>
    <w:rsid w:val="00405532"/>
    <w:pPr>
      <w:spacing w:line="240" w:lineRule="auto"/>
      <w:ind w:left="360" w:hanging="180"/>
    </w:pPr>
  </w:style>
  <w:style w:type="paragraph" w:styleId="Index3">
    <w:name w:val="index 3"/>
    <w:basedOn w:val="Standaard"/>
    <w:next w:val="Standaard"/>
    <w:autoRedefine/>
    <w:uiPriority w:val="99"/>
    <w:semiHidden/>
    <w:unhideWhenUsed/>
    <w:rsid w:val="00405532"/>
    <w:pPr>
      <w:spacing w:line="240" w:lineRule="auto"/>
      <w:ind w:left="540" w:hanging="180"/>
    </w:pPr>
  </w:style>
  <w:style w:type="paragraph" w:styleId="Index4">
    <w:name w:val="index 4"/>
    <w:basedOn w:val="Standaard"/>
    <w:next w:val="Standaard"/>
    <w:autoRedefine/>
    <w:uiPriority w:val="99"/>
    <w:semiHidden/>
    <w:unhideWhenUsed/>
    <w:rsid w:val="00405532"/>
    <w:pPr>
      <w:spacing w:line="240" w:lineRule="auto"/>
      <w:ind w:left="720" w:hanging="180"/>
    </w:pPr>
  </w:style>
  <w:style w:type="paragraph" w:styleId="Index5">
    <w:name w:val="index 5"/>
    <w:basedOn w:val="Standaard"/>
    <w:next w:val="Standaard"/>
    <w:autoRedefine/>
    <w:uiPriority w:val="99"/>
    <w:semiHidden/>
    <w:unhideWhenUsed/>
    <w:rsid w:val="00405532"/>
    <w:pPr>
      <w:spacing w:line="240" w:lineRule="auto"/>
      <w:ind w:left="900" w:hanging="180"/>
    </w:pPr>
  </w:style>
  <w:style w:type="paragraph" w:styleId="Index6">
    <w:name w:val="index 6"/>
    <w:basedOn w:val="Standaard"/>
    <w:next w:val="Standaard"/>
    <w:autoRedefine/>
    <w:uiPriority w:val="99"/>
    <w:semiHidden/>
    <w:unhideWhenUsed/>
    <w:rsid w:val="00405532"/>
    <w:pPr>
      <w:spacing w:line="240" w:lineRule="auto"/>
      <w:ind w:left="1080" w:hanging="180"/>
    </w:pPr>
  </w:style>
  <w:style w:type="paragraph" w:styleId="Index7">
    <w:name w:val="index 7"/>
    <w:basedOn w:val="Standaard"/>
    <w:next w:val="Standaard"/>
    <w:autoRedefine/>
    <w:uiPriority w:val="99"/>
    <w:semiHidden/>
    <w:unhideWhenUsed/>
    <w:rsid w:val="00405532"/>
    <w:pPr>
      <w:spacing w:line="240" w:lineRule="auto"/>
      <w:ind w:left="1260" w:hanging="180"/>
    </w:pPr>
  </w:style>
  <w:style w:type="paragraph" w:styleId="Index8">
    <w:name w:val="index 8"/>
    <w:basedOn w:val="Standaard"/>
    <w:next w:val="Standaard"/>
    <w:autoRedefine/>
    <w:uiPriority w:val="99"/>
    <w:semiHidden/>
    <w:unhideWhenUsed/>
    <w:rsid w:val="00405532"/>
    <w:pPr>
      <w:spacing w:line="240" w:lineRule="auto"/>
      <w:ind w:left="1440" w:hanging="180"/>
    </w:pPr>
  </w:style>
  <w:style w:type="paragraph" w:styleId="Index9">
    <w:name w:val="index 9"/>
    <w:basedOn w:val="Standaard"/>
    <w:next w:val="Standaard"/>
    <w:autoRedefine/>
    <w:uiPriority w:val="99"/>
    <w:semiHidden/>
    <w:unhideWhenUsed/>
    <w:rsid w:val="00405532"/>
    <w:pPr>
      <w:spacing w:line="240" w:lineRule="auto"/>
      <w:ind w:left="1620" w:hanging="180"/>
    </w:pPr>
  </w:style>
  <w:style w:type="paragraph" w:styleId="Indexkop">
    <w:name w:val="index heading"/>
    <w:basedOn w:val="Standaard"/>
    <w:next w:val="Index1"/>
    <w:uiPriority w:val="99"/>
    <w:semiHidden/>
    <w:unhideWhenUsed/>
    <w:rsid w:val="00405532"/>
    <w:rPr>
      <w:rFonts w:asciiTheme="majorHAnsi" w:eastAsiaTheme="majorEastAsia" w:hAnsiTheme="majorHAnsi" w:cstheme="majorBidi"/>
      <w:b/>
      <w:bCs/>
    </w:rPr>
  </w:style>
  <w:style w:type="character" w:styleId="Intensievebenadrukking">
    <w:name w:val="Intense Emphasis"/>
    <w:basedOn w:val="Standaardalinea-lettertype"/>
    <w:uiPriority w:val="21"/>
    <w:rsid w:val="00405532"/>
    <w:rPr>
      <w:i/>
      <w:iCs/>
      <w:color w:val="AEDD03" w:themeColor="accent1"/>
    </w:rPr>
  </w:style>
  <w:style w:type="paragraph" w:styleId="Duidelijkcitaat">
    <w:name w:val="Intense Quote"/>
    <w:basedOn w:val="Standaard"/>
    <w:next w:val="Standaard"/>
    <w:link w:val="DuidelijkcitaatChar"/>
    <w:uiPriority w:val="30"/>
    <w:rsid w:val="00405532"/>
    <w:pPr>
      <w:pBdr>
        <w:top w:val="single" w:sz="4" w:space="10" w:color="AEDD03" w:themeColor="accent1"/>
        <w:bottom w:val="single" w:sz="4" w:space="10" w:color="AEDD03" w:themeColor="accent1"/>
      </w:pBdr>
      <w:spacing w:before="360" w:after="360"/>
      <w:ind w:left="864" w:right="864"/>
      <w:jc w:val="center"/>
    </w:pPr>
    <w:rPr>
      <w:i/>
      <w:iCs/>
      <w:color w:val="AEDD03" w:themeColor="accent1"/>
    </w:rPr>
  </w:style>
  <w:style w:type="character" w:customStyle="1" w:styleId="DuidelijkcitaatChar">
    <w:name w:val="Duidelijk citaat Char"/>
    <w:basedOn w:val="Standaardalinea-lettertype"/>
    <w:link w:val="Duidelijkcitaat"/>
    <w:uiPriority w:val="30"/>
    <w:rsid w:val="00405532"/>
    <w:rPr>
      <w:i/>
      <w:iCs/>
      <w:color w:val="AEDD03" w:themeColor="accent1"/>
    </w:rPr>
  </w:style>
  <w:style w:type="character" w:styleId="Intensieveverwijzing">
    <w:name w:val="Intense Reference"/>
    <w:basedOn w:val="Standaardalinea-lettertype"/>
    <w:uiPriority w:val="32"/>
    <w:rsid w:val="00405532"/>
    <w:rPr>
      <w:b/>
      <w:bCs/>
      <w:smallCaps/>
      <w:color w:val="AEDD03" w:themeColor="accent1"/>
      <w:spacing w:val="5"/>
    </w:rPr>
  </w:style>
  <w:style w:type="character" w:styleId="Regelnummer">
    <w:name w:val="line number"/>
    <w:basedOn w:val="Standaardalinea-lettertype"/>
    <w:uiPriority w:val="99"/>
    <w:semiHidden/>
    <w:unhideWhenUsed/>
    <w:rsid w:val="00405532"/>
  </w:style>
  <w:style w:type="paragraph" w:styleId="Lijst">
    <w:name w:val="List"/>
    <w:basedOn w:val="Standaard"/>
    <w:uiPriority w:val="99"/>
    <w:semiHidden/>
    <w:unhideWhenUsed/>
    <w:rsid w:val="00405532"/>
    <w:pPr>
      <w:ind w:left="283" w:hanging="283"/>
      <w:contextualSpacing/>
    </w:pPr>
  </w:style>
  <w:style w:type="paragraph" w:styleId="Lijst2">
    <w:name w:val="List 2"/>
    <w:basedOn w:val="Standaard"/>
    <w:uiPriority w:val="99"/>
    <w:semiHidden/>
    <w:unhideWhenUsed/>
    <w:rsid w:val="00405532"/>
    <w:pPr>
      <w:ind w:left="566" w:hanging="283"/>
      <w:contextualSpacing/>
    </w:pPr>
  </w:style>
  <w:style w:type="paragraph" w:styleId="Lijst3">
    <w:name w:val="List 3"/>
    <w:basedOn w:val="Standaard"/>
    <w:uiPriority w:val="99"/>
    <w:semiHidden/>
    <w:unhideWhenUsed/>
    <w:rsid w:val="00405532"/>
    <w:pPr>
      <w:ind w:left="849" w:hanging="283"/>
      <w:contextualSpacing/>
    </w:pPr>
  </w:style>
  <w:style w:type="paragraph" w:styleId="Lijst4">
    <w:name w:val="List 4"/>
    <w:basedOn w:val="Standaard"/>
    <w:uiPriority w:val="99"/>
    <w:semiHidden/>
    <w:unhideWhenUsed/>
    <w:rsid w:val="00405532"/>
    <w:pPr>
      <w:ind w:left="1132" w:hanging="283"/>
      <w:contextualSpacing/>
    </w:pPr>
  </w:style>
  <w:style w:type="paragraph" w:styleId="Lijst5">
    <w:name w:val="List 5"/>
    <w:basedOn w:val="Standaard"/>
    <w:uiPriority w:val="99"/>
    <w:semiHidden/>
    <w:unhideWhenUsed/>
    <w:rsid w:val="00405532"/>
    <w:pPr>
      <w:ind w:left="1415" w:hanging="283"/>
      <w:contextualSpacing/>
    </w:pPr>
  </w:style>
  <w:style w:type="paragraph" w:styleId="Lijstopsomteken">
    <w:name w:val="List Bullet"/>
    <w:basedOn w:val="Standaard"/>
    <w:uiPriority w:val="99"/>
    <w:semiHidden/>
    <w:unhideWhenUsed/>
    <w:rsid w:val="00405532"/>
    <w:pPr>
      <w:numPr>
        <w:numId w:val="1"/>
      </w:numPr>
      <w:contextualSpacing/>
    </w:pPr>
  </w:style>
  <w:style w:type="paragraph" w:styleId="Lijstopsomteken2">
    <w:name w:val="List Bullet 2"/>
    <w:basedOn w:val="Standaard"/>
    <w:uiPriority w:val="99"/>
    <w:semiHidden/>
    <w:unhideWhenUsed/>
    <w:rsid w:val="00405532"/>
    <w:pPr>
      <w:numPr>
        <w:numId w:val="2"/>
      </w:numPr>
      <w:contextualSpacing/>
    </w:pPr>
  </w:style>
  <w:style w:type="paragraph" w:styleId="Lijstopsomteken3">
    <w:name w:val="List Bullet 3"/>
    <w:basedOn w:val="Standaard"/>
    <w:uiPriority w:val="99"/>
    <w:semiHidden/>
    <w:unhideWhenUsed/>
    <w:rsid w:val="00405532"/>
    <w:pPr>
      <w:numPr>
        <w:numId w:val="3"/>
      </w:numPr>
      <w:contextualSpacing/>
    </w:pPr>
  </w:style>
  <w:style w:type="paragraph" w:styleId="Lijstopsomteken4">
    <w:name w:val="List Bullet 4"/>
    <w:basedOn w:val="Standaard"/>
    <w:uiPriority w:val="99"/>
    <w:semiHidden/>
    <w:unhideWhenUsed/>
    <w:rsid w:val="00405532"/>
    <w:pPr>
      <w:numPr>
        <w:numId w:val="4"/>
      </w:numPr>
      <w:contextualSpacing/>
    </w:pPr>
  </w:style>
  <w:style w:type="paragraph" w:styleId="Lijstopsomteken5">
    <w:name w:val="List Bullet 5"/>
    <w:basedOn w:val="Standaard"/>
    <w:uiPriority w:val="99"/>
    <w:semiHidden/>
    <w:unhideWhenUsed/>
    <w:rsid w:val="00405532"/>
    <w:pPr>
      <w:numPr>
        <w:numId w:val="5"/>
      </w:numPr>
      <w:contextualSpacing/>
    </w:pPr>
  </w:style>
  <w:style w:type="paragraph" w:styleId="Lijstvoortzetting">
    <w:name w:val="List Continue"/>
    <w:basedOn w:val="Standaard"/>
    <w:uiPriority w:val="99"/>
    <w:semiHidden/>
    <w:unhideWhenUsed/>
    <w:rsid w:val="00405532"/>
    <w:pPr>
      <w:spacing w:after="120"/>
      <w:ind w:left="283"/>
      <w:contextualSpacing/>
    </w:pPr>
  </w:style>
  <w:style w:type="paragraph" w:styleId="Lijstvoortzetting2">
    <w:name w:val="List Continue 2"/>
    <w:basedOn w:val="Standaard"/>
    <w:uiPriority w:val="99"/>
    <w:semiHidden/>
    <w:unhideWhenUsed/>
    <w:rsid w:val="00405532"/>
    <w:pPr>
      <w:spacing w:after="120"/>
      <w:ind w:left="566"/>
      <w:contextualSpacing/>
    </w:pPr>
  </w:style>
  <w:style w:type="paragraph" w:styleId="Lijstvoortzetting3">
    <w:name w:val="List Continue 3"/>
    <w:basedOn w:val="Standaard"/>
    <w:uiPriority w:val="99"/>
    <w:semiHidden/>
    <w:unhideWhenUsed/>
    <w:rsid w:val="00405532"/>
    <w:pPr>
      <w:spacing w:after="120"/>
      <w:ind w:left="849"/>
      <w:contextualSpacing/>
    </w:pPr>
  </w:style>
  <w:style w:type="paragraph" w:styleId="Lijstvoortzetting4">
    <w:name w:val="List Continue 4"/>
    <w:basedOn w:val="Standaard"/>
    <w:uiPriority w:val="99"/>
    <w:semiHidden/>
    <w:unhideWhenUsed/>
    <w:rsid w:val="00405532"/>
    <w:pPr>
      <w:spacing w:after="120"/>
      <w:ind w:left="1132"/>
      <w:contextualSpacing/>
    </w:pPr>
  </w:style>
  <w:style w:type="paragraph" w:styleId="Lijstvoortzetting5">
    <w:name w:val="List Continue 5"/>
    <w:basedOn w:val="Standaard"/>
    <w:uiPriority w:val="99"/>
    <w:semiHidden/>
    <w:unhideWhenUsed/>
    <w:rsid w:val="00405532"/>
    <w:pPr>
      <w:spacing w:after="120"/>
      <w:ind w:left="1415"/>
      <w:contextualSpacing/>
    </w:pPr>
  </w:style>
  <w:style w:type="paragraph" w:styleId="Lijstnummering">
    <w:name w:val="List Number"/>
    <w:basedOn w:val="Standaard"/>
    <w:uiPriority w:val="99"/>
    <w:semiHidden/>
    <w:unhideWhenUsed/>
    <w:rsid w:val="00405532"/>
    <w:pPr>
      <w:numPr>
        <w:numId w:val="6"/>
      </w:numPr>
      <w:contextualSpacing/>
    </w:pPr>
  </w:style>
  <w:style w:type="paragraph" w:styleId="Lijstnummering2">
    <w:name w:val="List Number 2"/>
    <w:basedOn w:val="Standaard"/>
    <w:uiPriority w:val="99"/>
    <w:semiHidden/>
    <w:unhideWhenUsed/>
    <w:rsid w:val="00405532"/>
    <w:pPr>
      <w:numPr>
        <w:numId w:val="7"/>
      </w:numPr>
      <w:contextualSpacing/>
    </w:pPr>
  </w:style>
  <w:style w:type="paragraph" w:styleId="Lijstnummering3">
    <w:name w:val="List Number 3"/>
    <w:basedOn w:val="Standaard"/>
    <w:uiPriority w:val="99"/>
    <w:semiHidden/>
    <w:unhideWhenUsed/>
    <w:rsid w:val="00405532"/>
    <w:pPr>
      <w:numPr>
        <w:numId w:val="8"/>
      </w:numPr>
      <w:contextualSpacing/>
    </w:pPr>
  </w:style>
  <w:style w:type="paragraph" w:styleId="Lijstnummering4">
    <w:name w:val="List Number 4"/>
    <w:basedOn w:val="Standaard"/>
    <w:uiPriority w:val="99"/>
    <w:semiHidden/>
    <w:unhideWhenUsed/>
    <w:rsid w:val="00405532"/>
    <w:pPr>
      <w:numPr>
        <w:numId w:val="9"/>
      </w:numPr>
      <w:contextualSpacing/>
    </w:pPr>
  </w:style>
  <w:style w:type="paragraph" w:styleId="Lijstnummering5">
    <w:name w:val="List Number 5"/>
    <w:basedOn w:val="Standaard"/>
    <w:uiPriority w:val="99"/>
    <w:semiHidden/>
    <w:unhideWhenUsed/>
    <w:rsid w:val="00405532"/>
    <w:pPr>
      <w:numPr>
        <w:numId w:val="10"/>
      </w:numPr>
      <w:contextualSpacing/>
    </w:pPr>
  </w:style>
  <w:style w:type="paragraph" w:styleId="Macrotekst">
    <w:name w:val="macro"/>
    <w:link w:val="MacrotekstChar"/>
    <w:uiPriority w:val="99"/>
    <w:semiHidden/>
    <w:unhideWhenUsed/>
    <w:rsid w:val="00405532"/>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kstChar">
    <w:name w:val="Macrotekst Char"/>
    <w:basedOn w:val="Standaardalinea-lettertype"/>
    <w:link w:val="Macrotekst"/>
    <w:uiPriority w:val="99"/>
    <w:semiHidden/>
    <w:rsid w:val="00405532"/>
    <w:rPr>
      <w:rFonts w:ascii="Consolas" w:hAnsi="Consolas"/>
      <w:sz w:val="20"/>
      <w:szCs w:val="20"/>
    </w:rPr>
  </w:style>
  <w:style w:type="character" w:styleId="Vermelding">
    <w:name w:val="Mention"/>
    <w:basedOn w:val="Standaardalinea-lettertype"/>
    <w:uiPriority w:val="99"/>
    <w:semiHidden/>
    <w:unhideWhenUsed/>
    <w:rsid w:val="00405532"/>
    <w:rPr>
      <w:color w:val="2B579A"/>
      <w:shd w:val="clear" w:color="auto" w:fill="E1DFDD"/>
    </w:rPr>
  </w:style>
  <w:style w:type="paragraph" w:styleId="Berichtkop">
    <w:name w:val="Message Header"/>
    <w:basedOn w:val="Standaard"/>
    <w:link w:val="BerichtkopChar"/>
    <w:uiPriority w:val="99"/>
    <w:semiHidden/>
    <w:unhideWhenUsed/>
    <w:rsid w:val="0040553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405532"/>
    <w:rPr>
      <w:rFonts w:asciiTheme="majorHAnsi" w:eastAsiaTheme="majorEastAsia" w:hAnsiTheme="majorHAnsi" w:cstheme="majorBidi"/>
      <w:sz w:val="24"/>
      <w:szCs w:val="24"/>
      <w:shd w:val="pct20" w:color="auto" w:fill="auto"/>
    </w:rPr>
  </w:style>
  <w:style w:type="paragraph" w:styleId="Geenafstand">
    <w:name w:val="No Spacing"/>
    <w:uiPriority w:val="1"/>
    <w:rsid w:val="00405532"/>
    <w:pPr>
      <w:spacing w:line="240" w:lineRule="auto"/>
    </w:pPr>
  </w:style>
  <w:style w:type="paragraph" w:styleId="Normaalweb">
    <w:name w:val="Normal (Web)"/>
    <w:basedOn w:val="Standaard"/>
    <w:uiPriority w:val="99"/>
    <w:unhideWhenUsed/>
    <w:rsid w:val="00405532"/>
    <w:rPr>
      <w:rFonts w:ascii="Times New Roman" w:hAnsi="Times New Roman" w:cs="Times New Roman"/>
      <w:sz w:val="24"/>
      <w:szCs w:val="24"/>
    </w:rPr>
  </w:style>
  <w:style w:type="paragraph" w:styleId="Standaardinspringing">
    <w:name w:val="Normal Indent"/>
    <w:basedOn w:val="Standaard"/>
    <w:uiPriority w:val="99"/>
    <w:semiHidden/>
    <w:unhideWhenUsed/>
    <w:rsid w:val="00405532"/>
    <w:pPr>
      <w:ind w:left="708"/>
    </w:pPr>
  </w:style>
  <w:style w:type="paragraph" w:styleId="Notitiekop">
    <w:name w:val="Note Heading"/>
    <w:basedOn w:val="Standaard"/>
    <w:next w:val="Standaard"/>
    <w:link w:val="NotitiekopChar"/>
    <w:uiPriority w:val="99"/>
    <w:semiHidden/>
    <w:unhideWhenUsed/>
    <w:rsid w:val="00405532"/>
    <w:pPr>
      <w:spacing w:line="240" w:lineRule="auto"/>
    </w:pPr>
  </w:style>
  <w:style w:type="character" w:customStyle="1" w:styleId="NotitiekopChar">
    <w:name w:val="Notitiekop Char"/>
    <w:basedOn w:val="Standaardalinea-lettertype"/>
    <w:link w:val="Notitiekop"/>
    <w:uiPriority w:val="99"/>
    <w:semiHidden/>
    <w:rsid w:val="00405532"/>
  </w:style>
  <w:style w:type="character" w:styleId="Paginanummer">
    <w:name w:val="page number"/>
    <w:basedOn w:val="Standaardalinea-lettertype"/>
    <w:uiPriority w:val="99"/>
    <w:semiHidden/>
    <w:unhideWhenUsed/>
    <w:rsid w:val="00405532"/>
  </w:style>
  <w:style w:type="paragraph" w:styleId="Tekstzonderopmaak">
    <w:name w:val="Plain Text"/>
    <w:basedOn w:val="Standaard"/>
    <w:link w:val="TekstzonderopmaakChar"/>
    <w:uiPriority w:val="99"/>
    <w:semiHidden/>
    <w:unhideWhenUsed/>
    <w:rsid w:val="00405532"/>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405532"/>
    <w:rPr>
      <w:rFonts w:ascii="Consolas" w:hAnsi="Consolas"/>
      <w:sz w:val="21"/>
      <w:szCs w:val="21"/>
    </w:rPr>
  </w:style>
  <w:style w:type="paragraph" w:styleId="Citaat">
    <w:name w:val="Quote"/>
    <w:basedOn w:val="Standaard"/>
    <w:next w:val="Standaard"/>
    <w:link w:val="CitaatChar"/>
    <w:uiPriority w:val="29"/>
    <w:rsid w:val="00405532"/>
    <w:pPr>
      <w:spacing w:before="200" w:after="160"/>
      <w:ind w:left="864" w:right="864"/>
      <w:jc w:val="center"/>
    </w:pPr>
    <w:rPr>
      <w:i/>
      <w:iCs/>
      <w:color w:val="666466" w:themeColor="text1" w:themeTint="BF"/>
    </w:rPr>
  </w:style>
  <w:style w:type="character" w:customStyle="1" w:styleId="CitaatChar">
    <w:name w:val="Citaat Char"/>
    <w:basedOn w:val="Standaardalinea-lettertype"/>
    <w:link w:val="Citaat"/>
    <w:uiPriority w:val="29"/>
    <w:rsid w:val="00405532"/>
    <w:rPr>
      <w:i/>
      <w:iCs/>
      <w:color w:val="666466" w:themeColor="text1" w:themeTint="BF"/>
    </w:rPr>
  </w:style>
  <w:style w:type="paragraph" w:styleId="Aanhef">
    <w:name w:val="Salutation"/>
    <w:basedOn w:val="Standaard"/>
    <w:next w:val="Standaard"/>
    <w:link w:val="AanhefChar"/>
    <w:uiPriority w:val="99"/>
    <w:semiHidden/>
    <w:unhideWhenUsed/>
    <w:rsid w:val="00405532"/>
  </w:style>
  <w:style w:type="character" w:customStyle="1" w:styleId="AanhefChar">
    <w:name w:val="Aanhef Char"/>
    <w:basedOn w:val="Standaardalinea-lettertype"/>
    <w:link w:val="Aanhef"/>
    <w:uiPriority w:val="99"/>
    <w:semiHidden/>
    <w:rsid w:val="00405532"/>
  </w:style>
  <w:style w:type="paragraph" w:styleId="Handtekening">
    <w:name w:val="Signature"/>
    <w:basedOn w:val="Standaard"/>
    <w:link w:val="HandtekeningChar"/>
    <w:uiPriority w:val="99"/>
    <w:semiHidden/>
    <w:unhideWhenUsed/>
    <w:rsid w:val="00405532"/>
    <w:pPr>
      <w:spacing w:line="240" w:lineRule="auto"/>
      <w:ind w:left="4252"/>
    </w:pPr>
  </w:style>
  <w:style w:type="character" w:customStyle="1" w:styleId="HandtekeningChar">
    <w:name w:val="Handtekening Char"/>
    <w:basedOn w:val="Standaardalinea-lettertype"/>
    <w:link w:val="Handtekening"/>
    <w:uiPriority w:val="99"/>
    <w:semiHidden/>
    <w:rsid w:val="00405532"/>
  </w:style>
  <w:style w:type="character" w:styleId="Slimmehyperlink">
    <w:name w:val="Smart Hyperlink"/>
    <w:basedOn w:val="Standaardalinea-lettertype"/>
    <w:uiPriority w:val="99"/>
    <w:semiHidden/>
    <w:unhideWhenUsed/>
    <w:rsid w:val="00405532"/>
    <w:rPr>
      <w:u w:val="dotted"/>
    </w:rPr>
  </w:style>
  <w:style w:type="character" w:styleId="Zwaar">
    <w:name w:val="Strong"/>
    <w:basedOn w:val="Standaardalinea-lettertype"/>
    <w:uiPriority w:val="22"/>
    <w:rsid w:val="00405532"/>
    <w:rPr>
      <w:b/>
      <w:bCs/>
    </w:rPr>
  </w:style>
  <w:style w:type="character" w:styleId="Subtielebenadrukking">
    <w:name w:val="Subtle Emphasis"/>
    <w:basedOn w:val="Standaardalinea-lettertype"/>
    <w:uiPriority w:val="19"/>
    <w:rsid w:val="00405532"/>
    <w:rPr>
      <w:i/>
      <w:iCs/>
      <w:color w:val="666466" w:themeColor="text1" w:themeTint="BF"/>
    </w:rPr>
  </w:style>
  <w:style w:type="character" w:styleId="Subtieleverwijzing">
    <w:name w:val="Subtle Reference"/>
    <w:basedOn w:val="Standaardalinea-lettertype"/>
    <w:uiPriority w:val="31"/>
    <w:rsid w:val="00405532"/>
    <w:rPr>
      <w:smallCaps/>
      <w:color w:val="7B797B" w:themeColor="text1" w:themeTint="A5"/>
    </w:rPr>
  </w:style>
  <w:style w:type="paragraph" w:styleId="Bronvermelding">
    <w:name w:val="table of authorities"/>
    <w:basedOn w:val="Standaard"/>
    <w:next w:val="Standaard"/>
    <w:uiPriority w:val="99"/>
    <w:semiHidden/>
    <w:unhideWhenUsed/>
    <w:rsid w:val="00405532"/>
    <w:pPr>
      <w:ind w:left="180" w:hanging="180"/>
    </w:pPr>
  </w:style>
  <w:style w:type="paragraph" w:styleId="Lijstmetafbeeldingen">
    <w:name w:val="table of figures"/>
    <w:basedOn w:val="Standaard"/>
    <w:next w:val="Standaard"/>
    <w:uiPriority w:val="99"/>
    <w:semiHidden/>
    <w:unhideWhenUsed/>
    <w:rsid w:val="00405532"/>
  </w:style>
  <w:style w:type="paragraph" w:styleId="Kopbronvermelding">
    <w:name w:val="toa heading"/>
    <w:basedOn w:val="Standaard"/>
    <w:next w:val="Standaard"/>
    <w:uiPriority w:val="99"/>
    <w:semiHidden/>
    <w:unhideWhenUsed/>
    <w:rsid w:val="00405532"/>
    <w:pPr>
      <w:spacing w:before="120"/>
    </w:pPr>
    <w:rPr>
      <w:rFonts w:asciiTheme="majorHAnsi" w:eastAsiaTheme="majorEastAsia" w:hAnsiTheme="majorHAnsi" w:cstheme="majorBidi"/>
      <w:b/>
      <w:bCs/>
      <w:sz w:val="24"/>
      <w:szCs w:val="24"/>
    </w:rPr>
  </w:style>
  <w:style w:type="paragraph" w:styleId="Inhopg5">
    <w:name w:val="toc 5"/>
    <w:basedOn w:val="Standaard"/>
    <w:next w:val="Standaard"/>
    <w:autoRedefine/>
    <w:uiPriority w:val="39"/>
    <w:unhideWhenUsed/>
    <w:rsid w:val="00405532"/>
    <w:pPr>
      <w:spacing w:after="100"/>
      <w:ind w:left="720"/>
    </w:pPr>
  </w:style>
  <w:style w:type="paragraph" w:styleId="Inhopg6">
    <w:name w:val="toc 6"/>
    <w:basedOn w:val="Standaard"/>
    <w:next w:val="Standaard"/>
    <w:autoRedefine/>
    <w:uiPriority w:val="39"/>
    <w:unhideWhenUsed/>
    <w:rsid w:val="00405532"/>
    <w:pPr>
      <w:spacing w:after="100"/>
      <w:ind w:left="900"/>
    </w:pPr>
  </w:style>
  <w:style w:type="paragraph" w:styleId="Inhopg7">
    <w:name w:val="toc 7"/>
    <w:basedOn w:val="Standaard"/>
    <w:next w:val="Standaard"/>
    <w:autoRedefine/>
    <w:uiPriority w:val="39"/>
    <w:unhideWhenUsed/>
    <w:rsid w:val="00405532"/>
    <w:pPr>
      <w:spacing w:after="100"/>
      <w:ind w:left="1080"/>
    </w:pPr>
  </w:style>
  <w:style w:type="paragraph" w:styleId="Inhopg8">
    <w:name w:val="toc 8"/>
    <w:basedOn w:val="Standaard"/>
    <w:next w:val="Standaard"/>
    <w:autoRedefine/>
    <w:uiPriority w:val="39"/>
    <w:unhideWhenUsed/>
    <w:rsid w:val="00405532"/>
    <w:pPr>
      <w:spacing w:after="100"/>
      <w:ind w:left="1260"/>
    </w:pPr>
  </w:style>
  <w:style w:type="paragraph" w:styleId="Inhopg9">
    <w:name w:val="toc 9"/>
    <w:basedOn w:val="Standaard"/>
    <w:next w:val="Standaard"/>
    <w:autoRedefine/>
    <w:uiPriority w:val="39"/>
    <w:unhideWhenUsed/>
    <w:rsid w:val="00405532"/>
    <w:pPr>
      <w:spacing w:after="100"/>
      <w:ind w:left="1440"/>
    </w:pPr>
  </w:style>
  <w:style w:type="paragraph" w:styleId="Kopvaninhoudsopgave">
    <w:name w:val="TOC Heading"/>
    <w:basedOn w:val="Kop1"/>
    <w:next w:val="Standaard"/>
    <w:uiPriority w:val="39"/>
    <w:semiHidden/>
    <w:unhideWhenUsed/>
    <w:rsid w:val="00405532"/>
    <w:pPr>
      <w:numPr>
        <w:numId w:val="0"/>
      </w:numPr>
      <w:spacing w:before="240" w:after="0" w:line="280" w:lineRule="atLeast"/>
      <w:outlineLvl w:val="9"/>
    </w:pPr>
    <w:rPr>
      <w:b w:val="0"/>
      <w:color w:val="82A502" w:themeColor="accent1" w:themeShade="BF"/>
    </w:rPr>
  </w:style>
  <w:style w:type="paragraph" w:customStyle="1" w:styleId="Opsomming">
    <w:name w:val="_Opsomming"/>
    <w:basedOn w:val="Lijstalinea"/>
    <w:qFormat/>
    <w:rsid w:val="000A6CA9"/>
    <w:pPr>
      <w:numPr>
        <w:numId w:val="16"/>
      </w:numPr>
    </w:pPr>
  </w:style>
  <w:style w:type="paragraph" w:customStyle="1" w:styleId="Subopsomming">
    <w:name w:val="_Subopsomming"/>
    <w:basedOn w:val="Lijstalinea"/>
    <w:qFormat/>
    <w:rsid w:val="006D6322"/>
    <w:pPr>
      <w:numPr>
        <w:ilvl w:val="1"/>
        <w:numId w:val="16"/>
      </w:numPr>
    </w:pPr>
  </w:style>
  <w:style w:type="paragraph" w:customStyle="1" w:styleId="Subsubopsomming">
    <w:name w:val="_Subsubopsomming"/>
    <w:basedOn w:val="Lijstalinea"/>
    <w:qFormat/>
    <w:rsid w:val="00405532"/>
    <w:pPr>
      <w:numPr>
        <w:ilvl w:val="2"/>
        <w:numId w:val="16"/>
      </w:numPr>
    </w:pPr>
  </w:style>
  <w:style w:type="character" w:customStyle="1" w:styleId="LijstalineaChar">
    <w:name w:val="Lijstalinea Char"/>
    <w:aliases w:val="Colofon Char"/>
    <w:basedOn w:val="Standaardalinea-lettertype"/>
    <w:link w:val="Lijstalinea"/>
    <w:uiPriority w:val="34"/>
    <w:rsid w:val="00EB7562"/>
  </w:style>
  <w:style w:type="character" w:customStyle="1" w:styleId="OpmaakprofielComplexArial">
    <w:name w:val="Opmaakprofiel (Complex) Arial"/>
    <w:rsid w:val="00EB7562"/>
    <w:rPr>
      <w:rFonts w:ascii="Verdana" w:hAnsi="Verdana" w:cs="Arial"/>
      <w:sz w:val="18"/>
    </w:rPr>
  </w:style>
  <w:style w:type="table" w:customStyle="1" w:styleId="SynarchisTable1">
    <w:name w:val="SynarchisTable1"/>
    <w:basedOn w:val="Standaardtabel"/>
    <w:uiPriority w:val="99"/>
    <w:rsid w:val="00EB7562"/>
    <w:pPr>
      <w:spacing w:line="240" w:lineRule="auto"/>
    </w:pPr>
    <w:tblPr>
      <w:tblStyleRowBandSize w:val="1"/>
      <w:tblBorders>
        <w:left w:val="single" w:sz="4" w:space="0" w:color="D9D9D9"/>
        <w:bottom w:val="single" w:sz="4" w:space="0" w:color="D9D9D9"/>
        <w:right w:val="single" w:sz="4" w:space="0" w:color="D9D9D9"/>
        <w:insideH w:val="single" w:sz="4" w:space="0" w:color="D9D9D9"/>
        <w:insideV w:val="single" w:sz="4" w:space="0" w:color="D9D9D9"/>
      </w:tblBorders>
      <w:tblCellMar>
        <w:left w:w="57" w:type="dxa"/>
        <w:bottom w:w="28" w:type="dxa"/>
        <w:right w:w="57" w:type="dxa"/>
      </w:tblCellMar>
    </w:tblPr>
    <w:tblStylePr w:type="firstRow">
      <w:rPr>
        <w:b/>
        <w:color w:val="FFFFFF"/>
      </w:rPr>
      <w:tblPr/>
      <w:tcPr>
        <w:tcBorders>
          <w:left w:val="single" w:sz="4" w:space="0" w:color="D9D9D9"/>
          <w:right w:val="nil"/>
          <w:insideV w:val="single" w:sz="4" w:space="0" w:color="FFFFFF"/>
        </w:tcBorders>
        <w:shd w:val="clear" w:color="auto" w:fill="AEDD03"/>
      </w:tcPr>
    </w:tblStylePr>
    <w:tblStylePr w:type="band1Horz">
      <w:tblPr/>
      <w:tcPr>
        <w:shd w:val="clear" w:color="auto" w:fill="FFFFFF"/>
      </w:tcPr>
    </w:tblStylePr>
    <w:tblStylePr w:type="band2Horz">
      <w:tblPr/>
      <w:tcPr>
        <w:shd w:val="clear" w:color="auto" w:fill="F2F2F2"/>
      </w:tcPr>
    </w:tblStylePr>
  </w:style>
  <w:style w:type="paragraph" w:styleId="Revisie">
    <w:name w:val="Revision"/>
    <w:hidden/>
    <w:uiPriority w:val="99"/>
    <w:semiHidden/>
    <w:rsid w:val="00EB7562"/>
    <w:pPr>
      <w:spacing w:line="240" w:lineRule="auto"/>
      <w:jc w:val="left"/>
    </w:pPr>
  </w:style>
  <w:style w:type="paragraph" w:customStyle="1" w:styleId="Default">
    <w:name w:val="Default"/>
    <w:rsid w:val="00EB7562"/>
    <w:pPr>
      <w:autoSpaceDE w:val="0"/>
      <w:autoSpaceDN w:val="0"/>
      <w:adjustRightInd w:val="0"/>
      <w:spacing w:line="240" w:lineRule="auto"/>
      <w:jc w:val="left"/>
    </w:pPr>
    <w:rPr>
      <w:rFonts w:ascii="Arial" w:hAnsi="Arial" w:cs="Arial"/>
      <w:color w:val="000000"/>
      <w:sz w:val="24"/>
      <w:szCs w:val="24"/>
    </w:rPr>
  </w:style>
  <w:style w:type="paragraph" w:customStyle="1" w:styleId="Opsommingnummer1eniveauabcnova">
    <w:name w:val="Opsomming nummer 1e niveau abcnova"/>
    <w:basedOn w:val="Standaard"/>
    <w:uiPriority w:val="4"/>
    <w:qFormat/>
    <w:rsid w:val="007C6921"/>
    <w:pPr>
      <w:numPr>
        <w:numId w:val="25"/>
      </w:numPr>
      <w:spacing w:line="300" w:lineRule="atLeast"/>
      <w:jc w:val="left"/>
    </w:pPr>
    <w:rPr>
      <w:rFonts w:ascii="Myriad Pro" w:eastAsia="Times New Roman" w:hAnsi="Myriad Pro" w:cs="Maiandra GD"/>
      <w:lang w:eastAsia="nl-NL"/>
    </w:rPr>
  </w:style>
  <w:style w:type="paragraph" w:customStyle="1" w:styleId="Opsommingnummer2eniveauabcnova">
    <w:name w:val="Opsomming nummer 2e niveau abcnova"/>
    <w:basedOn w:val="Standaard"/>
    <w:uiPriority w:val="4"/>
    <w:qFormat/>
    <w:rsid w:val="007C6921"/>
    <w:pPr>
      <w:numPr>
        <w:ilvl w:val="1"/>
        <w:numId w:val="25"/>
      </w:numPr>
      <w:spacing w:line="300" w:lineRule="atLeast"/>
      <w:jc w:val="left"/>
    </w:pPr>
    <w:rPr>
      <w:rFonts w:ascii="Myriad Pro" w:eastAsia="Times New Roman" w:hAnsi="Myriad Pro" w:cs="Maiandra GD"/>
      <w:lang w:eastAsia="nl-NL"/>
    </w:rPr>
  </w:style>
  <w:style w:type="paragraph" w:customStyle="1" w:styleId="Opsommingnummer3eniveauabcnova">
    <w:name w:val="Opsomming nummer 3e niveau abcnova"/>
    <w:basedOn w:val="Standaard"/>
    <w:uiPriority w:val="4"/>
    <w:qFormat/>
    <w:rsid w:val="007C6921"/>
    <w:pPr>
      <w:numPr>
        <w:ilvl w:val="2"/>
        <w:numId w:val="25"/>
      </w:numPr>
      <w:spacing w:line="300" w:lineRule="atLeast"/>
      <w:jc w:val="left"/>
    </w:pPr>
    <w:rPr>
      <w:rFonts w:ascii="Myriad Pro" w:eastAsia="Times New Roman" w:hAnsi="Myriad Pro" w:cs="Maiandra GD"/>
      <w:lang w:eastAsia="nl-NL"/>
    </w:rPr>
  </w:style>
  <w:style w:type="numbering" w:customStyle="1" w:styleId="Opsommingnummerabcnova">
    <w:name w:val="Opsomming nummer abcnova"/>
    <w:uiPriority w:val="4"/>
    <w:semiHidden/>
    <w:rsid w:val="007C6921"/>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anCarlier\Synarchis\Synarchis%20-%20Documenten\Intern\Standaardformats%20Synarchis\Sjabloon_Rapport%20staand.dotm" TargetMode="External"/></Relationships>
</file>

<file path=word/theme/theme1.xml><?xml version="1.0" encoding="utf-8"?>
<a:theme xmlns:a="http://schemas.openxmlformats.org/drawingml/2006/main" name="Office Theme">
  <a:themeElements>
    <a:clrScheme name="Synarchis">
      <a:dk1>
        <a:srgbClr val="333233"/>
      </a:dk1>
      <a:lt1>
        <a:sysClr val="window" lastClr="FFFFFF"/>
      </a:lt1>
      <a:dk2>
        <a:srgbClr val="333233"/>
      </a:dk2>
      <a:lt2>
        <a:srgbClr val="FFFFFF"/>
      </a:lt2>
      <a:accent1>
        <a:srgbClr val="AEDD03"/>
      </a:accent1>
      <a:accent2>
        <a:srgbClr val="E98300"/>
      </a:accent2>
      <a:accent3>
        <a:srgbClr val="333333"/>
      </a:accent3>
      <a:accent4>
        <a:srgbClr val="808285"/>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_rels/customUI14.xml.rels><?xml version="1.0" encoding="UTF-8" standalone="yes"?>
<Relationships xmlns="http://schemas.openxmlformats.org/package/2006/relationships"><Relationship Id="cover_page" Type="http://schemas.openxmlformats.org/officeDocument/2006/relationships/image" Target="images/105854e0-4acb-4fc4-aea4-cd12c09ad7b1.png"/><Relationship Id="subnumber" Type="http://schemas.openxmlformats.org/officeDocument/2006/relationships/image" Target="images/ca7ea570-209a-42c0-93fb-9023e57ffc67.png"/><Relationship Id="Tussenblad" Type="http://schemas.openxmlformats.org/officeDocument/2006/relationships/image" Target="images/ae846ef7-c210-46fe-aabe-89c71234909b.png"/><Relationship Id="levelc" Type="http://schemas.openxmlformats.org/officeDocument/2006/relationships/image" Target="images/fa376e94-d44b-408f-8d5e-220a357b7f3a.png"/><Relationship Id="document_text" Type="http://schemas.openxmlformats.org/officeDocument/2006/relationships/image" Target="images/3eff7c4b-2a9a-4692-9c23-94aa5a825086.png"/><Relationship Id="file_image-edit" Type="http://schemas.openxmlformats.org/officeDocument/2006/relationships/image" Target="images/c7049ad0-7c82-415c-a915-f4c5720a5537.png"/><Relationship Id="Heading" Type="http://schemas.openxmlformats.org/officeDocument/2006/relationships/image" Target="images/82e0efb6-6b3a-4f68-88c8-bb760ca0c5a4.png"/><Relationship Id="list_bullets" Type="http://schemas.openxmlformats.org/officeDocument/2006/relationships/image" Target="images/4d3c8a84-3bb9-4fd7-b836-02dfb9ce1d86.png"/><Relationship Id="update" Type="http://schemas.openxmlformats.org/officeDocument/2006/relationships/image" Target="images/2e628cc5-26e0-463e-acbf-5bd2658c4bf1.png"/><Relationship Id="levelb" Type="http://schemas.openxmlformats.org/officeDocument/2006/relationships/image" Target="images/6152af95-97b1-4dda-918f-b193911e31cb.png"/><Relationship Id="subsub" Type="http://schemas.openxmlformats.org/officeDocument/2006/relationships/image" Target="images/1a5a65c9-4e21-43e5-8ba6-8de5fdfb3bff.png"/><Relationship Id="list_numbers" Type="http://schemas.openxmlformats.org/officeDocument/2006/relationships/image" Target="images/59d61e39-e166-4587-825a-790f27f81c29.png"/><Relationship Id="levela" Type="http://schemas.openxmlformats.org/officeDocument/2006/relationships/image" Target="images/4279d505-ccd4-482f-8c47-c63872a25d29.png"/></Relationships>
</file>

<file path=customUI/customUI14.xml><?xml version="1.0" encoding="utf-8"?>
<customUI xmlns="http://schemas.microsoft.com/office/2009/07/customui">
  <ribbon>
    <tabs>
      <tab idMso="TabPageLayoutWord">
        <group idMso="GroupThemesWord" visible="false"/>
      </tab>
      <tab id="custTab1" insertBeforeMso="TabHome" label="Synarchis">
        <group id="Group1" label="Voorblad">
          <button id="btnVoorbladFoto" size="large" label="Foto voorblad wijzigen" image="file_image-edit" onAction="RX_Ribbon.VoerMacroUit"/>
        </group>
        <group id="Group2" label="Tekstopmaak">
          <button id="btnHeading1" label="Hoofdstuktitel" image="levela" onAction="RX_Ribbon.VoerMacroUit"/>
          <button id="btnHeading2" label="Paragraaf genummerd" image="levelb" onAction="RX_Ribbon.VoerMacroUit"/>
          <button id="btnHeading3" label="Subparagraaf genummerd" image="levelc" onAction="RX_Ribbon.VoerMacroUit"/>
          <button id="btnTussenkop" label="Tussenkop ongenummerd" onAction="RX_Ribbon.VoerMacroUit"/>
          <button id="btnStandaardTekst" label="Standaard tekst" image="document_text" onAction="RX_Ribbon.VoerMacroUit"/>
          <button id="btnTitelBijlage" label="Titel bijlage" image="levela" onAction="RX_Ribbon.VoerMacroUit"/>
          <separator id="sep2"/>
          <button id="btnOpsomming" size="normal" label="Opsomming" image="list_bullets" onAction="RX_Ribbon.VoerMacroUit"/>
          <button id="btnSubOpsomming" size="normal" label="Subopsomming" image="subnumber" onAction="RX_Ribbon.VoerMacroUit"/>
          <button id="btnSubsubOpsomming" size="normal" label="Subsubopsomming" image="subsubnumber" onAction="RX_Ribbon.VoerMacroUit"/>
          <separator id="sep4"/>
          <button id="btnOpsommingGenummerd" size="normal" label="Opsomming genummerd" image="list_numbers" onAction="RX_Ribbon.VoerMacroUit"/>
          <button id="btnSubOpsommingGenummerd" size="normal" label="Subopsomming genummerd" image="subnumber" onAction="RX_Ribbon.VoerMacroUit"/>
        </group>
        <group id="Group3" label="Opties">
          <button id="btnTOC" size="normal" label="Inhoudsopgave bijwerken" image="update" onAction="RX_Ribbon.VoerMacroUit"/>
          <button id="btnPlakOnopgemaakt" size="normal" label="Plak onopgemaakte tekst" imageMso="Paste" onAction="RX_Ribbon.VoerMacroUit"/>
          <button id="btnVoetnootInvoegen" size="normal" label="Voetnoot invoegen" imageMso="FootnoteInsert" onAction="RX_Ribbon.VoerMacroUit"/>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6111e61-e857-4949-b5ed-4515289658ba" xsi:nil="true"/>
    <_Flow_SignoffStatus xmlns="55776dfe-9868-4c54-91ad-2a87bc11792d" xsi:nil="true"/>
    <lcf76f155ced4ddcb4097134ff3c332f xmlns="55776dfe-9868-4c54-91ad-2a87bc11792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8A199420D1AF45AD6B5F286CDA6125" ma:contentTypeVersion="20" ma:contentTypeDescription="Een nieuw document maken." ma:contentTypeScope="" ma:versionID="8f3e9f315630aa3c87f41490709d83be">
  <xsd:schema xmlns:xsd="http://www.w3.org/2001/XMLSchema" xmlns:xs="http://www.w3.org/2001/XMLSchema" xmlns:p="http://schemas.microsoft.com/office/2006/metadata/properties" xmlns:ns2="55776dfe-9868-4c54-91ad-2a87bc11792d" xmlns:ns3="76111e61-e857-4949-b5ed-4515289658ba" targetNamespace="http://schemas.microsoft.com/office/2006/metadata/properties" ma:root="true" ma:fieldsID="bf2dee80e80babd16ecf31a1067645be" ns2:_="" ns3:_="">
    <xsd:import namespace="55776dfe-9868-4c54-91ad-2a87bc11792d"/>
    <xsd:import namespace="76111e61-e857-4949-b5ed-4515289658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76dfe-9868-4c54-91ad-2a87bc1179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description="" ma:indexed="true" ma:internalName="MediaServiceLocation" ma:readOnly="true">
      <xsd:simpleType>
        <xsd:restriction base="dms:Text"/>
      </xsd:simpleType>
    </xsd:element>
    <xsd:element name="_Flow_SignoffStatus" ma:index="16" nillable="true" ma:displayName="Afmeldingsstatus" ma:internalName="Afmeldingsstatus">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1b0d877f-93e8-4cbd-a197-43b6e3eba6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111e61-e857-4949-b5ed-4515289658b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5eb0dd8c-b342-47f7-950e-58340122c1e2}" ma:internalName="TaxCatchAll" ma:showField="CatchAllData" ma:web="76111e61-e857-4949-b5ed-4515289658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BE019-EB10-4A4C-928C-811C94A36366}">
  <ds:schemaRefs>
    <ds:schemaRef ds:uri="http://schemas.microsoft.com/sharepoint/v3/contenttype/forms"/>
  </ds:schemaRefs>
</ds:datastoreItem>
</file>

<file path=customXml/itemProps2.xml><?xml version="1.0" encoding="utf-8"?>
<ds:datastoreItem xmlns:ds="http://schemas.openxmlformats.org/officeDocument/2006/customXml" ds:itemID="{354E02D3-B7A9-4B21-B0BE-F1B6DCB3E5DC}">
  <ds:schemaRefs>
    <ds:schemaRef ds:uri="http://schemas.microsoft.com/office/2006/metadata/properties"/>
    <ds:schemaRef ds:uri="http://schemas.microsoft.com/office/infopath/2007/PartnerControls"/>
    <ds:schemaRef ds:uri="76111e61-e857-4949-b5ed-4515289658ba"/>
    <ds:schemaRef ds:uri="55776dfe-9868-4c54-91ad-2a87bc11792d"/>
  </ds:schemaRefs>
</ds:datastoreItem>
</file>

<file path=customXml/itemProps3.xml><?xml version="1.0" encoding="utf-8"?>
<ds:datastoreItem xmlns:ds="http://schemas.openxmlformats.org/officeDocument/2006/customXml" ds:itemID="{8C6C6183-FF12-46E3-94C6-8E12E4D5A6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776dfe-9868-4c54-91ad-2a87bc11792d"/>
    <ds:schemaRef ds:uri="76111e61-e857-4949-b5ed-451528965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A5C7EC-551F-4DDD-94C1-4A0E8B2B9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Sjabloon_Rapport staand.dotm</Template>
  <TotalTime>3</TotalTime>
  <Pages>17</Pages>
  <Words>2799</Words>
  <Characters>15398</Characters>
  <Application>Microsoft Office Word</Application>
  <DocSecurity>0</DocSecurity>
  <Lines>128</Lines>
  <Paragraphs>36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Carlier</dc:creator>
  <cp:keywords/>
  <dc:description/>
  <cp:lastModifiedBy>Johan Carlier | Synarchis</cp:lastModifiedBy>
  <cp:revision>5</cp:revision>
  <cp:lastPrinted>2026-06-18T14:10:00Z</cp:lastPrinted>
  <dcterms:created xsi:type="dcterms:W3CDTF">2026-06-18T14:11:00Z</dcterms:created>
  <dcterms:modified xsi:type="dcterms:W3CDTF">2026-06-18T14:15:00Z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jabloonVersieDatum">
    <vt:lpwstr>18-12-2022</vt:lpwstr>
  </property>
  <property fmtid="{D5CDD505-2E9C-101B-9397-08002B2CF9AE}" pid="3" name="ContentTypeId">
    <vt:lpwstr>0x010100A58A199420D1AF45AD6B5F286CDA6125</vt:lpwstr>
  </property>
  <property fmtid="{D5CDD505-2E9C-101B-9397-08002B2CF9AE}" pid="4" name="MediaServiceImageTags">
    <vt:lpwstr/>
  </property>
</Properties>
</file>