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EDF3" w14:textId="67C9926C" w:rsidR="0087074A" w:rsidRPr="0087074A" w:rsidRDefault="0087074A" w:rsidP="0087074A">
      <w:pPr>
        <w:pStyle w:val="Kop2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Bijlage W - </w:t>
      </w:r>
      <w:r w:rsidRPr="0087074A">
        <w:rPr>
          <w:b/>
          <w:bCs/>
          <w:sz w:val="28"/>
          <w:szCs w:val="28"/>
        </w:rPr>
        <w:t xml:space="preserve">Perceel Sport invulformulier </w:t>
      </w:r>
      <w:r w:rsidR="00A62CA8" w:rsidRPr="0087074A">
        <w:rPr>
          <w:b/>
          <w:bCs/>
          <w:sz w:val="28"/>
          <w:szCs w:val="28"/>
        </w:rPr>
        <w:t>K3</w:t>
      </w:r>
    </w:p>
    <w:p w14:paraId="08F7FAE1" w14:textId="6C59800E" w:rsidR="009673D5" w:rsidRPr="00FF767C" w:rsidRDefault="009673D5" w:rsidP="009673D5">
      <w:pPr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</w:p>
    <w:p w14:paraId="350BBC1E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p w14:paraId="7D135703" w14:textId="77777777" w:rsidR="00A62CA8" w:rsidRPr="00FF767C" w:rsidRDefault="00A62CA8" w:rsidP="00A62CA8">
      <w:pPr>
        <w:spacing w:after="0"/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Verklaring Co2-ambitieniveau</w:t>
      </w:r>
      <w:r w:rsidRPr="00FF767C">
        <w:rPr>
          <w:rFonts w:ascii="Arial" w:hAnsi="Arial" w:cs="Arial"/>
          <w:b/>
          <w:bCs/>
        </w:rPr>
        <w:tab/>
      </w:r>
      <w:r w:rsidRPr="00FF767C">
        <w:rPr>
          <w:rFonts w:ascii="Arial" w:hAnsi="Arial" w:cs="Arial"/>
          <w:b/>
          <w:bCs/>
        </w:rPr>
        <w:tab/>
      </w:r>
    </w:p>
    <w:p w14:paraId="69FE0B11" w14:textId="0E8EFA7E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>Ondergetekende verklaart dat hij/zij bij uitvoering van dit contract zal voldoen aan de eisen van het gunningscriterium CO2-Prestatieladder 4.0 (Deel 1 en Deel 2) en dat de aangeboden kwaliteitswaarde de volgende ambitie betreft:</w:t>
      </w:r>
      <w:r w:rsidRPr="00FF767C">
        <w:rPr>
          <w:rFonts w:ascii="Arial" w:hAnsi="Arial" w:cs="Arial"/>
        </w:rPr>
        <w:tab/>
      </w:r>
    </w:p>
    <w:p w14:paraId="51FB8A7A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tbl>
      <w:tblPr>
        <w:tblStyle w:val="SCD-Tabel"/>
        <w:tblW w:w="9808" w:type="dxa"/>
        <w:tblLook w:val="04A0" w:firstRow="1" w:lastRow="0" w:firstColumn="1" w:lastColumn="0" w:noHBand="0" w:noVBand="1"/>
      </w:tblPr>
      <w:tblGrid>
        <w:gridCol w:w="2710"/>
        <w:gridCol w:w="2527"/>
        <w:gridCol w:w="4571"/>
      </w:tblGrid>
      <w:tr w:rsidR="005D7EFB" w:rsidRPr="00FF767C" w14:paraId="3A51BA8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hideMark/>
          </w:tcPr>
          <w:p w14:paraId="12B2BEF5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Onderdeel </w:t>
            </w:r>
          </w:p>
        </w:tc>
        <w:tc>
          <w:tcPr>
            <w:tcW w:w="2543" w:type="dxa"/>
          </w:tcPr>
          <w:p w14:paraId="208433EC" w14:textId="0F39BE28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Te behalen punten</w:t>
            </w:r>
          </w:p>
        </w:tc>
        <w:tc>
          <w:tcPr>
            <w:tcW w:w="4563" w:type="dxa"/>
            <w:hideMark/>
          </w:tcPr>
          <w:p w14:paraId="6E547D24" w14:textId="640EA2B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Paraaf bij gekozen ambitieniveau:*</w:t>
            </w:r>
          </w:p>
        </w:tc>
      </w:tr>
      <w:tr w:rsidR="005D7EFB" w:rsidRPr="00FF767C" w14:paraId="4FDA3784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6C6C940B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Geen CO2-Ambitieniveau</w:t>
            </w:r>
          </w:p>
        </w:tc>
        <w:tc>
          <w:tcPr>
            <w:tcW w:w="2543" w:type="dxa"/>
          </w:tcPr>
          <w:p w14:paraId="70066E76" w14:textId="3540CEF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0</w:t>
            </w:r>
          </w:p>
        </w:tc>
        <w:tc>
          <w:tcPr>
            <w:tcW w:w="4563" w:type="dxa"/>
            <w:noWrap/>
            <w:hideMark/>
          </w:tcPr>
          <w:p w14:paraId="1C785825" w14:textId="501C7D79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426B67D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0190A603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1</w:t>
            </w:r>
          </w:p>
        </w:tc>
        <w:tc>
          <w:tcPr>
            <w:tcW w:w="2543" w:type="dxa"/>
          </w:tcPr>
          <w:p w14:paraId="0CED9DBD" w14:textId="124F8ED4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2</w:t>
            </w:r>
          </w:p>
        </w:tc>
        <w:tc>
          <w:tcPr>
            <w:tcW w:w="4563" w:type="dxa"/>
            <w:noWrap/>
            <w:hideMark/>
          </w:tcPr>
          <w:p w14:paraId="253D7983" w14:textId="52A7DD9C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08B84496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D7A7802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2</w:t>
            </w:r>
          </w:p>
        </w:tc>
        <w:tc>
          <w:tcPr>
            <w:tcW w:w="2543" w:type="dxa"/>
          </w:tcPr>
          <w:p w14:paraId="47ECD4CC" w14:textId="112712F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6</w:t>
            </w:r>
          </w:p>
        </w:tc>
        <w:tc>
          <w:tcPr>
            <w:tcW w:w="4563" w:type="dxa"/>
            <w:noWrap/>
            <w:hideMark/>
          </w:tcPr>
          <w:p w14:paraId="4E5AB400" w14:textId="30DDCC21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271F9B0D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02BE724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3</w:t>
            </w:r>
          </w:p>
        </w:tc>
        <w:tc>
          <w:tcPr>
            <w:tcW w:w="2543" w:type="dxa"/>
          </w:tcPr>
          <w:p w14:paraId="5AEE2F0D" w14:textId="4EFFC03A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 xml:space="preserve">10 </w:t>
            </w:r>
          </w:p>
        </w:tc>
        <w:tc>
          <w:tcPr>
            <w:tcW w:w="4563" w:type="dxa"/>
            <w:noWrap/>
            <w:hideMark/>
          </w:tcPr>
          <w:p w14:paraId="4F4F0FD7" w14:textId="10EFCF3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</w:tbl>
    <w:p w14:paraId="20003606" w14:textId="6B2BC0E5" w:rsidR="005F04FD" w:rsidRPr="00FF767C" w:rsidRDefault="00F44986" w:rsidP="00CA5C30">
      <w:pPr>
        <w:rPr>
          <w:rFonts w:ascii="Arial" w:hAnsi="Arial" w:cs="Arial"/>
          <w:sz w:val="16"/>
          <w:szCs w:val="18"/>
        </w:rPr>
      </w:pPr>
      <w:r w:rsidRPr="00FF767C">
        <w:rPr>
          <w:rFonts w:ascii="Arial" w:hAnsi="Arial" w:cs="Arial"/>
          <w:sz w:val="16"/>
          <w:szCs w:val="18"/>
        </w:rPr>
        <w:t>* U plaatst slechts één paraaf bij het door u gekozen ambitieniveau. Indien het formulier niet (correct) is ingevuld dan ontvangt u voor dit gunningscriterium geen punten.</w:t>
      </w:r>
    </w:p>
    <w:p w14:paraId="7985AE2B" w14:textId="5F386D1A" w:rsidR="00561BFA" w:rsidRPr="00FF767C" w:rsidRDefault="00561BFA" w:rsidP="00CA5C30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Wijze van aantonen van het CO2-Ambitieniveau gunningscriterium CO2-Prestatieladder 4.0 (streep door </w:t>
      </w:r>
      <w:r w:rsidR="00C43CFD" w:rsidRPr="00FF767C">
        <w:rPr>
          <w:rFonts w:ascii="Arial" w:hAnsi="Arial" w:cs="Arial"/>
        </w:rPr>
        <w:t>w</w:t>
      </w:r>
      <w:r w:rsidRPr="00FF767C">
        <w:rPr>
          <w:rFonts w:ascii="Arial" w:hAnsi="Arial" w:cs="Arial"/>
        </w:rPr>
        <w:t>elke niet van toepassing is)</w:t>
      </w:r>
    </w:p>
    <w:p w14:paraId="736EB8FC" w14:textId="77777777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CO2-Prestatieladdercertificaat </w:t>
      </w:r>
    </w:p>
    <w:p w14:paraId="40A20482" w14:textId="13CE7BC4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Projectverklaring </w:t>
      </w:r>
    </w:p>
    <w:p w14:paraId="2C9C0208" w14:textId="5768B870" w:rsidR="002075C2" w:rsidRPr="00FF767C" w:rsidRDefault="002075C2" w:rsidP="00561BFA">
      <w:pPr>
        <w:rPr>
          <w:rFonts w:ascii="Arial" w:hAnsi="Arial" w:cs="Arial"/>
        </w:rPr>
      </w:pPr>
      <w:r w:rsidRPr="00FF767C">
        <w:rPr>
          <w:rFonts w:ascii="Arial" w:hAnsi="Arial" w:cs="Arial"/>
        </w:rPr>
        <w:t>De controlerende certificerende instelling is: ………………………………………………</w:t>
      </w:r>
      <w:r w:rsidR="00B44427" w:rsidRPr="00FF767C">
        <w:rPr>
          <w:rFonts w:ascii="Arial" w:hAnsi="Arial" w:cs="Arial"/>
        </w:rPr>
        <w:t>(naam instelling)</w:t>
      </w:r>
    </w:p>
    <w:p w14:paraId="28FB4384" w14:textId="77777777" w:rsidR="008E05CE" w:rsidRDefault="008E05CE" w:rsidP="00A70808">
      <w:pPr>
        <w:rPr>
          <w:rFonts w:ascii="Arial" w:hAnsi="Arial" w:cs="Arial"/>
          <w:b/>
          <w:bCs/>
        </w:rPr>
      </w:pPr>
    </w:p>
    <w:p w14:paraId="6E7E3FE5" w14:textId="6D386EB0" w:rsidR="00A70808" w:rsidRPr="00FF767C" w:rsidRDefault="00A70808" w:rsidP="00A70808">
      <w:pPr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Ondertekening inschrijver</w:t>
      </w:r>
    </w:p>
    <w:p w14:paraId="27EF3B69" w14:textId="050DB513" w:rsidR="00FF767C" w:rsidRPr="00FF767C" w:rsidRDefault="008E05CE" w:rsidP="008E05CE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F767C" w:rsidRPr="00FF767C">
        <w:rPr>
          <w:rFonts w:ascii="Arial" w:hAnsi="Arial" w:cs="Arial"/>
        </w:rPr>
        <w:t xml:space="preserve">nschrijver: </w:t>
      </w:r>
      <w:r w:rsidR="00FF767C" w:rsidRPr="00FF76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>………………………………………………(naam inschrijver of combinatie)</w:t>
      </w:r>
    </w:p>
    <w:p w14:paraId="7C662627" w14:textId="6301D5E2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Naam: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2EDD89E5" w14:textId="4A9B0CBB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Plaats: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523C1257" w14:textId="39442E83" w:rsidR="00A70808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Datum: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  <w:r w:rsidR="00B44427" w:rsidRPr="00FF767C">
        <w:rPr>
          <w:rFonts w:ascii="Arial" w:hAnsi="Arial" w:cs="Arial"/>
        </w:rPr>
        <w:br/>
      </w:r>
    </w:p>
    <w:p w14:paraId="78655885" w14:textId="77777777" w:rsidR="008E05CE" w:rsidRPr="00FF767C" w:rsidRDefault="008E05CE" w:rsidP="008E05CE">
      <w:pPr>
        <w:rPr>
          <w:rFonts w:ascii="Arial" w:hAnsi="Arial" w:cs="Arial"/>
        </w:rPr>
      </w:pPr>
    </w:p>
    <w:p w14:paraId="5DCCEB6B" w14:textId="2BA0DD09" w:rsidR="005F04FD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Handtekening:</w:t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sectPr w:rsidR="005F04FD" w:rsidRPr="00FF767C" w:rsidSect="00473520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665" w:right="1247" w:bottom="2155" w:left="1247" w:header="2381" w:footer="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03BB" w14:textId="77777777" w:rsidR="005833A2" w:rsidRDefault="005833A2" w:rsidP="00987C12">
      <w:r>
        <w:separator/>
      </w:r>
    </w:p>
    <w:p w14:paraId="366E11F9" w14:textId="77777777" w:rsidR="005833A2" w:rsidRDefault="005833A2" w:rsidP="00987C12"/>
    <w:p w14:paraId="37B44CCF" w14:textId="77777777" w:rsidR="005833A2" w:rsidRDefault="005833A2" w:rsidP="00987C12"/>
    <w:p w14:paraId="1AF36264" w14:textId="77777777" w:rsidR="005833A2" w:rsidRDefault="005833A2" w:rsidP="00987C12"/>
  </w:endnote>
  <w:endnote w:type="continuationSeparator" w:id="0">
    <w:p w14:paraId="06CE73B3" w14:textId="77777777" w:rsidR="005833A2" w:rsidRDefault="005833A2" w:rsidP="00987C12">
      <w:r>
        <w:continuationSeparator/>
      </w:r>
    </w:p>
    <w:p w14:paraId="39396016" w14:textId="77777777" w:rsidR="005833A2" w:rsidRDefault="005833A2" w:rsidP="00987C12"/>
    <w:p w14:paraId="6927FF76" w14:textId="77777777" w:rsidR="005833A2" w:rsidRDefault="005833A2" w:rsidP="00987C12"/>
    <w:p w14:paraId="3E80390B" w14:textId="77777777" w:rsidR="005833A2" w:rsidRDefault="005833A2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3F1F81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9A8612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4D5D" w14:textId="77777777" w:rsidR="00312563" w:rsidRPr="00686BDF" w:rsidRDefault="00312563" w:rsidP="00312563">
    <w:pPr>
      <w:pStyle w:val="Voettekst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Postbus </w:t>
    </w:r>
    <w:r>
      <w:rPr>
        <w:noProof/>
        <w:color w:val="FFFFFF" w:themeColor="text1"/>
        <w:sz w:val="17"/>
        <w:szCs w:val="17"/>
        <w:lang w:val="de-DE"/>
      </w:rPr>
      <w:t>8</w:t>
    </w:r>
    <w:r w:rsidRPr="00686BDF">
      <w:rPr>
        <w:noProof/>
        <w:color w:val="FFFFFF" w:themeColor="text1"/>
        <w:sz w:val="17"/>
        <w:szCs w:val="17"/>
        <w:lang w:val="de-DE"/>
      </w:rPr>
      <w:t>, 3300 A</w:t>
    </w:r>
    <w:r>
      <w:rPr>
        <w:noProof/>
        <w:color w:val="FFFFFF" w:themeColor="text1"/>
        <w:sz w:val="17"/>
        <w:szCs w:val="17"/>
        <w:lang w:val="de-DE"/>
      </w:rPr>
      <w:t>A</w:t>
    </w:r>
    <w:r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14:paraId="3DC6D74E" w14:textId="77777777" w:rsidR="00CE2596" w:rsidRPr="00312563" w:rsidRDefault="00312563" w:rsidP="00312563">
    <w:pPr>
      <w:pStyle w:val="Voettekst"/>
      <w:spacing w:after="80" w:line="240" w:lineRule="auto"/>
      <w:rPr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Pr="00050F47">
      <w:t xml:space="preserve"> </w:t>
    </w:r>
    <w:r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r:id="rId1" w:history="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  <w:r w:rsidR="005F04FD" w:rsidRPr="00AD5199">
      <w:rPr>
        <w:noProof/>
        <w:sz w:val="17"/>
        <w:szCs w:val="17"/>
      </w:rPr>
      <w:drawing>
        <wp:anchor distT="0" distB="0" distL="114300" distR="114300" simplePos="0" relativeHeight="251667456" behindDoc="1" locked="1" layoutInCell="1" allowOverlap="1" wp14:anchorId="0512FE51" wp14:editId="44B32D8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400" cy="878400"/>
          <wp:effectExtent l="0" t="0" r="7620" b="0"/>
          <wp:wrapNone/>
          <wp:docPr id="19885084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4FD">
      <w:rPr>
        <w:rFonts w:ascii="Arial Black" w:hAnsi="Arial Black"/>
        <w:b/>
        <w:bCs/>
        <w:color w:val="FFFFFF" w:themeColor="text1"/>
        <w:sz w:val="24"/>
        <w:szCs w:val="24"/>
      </w:rPr>
      <w:t xml:space="preserve">   </w:t>
    </w:r>
  </w:p>
  <w:p w14:paraId="103EA22E" w14:textId="77777777" w:rsidR="0023446A" w:rsidRDefault="0023446A" w:rsidP="00CE2596">
    <w:pPr>
      <w:pStyle w:val="Voettekst"/>
      <w:spacing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9CAE" w14:textId="77777777" w:rsidR="00153065" w:rsidRPr="009D04D7" w:rsidRDefault="00AD5199" w:rsidP="00AD5199">
    <w:pPr>
      <w:pStyle w:val="Voettekst"/>
      <w:rPr>
        <w:noProof/>
        <w:sz w:val="17"/>
        <w:szCs w:val="17"/>
      </w:rPr>
    </w:pPr>
    <w:r w:rsidRPr="00AD5199">
      <w:rPr>
        <w:noProof/>
        <w:sz w:val="17"/>
        <w:szCs w:val="17"/>
      </w:rPr>
      <w:drawing>
        <wp:anchor distT="0" distB="0" distL="114300" distR="114300" simplePos="0" relativeHeight="251665408" behindDoc="1" locked="1" layoutInCell="1" allowOverlap="1" wp14:anchorId="1ED3D121" wp14:editId="3F0A9C35">
          <wp:simplePos x="0" y="0"/>
          <wp:positionH relativeFrom="page">
            <wp:posOffset>1270</wp:posOffset>
          </wp:positionH>
          <wp:positionV relativeFrom="page">
            <wp:posOffset>9811385</wp:posOffset>
          </wp:positionV>
          <wp:extent cx="7574400" cy="878400"/>
          <wp:effectExtent l="0" t="0" r="7620" b="0"/>
          <wp:wrapNone/>
          <wp:docPr id="361512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437768" w14:textId="77777777" w:rsidR="0089628D" w:rsidRPr="008E05CE" w:rsidRDefault="0089628D" w:rsidP="0089628D">
    <w:pPr>
      <w:pStyle w:val="Voettekst"/>
      <w:spacing w:after="80" w:line="240" w:lineRule="auto"/>
      <w:rPr>
        <w:rFonts w:ascii="Arial" w:hAnsi="Arial" w:cs="Arial"/>
        <w:noProof/>
        <w:color w:val="FFFFFF" w:themeColor="text1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Bezoekadres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Postadres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="00312563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Postbus 8, 3300 AA Dordrecht</w:t>
    </w:r>
  </w:p>
  <w:p w14:paraId="1948B378" w14:textId="77777777" w:rsidR="0089628D" w:rsidRPr="008E05CE" w:rsidRDefault="0089628D" w:rsidP="0089628D">
    <w:pPr>
      <w:pStyle w:val="Voettekst"/>
      <w:spacing w:after="80" w:line="240" w:lineRule="auto"/>
      <w:rPr>
        <w:rStyle w:val="Paginanummer"/>
        <w:rFonts w:ascii="Arial" w:hAnsi="Arial" w:cs="Arial"/>
        <w:color w:val="FFB812" w:themeColor="accent2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T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(078) 770 8000 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E</w:t>
    </w:r>
    <w:r w:rsidR="00050F47" w:rsidRPr="008E05CE">
      <w:rPr>
        <w:rFonts w:ascii="Arial" w:hAnsi="Arial" w:cs="Arial"/>
      </w:rPr>
      <w:t xml:space="preserve"> </w:t>
    </w:r>
    <w:r w:rsidR="00050F47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organisatie-bedrijfsvoering@dordrecht.nl</w:t>
    </w:r>
    <w:r w:rsidR="00050F47"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I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hyperlink r:id="rId2" w:history="1">
      <w:r w:rsidRPr="008E05CE">
        <w:rPr>
          <w:rStyle w:val="Hyperlink"/>
          <w:rFonts w:ascii="Arial" w:hAnsi="Arial" w:cs="Arial"/>
          <w:noProof/>
          <w:sz w:val="17"/>
          <w:szCs w:val="17"/>
          <w:lang w:val="de-DE"/>
        </w:rPr>
        <w:t>bedrijfsvoeringdrechtsteden.nl</w:t>
      </w:r>
    </w:hyperlink>
  </w:p>
  <w:p w14:paraId="1519AF2E" w14:textId="77777777" w:rsidR="00153065" w:rsidRPr="009D04D7" w:rsidRDefault="00153065" w:rsidP="00AD5199">
    <w:pPr>
      <w:pStyle w:val="Voetteks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9618A" w14:textId="77777777" w:rsidR="005833A2" w:rsidRDefault="005833A2" w:rsidP="00987C12">
      <w:r>
        <w:separator/>
      </w:r>
    </w:p>
    <w:p w14:paraId="536FA2BB" w14:textId="77777777" w:rsidR="005833A2" w:rsidRDefault="005833A2" w:rsidP="00987C12"/>
    <w:p w14:paraId="7CC2B13A" w14:textId="77777777" w:rsidR="005833A2" w:rsidRDefault="005833A2" w:rsidP="00987C12"/>
    <w:p w14:paraId="54160158" w14:textId="77777777" w:rsidR="005833A2" w:rsidRDefault="005833A2" w:rsidP="00987C12"/>
  </w:footnote>
  <w:footnote w:type="continuationSeparator" w:id="0">
    <w:p w14:paraId="5553D55A" w14:textId="77777777" w:rsidR="005833A2" w:rsidRDefault="005833A2" w:rsidP="00987C12">
      <w:r>
        <w:continuationSeparator/>
      </w:r>
    </w:p>
    <w:p w14:paraId="0C2CBB6F" w14:textId="77777777" w:rsidR="005833A2" w:rsidRDefault="005833A2" w:rsidP="00987C12"/>
    <w:p w14:paraId="2B1F4DB8" w14:textId="77777777" w:rsidR="005833A2" w:rsidRDefault="005833A2" w:rsidP="00987C12"/>
    <w:p w14:paraId="6AF54EC1" w14:textId="77777777" w:rsidR="005833A2" w:rsidRDefault="005833A2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EA94" w14:textId="50E50D16" w:rsidR="00153065" w:rsidRPr="007F04BF" w:rsidRDefault="00AD5199" w:rsidP="007F04BF">
    <w:pPr>
      <w:pStyle w:val="Koptekst"/>
      <w:tabs>
        <w:tab w:val="clear" w:pos="4536"/>
        <w:tab w:val="clear" w:pos="9072"/>
        <w:tab w:val="center" w:pos="8931"/>
      </w:tabs>
      <w:spacing w:after="227" w:line="240" w:lineRule="auto"/>
      <w:rPr>
        <w:color w:val="DE6B08" w:themeColor="text2"/>
        <w:sz w:val="24"/>
        <w:szCs w:val="24"/>
      </w:rPr>
    </w:pPr>
    <w:r>
      <w:rPr>
        <w:noProof/>
        <w:color w:val="DE6B08" w:themeColor="text2"/>
        <w:sz w:val="24"/>
        <w:szCs w:val="24"/>
      </w:rPr>
      <w:drawing>
        <wp:anchor distT="0" distB="0" distL="114300" distR="114300" simplePos="0" relativeHeight="251664384" behindDoc="1" locked="1" layoutInCell="1" allowOverlap="1" wp14:anchorId="28E6BEE2" wp14:editId="37359CF9">
          <wp:simplePos x="0" y="0"/>
          <wp:positionH relativeFrom="page">
            <wp:posOffset>615950</wp:posOffset>
          </wp:positionH>
          <wp:positionV relativeFrom="page">
            <wp:posOffset>417830</wp:posOffset>
          </wp:positionV>
          <wp:extent cx="2368800" cy="586800"/>
          <wp:effectExtent l="0" t="0" r="6350" b="0"/>
          <wp:wrapNone/>
          <wp:docPr id="516328500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28500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E7CD4"/>
    <w:multiLevelType w:val="hybridMultilevel"/>
    <w:tmpl w:val="406CBF14"/>
    <w:lvl w:ilvl="0" w:tplc="B12EC4A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43C00"/>
    <w:multiLevelType w:val="multilevel"/>
    <w:tmpl w:val="6EA63C90"/>
    <w:styleLink w:val="Huidigelijst1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F4B4B"/>
    <w:multiLevelType w:val="hybridMultilevel"/>
    <w:tmpl w:val="4E1631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456">
    <w:abstractNumId w:val="0"/>
  </w:num>
  <w:num w:numId="2" w16cid:durableId="611592756">
    <w:abstractNumId w:val="1"/>
  </w:num>
  <w:num w:numId="3" w16cid:durableId="1976566849">
    <w:abstractNumId w:val="2"/>
  </w:num>
  <w:num w:numId="4" w16cid:durableId="2081124949">
    <w:abstractNumId w:val="3"/>
  </w:num>
  <w:num w:numId="5" w16cid:durableId="134953701">
    <w:abstractNumId w:val="8"/>
  </w:num>
  <w:num w:numId="6" w16cid:durableId="1948392595">
    <w:abstractNumId w:val="4"/>
  </w:num>
  <w:num w:numId="7" w16cid:durableId="1064527132">
    <w:abstractNumId w:val="5"/>
  </w:num>
  <w:num w:numId="8" w16cid:durableId="1753159734">
    <w:abstractNumId w:val="6"/>
  </w:num>
  <w:num w:numId="9" w16cid:durableId="1450665476">
    <w:abstractNumId w:val="7"/>
  </w:num>
  <w:num w:numId="10" w16cid:durableId="1291131621">
    <w:abstractNumId w:val="9"/>
  </w:num>
  <w:num w:numId="11" w16cid:durableId="1622612105">
    <w:abstractNumId w:val="13"/>
  </w:num>
  <w:num w:numId="12" w16cid:durableId="95491863">
    <w:abstractNumId w:val="12"/>
  </w:num>
  <w:num w:numId="13" w16cid:durableId="122820241">
    <w:abstractNumId w:val="11"/>
  </w:num>
  <w:num w:numId="14" w16cid:durableId="1841188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A8"/>
    <w:rsid w:val="00012632"/>
    <w:rsid w:val="000260D1"/>
    <w:rsid w:val="00034AC5"/>
    <w:rsid w:val="00040488"/>
    <w:rsid w:val="00050F47"/>
    <w:rsid w:val="00072AF6"/>
    <w:rsid w:val="000768AC"/>
    <w:rsid w:val="00081C9D"/>
    <w:rsid w:val="000924E0"/>
    <w:rsid w:val="00092961"/>
    <w:rsid w:val="000A2C51"/>
    <w:rsid w:val="000A717B"/>
    <w:rsid w:val="000B25D1"/>
    <w:rsid w:val="000B4EF6"/>
    <w:rsid w:val="000E1F64"/>
    <w:rsid w:val="000E7320"/>
    <w:rsid w:val="000F007B"/>
    <w:rsid w:val="00153065"/>
    <w:rsid w:val="001531C0"/>
    <w:rsid w:val="00156E91"/>
    <w:rsid w:val="0018265E"/>
    <w:rsid w:val="00187857"/>
    <w:rsid w:val="001A1F06"/>
    <w:rsid w:val="001F7E7B"/>
    <w:rsid w:val="002075C2"/>
    <w:rsid w:val="0023446A"/>
    <w:rsid w:val="002351B0"/>
    <w:rsid w:val="002409B0"/>
    <w:rsid w:val="00254731"/>
    <w:rsid w:val="00274F96"/>
    <w:rsid w:val="00276C10"/>
    <w:rsid w:val="002A2410"/>
    <w:rsid w:val="002A2E0B"/>
    <w:rsid w:val="002B76AA"/>
    <w:rsid w:val="002D4D55"/>
    <w:rsid w:val="002E6B8C"/>
    <w:rsid w:val="00312563"/>
    <w:rsid w:val="003416DC"/>
    <w:rsid w:val="003B73BB"/>
    <w:rsid w:val="003C488A"/>
    <w:rsid w:val="003C4C30"/>
    <w:rsid w:val="003D4158"/>
    <w:rsid w:val="003E3618"/>
    <w:rsid w:val="003F026F"/>
    <w:rsid w:val="003F6D31"/>
    <w:rsid w:val="00405D56"/>
    <w:rsid w:val="00421900"/>
    <w:rsid w:val="004225A6"/>
    <w:rsid w:val="00450BCE"/>
    <w:rsid w:val="004511E6"/>
    <w:rsid w:val="004568EB"/>
    <w:rsid w:val="00467865"/>
    <w:rsid w:val="0047246C"/>
    <w:rsid w:val="00473520"/>
    <w:rsid w:val="00482F9E"/>
    <w:rsid w:val="0049212E"/>
    <w:rsid w:val="004A05C7"/>
    <w:rsid w:val="004E6BED"/>
    <w:rsid w:val="0051457F"/>
    <w:rsid w:val="00521D4D"/>
    <w:rsid w:val="00532D2D"/>
    <w:rsid w:val="00561BFA"/>
    <w:rsid w:val="0057156A"/>
    <w:rsid w:val="005805A0"/>
    <w:rsid w:val="005833A2"/>
    <w:rsid w:val="005A2F78"/>
    <w:rsid w:val="005B5CB7"/>
    <w:rsid w:val="005C0217"/>
    <w:rsid w:val="005C5206"/>
    <w:rsid w:val="005D7EFB"/>
    <w:rsid w:val="005E02DA"/>
    <w:rsid w:val="005E42E1"/>
    <w:rsid w:val="005F04FD"/>
    <w:rsid w:val="006148ED"/>
    <w:rsid w:val="00614EC2"/>
    <w:rsid w:val="00617B40"/>
    <w:rsid w:val="006549D0"/>
    <w:rsid w:val="00691065"/>
    <w:rsid w:val="006B0D01"/>
    <w:rsid w:val="006B2DB4"/>
    <w:rsid w:val="006E3637"/>
    <w:rsid w:val="006F3215"/>
    <w:rsid w:val="00704CC3"/>
    <w:rsid w:val="00705402"/>
    <w:rsid w:val="00710BCB"/>
    <w:rsid w:val="00720491"/>
    <w:rsid w:val="00732A97"/>
    <w:rsid w:val="0073540D"/>
    <w:rsid w:val="007A183A"/>
    <w:rsid w:val="007A5279"/>
    <w:rsid w:val="007B4B86"/>
    <w:rsid w:val="007D3E66"/>
    <w:rsid w:val="007D440E"/>
    <w:rsid w:val="007F04BF"/>
    <w:rsid w:val="00807922"/>
    <w:rsid w:val="00821160"/>
    <w:rsid w:val="00824437"/>
    <w:rsid w:val="00846DCF"/>
    <w:rsid w:val="008579BE"/>
    <w:rsid w:val="008703AD"/>
    <w:rsid w:val="0087074A"/>
    <w:rsid w:val="0089628D"/>
    <w:rsid w:val="008E05CE"/>
    <w:rsid w:val="008E2C75"/>
    <w:rsid w:val="008E45ED"/>
    <w:rsid w:val="008F441F"/>
    <w:rsid w:val="008F5C89"/>
    <w:rsid w:val="009410A3"/>
    <w:rsid w:val="009673D5"/>
    <w:rsid w:val="00967477"/>
    <w:rsid w:val="0097135E"/>
    <w:rsid w:val="00981FAE"/>
    <w:rsid w:val="00987C12"/>
    <w:rsid w:val="009B3F27"/>
    <w:rsid w:val="009B5733"/>
    <w:rsid w:val="009D04D7"/>
    <w:rsid w:val="009E156A"/>
    <w:rsid w:val="009E1FF8"/>
    <w:rsid w:val="00A20339"/>
    <w:rsid w:val="00A326EA"/>
    <w:rsid w:val="00A40B2A"/>
    <w:rsid w:val="00A62CA8"/>
    <w:rsid w:val="00A70808"/>
    <w:rsid w:val="00A75651"/>
    <w:rsid w:val="00A95872"/>
    <w:rsid w:val="00AA1F45"/>
    <w:rsid w:val="00AA251D"/>
    <w:rsid w:val="00AD1A21"/>
    <w:rsid w:val="00AD5199"/>
    <w:rsid w:val="00B06FDF"/>
    <w:rsid w:val="00B26009"/>
    <w:rsid w:val="00B44427"/>
    <w:rsid w:val="00B46A18"/>
    <w:rsid w:val="00B75CEB"/>
    <w:rsid w:val="00B80EC9"/>
    <w:rsid w:val="00B86BAD"/>
    <w:rsid w:val="00B91AD8"/>
    <w:rsid w:val="00B92619"/>
    <w:rsid w:val="00BA3ACE"/>
    <w:rsid w:val="00BA78CA"/>
    <w:rsid w:val="00BD5715"/>
    <w:rsid w:val="00BE5FD8"/>
    <w:rsid w:val="00BF5014"/>
    <w:rsid w:val="00C00969"/>
    <w:rsid w:val="00C0735A"/>
    <w:rsid w:val="00C112BD"/>
    <w:rsid w:val="00C3303F"/>
    <w:rsid w:val="00C36F17"/>
    <w:rsid w:val="00C43CFD"/>
    <w:rsid w:val="00C50258"/>
    <w:rsid w:val="00C905F9"/>
    <w:rsid w:val="00C90DD2"/>
    <w:rsid w:val="00CA1FB0"/>
    <w:rsid w:val="00CA4E3F"/>
    <w:rsid w:val="00CA5C30"/>
    <w:rsid w:val="00CD72A7"/>
    <w:rsid w:val="00CD74E4"/>
    <w:rsid w:val="00CE2596"/>
    <w:rsid w:val="00CF6950"/>
    <w:rsid w:val="00D013B4"/>
    <w:rsid w:val="00D124DF"/>
    <w:rsid w:val="00D2332D"/>
    <w:rsid w:val="00D5309D"/>
    <w:rsid w:val="00D561A9"/>
    <w:rsid w:val="00D67D08"/>
    <w:rsid w:val="00D821E3"/>
    <w:rsid w:val="00D82F4C"/>
    <w:rsid w:val="00D9421D"/>
    <w:rsid w:val="00DC4B95"/>
    <w:rsid w:val="00DF6340"/>
    <w:rsid w:val="00E07CB8"/>
    <w:rsid w:val="00E42E40"/>
    <w:rsid w:val="00E457D4"/>
    <w:rsid w:val="00E51925"/>
    <w:rsid w:val="00EA26D5"/>
    <w:rsid w:val="00EB45F7"/>
    <w:rsid w:val="00EE01CF"/>
    <w:rsid w:val="00F11E79"/>
    <w:rsid w:val="00F12EC4"/>
    <w:rsid w:val="00F26D62"/>
    <w:rsid w:val="00F34856"/>
    <w:rsid w:val="00F44986"/>
    <w:rsid w:val="00F50A1B"/>
    <w:rsid w:val="00F54D0D"/>
    <w:rsid w:val="00F73C71"/>
    <w:rsid w:val="00FB149A"/>
    <w:rsid w:val="00FB36D0"/>
    <w:rsid w:val="00FD558F"/>
    <w:rsid w:val="00FF28B0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5CB72"/>
  <w15:chartTrackingRefBased/>
  <w15:docId w15:val="{E4711743-17E9-4EEC-9906-37EDB068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D04D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Verdana" w:hAnsi="Verdana" w:cs="Urbane Light"/>
      <w:sz w:val="18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9D04D7"/>
    <w:pPr>
      <w:spacing w:after="360"/>
      <w:outlineLvl w:val="0"/>
    </w:pPr>
    <w:rPr>
      <w:b/>
      <w:bCs/>
      <w:color w:val="0F2049" w:themeColor="background1"/>
      <w:sz w:val="100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156E91"/>
    <w:pPr>
      <w:spacing w:after="0" w:line="240" w:lineRule="auto"/>
      <w:outlineLvl w:val="1"/>
    </w:pPr>
    <w:rPr>
      <w:color w:val="0F2049" w:themeColor="background1"/>
      <w:sz w:val="5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450BCE"/>
    <w:pPr>
      <w:spacing w:after="0"/>
      <w:outlineLvl w:val="2"/>
    </w:pPr>
    <w:rPr>
      <w:cap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D04D7"/>
    <w:pPr>
      <w:keepNext/>
      <w:keepLines/>
      <w:spacing w:before="40" w:after="0"/>
      <w:outlineLvl w:val="3"/>
    </w:pPr>
    <w:rPr>
      <w:rFonts w:eastAsiaTheme="majorEastAsia" w:cstheme="majorBidi"/>
      <w:iCs/>
      <w:color w:val="0080B3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D04D7"/>
    <w:rPr>
      <w:rFonts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D04D7"/>
    <w:rPr>
      <w:rFonts w:ascii="Verdana" w:hAnsi="Verdana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9D04D7"/>
    <w:pPr>
      <w:spacing w:line="288" w:lineRule="auto"/>
    </w:pPr>
    <w:rPr>
      <w:rFonts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character" w:customStyle="1" w:styleId="Kop4Char">
    <w:name w:val="Kop 4 Char"/>
    <w:basedOn w:val="Standaardalinea-lettertype"/>
    <w:link w:val="Kop4"/>
    <w:uiPriority w:val="9"/>
    <w:semiHidden/>
    <w:rsid w:val="009D04D7"/>
    <w:rPr>
      <w:rFonts w:ascii="Verdana" w:eastAsiaTheme="majorEastAsia" w:hAnsi="Verdana" w:cstheme="majorBidi"/>
      <w:iCs/>
      <w:color w:val="0080B3" w:themeColor="accent1" w:themeShade="BF"/>
      <w:sz w:val="18"/>
      <w:szCs w:val="20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9D04D7"/>
    <w:pPr>
      <w:jc w:val="right"/>
    </w:pPr>
    <w:rPr>
      <w:rFonts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9D04D7"/>
    <w:rPr>
      <w:rFonts w:ascii="Verdana" w:hAnsi="Verdana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9D04D7"/>
    <w:rPr>
      <w:rFonts w:ascii="Verdana" w:hAnsi="Verdana" w:cs="Urbane Light"/>
      <w:b/>
      <w:bCs/>
      <w:color w:val="0F2049" w:themeColor="background1"/>
      <w:sz w:val="100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156E91"/>
    <w:rPr>
      <w:rFonts w:ascii="Arial" w:hAnsi="Arial" w:cs="Urbane Light"/>
      <w:color w:val="0F2049" w:themeColor="background1"/>
      <w:sz w:val="5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450BCE"/>
    <w:rPr>
      <w:rFonts w:ascii="Arial" w:hAnsi="Arial" w:cs="Urbane Light"/>
      <w:caps/>
      <w:color w:val="0F214A"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7F04BF"/>
    <w:pPr>
      <w:snapToGrid w:val="0"/>
      <w:spacing w:after="80" w:line="240" w:lineRule="auto"/>
    </w:pPr>
    <w:rPr>
      <w:sz w:val="16"/>
    </w:rPr>
  </w:style>
  <w:style w:type="paragraph" w:customStyle="1" w:styleId="Onderdeel-titel">
    <w:name w:val="Onderdeel-titel"/>
    <w:basedOn w:val="Standaard"/>
    <w:qFormat/>
    <w:rsid w:val="00AD1A21"/>
    <w:pPr>
      <w:spacing w:after="0"/>
    </w:pPr>
    <w:rPr>
      <w:b/>
      <w:bCs/>
      <w:color w:val="DA712C"/>
      <w:sz w:val="14"/>
      <w:szCs w:val="14"/>
    </w:rPr>
  </w:style>
  <w:style w:type="numbering" w:customStyle="1" w:styleId="Huidigelijst1">
    <w:name w:val="Huidige lijst1"/>
    <w:uiPriority w:val="99"/>
    <w:rsid w:val="00D82F4C"/>
    <w:pPr>
      <w:numPr>
        <w:numId w:val="13"/>
      </w:numPr>
    </w:pPr>
  </w:style>
  <w:style w:type="character" w:styleId="Hyperlink">
    <w:name w:val="Hyperlink"/>
    <w:basedOn w:val="Standaardalinea-lettertype"/>
    <w:uiPriority w:val="99"/>
    <w:unhideWhenUsed/>
    <w:rsid w:val="0089628D"/>
    <w:rPr>
      <w:color w:val="FFFFFF" w:themeColor="text1"/>
      <w:u w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servicecentrumdrechtsteden.nl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ecentrumdrechtsteden.nl/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01%20Sjabloon%20leeg%20memo%20-%20Aria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4C89F-044D-9949-A3F4-EFB772307B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EC265-6A82-4188-8C31-C3EF2AEE0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ABE23B-7E57-4CE0-AFCA-5DA48CF4C0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1712D2-7403-4653-8D7C-38CB94FE9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01 Sjabloon leeg memo - Arial </Template>
  <TotalTime>1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Bont, RP de (Richard)</cp:lastModifiedBy>
  <cp:revision>3</cp:revision>
  <cp:lastPrinted>2020-08-28T08:36:00Z</cp:lastPrinted>
  <dcterms:created xsi:type="dcterms:W3CDTF">2026-06-23T10:58:00Z</dcterms:created>
  <dcterms:modified xsi:type="dcterms:W3CDTF">2026-06-23T11:35:00Z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MediaServiceImageTags">
    <vt:lpwstr/>
  </property>
</Properties>
</file>