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8EDF3" w14:textId="53D2102F" w:rsidR="0079019E" w:rsidRPr="0079019E" w:rsidRDefault="00DE7F90" w:rsidP="0079019E">
      <w:pPr>
        <w:pStyle w:val="Kop2"/>
        <w:rPr>
          <w:rFonts w:ascii="Arial" w:hAnsi="Arial" w:cs="Arial"/>
          <w:sz w:val="28"/>
          <w:szCs w:val="28"/>
        </w:rPr>
      </w:pPr>
      <w:r>
        <w:rPr>
          <w:b/>
          <w:bCs/>
          <w:sz w:val="28"/>
          <w:szCs w:val="28"/>
        </w:rPr>
        <w:t xml:space="preserve">Bijlage T - </w:t>
      </w:r>
      <w:r w:rsidR="0079019E" w:rsidRPr="0079019E">
        <w:rPr>
          <w:b/>
          <w:bCs/>
          <w:sz w:val="28"/>
          <w:szCs w:val="28"/>
        </w:rPr>
        <w:t xml:space="preserve">Perceel RVS invulformulier </w:t>
      </w:r>
      <w:r w:rsidR="00A62CA8" w:rsidRPr="0079019E">
        <w:rPr>
          <w:b/>
          <w:bCs/>
          <w:sz w:val="28"/>
          <w:szCs w:val="28"/>
        </w:rPr>
        <w:t>K3</w:t>
      </w:r>
    </w:p>
    <w:p w14:paraId="08F7FAE1" w14:textId="05732879" w:rsidR="009673D5" w:rsidRPr="00FF767C" w:rsidRDefault="009673D5" w:rsidP="009673D5">
      <w:pPr>
        <w:rPr>
          <w:rFonts w:ascii="Arial" w:hAnsi="Arial" w:cs="Arial"/>
        </w:rPr>
      </w:pPr>
      <w:r w:rsidRPr="00FF767C">
        <w:rPr>
          <w:rFonts w:ascii="Arial" w:hAnsi="Arial" w:cs="Arial"/>
        </w:rPr>
        <w:tab/>
      </w:r>
    </w:p>
    <w:p w14:paraId="350BBC1E" w14:textId="77777777" w:rsidR="00A62CA8" w:rsidRPr="00FF767C" w:rsidRDefault="00A62CA8" w:rsidP="00A62CA8">
      <w:pPr>
        <w:spacing w:after="0"/>
        <w:rPr>
          <w:rFonts w:ascii="Arial" w:hAnsi="Arial" w:cs="Arial"/>
        </w:rPr>
      </w:pPr>
      <w:r w:rsidRPr="00FF767C">
        <w:rPr>
          <w:rFonts w:ascii="Arial" w:hAnsi="Arial" w:cs="Arial"/>
        </w:rPr>
        <w:tab/>
      </w:r>
      <w:r w:rsidRPr="00FF767C">
        <w:rPr>
          <w:rFonts w:ascii="Arial" w:hAnsi="Arial" w:cs="Arial"/>
        </w:rPr>
        <w:tab/>
      </w:r>
    </w:p>
    <w:p w14:paraId="7D135703" w14:textId="77777777" w:rsidR="00A62CA8" w:rsidRPr="00FF767C" w:rsidRDefault="00A62CA8" w:rsidP="00A62CA8">
      <w:pPr>
        <w:spacing w:after="0"/>
        <w:rPr>
          <w:rFonts w:ascii="Arial" w:hAnsi="Arial" w:cs="Arial"/>
          <w:b/>
          <w:bCs/>
        </w:rPr>
      </w:pPr>
      <w:r w:rsidRPr="00FF767C">
        <w:rPr>
          <w:rFonts w:ascii="Arial" w:hAnsi="Arial" w:cs="Arial"/>
          <w:b/>
          <w:bCs/>
        </w:rPr>
        <w:t>Verklaring Co2-ambitieniveau</w:t>
      </w:r>
      <w:r w:rsidRPr="00FF767C">
        <w:rPr>
          <w:rFonts w:ascii="Arial" w:hAnsi="Arial" w:cs="Arial"/>
          <w:b/>
          <w:bCs/>
        </w:rPr>
        <w:tab/>
      </w:r>
      <w:r w:rsidRPr="00FF767C">
        <w:rPr>
          <w:rFonts w:ascii="Arial" w:hAnsi="Arial" w:cs="Arial"/>
          <w:b/>
          <w:bCs/>
        </w:rPr>
        <w:tab/>
      </w:r>
    </w:p>
    <w:p w14:paraId="69FE0B11" w14:textId="0E8EFA7E" w:rsidR="00A62CA8" w:rsidRPr="00FF767C" w:rsidRDefault="00A62CA8" w:rsidP="00A62CA8">
      <w:pPr>
        <w:spacing w:after="0"/>
        <w:rPr>
          <w:rFonts w:ascii="Arial" w:hAnsi="Arial" w:cs="Arial"/>
        </w:rPr>
      </w:pPr>
      <w:r w:rsidRPr="00FF767C">
        <w:rPr>
          <w:rFonts w:ascii="Arial" w:hAnsi="Arial" w:cs="Arial"/>
        </w:rPr>
        <w:t>Ondergetekende verklaart dat hij/zij bij uitvoering van dit contract zal voldoen aan de eisen van het gunningscriterium CO2-Prestatieladder 4.0 (Deel 1 en Deel 2) en dat de aangeboden kwaliteitswaarde de volgende ambitie betreft:</w:t>
      </w:r>
      <w:r w:rsidRPr="00FF767C">
        <w:rPr>
          <w:rFonts w:ascii="Arial" w:hAnsi="Arial" w:cs="Arial"/>
        </w:rPr>
        <w:tab/>
      </w:r>
    </w:p>
    <w:p w14:paraId="51FB8A7A" w14:textId="77777777" w:rsidR="00A62CA8" w:rsidRPr="00FF767C" w:rsidRDefault="00A62CA8" w:rsidP="00A62CA8">
      <w:pPr>
        <w:spacing w:after="0"/>
        <w:rPr>
          <w:rFonts w:ascii="Arial" w:hAnsi="Arial" w:cs="Arial"/>
        </w:rPr>
      </w:pPr>
      <w:r w:rsidRPr="00FF767C">
        <w:rPr>
          <w:rFonts w:ascii="Arial" w:hAnsi="Arial" w:cs="Arial"/>
        </w:rPr>
        <w:tab/>
      </w:r>
      <w:r w:rsidRPr="00FF767C">
        <w:rPr>
          <w:rFonts w:ascii="Arial" w:hAnsi="Arial" w:cs="Arial"/>
        </w:rPr>
        <w:tab/>
      </w:r>
    </w:p>
    <w:tbl>
      <w:tblPr>
        <w:tblStyle w:val="SCD-Tabel"/>
        <w:tblW w:w="9808" w:type="dxa"/>
        <w:tblLook w:val="04A0" w:firstRow="1" w:lastRow="0" w:firstColumn="1" w:lastColumn="0" w:noHBand="0" w:noVBand="1"/>
      </w:tblPr>
      <w:tblGrid>
        <w:gridCol w:w="2710"/>
        <w:gridCol w:w="2527"/>
        <w:gridCol w:w="4571"/>
      </w:tblGrid>
      <w:tr w:rsidR="005D7EFB" w:rsidRPr="00FF767C" w14:paraId="3A51BA80" w14:textId="77777777" w:rsidTr="005D7E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tcW w:w="2702" w:type="dxa"/>
            <w:hideMark/>
          </w:tcPr>
          <w:p w14:paraId="12B2BEF5" w14:textId="77777777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eastAsia="Times New Roman" w:hAnsi="Arial" w:cs="Arial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sz w:val="20"/>
                <w:lang w:eastAsia="nl-NL"/>
              </w:rPr>
              <w:t>Onderdeel </w:t>
            </w:r>
          </w:p>
        </w:tc>
        <w:tc>
          <w:tcPr>
            <w:tcW w:w="2543" w:type="dxa"/>
          </w:tcPr>
          <w:p w14:paraId="208433EC" w14:textId="0F39BE28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eastAsia="Times New Roman" w:hAnsi="Arial" w:cs="Arial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sz w:val="20"/>
                <w:lang w:eastAsia="nl-NL"/>
              </w:rPr>
              <w:t>Te behalen punten</w:t>
            </w:r>
          </w:p>
        </w:tc>
        <w:tc>
          <w:tcPr>
            <w:tcW w:w="4563" w:type="dxa"/>
            <w:hideMark/>
          </w:tcPr>
          <w:p w14:paraId="6E547D24" w14:textId="640EA2B0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eastAsia="Times New Roman" w:hAnsi="Arial" w:cs="Arial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sz w:val="20"/>
                <w:lang w:eastAsia="nl-NL"/>
              </w:rPr>
              <w:t>Paraaf bij gekozen ambitieniveau:*</w:t>
            </w:r>
          </w:p>
        </w:tc>
      </w:tr>
      <w:tr w:rsidR="005D7EFB" w:rsidRPr="00FF767C" w14:paraId="4FDA3784" w14:textId="77777777" w:rsidTr="005D7E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tcW w:w="2702" w:type="dxa"/>
            <w:noWrap/>
            <w:hideMark/>
          </w:tcPr>
          <w:p w14:paraId="6C6C940B" w14:textId="77777777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color w:val="000000"/>
                <w:sz w:val="20"/>
                <w:lang w:eastAsia="nl-NL"/>
              </w:rPr>
              <w:t>Geen CO2-Ambitieniveau</w:t>
            </w:r>
          </w:p>
        </w:tc>
        <w:tc>
          <w:tcPr>
            <w:tcW w:w="2543" w:type="dxa"/>
          </w:tcPr>
          <w:p w14:paraId="70066E76" w14:textId="3540CEF0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sz w:val="20"/>
                <w:lang w:eastAsia="nl-NL"/>
              </w:rPr>
              <w:t>0</w:t>
            </w:r>
          </w:p>
        </w:tc>
        <w:tc>
          <w:tcPr>
            <w:tcW w:w="4563" w:type="dxa"/>
            <w:noWrap/>
            <w:hideMark/>
          </w:tcPr>
          <w:p w14:paraId="1C785825" w14:textId="501C7D79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sz w:val="20"/>
                <w:lang w:eastAsia="nl-NL"/>
              </w:rPr>
              <w:t> </w:t>
            </w:r>
          </w:p>
        </w:tc>
      </w:tr>
      <w:tr w:rsidR="005D7EFB" w:rsidRPr="00FF767C" w14:paraId="426B67D0" w14:textId="77777777" w:rsidTr="005D7E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tcW w:w="2702" w:type="dxa"/>
            <w:noWrap/>
            <w:hideMark/>
          </w:tcPr>
          <w:p w14:paraId="0190A603" w14:textId="77777777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color w:val="000000"/>
                <w:sz w:val="20"/>
                <w:lang w:eastAsia="nl-NL"/>
              </w:rPr>
              <w:t>CO2-Ambitieniveau 1</w:t>
            </w:r>
          </w:p>
        </w:tc>
        <w:tc>
          <w:tcPr>
            <w:tcW w:w="2543" w:type="dxa"/>
          </w:tcPr>
          <w:p w14:paraId="0CED9DBD" w14:textId="124F8ED4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sz w:val="20"/>
                <w:lang w:eastAsia="nl-NL"/>
              </w:rPr>
              <w:t>2</w:t>
            </w:r>
          </w:p>
        </w:tc>
        <w:tc>
          <w:tcPr>
            <w:tcW w:w="4563" w:type="dxa"/>
            <w:noWrap/>
            <w:hideMark/>
          </w:tcPr>
          <w:p w14:paraId="253D7983" w14:textId="52A7DD9C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sz w:val="20"/>
                <w:lang w:eastAsia="nl-NL"/>
              </w:rPr>
              <w:t> </w:t>
            </w:r>
          </w:p>
        </w:tc>
      </w:tr>
      <w:tr w:rsidR="005D7EFB" w:rsidRPr="00FF767C" w14:paraId="08B84496" w14:textId="77777777" w:rsidTr="005D7E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tcW w:w="2702" w:type="dxa"/>
            <w:noWrap/>
            <w:hideMark/>
          </w:tcPr>
          <w:p w14:paraId="2D7A7802" w14:textId="77777777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color w:val="000000"/>
                <w:sz w:val="20"/>
                <w:lang w:eastAsia="nl-NL"/>
              </w:rPr>
              <w:t>CO2-Ambitieniveau 2</w:t>
            </w:r>
          </w:p>
        </w:tc>
        <w:tc>
          <w:tcPr>
            <w:tcW w:w="2543" w:type="dxa"/>
          </w:tcPr>
          <w:p w14:paraId="47ECD4CC" w14:textId="112712FE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sz w:val="20"/>
                <w:lang w:eastAsia="nl-NL"/>
              </w:rPr>
              <w:t>6</w:t>
            </w:r>
          </w:p>
        </w:tc>
        <w:tc>
          <w:tcPr>
            <w:tcW w:w="4563" w:type="dxa"/>
            <w:noWrap/>
            <w:hideMark/>
          </w:tcPr>
          <w:p w14:paraId="4E5AB400" w14:textId="30DDCC21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sz w:val="20"/>
                <w:lang w:eastAsia="nl-NL"/>
              </w:rPr>
              <w:t> </w:t>
            </w:r>
          </w:p>
        </w:tc>
      </w:tr>
      <w:tr w:rsidR="005D7EFB" w:rsidRPr="00FF767C" w14:paraId="271F9B0D" w14:textId="77777777" w:rsidTr="005D7E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tcW w:w="2702" w:type="dxa"/>
            <w:noWrap/>
            <w:hideMark/>
          </w:tcPr>
          <w:p w14:paraId="202BE724" w14:textId="77777777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color w:val="000000"/>
                <w:sz w:val="20"/>
                <w:lang w:eastAsia="nl-NL"/>
              </w:rPr>
              <w:t>CO2-Ambitieniveau 3</w:t>
            </w:r>
          </w:p>
        </w:tc>
        <w:tc>
          <w:tcPr>
            <w:tcW w:w="2543" w:type="dxa"/>
          </w:tcPr>
          <w:p w14:paraId="5AEE2F0D" w14:textId="4EFFC03A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sz w:val="20"/>
                <w:lang w:eastAsia="nl-NL"/>
              </w:rPr>
              <w:t xml:space="preserve">10 </w:t>
            </w:r>
          </w:p>
        </w:tc>
        <w:tc>
          <w:tcPr>
            <w:tcW w:w="4563" w:type="dxa"/>
            <w:noWrap/>
            <w:hideMark/>
          </w:tcPr>
          <w:p w14:paraId="4F4F0FD7" w14:textId="10EFCF3E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sz w:val="20"/>
                <w:lang w:eastAsia="nl-NL"/>
              </w:rPr>
              <w:t> </w:t>
            </w:r>
          </w:p>
        </w:tc>
      </w:tr>
    </w:tbl>
    <w:p w14:paraId="20003606" w14:textId="6B2BC0E5" w:rsidR="005F04FD" w:rsidRPr="00FF767C" w:rsidRDefault="00F44986" w:rsidP="00CA5C30">
      <w:pPr>
        <w:rPr>
          <w:rFonts w:ascii="Arial" w:hAnsi="Arial" w:cs="Arial"/>
          <w:sz w:val="16"/>
          <w:szCs w:val="18"/>
        </w:rPr>
      </w:pPr>
      <w:r w:rsidRPr="00FF767C">
        <w:rPr>
          <w:rFonts w:ascii="Arial" w:hAnsi="Arial" w:cs="Arial"/>
          <w:sz w:val="16"/>
          <w:szCs w:val="18"/>
        </w:rPr>
        <w:t>* U plaatst slechts één paraaf bij het door u gekozen ambitieniveau. Indien het formulier niet (correct) is ingevuld dan ontvangt u voor dit gunningscriterium geen punten.</w:t>
      </w:r>
    </w:p>
    <w:p w14:paraId="7985AE2B" w14:textId="5F386D1A" w:rsidR="00561BFA" w:rsidRPr="00FF767C" w:rsidRDefault="00561BFA" w:rsidP="00CA5C30">
      <w:pPr>
        <w:rPr>
          <w:rFonts w:ascii="Arial" w:hAnsi="Arial" w:cs="Arial"/>
        </w:rPr>
      </w:pPr>
      <w:r w:rsidRPr="00FF767C">
        <w:rPr>
          <w:rFonts w:ascii="Arial" w:hAnsi="Arial" w:cs="Arial"/>
        </w:rPr>
        <w:t xml:space="preserve">Wijze van aantonen van het CO2-Ambitieniveau gunningscriterium CO2-Prestatieladder 4.0 (streep door </w:t>
      </w:r>
      <w:r w:rsidR="00C43CFD" w:rsidRPr="00FF767C">
        <w:rPr>
          <w:rFonts w:ascii="Arial" w:hAnsi="Arial" w:cs="Arial"/>
        </w:rPr>
        <w:t>w</w:t>
      </w:r>
      <w:r w:rsidRPr="00FF767C">
        <w:rPr>
          <w:rFonts w:ascii="Arial" w:hAnsi="Arial" w:cs="Arial"/>
        </w:rPr>
        <w:t>elke niet van toepassing is)</w:t>
      </w:r>
    </w:p>
    <w:p w14:paraId="736EB8FC" w14:textId="77777777" w:rsidR="00561BFA" w:rsidRPr="00FF767C" w:rsidRDefault="00561BFA" w:rsidP="00561BFA">
      <w:pPr>
        <w:pStyle w:val="Lijstalinea"/>
        <w:numPr>
          <w:ilvl w:val="0"/>
          <w:numId w:val="14"/>
        </w:numPr>
        <w:rPr>
          <w:rFonts w:ascii="Arial" w:hAnsi="Arial" w:cs="Arial"/>
          <w:sz w:val="18"/>
          <w:szCs w:val="22"/>
        </w:rPr>
      </w:pPr>
      <w:r w:rsidRPr="00FF767C">
        <w:rPr>
          <w:rFonts w:ascii="Arial" w:hAnsi="Arial" w:cs="Arial"/>
          <w:sz w:val="18"/>
          <w:szCs w:val="22"/>
        </w:rPr>
        <w:t xml:space="preserve">CO2-Prestatieladdercertificaat </w:t>
      </w:r>
    </w:p>
    <w:p w14:paraId="40A20482" w14:textId="13CE7BC4" w:rsidR="00561BFA" w:rsidRPr="00FF767C" w:rsidRDefault="00561BFA" w:rsidP="00561BFA">
      <w:pPr>
        <w:pStyle w:val="Lijstalinea"/>
        <w:numPr>
          <w:ilvl w:val="0"/>
          <w:numId w:val="14"/>
        </w:numPr>
        <w:rPr>
          <w:rFonts w:ascii="Arial" w:hAnsi="Arial" w:cs="Arial"/>
          <w:sz w:val="18"/>
          <w:szCs w:val="22"/>
        </w:rPr>
      </w:pPr>
      <w:r w:rsidRPr="00FF767C">
        <w:rPr>
          <w:rFonts w:ascii="Arial" w:hAnsi="Arial" w:cs="Arial"/>
          <w:sz w:val="18"/>
          <w:szCs w:val="22"/>
        </w:rPr>
        <w:t xml:space="preserve">Projectverklaring </w:t>
      </w:r>
    </w:p>
    <w:p w14:paraId="2C9C0208" w14:textId="5768B870" w:rsidR="002075C2" w:rsidRPr="00FF767C" w:rsidRDefault="002075C2" w:rsidP="00561BFA">
      <w:pPr>
        <w:rPr>
          <w:rFonts w:ascii="Arial" w:hAnsi="Arial" w:cs="Arial"/>
        </w:rPr>
      </w:pPr>
      <w:r w:rsidRPr="00FF767C">
        <w:rPr>
          <w:rFonts w:ascii="Arial" w:hAnsi="Arial" w:cs="Arial"/>
        </w:rPr>
        <w:t>De controlerende certificerende instelling is: ………………………………………………</w:t>
      </w:r>
      <w:r w:rsidR="00B44427" w:rsidRPr="00FF767C">
        <w:rPr>
          <w:rFonts w:ascii="Arial" w:hAnsi="Arial" w:cs="Arial"/>
        </w:rPr>
        <w:t>(naam instelling)</w:t>
      </w:r>
    </w:p>
    <w:p w14:paraId="28FB4384" w14:textId="77777777" w:rsidR="008E05CE" w:rsidRDefault="008E05CE" w:rsidP="00A70808">
      <w:pPr>
        <w:rPr>
          <w:rFonts w:ascii="Arial" w:hAnsi="Arial" w:cs="Arial"/>
          <w:b/>
          <w:bCs/>
        </w:rPr>
      </w:pPr>
    </w:p>
    <w:p w14:paraId="6E7E3FE5" w14:textId="6D386EB0" w:rsidR="00A70808" w:rsidRPr="00FF767C" w:rsidRDefault="00A70808" w:rsidP="00A70808">
      <w:pPr>
        <w:rPr>
          <w:rFonts w:ascii="Arial" w:hAnsi="Arial" w:cs="Arial"/>
          <w:b/>
          <w:bCs/>
        </w:rPr>
      </w:pPr>
      <w:r w:rsidRPr="00FF767C">
        <w:rPr>
          <w:rFonts w:ascii="Arial" w:hAnsi="Arial" w:cs="Arial"/>
          <w:b/>
          <w:bCs/>
        </w:rPr>
        <w:t>Ondertekening inschrijver</w:t>
      </w:r>
    </w:p>
    <w:p w14:paraId="27EF3B69" w14:textId="050DB513" w:rsidR="00FF767C" w:rsidRPr="00FF767C" w:rsidRDefault="008E05CE" w:rsidP="008E05CE">
      <w:p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FF767C" w:rsidRPr="00FF767C">
        <w:rPr>
          <w:rFonts w:ascii="Arial" w:hAnsi="Arial" w:cs="Arial"/>
        </w:rPr>
        <w:t xml:space="preserve">nschrijver: </w:t>
      </w:r>
      <w:r w:rsidR="00FF767C" w:rsidRPr="00FF767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F767C" w:rsidRPr="00FF767C">
        <w:rPr>
          <w:rFonts w:ascii="Arial" w:hAnsi="Arial" w:cs="Arial"/>
        </w:rPr>
        <w:t>………………………………………………(naam inschrijver of combinatie)</w:t>
      </w:r>
    </w:p>
    <w:p w14:paraId="7C662627" w14:textId="6301D5E2" w:rsidR="00A70808" w:rsidRPr="00FF767C" w:rsidRDefault="00A70808" w:rsidP="008E05CE">
      <w:pPr>
        <w:rPr>
          <w:rFonts w:ascii="Arial" w:hAnsi="Arial" w:cs="Arial"/>
        </w:rPr>
      </w:pPr>
      <w:r w:rsidRPr="00FF767C">
        <w:rPr>
          <w:rFonts w:ascii="Arial" w:hAnsi="Arial" w:cs="Arial"/>
        </w:rPr>
        <w:t xml:space="preserve">Naam: </w:t>
      </w:r>
      <w:r w:rsidRPr="00FF767C">
        <w:rPr>
          <w:rFonts w:ascii="Arial" w:hAnsi="Arial" w:cs="Arial"/>
        </w:rPr>
        <w:tab/>
      </w:r>
      <w:r w:rsidRPr="00FF767C">
        <w:rPr>
          <w:rFonts w:ascii="Arial" w:hAnsi="Arial" w:cs="Arial"/>
        </w:rPr>
        <w:tab/>
      </w:r>
      <w:r w:rsidR="00FF767C" w:rsidRPr="00FF767C">
        <w:rPr>
          <w:rFonts w:ascii="Arial" w:hAnsi="Arial" w:cs="Arial"/>
        </w:rPr>
        <w:tab/>
      </w:r>
      <w:r w:rsidRPr="00FF767C">
        <w:rPr>
          <w:rFonts w:ascii="Arial" w:hAnsi="Arial" w:cs="Arial"/>
        </w:rPr>
        <w:t>………………………………………………</w:t>
      </w:r>
    </w:p>
    <w:p w14:paraId="2EDD89E5" w14:textId="4A9B0CBB" w:rsidR="00A70808" w:rsidRPr="00FF767C" w:rsidRDefault="00A70808" w:rsidP="008E05CE">
      <w:pPr>
        <w:rPr>
          <w:rFonts w:ascii="Arial" w:hAnsi="Arial" w:cs="Arial"/>
        </w:rPr>
      </w:pPr>
      <w:r w:rsidRPr="00FF767C">
        <w:rPr>
          <w:rFonts w:ascii="Arial" w:hAnsi="Arial" w:cs="Arial"/>
        </w:rPr>
        <w:t xml:space="preserve">Plaats: </w:t>
      </w:r>
      <w:r w:rsidRPr="00FF767C">
        <w:rPr>
          <w:rFonts w:ascii="Arial" w:hAnsi="Arial" w:cs="Arial"/>
        </w:rPr>
        <w:tab/>
      </w:r>
      <w:r w:rsidRPr="00FF767C">
        <w:rPr>
          <w:rFonts w:ascii="Arial" w:hAnsi="Arial" w:cs="Arial"/>
        </w:rPr>
        <w:tab/>
      </w:r>
      <w:r w:rsidR="00FF767C" w:rsidRPr="00FF767C">
        <w:rPr>
          <w:rFonts w:ascii="Arial" w:hAnsi="Arial" w:cs="Arial"/>
        </w:rPr>
        <w:tab/>
      </w:r>
      <w:r w:rsidRPr="00FF767C">
        <w:rPr>
          <w:rFonts w:ascii="Arial" w:hAnsi="Arial" w:cs="Arial"/>
        </w:rPr>
        <w:t>………………………………………………</w:t>
      </w:r>
    </w:p>
    <w:p w14:paraId="523C1257" w14:textId="39442E83" w:rsidR="00A70808" w:rsidRDefault="00A70808" w:rsidP="008E05CE">
      <w:pPr>
        <w:rPr>
          <w:rFonts w:ascii="Arial" w:hAnsi="Arial" w:cs="Arial"/>
        </w:rPr>
      </w:pPr>
      <w:r w:rsidRPr="00FF767C">
        <w:rPr>
          <w:rFonts w:ascii="Arial" w:hAnsi="Arial" w:cs="Arial"/>
        </w:rPr>
        <w:t>Datum:</w:t>
      </w:r>
      <w:r w:rsidRPr="00FF767C">
        <w:rPr>
          <w:rFonts w:ascii="Arial" w:hAnsi="Arial" w:cs="Arial"/>
        </w:rPr>
        <w:tab/>
      </w:r>
      <w:r w:rsidRPr="00FF767C">
        <w:rPr>
          <w:rFonts w:ascii="Arial" w:hAnsi="Arial" w:cs="Arial"/>
        </w:rPr>
        <w:tab/>
      </w:r>
      <w:r w:rsidR="00FF767C" w:rsidRPr="00FF767C">
        <w:rPr>
          <w:rFonts w:ascii="Arial" w:hAnsi="Arial" w:cs="Arial"/>
        </w:rPr>
        <w:tab/>
      </w:r>
      <w:r w:rsidRPr="00FF767C">
        <w:rPr>
          <w:rFonts w:ascii="Arial" w:hAnsi="Arial" w:cs="Arial"/>
        </w:rPr>
        <w:t>………………………………………………</w:t>
      </w:r>
      <w:r w:rsidR="00B44427" w:rsidRPr="00FF767C">
        <w:rPr>
          <w:rFonts w:ascii="Arial" w:hAnsi="Arial" w:cs="Arial"/>
        </w:rPr>
        <w:br/>
      </w:r>
    </w:p>
    <w:p w14:paraId="78655885" w14:textId="77777777" w:rsidR="008E05CE" w:rsidRPr="00FF767C" w:rsidRDefault="008E05CE" w:rsidP="008E05CE">
      <w:pPr>
        <w:rPr>
          <w:rFonts w:ascii="Arial" w:hAnsi="Arial" w:cs="Arial"/>
        </w:rPr>
      </w:pPr>
    </w:p>
    <w:p w14:paraId="5DCCEB6B" w14:textId="2BA0DD09" w:rsidR="005F04FD" w:rsidRPr="00FF767C" w:rsidRDefault="00A70808" w:rsidP="008E05CE">
      <w:pPr>
        <w:rPr>
          <w:rFonts w:ascii="Arial" w:hAnsi="Arial" w:cs="Arial"/>
        </w:rPr>
      </w:pPr>
      <w:r w:rsidRPr="00FF767C">
        <w:rPr>
          <w:rFonts w:ascii="Arial" w:hAnsi="Arial" w:cs="Arial"/>
        </w:rPr>
        <w:t>Handtekening:</w:t>
      </w:r>
      <w:r w:rsidRPr="00FF767C">
        <w:rPr>
          <w:rFonts w:ascii="Arial" w:hAnsi="Arial" w:cs="Arial"/>
        </w:rPr>
        <w:tab/>
      </w:r>
      <w:r w:rsidR="00FF767C" w:rsidRPr="00FF767C">
        <w:rPr>
          <w:rFonts w:ascii="Arial" w:hAnsi="Arial" w:cs="Arial"/>
        </w:rPr>
        <w:tab/>
      </w:r>
      <w:r w:rsidRPr="00FF767C">
        <w:rPr>
          <w:rFonts w:ascii="Arial" w:hAnsi="Arial" w:cs="Arial"/>
        </w:rPr>
        <w:t>………………………………………………</w:t>
      </w:r>
    </w:p>
    <w:sectPr w:rsidR="005F04FD" w:rsidRPr="00FF767C" w:rsidSect="00473520"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/>
      <w:pgMar w:top="2665" w:right="1247" w:bottom="2155" w:left="1247" w:header="2381" w:footer="0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A4279" w14:textId="77777777" w:rsidR="00FC7F37" w:rsidRDefault="00FC7F37" w:rsidP="00987C12">
      <w:r>
        <w:separator/>
      </w:r>
    </w:p>
    <w:p w14:paraId="2D64D19B" w14:textId="77777777" w:rsidR="00FC7F37" w:rsidRDefault="00FC7F37" w:rsidP="00987C12"/>
    <w:p w14:paraId="0FCA0340" w14:textId="77777777" w:rsidR="00FC7F37" w:rsidRDefault="00FC7F37" w:rsidP="00987C12"/>
    <w:p w14:paraId="53EB5CDB" w14:textId="77777777" w:rsidR="00FC7F37" w:rsidRDefault="00FC7F37" w:rsidP="00987C12"/>
  </w:endnote>
  <w:endnote w:type="continuationSeparator" w:id="0">
    <w:p w14:paraId="0CAFB706" w14:textId="77777777" w:rsidR="00FC7F37" w:rsidRDefault="00FC7F37" w:rsidP="00987C12">
      <w:r>
        <w:continuationSeparator/>
      </w:r>
    </w:p>
    <w:p w14:paraId="4C0D170D" w14:textId="77777777" w:rsidR="00FC7F37" w:rsidRDefault="00FC7F37" w:rsidP="00987C12"/>
    <w:p w14:paraId="2D3A3E91" w14:textId="77777777" w:rsidR="00FC7F37" w:rsidRDefault="00FC7F37" w:rsidP="00987C12"/>
    <w:p w14:paraId="2E7F0948" w14:textId="77777777" w:rsidR="00FC7F37" w:rsidRDefault="00FC7F37" w:rsidP="00987C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bane Medium">
    <w:charset w:val="4D"/>
    <w:family w:val="auto"/>
    <w:pitch w:val="variable"/>
    <w:sig w:usb0="00000007" w:usb1="00000000" w:usb2="00000000" w:usb3="00000000" w:csb0="00000093" w:csb1="00000000"/>
  </w:font>
  <w:font w:name="Times New Roman (Hoofdtekst CS)"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Urbane">
    <w:charset w:val="4D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1D3F1F81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9A86125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A4D5D" w14:textId="77777777" w:rsidR="00312563" w:rsidRPr="00686BDF" w:rsidRDefault="00312563" w:rsidP="00312563">
    <w:pPr>
      <w:pStyle w:val="Voettekst"/>
      <w:spacing w:after="80" w:line="240" w:lineRule="auto"/>
      <w:rPr>
        <w:noProof/>
        <w:color w:val="FFFFFF" w:themeColor="text1"/>
        <w:sz w:val="17"/>
        <w:szCs w:val="17"/>
        <w:lang w:val="de-DE"/>
      </w:rPr>
    </w:pPr>
    <w:r w:rsidRPr="00686BDF">
      <w:rPr>
        <w:b/>
        <w:bCs/>
        <w:noProof/>
        <w:color w:val="FFFFFF" w:themeColor="text1"/>
        <w:sz w:val="17"/>
        <w:szCs w:val="17"/>
        <w:lang w:val="de-DE"/>
      </w:rPr>
      <w:t>Bezoekadres</w:t>
    </w:r>
    <w:r w:rsidRPr="00686BDF">
      <w:rPr>
        <w:noProof/>
        <w:color w:val="FFFFFF" w:themeColor="text1"/>
        <w:sz w:val="17"/>
        <w:szCs w:val="17"/>
        <w:lang w:val="de-DE"/>
      </w:rPr>
      <w:t xml:space="preserve"> Noordendijk 248, 3311 RR Dordrecht </w:t>
    </w:r>
    <w:r w:rsidRPr="00686BDF">
      <w:rPr>
        <w:b/>
        <w:bCs/>
        <w:noProof/>
        <w:color w:val="FFFFFF" w:themeColor="text1"/>
        <w:sz w:val="17"/>
        <w:szCs w:val="17"/>
        <w:lang w:val="de-DE"/>
      </w:rPr>
      <w:t>Postadres</w:t>
    </w:r>
    <w:r w:rsidRPr="00686BDF">
      <w:rPr>
        <w:noProof/>
        <w:color w:val="FFFFFF" w:themeColor="text1"/>
        <w:sz w:val="17"/>
        <w:szCs w:val="17"/>
        <w:lang w:val="de-DE"/>
      </w:rPr>
      <w:t xml:space="preserve"> Postbus </w:t>
    </w:r>
    <w:r>
      <w:rPr>
        <w:noProof/>
        <w:color w:val="FFFFFF" w:themeColor="text1"/>
        <w:sz w:val="17"/>
        <w:szCs w:val="17"/>
        <w:lang w:val="de-DE"/>
      </w:rPr>
      <w:t>8</w:t>
    </w:r>
    <w:r w:rsidRPr="00686BDF">
      <w:rPr>
        <w:noProof/>
        <w:color w:val="FFFFFF" w:themeColor="text1"/>
        <w:sz w:val="17"/>
        <w:szCs w:val="17"/>
        <w:lang w:val="de-DE"/>
      </w:rPr>
      <w:t>, 3300 A</w:t>
    </w:r>
    <w:r>
      <w:rPr>
        <w:noProof/>
        <w:color w:val="FFFFFF" w:themeColor="text1"/>
        <w:sz w:val="17"/>
        <w:szCs w:val="17"/>
        <w:lang w:val="de-DE"/>
      </w:rPr>
      <w:t>A</w:t>
    </w:r>
    <w:r w:rsidRPr="00686BDF">
      <w:rPr>
        <w:noProof/>
        <w:color w:val="FFFFFF" w:themeColor="text1"/>
        <w:sz w:val="17"/>
        <w:szCs w:val="17"/>
        <w:lang w:val="de-DE"/>
      </w:rPr>
      <w:t xml:space="preserve"> Dordrecht</w:t>
    </w:r>
  </w:p>
  <w:p w14:paraId="3DC6D74E" w14:textId="77777777" w:rsidR="00CE2596" w:rsidRPr="00312563" w:rsidRDefault="00312563" w:rsidP="00312563">
    <w:pPr>
      <w:pStyle w:val="Voettekst"/>
      <w:spacing w:after="80" w:line="240" w:lineRule="auto"/>
      <w:rPr>
        <w:color w:val="FFB812" w:themeColor="accent2"/>
        <w:sz w:val="17"/>
        <w:szCs w:val="17"/>
        <w:lang w:val="de-DE"/>
      </w:rPr>
    </w:pPr>
    <w:r w:rsidRPr="00686BDF">
      <w:rPr>
        <w:b/>
        <w:bCs/>
        <w:noProof/>
        <w:color w:val="FFFFFF" w:themeColor="text1"/>
        <w:sz w:val="17"/>
        <w:szCs w:val="17"/>
        <w:lang w:val="de-DE"/>
      </w:rPr>
      <w:t>T</w:t>
    </w:r>
    <w:r w:rsidRPr="00686BDF">
      <w:rPr>
        <w:noProof/>
        <w:color w:val="FFFFFF" w:themeColor="text1"/>
        <w:sz w:val="17"/>
        <w:szCs w:val="17"/>
        <w:lang w:val="de-DE"/>
      </w:rPr>
      <w:t xml:space="preserve"> (078) 770 8000  </w:t>
    </w:r>
    <w:r w:rsidRPr="00686BDF">
      <w:rPr>
        <w:b/>
        <w:bCs/>
        <w:noProof/>
        <w:color w:val="FFFFFF" w:themeColor="text1"/>
        <w:sz w:val="17"/>
        <w:szCs w:val="17"/>
        <w:lang w:val="de-DE"/>
      </w:rPr>
      <w:t>E</w:t>
    </w:r>
    <w:r w:rsidRPr="00050F47">
      <w:t xml:space="preserve"> </w:t>
    </w:r>
    <w:r w:rsidRPr="00050F47">
      <w:rPr>
        <w:noProof/>
        <w:color w:val="FFFFFF" w:themeColor="text1"/>
        <w:sz w:val="17"/>
        <w:szCs w:val="17"/>
        <w:lang w:val="de-DE"/>
      </w:rPr>
      <w:t>organisatie-bedrijfsvoering@dordrecht.nl</w:t>
    </w:r>
    <w:r>
      <w:rPr>
        <w:b/>
        <w:bCs/>
        <w:noProof/>
        <w:color w:val="FFFFFF" w:themeColor="text1"/>
        <w:sz w:val="17"/>
        <w:szCs w:val="17"/>
        <w:lang w:val="de-DE"/>
      </w:rPr>
      <w:t xml:space="preserve"> </w:t>
    </w:r>
    <w:r w:rsidRPr="00686BDF">
      <w:rPr>
        <w:noProof/>
        <w:color w:val="FFFFFF" w:themeColor="text1"/>
        <w:sz w:val="17"/>
        <w:szCs w:val="17"/>
        <w:lang w:val="de-DE"/>
      </w:rPr>
      <w:t xml:space="preserve"> </w:t>
    </w:r>
    <w:r w:rsidRPr="00686BDF">
      <w:rPr>
        <w:b/>
        <w:bCs/>
        <w:noProof/>
        <w:color w:val="FFFFFF" w:themeColor="text1"/>
        <w:sz w:val="17"/>
        <w:szCs w:val="17"/>
        <w:lang w:val="de-DE"/>
      </w:rPr>
      <w:t>I</w:t>
    </w:r>
    <w:r w:rsidRPr="00686BDF">
      <w:rPr>
        <w:noProof/>
        <w:color w:val="FFFFFF" w:themeColor="text1"/>
        <w:sz w:val="17"/>
        <w:szCs w:val="17"/>
        <w:lang w:val="de-DE"/>
      </w:rPr>
      <w:t xml:space="preserve"> </w:t>
    </w:r>
    <w:hyperlink r:id="rId1" w:history="1">
      <w:r w:rsidRPr="00686BDF">
        <w:rPr>
          <w:rStyle w:val="Hyperlink"/>
          <w:noProof/>
          <w:sz w:val="17"/>
          <w:szCs w:val="17"/>
          <w:lang w:val="de-DE"/>
        </w:rPr>
        <w:t>bedrijfsvoeringdrechtsteden.nl</w:t>
      </w:r>
    </w:hyperlink>
    <w:r w:rsidR="005F04FD" w:rsidRPr="00AD5199">
      <w:rPr>
        <w:noProof/>
        <w:sz w:val="17"/>
        <w:szCs w:val="17"/>
      </w:rPr>
      <w:drawing>
        <wp:anchor distT="0" distB="0" distL="114300" distR="114300" simplePos="0" relativeHeight="251667456" behindDoc="1" locked="1" layoutInCell="1" allowOverlap="1" wp14:anchorId="0512FE51" wp14:editId="44B32D89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74400" cy="878400"/>
          <wp:effectExtent l="0" t="0" r="7620" b="0"/>
          <wp:wrapNone/>
          <wp:docPr id="198850844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151260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74400" cy="87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F04FD">
      <w:rPr>
        <w:rFonts w:ascii="Arial Black" w:hAnsi="Arial Black"/>
        <w:b/>
        <w:bCs/>
        <w:color w:val="FFFFFF" w:themeColor="text1"/>
        <w:sz w:val="24"/>
        <w:szCs w:val="24"/>
      </w:rPr>
      <w:t xml:space="preserve">   </w:t>
    </w:r>
  </w:p>
  <w:p w14:paraId="103EA22E" w14:textId="77777777" w:rsidR="0023446A" w:rsidRDefault="0023446A" w:rsidP="00CE2596">
    <w:pPr>
      <w:pStyle w:val="Voettekst"/>
      <w:spacing w:line="240" w:lineRule="auto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C9CAE" w14:textId="77777777" w:rsidR="00153065" w:rsidRPr="009D04D7" w:rsidRDefault="00AD5199" w:rsidP="00AD5199">
    <w:pPr>
      <w:pStyle w:val="Voettekst"/>
      <w:rPr>
        <w:noProof/>
        <w:sz w:val="17"/>
        <w:szCs w:val="17"/>
      </w:rPr>
    </w:pPr>
    <w:r w:rsidRPr="00AD5199">
      <w:rPr>
        <w:noProof/>
        <w:sz w:val="17"/>
        <w:szCs w:val="17"/>
      </w:rPr>
      <w:drawing>
        <wp:anchor distT="0" distB="0" distL="114300" distR="114300" simplePos="0" relativeHeight="251665408" behindDoc="1" locked="1" layoutInCell="1" allowOverlap="1" wp14:anchorId="1ED3D121" wp14:editId="3F0A9C35">
          <wp:simplePos x="0" y="0"/>
          <wp:positionH relativeFrom="page">
            <wp:posOffset>1270</wp:posOffset>
          </wp:positionH>
          <wp:positionV relativeFrom="page">
            <wp:posOffset>9811385</wp:posOffset>
          </wp:positionV>
          <wp:extent cx="7574400" cy="878400"/>
          <wp:effectExtent l="0" t="0" r="7620" b="0"/>
          <wp:wrapNone/>
          <wp:docPr id="36151260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151260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4400" cy="87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437768" w14:textId="77777777" w:rsidR="0089628D" w:rsidRPr="008E05CE" w:rsidRDefault="0089628D" w:rsidP="0089628D">
    <w:pPr>
      <w:pStyle w:val="Voettekst"/>
      <w:spacing w:after="80" w:line="240" w:lineRule="auto"/>
      <w:rPr>
        <w:rFonts w:ascii="Arial" w:hAnsi="Arial" w:cs="Arial"/>
        <w:noProof/>
        <w:color w:val="FFFFFF" w:themeColor="text1"/>
        <w:sz w:val="17"/>
        <w:szCs w:val="17"/>
        <w:lang w:val="de-DE"/>
      </w:rPr>
    </w:pPr>
    <w:r w:rsidRPr="008E05CE">
      <w:rPr>
        <w:rFonts w:ascii="Arial" w:hAnsi="Arial" w:cs="Arial"/>
        <w:b/>
        <w:bCs/>
        <w:noProof/>
        <w:color w:val="FFFFFF" w:themeColor="text1"/>
        <w:sz w:val="17"/>
        <w:szCs w:val="17"/>
        <w:lang w:val="de-DE"/>
      </w:rPr>
      <w:t>Bezoekadres</w:t>
    </w:r>
    <w:r w:rsidRPr="008E05CE">
      <w:rPr>
        <w:rFonts w:ascii="Arial" w:hAnsi="Arial" w:cs="Arial"/>
        <w:noProof/>
        <w:color w:val="FFFFFF" w:themeColor="text1"/>
        <w:sz w:val="17"/>
        <w:szCs w:val="17"/>
        <w:lang w:val="de-DE"/>
      </w:rPr>
      <w:t xml:space="preserve"> Noordendijk 248, 3311 RR Dordrecht </w:t>
    </w:r>
    <w:r w:rsidRPr="008E05CE">
      <w:rPr>
        <w:rFonts w:ascii="Arial" w:hAnsi="Arial" w:cs="Arial"/>
        <w:b/>
        <w:bCs/>
        <w:noProof/>
        <w:color w:val="FFFFFF" w:themeColor="text1"/>
        <w:sz w:val="17"/>
        <w:szCs w:val="17"/>
        <w:lang w:val="de-DE"/>
      </w:rPr>
      <w:t>Postadres</w:t>
    </w:r>
    <w:r w:rsidRPr="008E05CE">
      <w:rPr>
        <w:rFonts w:ascii="Arial" w:hAnsi="Arial" w:cs="Arial"/>
        <w:noProof/>
        <w:color w:val="FFFFFF" w:themeColor="text1"/>
        <w:sz w:val="17"/>
        <w:szCs w:val="17"/>
        <w:lang w:val="de-DE"/>
      </w:rPr>
      <w:t xml:space="preserve"> </w:t>
    </w:r>
    <w:r w:rsidR="00312563" w:rsidRPr="008E05CE">
      <w:rPr>
        <w:rFonts w:ascii="Arial" w:hAnsi="Arial" w:cs="Arial"/>
        <w:noProof/>
        <w:color w:val="FFFFFF" w:themeColor="text1"/>
        <w:sz w:val="17"/>
        <w:szCs w:val="17"/>
        <w:lang w:val="de-DE"/>
      </w:rPr>
      <w:t>Postbus 8, 3300 AA Dordrecht</w:t>
    </w:r>
  </w:p>
  <w:p w14:paraId="1948B378" w14:textId="77777777" w:rsidR="0089628D" w:rsidRPr="008E05CE" w:rsidRDefault="0089628D" w:rsidP="0089628D">
    <w:pPr>
      <w:pStyle w:val="Voettekst"/>
      <w:spacing w:after="80" w:line="240" w:lineRule="auto"/>
      <w:rPr>
        <w:rStyle w:val="Paginanummer"/>
        <w:rFonts w:ascii="Arial" w:hAnsi="Arial" w:cs="Arial"/>
        <w:color w:val="FFB812" w:themeColor="accent2"/>
        <w:sz w:val="17"/>
        <w:szCs w:val="17"/>
        <w:lang w:val="de-DE"/>
      </w:rPr>
    </w:pPr>
    <w:r w:rsidRPr="008E05CE">
      <w:rPr>
        <w:rFonts w:ascii="Arial" w:hAnsi="Arial" w:cs="Arial"/>
        <w:b/>
        <w:bCs/>
        <w:noProof/>
        <w:color w:val="FFFFFF" w:themeColor="text1"/>
        <w:sz w:val="17"/>
        <w:szCs w:val="17"/>
        <w:lang w:val="de-DE"/>
      </w:rPr>
      <w:t>T</w:t>
    </w:r>
    <w:r w:rsidRPr="008E05CE">
      <w:rPr>
        <w:rFonts w:ascii="Arial" w:hAnsi="Arial" w:cs="Arial"/>
        <w:noProof/>
        <w:color w:val="FFFFFF" w:themeColor="text1"/>
        <w:sz w:val="17"/>
        <w:szCs w:val="17"/>
        <w:lang w:val="de-DE"/>
      </w:rPr>
      <w:t xml:space="preserve"> (078) 770 8000  </w:t>
    </w:r>
    <w:r w:rsidRPr="008E05CE">
      <w:rPr>
        <w:rFonts w:ascii="Arial" w:hAnsi="Arial" w:cs="Arial"/>
        <w:b/>
        <w:bCs/>
        <w:noProof/>
        <w:color w:val="FFFFFF" w:themeColor="text1"/>
        <w:sz w:val="17"/>
        <w:szCs w:val="17"/>
        <w:lang w:val="de-DE"/>
      </w:rPr>
      <w:t>E</w:t>
    </w:r>
    <w:r w:rsidR="00050F47" w:rsidRPr="008E05CE">
      <w:rPr>
        <w:rFonts w:ascii="Arial" w:hAnsi="Arial" w:cs="Arial"/>
      </w:rPr>
      <w:t xml:space="preserve"> </w:t>
    </w:r>
    <w:r w:rsidR="00050F47" w:rsidRPr="008E05CE">
      <w:rPr>
        <w:rFonts w:ascii="Arial" w:hAnsi="Arial" w:cs="Arial"/>
        <w:noProof/>
        <w:color w:val="FFFFFF" w:themeColor="text1"/>
        <w:sz w:val="17"/>
        <w:szCs w:val="17"/>
        <w:lang w:val="de-DE"/>
      </w:rPr>
      <w:t>organisatie-bedrijfsvoering@dordrecht.nl</w:t>
    </w:r>
    <w:r w:rsidR="00050F47" w:rsidRPr="008E05CE">
      <w:rPr>
        <w:rFonts w:ascii="Arial" w:hAnsi="Arial" w:cs="Arial"/>
        <w:b/>
        <w:bCs/>
        <w:noProof/>
        <w:color w:val="FFFFFF" w:themeColor="text1"/>
        <w:sz w:val="17"/>
        <w:szCs w:val="17"/>
        <w:lang w:val="de-DE"/>
      </w:rPr>
      <w:t xml:space="preserve"> </w:t>
    </w:r>
    <w:r w:rsidRPr="008E05CE">
      <w:rPr>
        <w:rFonts w:ascii="Arial" w:hAnsi="Arial" w:cs="Arial"/>
        <w:noProof/>
        <w:color w:val="FFFFFF" w:themeColor="text1"/>
        <w:sz w:val="17"/>
        <w:szCs w:val="17"/>
        <w:lang w:val="de-DE"/>
      </w:rPr>
      <w:t xml:space="preserve"> </w:t>
    </w:r>
    <w:r w:rsidRPr="008E05CE">
      <w:rPr>
        <w:rFonts w:ascii="Arial" w:hAnsi="Arial" w:cs="Arial"/>
        <w:b/>
        <w:bCs/>
        <w:noProof/>
        <w:color w:val="FFFFFF" w:themeColor="text1"/>
        <w:sz w:val="17"/>
        <w:szCs w:val="17"/>
        <w:lang w:val="de-DE"/>
      </w:rPr>
      <w:t>I</w:t>
    </w:r>
    <w:r w:rsidRPr="008E05CE">
      <w:rPr>
        <w:rFonts w:ascii="Arial" w:hAnsi="Arial" w:cs="Arial"/>
        <w:noProof/>
        <w:color w:val="FFFFFF" w:themeColor="text1"/>
        <w:sz w:val="17"/>
        <w:szCs w:val="17"/>
        <w:lang w:val="de-DE"/>
      </w:rPr>
      <w:t xml:space="preserve"> </w:t>
    </w:r>
    <w:hyperlink r:id="rId2" w:history="1">
      <w:r w:rsidRPr="008E05CE">
        <w:rPr>
          <w:rStyle w:val="Hyperlink"/>
          <w:rFonts w:ascii="Arial" w:hAnsi="Arial" w:cs="Arial"/>
          <w:noProof/>
          <w:sz w:val="17"/>
          <w:szCs w:val="17"/>
          <w:lang w:val="de-DE"/>
        </w:rPr>
        <w:t>bedrijfsvoeringdrechtsteden.nl</w:t>
      </w:r>
    </w:hyperlink>
  </w:p>
  <w:p w14:paraId="1519AF2E" w14:textId="77777777" w:rsidR="00153065" w:rsidRPr="009D04D7" w:rsidRDefault="00153065" w:rsidP="00AD5199">
    <w:pPr>
      <w:pStyle w:val="Voettekst"/>
      <w:rPr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6F208" w14:textId="77777777" w:rsidR="00FC7F37" w:rsidRDefault="00FC7F37" w:rsidP="00987C12">
      <w:r>
        <w:separator/>
      </w:r>
    </w:p>
    <w:p w14:paraId="2DF00522" w14:textId="77777777" w:rsidR="00FC7F37" w:rsidRDefault="00FC7F37" w:rsidP="00987C12"/>
    <w:p w14:paraId="6C01B63A" w14:textId="77777777" w:rsidR="00FC7F37" w:rsidRDefault="00FC7F37" w:rsidP="00987C12"/>
    <w:p w14:paraId="18B8B6D9" w14:textId="77777777" w:rsidR="00FC7F37" w:rsidRDefault="00FC7F37" w:rsidP="00987C12"/>
  </w:footnote>
  <w:footnote w:type="continuationSeparator" w:id="0">
    <w:p w14:paraId="45880059" w14:textId="77777777" w:rsidR="00FC7F37" w:rsidRDefault="00FC7F37" w:rsidP="00987C12">
      <w:r>
        <w:continuationSeparator/>
      </w:r>
    </w:p>
    <w:p w14:paraId="0D823FC3" w14:textId="77777777" w:rsidR="00FC7F37" w:rsidRDefault="00FC7F37" w:rsidP="00987C12"/>
    <w:p w14:paraId="58D4CA38" w14:textId="77777777" w:rsidR="00FC7F37" w:rsidRDefault="00FC7F37" w:rsidP="00987C12"/>
    <w:p w14:paraId="765EB0E4" w14:textId="77777777" w:rsidR="00FC7F37" w:rsidRDefault="00FC7F37" w:rsidP="00987C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8EA94" w14:textId="50E50D16" w:rsidR="00153065" w:rsidRPr="007F04BF" w:rsidRDefault="00AD5199" w:rsidP="007F04BF">
    <w:pPr>
      <w:pStyle w:val="Koptekst"/>
      <w:tabs>
        <w:tab w:val="clear" w:pos="4536"/>
        <w:tab w:val="clear" w:pos="9072"/>
        <w:tab w:val="center" w:pos="8931"/>
      </w:tabs>
      <w:spacing w:after="227" w:line="240" w:lineRule="auto"/>
      <w:rPr>
        <w:color w:val="DE6B08" w:themeColor="text2"/>
        <w:sz w:val="24"/>
        <w:szCs w:val="24"/>
      </w:rPr>
    </w:pPr>
    <w:r>
      <w:rPr>
        <w:noProof/>
        <w:color w:val="DE6B08" w:themeColor="text2"/>
        <w:sz w:val="24"/>
        <w:szCs w:val="24"/>
      </w:rPr>
      <w:drawing>
        <wp:anchor distT="0" distB="0" distL="114300" distR="114300" simplePos="0" relativeHeight="251664384" behindDoc="1" locked="1" layoutInCell="1" allowOverlap="1" wp14:anchorId="28E6BEE2" wp14:editId="37359CF9">
          <wp:simplePos x="0" y="0"/>
          <wp:positionH relativeFrom="page">
            <wp:posOffset>615950</wp:posOffset>
          </wp:positionH>
          <wp:positionV relativeFrom="page">
            <wp:posOffset>417830</wp:posOffset>
          </wp:positionV>
          <wp:extent cx="2368800" cy="586800"/>
          <wp:effectExtent l="0" t="0" r="6350" b="0"/>
          <wp:wrapNone/>
          <wp:docPr id="516328500" name="Afbeelding 1" descr="Afbeelding met Graphics, logo, Lettertype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6328500" name="Afbeelding 1" descr="Afbeelding met Graphics, logo, Lettertype, grafische vormgeving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800" cy="58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8E7CD4"/>
    <w:multiLevelType w:val="hybridMultilevel"/>
    <w:tmpl w:val="406CBF14"/>
    <w:lvl w:ilvl="0" w:tplc="B12EC4A0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343C00"/>
    <w:multiLevelType w:val="multilevel"/>
    <w:tmpl w:val="6EA63C90"/>
    <w:styleLink w:val="Huidigelijst1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40524"/>
    <w:multiLevelType w:val="hybridMultilevel"/>
    <w:tmpl w:val="B6AEA3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5F4B4B"/>
    <w:multiLevelType w:val="hybridMultilevel"/>
    <w:tmpl w:val="4E16318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880456">
    <w:abstractNumId w:val="0"/>
  </w:num>
  <w:num w:numId="2" w16cid:durableId="611592756">
    <w:abstractNumId w:val="1"/>
  </w:num>
  <w:num w:numId="3" w16cid:durableId="1976566849">
    <w:abstractNumId w:val="2"/>
  </w:num>
  <w:num w:numId="4" w16cid:durableId="2081124949">
    <w:abstractNumId w:val="3"/>
  </w:num>
  <w:num w:numId="5" w16cid:durableId="134953701">
    <w:abstractNumId w:val="8"/>
  </w:num>
  <w:num w:numId="6" w16cid:durableId="1948392595">
    <w:abstractNumId w:val="4"/>
  </w:num>
  <w:num w:numId="7" w16cid:durableId="1064527132">
    <w:abstractNumId w:val="5"/>
  </w:num>
  <w:num w:numId="8" w16cid:durableId="1753159734">
    <w:abstractNumId w:val="6"/>
  </w:num>
  <w:num w:numId="9" w16cid:durableId="1450665476">
    <w:abstractNumId w:val="7"/>
  </w:num>
  <w:num w:numId="10" w16cid:durableId="1291131621">
    <w:abstractNumId w:val="9"/>
  </w:num>
  <w:num w:numId="11" w16cid:durableId="1622612105">
    <w:abstractNumId w:val="13"/>
  </w:num>
  <w:num w:numId="12" w16cid:durableId="95491863">
    <w:abstractNumId w:val="12"/>
  </w:num>
  <w:num w:numId="13" w16cid:durableId="122820241">
    <w:abstractNumId w:val="11"/>
  </w:num>
  <w:num w:numId="14" w16cid:durableId="18411885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CA8"/>
    <w:rsid w:val="00012632"/>
    <w:rsid w:val="000260D1"/>
    <w:rsid w:val="00034AC5"/>
    <w:rsid w:val="00040488"/>
    <w:rsid w:val="00050F47"/>
    <w:rsid w:val="00072AF6"/>
    <w:rsid w:val="000768AC"/>
    <w:rsid w:val="00081C9D"/>
    <w:rsid w:val="000924E0"/>
    <w:rsid w:val="00092961"/>
    <w:rsid w:val="000A2C51"/>
    <w:rsid w:val="000A717B"/>
    <w:rsid w:val="000B25D1"/>
    <w:rsid w:val="000B4EF6"/>
    <w:rsid w:val="000E1F64"/>
    <w:rsid w:val="000E7320"/>
    <w:rsid w:val="000F007B"/>
    <w:rsid w:val="0012370A"/>
    <w:rsid w:val="00153065"/>
    <w:rsid w:val="001531C0"/>
    <w:rsid w:val="00156E91"/>
    <w:rsid w:val="0018265E"/>
    <w:rsid w:val="00187857"/>
    <w:rsid w:val="001A1F06"/>
    <w:rsid w:val="001F7E7B"/>
    <w:rsid w:val="002075C2"/>
    <w:rsid w:val="0023446A"/>
    <w:rsid w:val="002351B0"/>
    <w:rsid w:val="002409B0"/>
    <w:rsid w:val="00254731"/>
    <w:rsid w:val="00274F96"/>
    <w:rsid w:val="00276C10"/>
    <w:rsid w:val="002A2410"/>
    <w:rsid w:val="002A2E0B"/>
    <w:rsid w:val="002B76AA"/>
    <w:rsid w:val="002D4D55"/>
    <w:rsid w:val="002E6B8C"/>
    <w:rsid w:val="00312563"/>
    <w:rsid w:val="003416DC"/>
    <w:rsid w:val="003B73BB"/>
    <w:rsid w:val="003C488A"/>
    <w:rsid w:val="003C4C30"/>
    <w:rsid w:val="003D4158"/>
    <w:rsid w:val="003E3618"/>
    <w:rsid w:val="003F026F"/>
    <w:rsid w:val="003F6D31"/>
    <w:rsid w:val="00405D56"/>
    <w:rsid w:val="00421900"/>
    <w:rsid w:val="004225A6"/>
    <w:rsid w:val="00450BCE"/>
    <w:rsid w:val="004511E6"/>
    <w:rsid w:val="004568EB"/>
    <w:rsid w:val="00467865"/>
    <w:rsid w:val="0047246C"/>
    <w:rsid w:val="00473520"/>
    <w:rsid w:val="00482F9E"/>
    <w:rsid w:val="0049212E"/>
    <w:rsid w:val="004E6BED"/>
    <w:rsid w:val="0051457F"/>
    <w:rsid w:val="00521D4D"/>
    <w:rsid w:val="00532D2D"/>
    <w:rsid w:val="00561BFA"/>
    <w:rsid w:val="0057156A"/>
    <w:rsid w:val="005805A0"/>
    <w:rsid w:val="005A2F78"/>
    <w:rsid w:val="005B5CB7"/>
    <w:rsid w:val="005C0217"/>
    <w:rsid w:val="005C5206"/>
    <w:rsid w:val="005D7EFB"/>
    <w:rsid w:val="005E02DA"/>
    <w:rsid w:val="005E42E1"/>
    <w:rsid w:val="005F04FD"/>
    <w:rsid w:val="006148ED"/>
    <w:rsid w:val="00614EC2"/>
    <w:rsid w:val="00617B40"/>
    <w:rsid w:val="006549D0"/>
    <w:rsid w:val="00691065"/>
    <w:rsid w:val="006B0D01"/>
    <w:rsid w:val="006E3637"/>
    <w:rsid w:val="006F3215"/>
    <w:rsid w:val="00704CC3"/>
    <w:rsid w:val="00705402"/>
    <w:rsid w:val="00710BCB"/>
    <w:rsid w:val="00720491"/>
    <w:rsid w:val="00732A97"/>
    <w:rsid w:val="0073540D"/>
    <w:rsid w:val="0079019E"/>
    <w:rsid w:val="007A183A"/>
    <w:rsid w:val="007A5279"/>
    <w:rsid w:val="007B4B86"/>
    <w:rsid w:val="007D3E66"/>
    <w:rsid w:val="007D440E"/>
    <w:rsid w:val="007F04BF"/>
    <w:rsid w:val="00807922"/>
    <w:rsid w:val="00821160"/>
    <w:rsid w:val="00824437"/>
    <w:rsid w:val="00846DCF"/>
    <w:rsid w:val="008579BE"/>
    <w:rsid w:val="008703AD"/>
    <w:rsid w:val="0089628D"/>
    <w:rsid w:val="008E05CE"/>
    <w:rsid w:val="008E2C75"/>
    <w:rsid w:val="008E45ED"/>
    <w:rsid w:val="008F441F"/>
    <w:rsid w:val="008F5C89"/>
    <w:rsid w:val="009410A3"/>
    <w:rsid w:val="009673D5"/>
    <w:rsid w:val="00967477"/>
    <w:rsid w:val="0097135E"/>
    <w:rsid w:val="00981FAE"/>
    <w:rsid w:val="00987C12"/>
    <w:rsid w:val="009B3F27"/>
    <w:rsid w:val="009B5733"/>
    <w:rsid w:val="009D04D7"/>
    <w:rsid w:val="009E156A"/>
    <w:rsid w:val="009E1FF8"/>
    <w:rsid w:val="00A326EA"/>
    <w:rsid w:val="00A40B2A"/>
    <w:rsid w:val="00A62CA8"/>
    <w:rsid w:val="00A70808"/>
    <w:rsid w:val="00A75651"/>
    <w:rsid w:val="00A95872"/>
    <w:rsid w:val="00AA1F45"/>
    <w:rsid w:val="00AA251D"/>
    <w:rsid w:val="00AD1A21"/>
    <w:rsid w:val="00AD5199"/>
    <w:rsid w:val="00B06FDF"/>
    <w:rsid w:val="00B26009"/>
    <w:rsid w:val="00B44427"/>
    <w:rsid w:val="00B46A18"/>
    <w:rsid w:val="00B75CEB"/>
    <w:rsid w:val="00B80EC9"/>
    <w:rsid w:val="00B86BAD"/>
    <w:rsid w:val="00B91AD8"/>
    <w:rsid w:val="00B92619"/>
    <w:rsid w:val="00BA3ACE"/>
    <w:rsid w:val="00BD5715"/>
    <w:rsid w:val="00BE5FD8"/>
    <w:rsid w:val="00BF5014"/>
    <w:rsid w:val="00C00969"/>
    <w:rsid w:val="00C0735A"/>
    <w:rsid w:val="00C112BD"/>
    <w:rsid w:val="00C3303F"/>
    <w:rsid w:val="00C36F17"/>
    <w:rsid w:val="00C43CFD"/>
    <w:rsid w:val="00C50258"/>
    <w:rsid w:val="00C905F9"/>
    <w:rsid w:val="00C90DD2"/>
    <w:rsid w:val="00CA1FB0"/>
    <w:rsid w:val="00CA4E3F"/>
    <w:rsid w:val="00CA5C30"/>
    <w:rsid w:val="00CD72A7"/>
    <w:rsid w:val="00CD74E4"/>
    <w:rsid w:val="00CE2596"/>
    <w:rsid w:val="00CF6950"/>
    <w:rsid w:val="00D013B4"/>
    <w:rsid w:val="00D124DF"/>
    <w:rsid w:val="00D2332D"/>
    <w:rsid w:val="00D5309D"/>
    <w:rsid w:val="00D561A9"/>
    <w:rsid w:val="00D67D08"/>
    <w:rsid w:val="00D821E3"/>
    <w:rsid w:val="00D82F4C"/>
    <w:rsid w:val="00D9421D"/>
    <w:rsid w:val="00DC4B95"/>
    <w:rsid w:val="00DE7F90"/>
    <w:rsid w:val="00DF6340"/>
    <w:rsid w:val="00E07CB8"/>
    <w:rsid w:val="00E42E40"/>
    <w:rsid w:val="00E457D4"/>
    <w:rsid w:val="00E51925"/>
    <w:rsid w:val="00EA26D5"/>
    <w:rsid w:val="00EB45F7"/>
    <w:rsid w:val="00EE01CF"/>
    <w:rsid w:val="00F11E79"/>
    <w:rsid w:val="00F12EC4"/>
    <w:rsid w:val="00F26D62"/>
    <w:rsid w:val="00F34856"/>
    <w:rsid w:val="00F44986"/>
    <w:rsid w:val="00F50A1B"/>
    <w:rsid w:val="00F54D0D"/>
    <w:rsid w:val="00F73C71"/>
    <w:rsid w:val="00FB149A"/>
    <w:rsid w:val="00FB36D0"/>
    <w:rsid w:val="00FC7F37"/>
    <w:rsid w:val="00FD558F"/>
    <w:rsid w:val="00FF28B0"/>
    <w:rsid w:val="00FF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5CB72"/>
  <w15:chartTrackingRefBased/>
  <w15:docId w15:val="{E4711743-17E9-4EEC-9906-37EDB0686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D04D7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Verdana" w:hAnsi="Verdana" w:cs="Urbane Light"/>
      <w:sz w:val="18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9D04D7"/>
    <w:pPr>
      <w:spacing w:after="360"/>
      <w:outlineLvl w:val="0"/>
    </w:pPr>
    <w:rPr>
      <w:b/>
      <w:bCs/>
      <w:color w:val="0F2049" w:themeColor="background1"/>
      <w:sz w:val="100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156E91"/>
    <w:pPr>
      <w:spacing w:after="0" w:line="240" w:lineRule="auto"/>
      <w:outlineLvl w:val="1"/>
    </w:pPr>
    <w:rPr>
      <w:color w:val="0F2049" w:themeColor="background1"/>
      <w:sz w:val="5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450BCE"/>
    <w:pPr>
      <w:spacing w:after="0"/>
      <w:outlineLvl w:val="2"/>
    </w:pPr>
    <w:rPr>
      <w:cap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9D04D7"/>
    <w:pPr>
      <w:keepNext/>
      <w:keepLines/>
      <w:spacing w:before="40" w:after="0"/>
      <w:outlineLvl w:val="3"/>
    </w:pPr>
    <w:rPr>
      <w:rFonts w:eastAsiaTheme="majorEastAsia" w:cstheme="majorBidi"/>
      <w:iCs/>
      <w:color w:val="0080B3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9D04D7"/>
    <w:rPr>
      <w:rFonts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9D04D7"/>
    <w:rPr>
      <w:rFonts w:ascii="Verdana" w:hAnsi="Verdana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9D04D7"/>
    <w:pPr>
      <w:spacing w:line="288" w:lineRule="auto"/>
    </w:pPr>
    <w:rPr>
      <w:rFonts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character" w:customStyle="1" w:styleId="Kop4Char">
    <w:name w:val="Kop 4 Char"/>
    <w:basedOn w:val="Standaardalinea-lettertype"/>
    <w:link w:val="Kop4"/>
    <w:uiPriority w:val="9"/>
    <w:semiHidden/>
    <w:rsid w:val="009D04D7"/>
    <w:rPr>
      <w:rFonts w:ascii="Verdana" w:eastAsiaTheme="majorEastAsia" w:hAnsi="Verdana" w:cstheme="majorBidi"/>
      <w:iCs/>
      <w:color w:val="0080B3" w:themeColor="accent1" w:themeShade="BF"/>
      <w:sz w:val="18"/>
      <w:szCs w:val="20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9D04D7"/>
    <w:pPr>
      <w:jc w:val="right"/>
    </w:pPr>
    <w:rPr>
      <w:rFonts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9D04D7"/>
    <w:rPr>
      <w:rFonts w:ascii="Verdana" w:hAnsi="Verdana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9D04D7"/>
    <w:rPr>
      <w:rFonts w:ascii="Verdana" w:hAnsi="Verdana" w:cs="Urbane Light"/>
      <w:b/>
      <w:bCs/>
      <w:color w:val="0F2049" w:themeColor="background1"/>
      <w:sz w:val="100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156E91"/>
    <w:rPr>
      <w:rFonts w:ascii="Arial" w:hAnsi="Arial" w:cs="Urbane Light"/>
      <w:color w:val="0F2049" w:themeColor="background1"/>
      <w:sz w:val="5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450BCE"/>
    <w:rPr>
      <w:rFonts w:ascii="Arial" w:hAnsi="Arial" w:cs="Urbane Light"/>
      <w:caps/>
      <w:color w:val="0F214A"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rbane Medium" w:hAnsi="Urbane Medium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B26009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142" w:type="dxa"/>
      </w:tblCellMar>
    </w:tblPr>
    <w:trPr>
      <w:cantSplit/>
      <w:tblHeader/>
    </w:trPr>
    <w:tcPr>
      <w:shd w:val="clear" w:color="auto" w:fill="auto"/>
    </w:tcPr>
    <w:tblStylePr w:type="firstRow">
      <w:rPr>
        <w:rFonts w:ascii="Arial Black" w:hAnsi="Arial Black"/>
        <w:b/>
        <w:i w:val="0"/>
      </w:rPr>
      <w:tblPr/>
      <w:tcPr>
        <w:shd w:val="clear" w:color="auto" w:fill="auto"/>
      </w:tcPr>
    </w:tblStylePr>
    <w:tblStylePr w:type="lastRow">
      <w:rPr>
        <w:rFonts w:ascii="Urbane" w:hAnsi="Urbane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"/>
    <w:basedOn w:val="Standaard"/>
    <w:next w:val="Standaard"/>
    <w:uiPriority w:val="34"/>
    <w:qFormat/>
    <w:rsid w:val="007F04BF"/>
    <w:pPr>
      <w:snapToGrid w:val="0"/>
      <w:spacing w:after="80" w:line="240" w:lineRule="auto"/>
    </w:pPr>
    <w:rPr>
      <w:sz w:val="16"/>
    </w:rPr>
  </w:style>
  <w:style w:type="paragraph" w:customStyle="1" w:styleId="Onderdeel-titel">
    <w:name w:val="Onderdeel-titel"/>
    <w:basedOn w:val="Standaard"/>
    <w:qFormat/>
    <w:rsid w:val="00AD1A21"/>
    <w:pPr>
      <w:spacing w:after="0"/>
    </w:pPr>
    <w:rPr>
      <w:b/>
      <w:bCs/>
      <w:color w:val="DA712C"/>
      <w:sz w:val="14"/>
      <w:szCs w:val="14"/>
    </w:rPr>
  </w:style>
  <w:style w:type="numbering" w:customStyle="1" w:styleId="Huidigelijst1">
    <w:name w:val="Huidige lijst1"/>
    <w:uiPriority w:val="99"/>
    <w:rsid w:val="00D82F4C"/>
    <w:pPr>
      <w:numPr>
        <w:numId w:val="13"/>
      </w:numPr>
    </w:pPr>
  </w:style>
  <w:style w:type="character" w:styleId="Hyperlink">
    <w:name w:val="Hyperlink"/>
    <w:basedOn w:val="Standaardalinea-lettertype"/>
    <w:uiPriority w:val="99"/>
    <w:unhideWhenUsed/>
    <w:rsid w:val="0089628D"/>
    <w:rPr>
      <w:color w:val="FFFFFF" w:themeColor="text1"/>
      <w:u w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50F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hyperlink" Target="https://servicecentrumdrechtsteden.nl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servicecentrumdrechtsteden.nl/" TargetMode="External"/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ou005\OneDrive%20-%20Drechtsteden\00%20Team%20Inkoop%20-%20algemeen\9%20Sjablonen%20TI\01%20Sjablonen%20bibliotheek\01%20Sjabloon%20leeg%20memo%20-%20Arial%20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4FF27F731C234A9EC2612B93BE5928" ma:contentTypeVersion="3" ma:contentTypeDescription="Een nieuw document maken." ma:contentTypeScope="" ma:versionID="cff155330cd99374a7b40f4b0e071bf3">
  <xsd:schema xmlns:xsd="http://www.w3.org/2001/XMLSchema" xmlns:xs="http://www.w3.org/2001/XMLSchema" xmlns:p="http://schemas.microsoft.com/office/2006/metadata/properties" xmlns:ns2="142b3e4f-d2ae-40e3-8776-8bac54c1dc70" targetNamespace="http://schemas.microsoft.com/office/2006/metadata/properties" ma:root="true" ma:fieldsID="5b3102841bb715941d3ecab4609fdf7e" ns2:_="">
    <xsd:import namespace="142b3e4f-d2ae-40e3-8776-8bac54c1dc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2b3e4f-d2ae-40e3-8776-8bac54c1dc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1712D2-7403-4653-8D7C-38CB94FE9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2b3e4f-d2ae-40e3-8776-8bac54c1dc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A4C89F-044D-9949-A3F4-EFB772307B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9EC265-6A82-4188-8C31-C3EF2AEE04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3ABE23B-7E57-4CE0-AFCA-5DA48CF4C00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1619bc-aea1-41c1-8fa8-bbdc8c7d1cef}" enabled="0" method="" siteId="{ce1619bc-aea1-41c1-8fa8-bbdc8c7d1c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01 Sjabloon leeg memo - Arial </Template>
  <TotalTime>16</TotalTime>
  <Pages>1</Pages>
  <Words>174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Verschuur-Oudshoorn, A (Annelies)</dc:creator>
  <cp:keywords/>
  <dc:description/>
  <cp:lastModifiedBy>Bont, RP de (Richard)</cp:lastModifiedBy>
  <cp:revision>16</cp:revision>
  <cp:lastPrinted>2020-08-28T08:36:00Z</cp:lastPrinted>
  <dcterms:created xsi:type="dcterms:W3CDTF">2026-06-17T12:24:00Z</dcterms:created>
  <dcterms:modified xsi:type="dcterms:W3CDTF">2026-06-23T11:34:00Z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0x010100484FF27F731C234A9EC2612B93BE5928</vt:lpwstr>
  </property>
  <property fmtid="{D5CDD505-2E9C-101B-9397-08002B2CF9AE}" pid="3" name="MediaServiceImageTags">
    <vt:lpwstr/>
  </property>
</Properties>
</file>