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P7F47XRYZNDU-1400349141-127753</_dlc_DocId>
    <_dlc_DocIdUrl xmlns="fd846815-3440-47ad-91c2-6fb63ce1b515">
      <Url>https://gemeenteznstd.sharepoint.com/sites/PC_Europeseaanbestedingen-Aanbestedingsdossiers2/_layouts/15/DocIdRedir.aspx?ID=P7F47XRYZNDU-1400349141-127753</Url>
      <Description>P7F47XRYZNDU-1400349141-127753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Een nieuw document maken." ma:contentTypeScope="" ma:versionID="a91d3df947bbbae5b1dfb5269967311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745add1cececf6fffb86a385cdb731e9"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4AC8BA20-0AB8-4FBE-A4EE-E05AE5760E53}"/>
</file>

<file path=customXml/itemProps4.xml><?xml version="1.0" encoding="utf-8"?>
<ds:datastoreItem xmlns:ds="http://schemas.openxmlformats.org/officeDocument/2006/customXml" ds:itemID="{76B38469-DFBA-4313-8EB6-FDEB0F6C2EAA}"/>
</file>

<file path=customXml/itemProps5.xml><?xml version="1.0" encoding="utf-8"?>
<ds:datastoreItem xmlns:ds="http://schemas.openxmlformats.org/officeDocument/2006/customXml" ds:itemID="{9D1D4810-E233-4E06-821D-19316842F6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ef4cffb5-c46e-4b79-bea4-ef5f278abc98</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_docset_NoMedatataSyncRequired">
    <vt:lpwstr>False</vt:lpwstr>
  </property>
</Properties>
</file>