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140D" w14:textId="067F96C8" w:rsidR="00046CD1" w:rsidRDefault="00046CD1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23314587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  <w:r w:rsidR="00B54345">
        <w:t xml:space="preserve"> </w:t>
      </w:r>
    </w:p>
    <w:p w14:paraId="02E30499" w14:textId="4B9E609B" w:rsidR="00B54345" w:rsidRPr="00B54345" w:rsidRDefault="00B54345" w:rsidP="00046A41">
      <w:pPr>
        <w:rPr>
          <w:b/>
          <w:bCs/>
          <w:sz w:val="22"/>
          <w:szCs w:val="28"/>
        </w:rPr>
      </w:pPr>
      <w:r w:rsidRPr="00B54345">
        <w:rPr>
          <w:b/>
          <w:bCs/>
          <w:sz w:val="22"/>
          <w:szCs w:val="28"/>
        </w:rPr>
        <w:t>Perceel 1</w:t>
      </w:r>
    </w:p>
    <w:p w14:paraId="053B9C30" w14:textId="67C81BE5" w:rsidR="00046CD1" w:rsidRDefault="00046CD1" w:rsidP="00046A41">
      <w:r w:rsidRPr="0005526A">
        <w:t xml:space="preserve">Ter verantwoording van de referentie-eis als gesteld in </w:t>
      </w:r>
      <w:r w:rsidRPr="00B54345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044C1A84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B5434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1: Omvang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0234D51B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0E7A6F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C61A5E5" w14:textId="15517A86" w:rsidR="00046CD1" w:rsidRPr="009C22DF" w:rsidRDefault="000E7A6F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52DBB862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9E5FA" w14:textId="0C826A4D" w:rsidR="00046CD1" w:rsidRPr="009C22DF" w:rsidRDefault="000E7A6F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bvo:</w:t>
            </w:r>
          </w:p>
        </w:tc>
        <w:tc>
          <w:tcPr>
            <w:tcW w:w="5865" w:type="dxa"/>
            <w:vAlign w:val="center"/>
          </w:tcPr>
          <w:p w14:paraId="0BF86231" w14:textId="71D62AF0" w:rsidR="00046CD1" w:rsidRPr="009C22DF" w:rsidRDefault="000E7A6F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41FD1B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3FE02B13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 w:rsidR="000E7A6F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5B32C0E0" w14:textId="2A232694" w:rsidR="00A70A6E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18BB96F" w14:textId="77777777" w:rsidR="00A70A6E" w:rsidRDefault="00A70A6E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7A6F" w:rsidRPr="0005526A" w14:paraId="5BEEEAD7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A410879" w14:textId="53BCF4D5" w:rsidR="000E7A6F" w:rsidRPr="00131686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140503031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="00A674C9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: Aansturing en coördinatie werkzaamheden</w:t>
            </w:r>
          </w:p>
        </w:tc>
      </w:tr>
      <w:tr w:rsidR="000E7A6F" w:rsidRPr="0005526A" w14:paraId="3A9550CD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B40E9F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1A1E5C4" w14:textId="77777777" w:rsidR="000E7A6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AF881B8" w14:textId="77777777" w:rsidR="000E7A6F" w:rsidRPr="009C22D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6FEACB9F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49A3F7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D23E5E3" w14:textId="77777777" w:rsidR="000E7A6F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372748" w14:textId="77777777" w:rsidR="000E7A6F" w:rsidRPr="009C22DF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03B0742C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928421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8E3B916" w14:textId="77777777" w:rsidR="000E7A6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404553" w14:textId="77777777" w:rsidR="000E7A6F" w:rsidRPr="009C22D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7D11C63F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656892" w14:textId="77777777" w:rsidR="000E7A6F" w:rsidRPr="008B19E2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opdrachtgever</w:t>
            </w:r>
          </w:p>
        </w:tc>
        <w:tc>
          <w:tcPr>
            <w:tcW w:w="5865" w:type="dxa"/>
            <w:vAlign w:val="center"/>
          </w:tcPr>
          <w:p w14:paraId="04695F71" w14:textId="77777777" w:rsidR="000E7A6F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97F2094" w14:textId="77777777" w:rsidR="000E7A6F" w:rsidRPr="009C22DF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244C010D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EF6216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392C1EE" w14:textId="77777777" w:rsidR="000E7A6F" w:rsidRPr="009C22D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0269C6E" w14:textId="77777777" w:rsidR="000E7A6F" w:rsidRPr="009C22D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6CF2D885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D12871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D092CEC" w14:textId="77777777" w:rsidR="000E7A6F" w:rsidRPr="009C22DF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40D4A93" w14:textId="77777777" w:rsidR="000E7A6F" w:rsidRPr="009C22DF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E7A6F" w:rsidRPr="0005526A" w14:paraId="1C3C3524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694E78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1F417A7" w14:textId="77777777" w:rsidR="000E7A6F" w:rsidRPr="009C22D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0E7A6F" w:rsidRPr="0005526A" w14:paraId="7DA753E7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CF66E4" w14:textId="77777777" w:rsidR="000E7A6F" w:rsidRPr="000816DB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Aansturing en coördinatie</w:t>
            </w:r>
          </w:p>
        </w:tc>
        <w:tc>
          <w:tcPr>
            <w:tcW w:w="5865" w:type="dxa"/>
            <w:vAlign w:val="center"/>
          </w:tcPr>
          <w:p w14:paraId="4BAB173D" w14:textId="77777777" w:rsidR="000E7A6F" w:rsidRPr="000816DB" w:rsidRDefault="000E7A6F" w:rsidP="00EA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Bouwkundig, E &amp; W </w:t>
            </w:r>
          </w:p>
        </w:tc>
      </w:tr>
      <w:tr w:rsidR="000E7A6F" w:rsidRPr="0005526A" w14:paraId="02BA6A8F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4AAF78" w14:textId="77777777" w:rsidR="000E7A6F" w:rsidRPr="009C22DF" w:rsidRDefault="000E7A6F" w:rsidP="00EA0C2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73A4D76" w14:textId="77777777" w:rsidR="000E7A6F" w:rsidRPr="009C22DF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4"/>
    </w:tbl>
    <w:p w14:paraId="2CC3B710" w14:textId="77777777" w:rsidR="000E7A6F" w:rsidRDefault="000E7A6F" w:rsidP="000E7A6F"/>
    <w:p w14:paraId="6B52B09C" w14:textId="77777777" w:rsidR="000E7A6F" w:rsidRPr="00E02065" w:rsidRDefault="000E7A6F" w:rsidP="000E7A6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E4E3BAB" w14:textId="77777777" w:rsidR="000E7A6F" w:rsidRPr="0005526A" w:rsidRDefault="000E7A6F" w:rsidP="000E7A6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7A6F" w:rsidRPr="0005526A" w14:paraId="42EAE571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E32837C" w14:textId="77777777" w:rsidR="000E7A6F" w:rsidRPr="00131686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3: Complexiteit</w:t>
            </w:r>
          </w:p>
        </w:tc>
      </w:tr>
      <w:tr w:rsidR="000E7A6F" w:rsidRPr="0005526A" w14:paraId="2B63093D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0FF22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1F8A873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6E650888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662B40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795F1AC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759E0288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053A53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49B51CE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555585C4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D40C2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6E3DC0F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7E10C0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3B532F33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F99F3F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F5F1512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DB81D92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E7A6F" w:rsidRPr="0005526A" w14:paraId="26B22264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46841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946CBB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C01DF0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ED61A0C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E7A6F" w:rsidRPr="0005526A" w14:paraId="3F699210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DE1CB0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5FF54EB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08CC2D24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154FB8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bvo:</w:t>
            </w:r>
          </w:p>
        </w:tc>
        <w:tc>
          <w:tcPr>
            <w:tcW w:w="5865" w:type="dxa"/>
            <w:vAlign w:val="center"/>
          </w:tcPr>
          <w:p w14:paraId="5CA032DD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4FDF77E1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EC844A" w14:textId="77777777" w:rsidR="000E7A6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SR 1997 klasse:</w:t>
            </w:r>
          </w:p>
        </w:tc>
        <w:tc>
          <w:tcPr>
            <w:tcW w:w="5865" w:type="dxa"/>
            <w:vAlign w:val="center"/>
          </w:tcPr>
          <w:p w14:paraId="5B9BC5ED" w14:textId="77777777" w:rsidR="000E7A6F" w:rsidRPr="000816DB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4</w:t>
            </w:r>
          </w:p>
          <w:p w14:paraId="0204F409" w14:textId="77777777" w:rsidR="000E7A6F" w:rsidRPr="000816DB" w:rsidRDefault="000E7A6F" w:rsidP="00EA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5</w:t>
            </w:r>
          </w:p>
          <w:p w14:paraId="1312B611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6</w:t>
            </w:r>
          </w:p>
        </w:tc>
      </w:tr>
      <w:tr w:rsidR="000E7A6F" w:rsidRPr="0005526A" w14:paraId="2C202B44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06CB14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EA99E06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3B09DC1" w14:textId="77777777" w:rsidR="000E7A6F" w:rsidRDefault="000E7A6F" w:rsidP="000E7A6F"/>
    <w:p w14:paraId="49A0B314" w14:textId="77777777" w:rsidR="000E7A6F" w:rsidRPr="00E02065" w:rsidRDefault="000E7A6F" w:rsidP="000E7A6F">
      <w:r w:rsidRPr="00E02065">
        <w:lastRenderedPageBreak/>
        <w:t>***Indien de werkzaamheden waarop de kerncompetentie ziet zijn uitgevoerd door een onderaannemer of door een nevenaannemer dan dient hierbij een beroep op een derde te worden gedaan (invullen UEA).</w:t>
      </w:r>
    </w:p>
    <w:p w14:paraId="5010F6E9" w14:textId="77777777" w:rsidR="000E7A6F" w:rsidRPr="00E02065" w:rsidRDefault="000E7A6F" w:rsidP="00131686"/>
    <w:p w14:paraId="3512E49F" w14:textId="77777777" w:rsidR="00046CD1" w:rsidRPr="00B478DF" w:rsidRDefault="00046CD1" w:rsidP="00131686">
      <w:bookmarkStart w:id="5" w:name="_Hlk42863268"/>
      <w:r w:rsidRPr="00B478DF">
        <w:t xml:space="preserve">Ondergetekende verklaart tevens dat: </w:t>
      </w:r>
    </w:p>
    <w:p w14:paraId="30D98486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bookmarkStart w:id="6" w:name="_Hlk47004997"/>
      <w:r>
        <w:t>Gegadigde</w:t>
      </w:r>
      <w:r w:rsidRPr="00B478DF">
        <w:t xml:space="preserve"> opdrachtnemer is </w:t>
      </w:r>
      <w:r w:rsidRPr="00B54345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3BDDD93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45EA2286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6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612C8CE9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526A249" w14:textId="77777777" w:rsidR="00046CD1" w:rsidRPr="00B478DF" w:rsidRDefault="00046CD1" w:rsidP="00131686"/>
    <w:p w14:paraId="362C839E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4C2079B" w14:textId="77777777" w:rsidR="00046CD1" w:rsidRPr="00B478DF" w:rsidRDefault="00046CD1" w:rsidP="00131686"/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C0368C9" w14:textId="77777777" w:rsidR="00046CD1" w:rsidRPr="00B478DF" w:rsidRDefault="00046CD1" w:rsidP="00131686"/>
    <w:p w14:paraId="59D7DD8F" w14:textId="77777777" w:rsidR="00046CD1" w:rsidRPr="00B478DF" w:rsidRDefault="00046CD1" w:rsidP="00131686"/>
    <w:p w14:paraId="4B9B4F20" w14:textId="77777777" w:rsidR="000E7A6F" w:rsidRDefault="00046CD1" w:rsidP="00131686">
      <w:r w:rsidRPr="00B478DF">
        <w:t xml:space="preserve">   ………………………………………… (handtekening)</w:t>
      </w:r>
      <w:bookmarkEnd w:id="5"/>
    </w:p>
    <w:p w14:paraId="06A87AA3" w14:textId="77777777" w:rsidR="000E7A6F" w:rsidRDefault="000E7A6F">
      <w:r>
        <w:br w:type="page"/>
      </w:r>
    </w:p>
    <w:p w14:paraId="495B8F24" w14:textId="73087E60" w:rsidR="00046CD1" w:rsidRPr="000E7A6F" w:rsidRDefault="00046CD1" w:rsidP="00131686">
      <w:pPr>
        <w:rPr>
          <w:b/>
          <w:bCs/>
          <w:sz w:val="22"/>
          <w:szCs w:val="28"/>
        </w:rPr>
      </w:pPr>
      <w:r w:rsidRPr="000E7A6F">
        <w:rPr>
          <w:b/>
          <w:bCs/>
          <w:noProof/>
          <w:sz w:val="22"/>
          <w:szCs w:val="28"/>
        </w:rPr>
        <w:lastRenderedPageBreak/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7A6F">
        <w:rPr>
          <w:b/>
          <w:bCs/>
          <w:noProof/>
          <w:sz w:val="22"/>
          <w:szCs w:val="28"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7A6F">
        <w:rPr>
          <w:b/>
          <w:bCs/>
          <w:noProof/>
          <w:sz w:val="22"/>
          <w:szCs w:val="28"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7A6F">
        <w:rPr>
          <w:b/>
          <w:bCs/>
          <w:noProof/>
          <w:sz w:val="22"/>
          <w:szCs w:val="28"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7A6F">
        <w:rPr>
          <w:b/>
          <w:bCs/>
          <w:noProof/>
          <w:sz w:val="22"/>
          <w:szCs w:val="28"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7A6F">
        <w:rPr>
          <w:b/>
          <w:bCs/>
          <w:noProof/>
          <w:color w:val="4C8488" w:themeColor="accent1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6C40F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0E7A6F">
        <w:rPr>
          <w:b/>
          <w:bCs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174763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A22C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7A6DCF4" w14:textId="77777777" w:rsidR="0012501C" w:rsidRPr="00D62E75" w:rsidRDefault="00174763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7A6F" w:rsidRPr="000E7A6F">
        <w:rPr>
          <w:b/>
          <w:bCs/>
          <w:sz w:val="22"/>
          <w:szCs w:val="28"/>
        </w:rPr>
        <w:t>Perceel 2:</w:t>
      </w:r>
    </w:p>
    <w:p w14:paraId="6C450817" w14:textId="77777777" w:rsidR="000E7A6F" w:rsidRPr="0005526A" w:rsidRDefault="000E7A6F" w:rsidP="000E7A6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7A6F" w:rsidRPr="0005526A" w14:paraId="505146A5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F544E6C" w14:textId="1DDDBF3C" w:rsidR="000E7A6F" w:rsidRPr="00131686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1: Omvang elektrotechnische installatiewerkzaamheden</w:t>
            </w:r>
          </w:p>
        </w:tc>
      </w:tr>
      <w:tr w:rsidR="000E7A6F" w:rsidRPr="0005526A" w14:paraId="0785CCE0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1017B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96B616F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6D770EBF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114FEB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A33BA18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2B7D65B6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7DA209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DBDF56E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3554B1E6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B3CE90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1081CD1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F4641BD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49F86633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39996A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BF32F6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312F972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E7A6F" w:rsidRPr="0005526A" w14:paraId="41814CC0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759FE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0850212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9AD1E24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16A2E5B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E7A6F" w:rsidRPr="0005526A" w14:paraId="3AE1000C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6A269D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B5805BD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2340D5FF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CBA4C6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bvo:</w:t>
            </w:r>
          </w:p>
        </w:tc>
        <w:tc>
          <w:tcPr>
            <w:tcW w:w="5865" w:type="dxa"/>
            <w:vAlign w:val="center"/>
          </w:tcPr>
          <w:p w14:paraId="737D26A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2F2FB023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9BBD32" w14:textId="09E8C50F" w:rsidR="000E7A6F" w:rsidRDefault="000E7A6F" w:rsidP="000E7A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6FB5DEC2" w14:textId="6DAA6652" w:rsidR="000E7A6F" w:rsidRPr="009C22DF" w:rsidRDefault="000E7A6F" w:rsidP="000E7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installatietechnische</w:t>
            </w:r>
            <w:r>
              <w:rPr>
                <w:rFonts w:ascii="Century Gothic" w:hAnsi="Century Gothic"/>
              </w:rPr>
              <w:t xml:space="preserve"> werkzaamheden</w:t>
            </w:r>
          </w:p>
        </w:tc>
      </w:tr>
      <w:tr w:rsidR="000E7A6F" w:rsidRPr="0005526A" w14:paraId="229222C8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5E5EE6" w14:textId="77777777" w:rsidR="000E7A6F" w:rsidRPr="009C22DF" w:rsidRDefault="000E7A6F" w:rsidP="000E7A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46B4712" w14:textId="77777777" w:rsidR="000E7A6F" w:rsidRPr="009C22DF" w:rsidRDefault="000E7A6F" w:rsidP="000E7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B4D10B2" w14:textId="77777777" w:rsidR="000E7A6F" w:rsidRDefault="000E7A6F" w:rsidP="000E7A6F"/>
    <w:p w14:paraId="368665CA" w14:textId="77777777" w:rsidR="000E7A6F" w:rsidRPr="00E02065" w:rsidRDefault="000E7A6F" w:rsidP="000E7A6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9E19AD0" w14:textId="08559D9C" w:rsidR="00A70A6E" w:rsidRDefault="00A70A6E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7A6F" w:rsidRPr="0005526A" w14:paraId="1CC27887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EFD0C03" w14:textId="5E52A2F8" w:rsidR="000E7A6F" w:rsidRPr="00131686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2: Omvang werktuigbouwkundige werkzaamheden</w:t>
            </w:r>
          </w:p>
        </w:tc>
      </w:tr>
      <w:tr w:rsidR="000E7A6F" w:rsidRPr="0005526A" w14:paraId="0B8C1557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9697AD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B45B060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7CAC53E8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1B6281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D9EB5AB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3EA3C5DF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1BF5F8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DB833B1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0DADF742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EADB2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E6F4AF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645C54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148AF3D5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F356DF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358962F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8865580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E7A6F" w:rsidRPr="0005526A" w14:paraId="2D607587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B8EE2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E95E5E1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7A09EAF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7F49762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E7A6F" w:rsidRPr="0005526A" w14:paraId="0CA1E80B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89773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CB025AA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4508CA7F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4F9615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bvo:</w:t>
            </w:r>
          </w:p>
        </w:tc>
        <w:tc>
          <w:tcPr>
            <w:tcW w:w="5865" w:type="dxa"/>
            <w:vAlign w:val="center"/>
          </w:tcPr>
          <w:p w14:paraId="1A3D844A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502F9452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4D4C24" w14:textId="77777777" w:rsidR="000E7A6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96EF166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Werktuigb</w:t>
            </w:r>
            <w:r>
              <w:rPr>
                <w:rFonts w:ascii="Century Gothic" w:hAnsi="Century Gothic"/>
              </w:rPr>
              <w:t>ouwkundige werkzaamheden</w:t>
            </w:r>
          </w:p>
        </w:tc>
      </w:tr>
      <w:tr w:rsidR="000E7A6F" w:rsidRPr="0005526A" w14:paraId="20924875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59E574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FC480E9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6F273DE" w14:textId="77777777" w:rsidR="000E7A6F" w:rsidRDefault="000E7A6F" w:rsidP="000E7A6F"/>
    <w:p w14:paraId="3E53CA70" w14:textId="77777777" w:rsidR="000E7A6F" w:rsidRDefault="000E7A6F" w:rsidP="000E7A6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34B2EF2" w14:textId="77777777" w:rsidR="000E7A6F" w:rsidRPr="00E02065" w:rsidRDefault="000E7A6F" w:rsidP="000E7A6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7A6F" w:rsidRPr="0005526A" w14:paraId="17D6AE19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770A780" w14:textId="2034A8FF" w:rsidR="000E7A6F" w:rsidRPr="00131686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3: Complexiteit</w:t>
            </w:r>
          </w:p>
        </w:tc>
      </w:tr>
      <w:tr w:rsidR="000E7A6F" w:rsidRPr="0005526A" w14:paraId="0751C61C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E1AB55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976A2D5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4A07B0EE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29D5E5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AFF9519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1352A4E1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1B73ED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C3B204A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61993311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8C1817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D8507B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85DDC2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16A32FC2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48F9FA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3AACDC1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AA42819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E7A6F" w:rsidRPr="0005526A" w14:paraId="6A0E95F7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6BF5CE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1C1888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89F485B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1A7B670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E7A6F" w:rsidRPr="0005526A" w14:paraId="20D38311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9C162C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B0B6FFA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07CA2DDA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57F452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bvo:</w:t>
            </w:r>
          </w:p>
        </w:tc>
        <w:tc>
          <w:tcPr>
            <w:tcW w:w="5865" w:type="dxa"/>
            <w:vAlign w:val="center"/>
          </w:tcPr>
          <w:p w14:paraId="6244E320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05526A" w14:paraId="6A9A710A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4DB4E5" w14:textId="66A9569D" w:rsidR="000E7A6F" w:rsidRDefault="000E7A6F" w:rsidP="000E7A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lastRenderedPageBreak/>
              <w:t>SR 1997 klasse:</w:t>
            </w:r>
          </w:p>
        </w:tc>
        <w:tc>
          <w:tcPr>
            <w:tcW w:w="5865" w:type="dxa"/>
            <w:vAlign w:val="center"/>
          </w:tcPr>
          <w:p w14:paraId="2770E50A" w14:textId="77777777" w:rsidR="000E7A6F" w:rsidRPr="000816DB" w:rsidRDefault="000E7A6F" w:rsidP="000E7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4</w:t>
            </w:r>
          </w:p>
          <w:p w14:paraId="310F7D5C" w14:textId="77777777" w:rsidR="000E7A6F" w:rsidRPr="000816DB" w:rsidRDefault="000E7A6F" w:rsidP="000E7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5</w:t>
            </w:r>
          </w:p>
          <w:p w14:paraId="2A21B7F1" w14:textId="3A490C43" w:rsidR="000E7A6F" w:rsidRPr="009C22DF" w:rsidRDefault="000E7A6F" w:rsidP="000E7A6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6</w:t>
            </w:r>
          </w:p>
        </w:tc>
      </w:tr>
      <w:tr w:rsidR="000E7A6F" w:rsidRPr="0005526A" w14:paraId="519DF3E7" w14:textId="77777777" w:rsidTr="00EA0C2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EF7A54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B34BF5C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CFBCA27" w14:textId="77777777" w:rsidR="000E7A6F" w:rsidRDefault="000E7A6F" w:rsidP="000E7A6F"/>
    <w:p w14:paraId="30CE42FF" w14:textId="77777777" w:rsidR="000E7A6F" w:rsidRPr="00E02065" w:rsidRDefault="000E7A6F" w:rsidP="000E7A6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857F13C" w14:textId="77777777" w:rsidR="000E7A6F" w:rsidRPr="00E02065" w:rsidRDefault="000E7A6F" w:rsidP="000E7A6F"/>
    <w:p w14:paraId="428716DB" w14:textId="77777777" w:rsidR="000E7A6F" w:rsidRPr="00B478DF" w:rsidRDefault="000E7A6F" w:rsidP="000E7A6F">
      <w:r w:rsidRPr="00B478DF">
        <w:t xml:space="preserve">Ondergetekende verklaart tevens dat: </w:t>
      </w:r>
    </w:p>
    <w:p w14:paraId="53849D7C" w14:textId="77777777" w:rsidR="000E7A6F" w:rsidRPr="00B478DF" w:rsidRDefault="000E7A6F" w:rsidP="000E7A6F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opdrachtnemer is </w:t>
      </w:r>
      <w:r w:rsidRPr="00B54345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19A744B" w14:textId="77777777" w:rsidR="000E7A6F" w:rsidRPr="0005526A" w:rsidRDefault="000E7A6F" w:rsidP="000E7A6F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3D6C1758" w14:textId="77777777" w:rsidR="000E7A6F" w:rsidRPr="0005526A" w:rsidRDefault="000E7A6F" w:rsidP="000E7A6F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6C86A59" w14:textId="77777777" w:rsidR="000E7A6F" w:rsidRPr="00B478DF" w:rsidRDefault="000E7A6F" w:rsidP="000E7A6F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01A4E14E" w14:textId="77777777" w:rsidR="000E7A6F" w:rsidRPr="00B478DF" w:rsidRDefault="000E7A6F" w:rsidP="000E7A6F">
      <w:r w:rsidRPr="00B478DF">
        <w:t xml:space="preserve">Aldus naar waarheid opgemaakt, </w:t>
      </w:r>
    </w:p>
    <w:p w14:paraId="2D642250" w14:textId="77777777" w:rsidR="000E7A6F" w:rsidRPr="00B478DF" w:rsidRDefault="000E7A6F" w:rsidP="000E7A6F"/>
    <w:p w14:paraId="75851AA5" w14:textId="77777777" w:rsidR="000E7A6F" w:rsidRPr="00B478DF" w:rsidRDefault="000E7A6F" w:rsidP="000E7A6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E5C3181" w14:textId="77777777" w:rsidR="000E7A6F" w:rsidRPr="00B478DF" w:rsidRDefault="000E7A6F" w:rsidP="000E7A6F"/>
    <w:p w14:paraId="01E3DFFC" w14:textId="77777777" w:rsidR="000E7A6F" w:rsidRPr="00B478DF" w:rsidRDefault="000E7A6F" w:rsidP="000E7A6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E1469EA" w14:textId="77777777" w:rsidR="000E7A6F" w:rsidRPr="00B478DF" w:rsidRDefault="000E7A6F" w:rsidP="000E7A6F"/>
    <w:p w14:paraId="103005AA" w14:textId="77777777" w:rsidR="000E7A6F" w:rsidRPr="00B478DF" w:rsidRDefault="000E7A6F" w:rsidP="000E7A6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1D55F219" w14:textId="77777777" w:rsidR="000E7A6F" w:rsidRPr="00B478DF" w:rsidRDefault="000E7A6F" w:rsidP="000E7A6F"/>
    <w:p w14:paraId="05356A6C" w14:textId="77777777" w:rsidR="000E7A6F" w:rsidRPr="00B478DF" w:rsidRDefault="000E7A6F" w:rsidP="000E7A6F"/>
    <w:p w14:paraId="1C7440E1" w14:textId="6D4073B1" w:rsidR="000E7A6F" w:rsidRDefault="000E7A6F" w:rsidP="000E7A6F">
      <w:r w:rsidRPr="00B478DF">
        <w:t xml:space="preserve">   ………………………………………… (handtekening)</w:t>
      </w:r>
    </w:p>
    <w:p w14:paraId="604D3774" w14:textId="4B63AED6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21678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27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AO93Y3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A30FE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5869" w14:textId="77777777" w:rsidR="00174763" w:rsidRDefault="00174763" w:rsidP="00E15770">
      <w:pPr>
        <w:spacing w:after="0" w:line="240" w:lineRule="auto"/>
      </w:pPr>
      <w:r>
        <w:separator/>
      </w:r>
    </w:p>
  </w:endnote>
  <w:endnote w:type="continuationSeparator" w:id="0">
    <w:p w14:paraId="03FA2867" w14:textId="77777777" w:rsidR="00174763" w:rsidRDefault="0017476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A30ECE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301D8739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C1D3B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FE5F" w14:textId="77777777" w:rsidR="00174763" w:rsidRDefault="00174763" w:rsidP="00E15770">
      <w:pPr>
        <w:spacing w:after="0" w:line="240" w:lineRule="auto"/>
      </w:pPr>
      <w:r>
        <w:separator/>
      </w:r>
    </w:p>
  </w:footnote>
  <w:footnote w:type="continuationSeparator" w:id="0">
    <w:p w14:paraId="313F0420" w14:textId="77777777" w:rsidR="00174763" w:rsidRDefault="0017476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843D" w14:textId="5AD92837" w:rsidR="002833E4" w:rsidRDefault="00174763">
    <w:pPr>
      <w:pStyle w:val="Koptekst"/>
    </w:pPr>
    <w:r>
      <w:rPr>
        <w:noProof/>
      </w:rPr>
      <w:pict w14:anchorId="71E41E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66.25pt;height:113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DBDDD" w14:textId="57E8B4A6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F1A1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BCbc1G2gAAAAcBAAAPAAAAZHJz&#10;L2Rvd25yZXYueG1sTI/BTsMwEETvSPyDtUjcqE1FAw1xqqpSLr3R9sLNibdJRLyObDcNf8/2RG87&#10;mtHM22Izu0FMGGLvScPrQoFAarztqdVwOlYvHyBiMmTN4Ak1/GKETfn4UJjc+it94XRIreASirnR&#10;0KU05lLGpkNn4sKPSOydfXAmsQyttMFcudwNcqlUJp3piRc6M+Kuw+bncHEapqp9r76zuEcXbdjP&#10;KznWzVnr56d5+wki4Zz+w3DDZ3Qoman2F7JRDBrWGZMnDfzQzV2v3kDUfKilAlkW8p6/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C119" w14:textId="18F71B25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6E317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mODXyJcNAABQ8aZUS9okqZ7vGgAAoKJ1m+C3SFKE7xkAAKCi&#10;ZU3wS/IdAwAAVD4mdwA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EfwcfLOJiIiIyp7NCGAU&#10;QAWAON9vIiIiorJkAzAlgt8GACYACb7PRERERGXJCmBGBL8Bvr9ERERE5Y+LO4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JRh7uyIODcinvaGAwCMrWzseyiD30u8xwAA409XL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Bn8Wt5sAICBN5TBb7X3GQBg4C0biYgPRMSeiNjq&#10;/QYAGEhjEbEjg9+n6wcAAAPM4g4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Wrc84ykviYi7RcS4Nx0AYCBlZ9+ukYj4lYi4s/cYAGCwZfq7znsMADDwtpvj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EMlBb8NLjYAwJK3oi8iToyIIyKi7noDACxJ&#10;qbNvMgW/L7i+AABLnzl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N&#10;XQY/SZKkNHQb/CRJktIwty6EcCGE0BNCuBJCaHrgJUmS1pRuMt50FvzeCSH0Z38w+EmSJK05Wd5b&#10;DCHMZr/8Lyp+cwY/SZKkNaeLjLeQBb9XeXeGPkmSpLWnwTtqZsFv3gMsSZK09jmrV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B873A5"/>
    <w:multiLevelType w:val="multilevel"/>
    <w:tmpl w:val="16B697E6"/>
    <w:numStyleLink w:val="ICSBullets"/>
  </w:abstractNum>
  <w:abstractNum w:abstractNumId="3" w15:restartNumberingAfterBreak="0">
    <w:nsid w:val="0EDD71EF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11B7D1D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364878"/>
    <w:multiLevelType w:val="multilevel"/>
    <w:tmpl w:val="16B697E6"/>
    <w:numStyleLink w:val="ICSBullets"/>
  </w:abstractNum>
  <w:abstractNum w:abstractNumId="9" w15:restartNumberingAfterBreak="0">
    <w:nsid w:val="210E4DD6"/>
    <w:multiLevelType w:val="multilevel"/>
    <w:tmpl w:val="16B697E6"/>
    <w:numStyleLink w:val="ICSBullets"/>
  </w:abstractNum>
  <w:abstractNum w:abstractNumId="10" w15:restartNumberingAfterBreak="0">
    <w:nsid w:val="241B48B6"/>
    <w:multiLevelType w:val="multilevel"/>
    <w:tmpl w:val="143EDEB6"/>
    <w:numStyleLink w:val="ICSNumbering"/>
  </w:abstractNum>
  <w:abstractNum w:abstractNumId="11" w15:restartNumberingAfterBreak="0">
    <w:nsid w:val="268B5B65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28E06300"/>
    <w:multiLevelType w:val="multilevel"/>
    <w:tmpl w:val="16B697E6"/>
    <w:numStyleLink w:val="ICSBullets"/>
  </w:abstractNum>
  <w:abstractNum w:abstractNumId="14" w15:restartNumberingAfterBreak="0">
    <w:nsid w:val="2B937219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6576909"/>
    <w:multiLevelType w:val="multilevel"/>
    <w:tmpl w:val="16B697E6"/>
    <w:numStyleLink w:val="ICSBullets"/>
  </w:abstractNum>
  <w:abstractNum w:abstractNumId="18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415F157E"/>
    <w:multiLevelType w:val="multilevel"/>
    <w:tmpl w:val="16B697E6"/>
    <w:numStyleLink w:val="ICSBullets"/>
  </w:abstractNum>
  <w:abstractNum w:abstractNumId="22" w15:restartNumberingAfterBreak="0">
    <w:nsid w:val="41C30B6A"/>
    <w:multiLevelType w:val="multilevel"/>
    <w:tmpl w:val="143EDEB6"/>
    <w:numStyleLink w:val="ICSNumbering"/>
  </w:abstractNum>
  <w:abstractNum w:abstractNumId="23" w15:restartNumberingAfterBreak="0">
    <w:nsid w:val="41DC4AF2"/>
    <w:multiLevelType w:val="multilevel"/>
    <w:tmpl w:val="16B697E6"/>
    <w:numStyleLink w:val="ICSBullets"/>
  </w:abstractNum>
  <w:abstractNum w:abstractNumId="24" w15:restartNumberingAfterBreak="0">
    <w:nsid w:val="4BBB0AD8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9526639"/>
    <w:multiLevelType w:val="multilevel"/>
    <w:tmpl w:val="16B697E6"/>
    <w:numStyleLink w:val="ICSBullets"/>
  </w:abstractNum>
  <w:abstractNum w:abstractNumId="27" w15:restartNumberingAfterBreak="0">
    <w:nsid w:val="595C5CCB"/>
    <w:multiLevelType w:val="multilevel"/>
    <w:tmpl w:val="16B697E6"/>
    <w:numStyleLink w:val="ICSBullets"/>
  </w:abstractNum>
  <w:abstractNum w:abstractNumId="28" w15:restartNumberingAfterBreak="0">
    <w:nsid w:val="59C92B0D"/>
    <w:multiLevelType w:val="multilevel"/>
    <w:tmpl w:val="16B697E6"/>
    <w:numStyleLink w:val="ICSBullets"/>
  </w:abstractNum>
  <w:abstractNum w:abstractNumId="29" w15:restartNumberingAfterBreak="0">
    <w:nsid w:val="5D1E0BCB"/>
    <w:multiLevelType w:val="multilevel"/>
    <w:tmpl w:val="16B697E6"/>
    <w:numStyleLink w:val="ICSBullets"/>
  </w:abstractNum>
  <w:abstractNum w:abstractNumId="30" w15:restartNumberingAfterBreak="0">
    <w:nsid w:val="5F477DF0"/>
    <w:multiLevelType w:val="multilevel"/>
    <w:tmpl w:val="16B697E6"/>
    <w:numStyleLink w:val="ICSBullets"/>
  </w:abstractNum>
  <w:abstractNum w:abstractNumId="31" w15:restartNumberingAfterBreak="0">
    <w:nsid w:val="636E51C3"/>
    <w:multiLevelType w:val="multilevel"/>
    <w:tmpl w:val="143EDEB6"/>
    <w:numStyleLink w:val="ICSNumbering"/>
  </w:abstractNum>
  <w:abstractNum w:abstractNumId="32" w15:restartNumberingAfterBreak="0">
    <w:nsid w:val="6A2565E2"/>
    <w:multiLevelType w:val="multilevel"/>
    <w:tmpl w:val="16B697E6"/>
    <w:numStyleLink w:val="ICSBullets"/>
  </w:abstractNum>
  <w:abstractNum w:abstractNumId="33" w15:restartNumberingAfterBreak="0">
    <w:nsid w:val="6FA313FC"/>
    <w:multiLevelType w:val="multilevel"/>
    <w:tmpl w:val="16B697E6"/>
    <w:numStyleLink w:val="ICSBullets"/>
  </w:abstractNum>
  <w:abstractNum w:abstractNumId="34" w15:restartNumberingAfterBreak="0">
    <w:nsid w:val="710478E4"/>
    <w:multiLevelType w:val="multilevel"/>
    <w:tmpl w:val="16B697E6"/>
    <w:numStyleLink w:val="ICSBullets"/>
  </w:abstractNum>
  <w:abstractNum w:abstractNumId="35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8914DC"/>
    <w:multiLevelType w:val="multilevel"/>
    <w:tmpl w:val="16B697E6"/>
    <w:numStyleLink w:val="ICSBullets"/>
  </w:abstractNum>
  <w:abstractNum w:abstractNumId="37" w15:restartNumberingAfterBreak="0">
    <w:nsid w:val="74984B29"/>
    <w:multiLevelType w:val="multilevel"/>
    <w:tmpl w:val="16B697E6"/>
    <w:numStyleLink w:val="ICSBullets"/>
  </w:abstractNum>
  <w:abstractNum w:abstractNumId="38" w15:restartNumberingAfterBreak="0">
    <w:nsid w:val="75464004"/>
    <w:multiLevelType w:val="multilevel"/>
    <w:tmpl w:val="16B697E6"/>
    <w:numStyleLink w:val="ICSBullets"/>
  </w:abstractNum>
  <w:num w:numId="1" w16cid:durableId="14700122">
    <w:abstractNumId w:val="35"/>
  </w:num>
  <w:num w:numId="2" w16cid:durableId="690181167">
    <w:abstractNumId w:val="7"/>
  </w:num>
  <w:num w:numId="3" w16cid:durableId="1254977777">
    <w:abstractNumId w:val="1"/>
  </w:num>
  <w:num w:numId="4" w16cid:durableId="1663505220">
    <w:abstractNumId w:val="20"/>
  </w:num>
  <w:num w:numId="5" w16cid:durableId="1315600981">
    <w:abstractNumId w:val="16"/>
  </w:num>
  <w:num w:numId="6" w16cid:durableId="1007557937">
    <w:abstractNumId w:val="19"/>
  </w:num>
  <w:num w:numId="7" w16cid:durableId="190731394">
    <w:abstractNumId w:val="18"/>
  </w:num>
  <w:num w:numId="8" w16cid:durableId="260652963">
    <w:abstractNumId w:val="10"/>
  </w:num>
  <w:num w:numId="9" w16cid:durableId="1957760215">
    <w:abstractNumId w:val="0"/>
  </w:num>
  <w:num w:numId="10" w16cid:durableId="1041514838">
    <w:abstractNumId w:val="29"/>
  </w:num>
  <w:num w:numId="11" w16cid:durableId="1827744560">
    <w:abstractNumId w:val="2"/>
  </w:num>
  <w:num w:numId="12" w16cid:durableId="748774083">
    <w:abstractNumId w:val="32"/>
  </w:num>
  <w:num w:numId="13" w16cid:durableId="1129125200">
    <w:abstractNumId w:val="21"/>
  </w:num>
  <w:num w:numId="14" w16cid:durableId="385758397">
    <w:abstractNumId w:val="33"/>
  </w:num>
  <w:num w:numId="15" w16cid:durableId="2098479027">
    <w:abstractNumId w:val="37"/>
  </w:num>
  <w:num w:numId="16" w16cid:durableId="1375933552">
    <w:abstractNumId w:val="25"/>
  </w:num>
  <w:num w:numId="17" w16cid:durableId="1937251001">
    <w:abstractNumId w:val="26"/>
  </w:num>
  <w:num w:numId="18" w16cid:durableId="844980895">
    <w:abstractNumId w:val="4"/>
  </w:num>
  <w:num w:numId="19" w16cid:durableId="197813633">
    <w:abstractNumId w:val="8"/>
  </w:num>
  <w:num w:numId="20" w16cid:durableId="1173764824">
    <w:abstractNumId w:val="12"/>
  </w:num>
  <w:num w:numId="21" w16cid:durableId="1072973346">
    <w:abstractNumId w:val="15"/>
  </w:num>
  <w:num w:numId="22" w16cid:durableId="866911204">
    <w:abstractNumId w:val="9"/>
  </w:num>
  <w:num w:numId="23" w16cid:durableId="948390023">
    <w:abstractNumId w:val="38"/>
  </w:num>
  <w:num w:numId="24" w16cid:durableId="1098982156">
    <w:abstractNumId w:val="28"/>
  </w:num>
  <w:num w:numId="25" w16cid:durableId="555706382">
    <w:abstractNumId w:val="36"/>
  </w:num>
  <w:num w:numId="26" w16cid:durableId="511800221">
    <w:abstractNumId w:val="31"/>
  </w:num>
  <w:num w:numId="27" w16cid:durableId="914976955">
    <w:abstractNumId w:val="27"/>
  </w:num>
  <w:num w:numId="28" w16cid:durableId="1469787223">
    <w:abstractNumId w:val="30"/>
  </w:num>
  <w:num w:numId="29" w16cid:durableId="47002632">
    <w:abstractNumId w:val="6"/>
  </w:num>
  <w:num w:numId="30" w16cid:durableId="1219898749">
    <w:abstractNumId w:val="3"/>
  </w:num>
  <w:num w:numId="31" w16cid:durableId="493450426">
    <w:abstractNumId w:val="24"/>
  </w:num>
  <w:num w:numId="32" w16cid:durableId="596718685">
    <w:abstractNumId w:val="13"/>
  </w:num>
  <w:num w:numId="33" w16cid:durableId="1367414401">
    <w:abstractNumId w:val="23"/>
  </w:num>
  <w:num w:numId="34" w16cid:durableId="2000234739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5"/>
  </w:num>
  <w:num w:numId="36" w16cid:durableId="1852331955">
    <w:abstractNumId w:val="17"/>
  </w:num>
  <w:num w:numId="37" w16cid:durableId="344020276">
    <w:abstractNumId w:val="1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4C8488" w:themeColor="accent1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14" w:hanging="357"/>
        </w:pPr>
        <w:rPr>
          <w:rFonts w:hint="default"/>
          <w:b/>
          <w:i w:val="0"/>
          <w:color w:val="4C8488" w:themeColor="accent1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071" w:hanging="357"/>
        </w:pPr>
        <w:rPr>
          <w:rFonts w:hint="default"/>
          <w:b/>
          <w:i w:val="0"/>
          <w:color w:val="4C8488" w:themeColor="accent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38" w16cid:durableId="2058116832">
    <w:abstractNumId w:val="34"/>
  </w:num>
  <w:num w:numId="39" w16cid:durableId="1911503061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3712A"/>
    <w:rsid w:val="0004582D"/>
    <w:rsid w:val="00046A41"/>
    <w:rsid w:val="00046CD1"/>
    <w:rsid w:val="00053854"/>
    <w:rsid w:val="00075868"/>
    <w:rsid w:val="0008004E"/>
    <w:rsid w:val="000C1BF7"/>
    <w:rsid w:val="000E7A6F"/>
    <w:rsid w:val="000F1B74"/>
    <w:rsid w:val="000F5038"/>
    <w:rsid w:val="0012501C"/>
    <w:rsid w:val="001276AD"/>
    <w:rsid w:val="00131686"/>
    <w:rsid w:val="00135DEA"/>
    <w:rsid w:val="00144896"/>
    <w:rsid w:val="00150F75"/>
    <w:rsid w:val="001673E1"/>
    <w:rsid w:val="00174763"/>
    <w:rsid w:val="00174962"/>
    <w:rsid w:val="0018026E"/>
    <w:rsid w:val="00182245"/>
    <w:rsid w:val="001C1D3B"/>
    <w:rsid w:val="001C48FD"/>
    <w:rsid w:val="001D62C7"/>
    <w:rsid w:val="001E47C3"/>
    <w:rsid w:val="001F1FB1"/>
    <w:rsid w:val="00242146"/>
    <w:rsid w:val="00245830"/>
    <w:rsid w:val="00250E63"/>
    <w:rsid w:val="0028220A"/>
    <w:rsid w:val="002833E4"/>
    <w:rsid w:val="002871E8"/>
    <w:rsid w:val="002901C4"/>
    <w:rsid w:val="00291E1B"/>
    <w:rsid w:val="002C4510"/>
    <w:rsid w:val="002E3A7D"/>
    <w:rsid w:val="002F30BE"/>
    <w:rsid w:val="00305AC8"/>
    <w:rsid w:val="00314163"/>
    <w:rsid w:val="00325DA6"/>
    <w:rsid w:val="00350D63"/>
    <w:rsid w:val="00355334"/>
    <w:rsid w:val="00361694"/>
    <w:rsid w:val="00364EEF"/>
    <w:rsid w:val="00365D6B"/>
    <w:rsid w:val="00373354"/>
    <w:rsid w:val="0037338D"/>
    <w:rsid w:val="00376E40"/>
    <w:rsid w:val="00385BB0"/>
    <w:rsid w:val="00386148"/>
    <w:rsid w:val="003910A3"/>
    <w:rsid w:val="003950B1"/>
    <w:rsid w:val="003A7C75"/>
    <w:rsid w:val="003C3607"/>
    <w:rsid w:val="003E4C10"/>
    <w:rsid w:val="003E7470"/>
    <w:rsid w:val="004031E6"/>
    <w:rsid w:val="00403C0E"/>
    <w:rsid w:val="004160B1"/>
    <w:rsid w:val="00424153"/>
    <w:rsid w:val="00430391"/>
    <w:rsid w:val="00437A1D"/>
    <w:rsid w:val="004632CE"/>
    <w:rsid w:val="00485BF0"/>
    <w:rsid w:val="004921FA"/>
    <w:rsid w:val="00492E4F"/>
    <w:rsid w:val="00495DBA"/>
    <w:rsid w:val="004A492A"/>
    <w:rsid w:val="004B2FD6"/>
    <w:rsid w:val="004C53C5"/>
    <w:rsid w:val="004D3C94"/>
    <w:rsid w:val="004D6BF1"/>
    <w:rsid w:val="004F1497"/>
    <w:rsid w:val="00503397"/>
    <w:rsid w:val="00504898"/>
    <w:rsid w:val="00506561"/>
    <w:rsid w:val="00512035"/>
    <w:rsid w:val="005165EE"/>
    <w:rsid w:val="00522450"/>
    <w:rsid w:val="00561533"/>
    <w:rsid w:val="0056614B"/>
    <w:rsid w:val="00575C28"/>
    <w:rsid w:val="0057604B"/>
    <w:rsid w:val="00582792"/>
    <w:rsid w:val="005907A3"/>
    <w:rsid w:val="005A6BB7"/>
    <w:rsid w:val="005B21C6"/>
    <w:rsid w:val="005F28C5"/>
    <w:rsid w:val="006008C3"/>
    <w:rsid w:val="006036CA"/>
    <w:rsid w:val="0063342B"/>
    <w:rsid w:val="00644926"/>
    <w:rsid w:val="00652066"/>
    <w:rsid w:val="00672C9C"/>
    <w:rsid w:val="00682D01"/>
    <w:rsid w:val="0068621C"/>
    <w:rsid w:val="00690A96"/>
    <w:rsid w:val="006A3989"/>
    <w:rsid w:val="006A46F9"/>
    <w:rsid w:val="006A5EF6"/>
    <w:rsid w:val="006A6786"/>
    <w:rsid w:val="006B0B2F"/>
    <w:rsid w:val="006B3CBF"/>
    <w:rsid w:val="006D4C46"/>
    <w:rsid w:val="006E216F"/>
    <w:rsid w:val="006F1325"/>
    <w:rsid w:val="006F6CCD"/>
    <w:rsid w:val="00710BDF"/>
    <w:rsid w:val="007145A3"/>
    <w:rsid w:val="00715160"/>
    <w:rsid w:val="0071712A"/>
    <w:rsid w:val="007215B5"/>
    <w:rsid w:val="0072652E"/>
    <w:rsid w:val="0077206A"/>
    <w:rsid w:val="00772504"/>
    <w:rsid w:val="00787B9E"/>
    <w:rsid w:val="00787D21"/>
    <w:rsid w:val="0079469C"/>
    <w:rsid w:val="007C39AF"/>
    <w:rsid w:val="007D75BA"/>
    <w:rsid w:val="007F65FA"/>
    <w:rsid w:val="00841CFD"/>
    <w:rsid w:val="00841EB4"/>
    <w:rsid w:val="00845546"/>
    <w:rsid w:val="00850DCF"/>
    <w:rsid w:val="00850F41"/>
    <w:rsid w:val="008636AD"/>
    <w:rsid w:val="0088368C"/>
    <w:rsid w:val="00893DAB"/>
    <w:rsid w:val="00895061"/>
    <w:rsid w:val="008B365E"/>
    <w:rsid w:val="008C08E0"/>
    <w:rsid w:val="008C7309"/>
    <w:rsid w:val="008C7726"/>
    <w:rsid w:val="008E05AB"/>
    <w:rsid w:val="008E7CE7"/>
    <w:rsid w:val="008F56E2"/>
    <w:rsid w:val="008F72D8"/>
    <w:rsid w:val="00901BB4"/>
    <w:rsid w:val="00905BA4"/>
    <w:rsid w:val="00916D1B"/>
    <w:rsid w:val="00931714"/>
    <w:rsid w:val="00967189"/>
    <w:rsid w:val="009751AE"/>
    <w:rsid w:val="009872B0"/>
    <w:rsid w:val="009956BB"/>
    <w:rsid w:val="0099664E"/>
    <w:rsid w:val="009A631C"/>
    <w:rsid w:val="009B55AF"/>
    <w:rsid w:val="009B782E"/>
    <w:rsid w:val="009E35A2"/>
    <w:rsid w:val="009F7650"/>
    <w:rsid w:val="00A04E91"/>
    <w:rsid w:val="00A2488C"/>
    <w:rsid w:val="00A45D0F"/>
    <w:rsid w:val="00A52DBD"/>
    <w:rsid w:val="00A5582B"/>
    <w:rsid w:val="00A63003"/>
    <w:rsid w:val="00A674B6"/>
    <w:rsid w:val="00A674C9"/>
    <w:rsid w:val="00A70A6E"/>
    <w:rsid w:val="00A821ED"/>
    <w:rsid w:val="00A9523E"/>
    <w:rsid w:val="00AA7DE4"/>
    <w:rsid w:val="00AD1BE6"/>
    <w:rsid w:val="00AD3025"/>
    <w:rsid w:val="00AE0CE8"/>
    <w:rsid w:val="00AE1AAB"/>
    <w:rsid w:val="00AF508A"/>
    <w:rsid w:val="00B31AB5"/>
    <w:rsid w:val="00B34D22"/>
    <w:rsid w:val="00B36E16"/>
    <w:rsid w:val="00B401C1"/>
    <w:rsid w:val="00B4611F"/>
    <w:rsid w:val="00B54345"/>
    <w:rsid w:val="00B63EE4"/>
    <w:rsid w:val="00B77F83"/>
    <w:rsid w:val="00B91FB8"/>
    <w:rsid w:val="00B96DC7"/>
    <w:rsid w:val="00BA7D83"/>
    <w:rsid w:val="00BC4A3B"/>
    <w:rsid w:val="00BC56D6"/>
    <w:rsid w:val="00BD0E37"/>
    <w:rsid w:val="00BF05D4"/>
    <w:rsid w:val="00C116D2"/>
    <w:rsid w:val="00C20CFE"/>
    <w:rsid w:val="00C20E80"/>
    <w:rsid w:val="00C213ED"/>
    <w:rsid w:val="00C2592D"/>
    <w:rsid w:val="00C44762"/>
    <w:rsid w:val="00C6797B"/>
    <w:rsid w:val="00C83830"/>
    <w:rsid w:val="00CA1E24"/>
    <w:rsid w:val="00CA3762"/>
    <w:rsid w:val="00CA5105"/>
    <w:rsid w:val="00CC1A20"/>
    <w:rsid w:val="00CE110A"/>
    <w:rsid w:val="00CE422D"/>
    <w:rsid w:val="00CE5C6F"/>
    <w:rsid w:val="00CF5098"/>
    <w:rsid w:val="00CF606D"/>
    <w:rsid w:val="00D21A6C"/>
    <w:rsid w:val="00D227C0"/>
    <w:rsid w:val="00D3105C"/>
    <w:rsid w:val="00D35231"/>
    <w:rsid w:val="00D46FC9"/>
    <w:rsid w:val="00D509F5"/>
    <w:rsid w:val="00D51A6C"/>
    <w:rsid w:val="00D532CD"/>
    <w:rsid w:val="00D5754E"/>
    <w:rsid w:val="00D626D6"/>
    <w:rsid w:val="00D72D4B"/>
    <w:rsid w:val="00D80AE7"/>
    <w:rsid w:val="00DA00D9"/>
    <w:rsid w:val="00DB0034"/>
    <w:rsid w:val="00DB0E0E"/>
    <w:rsid w:val="00DD34F1"/>
    <w:rsid w:val="00DE4E2E"/>
    <w:rsid w:val="00DF4BBB"/>
    <w:rsid w:val="00DF6147"/>
    <w:rsid w:val="00E06DD2"/>
    <w:rsid w:val="00E15770"/>
    <w:rsid w:val="00E23646"/>
    <w:rsid w:val="00E245C0"/>
    <w:rsid w:val="00E24F06"/>
    <w:rsid w:val="00E2646D"/>
    <w:rsid w:val="00E54A1C"/>
    <w:rsid w:val="00E71359"/>
    <w:rsid w:val="00E870F1"/>
    <w:rsid w:val="00E94F44"/>
    <w:rsid w:val="00EA1840"/>
    <w:rsid w:val="00EA62AF"/>
    <w:rsid w:val="00EB7B00"/>
    <w:rsid w:val="00EC5AED"/>
    <w:rsid w:val="00EC6679"/>
    <w:rsid w:val="00EC7715"/>
    <w:rsid w:val="00EC7EB7"/>
    <w:rsid w:val="00EE11A0"/>
    <w:rsid w:val="00EE58E2"/>
    <w:rsid w:val="00EF2089"/>
    <w:rsid w:val="00EF71A4"/>
    <w:rsid w:val="00F26C39"/>
    <w:rsid w:val="00F3414F"/>
    <w:rsid w:val="00F35065"/>
    <w:rsid w:val="00F466DD"/>
    <w:rsid w:val="00F5205C"/>
    <w:rsid w:val="00F66E6A"/>
    <w:rsid w:val="00F7160F"/>
    <w:rsid w:val="00F767D6"/>
    <w:rsid w:val="00F80A9C"/>
    <w:rsid w:val="00F9134E"/>
    <w:rsid w:val="00F94144"/>
    <w:rsid w:val="00FA0280"/>
    <w:rsid w:val="00FC11BB"/>
    <w:rsid w:val="00FD6479"/>
    <w:rsid w:val="00FD7E07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BDB85A69-C595-4809-A27B-26D976F1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customStyle="1" w:styleId="Default">
    <w:name w:val="Default"/>
    <w:rsid w:val="00BF05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787B9E"/>
    <w:pPr>
      <w:spacing w:after="200" w:line="240" w:lineRule="auto"/>
    </w:pPr>
    <w:rPr>
      <w:i/>
      <w:iCs/>
      <w:color w:val="3DB393" w:themeColor="text2"/>
      <w:szCs w:val="18"/>
    </w:rPr>
  </w:style>
  <w:style w:type="paragraph" w:styleId="Revisie">
    <w:name w:val="Revision"/>
    <w:hidden/>
    <w:uiPriority w:val="99"/>
    <w:semiHidden/>
    <w:rsid w:val="006A46F9"/>
    <w:pPr>
      <w:spacing w:after="0" w:line="240" w:lineRule="auto"/>
    </w:pPr>
  </w:style>
  <w:style w:type="table" w:styleId="Rastertabel3-Accent1">
    <w:name w:val="Grid Table 3 Accent 1"/>
    <w:basedOn w:val="Standaardtabel"/>
    <w:uiPriority w:val="48"/>
    <w:rsid w:val="00BA7D83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  <w:tblStylePr w:type="neCell">
      <w:tblPr/>
      <w:tcPr>
        <w:tcBorders>
          <w:bottom w:val="single" w:sz="4" w:space="0" w:color="8CBBBE" w:themeColor="accent1" w:themeTint="99"/>
        </w:tcBorders>
      </w:tcPr>
    </w:tblStylePr>
    <w:tblStylePr w:type="nwCell">
      <w:tblPr/>
      <w:tcPr>
        <w:tcBorders>
          <w:bottom w:val="single" w:sz="4" w:space="0" w:color="8CBBBE" w:themeColor="accent1" w:themeTint="99"/>
        </w:tcBorders>
      </w:tcPr>
    </w:tblStylePr>
    <w:tblStylePr w:type="seCell">
      <w:tblPr/>
      <w:tcPr>
        <w:tcBorders>
          <w:top w:val="single" w:sz="4" w:space="0" w:color="8CBBBE" w:themeColor="accent1" w:themeTint="99"/>
        </w:tcBorders>
      </w:tcPr>
    </w:tblStylePr>
    <w:tblStylePr w:type="swCell">
      <w:tblPr/>
      <w:tcPr>
        <w:tcBorders>
          <w:top w:val="single" w:sz="4" w:space="0" w:color="8CBBBE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2026-06-23T00:00:00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Marnix College Ede</ClientName>
  <ClientAddress1/>
  <ClientAddress2/>
  <ClientPOBox/>
  <ClientZIP/>
  <ClientCity/>
  <ClientState/>
  <ClientCountry/>
  <ProjectName/>
  <Reference>2230285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2</TotalTime>
  <Pages>6</Pages>
  <Words>982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Nieuwbouwproject Marnix College Ede</vt:lpstr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Nieuwbouwproject Marnix College Ede</dc:title>
  <dc:subject/>
  <dc:creator>Britt Mekers
Priscilla van den Poll</dc:creator>
  <cp:keywords/>
  <dc:description/>
  <cp:lastModifiedBy>Britt Mekers | ICSadviseurs</cp:lastModifiedBy>
  <cp:revision>5</cp:revision>
  <cp:lastPrinted>2026-06-23T20:24:00Z</cp:lastPrinted>
  <dcterms:created xsi:type="dcterms:W3CDTF">2026-06-26T10:13:00Z</dcterms:created>
  <dcterms:modified xsi:type="dcterms:W3CDTF">2026-06-26T10:14:00Z</dcterms:modified>
</cp:coreProperties>
</file>