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7589DAC3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E61F58">
        <w:rPr>
          <w:rFonts w:ascii="Arial" w:eastAsia="MS Mincho" w:hAnsi="Arial" w:cs="Arial"/>
          <w:b/>
          <w:bCs/>
          <w:sz w:val="20"/>
          <w:szCs w:val="20"/>
        </w:rPr>
        <w:t>w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aterschap Scheldestromen 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1CC2F779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595085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proofErr w:type="gramStart"/>
      <w:r>
        <w:t>v</w:t>
      </w:r>
      <w:r w:rsidR="00602651">
        <w:t>olmacht</w:t>
      </w:r>
      <w:proofErr w:type="gramEnd"/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proofErr w:type="gramStart"/>
      <w:r>
        <w:t>vermeld</w:t>
      </w:r>
      <w:proofErr w:type="gramEnd"/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proofErr w:type="gramStart"/>
      <w:r>
        <w:t>vermelde</w:t>
      </w:r>
      <w:proofErr w:type="gramEnd"/>
      <w:r>
        <w:t xml:space="preserve"> verzekeraars </w:t>
      </w:r>
      <w:r w:rsidR="0062265A">
        <w:t xml:space="preserve">op de hoogte zijn dat zij als derde waar een beroep op wordt gedaan, </w:t>
      </w:r>
      <w:proofErr w:type="gramStart"/>
      <w:r>
        <w:t xml:space="preserve">deel </w:t>
      </w:r>
      <w:r w:rsidRPr="00EF07A3">
        <w:t>nemen</w:t>
      </w:r>
      <w:proofErr w:type="gramEnd"/>
      <w:r w:rsidRPr="00EF07A3">
        <w:t xml:space="preserve">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proofErr w:type="gramStart"/>
      <w:r w:rsidRPr="00EF07A3">
        <w:t>aan</w:t>
      </w:r>
      <w:proofErr w:type="gramEnd"/>
      <w:r w:rsidRPr="00EF07A3">
        <w:t xml:space="preserve">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proofErr w:type="gramStart"/>
      <w:r>
        <w:t>ondertekend</w:t>
      </w:r>
      <w:proofErr w:type="gramEnd"/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CA05" w14:textId="77777777" w:rsidR="008C796E" w:rsidRDefault="008C796E">
      <w:r>
        <w:separator/>
      </w:r>
    </w:p>
  </w:endnote>
  <w:endnote w:type="continuationSeparator" w:id="0">
    <w:p w14:paraId="519D80A4" w14:textId="77777777" w:rsidR="008C796E" w:rsidRDefault="008C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462A" w14:textId="77777777" w:rsidR="008C796E" w:rsidRDefault="008C796E">
      <w:r>
        <w:separator/>
      </w:r>
    </w:p>
  </w:footnote>
  <w:footnote w:type="continuationSeparator" w:id="0">
    <w:p w14:paraId="7BFA87C9" w14:textId="77777777" w:rsidR="008C796E" w:rsidRDefault="008C7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622D8"/>
    <w:rsid w:val="0017298B"/>
    <w:rsid w:val="00197A09"/>
    <w:rsid w:val="001D1DA9"/>
    <w:rsid w:val="001E2FC3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4039"/>
    <w:rsid w:val="008C57E3"/>
    <w:rsid w:val="008C796E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1F58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142</Words>
  <Characters>861</Characters>
  <Application>Microsoft Office Word</Application>
  <DocSecurity>0</DocSecurity>
  <Lines>31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2026-06-12T07:47:00Z</dcterms:created>
  <dcterms:modified xsi:type="dcterms:W3CDTF">2026-06-12T07:47:00Z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