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79" w:rsidRPr="00E53931" w:rsidRDefault="00E53931" w:rsidP="0057067C">
      <w:pPr>
        <w:rPr>
          <w:color w:val="7030A0"/>
        </w:rPr>
      </w:pPr>
      <w:bookmarkStart w:id="0" w:name="_GoBack"/>
      <w:bookmarkEnd w:id="0"/>
      <w:r w:rsidRPr="00E53931">
        <w:rPr>
          <w:rStyle w:val="normaltextrun"/>
          <w:rFonts w:ascii="Arial" w:hAnsi="Arial" w:cs="Arial"/>
          <w:b/>
          <w:bCs/>
          <w:color w:val="7030A0"/>
          <w:sz w:val="36"/>
          <w:szCs w:val="36"/>
          <w:shd w:val="clear" w:color="auto" w:fill="FFFFFF"/>
        </w:rPr>
        <w:t>Bijlage 1 Akkoordverklaring </w:t>
      </w:r>
      <w:r w:rsidRPr="00E53931">
        <w:rPr>
          <w:rStyle w:val="eop"/>
          <w:rFonts w:ascii="Arial" w:hAnsi="Arial" w:cs="Arial"/>
          <w:color w:val="7030A0"/>
          <w:sz w:val="36"/>
          <w:szCs w:val="36"/>
          <w:shd w:val="clear" w:color="auto" w:fill="FFFFFF"/>
        </w:rPr>
        <w:t> </w:t>
      </w:r>
    </w:p>
    <w:p w:rsidR="00F411EC" w:rsidRPr="002931C2" w:rsidRDefault="00F411EC" w:rsidP="002931C2">
      <w:pPr>
        <w:ind w:left="284" w:hanging="284"/>
        <w:rPr>
          <w:sz w:val="18"/>
          <w:szCs w:val="18"/>
        </w:rPr>
      </w:pPr>
    </w:p>
    <w:p w:rsid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b/>
          <w:bCs/>
          <w:color w:val="000000"/>
          <w:sz w:val="18"/>
          <w:szCs w:val="18"/>
          <w:lang w:eastAsia="nl-NL"/>
        </w:rPr>
        <w:t>U dient deze akkoordverklaring in te vullen, te ondertekenen en toe te voegen aan uw inschrijving. </w:t>
      </w: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 </w:t>
      </w: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De ondergetekende verklaart namens Inschrijver: </w:t>
      </w:r>
    </w:p>
    <w:p w:rsidR="00E53931" w:rsidRPr="00E53931" w:rsidRDefault="00E53931" w:rsidP="00E53931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Inschrijving zonder voorbehouden voldoet aan het programma van eisen en de invulling van de gunningscriteria tijdens de volledige looptijd van de Overeenkomst;  </w:t>
      </w:r>
    </w:p>
    <w:p w:rsidR="00E53931" w:rsidRPr="00E53931" w:rsidRDefault="00E53931" w:rsidP="00E53931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de voorwaarden zoals gesteld in het Beschrijvend document inclusief bijlagen, waaronder de Al VRK 2018 en concept Overeenkomst, worden geaccepteerd;  </w:t>
      </w:r>
    </w:p>
    <w:p w:rsidR="00E53931" w:rsidRPr="00E53931" w:rsidRDefault="00E53931" w:rsidP="00E53931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Inschrijver instemt met en voldoet aan de antwoorden zoals gegeven in de nota(’s) van inlichtingen; </w:t>
      </w:r>
    </w:p>
    <w:p w:rsidR="00E53931" w:rsidRPr="00E53931" w:rsidRDefault="00E53931" w:rsidP="00E53931">
      <w:pPr>
        <w:pStyle w:val="Lijstalinea"/>
        <w:numPr>
          <w:ilvl w:val="0"/>
          <w:numId w:val="16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dat Inschrijver haar eigen verkoop / leveringsvoorwaarden niet van toepassing verklaart; </w:t>
      </w: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Tevens verklaart u te voldoen aan de vormvereisten. Dit houdt in dat uw inschrijving de volgende volledig ingevulde documenten bevat:   </w:t>
      </w:r>
    </w:p>
    <w:p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1: Deze akkoordverklaring, volledig ingevuld en rechtsgeldig ondertekend.  </w:t>
      </w:r>
    </w:p>
    <w:p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7: Ingevuld formulier referentieopdracht voor kerncompetentie 1.  </w:t>
      </w:r>
    </w:p>
    <w:p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8: Uniform Europees Aanbestedingsdocument. </w:t>
      </w:r>
    </w:p>
    <w:p w:rsidR="00E53931" w:rsidRPr="00E53931" w:rsidRDefault="00E53931" w:rsidP="00E53931">
      <w:pPr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Uittreksel Kamer van Koophandel: Waaruit blijkt dat ondergetekende gemachtigd is om deze akkoordverklaring te ondertekenen.  </w:t>
      </w:r>
    </w:p>
    <w:p w:rsidR="00E53931" w:rsidRPr="00ED1C14" w:rsidRDefault="00ED1C14" w:rsidP="00B6641B">
      <w:pPr>
        <w:pStyle w:val="Lijstalinea"/>
        <w:numPr>
          <w:ilvl w:val="0"/>
          <w:numId w:val="17"/>
        </w:num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D1C14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Plan van aanpak gunningscriteria:</w:t>
      </w:r>
      <w:r w:rsidR="00E53931" w:rsidRPr="00ED1C14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 </w:t>
      </w:r>
    </w:p>
    <w:p w:rsidR="00187B33" w:rsidRPr="00187B33" w:rsidRDefault="00187B33" w:rsidP="00187B33">
      <w:pPr>
        <w:pStyle w:val="Lijstalinea"/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GC</w:t>
      </w:r>
      <w:r w:rsidRPr="00187B33">
        <w:rPr>
          <w:rFonts w:ascii="Arial" w:eastAsia="Times New Roman" w:hAnsi="Arial" w:cs="Arial"/>
          <w:sz w:val="18"/>
          <w:szCs w:val="18"/>
          <w:lang w:eastAsia="nl-NL"/>
        </w:rPr>
        <w:t>1 Implementatieplan</w:t>
      </w:r>
    </w:p>
    <w:p w:rsidR="00187B33" w:rsidRPr="00187B33" w:rsidRDefault="00187B33" w:rsidP="00187B33">
      <w:pPr>
        <w:pStyle w:val="Lijstalinea"/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GC2 Online bestelmodule</w:t>
      </w:r>
      <w:r w:rsidRPr="00187B33">
        <w:rPr>
          <w:rFonts w:ascii="Arial" w:eastAsia="Times New Roman" w:hAnsi="Arial" w:cs="Arial"/>
          <w:sz w:val="18"/>
          <w:szCs w:val="18"/>
          <w:lang w:eastAsia="nl-NL"/>
        </w:rPr>
        <w:t xml:space="preserve"> en managementinformatie</w:t>
      </w:r>
    </w:p>
    <w:p w:rsidR="00187B33" w:rsidRPr="00187B33" w:rsidRDefault="00187B33" w:rsidP="00187B33">
      <w:pPr>
        <w:pStyle w:val="Lijstalinea"/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GC</w:t>
      </w:r>
      <w:r w:rsidRPr="00187B33">
        <w:rPr>
          <w:rFonts w:ascii="Arial" w:eastAsia="Times New Roman" w:hAnsi="Arial" w:cs="Arial"/>
          <w:sz w:val="18"/>
          <w:szCs w:val="18"/>
          <w:lang w:eastAsia="nl-NL"/>
        </w:rPr>
        <w:t>3 Transport en logistiek</w:t>
      </w:r>
    </w:p>
    <w:p w:rsidR="00187B33" w:rsidRPr="00187B33" w:rsidRDefault="00187B33" w:rsidP="00187B33">
      <w:pPr>
        <w:pStyle w:val="Lijstalinea"/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GC</w:t>
      </w:r>
      <w:r w:rsidRPr="00187B33">
        <w:rPr>
          <w:rFonts w:ascii="Arial" w:eastAsia="Times New Roman" w:hAnsi="Arial" w:cs="Arial"/>
          <w:sz w:val="18"/>
          <w:szCs w:val="18"/>
          <w:lang w:eastAsia="nl-NL"/>
        </w:rPr>
        <w:t>4 Assortiment en prijsbeleid</w:t>
      </w:r>
    </w:p>
    <w:p w:rsidR="003C27CC" w:rsidRPr="00E53931" w:rsidRDefault="00187B33" w:rsidP="00187B33">
      <w:pPr>
        <w:pStyle w:val="Lijstalinea"/>
        <w:spacing w:line="240" w:lineRule="auto"/>
        <w:ind w:left="144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GC</w:t>
      </w:r>
      <w:r w:rsidRPr="00187B33">
        <w:rPr>
          <w:rFonts w:ascii="Arial" w:eastAsia="Times New Roman" w:hAnsi="Arial" w:cs="Arial"/>
          <w:sz w:val="18"/>
          <w:szCs w:val="18"/>
          <w:lang w:eastAsia="nl-NL"/>
        </w:rPr>
        <w:t>5 MVO en duurzaamheid</w:t>
      </w: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Documenten die alleen indien van toepassing toegevoegd dienen te worden:  </w:t>
      </w:r>
    </w:p>
    <w:p w:rsidR="00E53931" w:rsidRPr="00E53931" w:rsidRDefault="00E53931" w:rsidP="00E53931">
      <w:pPr>
        <w:numPr>
          <w:ilvl w:val="0"/>
          <w:numId w:val="15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9: Verklaring samenwerkingsverband.   </w:t>
      </w:r>
    </w:p>
    <w:p w:rsidR="00E53931" w:rsidRPr="00E53931" w:rsidRDefault="00E53931" w:rsidP="00E53931">
      <w:pPr>
        <w:numPr>
          <w:ilvl w:val="0"/>
          <w:numId w:val="15"/>
        </w:numPr>
        <w:spacing w:line="240" w:lineRule="auto"/>
        <w:ind w:left="360" w:firstLine="0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Bijlage 10: Verklaring middelen</w:t>
      </w:r>
      <w:r w:rsidR="00FC3C0D">
        <w:rPr>
          <w:rFonts w:ascii="Arial" w:eastAsia="Times New Roman" w:hAnsi="Arial" w:cs="Arial"/>
          <w:color w:val="000000"/>
          <w:sz w:val="18"/>
          <w:szCs w:val="18"/>
          <w:lang w:eastAsia="nl-NL"/>
        </w:rPr>
        <w:t xml:space="preserve"> derde</w:t>
      </w: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.  </w:t>
      </w: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nl-NL"/>
        </w:rPr>
      </w:pPr>
    </w:p>
    <w:p w:rsidR="00E53931" w:rsidRDefault="00E53931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 </w:t>
      </w:r>
      <w:r w:rsidR="00ED1C14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Tevens levert u de</w:t>
      </w:r>
      <w:r w:rsidR="00187B33" w:rsidRPr="00ED1C14">
        <w:rPr>
          <w:rFonts w:ascii="Arial" w:eastAsia="Times New Roman" w:hAnsi="Arial" w:cs="Arial"/>
          <w:b/>
          <w:color w:val="000000"/>
          <w:sz w:val="18"/>
          <w:szCs w:val="18"/>
          <w:lang w:eastAsia="nl-NL"/>
        </w:rPr>
        <w:t xml:space="preserve"> inlog voor demo accounts</w:t>
      </w:r>
      <w:r w:rsidR="00ED1C14">
        <w:rPr>
          <w:rFonts w:ascii="Arial" w:eastAsia="Times New Roman" w:hAnsi="Arial" w:cs="Arial"/>
          <w:b/>
          <w:color w:val="000000"/>
          <w:sz w:val="18"/>
          <w:szCs w:val="18"/>
          <w:lang w:eastAsia="nl-NL"/>
        </w:rPr>
        <w:t xml:space="preserve"> </w:t>
      </w:r>
      <w:r w:rsidR="00ED1C14" w:rsidRPr="00ED1C14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aan</w:t>
      </w:r>
      <w:r w:rsidR="00ED1C14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825"/>
      </w:tblGrid>
      <w:tr w:rsidR="007D3F84" w:rsidRPr="00E53931" w:rsidTr="00693C15">
        <w:trPr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3F84" w:rsidRPr="00E53931" w:rsidRDefault="007D3F84" w:rsidP="00693C15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Inlog code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D3F84" w:rsidRPr="00E53931" w:rsidRDefault="007D3F84" w:rsidP="00693C15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</w:tbl>
    <w:p w:rsidR="007D3F84" w:rsidRPr="00ED1C14" w:rsidRDefault="007D3F84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18"/>
          <w:szCs w:val="18"/>
          <w:lang w:eastAsia="nl-NL"/>
        </w:rPr>
      </w:pPr>
    </w:p>
    <w:p w:rsidR="00187B33" w:rsidRDefault="00187B33" w:rsidP="00E53931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nl-NL"/>
        </w:rPr>
      </w:pPr>
    </w:p>
    <w:p w:rsidR="00187B33" w:rsidRPr="00E53931" w:rsidRDefault="00187B33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p w:rsidR="00E53931" w:rsidRPr="00E53931" w:rsidRDefault="00E53931" w:rsidP="00E53931">
      <w:pPr>
        <w:spacing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color w:val="000000"/>
          <w:sz w:val="18"/>
          <w:szCs w:val="18"/>
          <w:lang w:eastAsia="nl-NL"/>
        </w:rPr>
        <w:t>Aldus opgemaakt en naar waarheid door rechtsgeldig bevoegde (gemachtigde) ondertekend.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5"/>
        <w:gridCol w:w="3825"/>
      </w:tblGrid>
      <w:tr w:rsidR="00E53931" w:rsidRPr="00E53931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Inschrijver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tekenbevoegde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Functie tekenbevoegde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Plaats 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>
        <w:trPr>
          <w:divId w:val="835151329"/>
          <w:trHeight w:val="3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Datum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  <w:tr w:rsidR="00E53931" w:rsidRPr="00E53931">
        <w:trPr>
          <w:divId w:val="835151329"/>
          <w:trHeight w:val="900"/>
        </w:trPr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Handtekening  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931" w:rsidRPr="00E53931" w:rsidRDefault="00E53931" w:rsidP="00E53931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53931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 </w:t>
            </w:r>
          </w:p>
        </w:tc>
      </w:tr>
    </w:tbl>
    <w:p w:rsidR="002931C2" w:rsidRPr="00E53931" w:rsidRDefault="00E53931" w:rsidP="00E53931">
      <w:pPr>
        <w:spacing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53931">
        <w:rPr>
          <w:rFonts w:ascii="Arial" w:eastAsia="Times New Roman" w:hAnsi="Arial" w:cs="Arial"/>
          <w:sz w:val="18"/>
          <w:szCs w:val="18"/>
          <w:lang w:eastAsia="nl-NL"/>
        </w:rPr>
        <w:t> </w:t>
      </w:r>
    </w:p>
    <w:sectPr w:rsidR="002931C2" w:rsidRPr="00E53931" w:rsidSect="002A5F1E">
      <w:headerReference w:type="default" r:id="rId11"/>
      <w:footerReference w:type="default" r:id="rId12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D26" w:rsidRDefault="004F0D26" w:rsidP="002A5F1E">
      <w:pPr>
        <w:spacing w:line="240" w:lineRule="auto"/>
      </w:pPr>
      <w:r>
        <w:separator/>
      </w:r>
    </w:p>
  </w:endnote>
  <w:endnote w:type="continuationSeparator" w:id="0">
    <w:p w:rsidR="004F0D26" w:rsidRDefault="004F0D26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9DE" w:rsidRDefault="000419DE" w:rsidP="000419DE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7DB39AC8" wp14:editId="7DB39AC9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D26" w:rsidRDefault="004F0D26" w:rsidP="002A5F1E">
      <w:pPr>
        <w:spacing w:line="240" w:lineRule="auto"/>
      </w:pPr>
      <w:r>
        <w:separator/>
      </w:r>
    </w:p>
  </w:footnote>
  <w:footnote w:type="continuationSeparator" w:id="0">
    <w:p w:rsidR="004F0D26" w:rsidRDefault="004F0D26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F1E" w:rsidRPr="007A0D79" w:rsidRDefault="002A5F1E" w:rsidP="007A0D79">
    <w:pPr>
      <w:pStyle w:val="Titel"/>
    </w:pPr>
    <w:r w:rsidRPr="007A0D79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DB39AC6" wp14:editId="7DB39AC7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3931">
      <w:t>Bijlage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77611"/>
    <w:multiLevelType w:val="hybridMultilevel"/>
    <w:tmpl w:val="629A24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3584F"/>
    <w:multiLevelType w:val="hybridMultilevel"/>
    <w:tmpl w:val="23DE4B6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800B14"/>
    <w:multiLevelType w:val="multilevel"/>
    <w:tmpl w:val="5B0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C51AF5"/>
    <w:multiLevelType w:val="multilevel"/>
    <w:tmpl w:val="BE0E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7D3886"/>
    <w:multiLevelType w:val="multilevel"/>
    <w:tmpl w:val="7CFC4F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0B948D0"/>
    <w:multiLevelType w:val="multilevel"/>
    <w:tmpl w:val="128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110308D"/>
    <w:multiLevelType w:val="hybridMultilevel"/>
    <w:tmpl w:val="97587996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4"/>
  </w:num>
  <w:num w:numId="15">
    <w:abstractNumId w:val="16"/>
  </w:num>
  <w:num w:numId="16">
    <w:abstractNumId w:val="11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D26"/>
    <w:rsid w:val="00035E8B"/>
    <w:rsid w:val="000419DE"/>
    <w:rsid w:val="000B5DAD"/>
    <w:rsid w:val="000D2C77"/>
    <w:rsid w:val="00147BA6"/>
    <w:rsid w:val="00173336"/>
    <w:rsid w:val="00187B33"/>
    <w:rsid w:val="001D1BFC"/>
    <w:rsid w:val="002931C2"/>
    <w:rsid w:val="002A5F1E"/>
    <w:rsid w:val="002E2156"/>
    <w:rsid w:val="00385FAF"/>
    <w:rsid w:val="003C27CC"/>
    <w:rsid w:val="003D4D44"/>
    <w:rsid w:val="00477340"/>
    <w:rsid w:val="004E2359"/>
    <w:rsid w:val="004F0D26"/>
    <w:rsid w:val="0057067C"/>
    <w:rsid w:val="005F2681"/>
    <w:rsid w:val="00647CD6"/>
    <w:rsid w:val="006E79CC"/>
    <w:rsid w:val="00786584"/>
    <w:rsid w:val="007A0D79"/>
    <w:rsid w:val="007A5A36"/>
    <w:rsid w:val="007C6550"/>
    <w:rsid w:val="007D3F84"/>
    <w:rsid w:val="008352B3"/>
    <w:rsid w:val="00854E0E"/>
    <w:rsid w:val="008556DE"/>
    <w:rsid w:val="00924485"/>
    <w:rsid w:val="0095633A"/>
    <w:rsid w:val="00973AF5"/>
    <w:rsid w:val="009751E5"/>
    <w:rsid w:val="00995FBA"/>
    <w:rsid w:val="00A011DE"/>
    <w:rsid w:val="00A631AE"/>
    <w:rsid w:val="00A77115"/>
    <w:rsid w:val="00BE1B22"/>
    <w:rsid w:val="00BF6E27"/>
    <w:rsid w:val="00C702EB"/>
    <w:rsid w:val="00C93197"/>
    <w:rsid w:val="00CD33F4"/>
    <w:rsid w:val="00D30C98"/>
    <w:rsid w:val="00D71C36"/>
    <w:rsid w:val="00DC61FF"/>
    <w:rsid w:val="00E03B5C"/>
    <w:rsid w:val="00E53931"/>
    <w:rsid w:val="00EA4576"/>
    <w:rsid w:val="00ED1C14"/>
    <w:rsid w:val="00F311F4"/>
    <w:rsid w:val="00F411EC"/>
    <w:rsid w:val="00F4477B"/>
    <w:rsid w:val="00F577C9"/>
    <w:rsid w:val="00FC3C0D"/>
    <w:rsid w:val="00FE7ED2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39A8F"/>
  <w15:chartTrackingRefBased/>
  <w15:docId w15:val="{3FC34CE7-C86B-4626-95F9-9D5A2740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customStyle="1" w:styleId="Subpunt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customStyle="1" w:styleId="TabelVRK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sz="4" w:space="0" w:color="813D91" w:themeColor="accent3"/>
        <w:left w:val="single" w:sz="4" w:space="0" w:color="813D91" w:themeColor="accent3"/>
        <w:bottom w:val="single" w:sz="4" w:space="0" w:color="813D91" w:themeColor="accent3"/>
        <w:right w:val="single" w:sz="4" w:space="0" w:color="813D91" w:themeColor="accent3"/>
        <w:insideH w:val="single" w:sz="4" w:space="0" w:color="813D91" w:themeColor="accent3"/>
        <w:insideV w:val="single" w:sz="4" w:space="0" w:color="813D91" w:themeColor="accent3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character" w:customStyle="1" w:styleId="normaltextrun">
    <w:name w:val="normaltextrun"/>
    <w:basedOn w:val="Standaardalinea-lettertype"/>
    <w:rsid w:val="00E53931"/>
  </w:style>
  <w:style w:type="character" w:customStyle="1" w:styleId="eop">
    <w:name w:val="eop"/>
    <w:basedOn w:val="Standaardalinea-lettertype"/>
    <w:rsid w:val="00E53931"/>
  </w:style>
  <w:style w:type="paragraph" w:customStyle="1" w:styleId="paragraph">
    <w:name w:val="paragraph"/>
    <w:basedOn w:val="Standaard"/>
    <w:rsid w:val="00E53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FC3C0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1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rkfiles01\UserShares\deijkersb\Downloads\Bijlage%201%20Akkoordverklaring%20(3).dotx" TargetMode="External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1B52BCE28B14D80C5305C02DD1D97" ma:contentTypeVersion="8" ma:contentTypeDescription="Een nieuw document maken." ma:contentTypeScope="" ma:versionID="030a757d5d4db0b432b1a4dfa33925f1">
  <xsd:schema xmlns:xsd="http://www.w3.org/2001/XMLSchema" xmlns:xs="http://www.w3.org/2001/XMLSchema" xmlns:p="http://schemas.microsoft.com/office/2006/metadata/properties" xmlns:ns2="535800ec-43de-47d4-92ca-d3cecaa7b850" targetNamespace="http://schemas.microsoft.com/office/2006/metadata/properties" ma:root="true" ma:fieldsID="b010a170681b08673b8e56fe0bdd318d" ns2:_="">
    <xsd:import namespace="535800ec-43de-47d4-92ca-d3cecaa7b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800ec-43de-47d4-92ca-d3cecaa7b8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E2CD3-475D-49B6-A849-72FADD5A6F62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535800ec-43de-47d4-92ca-d3cecaa7b850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DFB2BF-500F-47F2-A750-C61DC1FBE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800ec-43de-47d4-92ca-d3cecaa7b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51DB42-63C3-4E8A-956E-3432B46C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 Akkoordverklaring (3)</Template>
  <TotalTime>0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Bas Deijkers</cp:lastModifiedBy>
  <cp:revision>1</cp:revision>
  <dcterms:created xsi:type="dcterms:W3CDTF">2026-02-11T14:05:00Z</dcterms:created>
  <dcterms:modified xsi:type="dcterms:W3CDTF">2026-02-11T14:05:00Z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0x0101007EC1B52BCE28B14D80C5305C02DD1D97</vt:lpwstr>
  </property>
  <property fmtid="{D5CDD505-2E9C-101B-9397-08002B2CF9AE}" pid="4" name="MediaServiceImageTags">
    <vt:lpwstr/>
  </property>
  <property fmtid="{D5CDD505-2E9C-101B-9397-08002B2CF9AE}" pid="5" name="Order">
    <vt:r8>135000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