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5BFA" w14:textId="17AEB992" w:rsidR="001B573A" w:rsidRPr="006A5C06" w:rsidRDefault="001B573A" w:rsidP="001B573A">
      <w:pPr>
        <w:rPr>
          <w:b/>
          <w:bCs/>
          <w:sz w:val="24"/>
          <w:szCs w:val="24"/>
        </w:rPr>
      </w:pPr>
      <w:r w:rsidRPr="006A5C06">
        <w:rPr>
          <w:b/>
          <w:bCs/>
          <w:sz w:val="24"/>
          <w:szCs w:val="24"/>
        </w:rPr>
        <w:t xml:space="preserve">BIJLAGE </w:t>
      </w:r>
      <w:r w:rsidR="00560FF9">
        <w:rPr>
          <w:b/>
          <w:bCs/>
          <w:sz w:val="24"/>
          <w:szCs w:val="24"/>
        </w:rPr>
        <w:t>2</w:t>
      </w:r>
      <w:r w:rsidR="00F37B3D">
        <w:rPr>
          <w:b/>
          <w:bCs/>
          <w:sz w:val="24"/>
          <w:szCs w:val="24"/>
        </w:rPr>
        <w:t xml:space="preserve"> </w:t>
      </w:r>
      <w:r w:rsidR="00F37B3D">
        <w:rPr>
          <w:b/>
          <w:bCs/>
          <w:sz w:val="24"/>
          <w:szCs w:val="24"/>
        </w:rPr>
        <w:tab/>
      </w:r>
      <w:r w:rsidR="00F37B3D">
        <w:rPr>
          <w:b/>
          <w:bCs/>
          <w:sz w:val="24"/>
          <w:szCs w:val="24"/>
        </w:rPr>
        <w:tab/>
      </w:r>
    </w:p>
    <w:p w14:paraId="51DF8499" w14:textId="34083BBD" w:rsidR="001B573A" w:rsidRDefault="001B573A" w:rsidP="001B573A">
      <w:r>
        <w:t xml:space="preserve">REFERENTIEFORMULIER </w:t>
      </w:r>
      <w:r w:rsidR="00E8668B" w:rsidRPr="00445C80">
        <w:t>EUROPESE</w:t>
      </w:r>
      <w:r w:rsidR="00E8668B" w:rsidRPr="00203C79">
        <w:t xml:space="preserve"> AANBESTEDING </w:t>
      </w:r>
      <w:r w:rsidR="00445C80">
        <w:t>LANDMEETKUNDIGE DIENSTEN</w:t>
      </w:r>
    </w:p>
    <w:p w14:paraId="06EEC850" w14:textId="77777777" w:rsidR="001B573A" w:rsidRDefault="001B573A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5"/>
        <w:gridCol w:w="5633"/>
      </w:tblGrid>
      <w:tr w:rsidR="001B573A" w:rsidRPr="002A0F8C" w14:paraId="0E347957" w14:textId="77777777" w:rsidTr="00D903DD">
        <w:tc>
          <w:tcPr>
            <w:tcW w:w="3145" w:type="dxa"/>
          </w:tcPr>
          <w:p w14:paraId="118759A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108795D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3C8D2796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D903DD" w:rsidRPr="002A0F8C" w14:paraId="44E640F2" w14:textId="77777777" w:rsidTr="00D903DD">
        <w:tc>
          <w:tcPr>
            <w:tcW w:w="3145" w:type="dxa"/>
          </w:tcPr>
          <w:p w14:paraId="12495A2F" w14:textId="77777777" w:rsidR="00D903DD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  <w:p w14:paraId="23157B31" w14:textId="77777777" w:rsidR="00D903DD" w:rsidRPr="0069583E" w:rsidRDefault="00D903DD" w:rsidP="00D903D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9583E">
              <w:rPr>
                <w:rFonts w:cs="Arial"/>
                <w:i/>
                <w:iCs/>
                <w:sz w:val="16"/>
                <w:szCs w:val="16"/>
              </w:rPr>
              <w:t>(aanvinken op welke kerncompetentie(s) de referentie betrekking heeft)</w:t>
            </w:r>
          </w:p>
        </w:tc>
        <w:tc>
          <w:tcPr>
            <w:tcW w:w="5633" w:type="dxa"/>
            <w:shd w:val="clear" w:color="auto" w:fill="F2F2F2" w:themeFill="background1" w:themeFillShade="F2"/>
          </w:tcPr>
          <w:p w14:paraId="2CFB58A1" w14:textId="77777777" w:rsidR="007B353B" w:rsidRPr="004364C3" w:rsidRDefault="009D70CB" w:rsidP="007B353B">
            <w:sdt>
              <w:sdtPr>
                <w:rPr>
                  <w:b/>
                </w:rPr>
                <w:id w:val="23252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3D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903DD" w:rsidRPr="00332A83">
              <w:rPr>
                <w:b/>
              </w:rPr>
              <w:t xml:space="preserve">Kerncompetentie 1: </w:t>
            </w:r>
            <w:r w:rsidR="007B353B" w:rsidRPr="004364C3">
              <w:rPr>
                <w:u w:val="single"/>
              </w:rPr>
              <w:t>Kerncompetentie 1: Ervaring met het organiseren en uitvoeren van landmeetkundige projecten</w:t>
            </w:r>
          </w:p>
          <w:p w14:paraId="1B03C10F" w14:textId="77777777" w:rsidR="00D903DD" w:rsidRPr="00D25F30" w:rsidRDefault="00D903DD" w:rsidP="00D903DD"/>
          <w:p w14:paraId="07DCB433" w14:textId="77777777" w:rsidR="00E67151" w:rsidRPr="003B0BDA" w:rsidRDefault="009D70CB" w:rsidP="00E67151">
            <w:pPr>
              <w:rPr>
                <w:u w:val="single"/>
              </w:rPr>
            </w:pPr>
            <w:sdt>
              <w:sdtPr>
                <w:rPr>
                  <w:rFonts w:cs="Arial"/>
                  <w:b/>
                  <w:snapToGrid/>
                  <w:kern w:val="0"/>
                  <w:szCs w:val="18"/>
                  <w:lang w:eastAsia="nl-NL"/>
                </w:rPr>
                <w:id w:val="81190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3DD">
                  <w:rPr>
                    <w:rFonts w:ascii="MS Gothic" w:eastAsia="MS Gothic" w:hAnsi="MS Gothic" w:cs="Arial" w:hint="eastAsia"/>
                    <w:b/>
                    <w:snapToGrid/>
                    <w:kern w:val="0"/>
                    <w:szCs w:val="18"/>
                    <w:lang w:eastAsia="nl-NL"/>
                  </w:rPr>
                  <w:t>☐</w:t>
                </w:r>
              </w:sdtContent>
            </w:sdt>
            <w:r w:rsidR="00D903DD" w:rsidRPr="00004C94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 xml:space="preserve">Kerncompetentie 2: </w:t>
            </w:r>
            <w:r w:rsidR="00E67151" w:rsidRPr="003B0BDA">
              <w:rPr>
                <w:u w:val="single"/>
              </w:rPr>
              <w:t>Kerncompetentie 2: Ervaring met rechtstreekse communicatie namens opdrachtgever met klanten</w:t>
            </w:r>
          </w:p>
          <w:p w14:paraId="1F240BD2" w14:textId="77777777" w:rsidR="00D903DD" w:rsidRPr="002A0F8C" w:rsidRDefault="00D903DD" w:rsidP="00D903DD">
            <w:pPr>
              <w:textAlignment w:val="baseline"/>
              <w:rPr>
                <w:rFonts w:cs="Arial"/>
                <w:szCs w:val="18"/>
                <w:highlight w:val="lightGray"/>
              </w:rPr>
            </w:pPr>
            <w:r>
              <w:rPr>
                <w:rFonts w:cs="Arial"/>
                <w:b/>
                <w:snapToGrid/>
                <w:kern w:val="0"/>
                <w:szCs w:val="18"/>
                <w:lang w:eastAsia="nl-NL"/>
              </w:rPr>
              <w:t xml:space="preserve"> </w:t>
            </w:r>
          </w:p>
        </w:tc>
      </w:tr>
      <w:tr w:rsidR="00D903DD" w:rsidRPr="002A0F8C" w14:paraId="3FEB19F0" w14:textId="77777777" w:rsidTr="00D903DD">
        <w:tc>
          <w:tcPr>
            <w:tcW w:w="3145" w:type="dxa"/>
          </w:tcPr>
          <w:p w14:paraId="50564C98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19C54467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3FDDED73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7F760319" w14:textId="77777777" w:rsidTr="00D903DD">
        <w:tc>
          <w:tcPr>
            <w:tcW w:w="3145" w:type="dxa"/>
          </w:tcPr>
          <w:p w14:paraId="394ED8C4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20DEA31C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18241CBA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  <w:p w14:paraId="3C6EBDD9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723CBE5F" w14:textId="77777777" w:rsidTr="00D903DD">
        <w:tc>
          <w:tcPr>
            <w:tcW w:w="3145" w:type="dxa"/>
          </w:tcPr>
          <w:p w14:paraId="6D61CB0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BB753AA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2311858A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102962E2" w14:textId="77777777" w:rsidTr="00D903DD">
        <w:tc>
          <w:tcPr>
            <w:tcW w:w="3145" w:type="dxa"/>
          </w:tcPr>
          <w:p w14:paraId="1F60280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6ECE644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094AA85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088D1C96" w14:textId="77777777" w:rsidTr="00D903DD">
        <w:tc>
          <w:tcPr>
            <w:tcW w:w="3145" w:type="dxa"/>
          </w:tcPr>
          <w:p w14:paraId="1EC337F1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4245E919" w14:textId="77777777" w:rsidR="00D903DD" w:rsidRPr="002A0F8C" w:rsidRDefault="00D903DD" w:rsidP="00D903DD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0F0C480A" w14:textId="77777777" w:rsidR="00D903DD" w:rsidRPr="002A0F8C" w:rsidRDefault="00D903DD" w:rsidP="00D903DD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653466F2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265E3E6A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04008E39" w14:textId="77777777" w:rsidTr="00D903DD">
        <w:tc>
          <w:tcPr>
            <w:tcW w:w="3145" w:type="dxa"/>
          </w:tcPr>
          <w:p w14:paraId="288E6330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797FE0D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39E22925" w14:textId="77777777" w:rsidR="00D903DD" w:rsidRPr="002A0F8C" w:rsidRDefault="00D903DD" w:rsidP="00D903DD">
            <w:pPr>
              <w:rPr>
                <w:rFonts w:cs="Arial"/>
              </w:rPr>
            </w:pPr>
            <w:r w:rsidRPr="736829E4">
              <w:rPr>
                <w:rFonts w:cs="Arial"/>
              </w:rPr>
              <w:t>Toelichten waar</w:t>
            </w:r>
            <w:r>
              <w:rPr>
                <w:rFonts w:cs="Arial"/>
              </w:rPr>
              <w:t>om</w:t>
            </w:r>
            <w:r w:rsidRPr="736829E4">
              <w:rPr>
                <w:rFonts w:cs="Arial"/>
              </w:rPr>
              <w:t xml:space="preserve"> de referentie voldoet aan de</w:t>
            </w:r>
            <w:r>
              <w:rPr>
                <w:rFonts w:cs="Arial"/>
              </w:rPr>
              <w:t xml:space="preserve"> k</w:t>
            </w:r>
            <w:r w:rsidRPr="736829E4">
              <w:rPr>
                <w:rFonts w:cs="Arial"/>
              </w:rPr>
              <w:t>erncompetentie</w:t>
            </w:r>
            <w:r>
              <w:rPr>
                <w:rFonts w:cs="Arial"/>
              </w:rPr>
              <w:t>(s)</w:t>
            </w:r>
          </w:p>
          <w:p w14:paraId="34514663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D06048E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5AE98517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BA3A476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5FE92C4A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0F550287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B4EC13F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27585D50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903DD" w:rsidRPr="002A0F8C" w14:paraId="1F19F404" w14:textId="77777777" w:rsidTr="00D903DD">
        <w:tc>
          <w:tcPr>
            <w:tcW w:w="3145" w:type="dxa"/>
          </w:tcPr>
          <w:p w14:paraId="245CD11D" w14:textId="77777777" w:rsidR="00D903DD" w:rsidRDefault="00D903DD" w:rsidP="00D903DD">
            <w:pPr>
              <w:rPr>
                <w:rFonts w:cs="Arial"/>
                <w:szCs w:val="18"/>
              </w:rPr>
            </w:pPr>
            <w:r w:rsidRPr="00AC52A1">
              <w:rPr>
                <w:rFonts w:cs="Arial"/>
                <w:szCs w:val="18"/>
              </w:rPr>
              <w:t>Periode uitvoering opdracht</w:t>
            </w:r>
            <w:r w:rsidRPr="00AC52A1">
              <w:rPr>
                <w:rFonts w:cs="Arial"/>
                <w:szCs w:val="18"/>
              </w:rPr>
              <w:tab/>
            </w:r>
          </w:p>
          <w:p w14:paraId="17CF060D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7C27E341" w14:textId="77777777" w:rsidR="00D903DD" w:rsidRPr="00AC52A1" w:rsidRDefault="00D903DD" w:rsidP="00D903DD">
            <w:pPr>
              <w:rPr>
                <w:rFonts w:cs="Arial"/>
              </w:rPr>
            </w:pPr>
            <w:r w:rsidRPr="00AC52A1">
              <w:rPr>
                <w:rFonts w:cs="Arial"/>
              </w:rPr>
              <w:t>Van</w:t>
            </w:r>
            <w:r w:rsidR="00285FA6">
              <w:rPr>
                <w:rFonts w:cs="Arial"/>
              </w:rPr>
              <w:t>……….</w:t>
            </w:r>
            <w:r w:rsidRPr="00AC52A1">
              <w:rPr>
                <w:rFonts w:cs="Arial"/>
              </w:rPr>
              <w:t xml:space="preserve">  </w:t>
            </w:r>
            <w:r w:rsidR="00285FA6">
              <w:rPr>
                <w:rFonts w:cs="Arial"/>
              </w:rPr>
              <w:t>t</w:t>
            </w:r>
            <w:r w:rsidRPr="00AC52A1">
              <w:rPr>
                <w:rFonts w:cs="Arial"/>
              </w:rPr>
              <w:t>ot</w:t>
            </w:r>
            <w:r w:rsidR="00285FA6">
              <w:rPr>
                <w:rFonts w:cs="Arial"/>
              </w:rPr>
              <w:t>………</w:t>
            </w:r>
          </w:p>
          <w:p w14:paraId="21464035" w14:textId="77777777" w:rsidR="00D903DD" w:rsidRPr="736829E4" w:rsidRDefault="00D903DD" w:rsidP="00D903DD">
            <w:pPr>
              <w:rPr>
                <w:rFonts w:cs="Arial"/>
              </w:rPr>
            </w:pPr>
          </w:p>
        </w:tc>
      </w:tr>
    </w:tbl>
    <w:p w14:paraId="41B31139" w14:textId="77777777" w:rsidR="001B573A" w:rsidRDefault="001B573A" w:rsidP="001B573A"/>
    <w:p w14:paraId="0DA89466" w14:textId="77777777" w:rsidR="001B573A" w:rsidRDefault="005446F9" w:rsidP="001B573A">
      <w:r>
        <w:t xml:space="preserve">Het Kadaster </w:t>
      </w:r>
      <w:r w:rsidR="001B573A" w:rsidRPr="00F82A1B">
        <w:t xml:space="preserve">behoudt zich het recht voor om, </w:t>
      </w:r>
      <w:r w:rsidR="001B573A" w:rsidRPr="004D2E82">
        <w:t xml:space="preserve">zonder </w:t>
      </w:r>
      <w:r w:rsidR="003B78CA">
        <w:t>Inschrijver</w:t>
      </w:r>
      <w:r w:rsidR="001B573A" w:rsidRPr="00F82A1B">
        <w:t xml:space="preserve"> vooraf in kennis te stellen, contact op te nemen met de referent en de opgegeven referentie te controleren.</w:t>
      </w:r>
    </w:p>
    <w:p w14:paraId="1751B49F" w14:textId="77777777" w:rsidR="001B573A" w:rsidRDefault="001B573A" w:rsidP="001B573A"/>
    <w:p w14:paraId="4FE55B0A" w14:textId="11C7CFA0" w:rsidR="00AC52A1" w:rsidRDefault="001B573A" w:rsidP="001B573A">
      <w:r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1B573A" w:rsidRPr="009B4A75" w14:paraId="5401FCF8" w14:textId="77777777" w:rsidTr="00B515CC">
        <w:tc>
          <w:tcPr>
            <w:tcW w:w="3349" w:type="dxa"/>
          </w:tcPr>
          <w:p w14:paraId="2CE26E05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 w:rsidRPr="009B4A7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05A37210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6A5B84C9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347FFD90" w14:textId="77777777" w:rsidTr="00B515CC">
        <w:tc>
          <w:tcPr>
            <w:tcW w:w="3349" w:type="dxa"/>
          </w:tcPr>
          <w:p w14:paraId="6B5289C9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587CE01A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49AE177E" w14:textId="77777777" w:rsidR="001B573A" w:rsidRDefault="001B573A" w:rsidP="00B515CC">
            <w:pPr>
              <w:rPr>
                <w:rFonts w:cs="Arial"/>
                <w:szCs w:val="18"/>
              </w:rPr>
            </w:pPr>
          </w:p>
          <w:p w14:paraId="36C812A4" w14:textId="77777777" w:rsidR="00D903DD" w:rsidRPr="00063858" w:rsidRDefault="00D903DD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43BE5650" w14:textId="77777777" w:rsidTr="00B515CC">
        <w:tc>
          <w:tcPr>
            <w:tcW w:w="3349" w:type="dxa"/>
          </w:tcPr>
          <w:p w14:paraId="2D2F4AF1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0A5AB9EC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559B5951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3B08A04C" w14:textId="77777777" w:rsidTr="00B515CC">
        <w:tc>
          <w:tcPr>
            <w:tcW w:w="3349" w:type="dxa"/>
          </w:tcPr>
          <w:p w14:paraId="78020563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0095AE5D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094EE1F5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  <w:p w14:paraId="323F2203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</w:tbl>
    <w:p w14:paraId="54FA6594" w14:textId="77777777" w:rsidR="00B97A1E" w:rsidRPr="00C27FEF" w:rsidRDefault="00B97A1E" w:rsidP="00560FF9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B5CD" w14:textId="77777777" w:rsidR="009D70CB" w:rsidRDefault="009D70CB" w:rsidP="00C27FEF">
      <w:pPr>
        <w:spacing w:line="240" w:lineRule="auto"/>
      </w:pPr>
      <w:r>
        <w:separator/>
      </w:r>
    </w:p>
  </w:endnote>
  <w:endnote w:type="continuationSeparator" w:id="0">
    <w:p w14:paraId="7D969CB7" w14:textId="77777777" w:rsidR="009D70CB" w:rsidRDefault="009D70C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683BCD0C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589080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05528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593634A0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6C2E" w14:textId="77777777" w:rsidR="009D70CB" w:rsidRPr="00C27FEF" w:rsidRDefault="009D70C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4F34AE35" w14:textId="77777777" w:rsidR="009D70CB" w:rsidRDefault="009D70C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1515" w14:textId="77777777" w:rsidR="001B3B58" w:rsidRDefault="001B3B58">
    <w:pPr>
      <w:pStyle w:val="Koptekst"/>
    </w:pPr>
  </w:p>
  <w:p w14:paraId="3CC8857F" w14:textId="77777777" w:rsidR="001B3B58" w:rsidRDefault="001B3B58">
    <w:pPr>
      <w:pStyle w:val="Koptekst"/>
    </w:pPr>
  </w:p>
  <w:p w14:paraId="73B61BD2" w14:textId="77777777" w:rsidR="001B3B58" w:rsidRDefault="001B3B58">
    <w:pPr>
      <w:pStyle w:val="Koptekst"/>
    </w:pPr>
  </w:p>
  <w:p w14:paraId="2C563A75" w14:textId="77777777" w:rsidR="001B3B58" w:rsidRDefault="001B3B58">
    <w:pPr>
      <w:pStyle w:val="Koptekst"/>
    </w:pPr>
  </w:p>
  <w:p w14:paraId="030D5507" w14:textId="77777777" w:rsidR="001B3B58" w:rsidRDefault="001B3B58">
    <w:pPr>
      <w:pStyle w:val="Koptekst"/>
    </w:pPr>
  </w:p>
  <w:p w14:paraId="31839BB3" w14:textId="77777777" w:rsidR="001B3B58" w:rsidRDefault="001B3B58">
    <w:pPr>
      <w:pStyle w:val="Koptekst"/>
    </w:pPr>
  </w:p>
  <w:p w14:paraId="20F8F7AD" w14:textId="77777777" w:rsidR="001B3B58" w:rsidRDefault="001B3B58">
    <w:pPr>
      <w:pStyle w:val="Koptekst"/>
    </w:pPr>
  </w:p>
  <w:p w14:paraId="0A426392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2E3C4A5D" wp14:editId="59FD8FD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3221395">
    <w:abstractNumId w:val="5"/>
  </w:num>
  <w:num w:numId="2" w16cid:durableId="518391383">
    <w:abstractNumId w:val="5"/>
  </w:num>
  <w:num w:numId="3" w16cid:durableId="877231960">
    <w:abstractNumId w:val="5"/>
  </w:num>
  <w:num w:numId="4" w16cid:durableId="366568413">
    <w:abstractNumId w:val="5"/>
  </w:num>
  <w:num w:numId="5" w16cid:durableId="1984499267">
    <w:abstractNumId w:val="2"/>
  </w:num>
  <w:num w:numId="6" w16cid:durableId="1569263974">
    <w:abstractNumId w:val="4"/>
  </w:num>
  <w:num w:numId="7" w16cid:durableId="716591896">
    <w:abstractNumId w:val="3"/>
  </w:num>
  <w:num w:numId="8" w16cid:durableId="274674190">
    <w:abstractNumId w:val="0"/>
  </w:num>
  <w:num w:numId="9" w16cid:durableId="1202860388">
    <w:abstractNumId w:val="3"/>
  </w:num>
  <w:num w:numId="10" w16cid:durableId="1438216021">
    <w:abstractNumId w:val="4"/>
  </w:num>
  <w:num w:numId="11" w16cid:durableId="1038121653">
    <w:abstractNumId w:val="0"/>
  </w:num>
  <w:num w:numId="12" w16cid:durableId="768701356">
    <w:abstractNumId w:val="2"/>
  </w:num>
  <w:num w:numId="13" w16cid:durableId="1242834651">
    <w:abstractNumId w:val="1"/>
  </w:num>
  <w:num w:numId="14" w16cid:durableId="158518588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445C80"/>
    <w:rsid w:val="00171468"/>
    <w:rsid w:val="001B3B58"/>
    <w:rsid w:val="001B573A"/>
    <w:rsid w:val="001C1F6E"/>
    <w:rsid w:val="00203C79"/>
    <w:rsid w:val="00234B0B"/>
    <w:rsid w:val="00285FA6"/>
    <w:rsid w:val="002C3E17"/>
    <w:rsid w:val="0031021C"/>
    <w:rsid w:val="00343D87"/>
    <w:rsid w:val="003B78CA"/>
    <w:rsid w:val="003E613E"/>
    <w:rsid w:val="00407313"/>
    <w:rsid w:val="004151E8"/>
    <w:rsid w:val="0043134C"/>
    <w:rsid w:val="00445C80"/>
    <w:rsid w:val="00486D56"/>
    <w:rsid w:val="004928BD"/>
    <w:rsid w:val="005446F9"/>
    <w:rsid w:val="00560FF9"/>
    <w:rsid w:val="00583961"/>
    <w:rsid w:val="0059182B"/>
    <w:rsid w:val="00596885"/>
    <w:rsid w:val="005D680F"/>
    <w:rsid w:val="006506E0"/>
    <w:rsid w:val="00686F11"/>
    <w:rsid w:val="0069583E"/>
    <w:rsid w:val="006A353F"/>
    <w:rsid w:val="006A5C06"/>
    <w:rsid w:val="00730352"/>
    <w:rsid w:val="00752138"/>
    <w:rsid w:val="007B353B"/>
    <w:rsid w:val="00852B53"/>
    <w:rsid w:val="00897DF3"/>
    <w:rsid w:val="008B6D13"/>
    <w:rsid w:val="009C56D8"/>
    <w:rsid w:val="009D70CB"/>
    <w:rsid w:val="00A735C4"/>
    <w:rsid w:val="00AC52A1"/>
    <w:rsid w:val="00B06705"/>
    <w:rsid w:val="00B321B0"/>
    <w:rsid w:val="00B466BE"/>
    <w:rsid w:val="00B97A1E"/>
    <w:rsid w:val="00BA1BF3"/>
    <w:rsid w:val="00BC61E9"/>
    <w:rsid w:val="00C22C6D"/>
    <w:rsid w:val="00C27FEF"/>
    <w:rsid w:val="00CE21D0"/>
    <w:rsid w:val="00D26DCD"/>
    <w:rsid w:val="00D903DD"/>
    <w:rsid w:val="00DB5539"/>
    <w:rsid w:val="00DC13B7"/>
    <w:rsid w:val="00DD7E6E"/>
    <w:rsid w:val="00DF66A2"/>
    <w:rsid w:val="00DF6F99"/>
    <w:rsid w:val="00E55FC5"/>
    <w:rsid w:val="00E67151"/>
    <w:rsid w:val="00E8668B"/>
    <w:rsid w:val="00ED3EB6"/>
    <w:rsid w:val="00F37B3D"/>
    <w:rsid w:val="00FC1ABC"/>
    <w:rsid w:val="3AF2053D"/>
    <w:rsid w:val="4477FE04"/>
    <w:rsid w:val="450B1029"/>
    <w:rsid w:val="59714199"/>
    <w:rsid w:val="736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1E7DD"/>
  <w15:chartTrackingRefBased/>
  <w15:docId w15:val="{8C726594-527B-49EF-9C98-2DEEE1B3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3A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B573A"/>
    <w:pPr>
      <w:spacing w:before="100" w:beforeAutospacing="1" w:after="100" w:afterAutospacing="1" w:line="240" w:lineRule="auto"/>
    </w:pPr>
    <w:rPr>
      <w:rFonts w:ascii="Times New Roman" w:hAnsi="Times New Roman"/>
      <w:snapToGrid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B573A"/>
  </w:style>
  <w:style w:type="character" w:customStyle="1" w:styleId="eop">
    <w:name w:val="eop"/>
    <w:basedOn w:val="Standaardalinea-lettertype"/>
    <w:rsid w:val="001B573A"/>
  </w:style>
  <w:style w:type="character" w:styleId="Verwijzingopmerking">
    <w:name w:val="annotation reference"/>
    <w:basedOn w:val="Standaardalinea-lettertype"/>
    <w:uiPriority w:val="99"/>
    <w:semiHidden/>
    <w:unhideWhenUsed/>
    <w:rsid w:val="00445C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5C8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5C80"/>
    <w:rPr>
      <w:rFonts w:ascii="Arial" w:hAnsi="Arial"/>
      <w:snapToGrid w:val="0"/>
      <w:kern w:val="2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5C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5C80"/>
    <w:rPr>
      <w:rFonts w:ascii="Arial" w:hAnsi="Arial"/>
      <w:b/>
      <w:bCs/>
      <w:snapToGrid w:val="0"/>
      <w:kern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ssinkNina\OneDrive%20-%20Kadaster\BOI-tms-prj-LMKD%20projectgroep%20-%20General\03%20Beschrijvend%20document\Bijlagen\BIJLAGE%20X%20Referentie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B1B0969F5954CA355289071B0B397" ma:contentTypeVersion="3" ma:contentTypeDescription="Een nieuw document maken." ma:contentTypeScope="" ma:versionID="a18fb3e56d05e611a6d45efd43feada4">
  <xsd:schema xmlns:xsd="http://www.w3.org/2001/XMLSchema" xmlns:xs="http://www.w3.org/2001/XMLSchema" xmlns:p="http://schemas.microsoft.com/office/2006/metadata/properties" xmlns:ns2="12871246-44e1-4482-9d4c-b761e168a833" targetNamespace="http://schemas.microsoft.com/office/2006/metadata/properties" ma:root="true" ma:fieldsID="aae73b38dcc5c3976fead10b21c0f9b3" ns2:_="">
    <xsd:import namespace="12871246-44e1-4482-9d4c-b761e168a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1246-44e1-4482-9d4c-b761e168a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BEADAA-CA21-4F8E-8D79-66329C65AC97}"/>
</file>

<file path=docProps/app.xml><?xml version="1.0" encoding="utf-8"?>
<Properties xmlns="http://schemas.openxmlformats.org/officeDocument/2006/extended-properties" xmlns:vt="http://schemas.openxmlformats.org/officeDocument/2006/docPropsVTypes">
  <Template>BIJLAGE X Referentieformulier</Template>
  <TotalTime>4</TotalTime>
  <Pages>1</Pages>
  <Words>126</Words>
  <Characters>928</Characters>
  <Application>Microsoft Office Word</Application>
  <DocSecurity>0</DocSecurity>
  <Lines>77</Lines>
  <Paragraphs>28</Paragraphs>
  <ScaleCrop>false</ScaleCrop>
  <Company>PC Support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Wissink, Nina</dc:creator>
  <cp:keywords/>
  <dc:description>Geschikt om teksten op te maken volgens de Kadaster huisstijl met gebruiking van de Kadaster werkbalk.</dc:description>
  <cp:lastModifiedBy>Wissink, Nina</cp:lastModifiedBy>
  <cp:revision>5</cp:revision>
  <dcterms:created xsi:type="dcterms:W3CDTF">2026-04-22T14:23:00Z</dcterms:created>
  <dcterms:modified xsi:type="dcterms:W3CDTF">2026-06-22T10:18:00Z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0x010100DF7B1B0969F5954CA355289071B0B397</vt:lpwstr>
  </property>
</Properties>
</file>