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0C378" w14:textId="77777777" w:rsidR="00620243" w:rsidRPr="0063770B" w:rsidRDefault="00620243">
      <w:pPr>
        <w:rPr>
          <w:rFonts w:cs="Tahoma"/>
          <w:szCs w:val="20"/>
        </w:rPr>
      </w:pPr>
    </w:p>
    <w:p w14:paraId="3A77AD2F" w14:textId="77777777" w:rsidR="00620243" w:rsidRPr="0063770B" w:rsidRDefault="00620243">
      <w:pPr>
        <w:rPr>
          <w:rFonts w:cs="Tahoma"/>
          <w:szCs w:val="20"/>
        </w:rPr>
      </w:pPr>
    </w:p>
    <w:p w14:paraId="1C3BAEB5" w14:textId="77777777" w:rsidR="00620243" w:rsidRPr="0063770B" w:rsidRDefault="00620243">
      <w:pPr>
        <w:rPr>
          <w:rFonts w:cs="Tahoma"/>
          <w:szCs w:val="20"/>
        </w:rPr>
      </w:pPr>
    </w:p>
    <w:p w14:paraId="38AA05EF" w14:textId="77777777" w:rsidR="00620243" w:rsidRPr="0063770B" w:rsidRDefault="00620243">
      <w:pPr>
        <w:rPr>
          <w:rFonts w:cs="Tahoma"/>
          <w:szCs w:val="20"/>
        </w:rPr>
      </w:pPr>
    </w:p>
    <w:p w14:paraId="6DB273CB" w14:textId="77777777" w:rsidR="00620243" w:rsidRPr="0063770B" w:rsidRDefault="00620243">
      <w:pPr>
        <w:rPr>
          <w:rFonts w:cs="Tahoma"/>
          <w:szCs w:val="20"/>
        </w:rPr>
      </w:pPr>
    </w:p>
    <w:p w14:paraId="72112802" w14:textId="77777777" w:rsidR="00620243" w:rsidRPr="0063770B" w:rsidRDefault="00620243">
      <w:pPr>
        <w:rPr>
          <w:rFonts w:cs="Tahoma"/>
          <w:szCs w:val="20"/>
        </w:rPr>
      </w:pPr>
    </w:p>
    <w:p w14:paraId="1738B8E9" w14:textId="77777777" w:rsidR="00620243" w:rsidRPr="0063770B" w:rsidRDefault="00620243">
      <w:pPr>
        <w:rPr>
          <w:rFonts w:cs="Tahoma"/>
          <w:szCs w:val="20"/>
        </w:rPr>
      </w:pPr>
    </w:p>
    <w:p w14:paraId="761A7093" w14:textId="77777777" w:rsidR="00620243" w:rsidRPr="0063770B" w:rsidRDefault="00620243">
      <w:pPr>
        <w:rPr>
          <w:rFonts w:cs="Tahoma"/>
          <w:szCs w:val="20"/>
        </w:rPr>
      </w:pPr>
    </w:p>
    <w:p w14:paraId="6F5D9E80" w14:textId="77777777" w:rsidR="00620243" w:rsidRPr="0063770B" w:rsidRDefault="00620243">
      <w:pPr>
        <w:rPr>
          <w:rFonts w:cs="Tahoma"/>
          <w:szCs w:val="20"/>
        </w:rPr>
      </w:pPr>
    </w:p>
    <w:p w14:paraId="7596924D" w14:textId="77777777" w:rsidR="00620243" w:rsidRPr="0063770B" w:rsidRDefault="00620243">
      <w:pPr>
        <w:rPr>
          <w:rFonts w:cs="Tahoma"/>
          <w:szCs w:val="20"/>
        </w:rPr>
      </w:pPr>
    </w:p>
    <w:p w14:paraId="2C779347" w14:textId="77777777" w:rsidR="00620243" w:rsidRPr="0063770B" w:rsidRDefault="00620243">
      <w:pPr>
        <w:rPr>
          <w:rFonts w:cs="Tahoma"/>
          <w:szCs w:val="20"/>
        </w:rPr>
      </w:pPr>
    </w:p>
    <w:p w14:paraId="0259D5A7" w14:textId="77777777" w:rsidR="00620243" w:rsidRPr="0063770B" w:rsidRDefault="00620243">
      <w:pPr>
        <w:rPr>
          <w:rFonts w:cs="Tahoma"/>
          <w:szCs w:val="20"/>
        </w:rPr>
      </w:pPr>
    </w:p>
    <w:p w14:paraId="4B660663" w14:textId="77777777" w:rsidR="00620243" w:rsidRPr="0063770B" w:rsidRDefault="00620243">
      <w:pPr>
        <w:rPr>
          <w:rFonts w:cs="Tahoma"/>
          <w:szCs w:val="20"/>
        </w:rPr>
      </w:pPr>
    </w:p>
    <w:p w14:paraId="240FEFF1" w14:textId="77777777" w:rsidR="00620243" w:rsidRPr="0063770B" w:rsidRDefault="00620243">
      <w:pPr>
        <w:rPr>
          <w:rFonts w:cs="Tahoma"/>
          <w:szCs w:val="20"/>
        </w:rPr>
      </w:pPr>
    </w:p>
    <w:p w14:paraId="1274B138" w14:textId="77777777" w:rsidR="00620243" w:rsidRPr="0063770B" w:rsidRDefault="00620243">
      <w:pPr>
        <w:rPr>
          <w:rFonts w:cs="Tahoma"/>
          <w:szCs w:val="20"/>
        </w:rPr>
      </w:pPr>
    </w:p>
    <w:p w14:paraId="21BF5B75" w14:textId="77777777" w:rsidR="00620243" w:rsidRPr="0063770B" w:rsidRDefault="00620243">
      <w:pPr>
        <w:rPr>
          <w:rFonts w:cs="Tahoma"/>
          <w:szCs w:val="20"/>
        </w:rPr>
      </w:pPr>
    </w:p>
    <w:p w14:paraId="45244E20" w14:textId="77777777" w:rsidR="00620243" w:rsidRPr="0063770B" w:rsidRDefault="00620243">
      <w:pPr>
        <w:rPr>
          <w:rFonts w:cs="Tahoma"/>
          <w:szCs w:val="20"/>
        </w:rPr>
      </w:pPr>
    </w:p>
    <w:p w14:paraId="1CD60B6D" w14:textId="77777777" w:rsidR="00620243" w:rsidRPr="0063770B" w:rsidRDefault="00620243">
      <w:pPr>
        <w:rPr>
          <w:rFonts w:cs="Tahoma"/>
          <w:szCs w:val="20"/>
        </w:rPr>
      </w:pPr>
    </w:p>
    <w:p w14:paraId="5A811A5B" w14:textId="77777777" w:rsidR="00620243" w:rsidRPr="0063770B" w:rsidRDefault="00620243">
      <w:pPr>
        <w:rPr>
          <w:rFonts w:cs="Tahoma"/>
          <w:szCs w:val="20"/>
        </w:rPr>
      </w:pPr>
    </w:p>
    <w:p w14:paraId="25DCF305" w14:textId="77777777" w:rsidR="00620243" w:rsidRPr="0063770B" w:rsidRDefault="00620243">
      <w:pPr>
        <w:rPr>
          <w:rFonts w:cs="Tahoma"/>
          <w:szCs w:val="20"/>
        </w:rPr>
      </w:pPr>
    </w:p>
    <w:p w14:paraId="2863D81E" w14:textId="77777777" w:rsidR="00620243" w:rsidRPr="0063770B" w:rsidRDefault="00620243">
      <w:pPr>
        <w:rPr>
          <w:rFonts w:cs="Tahoma"/>
          <w:szCs w:val="20"/>
        </w:rPr>
      </w:pPr>
    </w:p>
    <w:p w14:paraId="1966AD73" w14:textId="77777777" w:rsidR="00620243" w:rsidRPr="0063770B" w:rsidRDefault="00620243">
      <w:pPr>
        <w:rPr>
          <w:rFonts w:cs="Tahoma"/>
          <w:szCs w:val="20"/>
        </w:rPr>
      </w:pPr>
    </w:p>
    <w:p w14:paraId="1318D13F" w14:textId="77777777" w:rsidR="00620243" w:rsidRPr="0063770B" w:rsidRDefault="00620243">
      <w:pPr>
        <w:rPr>
          <w:rFonts w:cs="Tahoma"/>
          <w:szCs w:val="20"/>
        </w:rPr>
      </w:pPr>
    </w:p>
    <w:p w14:paraId="3A2027C4" w14:textId="77777777" w:rsidR="00620243" w:rsidRPr="0063770B" w:rsidRDefault="00620243">
      <w:pPr>
        <w:rPr>
          <w:rFonts w:cs="Tahoma"/>
          <w:szCs w:val="20"/>
        </w:rPr>
      </w:pPr>
    </w:p>
    <w:p w14:paraId="7EA267C9" w14:textId="77777777" w:rsidR="00620243" w:rsidRPr="0063770B" w:rsidRDefault="00620243">
      <w:pPr>
        <w:rPr>
          <w:rFonts w:cs="Tahoma"/>
          <w:szCs w:val="20"/>
        </w:rPr>
      </w:pPr>
    </w:p>
    <w:p w14:paraId="37748534" w14:textId="77777777" w:rsidR="00620243" w:rsidRPr="0063770B" w:rsidRDefault="00620243">
      <w:pPr>
        <w:rPr>
          <w:rFonts w:cs="Tahoma"/>
          <w:szCs w:val="20"/>
        </w:rPr>
      </w:pPr>
    </w:p>
    <w:p w14:paraId="0C26E70C" w14:textId="77777777" w:rsidR="00620243" w:rsidRPr="0063770B" w:rsidRDefault="00620243">
      <w:pPr>
        <w:rPr>
          <w:rFonts w:cs="Tahoma"/>
          <w:szCs w:val="20"/>
        </w:rPr>
      </w:pPr>
    </w:p>
    <w:p w14:paraId="4B7A71F4" w14:textId="77777777" w:rsidR="00620243" w:rsidRPr="0063770B" w:rsidRDefault="00620243">
      <w:pPr>
        <w:rPr>
          <w:rFonts w:cs="Tahoma"/>
          <w:szCs w:val="20"/>
        </w:rPr>
      </w:pPr>
    </w:p>
    <w:p w14:paraId="33727921" w14:textId="77777777" w:rsidR="00620243" w:rsidRPr="0063770B" w:rsidRDefault="00620243">
      <w:pPr>
        <w:rPr>
          <w:rFonts w:cs="Tahoma"/>
          <w:szCs w:val="20"/>
        </w:rPr>
      </w:pPr>
    </w:p>
    <w:p w14:paraId="499DB883" w14:textId="77777777" w:rsidR="00620243" w:rsidRPr="0063770B" w:rsidRDefault="00620243">
      <w:pPr>
        <w:rPr>
          <w:rFonts w:cs="Tahoma"/>
          <w:szCs w:val="20"/>
        </w:rPr>
      </w:pPr>
    </w:p>
    <w:p w14:paraId="42BC450B" w14:textId="77777777" w:rsidR="00620243" w:rsidRPr="0063770B" w:rsidRDefault="00620243">
      <w:pPr>
        <w:rPr>
          <w:rFonts w:cs="Tahoma"/>
          <w:szCs w:val="20"/>
        </w:rPr>
      </w:pPr>
    </w:p>
    <w:p w14:paraId="4BB18D77" w14:textId="77777777" w:rsidR="00620243" w:rsidRPr="0063770B" w:rsidRDefault="00620243">
      <w:pPr>
        <w:rPr>
          <w:rFonts w:cs="Tahoma"/>
          <w:szCs w:val="20"/>
        </w:rPr>
      </w:pPr>
    </w:p>
    <w:p w14:paraId="758CD93B" w14:textId="77777777" w:rsidR="00620243" w:rsidRPr="0063770B" w:rsidRDefault="00620243">
      <w:pPr>
        <w:rPr>
          <w:rFonts w:cs="Tahoma"/>
          <w:szCs w:val="20"/>
        </w:rPr>
      </w:pPr>
    </w:p>
    <w:p w14:paraId="3776A5D1" w14:textId="77777777" w:rsidR="00620243" w:rsidRPr="0063770B" w:rsidRDefault="00620243">
      <w:pPr>
        <w:rPr>
          <w:rFonts w:cs="Tahoma"/>
          <w:szCs w:val="20"/>
        </w:rPr>
      </w:pPr>
    </w:p>
    <w:p w14:paraId="5DC426A7" w14:textId="77777777" w:rsidR="00620243" w:rsidRPr="0063770B" w:rsidRDefault="00620243">
      <w:pPr>
        <w:rPr>
          <w:rFonts w:cs="Tahoma"/>
          <w:szCs w:val="20"/>
        </w:rPr>
      </w:pPr>
    </w:p>
    <w:p w14:paraId="490BCBCE" w14:textId="77777777" w:rsidR="00620243" w:rsidRPr="0063770B" w:rsidRDefault="00620243">
      <w:pPr>
        <w:rPr>
          <w:rFonts w:cs="Tahoma"/>
          <w:szCs w:val="20"/>
        </w:rPr>
      </w:pPr>
    </w:p>
    <w:p w14:paraId="64967055" w14:textId="77777777" w:rsidR="00620243" w:rsidRPr="0063770B" w:rsidRDefault="00620243">
      <w:pPr>
        <w:rPr>
          <w:rFonts w:cs="Tahoma"/>
          <w:szCs w:val="20"/>
        </w:rPr>
      </w:pPr>
    </w:p>
    <w:p w14:paraId="7A604631" w14:textId="77777777" w:rsidR="00620243" w:rsidRPr="0063770B" w:rsidRDefault="00620243">
      <w:pPr>
        <w:rPr>
          <w:rFonts w:cs="Tahoma"/>
          <w:szCs w:val="20"/>
        </w:rPr>
      </w:pPr>
    </w:p>
    <w:p w14:paraId="5A71B36B" w14:textId="77777777" w:rsidR="00620243" w:rsidRPr="0063770B" w:rsidRDefault="00620243">
      <w:pPr>
        <w:rPr>
          <w:rFonts w:cs="Tahoma"/>
          <w:szCs w:val="20"/>
        </w:rPr>
      </w:pPr>
    </w:p>
    <w:p w14:paraId="56FD062F" w14:textId="77777777" w:rsidR="00620243" w:rsidRPr="0063770B" w:rsidRDefault="00620243">
      <w:pPr>
        <w:rPr>
          <w:rFonts w:cs="Tahoma"/>
          <w:szCs w:val="20"/>
        </w:rPr>
      </w:pPr>
    </w:p>
    <w:p w14:paraId="43E30BA5" w14:textId="77777777" w:rsidR="00620243" w:rsidRPr="0063770B" w:rsidRDefault="00620243">
      <w:pPr>
        <w:rPr>
          <w:rFonts w:cs="Tahoma"/>
          <w:szCs w:val="20"/>
        </w:rPr>
      </w:pPr>
    </w:p>
    <w:p w14:paraId="78429939" w14:textId="77777777" w:rsidR="00620243" w:rsidRPr="0063770B" w:rsidRDefault="00620243">
      <w:pPr>
        <w:rPr>
          <w:rFonts w:cs="Tahoma"/>
          <w:szCs w:val="20"/>
        </w:rPr>
      </w:pPr>
    </w:p>
    <w:p w14:paraId="779D23D4" w14:textId="5C80A33D" w:rsidR="005724CC" w:rsidRPr="005E50C4" w:rsidRDefault="00B34801" w:rsidP="005724CC">
      <w:pPr>
        <w:rPr>
          <w:rFonts w:cs="Tahoma"/>
          <w:b/>
          <w:szCs w:val="20"/>
        </w:rPr>
      </w:pPr>
      <w:r w:rsidRPr="0063770B">
        <w:rPr>
          <w:rFonts w:cs="Tahoma"/>
          <w:b/>
          <w:noProof/>
          <w:szCs w:val="20"/>
        </w:rPr>
        <mc:AlternateContent>
          <mc:Choice Requires="wps">
            <w:drawing>
              <wp:anchor distT="0" distB="0" distL="114300" distR="114300" simplePos="0" relativeHeight="251659264" behindDoc="0" locked="0" layoutInCell="1" allowOverlap="1" wp14:anchorId="0DECF46B" wp14:editId="566972A1">
                <wp:simplePos x="0" y="0"/>
                <wp:positionH relativeFrom="margin">
                  <wp:posOffset>-443230</wp:posOffset>
                </wp:positionH>
                <wp:positionV relativeFrom="paragraph">
                  <wp:posOffset>241935</wp:posOffset>
                </wp:positionV>
                <wp:extent cx="6701155" cy="2057400"/>
                <wp:effectExtent l="0" t="0" r="0" b="0"/>
                <wp:wrapSquare wrapText="bothSides"/>
                <wp:docPr id="2" name="Tekstvak 2"/>
                <wp:cNvGraphicFramePr/>
                <a:graphic xmlns:a="http://schemas.openxmlformats.org/drawingml/2006/main">
                  <a:graphicData uri="http://schemas.microsoft.com/office/word/2010/wordprocessingShape">
                    <wps:wsp>
                      <wps:cNvSpPr txBox="1"/>
                      <wps:spPr>
                        <a:xfrm>
                          <a:off x="0" y="0"/>
                          <a:ext cx="6701155" cy="20574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413D2A23" w14:textId="77777777" w:rsidR="005C73EF" w:rsidRDefault="005C73EF" w:rsidP="00C57267">
                            <w:pPr>
                              <w:rPr>
                                <w:rFonts w:cs="Tahoma"/>
                                <w:b/>
                                <w:sz w:val="48"/>
                                <w:szCs w:val="52"/>
                              </w:rPr>
                            </w:pPr>
                          </w:p>
                          <w:p w14:paraId="62865A54" w14:textId="77777777" w:rsidR="005C73EF" w:rsidRDefault="005C73EF" w:rsidP="00C57267">
                            <w:pPr>
                              <w:rPr>
                                <w:rFonts w:cs="Tahoma"/>
                                <w:b/>
                                <w:sz w:val="48"/>
                                <w:szCs w:val="52"/>
                              </w:rPr>
                            </w:pPr>
                            <w:r>
                              <w:rPr>
                                <w:rFonts w:cs="Tahoma"/>
                                <w:b/>
                                <w:sz w:val="48"/>
                                <w:szCs w:val="52"/>
                              </w:rPr>
                              <w:t xml:space="preserve">Model </w:t>
                            </w:r>
                            <w:r w:rsidRPr="008918C8">
                              <w:rPr>
                                <w:rFonts w:cs="Tahoma"/>
                                <w:b/>
                                <w:sz w:val="48"/>
                                <w:szCs w:val="52"/>
                              </w:rPr>
                              <w:t xml:space="preserve">Verwerkersovereenkomst </w:t>
                            </w:r>
                          </w:p>
                          <w:p w14:paraId="57442BA5" w14:textId="47E2A2D7" w:rsidR="005C73EF" w:rsidRDefault="005C73EF" w:rsidP="00C57267">
                            <w:pPr>
                              <w:rPr>
                                <w:rFonts w:cs="Tahoma"/>
                                <w:b/>
                                <w:sz w:val="32"/>
                                <w:szCs w:val="52"/>
                              </w:rPr>
                            </w:pPr>
                            <w:r w:rsidRPr="008918C8">
                              <w:rPr>
                                <w:rFonts w:cs="Tahoma"/>
                                <w:b/>
                                <w:sz w:val="32"/>
                                <w:szCs w:val="52"/>
                              </w:rPr>
                              <w:t>GGD Zaanstreek-Waterland</w:t>
                            </w:r>
                            <w:r w:rsidR="00116F7A">
                              <w:rPr>
                                <w:rFonts w:cs="Tahoma"/>
                                <w:b/>
                                <w:sz w:val="32"/>
                                <w:szCs w:val="52"/>
                              </w:rPr>
                              <w:t xml:space="preserve"> met</w:t>
                            </w:r>
                            <w:r w:rsidR="005E50C4">
                              <w:rPr>
                                <w:rFonts w:cs="Tahoma"/>
                                <w:b/>
                                <w:sz w:val="32"/>
                                <w:szCs w:val="52"/>
                              </w:rPr>
                              <w:t xml:space="preserve"> GGD Amsterdam</w:t>
                            </w:r>
                          </w:p>
                          <w:p w14:paraId="2D20D31D" w14:textId="77777777" w:rsidR="003622D4" w:rsidRDefault="003622D4" w:rsidP="00C57267">
                            <w:pPr>
                              <w:rPr>
                                <w:rFonts w:cs="Tahoma"/>
                                <w:b/>
                                <w:sz w:val="32"/>
                                <w:szCs w:val="52"/>
                              </w:rPr>
                            </w:pPr>
                          </w:p>
                          <w:p w14:paraId="6D4B3EB1" w14:textId="5F4FD926" w:rsidR="005C73EF" w:rsidRPr="003622D4" w:rsidRDefault="003622D4" w:rsidP="00C57267">
                            <w:pPr>
                              <w:rPr>
                                <w:rFonts w:cs="Tahoma"/>
                                <w:b/>
                                <w:i/>
                                <w:iCs/>
                                <w:color w:val="4F81BD" w:themeColor="accent1"/>
                                <w:sz w:val="24"/>
                              </w:rPr>
                            </w:pPr>
                            <w:r w:rsidRPr="003622D4">
                              <w:rPr>
                                <w:rFonts w:cs="Tahoma"/>
                                <w:b/>
                                <w:i/>
                                <w:iCs/>
                                <w:color w:val="4F81BD" w:themeColor="accent1"/>
                                <w:sz w:val="24"/>
                              </w:rPr>
                              <w:t>1.3.6_Model_Verwerkersovereenkomst_GGD_Zaanstreek_Waterland_vs_1.0</w:t>
                            </w:r>
                          </w:p>
                          <w:p w14:paraId="4286076A" w14:textId="77777777" w:rsidR="00C151D3" w:rsidRPr="008918C8" w:rsidRDefault="00C151D3" w:rsidP="00C57267">
                            <w:pPr>
                              <w:rPr>
                                <w:rFonts w:cs="Tahoma"/>
                                <w:b/>
                                <w:sz w:val="32"/>
                                <w:szCs w:val="52"/>
                              </w:rPr>
                            </w:pPr>
                          </w:p>
                          <w:p w14:paraId="7F9229B0" w14:textId="709A1C65" w:rsidR="005C73EF" w:rsidRDefault="005C73EF" w:rsidP="00C151D3">
                            <w:pPr>
                              <w:ind w:left="4248" w:firstLine="708"/>
                            </w:pPr>
                            <w:r>
                              <w:t>Documenteigenaar: Functionaris Gegevensbescherming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DECF46B" id="_x0000_t202" coordsize="21600,21600" o:spt="202" path="m,l,21600r21600,l21600,xe">
                <v:stroke joinstyle="miter"/>
                <v:path gradientshapeok="t" o:connecttype="rect"/>
              </v:shapetype>
              <v:shape id="Tekstvak 2" o:spid="_x0000_s1026" type="#_x0000_t202" style="position:absolute;margin-left:-34.9pt;margin-top:19.05pt;width:527.65pt;height:16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" filled="f" stroked="f">
                <v:textbox>
                  <w:txbxContent>
                    <w:p w14:paraId="413D2A23" w14:textId="77777777" w:rsidR="005C73EF" w:rsidRDefault="005C73EF" w:rsidP="00C57267">
                      <w:pPr>
                        <w:rPr>
                          <w:rFonts w:cs="Tahoma"/>
                          <w:b/>
                          <w:sz w:val="48"/>
                          <w:szCs w:val="52"/>
                        </w:rPr>
                      </w:pPr>
                    </w:p>
                    <w:p w14:paraId="62865A54" w14:textId="77777777" w:rsidR="005C73EF" w:rsidRDefault="005C73EF" w:rsidP="00C57267">
                      <w:pPr>
                        <w:rPr>
                          <w:rFonts w:cs="Tahoma"/>
                          <w:b/>
                          <w:sz w:val="48"/>
                          <w:szCs w:val="52"/>
                        </w:rPr>
                      </w:pPr>
                      <w:r>
                        <w:rPr>
                          <w:rFonts w:cs="Tahoma"/>
                          <w:b/>
                          <w:sz w:val="48"/>
                          <w:szCs w:val="52"/>
                        </w:rPr>
                        <w:t xml:space="preserve">Model </w:t>
                      </w:r>
                      <w:r w:rsidRPr="008918C8">
                        <w:rPr>
                          <w:rFonts w:cs="Tahoma"/>
                          <w:b/>
                          <w:sz w:val="48"/>
                          <w:szCs w:val="52"/>
                        </w:rPr>
                        <w:t xml:space="preserve">Verwerkersovereenkomst </w:t>
                      </w:r>
                    </w:p>
                    <w:p w14:paraId="57442BA5" w14:textId="47E2A2D7" w:rsidR="005C73EF" w:rsidRDefault="005C73EF" w:rsidP="00C57267">
                      <w:pPr>
                        <w:rPr>
                          <w:rFonts w:cs="Tahoma"/>
                          <w:b/>
                          <w:sz w:val="32"/>
                          <w:szCs w:val="52"/>
                        </w:rPr>
                      </w:pPr>
                      <w:r w:rsidRPr="008918C8">
                        <w:rPr>
                          <w:rFonts w:cs="Tahoma"/>
                          <w:b/>
                          <w:sz w:val="32"/>
                          <w:szCs w:val="52"/>
                        </w:rPr>
                        <w:t>GGD Zaanstreek-Waterland</w:t>
                      </w:r>
                      <w:r w:rsidR="00116F7A">
                        <w:rPr>
                          <w:rFonts w:cs="Tahoma"/>
                          <w:b/>
                          <w:sz w:val="32"/>
                          <w:szCs w:val="52"/>
                        </w:rPr>
                        <w:t xml:space="preserve"> met</w:t>
                      </w:r>
                      <w:r w:rsidR="005E50C4">
                        <w:rPr>
                          <w:rFonts w:cs="Tahoma"/>
                          <w:b/>
                          <w:sz w:val="32"/>
                          <w:szCs w:val="52"/>
                        </w:rPr>
                        <w:t xml:space="preserve"> GGD Amsterdam</w:t>
                      </w:r>
                    </w:p>
                    <w:p w14:paraId="2D20D31D" w14:textId="77777777" w:rsidR="003622D4" w:rsidRDefault="003622D4" w:rsidP="00C57267">
                      <w:pPr>
                        <w:rPr>
                          <w:rFonts w:cs="Tahoma"/>
                          <w:b/>
                          <w:sz w:val="32"/>
                          <w:szCs w:val="52"/>
                        </w:rPr>
                      </w:pPr>
                    </w:p>
                    <w:p w14:paraId="6D4B3EB1" w14:textId="5F4FD926" w:rsidR="005C73EF" w:rsidRPr="003622D4" w:rsidRDefault="003622D4" w:rsidP="00C57267">
                      <w:pPr>
                        <w:rPr>
                          <w:rFonts w:cs="Tahoma"/>
                          <w:b/>
                          <w:i/>
                          <w:iCs/>
                          <w:color w:val="4F81BD" w:themeColor="accent1"/>
                          <w:sz w:val="24"/>
                        </w:rPr>
                      </w:pPr>
                      <w:r w:rsidRPr="003622D4">
                        <w:rPr>
                          <w:rFonts w:cs="Tahoma"/>
                          <w:b/>
                          <w:i/>
                          <w:iCs/>
                          <w:color w:val="4F81BD" w:themeColor="accent1"/>
                          <w:sz w:val="24"/>
                        </w:rPr>
                        <w:t>1.3.6_Model_Verwerkersovereenkomst_GGD_Zaanstreek_Waterland_vs_1.0</w:t>
                      </w:r>
                    </w:p>
                    <w:p w14:paraId="4286076A" w14:textId="77777777" w:rsidR="00C151D3" w:rsidRPr="008918C8" w:rsidRDefault="00C151D3" w:rsidP="00C57267">
                      <w:pPr>
                        <w:rPr>
                          <w:rFonts w:cs="Tahoma"/>
                          <w:b/>
                          <w:sz w:val="32"/>
                          <w:szCs w:val="52"/>
                        </w:rPr>
                      </w:pPr>
                    </w:p>
                    <w:p w14:paraId="7F9229B0" w14:textId="709A1C65" w:rsidR="005C73EF" w:rsidRDefault="005C73EF" w:rsidP="00C151D3">
                      <w:pPr>
                        <w:ind w:left="4248" w:firstLine="708"/>
                      </w:pPr>
                      <w:r>
                        <w:t>Documenteigenaar: Functionaris Gegevensbescherming</w:t>
                      </w:r>
                    </w:p>
                  </w:txbxContent>
                </v:textbox>
                <w10:wrap type="square" anchorx="margin"/>
              </v:shape>
            </w:pict>
          </mc:Fallback>
        </mc:AlternateContent>
      </w:r>
    </w:p>
    <w:p w14:paraId="2AD3E1CA" w14:textId="77777777" w:rsidR="005724CC" w:rsidRDefault="005724CC">
      <w:pPr>
        <w:rPr>
          <w:rFonts w:cs="Tahoma"/>
          <w:szCs w:val="20"/>
        </w:rPr>
      </w:pPr>
      <w:r>
        <w:rPr>
          <w:rFonts w:cs="Tahoma"/>
          <w:szCs w:val="20"/>
        </w:rPr>
        <w:br w:type="page"/>
      </w:r>
    </w:p>
    <w:p w14:paraId="1D89BCFB" w14:textId="77777777" w:rsidR="005724CC" w:rsidRPr="004907FB" w:rsidRDefault="005724CC" w:rsidP="005724CC">
      <w:pPr>
        <w:spacing w:line="320" w:lineRule="atLeast"/>
        <w:outlineLvl w:val="0"/>
        <w:rPr>
          <w:b/>
        </w:rPr>
      </w:pPr>
      <w:r>
        <w:rPr>
          <w:b/>
        </w:rPr>
        <w:lastRenderedPageBreak/>
        <w:t>VERWERKER</w:t>
      </w:r>
      <w:r w:rsidRPr="004907FB">
        <w:rPr>
          <w:b/>
        </w:rPr>
        <w:t xml:space="preserve">SOVEREENKOMST </w:t>
      </w:r>
    </w:p>
    <w:p w14:paraId="48239E4F" w14:textId="77777777" w:rsidR="005724CC" w:rsidRPr="004907FB" w:rsidRDefault="005724CC" w:rsidP="005724CC">
      <w:pPr>
        <w:spacing w:line="320" w:lineRule="atLeast"/>
      </w:pPr>
    </w:p>
    <w:p w14:paraId="197D0E39" w14:textId="77777777" w:rsidR="005724CC" w:rsidRPr="004907FB" w:rsidRDefault="005724CC" w:rsidP="005724CC">
      <w:pPr>
        <w:spacing w:line="320" w:lineRule="atLeast"/>
        <w:outlineLvl w:val="0"/>
      </w:pPr>
      <w:r w:rsidRPr="004907FB">
        <w:t>DE ONDERGETEKENDEN:</w:t>
      </w:r>
    </w:p>
    <w:p w14:paraId="6D976C28" w14:textId="77777777" w:rsidR="005724CC" w:rsidRPr="004907FB" w:rsidRDefault="005724CC" w:rsidP="005724CC">
      <w:pPr>
        <w:spacing w:line="320" w:lineRule="atLeast"/>
      </w:pPr>
    </w:p>
    <w:p w14:paraId="651D375C" w14:textId="77777777" w:rsidR="005724CC" w:rsidRPr="004907FB" w:rsidRDefault="005724CC" w:rsidP="005724CC">
      <w:pPr>
        <w:pStyle w:val="Lijstalinea"/>
        <w:numPr>
          <w:ilvl w:val="0"/>
          <w:numId w:val="15"/>
        </w:numPr>
        <w:spacing w:after="0" w:line="320" w:lineRule="atLeast"/>
      </w:pPr>
      <w:r w:rsidRPr="005C6962">
        <w:rPr>
          <w:highlight w:val="yellow"/>
        </w:rPr>
        <w:t>[Naam Verwerkingsverantwoordelijke]</w:t>
      </w:r>
      <w:r w:rsidRPr="004907FB">
        <w:t xml:space="preserve">, gevestigd aan de </w:t>
      </w:r>
      <w:r w:rsidRPr="005C6962">
        <w:rPr>
          <w:highlight w:val="yellow"/>
        </w:rPr>
        <w:t>[adres]</w:t>
      </w:r>
      <w:r w:rsidRPr="004907FB">
        <w:t xml:space="preserve"> te </w:t>
      </w:r>
      <w:r w:rsidRPr="005C6962">
        <w:rPr>
          <w:highlight w:val="yellow"/>
        </w:rPr>
        <w:t>[plaats]</w:t>
      </w:r>
      <w:r w:rsidRPr="004907FB">
        <w:t xml:space="preserve"> en ingeschreven in het register van de Kamer van Koophandel onder nummer </w:t>
      </w:r>
      <w:r w:rsidRPr="005C6962">
        <w:rPr>
          <w:highlight w:val="yellow"/>
        </w:rPr>
        <w:t>[KvK-nummer]</w:t>
      </w:r>
      <w:r w:rsidRPr="004907FB">
        <w:t>,</w:t>
      </w:r>
      <w:r>
        <w:t xml:space="preserve"> </w:t>
      </w:r>
      <w:r w:rsidRPr="004907FB">
        <w:t xml:space="preserve">in deze rechtsgeldig vertegenwoordigd door </w:t>
      </w:r>
      <w:r w:rsidRPr="005C6962">
        <w:rPr>
          <w:highlight w:val="yellow"/>
        </w:rPr>
        <w:t>[titel, naam en functie]</w:t>
      </w:r>
      <w:r w:rsidRPr="004907FB">
        <w:t xml:space="preserve"> (hierna: “</w:t>
      </w:r>
      <w:r>
        <w:rPr>
          <w:b/>
        </w:rPr>
        <w:t>Verwerkingsverantwoordelijke</w:t>
      </w:r>
      <w:r w:rsidRPr="004907FB">
        <w:t>”); en</w:t>
      </w:r>
      <w:r w:rsidRPr="004907FB">
        <w:br/>
      </w:r>
    </w:p>
    <w:p w14:paraId="2CE1B5F1" w14:textId="77777777" w:rsidR="005724CC" w:rsidRPr="004907FB" w:rsidRDefault="005724CC" w:rsidP="005724CC">
      <w:pPr>
        <w:pStyle w:val="Lijstalinea"/>
        <w:numPr>
          <w:ilvl w:val="0"/>
          <w:numId w:val="15"/>
        </w:numPr>
        <w:spacing w:after="0" w:line="320" w:lineRule="atLeast"/>
      </w:pPr>
      <w:r w:rsidRPr="005C6962">
        <w:rPr>
          <w:highlight w:val="yellow"/>
        </w:rPr>
        <w:t>[Naam Verwerker]</w:t>
      </w:r>
      <w:r w:rsidRPr="004907FB">
        <w:t xml:space="preserve">, gevestigd aan de </w:t>
      </w:r>
      <w:r w:rsidRPr="005C6962">
        <w:rPr>
          <w:highlight w:val="yellow"/>
        </w:rPr>
        <w:t>[adres]</w:t>
      </w:r>
      <w:r w:rsidRPr="004907FB">
        <w:t xml:space="preserve"> te </w:t>
      </w:r>
      <w:r w:rsidRPr="005C6962">
        <w:rPr>
          <w:highlight w:val="yellow"/>
        </w:rPr>
        <w:t>[plaats]</w:t>
      </w:r>
      <w:r w:rsidRPr="004907FB">
        <w:t xml:space="preserve"> en ingeschreven in het register van de Kamer van Koophandel onder nummer </w:t>
      </w:r>
      <w:r w:rsidRPr="005C6962">
        <w:rPr>
          <w:highlight w:val="yellow"/>
        </w:rPr>
        <w:t>[KvK-nummer]</w:t>
      </w:r>
      <w:r w:rsidRPr="004907FB">
        <w:t xml:space="preserve">, in deze rechtsgeldig vertegenwoordigd door </w:t>
      </w:r>
      <w:r w:rsidRPr="005C6962">
        <w:rPr>
          <w:highlight w:val="yellow"/>
        </w:rPr>
        <w:t>[titel, naam en functie]</w:t>
      </w:r>
      <w:r w:rsidRPr="004907FB">
        <w:t xml:space="preserve"> (hierna</w:t>
      </w:r>
      <w:r>
        <w:t>:</w:t>
      </w:r>
      <w:r w:rsidRPr="004907FB">
        <w:t xml:space="preserve"> “</w:t>
      </w:r>
      <w:r>
        <w:rPr>
          <w:b/>
        </w:rPr>
        <w:t>Verwerker</w:t>
      </w:r>
      <w:r w:rsidRPr="004907FB">
        <w:t>”)</w:t>
      </w:r>
      <w:r>
        <w:t>;</w:t>
      </w:r>
    </w:p>
    <w:p w14:paraId="6A0D9924" w14:textId="77777777" w:rsidR="005724CC" w:rsidRPr="004907FB" w:rsidRDefault="005724CC" w:rsidP="005724CC">
      <w:pPr>
        <w:spacing w:line="320" w:lineRule="atLeast"/>
      </w:pPr>
    </w:p>
    <w:p w14:paraId="26B8FBEE" w14:textId="77777777" w:rsidR="005724CC" w:rsidRPr="004907FB" w:rsidRDefault="005724CC" w:rsidP="005724CC">
      <w:pPr>
        <w:spacing w:line="320" w:lineRule="atLeast"/>
      </w:pPr>
      <w:r w:rsidRPr="004907FB">
        <w:t>Hierna gezamenlijk ook aan te duiden als: “Partijen” en afzonderlijk als “Partij”.</w:t>
      </w:r>
    </w:p>
    <w:p w14:paraId="21A5AAFC" w14:textId="77777777" w:rsidR="005724CC" w:rsidRPr="004907FB" w:rsidRDefault="005724CC" w:rsidP="005724CC">
      <w:pPr>
        <w:spacing w:line="320" w:lineRule="atLeast"/>
      </w:pPr>
    </w:p>
    <w:p w14:paraId="63700140" w14:textId="77777777" w:rsidR="005724CC" w:rsidRPr="004907FB" w:rsidRDefault="005724CC" w:rsidP="005724CC">
      <w:pPr>
        <w:spacing w:line="320" w:lineRule="atLeast"/>
        <w:outlineLvl w:val="0"/>
      </w:pPr>
      <w:r w:rsidRPr="004907FB">
        <w:t>OVERWEGENDE DAT:</w:t>
      </w:r>
    </w:p>
    <w:p w14:paraId="5AECD2E2" w14:textId="77777777" w:rsidR="005724CC" w:rsidRPr="004907FB" w:rsidRDefault="005724CC" w:rsidP="005724CC">
      <w:pPr>
        <w:spacing w:line="320" w:lineRule="atLeast"/>
      </w:pPr>
    </w:p>
    <w:p w14:paraId="4A6311C0" w14:textId="77777777" w:rsidR="005724CC" w:rsidRPr="004907FB" w:rsidRDefault="005724CC" w:rsidP="005724CC">
      <w:pPr>
        <w:pStyle w:val="Lijstalinea"/>
        <w:numPr>
          <w:ilvl w:val="0"/>
          <w:numId w:val="16"/>
        </w:numPr>
        <w:spacing w:after="0" w:line="320" w:lineRule="atLeast"/>
      </w:pPr>
      <w:r>
        <w:t>Verwerker</w:t>
      </w:r>
      <w:r w:rsidRPr="004907FB">
        <w:t xml:space="preserve"> diensten verricht ten behoeve van </w:t>
      </w:r>
      <w:r>
        <w:t>Verwerkingsverantwoordelijke</w:t>
      </w:r>
      <w:r w:rsidRPr="004907FB">
        <w:t xml:space="preserve">, zoals beschreven in de </w:t>
      </w:r>
      <w:r>
        <w:t xml:space="preserve">Hoofdovereenkomst </w:t>
      </w:r>
      <w:r w:rsidRPr="005C6962">
        <w:rPr>
          <w:highlight w:val="yellow"/>
        </w:rPr>
        <w:t>[titel/kenmerk/datum]</w:t>
      </w:r>
      <w:r>
        <w:t xml:space="preserve"> waarbij deze Verwerkersovereenkomst Bijlage </w:t>
      </w:r>
      <w:r w:rsidRPr="005C6962">
        <w:rPr>
          <w:highlight w:val="yellow"/>
        </w:rPr>
        <w:t>[X]</w:t>
      </w:r>
      <w:r>
        <w:t xml:space="preserve"> is.</w:t>
      </w:r>
    </w:p>
    <w:p w14:paraId="55ACD0EF" w14:textId="77777777" w:rsidR="005724CC" w:rsidRPr="004907FB" w:rsidRDefault="005724CC" w:rsidP="005724CC">
      <w:pPr>
        <w:pStyle w:val="Lijstalinea"/>
        <w:numPr>
          <w:ilvl w:val="0"/>
          <w:numId w:val="16"/>
        </w:numPr>
        <w:spacing w:after="0" w:line="320" w:lineRule="atLeast"/>
      </w:pPr>
      <w:r w:rsidRPr="004907FB">
        <w:t xml:space="preserve">De diensten meebrengen dat </w:t>
      </w:r>
      <w:r>
        <w:t>Persoonsgegevens</w:t>
      </w:r>
      <w:r w:rsidRPr="004907FB">
        <w:t xml:space="preserve"> worden verwerkt</w:t>
      </w:r>
      <w:r>
        <w:t>.</w:t>
      </w:r>
    </w:p>
    <w:p w14:paraId="61D84706" w14:textId="77777777" w:rsidR="005724CC" w:rsidRPr="004907FB" w:rsidRDefault="005724CC" w:rsidP="005724CC">
      <w:pPr>
        <w:pStyle w:val="Lijstalinea"/>
        <w:numPr>
          <w:ilvl w:val="0"/>
          <w:numId w:val="16"/>
        </w:numPr>
        <w:spacing w:after="0" w:line="320" w:lineRule="atLeast"/>
      </w:pPr>
      <w:r>
        <w:t>Verwerker</w:t>
      </w:r>
      <w:r w:rsidRPr="004907FB">
        <w:t xml:space="preserve"> de betreffende gegevens louter in opdracht van </w:t>
      </w:r>
      <w:r>
        <w:t>Verwerkingsverantwoordelijke</w:t>
      </w:r>
      <w:r w:rsidRPr="004907FB">
        <w:t xml:space="preserve"> verwerkt en niet voor eigen doeleinden. </w:t>
      </w:r>
    </w:p>
    <w:p w14:paraId="4129A817" w14:textId="77777777" w:rsidR="005724CC" w:rsidRPr="005C6962" w:rsidRDefault="005724CC" w:rsidP="005724CC">
      <w:pPr>
        <w:pStyle w:val="Lijstalinea"/>
        <w:numPr>
          <w:ilvl w:val="0"/>
          <w:numId w:val="16"/>
        </w:numPr>
        <w:spacing w:after="0" w:line="320" w:lineRule="atLeast"/>
      </w:pPr>
      <w:r w:rsidRPr="005C6962">
        <w:t>Verordening (EU) 2016/679 van het Europees Parlement en de Raad van 27 april 2016 (hierna: “AVG”) op deze verwerking van toepassing is.</w:t>
      </w:r>
    </w:p>
    <w:p w14:paraId="76225E4F" w14:textId="77777777" w:rsidR="005724CC" w:rsidRPr="004907FB" w:rsidRDefault="005724CC" w:rsidP="005724CC">
      <w:pPr>
        <w:pStyle w:val="Lijstalinea"/>
        <w:numPr>
          <w:ilvl w:val="0"/>
          <w:numId w:val="16"/>
        </w:numPr>
        <w:spacing w:after="0" w:line="320" w:lineRule="atLeast"/>
      </w:pPr>
      <w:r w:rsidRPr="004907FB">
        <w:t xml:space="preserve">Partijen in deze </w:t>
      </w:r>
      <w:r>
        <w:t>Verwerker</w:t>
      </w:r>
      <w:r w:rsidRPr="004907FB">
        <w:t xml:space="preserve">sovereenkomst de afspraken met betrekking tot de verwerking van </w:t>
      </w:r>
      <w:r>
        <w:t>Persoonsgegevens</w:t>
      </w:r>
      <w:r w:rsidRPr="004907FB">
        <w:t xml:space="preserve"> in het kader van de diensten wensen vast te leggen.</w:t>
      </w:r>
    </w:p>
    <w:p w14:paraId="1F88E261" w14:textId="77777777" w:rsidR="005724CC" w:rsidRDefault="005724CC" w:rsidP="005724CC">
      <w:pPr>
        <w:pStyle w:val="Lijstalinea"/>
        <w:numPr>
          <w:ilvl w:val="0"/>
          <w:numId w:val="16"/>
        </w:numPr>
        <w:spacing w:after="0" w:line="320" w:lineRule="atLeast"/>
      </w:pPr>
      <w:r w:rsidRPr="004907FB">
        <w:t xml:space="preserve">Deze </w:t>
      </w:r>
      <w:r>
        <w:t>Verwerker</w:t>
      </w:r>
      <w:r w:rsidRPr="004907FB">
        <w:t xml:space="preserve">sovereenkomst, indien van toepassing, alle eerdere </w:t>
      </w:r>
      <w:r>
        <w:t>Verwerkersovereenkomst</w:t>
      </w:r>
      <w:r w:rsidRPr="004907FB">
        <w:t xml:space="preserve">(en) van gelijke strekking tussen Partijen vervangt. </w:t>
      </w:r>
    </w:p>
    <w:p w14:paraId="61616972" w14:textId="77777777" w:rsidR="005724CC" w:rsidRDefault="005724CC" w:rsidP="005724CC">
      <w:pPr>
        <w:pStyle w:val="Lijstalinea"/>
        <w:numPr>
          <w:ilvl w:val="0"/>
          <w:numId w:val="16"/>
        </w:numPr>
        <w:spacing w:after="0" w:line="320" w:lineRule="atLeast"/>
      </w:pPr>
      <w:r>
        <w:t>De Brancheorganisaties Zorg met deze Verwerkersovereenkomst een standaard hebben willen opstellen.</w:t>
      </w:r>
    </w:p>
    <w:p w14:paraId="356724E6" w14:textId="77777777" w:rsidR="005C6962" w:rsidRDefault="005C6962" w:rsidP="005C6962">
      <w:pPr>
        <w:spacing w:line="320" w:lineRule="atLeast"/>
      </w:pPr>
    </w:p>
    <w:p w14:paraId="2C4552ED" w14:textId="7A8B13C7" w:rsidR="005C6962" w:rsidRDefault="005C6962">
      <w:r>
        <w:br w:type="page"/>
      </w:r>
    </w:p>
    <w:p w14:paraId="4482B6A6" w14:textId="77777777" w:rsidR="005C6962" w:rsidRPr="004907FB" w:rsidRDefault="005C6962" w:rsidP="005C6962">
      <w:pPr>
        <w:spacing w:line="320" w:lineRule="atLeast"/>
      </w:pPr>
    </w:p>
    <w:p w14:paraId="21BA477E" w14:textId="77777777" w:rsidR="005724CC" w:rsidRDefault="005724CC" w:rsidP="005724CC">
      <w:pPr>
        <w:spacing w:line="320" w:lineRule="atLeast"/>
        <w:outlineLvl w:val="0"/>
      </w:pPr>
      <w:r w:rsidRPr="004907FB">
        <w:t>VERKLAREN TE ZIJN OVEREENGEKOMEN ALS VOLGT:</w:t>
      </w:r>
    </w:p>
    <w:p w14:paraId="02558245" w14:textId="77777777" w:rsidR="005724CC" w:rsidRPr="004907FB" w:rsidRDefault="005724CC" w:rsidP="005724CC">
      <w:pPr>
        <w:spacing w:line="320" w:lineRule="atLeast"/>
        <w:outlineLvl w:val="0"/>
      </w:pPr>
    </w:p>
    <w:p w14:paraId="25734E36" w14:textId="77777777" w:rsidR="005724CC" w:rsidRPr="004907FB" w:rsidRDefault="005724CC" w:rsidP="005724CC">
      <w:pPr>
        <w:pStyle w:val="lst1"/>
        <w:spacing w:line="320" w:lineRule="atLeast"/>
      </w:pPr>
      <w:r w:rsidRPr="004907FB">
        <w:t>Definities</w:t>
      </w:r>
    </w:p>
    <w:p w14:paraId="538C297D" w14:textId="77777777" w:rsidR="005724CC" w:rsidRPr="001E02A6" w:rsidRDefault="005724CC" w:rsidP="005724CC">
      <w:pPr>
        <w:pStyle w:val="lst11"/>
      </w:pPr>
      <w:r w:rsidRPr="001E02A6">
        <w:t xml:space="preserve">Termen met een hoofdletter die in deze </w:t>
      </w:r>
      <w:r>
        <w:t>Verwerkerso</w:t>
      </w:r>
      <w:r w:rsidRPr="001E02A6">
        <w:t xml:space="preserve">vereenkomst worden gebruikt en die hierin niet worden gedefinieerd, hebben de betekenis die is uiteengezet in de AVG (waaronder </w:t>
      </w:r>
      <w:r>
        <w:t>Persoonsgegevens</w:t>
      </w:r>
      <w:r w:rsidRPr="001E02A6">
        <w:t xml:space="preserve">, </w:t>
      </w:r>
      <w:r>
        <w:t>Betrokkene</w:t>
      </w:r>
      <w:r w:rsidRPr="001E02A6">
        <w:t xml:space="preserve">, </w:t>
      </w:r>
      <w:r>
        <w:t>Verwerkingsverantwoordelijke</w:t>
      </w:r>
      <w:r w:rsidRPr="001E02A6">
        <w:t xml:space="preserve"> en </w:t>
      </w:r>
      <w:r>
        <w:t>Verwerker</w:t>
      </w:r>
      <w:r w:rsidRPr="001E02A6">
        <w:t>).</w:t>
      </w:r>
    </w:p>
    <w:p w14:paraId="43206FE9" w14:textId="77777777" w:rsidR="005724CC" w:rsidRPr="004907FB" w:rsidRDefault="005724CC" w:rsidP="005724CC">
      <w:pPr>
        <w:pStyle w:val="lst11"/>
      </w:pPr>
      <w:r w:rsidRPr="004907FB">
        <w:t xml:space="preserve">In deze </w:t>
      </w:r>
      <w:r>
        <w:t>Verwerker</w:t>
      </w:r>
      <w:r w:rsidRPr="004907FB">
        <w:t>sovereenkomst wordt onder de volgende met een hoofdletter aangeduide begrippen het volgende verstaan:</w:t>
      </w:r>
    </w:p>
    <w:tbl>
      <w:tblPr>
        <w:tblStyle w:val="Tabelraster"/>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
        <w:gridCol w:w="3709"/>
        <w:gridCol w:w="4264"/>
      </w:tblGrid>
      <w:tr w:rsidR="005724CC" w:rsidRPr="004907FB" w14:paraId="2C94112B" w14:textId="77777777" w:rsidTr="00A902FC">
        <w:tc>
          <w:tcPr>
            <w:tcW w:w="526" w:type="dxa"/>
          </w:tcPr>
          <w:p w14:paraId="4E720CC5" w14:textId="77777777" w:rsidR="005724CC" w:rsidRPr="0084086C" w:rsidRDefault="005724CC" w:rsidP="00A902FC">
            <w:pPr>
              <w:pStyle w:val="lst11"/>
              <w:numPr>
                <w:ilvl w:val="0"/>
                <w:numId w:val="0"/>
              </w:numPr>
              <w:spacing w:line="320" w:lineRule="atLeast"/>
            </w:pPr>
            <w:proofErr w:type="gramStart"/>
            <w:r w:rsidRPr="0084086C">
              <w:t>a</w:t>
            </w:r>
            <w:proofErr w:type="gramEnd"/>
            <w:r w:rsidRPr="0084086C">
              <w:t>)</w:t>
            </w:r>
          </w:p>
        </w:tc>
        <w:tc>
          <w:tcPr>
            <w:tcW w:w="3712" w:type="dxa"/>
          </w:tcPr>
          <w:p w14:paraId="0860B437" w14:textId="77777777" w:rsidR="005724CC" w:rsidRPr="0084086C" w:rsidRDefault="005724CC" w:rsidP="00A902FC">
            <w:pPr>
              <w:pStyle w:val="lst11"/>
              <w:numPr>
                <w:ilvl w:val="0"/>
                <w:numId w:val="0"/>
              </w:numPr>
              <w:spacing w:line="320" w:lineRule="atLeast"/>
            </w:pPr>
            <w:r>
              <w:t>Inbreuk</w:t>
            </w:r>
          </w:p>
        </w:tc>
        <w:tc>
          <w:tcPr>
            <w:tcW w:w="4267" w:type="dxa"/>
          </w:tcPr>
          <w:p w14:paraId="00EE62DF" w14:textId="77777777" w:rsidR="005724CC" w:rsidRPr="002E40DF" w:rsidRDefault="005724CC" w:rsidP="005724CC">
            <w:pPr>
              <w:pStyle w:val="Lijstalinea"/>
              <w:numPr>
                <w:ilvl w:val="3"/>
                <w:numId w:val="17"/>
              </w:numPr>
              <w:spacing w:after="0" w:line="320" w:lineRule="atLeast"/>
              <w:ind w:left="459" w:hanging="425"/>
              <w:rPr>
                <w:rFonts w:asciiTheme="minorHAnsi" w:hAnsiTheme="minorHAnsi"/>
              </w:rPr>
            </w:pPr>
            <w:proofErr w:type="gramStart"/>
            <w:r w:rsidRPr="002E40DF">
              <w:rPr>
                <w:rFonts w:asciiTheme="minorHAnsi" w:hAnsiTheme="minorHAnsi"/>
              </w:rPr>
              <w:t>een</w:t>
            </w:r>
            <w:proofErr w:type="gramEnd"/>
            <w:r w:rsidRPr="002E40DF">
              <w:rPr>
                <w:rFonts w:asciiTheme="minorHAnsi" w:hAnsiTheme="minorHAnsi"/>
              </w:rPr>
              <w:t xml:space="preserve"> onderzoek naar of beslaglegging door overheidsfunctionarissen op de Persoonsgegevens of een vermoeden dat dit gaat plaatsvinden;</w:t>
            </w:r>
          </w:p>
          <w:p w14:paraId="5453C407" w14:textId="77777777" w:rsidR="005724CC" w:rsidRPr="0084086C" w:rsidRDefault="005724CC" w:rsidP="005724CC">
            <w:pPr>
              <w:pStyle w:val="Lijstalinea"/>
              <w:numPr>
                <w:ilvl w:val="3"/>
                <w:numId w:val="17"/>
              </w:numPr>
              <w:spacing w:after="0" w:line="320" w:lineRule="atLeast"/>
              <w:ind w:left="459" w:hanging="459"/>
            </w:pPr>
            <w:proofErr w:type="gramStart"/>
            <w:r w:rsidRPr="002E40DF">
              <w:rPr>
                <w:rFonts w:asciiTheme="minorHAnsi" w:hAnsiTheme="minorHAnsi"/>
              </w:rPr>
              <w:t>een</w:t>
            </w:r>
            <w:proofErr w:type="gramEnd"/>
            <w:r w:rsidRPr="002E40DF">
              <w:rPr>
                <w:rFonts w:asciiTheme="minorHAnsi" w:hAnsiTheme="minorHAnsi"/>
              </w:rPr>
              <w:t xml:space="preserve"> Inbreuk in verband met Persoonsgegevens als bedoeld in artikel 4 onder 12 AVG;</w:t>
            </w:r>
          </w:p>
        </w:tc>
      </w:tr>
      <w:tr w:rsidR="005724CC" w:rsidRPr="004907FB" w14:paraId="126FBB58" w14:textId="77777777" w:rsidTr="00A902FC">
        <w:tc>
          <w:tcPr>
            <w:tcW w:w="526" w:type="dxa"/>
          </w:tcPr>
          <w:p w14:paraId="47636EA5" w14:textId="77777777" w:rsidR="005724CC" w:rsidRPr="004907FB" w:rsidRDefault="005724CC" w:rsidP="00A902FC">
            <w:pPr>
              <w:pStyle w:val="lst11"/>
              <w:numPr>
                <w:ilvl w:val="0"/>
                <w:numId w:val="0"/>
              </w:numPr>
              <w:spacing w:line="320" w:lineRule="atLeast"/>
            </w:pPr>
            <w:proofErr w:type="gramStart"/>
            <w:r>
              <w:t>b</w:t>
            </w:r>
            <w:proofErr w:type="gramEnd"/>
            <w:r w:rsidRPr="004907FB">
              <w:t>)</w:t>
            </w:r>
          </w:p>
        </w:tc>
        <w:tc>
          <w:tcPr>
            <w:tcW w:w="3712" w:type="dxa"/>
          </w:tcPr>
          <w:p w14:paraId="4C98897B" w14:textId="77777777" w:rsidR="005724CC" w:rsidRPr="004907FB" w:rsidRDefault="005724CC" w:rsidP="00A902FC">
            <w:pPr>
              <w:pStyle w:val="lst11"/>
              <w:numPr>
                <w:ilvl w:val="0"/>
                <w:numId w:val="0"/>
              </w:numPr>
              <w:spacing w:line="320" w:lineRule="atLeast"/>
            </w:pPr>
            <w:r>
              <w:t>Medewerker</w:t>
            </w:r>
          </w:p>
        </w:tc>
        <w:tc>
          <w:tcPr>
            <w:tcW w:w="4267" w:type="dxa"/>
          </w:tcPr>
          <w:p w14:paraId="12DF0FD9" w14:textId="77777777" w:rsidR="005724CC" w:rsidRPr="004907FB" w:rsidRDefault="005724CC" w:rsidP="00A902FC">
            <w:pPr>
              <w:pStyle w:val="lst11"/>
              <w:numPr>
                <w:ilvl w:val="0"/>
                <w:numId w:val="0"/>
              </w:numPr>
              <w:spacing w:line="320" w:lineRule="atLeast"/>
            </w:pPr>
            <w:proofErr w:type="gramStart"/>
            <w:r>
              <w:t xml:space="preserve">een </w:t>
            </w:r>
            <w:r w:rsidRPr="004907FB">
              <w:t xml:space="preserve"> </w:t>
            </w:r>
            <w:r>
              <w:t>bij</w:t>
            </w:r>
            <w:proofErr w:type="gramEnd"/>
            <w:r w:rsidRPr="004907FB">
              <w:t xml:space="preserve"> de uitvoering van deze </w:t>
            </w:r>
            <w:r>
              <w:t>Verwerker</w:t>
            </w:r>
            <w:r w:rsidRPr="004907FB">
              <w:t>sovereenkomst betrokken natuurlijke persoon die werkzaam is bij of voor een van de Partijen.</w:t>
            </w:r>
          </w:p>
        </w:tc>
      </w:tr>
      <w:tr w:rsidR="005724CC" w:rsidRPr="004907FB" w14:paraId="1F3FFC29" w14:textId="77777777" w:rsidTr="00A902FC">
        <w:tc>
          <w:tcPr>
            <w:tcW w:w="526" w:type="dxa"/>
          </w:tcPr>
          <w:p w14:paraId="6372EBB2" w14:textId="77777777" w:rsidR="005724CC" w:rsidRDefault="005724CC" w:rsidP="00A902FC">
            <w:pPr>
              <w:pStyle w:val="lst11"/>
              <w:numPr>
                <w:ilvl w:val="0"/>
                <w:numId w:val="0"/>
              </w:numPr>
              <w:spacing w:line="320" w:lineRule="atLeast"/>
            </w:pPr>
            <w:r>
              <w:t>c)</w:t>
            </w:r>
          </w:p>
        </w:tc>
        <w:tc>
          <w:tcPr>
            <w:tcW w:w="3712" w:type="dxa"/>
          </w:tcPr>
          <w:p w14:paraId="4AC8E581" w14:textId="77777777" w:rsidR="005724CC" w:rsidRPr="004907FB" w:rsidRDefault="005724CC" w:rsidP="00A902FC">
            <w:pPr>
              <w:pStyle w:val="lst11"/>
              <w:numPr>
                <w:ilvl w:val="0"/>
                <w:numId w:val="0"/>
              </w:numPr>
              <w:spacing w:line="320" w:lineRule="atLeast"/>
            </w:pPr>
            <w:r>
              <w:t>Hoofdovereenkomst</w:t>
            </w:r>
          </w:p>
        </w:tc>
        <w:tc>
          <w:tcPr>
            <w:tcW w:w="4267" w:type="dxa"/>
          </w:tcPr>
          <w:p w14:paraId="1819578A" w14:textId="77777777" w:rsidR="005724CC" w:rsidRPr="004907FB" w:rsidRDefault="005724CC" w:rsidP="00A902FC">
            <w:pPr>
              <w:pStyle w:val="lst11"/>
              <w:numPr>
                <w:ilvl w:val="0"/>
                <w:numId w:val="0"/>
              </w:numPr>
              <w:spacing w:line="320" w:lineRule="atLeast"/>
            </w:pPr>
            <w:proofErr w:type="gramStart"/>
            <w:r w:rsidRPr="007C701B">
              <w:t>de</w:t>
            </w:r>
            <w:proofErr w:type="gramEnd"/>
            <w:r w:rsidRPr="007C701B">
              <w:t xml:space="preserve"> </w:t>
            </w:r>
            <w:r>
              <w:t>Hoofdovereenkomst</w:t>
            </w:r>
            <w:r w:rsidRPr="007C701B">
              <w:t xml:space="preserve">(en) </w:t>
            </w:r>
            <w:proofErr w:type="gramStart"/>
            <w:r w:rsidRPr="007C701B">
              <w:t>betreffende</w:t>
            </w:r>
            <w:proofErr w:type="gramEnd"/>
            <w:r w:rsidRPr="007C701B">
              <w:t xml:space="preserve"> de levering van producten en/of diensten</w:t>
            </w:r>
            <w:r>
              <w:t>.</w:t>
            </w:r>
            <w:r w:rsidRPr="007C701B">
              <w:t xml:space="preserve"> </w:t>
            </w:r>
            <w:proofErr w:type="gramStart"/>
            <w:r w:rsidRPr="007C701B">
              <w:t>waarvan</w:t>
            </w:r>
            <w:proofErr w:type="gramEnd"/>
            <w:r w:rsidRPr="007C701B">
              <w:t xml:space="preserve"> deze </w:t>
            </w:r>
            <w:r>
              <w:t>Verwerker</w:t>
            </w:r>
            <w:r w:rsidRPr="007C701B">
              <w:t>sovereenkomst als Bijlage onderdeel uitmaakt.</w:t>
            </w:r>
          </w:p>
        </w:tc>
      </w:tr>
      <w:tr w:rsidR="005724CC" w:rsidRPr="007912B8" w14:paraId="3BF221B7" w14:textId="77777777" w:rsidTr="00A902FC">
        <w:tc>
          <w:tcPr>
            <w:tcW w:w="526" w:type="dxa"/>
          </w:tcPr>
          <w:p w14:paraId="74B97F1E" w14:textId="77777777" w:rsidR="005724CC" w:rsidRDefault="005724CC" w:rsidP="00A902FC">
            <w:pPr>
              <w:pStyle w:val="lst11"/>
              <w:numPr>
                <w:ilvl w:val="0"/>
                <w:numId w:val="0"/>
              </w:numPr>
              <w:spacing w:line="320" w:lineRule="atLeast"/>
            </w:pPr>
            <w:r>
              <w:t>d)</w:t>
            </w:r>
          </w:p>
        </w:tc>
        <w:tc>
          <w:tcPr>
            <w:tcW w:w="3712" w:type="dxa"/>
          </w:tcPr>
          <w:p w14:paraId="0B4E9405" w14:textId="77777777" w:rsidR="005724CC" w:rsidRPr="004907FB" w:rsidRDefault="005724CC" w:rsidP="00A902FC">
            <w:pPr>
              <w:pStyle w:val="lst11"/>
              <w:numPr>
                <w:ilvl w:val="0"/>
                <w:numId w:val="0"/>
              </w:numPr>
              <w:spacing w:line="320" w:lineRule="atLeast"/>
            </w:pPr>
            <w:r>
              <w:t>Verzoek van Betrokkene</w:t>
            </w:r>
          </w:p>
        </w:tc>
        <w:tc>
          <w:tcPr>
            <w:tcW w:w="4267" w:type="dxa"/>
          </w:tcPr>
          <w:p w14:paraId="60912981" w14:textId="77777777" w:rsidR="005724CC" w:rsidRPr="004907FB" w:rsidRDefault="005724CC" w:rsidP="00A902FC">
            <w:pPr>
              <w:pStyle w:val="lst11"/>
              <w:numPr>
                <w:ilvl w:val="0"/>
                <w:numId w:val="0"/>
              </w:numPr>
              <w:spacing w:line="320" w:lineRule="atLeast"/>
            </w:pPr>
            <w:r w:rsidRPr="007C701B">
              <w:t xml:space="preserve">Een klacht over de verwerking dan wel </w:t>
            </w:r>
            <w:r>
              <w:t xml:space="preserve">een </w:t>
            </w:r>
            <w:r w:rsidRPr="007C701B">
              <w:t>verzoek tot uitoefening van de rechten</w:t>
            </w:r>
            <w:r>
              <w:t xml:space="preserve"> </w:t>
            </w:r>
            <w:r w:rsidRPr="007C701B">
              <w:t xml:space="preserve">van </w:t>
            </w:r>
            <w:r>
              <w:t>Betrokkene</w:t>
            </w:r>
            <w:r w:rsidRPr="007C701B">
              <w:t xml:space="preserve"> zoals omschreven in Hoofdstuk </w:t>
            </w:r>
            <w:r>
              <w:t>III</w:t>
            </w:r>
            <w:r w:rsidRPr="007C701B">
              <w:t xml:space="preserve"> van de AVG</w:t>
            </w:r>
            <w:r>
              <w:t>.</w:t>
            </w:r>
          </w:p>
        </w:tc>
      </w:tr>
    </w:tbl>
    <w:p w14:paraId="530439E1" w14:textId="77777777" w:rsidR="005724CC" w:rsidRDefault="005724CC" w:rsidP="005724CC">
      <w:pPr>
        <w:pStyle w:val="lst11"/>
        <w:spacing w:line="320" w:lineRule="atLeast"/>
      </w:pPr>
      <w:r w:rsidRPr="004907FB">
        <w:t xml:space="preserve">Waar in deze </w:t>
      </w:r>
      <w:r>
        <w:t>Verwerker</w:t>
      </w:r>
      <w:r w:rsidRPr="004907FB">
        <w:t>sovereenkomst naar bepaalde normen wordt verwezen (zoals NEN</w:t>
      </w:r>
      <w:r>
        <w:t xml:space="preserve"> </w:t>
      </w:r>
      <w:r w:rsidRPr="004907FB">
        <w:t xml:space="preserve">7510) wordt daarmee steeds gedoeld op de meest actuele versie daarvan. Voor zover de betreffende norm niet meer wordt onderhouden, dient in de plaats daarvan de meest actuele versie van de logische opvolger van de betreffende norm gelezen te worden. </w:t>
      </w:r>
    </w:p>
    <w:p w14:paraId="1F82934D" w14:textId="77777777" w:rsidR="005C6962" w:rsidRPr="004907FB" w:rsidRDefault="005C6962" w:rsidP="005C6962">
      <w:pPr>
        <w:pStyle w:val="lst1"/>
        <w:numPr>
          <w:ilvl w:val="0"/>
          <w:numId w:val="0"/>
        </w:numPr>
        <w:ind w:left="360"/>
      </w:pPr>
    </w:p>
    <w:p w14:paraId="642D42C1" w14:textId="77777777" w:rsidR="005724CC" w:rsidRPr="004907FB" w:rsidRDefault="005724CC" w:rsidP="005724CC">
      <w:pPr>
        <w:pStyle w:val="lst1"/>
        <w:spacing w:line="320" w:lineRule="atLeast"/>
      </w:pPr>
      <w:r w:rsidRPr="004907FB">
        <w:t xml:space="preserve">Onderwerp van deze </w:t>
      </w:r>
      <w:r>
        <w:t>Verwerker</w:t>
      </w:r>
      <w:r w:rsidRPr="004907FB">
        <w:t>sovereenkomst</w:t>
      </w:r>
      <w:r>
        <w:t xml:space="preserve"> en beschrijving Bijlagen</w:t>
      </w:r>
    </w:p>
    <w:p w14:paraId="3766D409" w14:textId="77777777" w:rsidR="005724CC" w:rsidRPr="004907FB" w:rsidRDefault="005724CC" w:rsidP="005724CC">
      <w:pPr>
        <w:pStyle w:val="lst11"/>
        <w:spacing w:line="320" w:lineRule="atLeast"/>
      </w:pPr>
      <w:r w:rsidRPr="004907FB">
        <w:t xml:space="preserve">Deze </w:t>
      </w:r>
      <w:r>
        <w:t>Verwerker</w:t>
      </w:r>
      <w:r w:rsidRPr="004907FB">
        <w:t xml:space="preserve">sovereenkomst </w:t>
      </w:r>
      <w:r>
        <w:t>betreft</w:t>
      </w:r>
      <w:r w:rsidRPr="004907FB">
        <w:t xml:space="preserve"> de verwerking van </w:t>
      </w:r>
      <w:r>
        <w:t>Persoonsgegevens</w:t>
      </w:r>
      <w:r w:rsidRPr="004907FB">
        <w:t xml:space="preserve"> door </w:t>
      </w:r>
      <w:r>
        <w:t>Verwerker</w:t>
      </w:r>
      <w:r w:rsidRPr="004907FB">
        <w:t xml:space="preserve"> in opdracht van de </w:t>
      </w:r>
      <w:r>
        <w:t>Verwerkingsverantwoordelijke</w:t>
      </w:r>
      <w:r w:rsidRPr="004907FB">
        <w:t xml:space="preserve"> in het kader van de uitvoering van de </w:t>
      </w:r>
      <w:r>
        <w:t>Hoofdovereenkomst</w:t>
      </w:r>
      <w:r w:rsidRPr="004907FB">
        <w:t>.</w:t>
      </w:r>
    </w:p>
    <w:p w14:paraId="7EE122A6" w14:textId="77777777" w:rsidR="005724CC" w:rsidRDefault="005724CC" w:rsidP="005724CC">
      <w:pPr>
        <w:pStyle w:val="lst11"/>
        <w:spacing w:line="320" w:lineRule="atLeast"/>
      </w:pPr>
      <w:r>
        <w:t>Onderdeel van deze Verwerkersovereenkomst zijn de volgende Bijlagen:</w:t>
      </w:r>
    </w:p>
    <w:p w14:paraId="1DFB4227" w14:textId="77777777" w:rsidR="005724CC" w:rsidRDefault="005724CC" w:rsidP="005724CC">
      <w:pPr>
        <w:pStyle w:val="lst11"/>
        <w:numPr>
          <w:ilvl w:val="2"/>
          <w:numId w:val="17"/>
        </w:numPr>
        <w:spacing w:line="320" w:lineRule="atLeast"/>
      </w:pPr>
      <w:r>
        <w:t>Bijlage 1: Omschrijving van de verwerking</w:t>
      </w:r>
    </w:p>
    <w:p w14:paraId="4B2591C8" w14:textId="77777777" w:rsidR="005724CC" w:rsidRDefault="005724CC" w:rsidP="005724CC">
      <w:pPr>
        <w:pStyle w:val="lst11"/>
        <w:numPr>
          <w:ilvl w:val="2"/>
          <w:numId w:val="17"/>
        </w:numPr>
        <w:spacing w:line="320" w:lineRule="atLeast"/>
      </w:pPr>
      <w:r>
        <w:t xml:space="preserve">Bijlage 2: </w:t>
      </w:r>
      <w:r w:rsidRPr="00417CA8">
        <w:t xml:space="preserve">Beveiliging </w:t>
      </w:r>
      <w:r>
        <w:t>Persoonsgegevens</w:t>
      </w:r>
    </w:p>
    <w:p w14:paraId="7B5687A9" w14:textId="77777777" w:rsidR="005724CC" w:rsidRPr="004907FB" w:rsidRDefault="005724CC" w:rsidP="005724CC">
      <w:pPr>
        <w:pStyle w:val="lst11"/>
        <w:numPr>
          <w:ilvl w:val="2"/>
          <w:numId w:val="17"/>
        </w:numPr>
        <w:spacing w:line="320" w:lineRule="atLeast"/>
      </w:pPr>
      <w:r>
        <w:t xml:space="preserve">Bijlage 3: </w:t>
      </w:r>
      <w:r w:rsidRPr="00E22DF6">
        <w:t xml:space="preserve">Contactinformatie </w:t>
      </w:r>
      <w:proofErr w:type="spellStart"/>
      <w:r w:rsidRPr="00E22DF6">
        <w:t>mbt</w:t>
      </w:r>
      <w:proofErr w:type="spellEnd"/>
      <w:r w:rsidRPr="00E22DF6">
        <w:t xml:space="preserve">. </w:t>
      </w:r>
      <w:proofErr w:type="gramStart"/>
      <w:r w:rsidRPr="00E22DF6">
        <w:t>verwerking</w:t>
      </w:r>
      <w:proofErr w:type="gramEnd"/>
      <w:r w:rsidRPr="00E22DF6">
        <w:t>/</w:t>
      </w:r>
      <w:r>
        <w:t>Inbreuk</w:t>
      </w:r>
      <w:r w:rsidRPr="00E22DF6">
        <w:t>en/</w:t>
      </w:r>
      <w:r>
        <w:t>V</w:t>
      </w:r>
      <w:r w:rsidRPr="00E22DF6">
        <w:t xml:space="preserve">erzoeken van </w:t>
      </w:r>
      <w:r>
        <w:t>Betrokkene</w:t>
      </w:r>
      <w:r w:rsidRPr="00E22DF6">
        <w:t>n</w:t>
      </w:r>
      <w:r>
        <w:t>.</w:t>
      </w:r>
    </w:p>
    <w:p w14:paraId="419F4EB6" w14:textId="77777777" w:rsidR="005724CC" w:rsidRDefault="005724CC" w:rsidP="005724CC">
      <w:pPr>
        <w:pStyle w:val="lst11"/>
        <w:spacing w:line="320" w:lineRule="atLeast"/>
      </w:pPr>
      <w:r w:rsidRPr="004907FB">
        <w:lastRenderedPageBreak/>
        <w:t xml:space="preserve">Deze </w:t>
      </w:r>
      <w:r>
        <w:t>Verwerker</w:t>
      </w:r>
      <w:r w:rsidRPr="004907FB">
        <w:t xml:space="preserve">sovereenkomst maakt onverbrekelijk deel uit van de </w:t>
      </w:r>
      <w:r>
        <w:t>Hoofdovereenkomst</w:t>
      </w:r>
      <w:r w:rsidRPr="004907FB">
        <w:t xml:space="preserve">. Voor zover het bepaalde in de </w:t>
      </w:r>
      <w:r>
        <w:t>Verwerker</w:t>
      </w:r>
      <w:r w:rsidRPr="004907FB">
        <w:t xml:space="preserve">sovereenkomst strijdig is met het bepaalde in de </w:t>
      </w:r>
      <w:r>
        <w:t>Hoofdovereenkomst</w:t>
      </w:r>
      <w:r w:rsidRPr="004907FB">
        <w:t xml:space="preserve">, prevaleert het bepaalde in de </w:t>
      </w:r>
      <w:r>
        <w:t>Verwerker</w:t>
      </w:r>
      <w:r w:rsidRPr="004907FB">
        <w:t>sovereenkomst.</w:t>
      </w:r>
    </w:p>
    <w:p w14:paraId="067C3091" w14:textId="77777777" w:rsidR="005C6962" w:rsidRPr="004907FB" w:rsidRDefault="005C6962" w:rsidP="005C6962">
      <w:pPr>
        <w:pStyle w:val="lst1"/>
        <w:numPr>
          <w:ilvl w:val="0"/>
          <w:numId w:val="0"/>
        </w:numPr>
        <w:ind w:left="360" w:hanging="360"/>
      </w:pPr>
    </w:p>
    <w:p w14:paraId="150B6AE3" w14:textId="77777777" w:rsidR="005724CC" w:rsidRPr="004907FB" w:rsidRDefault="005724CC" w:rsidP="005724CC">
      <w:pPr>
        <w:pStyle w:val="lst1"/>
        <w:spacing w:line="320" w:lineRule="atLeast"/>
      </w:pPr>
      <w:r w:rsidRPr="004907FB">
        <w:t>Uitvoering verwerking</w:t>
      </w:r>
    </w:p>
    <w:p w14:paraId="72105656" w14:textId="77777777" w:rsidR="005724CC" w:rsidRPr="004907FB" w:rsidRDefault="005724CC" w:rsidP="005724CC">
      <w:pPr>
        <w:pStyle w:val="lst11"/>
        <w:spacing w:line="320" w:lineRule="atLeast"/>
      </w:pPr>
      <w:r>
        <w:t>Verwerker</w:t>
      </w:r>
      <w:r w:rsidRPr="004907FB">
        <w:t xml:space="preserve"> garandeert dat hij ten behoeve van </w:t>
      </w:r>
      <w:r>
        <w:t>Verwerkingsverantwoordelijke</w:t>
      </w:r>
      <w:r w:rsidRPr="004907FB">
        <w:t xml:space="preserve"> uitsluitend </w:t>
      </w:r>
      <w:r>
        <w:t>Persoonsgegevens</w:t>
      </w:r>
      <w:r w:rsidRPr="004907FB">
        <w:t xml:space="preserve"> zal verwerken voor zover:</w:t>
      </w:r>
    </w:p>
    <w:p w14:paraId="77CD1334" w14:textId="77777777" w:rsidR="005724CC" w:rsidRPr="004907FB" w:rsidRDefault="005724CC" w:rsidP="005724CC">
      <w:pPr>
        <w:pStyle w:val="lst11"/>
        <w:numPr>
          <w:ilvl w:val="2"/>
          <w:numId w:val="17"/>
        </w:numPr>
        <w:spacing w:line="320" w:lineRule="atLeast"/>
      </w:pPr>
      <w:bookmarkStart w:id="0" w:name="_Ref495062122"/>
      <w:proofErr w:type="gramStart"/>
      <w:r w:rsidRPr="004907FB">
        <w:t>dit</w:t>
      </w:r>
      <w:proofErr w:type="gramEnd"/>
      <w:r w:rsidRPr="004907FB">
        <w:t xml:space="preserve"> noodzakelijk is voor de uitvoering van de </w:t>
      </w:r>
      <w:r>
        <w:t>Hoofdovereenkomst</w:t>
      </w:r>
      <w:r w:rsidRPr="004907FB">
        <w:t xml:space="preserve"> (binnen de gespecificeerd</w:t>
      </w:r>
      <w:r>
        <w:t>e omschrijving</w:t>
      </w:r>
      <w:r w:rsidRPr="004907FB">
        <w:t xml:space="preserve"> in Bijlage 1);</w:t>
      </w:r>
      <w:bookmarkEnd w:id="0"/>
      <w:r w:rsidRPr="004907FB">
        <w:t xml:space="preserve"> of</w:t>
      </w:r>
    </w:p>
    <w:p w14:paraId="1166BCBC" w14:textId="77777777" w:rsidR="005724CC" w:rsidRPr="004907FB" w:rsidRDefault="005724CC" w:rsidP="005724CC">
      <w:pPr>
        <w:pStyle w:val="lst11"/>
        <w:numPr>
          <w:ilvl w:val="2"/>
          <w:numId w:val="17"/>
        </w:numPr>
        <w:spacing w:line="320" w:lineRule="atLeast"/>
      </w:pPr>
      <w:r>
        <w:t>Verwerkingsverantwoordelijke</w:t>
      </w:r>
      <w:r w:rsidRPr="004907FB">
        <w:t xml:space="preserve"> daartoe nadere schriftelijke instructies heeft gegeven</w:t>
      </w:r>
      <w:r>
        <w:t>.</w:t>
      </w:r>
    </w:p>
    <w:p w14:paraId="2D63421A" w14:textId="77777777" w:rsidR="005724CC" w:rsidRPr="004907FB" w:rsidRDefault="005724CC" w:rsidP="005724CC">
      <w:pPr>
        <w:pStyle w:val="lst11"/>
        <w:spacing w:line="320" w:lineRule="atLeast"/>
      </w:pPr>
      <w:r>
        <w:t>Verwerker</w:t>
      </w:r>
      <w:r w:rsidRPr="004907FB">
        <w:t xml:space="preserve"> zal alle redelijke instructies van </w:t>
      </w:r>
      <w:r>
        <w:t>Verwerkingsverantwoordelijke</w:t>
      </w:r>
      <w:r w:rsidRPr="004907FB">
        <w:t xml:space="preserve"> in verband met de verwerking van de </w:t>
      </w:r>
      <w:r>
        <w:t>Persoonsgegevens</w:t>
      </w:r>
      <w:r w:rsidRPr="004907FB">
        <w:t xml:space="preserve"> opvolgen. </w:t>
      </w:r>
      <w:r>
        <w:t>Verwerker</w:t>
      </w:r>
      <w:r w:rsidRPr="004907FB">
        <w:t xml:space="preserve"> stelt </w:t>
      </w:r>
      <w:r>
        <w:t>Verwerkingsverantwoordelijke</w:t>
      </w:r>
      <w:r w:rsidRPr="004907FB">
        <w:t xml:space="preserve"> onmiddellijk op de hoogte </w:t>
      </w:r>
      <w:proofErr w:type="gramStart"/>
      <w:r w:rsidRPr="004907FB">
        <w:t>indien</w:t>
      </w:r>
      <w:proofErr w:type="gramEnd"/>
      <w:r w:rsidRPr="004907FB">
        <w:t xml:space="preserve"> naar zijn oordeel instructies in strijd zijn met de toepasselijke wetgeving met betrekking tot de verwerking van </w:t>
      </w:r>
      <w:r>
        <w:t>Persoonsgegevens</w:t>
      </w:r>
      <w:r w:rsidRPr="004907FB">
        <w:t>.</w:t>
      </w:r>
    </w:p>
    <w:p w14:paraId="53EBB610" w14:textId="77777777" w:rsidR="005724CC" w:rsidRPr="004907FB" w:rsidRDefault="005724CC" w:rsidP="005724CC">
      <w:pPr>
        <w:pStyle w:val="lst11"/>
        <w:spacing w:line="320" w:lineRule="atLeast"/>
      </w:pPr>
      <w:r w:rsidRPr="004907FB">
        <w:t xml:space="preserve">Onverminderd het bepaalde in het eerste lid van dit artikel 3, is het </w:t>
      </w:r>
      <w:r>
        <w:t>Verwerker</w:t>
      </w:r>
      <w:r w:rsidRPr="004907FB">
        <w:t xml:space="preserve"> toegestaan om </w:t>
      </w:r>
      <w:r>
        <w:t>Persoonsgegevens</w:t>
      </w:r>
      <w:r w:rsidRPr="004907FB">
        <w:t xml:space="preserve"> te verwerken </w:t>
      </w:r>
      <w:proofErr w:type="gramStart"/>
      <w:r w:rsidRPr="004907FB">
        <w:t>indien</w:t>
      </w:r>
      <w:proofErr w:type="gramEnd"/>
      <w:r w:rsidRPr="004907FB">
        <w:t xml:space="preserve"> een wettelijk voorschrift (waaronder begrepen daarop gebaseerde rechterlijke of bestuurlijke bevelen) hem tot een verwerking verplicht. In dat geval stelt de </w:t>
      </w:r>
      <w:r>
        <w:t>Verwerker</w:t>
      </w:r>
      <w:r w:rsidRPr="004907FB">
        <w:t xml:space="preserve"> voorafgaand aan de verwerking </w:t>
      </w:r>
      <w:r>
        <w:t>Verwerkingsverantwoordelijke</w:t>
      </w:r>
      <w:r w:rsidRPr="004907FB">
        <w:t xml:space="preserve"> in kennis van de beoogde verwerking en het wettelijk voorschrift, tenzij die wetgeving deze kennisgeving om gewichtige redenen van algemeen belang verbiedt. </w:t>
      </w:r>
      <w:r>
        <w:t>Verwerker</w:t>
      </w:r>
      <w:r w:rsidRPr="004907FB">
        <w:t xml:space="preserve"> zal </w:t>
      </w:r>
      <w:r>
        <w:t>Verwerkingsverantwoordelijke</w:t>
      </w:r>
      <w:r w:rsidRPr="004907FB">
        <w:t>, waar mogelijk, in staat stellen zich te verweren tegen deze verplichte verwerking en ook overigens de verplichte verwerking beperken tot het strikt noodzakelijke.</w:t>
      </w:r>
    </w:p>
    <w:p w14:paraId="14B45CC1" w14:textId="77777777" w:rsidR="005724CC" w:rsidRPr="004907FB" w:rsidRDefault="005724CC" w:rsidP="005724CC">
      <w:pPr>
        <w:pStyle w:val="lst11"/>
        <w:spacing w:line="320" w:lineRule="atLeast"/>
      </w:pPr>
      <w:r>
        <w:t>Verwerker</w:t>
      </w:r>
      <w:r w:rsidRPr="004907FB">
        <w:t xml:space="preserve"> zal de </w:t>
      </w:r>
      <w:r>
        <w:t>Persoonsgegevens</w:t>
      </w:r>
      <w:r w:rsidRPr="004907FB">
        <w:t xml:space="preserve"> aantoonbaar op behoorlijke en zorgvuldige wijze verwerken en in overeenstemming met de op hem als </w:t>
      </w:r>
      <w:r>
        <w:t>Verwerker</w:t>
      </w:r>
      <w:r w:rsidRPr="004907FB">
        <w:t xml:space="preserve"> rustende verplichtingen op grond van de AVG en overige wet- en regelgeving. </w:t>
      </w:r>
    </w:p>
    <w:p w14:paraId="665722E4" w14:textId="77777777" w:rsidR="005724CC" w:rsidRPr="004907FB" w:rsidRDefault="005724CC" w:rsidP="005724CC">
      <w:pPr>
        <w:pStyle w:val="lst11"/>
        <w:spacing w:line="320" w:lineRule="atLeast"/>
      </w:pPr>
      <w:r>
        <w:t>Verwerker</w:t>
      </w:r>
      <w:r w:rsidRPr="004907FB">
        <w:t xml:space="preserve"> zal, tenzij hij hiervoor uitdrukkelijke voorafgaande schriftelijke toestemming heeft verkregen van </w:t>
      </w:r>
      <w:r>
        <w:t>Verwerkingsverantwoordelijke</w:t>
      </w:r>
      <w:r w:rsidRPr="004907FB">
        <w:t xml:space="preserve">, geen </w:t>
      </w:r>
      <w:r>
        <w:t>Persoonsgegevens</w:t>
      </w:r>
      <w:r w:rsidRPr="004907FB">
        <w:t xml:space="preserve"> verwerken of </w:t>
      </w:r>
      <w:r>
        <w:t xml:space="preserve">door derden </w:t>
      </w:r>
      <w:r w:rsidRPr="004907FB">
        <w:t>laten verwerken in landen buiten de Europese Economische Ruimte (“EER”).</w:t>
      </w:r>
    </w:p>
    <w:p w14:paraId="37E2694F" w14:textId="77777777" w:rsidR="005724CC" w:rsidRDefault="005724CC" w:rsidP="005724CC">
      <w:pPr>
        <w:pStyle w:val="lst11"/>
        <w:spacing w:line="320" w:lineRule="atLeast"/>
      </w:pPr>
      <w:r>
        <w:t>Verwerker</w:t>
      </w:r>
      <w:r w:rsidRPr="004907FB">
        <w:t xml:space="preserve"> waarborgt dat </w:t>
      </w:r>
      <w:r>
        <w:t>Medewerker</w:t>
      </w:r>
      <w:r w:rsidRPr="004907FB">
        <w:t>s een geheimhoudingsovereenkomst hebben getekend</w:t>
      </w:r>
      <w:r w:rsidRPr="00D505BC">
        <w:rPr>
          <w:rFonts w:ascii="Calibri" w:eastAsia="Calibri" w:hAnsi="Calibri" w:cs="Times New Roman"/>
        </w:rPr>
        <w:t xml:space="preserve"> </w:t>
      </w:r>
      <w:r w:rsidRPr="00B60F34">
        <w:rPr>
          <w:rFonts w:ascii="Calibri" w:eastAsia="Calibri" w:hAnsi="Calibri" w:cs="Times New Roman"/>
        </w:rPr>
        <w:t xml:space="preserve">dan wel garandeert dat </w:t>
      </w:r>
      <w:r>
        <w:rPr>
          <w:rFonts w:ascii="Calibri" w:eastAsia="Calibri" w:hAnsi="Calibri" w:cs="Times New Roman"/>
        </w:rPr>
        <w:t>Medewerker</w:t>
      </w:r>
      <w:r w:rsidRPr="00B60F34">
        <w:rPr>
          <w:rFonts w:ascii="Calibri" w:eastAsia="Calibri" w:hAnsi="Calibri" w:cs="Times New Roman"/>
        </w:rPr>
        <w:t>s geheimhouding zullen betrachten ten aanzien van de verwerkin</w:t>
      </w:r>
      <w:r>
        <w:rPr>
          <w:rFonts w:ascii="Calibri" w:eastAsia="Calibri" w:hAnsi="Calibri" w:cs="Times New Roman"/>
        </w:rPr>
        <w:t>g</w:t>
      </w:r>
      <w:r w:rsidRPr="00B60F34">
        <w:rPr>
          <w:rFonts w:ascii="Calibri" w:eastAsia="Calibri" w:hAnsi="Calibri" w:cs="Times New Roman"/>
        </w:rPr>
        <w:t xml:space="preserve"> van de </w:t>
      </w:r>
      <w:r>
        <w:rPr>
          <w:rFonts w:ascii="Calibri" w:eastAsia="Calibri" w:hAnsi="Calibri" w:cs="Times New Roman"/>
        </w:rPr>
        <w:t>Persoonsgegevens.</w:t>
      </w:r>
      <w:r w:rsidRPr="004907FB">
        <w:t xml:space="preserve"> </w:t>
      </w:r>
    </w:p>
    <w:p w14:paraId="25BB1C9E" w14:textId="77777777" w:rsidR="005C6962" w:rsidRPr="004907FB" w:rsidRDefault="005C6962" w:rsidP="005C6962">
      <w:pPr>
        <w:pStyle w:val="lst11"/>
        <w:numPr>
          <w:ilvl w:val="0"/>
          <w:numId w:val="0"/>
        </w:numPr>
        <w:spacing w:line="320" w:lineRule="atLeast"/>
        <w:ind w:left="567"/>
      </w:pPr>
    </w:p>
    <w:p w14:paraId="03EEC56F" w14:textId="77777777" w:rsidR="005724CC" w:rsidRDefault="005724CC" w:rsidP="005724CC">
      <w:pPr>
        <w:pStyle w:val="lst1"/>
        <w:spacing w:line="320" w:lineRule="atLeast"/>
      </w:pPr>
      <w:r w:rsidRPr="004907FB">
        <w:t xml:space="preserve">Beveiliging </w:t>
      </w:r>
      <w:r>
        <w:t>Persoonsgegevens</w:t>
      </w:r>
      <w:r w:rsidRPr="004907FB">
        <w:t xml:space="preserve"> en controle</w:t>
      </w:r>
      <w:r>
        <w:t xml:space="preserve"> (versie gezondheidsgegevens) </w:t>
      </w:r>
    </w:p>
    <w:p w14:paraId="7A18DC9B" w14:textId="77777777" w:rsidR="005724CC" w:rsidRPr="004907FB" w:rsidRDefault="005724CC" w:rsidP="005724CC">
      <w:pPr>
        <w:pStyle w:val="lst1"/>
        <w:numPr>
          <w:ilvl w:val="0"/>
          <w:numId w:val="0"/>
        </w:numPr>
        <w:spacing w:line="320" w:lineRule="atLeast"/>
        <w:ind w:left="360"/>
      </w:pPr>
      <w:r>
        <w:t xml:space="preserve">    </w:t>
      </w:r>
      <w:r w:rsidRPr="003A0247">
        <w:rPr>
          <w:highlight w:val="yellow"/>
        </w:rPr>
        <w:t xml:space="preserve">[Doorhalen </w:t>
      </w:r>
      <w:proofErr w:type="gramStart"/>
      <w:r w:rsidRPr="003A0247">
        <w:rPr>
          <w:highlight w:val="yellow"/>
        </w:rPr>
        <w:t>indien</w:t>
      </w:r>
      <w:proofErr w:type="gramEnd"/>
      <w:r w:rsidRPr="003A0247">
        <w:rPr>
          <w:highlight w:val="yellow"/>
        </w:rPr>
        <w:t xml:space="preserve"> niet van toepassing]</w:t>
      </w:r>
    </w:p>
    <w:p w14:paraId="26D429BC" w14:textId="77777777" w:rsidR="005724CC" w:rsidRPr="004907FB" w:rsidRDefault="005724CC" w:rsidP="005724CC">
      <w:pPr>
        <w:pStyle w:val="lst11"/>
        <w:spacing w:line="320" w:lineRule="atLeast"/>
      </w:pPr>
      <w:r>
        <w:t>Verwerker</w:t>
      </w:r>
      <w:r w:rsidRPr="004907FB">
        <w:t xml:space="preserve"> zal aantoonbaar passende en doeltreffende technische en organisatorische beveiligingsmaatregelen nemen die</w:t>
      </w:r>
      <w:r>
        <w:t>,</w:t>
      </w:r>
      <w:r w:rsidRPr="004907FB">
        <w:t xml:space="preserve"> gezien de huidige stand der techniek en de daarmee gemoeide kosten</w:t>
      </w:r>
      <w:r>
        <w:t>,</w:t>
      </w:r>
      <w:r w:rsidRPr="004907FB">
        <w:t xml:space="preserve"> </w:t>
      </w:r>
      <w:r w:rsidRPr="000252B3">
        <w:t xml:space="preserve">afgestemd zijn op </w:t>
      </w:r>
      <w:r w:rsidRPr="004907FB">
        <w:t xml:space="preserve">de (in </w:t>
      </w:r>
      <w:r>
        <w:t>Bijlage 1</w:t>
      </w:r>
      <w:r w:rsidRPr="004907FB">
        <w:t xml:space="preserve"> gespecificeerde) aard van de te verwerken </w:t>
      </w:r>
      <w:r>
        <w:t>Persoonsgegevens</w:t>
      </w:r>
      <w:r w:rsidRPr="004907FB">
        <w:t xml:space="preserve">, ter bescherming van de </w:t>
      </w:r>
      <w:r>
        <w:t>Persoonsgegevens</w:t>
      </w:r>
      <w:r w:rsidRPr="004907FB">
        <w:t xml:space="preserve"> tegen verlies, onbevoegde kennisname, verminking of enige vorm van onrechtmatige verwerking, alsmede om de (tijdige) beschikbaarheid </w:t>
      </w:r>
      <w:r>
        <w:t xml:space="preserve">en integriteit </w:t>
      </w:r>
      <w:r w:rsidRPr="004907FB">
        <w:t xml:space="preserve">van de gegevens te garanderen. In deze </w:t>
      </w:r>
      <w:r w:rsidRPr="004907FB">
        <w:lastRenderedPageBreak/>
        <w:t xml:space="preserve">beveiligingsmaatregelen zijn de mogelijk in de </w:t>
      </w:r>
      <w:r>
        <w:t>Hoofdovereenkomst</w:t>
      </w:r>
      <w:r w:rsidRPr="004907FB">
        <w:t xml:space="preserve"> </w:t>
      </w:r>
      <w:proofErr w:type="gramStart"/>
      <w:r w:rsidRPr="004907FB">
        <w:t>reeds</w:t>
      </w:r>
      <w:proofErr w:type="gramEnd"/>
      <w:r w:rsidRPr="004907FB">
        <w:t xml:space="preserve"> </w:t>
      </w:r>
      <w:r>
        <w:t>beschreven</w:t>
      </w:r>
      <w:r w:rsidRPr="004907FB">
        <w:t xml:space="preserve"> maatregelen begrepen. </w:t>
      </w:r>
    </w:p>
    <w:p w14:paraId="3451DBDA" w14:textId="77777777" w:rsidR="005724CC" w:rsidRDefault="005724CC" w:rsidP="005724CC">
      <w:pPr>
        <w:pStyle w:val="lst11"/>
        <w:spacing w:line="320" w:lineRule="atLeast"/>
        <w:rPr>
          <w:iCs/>
        </w:rPr>
      </w:pPr>
      <w:r>
        <w:rPr>
          <w:iCs/>
          <w:szCs w:val="20"/>
        </w:rPr>
        <w:t>Verwerker</w:t>
      </w:r>
      <w:r w:rsidRPr="0042051B">
        <w:rPr>
          <w:iCs/>
          <w:szCs w:val="20"/>
        </w:rPr>
        <w:t xml:space="preserve"> beschikt over ISO</w:t>
      </w:r>
      <w:r>
        <w:rPr>
          <w:iCs/>
          <w:szCs w:val="20"/>
        </w:rPr>
        <w:t xml:space="preserve"> </w:t>
      </w:r>
      <w:r w:rsidRPr="0042051B">
        <w:rPr>
          <w:iCs/>
          <w:szCs w:val="20"/>
        </w:rPr>
        <w:t>27001</w:t>
      </w:r>
      <w:r>
        <w:rPr>
          <w:iCs/>
          <w:szCs w:val="20"/>
        </w:rPr>
        <w:t>-</w:t>
      </w:r>
      <w:r w:rsidRPr="0042051B">
        <w:rPr>
          <w:iCs/>
          <w:szCs w:val="20"/>
        </w:rPr>
        <w:t>certificering, vergelijkbare certificering of werkt aantoonbaar in overeenstemming met ISO</w:t>
      </w:r>
      <w:r>
        <w:rPr>
          <w:iCs/>
          <w:szCs w:val="20"/>
        </w:rPr>
        <w:t xml:space="preserve"> </w:t>
      </w:r>
      <w:r w:rsidRPr="0042051B">
        <w:rPr>
          <w:iCs/>
          <w:szCs w:val="20"/>
        </w:rPr>
        <w:t>27001 en heeft een passend, geschreven beveiligingsbeleid</w:t>
      </w:r>
      <w:r w:rsidRPr="0042051B">
        <w:rPr>
          <w:iCs/>
        </w:rPr>
        <w:t xml:space="preserve"> geïmplementeerd voor de verwerking van </w:t>
      </w:r>
      <w:r>
        <w:rPr>
          <w:iCs/>
        </w:rPr>
        <w:t>Persoonsgegevens</w:t>
      </w:r>
      <w:r w:rsidRPr="0042051B">
        <w:rPr>
          <w:iCs/>
        </w:rPr>
        <w:t>, waarin in ieder geval de in het eerste lid van dit artikel 4 genoemde maatregelen uiteen</w:t>
      </w:r>
      <w:r>
        <w:rPr>
          <w:iCs/>
        </w:rPr>
        <w:t>gezet</w:t>
      </w:r>
      <w:r w:rsidRPr="0042051B">
        <w:rPr>
          <w:iCs/>
        </w:rPr>
        <w:t xml:space="preserve"> zijn.</w:t>
      </w:r>
    </w:p>
    <w:p w14:paraId="436C09C5" w14:textId="77777777" w:rsidR="005724CC" w:rsidRPr="00125A40" w:rsidRDefault="005724CC" w:rsidP="005724CC">
      <w:pPr>
        <w:pStyle w:val="lst11"/>
        <w:spacing w:line="320" w:lineRule="atLeast"/>
        <w:rPr>
          <w:iCs/>
        </w:rPr>
      </w:pPr>
      <w:r>
        <w:rPr>
          <w:iCs/>
        </w:rPr>
        <w:t xml:space="preserve">Verwerker beschikt </w:t>
      </w:r>
      <w:r w:rsidRPr="00E75A01">
        <w:rPr>
          <w:iCs/>
        </w:rPr>
        <w:t>over</w:t>
      </w:r>
      <w:r>
        <w:rPr>
          <w:iCs/>
        </w:rPr>
        <w:t xml:space="preserve"> </w:t>
      </w:r>
      <w:r w:rsidRPr="00E75A01">
        <w:rPr>
          <w:iCs/>
        </w:rPr>
        <w:t>NEN</w:t>
      </w:r>
      <w:r>
        <w:rPr>
          <w:iCs/>
        </w:rPr>
        <w:t xml:space="preserve"> </w:t>
      </w:r>
      <w:r w:rsidRPr="00E75A01">
        <w:rPr>
          <w:iCs/>
        </w:rPr>
        <w:t>7510</w:t>
      </w:r>
      <w:r>
        <w:rPr>
          <w:iCs/>
        </w:rPr>
        <w:t>-</w:t>
      </w:r>
      <w:r w:rsidRPr="00E75A01">
        <w:rPr>
          <w:iCs/>
        </w:rPr>
        <w:t>certificering of werkt aantoonbaar in overeenstemming met NEN</w:t>
      </w:r>
      <w:r>
        <w:rPr>
          <w:iCs/>
        </w:rPr>
        <w:t xml:space="preserve"> </w:t>
      </w:r>
      <w:r w:rsidRPr="00E75A01">
        <w:rPr>
          <w:iCs/>
        </w:rPr>
        <w:t xml:space="preserve">7510 en heeft een passend, geschreven beveiligingsbeleid geïmplementeerd voor de verwerking van </w:t>
      </w:r>
      <w:r>
        <w:rPr>
          <w:iCs/>
        </w:rPr>
        <w:t xml:space="preserve">Persoonsgegevens. Verwerker voldoet </w:t>
      </w:r>
      <w:r w:rsidRPr="00E75A01">
        <w:rPr>
          <w:iCs/>
        </w:rPr>
        <w:t xml:space="preserve">aantoonbaar </w:t>
      </w:r>
      <w:r>
        <w:rPr>
          <w:iCs/>
        </w:rPr>
        <w:t xml:space="preserve">(indien van toepassing) </w:t>
      </w:r>
      <w:r w:rsidRPr="00E75A01">
        <w:rPr>
          <w:iCs/>
        </w:rPr>
        <w:t>aan de veiligheidseisen voor netwerkverbindingen zoals beschreven in NEN</w:t>
      </w:r>
      <w:r>
        <w:rPr>
          <w:iCs/>
        </w:rPr>
        <w:t xml:space="preserve"> </w:t>
      </w:r>
      <w:r w:rsidRPr="00E75A01">
        <w:rPr>
          <w:iCs/>
        </w:rPr>
        <w:t xml:space="preserve">7512 en aan de eisen ten aanzien van </w:t>
      </w:r>
      <w:proofErr w:type="spellStart"/>
      <w:r w:rsidRPr="00E75A01">
        <w:rPr>
          <w:iCs/>
        </w:rPr>
        <w:t>logging</w:t>
      </w:r>
      <w:proofErr w:type="spellEnd"/>
      <w:r w:rsidRPr="00E75A01">
        <w:rPr>
          <w:iCs/>
        </w:rPr>
        <w:t xml:space="preserve"> zoals beschreven in NEN</w:t>
      </w:r>
      <w:r>
        <w:rPr>
          <w:iCs/>
        </w:rPr>
        <w:t xml:space="preserve"> </w:t>
      </w:r>
      <w:r w:rsidRPr="00E75A01">
        <w:rPr>
          <w:iCs/>
        </w:rPr>
        <w:t>7513.</w:t>
      </w:r>
    </w:p>
    <w:p w14:paraId="22BFA0A9" w14:textId="77777777" w:rsidR="005724CC" w:rsidRPr="004907FB" w:rsidRDefault="005724CC" w:rsidP="005724CC">
      <w:pPr>
        <w:pStyle w:val="lst11"/>
        <w:spacing w:line="320" w:lineRule="atLeast"/>
      </w:pPr>
      <w:r>
        <w:t>Verwerker</w:t>
      </w:r>
      <w:r w:rsidRPr="004907FB">
        <w:t xml:space="preserve"> zal op eerste verzoek van </w:t>
      </w:r>
      <w:r>
        <w:t>Verwerkingsverantwoordelijke</w:t>
      </w:r>
      <w:r w:rsidRPr="004907FB">
        <w:t xml:space="preserve"> een </w:t>
      </w:r>
      <w:r>
        <w:t xml:space="preserve">(kopie van een) </w:t>
      </w:r>
      <w:r w:rsidRPr="004907FB">
        <w:t>door een onafhankelijke en ter zake deskundige derde afgegeven geldig certificaat overleggen</w:t>
      </w:r>
      <w:r>
        <w:t xml:space="preserve"> </w:t>
      </w:r>
      <w:proofErr w:type="gramStart"/>
      <w:r>
        <w:t>alsmede</w:t>
      </w:r>
      <w:proofErr w:type="gramEnd"/>
      <w:r>
        <w:t xml:space="preserve"> de verklaring van toepasselijkheid</w:t>
      </w:r>
      <w:r w:rsidRPr="004907FB">
        <w:t xml:space="preserve">, </w:t>
      </w:r>
      <w:proofErr w:type="gramStart"/>
      <w:r w:rsidRPr="004907FB">
        <w:t>indien</w:t>
      </w:r>
      <w:proofErr w:type="gramEnd"/>
      <w:r w:rsidRPr="004907FB">
        <w:t xml:space="preserve"> deze daarover beschikt,</w:t>
      </w:r>
      <w:r>
        <w:t xml:space="preserve"> of een </w:t>
      </w:r>
      <w:proofErr w:type="spellStart"/>
      <w:r>
        <w:t>Third</w:t>
      </w:r>
      <w:proofErr w:type="spellEnd"/>
      <w:r>
        <w:t xml:space="preserve"> Party Memorandum (TPM),</w:t>
      </w:r>
      <w:r w:rsidRPr="004907FB">
        <w:t xml:space="preserve"> waaruit volgt dat </w:t>
      </w:r>
      <w:r>
        <w:t>Verwerker</w:t>
      </w:r>
      <w:r w:rsidRPr="004907FB">
        <w:t xml:space="preserve"> de verplichtingen uit dit artikel naleeft. </w:t>
      </w:r>
    </w:p>
    <w:p w14:paraId="2C8341EC" w14:textId="77777777" w:rsidR="005724CC" w:rsidRDefault="005724CC" w:rsidP="005724CC">
      <w:pPr>
        <w:pStyle w:val="lst11"/>
        <w:spacing w:line="320" w:lineRule="atLeast"/>
      </w:pPr>
      <w:r>
        <w:t xml:space="preserve">Verwerker laat zelf regelmatig interne en/of externe audits uitvoeren met betrekking tot de naleving van bovengenoemde normen. </w:t>
      </w:r>
    </w:p>
    <w:p w14:paraId="4284BBFF" w14:textId="77777777" w:rsidR="005724CC" w:rsidRPr="004907FB" w:rsidRDefault="005724CC" w:rsidP="005724CC">
      <w:pPr>
        <w:pStyle w:val="lst11"/>
        <w:spacing w:line="320" w:lineRule="atLeast"/>
      </w:pPr>
      <w:r>
        <w:t>Verwerkingsverantwoordelijke</w:t>
      </w:r>
      <w:r w:rsidRPr="004907FB">
        <w:t xml:space="preserve"> heeft het recht toe te (laten) zien op de naleving van de hiervoor onder artikel 4.1 tot en met 4.</w:t>
      </w:r>
      <w:r>
        <w:t>3</w:t>
      </w:r>
      <w:r w:rsidRPr="004907FB">
        <w:t xml:space="preserve"> genoemde maatregelen</w:t>
      </w:r>
      <w:r>
        <w:t xml:space="preserve"> </w:t>
      </w:r>
      <w:r w:rsidRPr="004907FB">
        <w:t>naar aanleiding van (vermoeden van) informatie</w:t>
      </w:r>
      <w:r>
        <w:t>beveiligings</w:t>
      </w:r>
      <w:r w:rsidRPr="004907FB">
        <w:t>- of privacy-</w:t>
      </w:r>
      <w:r>
        <w:t>Inbreuken</w:t>
      </w:r>
      <w:r w:rsidRPr="004907FB">
        <w:t xml:space="preserve">. </w:t>
      </w:r>
      <w:r>
        <w:t>Verwerker</w:t>
      </w:r>
      <w:r w:rsidRPr="004907FB">
        <w:t xml:space="preserve"> </w:t>
      </w:r>
      <w:r>
        <w:t>en</w:t>
      </w:r>
      <w:r w:rsidRPr="004907FB">
        <w:t xml:space="preserve"> </w:t>
      </w:r>
      <w:r>
        <w:t>Verwerkingsverantwoordelijke bepalen</w:t>
      </w:r>
      <w:r w:rsidRPr="004907FB">
        <w:t xml:space="preserve"> in gezamenlijk </w:t>
      </w:r>
      <w:r w:rsidRPr="008159A2">
        <w:t xml:space="preserve">wanneer en door welke </w:t>
      </w:r>
      <w:r>
        <w:t>onafhankelijke derde partij de controle wordt uitgevoerd</w:t>
      </w:r>
      <w:r w:rsidRPr="004907FB">
        <w:t xml:space="preserve">. </w:t>
      </w:r>
      <w:r>
        <w:t>Verwerker</w:t>
      </w:r>
      <w:r w:rsidRPr="004907FB">
        <w:t xml:space="preserve"> zal eventuele door </w:t>
      </w:r>
      <w:r>
        <w:t>Verwerkingsverantwoordelijke</w:t>
      </w:r>
      <w:r w:rsidRPr="004907FB">
        <w:t xml:space="preserve"> naar aanleiding van een dergelijk onderzoek in redelijkheid gegeven instructies tot aanpassing van het beveiligingsbeleid binnen een redelijke termijn opvolgen. </w:t>
      </w:r>
    </w:p>
    <w:p w14:paraId="792D077D" w14:textId="77777777" w:rsidR="005724CC" w:rsidRDefault="005724CC" w:rsidP="005724CC">
      <w:pPr>
        <w:pStyle w:val="lst11"/>
        <w:spacing w:line="320" w:lineRule="atLeast"/>
      </w:pPr>
      <w:r w:rsidRPr="004907FB">
        <w:t xml:space="preserve">Partijen erkennen dat beveiligingseisen voortdurend veranderen en dat een effectieve beveiliging frequente evaluatie en regelmatige verbetering van verouderde beveiligingsmaatregelen vereist. </w:t>
      </w:r>
      <w:r>
        <w:t>Verwerker</w:t>
      </w:r>
      <w:r w:rsidRPr="004907FB">
        <w:t xml:space="preserve"> zal daarom de maatregelen zoals geïmplementeerd op basis van dit artikel 4 periodiek evalueren en, waar nodig, de maatregelen verbeteren om te blijven voldoen aan de verplichtingen onder dit artikel 4. Het voorgaande laat de instructiebevoegdheid van </w:t>
      </w:r>
      <w:r>
        <w:t>Verwerkingsverantwoordelijke</w:t>
      </w:r>
      <w:r w:rsidRPr="004907FB">
        <w:t xml:space="preserve"> om zo nodig aanvullende maatregelen te (doen) treffen onverlet.</w:t>
      </w:r>
    </w:p>
    <w:p w14:paraId="159E47BC" w14:textId="77777777" w:rsidR="005C6962" w:rsidRDefault="005C6962" w:rsidP="005C6962">
      <w:pPr>
        <w:pStyle w:val="lst11"/>
        <w:numPr>
          <w:ilvl w:val="0"/>
          <w:numId w:val="0"/>
        </w:numPr>
        <w:spacing w:line="320" w:lineRule="atLeast"/>
        <w:ind w:left="567"/>
      </w:pPr>
    </w:p>
    <w:p w14:paraId="6AED18A0" w14:textId="6EAC7EE8" w:rsidR="005724CC" w:rsidRDefault="005724CC" w:rsidP="005C6962">
      <w:pPr>
        <w:pStyle w:val="lst1"/>
      </w:pPr>
      <w:r w:rsidRPr="004907FB">
        <w:t xml:space="preserve">Beveiliging </w:t>
      </w:r>
      <w:r>
        <w:t>Persoonsgegevens</w:t>
      </w:r>
      <w:r w:rsidRPr="004907FB">
        <w:t xml:space="preserve"> en controle</w:t>
      </w:r>
      <w:r>
        <w:t xml:space="preserve"> (versie niet-gezondheidsgegevens) </w:t>
      </w:r>
    </w:p>
    <w:p w14:paraId="24D6AB70" w14:textId="77777777" w:rsidR="005724CC" w:rsidRPr="004907FB" w:rsidRDefault="005724CC" w:rsidP="005724CC">
      <w:pPr>
        <w:pStyle w:val="lst1"/>
        <w:numPr>
          <w:ilvl w:val="0"/>
          <w:numId w:val="0"/>
        </w:numPr>
        <w:spacing w:line="320" w:lineRule="atLeast"/>
      </w:pPr>
      <w:r>
        <w:t xml:space="preserve">           </w:t>
      </w:r>
      <w:r w:rsidRPr="003A0247">
        <w:rPr>
          <w:highlight w:val="yellow"/>
        </w:rPr>
        <w:t xml:space="preserve">[Doorhalen </w:t>
      </w:r>
      <w:proofErr w:type="gramStart"/>
      <w:r w:rsidRPr="003A0247">
        <w:rPr>
          <w:highlight w:val="yellow"/>
        </w:rPr>
        <w:t>indien</w:t>
      </w:r>
      <w:proofErr w:type="gramEnd"/>
      <w:r w:rsidRPr="003A0247">
        <w:rPr>
          <w:highlight w:val="yellow"/>
        </w:rPr>
        <w:t xml:space="preserve"> niet van toepassing]</w:t>
      </w:r>
    </w:p>
    <w:p w14:paraId="5A7B9E29" w14:textId="77777777" w:rsidR="005724CC" w:rsidRDefault="005724CC" w:rsidP="005724CC">
      <w:pPr>
        <w:pStyle w:val="lst11"/>
        <w:numPr>
          <w:ilvl w:val="1"/>
          <w:numId w:val="19"/>
        </w:numPr>
        <w:spacing w:line="320" w:lineRule="atLeast"/>
      </w:pPr>
      <w:r>
        <w:t>Verwerker</w:t>
      </w:r>
      <w:r w:rsidRPr="004907FB">
        <w:t xml:space="preserve"> zal aantoonbaar, passende en doeltreffende technische en organisatorische beveiligingsmaatregelen nemen, die gezien de huidige stand der techniek en de daarmee gemoeide kosten overeenstemmen met de (in </w:t>
      </w:r>
      <w:r>
        <w:t>Bijlage 1</w:t>
      </w:r>
      <w:r w:rsidRPr="004907FB">
        <w:t xml:space="preserve"> gespecificeerde) aard van de te verwerken </w:t>
      </w:r>
      <w:r>
        <w:t>Persoonsgegevens</w:t>
      </w:r>
      <w:r w:rsidRPr="004907FB">
        <w:t xml:space="preserve">, ter bescherming van de </w:t>
      </w:r>
      <w:r>
        <w:t>Persoonsgegevens</w:t>
      </w:r>
      <w:r w:rsidRPr="004907FB">
        <w:t xml:space="preserve"> tegen verlies, onbevoegde kennisname, verminking of enige vorm van onrechtmatige verwerking, alsmede om de (tijdige) beschikbaarheid</w:t>
      </w:r>
      <w:r>
        <w:t xml:space="preserve"> en integriteit</w:t>
      </w:r>
      <w:r w:rsidRPr="004907FB">
        <w:t xml:space="preserve"> van de gegevens te garanderen. In deze beveiligings- maatregelen zijn de mogelijk in de </w:t>
      </w:r>
      <w:r>
        <w:t>Hoofdovereenkomst</w:t>
      </w:r>
      <w:r w:rsidRPr="004907FB">
        <w:t xml:space="preserve"> </w:t>
      </w:r>
      <w:proofErr w:type="gramStart"/>
      <w:r w:rsidRPr="004907FB">
        <w:t>reeds</w:t>
      </w:r>
      <w:proofErr w:type="gramEnd"/>
      <w:r w:rsidRPr="004907FB">
        <w:t xml:space="preserve"> bepaalde maatregelen begrepen.</w:t>
      </w:r>
    </w:p>
    <w:p w14:paraId="536F66C1" w14:textId="77777777" w:rsidR="005724CC" w:rsidRPr="00514596" w:rsidRDefault="005724CC" w:rsidP="005724CC">
      <w:pPr>
        <w:pStyle w:val="lst11"/>
        <w:spacing w:line="320" w:lineRule="atLeast"/>
        <w:rPr>
          <w:iCs/>
        </w:rPr>
      </w:pPr>
      <w:r>
        <w:rPr>
          <w:iCs/>
          <w:szCs w:val="20"/>
        </w:rPr>
        <w:lastRenderedPageBreak/>
        <w:t>Verwerker</w:t>
      </w:r>
      <w:r w:rsidRPr="0042051B">
        <w:rPr>
          <w:iCs/>
          <w:szCs w:val="20"/>
        </w:rPr>
        <w:t xml:space="preserve"> beschikt over een ISO27001 certificering, een vergelijkbare certificering of werkt aantoonbaar in overeenstemming met ISO27001 en heeft een passend, geschreven beveiligingsbeleid</w:t>
      </w:r>
      <w:r w:rsidRPr="0042051B">
        <w:rPr>
          <w:iCs/>
        </w:rPr>
        <w:t xml:space="preserve"> geïmplementeerd voor de verwerking van </w:t>
      </w:r>
      <w:r>
        <w:rPr>
          <w:iCs/>
        </w:rPr>
        <w:t>Persoonsgegevens.</w:t>
      </w:r>
    </w:p>
    <w:p w14:paraId="73C5EE79" w14:textId="77777777" w:rsidR="005724CC" w:rsidRDefault="005724CC" w:rsidP="005724CC">
      <w:pPr>
        <w:pStyle w:val="lst11"/>
        <w:spacing w:line="320" w:lineRule="atLeast"/>
      </w:pPr>
      <w:r>
        <w:t>Verwerker</w:t>
      </w:r>
      <w:r w:rsidRPr="004907FB">
        <w:t xml:space="preserve"> zal op eerste verzoek van </w:t>
      </w:r>
      <w:r>
        <w:t>Verwerkingsverantwoordelijke</w:t>
      </w:r>
      <w:r w:rsidRPr="004907FB">
        <w:t xml:space="preserve"> </w:t>
      </w:r>
      <w:r>
        <w:t xml:space="preserve">(een kopie van) </w:t>
      </w:r>
      <w:r w:rsidRPr="004907FB">
        <w:t xml:space="preserve">een door een onafhankelijke en ter zake deskundige derde afgegeven geldig certificaat overleggen, </w:t>
      </w:r>
      <w:proofErr w:type="gramStart"/>
      <w:r w:rsidRPr="004907FB">
        <w:t>indien</w:t>
      </w:r>
      <w:proofErr w:type="gramEnd"/>
      <w:r w:rsidRPr="004907FB">
        <w:t xml:space="preserve"> deze daarover beschikt,</w:t>
      </w:r>
      <w:r>
        <w:t xml:space="preserve"> of een </w:t>
      </w:r>
      <w:proofErr w:type="spellStart"/>
      <w:r>
        <w:t>Third</w:t>
      </w:r>
      <w:proofErr w:type="spellEnd"/>
      <w:r>
        <w:t xml:space="preserve"> Party Memorandum (TPM),</w:t>
      </w:r>
      <w:r w:rsidRPr="004907FB">
        <w:t xml:space="preserve"> waaruit volgt dat </w:t>
      </w:r>
      <w:r>
        <w:t>Verwerker</w:t>
      </w:r>
      <w:r w:rsidRPr="004907FB">
        <w:t xml:space="preserve"> de verplichtingen uit dit artikel naleeft. </w:t>
      </w:r>
    </w:p>
    <w:p w14:paraId="0B5A9B89" w14:textId="77777777" w:rsidR="005724CC" w:rsidRPr="00824401" w:rsidRDefault="005724CC" w:rsidP="005724CC">
      <w:pPr>
        <w:pStyle w:val="lst11"/>
      </w:pPr>
      <w:r>
        <w:t>Verwerker</w:t>
      </w:r>
      <w:r w:rsidRPr="00824401">
        <w:t xml:space="preserve"> laat zelf regelmatig interne en/of externe audits uitvoeren met betrekking tot de naleving van bovengenoemde normen. </w:t>
      </w:r>
    </w:p>
    <w:p w14:paraId="2E0D88C0" w14:textId="77777777" w:rsidR="005724CC" w:rsidRPr="004907FB" w:rsidRDefault="005724CC" w:rsidP="005724CC">
      <w:pPr>
        <w:pStyle w:val="lst11"/>
      </w:pPr>
      <w:r>
        <w:t>Verwerkingsverantwoordelijke</w:t>
      </w:r>
      <w:r w:rsidRPr="00FF6937">
        <w:t xml:space="preserve"> heeft het recht toe te (laten) zien op de naleving van de hiervoor onder artikel 4.1 tot en met 4.3 genoemde maatregelen indien </w:t>
      </w:r>
      <w:r>
        <w:t>Verwerkingsverantwoordelijke</w:t>
      </w:r>
      <w:r w:rsidRPr="00FF6937">
        <w:t xml:space="preserve"> daarom vraagt naar aanleiding van (vermoeden van) informatie- of privacy-</w:t>
      </w:r>
      <w:r>
        <w:t>Inbreuk</w:t>
      </w:r>
      <w:r w:rsidRPr="00FF6937">
        <w:t xml:space="preserve">en. </w:t>
      </w:r>
      <w:r>
        <w:t>Verwerker</w:t>
      </w:r>
      <w:r w:rsidRPr="00FF6937">
        <w:t xml:space="preserve"> en </w:t>
      </w:r>
      <w:r>
        <w:t>Verwerkingsverantwoordelijke</w:t>
      </w:r>
      <w:r w:rsidRPr="00FF6937">
        <w:t xml:space="preserve"> bepalen in gezamenlijk overleg het tijdstip waarop en de onafhankelijke derde partij die de controle uitvoert. </w:t>
      </w:r>
      <w:r>
        <w:t>Verwerker</w:t>
      </w:r>
      <w:r w:rsidRPr="00FF6937">
        <w:t xml:space="preserve"> zal eventuele door </w:t>
      </w:r>
      <w:r>
        <w:t>Verwerkingsverantwoordelijke</w:t>
      </w:r>
      <w:r w:rsidRPr="00FF6937">
        <w:t xml:space="preserve"> naar aanleiding van een dergelijk onderzoek in redelijkheid gegeven instructies tot aanpassing van het beveiligingsbeleid binnen een redelijke termijn opvolgen. </w:t>
      </w:r>
    </w:p>
    <w:p w14:paraId="5843E725" w14:textId="77777777" w:rsidR="005724CC" w:rsidRDefault="005724CC" w:rsidP="005724CC">
      <w:pPr>
        <w:pStyle w:val="lst11"/>
        <w:spacing w:line="320" w:lineRule="atLeast"/>
      </w:pPr>
      <w:r w:rsidRPr="004907FB">
        <w:t xml:space="preserve">Partijen erkennen dat beveiligingseisen voortdurend veranderen en dat een effectieve beveiliging frequente evaluatie en regelmatige verbetering van verouderde beveiligingsmaatregelen vereist. </w:t>
      </w:r>
      <w:r>
        <w:t>Verwerker</w:t>
      </w:r>
      <w:r w:rsidRPr="004907FB">
        <w:t xml:space="preserve"> zal daarom de maatregelen zoals geïmplementeerd op basis van dit artikel 4 periodiek evalueren en, waar nodig, de maatregelen verbeteren om te blijven voldoen aan de verplichtingen onder dit artikel 4. Het voorgaande laat de instructiebevoegdheid van </w:t>
      </w:r>
      <w:r>
        <w:t>Verwerkingsverantwoordelijke</w:t>
      </w:r>
      <w:r w:rsidRPr="004907FB">
        <w:t xml:space="preserve"> om zo nodig aanvullende maatregelen te (doen) treffen onverlet.</w:t>
      </w:r>
    </w:p>
    <w:p w14:paraId="6980296B" w14:textId="77777777" w:rsidR="00994642" w:rsidRDefault="00994642" w:rsidP="00994642">
      <w:pPr>
        <w:pStyle w:val="lst1"/>
        <w:numPr>
          <w:ilvl w:val="0"/>
          <w:numId w:val="0"/>
        </w:numPr>
        <w:ind w:left="360"/>
      </w:pPr>
    </w:p>
    <w:p w14:paraId="40075587" w14:textId="77777777" w:rsidR="005724CC" w:rsidRPr="004907FB" w:rsidRDefault="005724CC" w:rsidP="005724CC">
      <w:pPr>
        <w:pStyle w:val="lst1"/>
        <w:spacing w:line="320" w:lineRule="atLeast"/>
      </w:pPr>
      <w:r w:rsidRPr="004907FB">
        <w:t>Monitoring, informatieplichten en incidentenmanagement</w:t>
      </w:r>
    </w:p>
    <w:p w14:paraId="7468E2C6" w14:textId="77777777" w:rsidR="005724CC" w:rsidRPr="004907FB" w:rsidRDefault="005724CC" w:rsidP="005724CC">
      <w:pPr>
        <w:pStyle w:val="lst11"/>
        <w:spacing w:line="320" w:lineRule="atLeast"/>
      </w:pPr>
      <w:r>
        <w:t>Verwerker</w:t>
      </w:r>
      <w:r w:rsidRPr="004907FB">
        <w:t xml:space="preserve"> zal actief monitoren op </w:t>
      </w:r>
      <w:r>
        <w:t>Inbreuk</w:t>
      </w:r>
      <w:r w:rsidRPr="004907FB">
        <w:t xml:space="preserve">en op de beveiliging en over de resultaten van de monitoring in overeenstemming met dit artikel 5 rapporteren aan </w:t>
      </w:r>
      <w:r>
        <w:t>Verwerkingsverantwoordelijke</w:t>
      </w:r>
      <w:r w:rsidRPr="004907FB">
        <w:t>.</w:t>
      </w:r>
    </w:p>
    <w:p w14:paraId="76D0B1C0" w14:textId="77777777" w:rsidR="005724CC" w:rsidRPr="004907FB" w:rsidRDefault="005724CC" w:rsidP="005724CC">
      <w:pPr>
        <w:pStyle w:val="lst11"/>
        <w:spacing w:line="320" w:lineRule="atLeast"/>
      </w:pPr>
      <w:r>
        <w:t>Wanneer</w:t>
      </w:r>
      <w:r w:rsidRPr="004907FB">
        <w:t xml:space="preserve"> zich een </w:t>
      </w:r>
      <w:r>
        <w:t>Inbreuk</w:t>
      </w:r>
      <w:r w:rsidRPr="004907FB">
        <w:t xml:space="preserve"> voordoet</w:t>
      </w:r>
      <w:r>
        <w:t xml:space="preserve"> of</w:t>
      </w:r>
      <w:r w:rsidRPr="004907FB">
        <w:t xml:space="preserve"> heeft voorgedaan, is </w:t>
      </w:r>
      <w:r>
        <w:t>Verwerker</w:t>
      </w:r>
      <w:r w:rsidRPr="004907FB">
        <w:t xml:space="preserve"> verplicht </w:t>
      </w:r>
      <w:r>
        <w:t>de contactpersoon van Verwerkingsverantwoordelijke</w:t>
      </w:r>
      <w:r w:rsidRPr="004907FB">
        <w:t xml:space="preserve"> </w:t>
      </w:r>
      <w:r>
        <w:t xml:space="preserve">genoemd in Bijlage 3 </w:t>
      </w:r>
      <w:r w:rsidRPr="004907FB">
        <w:t>daarvan onmiddellijk</w:t>
      </w:r>
      <w:r>
        <w:t>, doch uiterlijk binnen 24 uur nadat Verwerker er kennis van heeft genomen,</w:t>
      </w:r>
      <w:r w:rsidRPr="004907FB">
        <w:t xml:space="preserve"> in kennis te stellen en daarbij alle relevante informatie te verstrekken over:</w:t>
      </w:r>
    </w:p>
    <w:p w14:paraId="3F3FFB46" w14:textId="77777777" w:rsidR="005724CC" w:rsidRPr="004907FB" w:rsidRDefault="005724CC" w:rsidP="005724CC">
      <w:pPr>
        <w:pStyle w:val="lst11"/>
        <w:numPr>
          <w:ilvl w:val="0"/>
          <w:numId w:val="18"/>
        </w:numPr>
        <w:spacing w:line="320" w:lineRule="atLeast"/>
      </w:pPr>
      <w:proofErr w:type="gramStart"/>
      <w:r w:rsidRPr="004907FB">
        <w:t>de</w:t>
      </w:r>
      <w:proofErr w:type="gramEnd"/>
      <w:r w:rsidRPr="004907FB">
        <w:t xml:space="preserve"> aard van </w:t>
      </w:r>
      <w:r>
        <w:t>de Inbreuk;</w:t>
      </w:r>
    </w:p>
    <w:p w14:paraId="14979542" w14:textId="77777777" w:rsidR="005724CC" w:rsidRPr="004907FB" w:rsidRDefault="005724CC" w:rsidP="005724CC">
      <w:pPr>
        <w:pStyle w:val="lst11"/>
        <w:numPr>
          <w:ilvl w:val="0"/>
          <w:numId w:val="18"/>
        </w:numPr>
        <w:spacing w:line="320" w:lineRule="atLeast"/>
      </w:pPr>
      <w:proofErr w:type="gramStart"/>
      <w:r w:rsidRPr="004907FB">
        <w:t>de</w:t>
      </w:r>
      <w:proofErr w:type="gramEnd"/>
      <w:r w:rsidRPr="004907FB">
        <w:t xml:space="preserve"> (mogelijk) getroffen </w:t>
      </w:r>
      <w:r>
        <w:t>Persoonsgegevens</w:t>
      </w:r>
      <w:r w:rsidRPr="004907FB">
        <w:t>;</w:t>
      </w:r>
    </w:p>
    <w:p w14:paraId="1645BCE0" w14:textId="77777777" w:rsidR="005724CC" w:rsidRPr="004907FB" w:rsidRDefault="005724CC" w:rsidP="005724CC">
      <w:pPr>
        <w:pStyle w:val="lst11"/>
        <w:numPr>
          <w:ilvl w:val="0"/>
          <w:numId w:val="18"/>
        </w:numPr>
        <w:spacing w:line="320" w:lineRule="atLeast"/>
      </w:pPr>
      <w:proofErr w:type="gramStart"/>
      <w:r w:rsidRPr="004907FB">
        <w:t>de</w:t>
      </w:r>
      <w:proofErr w:type="gramEnd"/>
      <w:r w:rsidRPr="004907FB">
        <w:t xml:space="preserve"> geconstateerde en de vermoedelijke gevolgen van </w:t>
      </w:r>
      <w:r>
        <w:t>de</w:t>
      </w:r>
      <w:r w:rsidRPr="004907FB">
        <w:t xml:space="preserve"> </w:t>
      </w:r>
      <w:r>
        <w:t>Inbreuk</w:t>
      </w:r>
      <w:r w:rsidRPr="004907FB">
        <w:t>; en</w:t>
      </w:r>
    </w:p>
    <w:p w14:paraId="0C6BA430" w14:textId="77777777" w:rsidR="005724CC" w:rsidRPr="004907FB" w:rsidRDefault="005724CC" w:rsidP="005724CC">
      <w:pPr>
        <w:pStyle w:val="lst11"/>
        <w:numPr>
          <w:ilvl w:val="0"/>
          <w:numId w:val="18"/>
        </w:numPr>
        <w:spacing w:line="320" w:lineRule="atLeast"/>
      </w:pPr>
      <w:proofErr w:type="gramStart"/>
      <w:r w:rsidRPr="004907FB">
        <w:t>de</w:t>
      </w:r>
      <w:proofErr w:type="gramEnd"/>
      <w:r w:rsidRPr="004907FB">
        <w:t xml:space="preserve"> maatregelen die getroffen zijn of zullen worden om </w:t>
      </w:r>
      <w:r>
        <w:t>de Inbreuk</w:t>
      </w:r>
      <w:r w:rsidRPr="004907FB">
        <w:t xml:space="preserve"> op te lossen dan wel de gevolgen/schade zoveel mogelijk te beperken. </w:t>
      </w:r>
    </w:p>
    <w:p w14:paraId="18866B81" w14:textId="77777777" w:rsidR="005724CC" w:rsidRPr="004907FB" w:rsidRDefault="005724CC" w:rsidP="005724CC">
      <w:pPr>
        <w:pStyle w:val="lst11"/>
        <w:spacing w:line="320" w:lineRule="atLeast"/>
      </w:pPr>
      <w:r>
        <w:t>Verwerker</w:t>
      </w:r>
      <w:r w:rsidRPr="004907FB">
        <w:t xml:space="preserve"> is, onverminderd de overige verplichtingen uit dit artikel, verplicht om maatregelen te treffen die redelijkerwijs van hem kunnen worden verwacht om </w:t>
      </w:r>
      <w:r>
        <w:t>de Inbreuk</w:t>
      </w:r>
      <w:r w:rsidRPr="004907FB">
        <w:t xml:space="preserve"> zo snel mogelijk te herstellen dan wel de verdere gevolgen zoveel mogelijk te beperken. </w:t>
      </w:r>
      <w:r>
        <w:t>Verwerker</w:t>
      </w:r>
      <w:r w:rsidRPr="004907FB">
        <w:t xml:space="preserve"> treedt zo</w:t>
      </w:r>
      <w:r>
        <w:t xml:space="preserve"> snel als mogelijk, doch binnen 24 uur,</w:t>
      </w:r>
      <w:r w:rsidRPr="004907FB">
        <w:t xml:space="preserve"> in overleg met </w:t>
      </w:r>
      <w:r>
        <w:t>Verwerkingsverantwoordelijke</w:t>
      </w:r>
      <w:r w:rsidRPr="004907FB">
        <w:t xml:space="preserve"> </w:t>
      </w:r>
      <w:proofErr w:type="gramStart"/>
      <w:r w:rsidRPr="004907FB">
        <w:t>teneinde</w:t>
      </w:r>
      <w:proofErr w:type="gramEnd"/>
      <w:r w:rsidRPr="004907FB">
        <w:t xml:space="preserve"> hierover nadere afspraken te maken.</w:t>
      </w:r>
    </w:p>
    <w:p w14:paraId="77D6F1D3" w14:textId="77777777" w:rsidR="005724CC" w:rsidRDefault="005724CC" w:rsidP="005724CC">
      <w:pPr>
        <w:pStyle w:val="lst11"/>
        <w:spacing w:line="320" w:lineRule="atLeast"/>
      </w:pPr>
      <w:r>
        <w:lastRenderedPageBreak/>
        <w:t>Verwerker</w:t>
      </w:r>
      <w:r w:rsidRPr="004907FB">
        <w:t xml:space="preserve"> zal </w:t>
      </w:r>
      <w:r>
        <w:t>Verwerkingsverantwoordelijke</w:t>
      </w:r>
      <w:r w:rsidRPr="004907FB">
        <w:t xml:space="preserve"> te allen tijde zijn medewerking verlenen en zal de instructies van </w:t>
      </w:r>
      <w:r>
        <w:t>Verwerkingsverantwoordelijke</w:t>
      </w:r>
      <w:r w:rsidRPr="004907FB">
        <w:t xml:space="preserve"> opvolgen en deugdelijk onderzoek naar </w:t>
      </w:r>
      <w:r>
        <w:t xml:space="preserve">de Inbreuk verrichten. Verwerker stelt daarover een rapportage op, inclusief </w:t>
      </w:r>
      <w:r w:rsidRPr="004907FB">
        <w:t>een correcte respons en passende vervolgstappen</w:t>
      </w:r>
      <w:r>
        <w:t>. Deze rapportage deelt Verwerker zo spoedig mogelijk met Verwerkingsverantwoordelijke zodat deze tijdig</w:t>
      </w:r>
      <w:r w:rsidRPr="004907FB">
        <w:t xml:space="preserve"> de Autoriteit </w:t>
      </w:r>
      <w:r>
        <w:t>Persoonsgegevens</w:t>
      </w:r>
      <w:r w:rsidRPr="004907FB">
        <w:t xml:space="preserve"> (</w:t>
      </w:r>
      <w:r>
        <w:t xml:space="preserve">hierna: </w:t>
      </w:r>
      <w:r w:rsidRPr="004907FB">
        <w:t xml:space="preserve">AP) en/of de </w:t>
      </w:r>
      <w:r>
        <w:t xml:space="preserve">Betrokkene kan informeren. Het melden van een Inbreuk aan de AP en/of Betrokkene kan alleen gedaan worden door de Verwerkingsverantwoordelijke. </w:t>
      </w:r>
    </w:p>
    <w:p w14:paraId="0C08342D" w14:textId="77777777" w:rsidR="005724CC" w:rsidRDefault="005724CC" w:rsidP="005724CC">
      <w:pPr>
        <w:pStyle w:val="lst11"/>
        <w:spacing w:line="320" w:lineRule="atLeast"/>
      </w:pPr>
      <w:r w:rsidRPr="009111D0">
        <w:t xml:space="preserve">Meldingen </w:t>
      </w:r>
      <w:r>
        <w:t>met betrekking tot Inbreuken en Verzoeken van Betrokkenen worden gedaan aan de contactpersoon van Verwerkingsverantwoordelijke zoals beschreven</w:t>
      </w:r>
      <w:r w:rsidRPr="009111D0">
        <w:t xml:space="preserve"> in Bijlage </w:t>
      </w:r>
      <w:r>
        <w:t>3.</w:t>
      </w:r>
    </w:p>
    <w:p w14:paraId="31C65407" w14:textId="77777777" w:rsidR="005724CC" w:rsidRPr="004907FB" w:rsidRDefault="005724CC" w:rsidP="005724CC">
      <w:pPr>
        <w:pStyle w:val="lst11"/>
        <w:spacing w:line="320" w:lineRule="atLeast"/>
      </w:pPr>
      <w:r w:rsidRPr="004907FB">
        <w:t xml:space="preserve">Het is </w:t>
      </w:r>
      <w:r>
        <w:t>Verwerker</w:t>
      </w:r>
      <w:r w:rsidRPr="004907FB">
        <w:t xml:space="preserve"> niet toegestaan informatie te verstrekken over </w:t>
      </w:r>
      <w:r>
        <w:t>Inbreuken</w:t>
      </w:r>
      <w:r w:rsidRPr="004907FB">
        <w:t xml:space="preserve"> aan </w:t>
      </w:r>
      <w:r>
        <w:t>Betrokkene</w:t>
      </w:r>
      <w:r w:rsidRPr="004907FB">
        <w:t xml:space="preserve">n of andere derde partijen, </w:t>
      </w:r>
      <w:proofErr w:type="gramStart"/>
      <w:r w:rsidRPr="004907FB">
        <w:t>behoudens</w:t>
      </w:r>
      <w:proofErr w:type="gramEnd"/>
      <w:r w:rsidRPr="004907FB">
        <w:t xml:space="preserve"> voor zover </w:t>
      </w:r>
      <w:r>
        <w:t>Verwerker</w:t>
      </w:r>
      <w:r w:rsidRPr="004907FB">
        <w:t xml:space="preserve"> daartoe wettelijk verplicht is of Partijen anderszins zijn overeengekomen.</w:t>
      </w:r>
    </w:p>
    <w:p w14:paraId="2092546E" w14:textId="77777777" w:rsidR="005724CC" w:rsidRPr="004907FB" w:rsidRDefault="005724CC" w:rsidP="005724CC">
      <w:pPr>
        <w:pStyle w:val="lst11"/>
        <w:spacing w:line="320" w:lineRule="atLeast"/>
      </w:pPr>
      <w:proofErr w:type="gramStart"/>
      <w:r w:rsidRPr="004907FB">
        <w:t>Indien</w:t>
      </w:r>
      <w:proofErr w:type="gramEnd"/>
      <w:r w:rsidRPr="004907FB">
        <w:t xml:space="preserve"> en voor zover Partijen zijn overeengekomen dat </w:t>
      </w:r>
      <w:r>
        <w:t>Verwerker</w:t>
      </w:r>
      <w:r w:rsidRPr="004907FB">
        <w:t xml:space="preserve"> in relatie tot een </w:t>
      </w:r>
      <w:r>
        <w:t>Inbreuk</w:t>
      </w:r>
      <w:r w:rsidRPr="004907FB">
        <w:t xml:space="preserve"> rechtstreeks contact onderhoudt met autoriteiten</w:t>
      </w:r>
      <w:r>
        <w:t xml:space="preserve"> anders dan de AP,</w:t>
      </w:r>
      <w:r w:rsidRPr="004907FB">
        <w:t xml:space="preserve"> of andere derde partijen, dan houdt de </w:t>
      </w:r>
      <w:r>
        <w:t>Verwerker</w:t>
      </w:r>
      <w:r w:rsidRPr="004907FB">
        <w:t xml:space="preserve"> de </w:t>
      </w:r>
      <w:r>
        <w:t>Verwerkingsverantwoordelijke</w:t>
      </w:r>
      <w:r w:rsidRPr="004907FB">
        <w:t xml:space="preserve"> daarvan voortdurend op te hoogte.</w:t>
      </w:r>
    </w:p>
    <w:p w14:paraId="65831062" w14:textId="62748309" w:rsidR="00AA6DDF" w:rsidRPr="005724CC" w:rsidRDefault="00AA6DDF" w:rsidP="005724CC">
      <w:pPr>
        <w:rPr>
          <w:rFonts w:cs="Tahoma"/>
          <w:szCs w:val="20"/>
        </w:rPr>
      </w:pPr>
      <w:r w:rsidRPr="005724CC">
        <w:rPr>
          <w:rFonts w:cs="Tahoma"/>
          <w:szCs w:val="20"/>
        </w:rPr>
        <w:br w:type="page"/>
      </w:r>
    </w:p>
    <w:p w14:paraId="1D43DCE9" w14:textId="77777777" w:rsidR="005724CC" w:rsidRPr="004907FB" w:rsidRDefault="005724CC" w:rsidP="005724CC">
      <w:pPr>
        <w:pStyle w:val="lst1"/>
        <w:spacing w:line="320" w:lineRule="atLeast"/>
      </w:pPr>
      <w:r w:rsidRPr="004907FB">
        <w:lastRenderedPageBreak/>
        <w:t>Medewerkingsverplichtingen</w:t>
      </w:r>
    </w:p>
    <w:p w14:paraId="4F7E968F" w14:textId="77777777" w:rsidR="005724CC" w:rsidRPr="004907FB" w:rsidRDefault="005724CC" w:rsidP="005724CC">
      <w:pPr>
        <w:pStyle w:val="lst11"/>
        <w:spacing w:line="320" w:lineRule="atLeast"/>
      </w:pPr>
      <w:r w:rsidRPr="004907FB">
        <w:t xml:space="preserve">De AVG en overige wetgeving kent aan de </w:t>
      </w:r>
      <w:r>
        <w:t>Betrokkene</w:t>
      </w:r>
      <w:r w:rsidRPr="004907FB">
        <w:t xml:space="preserve"> bepaalde rechten toe. </w:t>
      </w:r>
      <w:r>
        <w:t>Verwerker</w:t>
      </w:r>
      <w:r w:rsidRPr="004907FB">
        <w:t xml:space="preserve"> zal zijn volledige en tijdige medewerking verlenen aan </w:t>
      </w:r>
      <w:r>
        <w:t>Verwerkingsverantwoordelijke</w:t>
      </w:r>
      <w:r w:rsidRPr="004907FB">
        <w:t xml:space="preserve"> bij de nakoming van de op </w:t>
      </w:r>
      <w:r>
        <w:t>Verwerkingsverantwoordelijke</w:t>
      </w:r>
      <w:r w:rsidRPr="004907FB">
        <w:t xml:space="preserve"> rustende verplichtingen voortvloeiend uit deze rechten.</w:t>
      </w:r>
    </w:p>
    <w:p w14:paraId="4662C377" w14:textId="77777777" w:rsidR="005724CC" w:rsidRPr="004907FB" w:rsidRDefault="005724CC" w:rsidP="005724CC">
      <w:pPr>
        <w:pStyle w:val="lst11"/>
        <w:spacing w:line="320" w:lineRule="atLeast"/>
      </w:pPr>
      <w:r w:rsidRPr="004907FB">
        <w:t xml:space="preserve">Een door </w:t>
      </w:r>
      <w:r>
        <w:t>Verwerker</w:t>
      </w:r>
      <w:r w:rsidRPr="004907FB">
        <w:t xml:space="preserve"> ontvangen </w:t>
      </w:r>
      <w:r>
        <w:t>V</w:t>
      </w:r>
      <w:r w:rsidRPr="004907FB">
        <w:t xml:space="preserve">erzoek van een </w:t>
      </w:r>
      <w:r>
        <w:t>Betrokkene</w:t>
      </w:r>
      <w:r w:rsidRPr="004907FB">
        <w:t xml:space="preserve"> met betrekking tot verwerking van </w:t>
      </w:r>
      <w:r>
        <w:t>Persoonsgegevens</w:t>
      </w:r>
      <w:r w:rsidRPr="004907FB">
        <w:t xml:space="preserve"> wordt door </w:t>
      </w:r>
      <w:r>
        <w:t>Verwerker</w:t>
      </w:r>
      <w:r w:rsidRPr="004907FB">
        <w:t xml:space="preserve"> </w:t>
      </w:r>
      <w:r w:rsidRPr="00292D50">
        <w:t>zo snel als mogelijk, doch binnen 24 uur,</w:t>
      </w:r>
      <w:r w:rsidRPr="004907FB">
        <w:t xml:space="preserve"> doorgestuurd naar </w:t>
      </w:r>
      <w:r>
        <w:t>Verwerkingsverantwoordelijke</w:t>
      </w:r>
      <w:r w:rsidRPr="004907FB">
        <w:t>.</w:t>
      </w:r>
    </w:p>
    <w:p w14:paraId="55F18C10" w14:textId="77777777" w:rsidR="005724CC" w:rsidRPr="004907FB" w:rsidRDefault="005724CC" w:rsidP="005724CC">
      <w:pPr>
        <w:pStyle w:val="lst11"/>
        <w:spacing w:line="320" w:lineRule="atLeast"/>
      </w:pPr>
      <w:r w:rsidRPr="004907FB">
        <w:t xml:space="preserve">Op het eerste daartoe strekkende verzoek van </w:t>
      </w:r>
      <w:r>
        <w:t>Verwerkingsverantwoordelijke</w:t>
      </w:r>
      <w:r w:rsidRPr="004907FB">
        <w:t xml:space="preserve"> zal </w:t>
      </w:r>
      <w:r>
        <w:t>Verwerker</w:t>
      </w:r>
      <w:r w:rsidRPr="004907FB">
        <w:t xml:space="preserve"> aan </w:t>
      </w:r>
      <w:r>
        <w:t>Verwerkingsverantwoordelijke</w:t>
      </w:r>
      <w:r w:rsidRPr="004907FB">
        <w:t xml:space="preserve"> alle relevante informatie verstrekken </w:t>
      </w:r>
      <w:proofErr w:type="gramStart"/>
      <w:r w:rsidRPr="004907FB">
        <w:t>betreffende</w:t>
      </w:r>
      <w:proofErr w:type="gramEnd"/>
      <w:r w:rsidRPr="004907FB">
        <w:t xml:space="preserve"> de aspecten van de door hem verrichte verwerking van </w:t>
      </w:r>
      <w:r>
        <w:t>Persoonsgegevens</w:t>
      </w:r>
      <w:r w:rsidRPr="004907FB">
        <w:t xml:space="preserve"> zodat </w:t>
      </w:r>
      <w:r>
        <w:t>Verwerkingsverantwoordelijke</w:t>
      </w:r>
      <w:r w:rsidRPr="004907FB">
        <w:t>, mede aan de hand van die informatie, aan kan tonen dat zij de toepasselijke (privacy) wetgeving naleeft.</w:t>
      </w:r>
    </w:p>
    <w:p w14:paraId="2E9727DE" w14:textId="549AD580" w:rsidR="005724CC" w:rsidRDefault="005724CC" w:rsidP="005724CC">
      <w:pPr>
        <w:pStyle w:val="lst11"/>
        <w:spacing w:line="320" w:lineRule="atLeast"/>
      </w:pPr>
      <w:r>
        <w:t>Verwerker</w:t>
      </w:r>
      <w:r w:rsidRPr="004907FB">
        <w:t xml:space="preserve"> zal voorts op verzoek van </w:t>
      </w:r>
      <w:r>
        <w:t>Verwerkingsverantwoordelijke</w:t>
      </w:r>
      <w:r w:rsidRPr="004907FB">
        <w:t xml:space="preserve"> alle noodzakelijke bijstand verlenen bij de nakoming van de op grond van de toepasselijke privacywetgeving op </w:t>
      </w:r>
      <w:r>
        <w:t>Verwerkingsverantwoordelijke</w:t>
      </w:r>
      <w:r w:rsidRPr="004907FB">
        <w:t xml:space="preserve"> rustende wettelijke verplichtingen</w:t>
      </w:r>
      <w:r>
        <w:t xml:space="preserve">, </w:t>
      </w:r>
      <w:r w:rsidRPr="004907FB">
        <w:t xml:space="preserve">zoals het uitvoeren van een </w:t>
      </w:r>
      <w:r w:rsidR="002E40DF">
        <w:t>G</w:t>
      </w:r>
      <w:r w:rsidRPr="0000641F">
        <w:t>egevensbeschermingseffect</w:t>
      </w:r>
      <w:r w:rsidR="002E40DF">
        <w:t xml:space="preserve"> B</w:t>
      </w:r>
      <w:r w:rsidRPr="0000641F">
        <w:t>eoordeling</w:t>
      </w:r>
      <w:r w:rsidR="002E40DF">
        <w:t xml:space="preserve"> (GEB</w:t>
      </w:r>
      <w:proofErr w:type="gramStart"/>
      <w:r w:rsidR="002E40DF">
        <w:t>) /</w:t>
      </w:r>
      <w:proofErr w:type="gramEnd"/>
      <w:r w:rsidR="002E40DF">
        <w:t xml:space="preserve"> Data </w:t>
      </w:r>
      <w:proofErr w:type="spellStart"/>
      <w:r w:rsidR="002E40DF">
        <w:t>Protection</w:t>
      </w:r>
      <w:proofErr w:type="spellEnd"/>
      <w:r w:rsidR="002E40DF">
        <w:t xml:space="preserve"> Impact </w:t>
      </w:r>
      <w:proofErr w:type="spellStart"/>
      <w:proofErr w:type="gramStart"/>
      <w:r w:rsidR="002E40DF">
        <w:t>Assenssement</w:t>
      </w:r>
      <w:proofErr w:type="spellEnd"/>
      <w:r w:rsidR="002E40DF">
        <w:t xml:space="preserve"> </w:t>
      </w:r>
      <w:r w:rsidRPr="0000641F">
        <w:t xml:space="preserve"> </w:t>
      </w:r>
      <w:r>
        <w:t>(</w:t>
      </w:r>
      <w:proofErr w:type="gramEnd"/>
      <w:r>
        <w:t>DPIA</w:t>
      </w:r>
      <w:r w:rsidRPr="004907FB">
        <w:t>).</w:t>
      </w:r>
    </w:p>
    <w:p w14:paraId="183FCCB9" w14:textId="77777777" w:rsidR="00994642" w:rsidRPr="004907FB" w:rsidRDefault="00994642" w:rsidP="00994642">
      <w:pPr>
        <w:pStyle w:val="lst1"/>
        <w:numPr>
          <w:ilvl w:val="0"/>
          <w:numId w:val="0"/>
        </w:numPr>
        <w:ind w:left="360" w:hanging="360"/>
      </w:pPr>
    </w:p>
    <w:p w14:paraId="2BD99E27" w14:textId="77777777" w:rsidR="005724CC" w:rsidRPr="004907FB" w:rsidRDefault="005724CC" w:rsidP="005724CC">
      <w:pPr>
        <w:pStyle w:val="lst1"/>
        <w:spacing w:line="320" w:lineRule="atLeast"/>
      </w:pPr>
      <w:r w:rsidRPr="004907FB">
        <w:t xml:space="preserve">Inschakeling </w:t>
      </w:r>
      <w:proofErr w:type="spellStart"/>
      <w:r>
        <w:t>subverwerker</w:t>
      </w:r>
      <w:r w:rsidRPr="004907FB">
        <w:t>s</w:t>
      </w:r>
      <w:proofErr w:type="spellEnd"/>
    </w:p>
    <w:p w14:paraId="5694F89C" w14:textId="77777777" w:rsidR="005724CC" w:rsidRPr="00975668" w:rsidRDefault="005724CC" w:rsidP="005724CC">
      <w:pPr>
        <w:pStyle w:val="lst11"/>
        <w:spacing w:line="320" w:lineRule="atLeast"/>
      </w:pPr>
      <w:r>
        <w:t>Verwerker</w:t>
      </w:r>
      <w:r w:rsidRPr="00975668">
        <w:t xml:space="preserve"> zal zijn activiteiten die bestaan uit het verwerken van </w:t>
      </w:r>
      <w:r>
        <w:t>Persoonsgegevens</w:t>
      </w:r>
      <w:r w:rsidRPr="00975668">
        <w:t xml:space="preserve"> of vereisen dat </w:t>
      </w:r>
      <w:r>
        <w:t>Persoonsgegevens</w:t>
      </w:r>
      <w:r w:rsidRPr="00975668">
        <w:t xml:space="preserve"> verwerkt worden, niet uitbesteden aan een </w:t>
      </w:r>
      <w:proofErr w:type="spellStart"/>
      <w:r>
        <w:t>subverwerker</w:t>
      </w:r>
      <w:proofErr w:type="spellEnd"/>
      <w:r w:rsidRPr="00975668">
        <w:t xml:space="preserve"> zonder drie maanden van </w:t>
      </w:r>
      <w:proofErr w:type="gramStart"/>
      <w:r w:rsidRPr="00975668">
        <w:t>te voren</w:t>
      </w:r>
      <w:proofErr w:type="gramEnd"/>
      <w:r w:rsidRPr="00975668">
        <w:t xml:space="preserve"> dat mede te delen aan </w:t>
      </w:r>
      <w:r>
        <w:t>Verwerkingsverantwoordelijke</w:t>
      </w:r>
      <w:r w:rsidRPr="00975668">
        <w:t xml:space="preserve"> en de </w:t>
      </w:r>
      <w:r>
        <w:t>Verwerkingsverantwoordelijke</w:t>
      </w:r>
      <w:r w:rsidRPr="00975668">
        <w:t xml:space="preserve"> de gelegenheid te geven om eventuele bezwaren aan de </w:t>
      </w:r>
      <w:r>
        <w:t>Verwerker</w:t>
      </w:r>
      <w:r w:rsidRPr="00975668">
        <w:t xml:space="preserve"> kenbaar te maken. </w:t>
      </w:r>
      <w:proofErr w:type="gramStart"/>
      <w:r w:rsidRPr="00975668">
        <w:t>Indien</w:t>
      </w:r>
      <w:proofErr w:type="gramEnd"/>
      <w:r w:rsidRPr="00975668">
        <w:t xml:space="preserve"> </w:t>
      </w:r>
      <w:r>
        <w:t>Verwerkingsverantwoordelijke</w:t>
      </w:r>
      <w:r w:rsidRPr="00975668">
        <w:t xml:space="preserve"> bezwaren heeft, zal </w:t>
      </w:r>
      <w:r>
        <w:t>Verwerker</w:t>
      </w:r>
      <w:r w:rsidRPr="00975668">
        <w:t xml:space="preserve"> redelijke inspanningen leveren om </w:t>
      </w:r>
      <w:r>
        <w:t>de bezwaren</w:t>
      </w:r>
      <w:r w:rsidRPr="00975668">
        <w:t xml:space="preserve"> van de </w:t>
      </w:r>
      <w:r>
        <w:t>Verwerkingsverantwoordelijke</w:t>
      </w:r>
      <w:r w:rsidRPr="00975668">
        <w:t xml:space="preserve"> op te lossen of om de levering van de diensten zoals genoemd in de </w:t>
      </w:r>
      <w:r>
        <w:t>Hoofdovereenkomst</w:t>
      </w:r>
      <w:r w:rsidRPr="00975668">
        <w:t xml:space="preserve"> - zonder daaraan afbreuk te doen - aan te passen om verwerking van </w:t>
      </w:r>
      <w:r>
        <w:t>Persoonsgegevens</w:t>
      </w:r>
      <w:r w:rsidRPr="00975668">
        <w:t xml:space="preserve"> door de voorgestelde (nieuwe) </w:t>
      </w:r>
      <w:proofErr w:type="spellStart"/>
      <w:r>
        <w:t>subverwerker</w:t>
      </w:r>
      <w:proofErr w:type="spellEnd"/>
      <w:r w:rsidRPr="00975668">
        <w:t xml:space="preserve"> te voorkomen. </w:t>
      </w:r>
    </w:p>
    <w:p w14:paraId="2C126C96" w14:textId="77777777" w:rsidR="005724CC" w:rsidRPr="00975668" w:rsidRDefault="005724CC" w:rsidP="005724CC">
      <w:pPr>
        <w:pStyle w:val="lst11"/>
        <w:spacing w:line="320" w:lineRule="atLeast"/>
      </w:pPr>
      <w:proofErr w:type="gramStart"/>
      <w:r w:rsidRPr="00975668">
        <w:t>Indien</w:t>
      </w:r>
      <w:proofErr w:type="gramEnd"/>
      <w:r w:rsidRPr="00975668">
        <w:t xml:space="preserve"> de </w:t>
      </w:r>
      <w:r>
        <w:t>Verwerker</w:t>
      </w:r>
      <w:r w:rsidRPr="00975668">
        <w:t xml:space="preserve"> </w:t>
      </w:r>
      <w:r>
        <w:t>de bezwaren</w:t>
      </w:r>
      <w:r w:rsidRPr="00975668">
        <w:t xml:space="preserve"> van de </w:t>
      </w:r>
      <w:r>
        <w:t>Verwerkingsverantwoordelijke</w:t>
      </w:r>
      <w:r w:rsidRPr="00975668">
        <w:t xml:space="preserve"> niet kan oplossen of </w:t>
      </w:r>
      <w:r>
        <w:t xml:space="preserve">de levering van de diensten </w:t>
      </w:r>
      <w:r w:rsidRPr="00975668">
        <w:t xml:space="preserve">niet kan aanpassen om de verwerking van </w:t>
      </w:r>
      <w:r>
        <w:t>Persoonsgegevens</w:t>
      </w:r>
      <w:r w:rsidRPr="00975668">
        <w:t xml:space="preserve"> door de voorgestelde </w:t>
      </w:r>
      <w:proofErr w:type="spellStart"/>
      <w:r>
        <w:t>subverwerker</w:t>
      </w:r>
      <w:proofErr w:type="spellEnd"/>
      <w:r w:rsidRPr="00975668">
        <w:t xml:space="preserve"> te voorkomen, kan de </w:t>
      </w:r>
      <w:r>
        <w:t>Verwerkingsverantwoordelijke</w:t>
      </w:r>
      <w:r w:rsidRPr="00975668">
        <w:t xml:space="preserve"> de </w:t>
      </w:r>
      <w:r>
        <w:t>Hoofdovereenkomst</w:t>
      </w:r>
      <w:r w:rsidRPr="00975668">
        <w:t xml:space="preserve"> opschorten of geheel of gedeeltelijk beëindigen, met inachtneming van een opzegtermijn van zes maanden, gerekend vanaf de einddatum van </w:t>
      </w:r>
      <w:r>
        <w:t>de</w:t>
      </w:r>
      <w:r w:rsidRPr="00975668">
        <w:t xml:space="preserve"> bezwaartermijn. Gedurende een schorsing van de </w:t>
      </w:r>
      <w:r>
        <w:t>Hoofdovereenkomst</w:t>
      </w:r>
      <w:r w:rsidRPr="00975668">
        <w:t xml:space="preserve"> vanwege bezwaar tegen een (nieuwe) </w:t>
      </w:r>
      <w:proofErr w:type="spellStart"/>
      <w:r>
        <w:t>subverwerker</w:t>
      </w:r>
      <w:proofErr w:type="spellEnd"/>
      <w:r w:rsidRPr="00975668">
        <w:t xml:space="preserve"> en vanaf de einddatum van de </w:t>
      </w:r>
      <w:r>
        <w:t>Hoofdovereenkomst</w:t>
      </w:r>
      <w:r w:rsidRPr="00975668">
        <w:t xml:space="preserve"> is de </w:t>
      </w:r>
      <w:r>
        <w:t>Verwerkingsverantwoordelijke</w:t>
      </w:r>
      <w:r w:rsidRPr="00975668">
        <w:t xml:space="preserve"> niet verplicht om de </w:t>
      </w:r>
      <w:r>
        <w:t>Verwerker</w:t>
      </w:r>
      <w:r w:rsidRPr="00975668">
        <w:t xml:space="preserve"> enige vergoeding op grond van de </w:t>
      </w:r>
      <w:r>
        <w:t>Hoofdovereenkomst</w:t>
      </w:r>
      <w:r w:rsidRPr="00975668">
        <w:t xml:space="preserve"> of anderszins of enige schadevergoeding te betalen.</w:t>
      </w:r>
    </w:p>
    <w:p w14:paraId="59DC9041" w14:textId="77777777" w:rsidR="005724CC" w:rsidRPr="00975668" w:rsidRDefault="005724CC" w:rsidP="005724CC">
      <w:pPr>
        <w:pStyle w:val="lst11"/>
        <w:spacing w:line="320" w:lineRule="atLeast"/>
      </w:pPr>
      <w:r w:rsidRPr="00975668">
        <w:t xml:space="preserve">Artikel 7.1 is niet van toepassing op de in Bijlage 1 vermelde </w:t>
      </w:r>
      <w:proofErr w:type="spellStart"/>
      <w:r>
        <w:t>subverwerker</w:t>
      </w:r>
      <w:r w:rsidRPr="00975668">
        <w:t>s</w:t>
      </w:r>
      <w:proofErr w:type="spellEnd"/>
      <w:r w:rsidRPr="00975668">
        <w:t>.</w:t>
      </w:r>
    </w:p>
    <w:p w14:paraId="7D96FEAD" w14:textId="77777777" w:rsidR="005724CC" w:rsidRPr="00975668" w:rsidRDefault="005724CC" w:rsidP="005724CC">
      <w:pPr>
        <w:pStyle w:val="lst11"/>
        <w:spacing w:line="320" w:lineRule="atLeast"/>
      </w:pPr>
      <w:r>
        <w:t>Verwerker</w:t>
      </w:r>
      <w:r w:rsidRPr="00975668">
        <w:t xml:space="preserve"> zal aan deze </w:t>
      </w:r>
      <w:proofErr w:type="spellStart"/>
      <w:r>
        <w:t>subverwerker</w:t>
      </w:r>
      <w:proofErr w:type="spellEnd"/>
      <w:r w:rsidRPr="00975668">
        <w:t xml:space="preserve"> minstens dezelfde verplichtingen opleggen als voor hemzelf uit deze </w:t>
      </w:r>
      <w:r>
        <w:t>Verwerker</w:t>
      </w:r>
      <w:r w:rsidRPr="00975668">
        <w:t xml:space="preserve">sovereenkomst en de wet voortvloeien. </w:t>
      </w:r>
      <w:r>
        <w:t>Verwerker</w:t>
      </w:r>
      <w:r w:rsidRPr="00975668">
        <w:t xml:space="preserve"> zal deze afspraken schriftelijk vastleggen en zal toezien op de naleving daarvan door de </w:t>
      </w:r>
      <w:proofErr w:type="spellStart"/>
      <w:r>
        <w:t>subverwerker</w:t>
      </w:r>
      <w:proofErr w:type="spellEnd"/>
      <w:r w:rsidRPr="00975668">
        <w:t xml:space="preserve">. </w:t>
      </w:r>
      <w:r>
        <w:lastRenderedPageBreak/>
        <w:t>Verwerker</w:t>
      </w:r>
      <w:r w:rsidRPr="00975668">
        <w:t xml:space="preserve"> zal </w:t>
      </w:r>
      <w:r>
        <w:t>Verwerkingsverantwoordelijke</w:t>
      </w:r>
      <w:r w:rsidRPr="00975668">
        <w:t xml:space="preserve"> op verzoek afschrift verstrekken van de met de </w:t>
      </w:r>
      <w:proofErr w:type="spellStart"/>
      <w:r>
        <w:t>subverwerker</w:t>
      </w:r>
      <w:proofErr w:type="spellEnd"/>
      <w:r w:rsidRPr="00975668">
        <w:t xml:space="preserve"> gesloten </w:t>
      </w:r>
      <w:r>
        <w:t>verwerkersovereenkomst</w:t>
      </w:r>
      <w:r w:rsidRPr="00975668">
        <w:t>.</w:t>
      </w:r>
    </w:p>
    <w:p w14:paraId="24B536B9" w14:textId="77777777" w:rsidR="005724CC" w:rsidRDefault="005724CC" w:rsidP="005724CC">
      <w:pPr>
        <w:pStyle w:val="lst11"/>
        <w:spacing w:line="320" w:lineRule="atLeast"/>
      </w:pPr>
      <w:r>
        <w:t>Verwerker</w:t>
      </w:r>
      <w:r w:rsidRPr="004907FB">
        <w:t xml:space="preserve"> </w:t>
      </w:r>
      <w:r>
        <w:t xml:space="preserve">blijft </w:t>
      </w:r>
      <w:r w:rsidRPr="004907FB">
        <w:t xml:space="preserve">volledig aansprakelijk </w:t>
      </w:r>
      <w:proofErr w:type="gramStart"/>
      <w:r w:rsidRPr="004907FB">
        <w:t>jegens</w:t>
      </w:r>
      <w:proofErr w:type="gramEnd"/>
      <w:r w:rsidRPr="004907FB">
        <w:t xml:space="preserve"> </w:t>
      </w:r>
      <w:r>
        <w:t>Verwerkingsverantwoordelijke</w:t>
      </w:r>
      <w:r w:rsidRPr="004907FB">
        <w:t xml:space="preserve"> voor de gevolgen van het uitbesteden van werkzaamheden aan een </w:t>
      </w:r>
      <w:proofErr w:type="spellStart"/>
      <w:r>
        <w:t>subverwerker</w:t>
      </w:r>
      <w:proofErr w:type="spellEnd"/>
      <w:r>
        <w:t xml:space="preserve">. </w:t>
      </w:r>
      <w:r w:rsidRPr="00975668">
        <w:t xml:space="preserve">Voor de inzet van </w:t>
      </w:r>
      <w:proofErr w:type="spellStart"/>
      <w:r>
        <w:t>subverwerker</w:t>
      </w:r>
      <w:r w:rsidRPr="00975668">
        <w:t>s</w:t>
      </w:r>
      <w:proofErr w:type="spellEnd"/>
      <w:r w:rsidRPr="00975668">
        <w:t xml:space="preserve"> buiten de EER </w:t>
      </w:r>
      <w:r>
        <w:t>is</w:t>
      </w:r>
      <w:r w:rsidRPr="00975668">
        <w:t xml:space="preserve"> toestemming vereist in overeenstemming met artikel 3.5 van deze </w:t>
      </w:r>
      <w:r>
        <w:t>Verwerker</w:t>
      </w:r>
      <w:r w:rsidRPr="00975668">
        <w:t>sovereenkomst.</w:t>
      </w:r>
    </w:p>
    <w:p w14:paraId="60DBCCF6" w14:textId="77777777" w:rsidR="00994642" w:rsidRDefault="00994642" w:rsidP="00994642">
      <w:pPr>
        <w:pStyle w:val="lst1"/>
        <w:numPr>
          <w:ilvl w:val="0"/>
          <w:numId w:val="0"/>
        </w:numPr>
        <w:ind w:left="360" w:hanging="360"/>
      </w:pPr>
    </w:p>
    <w:p w14:paraId="5701250E" w14:textId="77777777" w:rsidR="005724CC" w:rsidRPr="004907FB" w:rsidRDefault="005724CC" w:rsidP="005724CC">
      <w:pPr>
        <w:pStyle w:val="lst1"/>
        <w:spacing w:line="320" w:lineRule="atLeast"/>
      </w:pPr>
      <w:r>
        <w:t>Kosten</w:t>
      </w:r>
    </w:p>
    <w:p w14:paraId="61F77FB9" w14:textId="77777777" w:rsidR="005724CC" w:rsidRDefault="005724CC" w:rsidP="005724CC">
      <w:pPr>
        <w:pStyle w:val="lst11"/>
        <w:spacing w:line="320" w:lineRule="atLeast"/>
      </w:pPr>
      <w:r w:rsidRPr="004907FB">
        <w:t xml:space="preserve">De kosten voor de verwerking van gegevens die inherent zijn aan de normale uitvoering van de </w:t>
      </w:r>
      <w:r>
        <w:t>Verwerkerso</w:t>
      </w:r>
      <w:r w:rsidRPr="004907FB">
        <w:t>vereenkomst</w:t>
      </w:r>
      <w:r>
        <w:t xml:space="preserve"> en de uitoefening van rechten van Betrokkenen</w:t>
      </w:r>
      <w:r w:rsidRPr="004907FB">
        <w:t xml:space="preserve">, worden geacht besloten te liggen in de op grond van de </w:t>
      </w:r>
      <w:r>
        <w:t>Hoofdovereenkomst</w:t>
      </w:r>
      <w:r w:rsidRPr="004907FB">
        <w:t xml:space="preserve"> </w:t>
      </w:r>
      <w:proofErr w:type="gramStart"/>
      <w:r w:rsidRPr="004907FB">
        <w:t>reeds</w:t>
      </w:r>
      <w:proofErr w:type="gramEnd"/>
      <w:r w:rsidRPr="004907FB">
        <w:t xml:space="preserve"> verschuldigde vergoedingen.</w:t>
      </w:r>
    </w:p>
    <w:p w14:paraId="5279AB6B" w14:textId="77777777" w:rsidR="00994642" w:rsidRPr="004907FB" w:rsidRDefault="00994642" w:rsidP="00994642">
      <w:pPr>
        <w:pStyle w:val="lst1"/>
        <w:numPr>
          <w:ilvl w:val="0"/>
          <w:numId w:val="0"/>
        </w:numPr>
        <w:ind w:left="360" w:hanging="360"/>
      </w:pPr>
    </w:p>
    <w:p w14:paraId="6EEBBCC9" w14:textId="77777777" w:rsidR="005724CC" w:rsidRPr="004907FB" w:rsidRDefault="005724CC" w:rsidP="005724CC">
      <w:pPr>
        <w:pStyle w:val="lst1"/>
        <w:spacing w:line="320" w:lineRule="atLeast"/>
      </w:pPr>
      <w:r w:rsidRPr="004907FB">
        <w:t>Duur en beëindiging</w:t>
      </w:r>
    </w:p>
    <w:p w14:paraId="64B67064" w14:textId="77777777" w:rsidR="005724CC" w:rsidRPr="004907FB" w:rsidRDefault="005724CC" w:rsidP="005724CC">
      <w:pPr>
        <w:pStyle w:val="lst11"/>
        <w:spacing w:line="320" w:lineRule="atLeast"/>
      </w:pPr>
      <w:r w:rsidRPr="004907FB">
        <w:t xml:space="preserve">Deze </w:t>
      </w:r>
      <w:r>
        <w:t>Verwerker</w:t>
      </w:r>
      <w:r w:rsidRPr="004907FB">
        <w:t xml:space="preserve">sovereenkomst gaat in op de datum van ondertekening en de duur van deze </w:t>
      </w:r>
      <w:r>
        <w:t>Verwerker</w:t>
      </w:r>
      <w:r w:rsidRPr="004907FB">
        <w:t xml:space="preserve">sovereenkomst is gelijk aan de duur van de </w:t>
      </w:r>
      <w:r>
        <w:t>Hoofdovereenkomst</w:t>
      </w:r>
      <w:r w:rsidRPr="004907FB">
        <w:t xml:space="preserve"> inclusief eventuele verlengingen daarvan.</w:t>
      </w:r>
    </w:p>
    <w:p w14:paraId="46029275" w14:textId="77777777" w:rsidR="005724CC" w:rsidRPr="004907FB" w:rsidRDefault="005724CC" w:rsidP="005724CC">
      <w:pPr>
        <w:pStyle w:val="lst11"/>
        <w:spacing w:line="320" w:lineRule="atLeast"/>
      </w:pPr>
      <w:r w:rsidRPr="004907FB">
        <w:t xml:space="preserve">De </w:t>
      </w:r>
      <w:r>
        <w:t>Verwerker</w:t>
      </w:r>
      <w:r w:rsidRPr="004907FB">
        <w:t>sovereenkomst maakt na ondertekening ervan door beide Partijen integraal en on</w:t>
      </w:r>
      <w:r>
        <w:t>verbrekelijk</w:t>
      </w:r>
      <w:r w:rsidRPr="004907FB">
        <w:t xml:space="preserve"> deel uit van de </w:t>
      </w:r>
      <w:r>
        <w:t>Hoofdovereenkomst</w:t>
      </w:r>
      <w:r w:rsidRPr="004907FB">
        <w:t xml:space="preserve">. Beëindiging van de </w:t>
      </w:r>
      <w:r>
        <w:t>Hoofdovereenkomst</w:t>
      </w:r>
      <w:r w:rsidRPr="004907FB">
        <w:t xml:space="preserve">, op welke grond dan ook (opzegging/ontbinding), heeft tot gevolg dat de </w:t>
      </w:r>
      <w:r>
        <w:t>Verwerker</w:t>
      </w:r>
      <w:r w:rsidRPr="004907FB">
        <w:t xml:space="preserve">sovereenkomst eveneens op dezelfde grond beëindigd wordt, tenzij Partijen in voorkomend geval anders overeenkomen. </w:t>
      </w:r>
    </w:p>
    <w:p w14:paraId="6BB95C15" w14:textId="77777777" w:rsidR="005724CC" w:rsidRPr="004907FB" w:rsidRDefault="005724CC" w:rsidP="005724CC">
      <w:pPr>
        <w:pStyle w:val="lst11"/>
        <w:spacing w:line="320" w:lineRule="atLeast"/>
      </w:pPr>
      <w:r w:rsidRPr="004907FB">
        <w:t xml:space="preserve">Verplichtingen welke naar hun aard bestemd zijn om ook na beëindiging van deze </w:t>
      </w:r>
      <w:r>
        <w:t>Verwerker</w:t>
      </w:r>
      <w:r w:rsidRPr="004907FB">
        <w:t xml:space="preserve">sovereenkomst voort te duren, blijven na beëindiging van deze </w:t>
      </w:r>
      <w:r>
        <w:t>Verwerker</w:t>
      </w:r>
      <w:r w:rsidRPr="004907FB">
        <w:t xml:space="preserve">sovereenkomst gelden. Tot deze </w:t>
      </w:r>
      <w:r>
        <w:t>verplichtingen</w:t>
      </w:r>
      <w:r w:rsidRPr="004907FB">
        <w:t xml:space="preserve"> behoren bijvoorbeeld die welke voortvloeien uit de bepalingen betreffende geheimhouding, aansprakelijkheid, geschillenbeslechting en toepasselijk recht.</w:t>
      </w:r>
    </w:p>
    <w:p w14:paraId="410E79B4" w14:textId="77777777" w:rsidR="005724CC" w:rsidRPr="004907FB" w:rsidRDefault="005724CC" w:rsidP="005724CC">
      <w:pPr>
        <w:pStyle w:val="lst11"/>
        <w:spacing w:line="320" w:lineRule="atLeast"/>
      </w:pPr>
      <w:r w:rsidRPr="004907FB">
        <w:t xml:space="preserve">Ieder der Partijen is gerechtigd, onverminderd hetgeen daartoe bepaald is in de </w:t>
      </w:r>
      <w:r>
        <w:t>Hoofdovereenkomst</w:t>
      </w:r>
      <w:r w:rsidRPr="004907FB">
        <w:t xml:space="preserve">, de uitvoering van deze </w:t>
      </w:r>
      <w:r>
        <w:t>Verwerker</w:t>
      </w:r>
      <w:r w:rsidRPr="004907FB">
        <w:t xml:space="preserve">sovereenkomst en de daarmee samenhangende </w:t>
      </w:r>
      <w:r>
        <w:t>Hoofdovereenkomst</w:t>
      </w:r>
      <w:r w:rsidRPr="004907FB">
        <w:t xml:space="preserve"> op te schorten, dan wel </w:t>
      </w:r>
      <w:r w:rsidRPr="008536C9">
        <w:t xml:space="preserve">deze </w:t>
      </w:r>
      <w:r>
        <w:t>Verwerker</w:t>
      </w:r>
      <w:r w:rsidRPr="008536C9">
        <w:t xml:space="preserve">sovereenkomst </w:t>
      </w:r>
      <w:r>
        <w:t>[</w:t>
      </w:r>
      <w:r w:rsidRPr="008536C9">
        <w:t xml:space="preserve">en de daarmee samenhangende </w:t>
      </w:r>
      <w:r>
        <w:t>Hoofdovereenkomst]</w:t>
      </w:r>
      <w:r w:rsidRPr="008536C9">
        <w:t xml:space="preserve"> </w:t>
      </w:r>
      <w:r w:rsidRPr="004907FB">
        <w:t xml:space="preserve">zonder rechterlijke tussenkomst met onmiddellijke ingang te </w:t>
      </w:r>
      <w:r>
        <w:t>beëindigen</w:t>
      </w:r>
      <w:r w:rsidRPr="004907FB">
        <w:t xml:space="preserve"> </w:t>
      </w:r>
      <w:proofErr w:type="gramStart"/>
      <w:r w:rsidRPr="004907FB">
        <w:t>indien</w:t>
      </w:r>
      <w:proofErr w:type="gramEnd"/>
      <w:r w:rsidRPr="004907FB">
        <w:t>:</w:t>
      </w:r>
    </w:p>
    <w:p w14:paraId="635FD3C4" w14:textId="77777777" w:rsidR="005724CC" w:rsidRPr="004907FB" w:rsidRDefault="005724CC" w:rsidP="005724CC">
      <w:pPr>
        <w:pStyle w:val="lst11"/>
        <w:numPr>
          <w:ilvl w:val="2"/>
          <w:numId w:val="17"/>
        </w:numPr>
        <w:spacing w:line="320" w:lineRule="atLeast"/>
      </w:pPr>
      <w:proofErr w:type="gramStart"/>
      <w:r w:rsidRPr="004907FB">
        <w:t>de</w:t>
      </w:r>
      <w:proofErr w:type="gramEnd"/>
      <w:r w:rsidRPr="004907FB">
        <w:t xml:space="preserve"> andere Partij wordt ontbonden of anderszins ophoudt te bestaan;</w:t>
      </w:r>
    </w:p>
    <w:p w14:paraId="6E4BFD30" w14:textId="77777777" w:rsidR="005724CC" w:rsidRPr="004907FB" w:rsidRDefault="005724CC" w:rsidP="005724CC">
      <w:pPr>
        <w:pStyle w:val="lst11"/>
        <w:numPr>
          <w:ilvl w:val="2"/>
          <w:numId w:val="17"/>
        </w:numPr>
        <w:spacing w:line="320" w:lineRule="atLeast"/>
      </w:pPr>
      <w:proofErr w:type="gramStart"/>
      <w:r w:rsidRPr="004907FB">
        <w:t>de</w:t>
      </w:r>
      <w:proofErr w:type="gramEnd"/>
      <w:r w:rsidRPr="004907FB">
        <w:t xml:space="preserve"> andere Partij aantoonbaar ernstig tekortschiet in de nakoming van de verplichtingen die voortvloeien uit deze </w:t>
      </w:r>
      <w:r>
        <w:t>Verwerker</w:t>
      </w:r>
      <w:r w:rsidRPr="004907FB">
        <w:t>sovereenkomst en die toerekenbare tekortkoming niet binnen 30 dagen is hersteld na een daartoe strekkende schriftelijke ingebrekestelling;</w:t>
      </w:r>
    </w:p>
    <w:p w14:paraId="743D055B" w14:textId="77777777" w:rsidR="005724CC" w:rsidRPr="004907FB" w:rsidRDefault="005724CC" w:rsidP="005724CC">
      <w:pPr>
        <w:pStyle w:val="lst11"/>
        <w:numPr>
          <w:ilvl w:val="2"/>
          <w:numId w:val="17"/>
        </w:numPr>
        <w:spacing w:line="320" w:lineRule="atLeast"/>
      </w:pPr>
      <w:proofErr w:type="gramStart"/>
      <w:r w:rsidRPr="004907FB">
        <w:t>een</w:t>
      </w:r>
      <w:proofErr w:type="gramEnd"/>
      <w:r w:rsidRPr="004907FB">
        <w:t xml:space="preserve"> Partij in staat van faillissement wordt verklaard of </w:t>
      </w:r>
      <w:r>
        <w:t>surseance</w:t>
      </w:r>
      <w:r w:rsidRPr="004907FB">
        <w:t xml:space="preserve"> van betaling aanvraagt.</w:t>
      </w:r>
    </w:p>
    <w:p w14:paraId="64037C0D" w14:textId="77777777" w:rsidR="005724CC" w:rsidRPr="004907FB" w:rsidRDefault="005724CC" w:rsidP="005724CC">
      <w:pPr>
        <w:pStyle w:val="lst11"/>
        <w:spacing w:line="320" w:lineRule="atLeast"/>
      </w:pPr>
      <w:r w:rsidRPr="004907FB">
        <w:t xml:space="preserve">Gelet op de grote afhankelijkheid van </w:t>
      </w:r>
      <w:r>
        <w:t>Verwerkingsverantwoordelijke</w:t>
      </w:r>
      <w:r w:rsidRPr="004907FB">
        <w:t xml:space="preserve"> van </w:t>
      </w:r>
      <w:r>
        <w:t>Verwerker</w:t>
      </w:r>
      <w:r w:rsidRPr="004907FB">
        <w:t xml:space="preserve"> </w:t>
      </w:r>
      <w:proofErr w:type="gramStart"/>
      <w:r w:rsidRPr="004907FB">
        <w:t>alsmede</w:t>
      </w:r>
      <w:proofErr w:type="gramEnd"/>
      <w:r w:rsidRPr="004907FB">
        <w:t xml:space="preserve"> het continuïteitsrisico bij incidenten en calamiteiten (zoals faillissement), verklaart </w:t>
      </w:r>
      <w:r>
        <w:t>Verwerker</w:t>
      </w:r>
      <w:r w:rsidRPr="004907FB">
        <w:t xml:space="preserve"> zich </w:t>
      </w:r>
      <w:proofErr w:type="gramStart"/>
      <w:r w:rsidRPr="004907FB">
        <w:t>reeds</w:t>
      </w:r>
      <w:proofErr w:type="gramEnd"/>
      <w:r w:rsidRPr="004907FB">
        <w:t xml:space="preserve"> nu voor alsdan bereid op eerste verzoek van </w:t>
      </w:r>
      <w:r>
        <w:t>Verwerkingsverantwoordelijke</w:t>
      </w:r>
      <w:r w:rsidRPr="004907FB">
        <w:t xml:space="preserve"> aanvullende afspraken met </w:t>
      </w:r>
      <w:r>
        <w:t>Verwerkingsverantwoordelijke</w:t>
      </w:r>
      <w:r w:rsidRPr="004907FB">
        <w:t xml:space="preserve"> te maken </w:t>
      </w:r>
      <w:proofErr w:type="gramStart"/>
      <w:r w:rsidRPr="004907FB">
        <w:t>teneinde</w:t>
      </w:r>
      <w:proofErr w:type="gramEnd"/>
      <w:r w:rsidRPr="004907FB">
        <w:t xml:space="preserve"> voornoemde risico’s te verkleinen. </w:t>
      </w:r>
    </w:p>
    <w:p w14:paraId="74BAF2A2" w14:textId="77777777" w:rsidR="005724CC" w:rsidRPr="004907FB" w:rsidRDefault="005724CC" w:rsidP="005724CC">
      <w:pPr>
        <w:pStyle w:val="lst11"/>
        <w:spacing w:line="320" w:lineRule="atLeast"/>
      </w:pPr>
      <w:r>
        <w:lastRenderedPageBreak/>
        <w:t>Verwerkingsverantwoordelijke</w:t>
      </w:r>
      <w:r w:rsidRPr="004907FB">
        <w:t xml:space="preserve"> is gerechtigd deze </w:t>
      </w:r>
      <w:r>
        <w:t>Verwerker</w:t>
      </w:r>
      <w:r w:rsidRPr="004907FB">
        <w:t xml:space="preserve">sovereenkomst en de </w:t>
      </w:r>
      <w:r>
        <w:t>Hoofdovereenkomst</w:t>
      </w:r>
      <w:r w:rsidRPr="004907FB">
        <w:t xml:space="preserve"> per direct te ontbinden indien </w:t>
      </w:r>
      <w:r>
        <w:t>Verwerker</w:t>
      </w:r>
      <w:r w:rsidRPr="004907FB">
        <w:t xml:space="preserve"> te kennen geeft niet (langer) te kunnen voldoen aan de betrouwbaarheidseisen die op grond van de wet en/of de rechtspraak aan de verwerking van de </w:t>
      </w:r>
      <w:r>
        <w:t>Persoonsgegevens</w:t>
      </w:r>
      <w:r w:rsidRPr="004907FB">
        <w:t xml:space="preserve"> worden gesteld.</w:t>
      </w:r>
    </w:p>
    <w:p w14:paraId="42FB30FB" w14:textId="77777777" w:rsidR="005724CC" w:rsidRPr="004907FB" w:rsidRDefault="005724CC" w:rsidP="005724CC">
      <w:pPr>
        <w:pStyle w:val="lst11"/>
        <w:spacing w:line="320" w:lineRule="atLeast"/>
      </w:pPr>
      <w:r>
        <w:t>Verwerker</w:t>
      </w:r>
      <w:r w:rsidRPr="004907FB">
        <w:t xml:space="preserve"> dient </w:t>
      </w:r>
      <w:r>
        <w:t>Verwerkingsverantwoordelijke</w:t>
      </w:r>
      <w:r w:rsidRPr="004907FB">
        <w:t xml:space="preserve"> </w:t>
      </w:r>
      <w:r>
        <w:t xml:space="preserve">zo spoedig mogelijk </w:t>
      </w:r>
      <w:r w:rsidRPr="004907FB">
        <w:t>te informeren over een voorgenomen overname of eigendomsoverdracht.</w:t>
      </w:r>
      <w:r>
        <w:t xml:space="preserve"> Verwerkingsverantwoordelijke heeft het recht bij zwaarwegende bezwaren tegen de verandering van eigenaar de Hoofdovereenkomst te beëindigen zonder schadeplichtig te zijn.</w:t>
      </w:r>
    </w:p>
    <w:p w14:paraId="3992D80A" w14:textId="77777777" w:rsidR="005724CC" w:rsidRDefault="005724CC" w:rsidP="005724CC">
      <w:pPr>
        <w:pStyle w:val="lst11"/>
        <w:spacing w:line="320" w:lineRule="atLeast"/>
      </w:pPr>
      <w:r w:rsidRPr="004907FB">
        <w:t xml:space="preserve">Het is </w:t>
      </w:r>
      <w:r>
        <w:t>Verwerker</w:t>
      </w:r>
      <w:r w:rsidRPr="004907FB">
        <w:t xml:space="preserve"> niet toegestaan om zonder uitdrukkelijke en schriftelijke toestemming van </w:t>
      </w:r>
      <w:r>
        <w:t>Verwerkingsverantwoordelijke</w:t>
      </w:r>
      <w:r w:rsidRPr="004907FB">
        <w:t xml:space="preserve"> deze </w:t>
      </w:r>
      <w:r>
        <w:t>Verwerker</w:t>
      </w:r>
      <w:r w:rsidRPr="004907FB">
        <w:t xml:space="preserve">sovereenkomst en de rechten en plichten die samenhangen met deze </w:t>
      </w:r>
      <w:r>
        <w:t>Verwerker</w:t>
      </w:r>
      <w:r w:rsidRPr="004907FB">
        <w:t xml:space="preserve">sovereenkomst over te dragen aan een derde partij. </w:t>
      </w:r>
    </w:p>
    <w:p w14:paraId="5176BCB7" w14:textId="77777777" w:rsidR="005724CC" w:rsidRDefault="005724CC" w:rsidP="005724CC">
      <w:pPr>
        <w:pStyle w:val="lst11"/>
        <w:spacing w:line="320" w:lineRule="atLeast"/>
      </w:pPr>
      <w:r w:rsidRPr="00DD0F29">
        <w:t xml:space="preserve">De verplichtingen uit deze </w:t>
      </w:r>
      <w:r>
        <w:t>Verwerker</w:t>
      </w:r>
      <w:r w:rsidRPr="00DD0F29">
        <w:t xml:space="preserve">sovereenkomst duren voort zolang de </w:t>
      </w:r>
      <w:r>
        <w:t>Verwerker</w:t>
      </w:r>
      <w:r w:rsidRPr="00DD0F29">
        <w:t xml:space="preserve"> </w:t>
      </w:r>
      <w:r>
        <w:t>Persoonsgegevens</w:t>
      </w:r>
      <w:r w:rsidRPr="00DD0F29">
        <w:t xml:space="preserve"> van </w:t>
      </w:r>
      <w:r>
        <w:t>Verwerkingsverantwoordelijke</w:t>
      </w:r>
      <w:r w:rsidRPr="00DD0F29">
        <w:t xml:space="preserve"> verwerkt, ook nadat de </w:t>
      </w:r>
      <w:r>
        <w:t>Verwerker</w:t>
      </w:r>
      <w:r w:rsidRPr="00DD0F29">
        <w:t xml:space="preserve"> is opgehouden de in de </w:t>
      </w:r>
      <w:r>
        <w:t>Hoofdovereenkomst</w:t>
      </w:r>
      <w:r w:rsidRPr="00DD0F29">
        <w:t xml:space="preserve"> opgedragen zorg, diensten en/of faciliteiten ten behoeve van </w:t>
      </w:r>
      <w:r>
        <w:t>Verwerkingsverantwoordelijke</w:t>
      </w:r>
      <w:r w:rsidRPr="00DD0F29">
        <w:t xml:space="preserve"> te verlenen</w:t>
      </w:r>
      <w:r>
        <w:t>.</w:t>
      </w:r>
    </w:p>
    <w:p w14:paraId="3123615E" w14:textId="77777777" w:rsidR="00994642" w:rsidRPr="004907FB" w:rsidRDefault="00994642" w:rsidP="00994642">
      <w:pPr>
        <w:pStyle w:val="lst1"/>
        <w:numPr>
          <w:ilvl w:val="0"/>
          <w:numId w:val="0"/>
        </w:numPr>
        <w:ind w:left="360" w:hanging="360"/>
      </w:pPr>
    </w:p>
    <w:p w14:paraId="5332A474" w14:textId="77777777" w:rsidR="005724CC" w:rsidRPr="004907FB" w:rsidRDefault="005724CC" w:rsidP="005724CC">
      <w:pPr>
        <w:pStyle w:val="lst1"/>
        <w:spacing w:line="320" w:lineRule="atLeast"/>
      </w:pPr>
      <w:r w:rsidRPr="004907FB">
        <w:t xml:space="preserve">Bewaartermijnen, teruggave en vernietiging van </w:t>
      </w:r>
      <w:r>
        <w:t>Persoonsgegevens</w:t>
      </w:r>
    </w:p>
    <w:p w14:paraId="58DBC62A" w14:textId="77777777" w:rsidR="005724CC" w:rsidRPr="004907FB" w:rsidRDefault="005724CC" w:rsidP="005724CC">
      <w:pPr>
        <w:pStyle w:val="lst11"/>
        <w:spacing w:line="320" w:lineRule="atLeast"/>
      </w:pPr>
      <w:r>
        <w:t>Verwerker</w:t>
      </w:r>
      <w:r w:rsidRPr="004907FB">
        <w:t xml:space="preserve"> bewaart de </w:t>
      </w:r>
      <w:r>
        <w:t>Persoonsgegevens</w:t>
      </w:r>
      <w:r w:rsidRPr="004907FB">
        <w:t xml:space="preserve"> niet langer dan strikt noodzakelijk, waaronder begrepen de wettelijke bewaartermijnen of een eventueel tussen Partijen gemaakte afspraak over bewaartermijnen zoals vastgelegd in Bijlage 1. In geen geval bewaart </w:t>
      </w:r>
      <w:r>
        <w:t>Verwerker</w:t>
      </w:r>
      <w:r w:rsidRPr="004907FB">
        <w:t xml:space="preserve"> de </w:t>
      </w:r>
      <w:r>
        <w:t>Persoonsgegevens</w:t>
      </w:r>
      <w:r w:rsidRPr="004907FB">
        <w:t xml:space="preserve"> langer dan tot het einde van deze </w:t>
      </w:r>
      <w:r>
        <w:t>Verwerker</w:t>
      </w:r>
      <w:r w:rsidRPr="004907FB">
        <w:t xml:space="preserve">sovereenkomst. </w:t>
      </w:r>
      <w:r>
        <w:t>Verwerkingsverantwoordelijke</w:t>
      </w:r>
      <w:r w:rsidRPr="004907FB">
        <w:t xml:space="preserve"> bepaalt of en zo ja </w:t>
      </w:r>
      <w:proofErr w:type="gramStart"/>
      <w:r w:rsidRPr="004907FB">
        <w:t>hoe lang</w:t>
      </w:r>
      <w:proofErr w:type="gramEnd"/>
      <w:r w:rsidRPr="004907FB">
        <w:t xml:space="preserve"> gegevens bewaard moeten blijven.</w:t>
      </w:r>
    </w:p>
    <w:p w14:paraId="024E12CD" w14:textId="77777777" w:rsidR="005724CC" w:rsidRDefault="005724CC" w:rsidP="005724CC">
      <w:pPr>
        <w:pStyle w:val="lst11"/>
        <w:spacing w:line="320" w:lineRule="atLeast"/>
      </w:pPr>
      <w:r w:rsidRPr="004907FB">
        <w:t xml:space="preserve">Bij beëindiging van de </w:t>
      </w:r>
      <w:r>
        <w:t>Verwerker</w:t>
      </w:r>
      <w:r w:rsidRPr="004907FB">
        <w:t xml:space="preserve">sovereenkomst, of indien van toepassing aan het einde van de overeengekomen bewaartermijnen, of op schriftelijk verzoek van </w:t>
      </w:r>
      <w:r>
        <w:t>Verwerkingsverantwoordelijke</w:t>
      </w:r>
      <w:r w:rsidRPr="004907FB">
        <w:t xml:space="preserve"> zal </w:t>
      </w:r>
      <w:r>
        <w:t>Verwerker</w:t>
      </w:r>
      <w:r w:rsidRPr="004907FB">
        <w:t xml:space="preserve">, tegen redelijke kosten, naar keuze van </w:t>
      </w:r>
      <w:r>
        <w:t>Verwerkingsverantwoordelijke</w:t>
      </w:r>
      <w:r w:rsidRPr="004907FB">
        <w:t xml:space="preserve">, de </w:t>
      </w:r>
      <w:r>
        <w:t>Persoonsgegevens</w:t>
      </w:r>
      <w:r w:rsidRPr="004907FB">
        <w:t xml:space="preserve"> </w:t>
      </w:r>
      <w:r>
        <w:t>definitief</w:t>
      </w:r>
      <w:r w:rsidRPr="004907FB">
        <w:t xml:space="preserve"> (doen) vernietigen of teruggeven aan </w:t>
      </w:r>
      <w:r>
        <w:t>Verwerkingsverantwoordelijke</w:t>
      </w:r>
      <w:r w:rsidRPr="004907FB">
        <w:t xml:space="preserve">. Op verzoek van </w:t>
      </w:r>
      <w:r>
        <w:t>Verwerkingsverantwoordelijke</w:t>
      </w:r>
      <w:r w:rsidRPr="004907FB">
        <w:t xml:space="preserve"> verstrekt </w:t>
      </w:r>
      <w:r>
        <w:t>Verwerker</w:t>
      </w:r>
      <w:r w:rsidRPr="004907FB">
        <w:t xml:space="preserve"> bewijs van het feit dat de gegevens onherroepelijk zijn vernietigd of verwijderd. Eventuele teruggave van de gegevens zal in een algemeen gangbaar, gestructureerd en gedocumenteerd gegevensformaat langs elektronische weg plaatsvinden. Indien teruggave, </w:t>
      </w:r>
      <w:r>
        <w:t>definitieve</w:t>
      </w:r>
      <w:r w:rsidRPr="004907FB">
        <w:t xml:space="preserve"> vernietiging of verwijdering niet mogelijk is, stelt </w:t>
      </w:r>
      <w:r>
        <w:t>Verwerker</w:t>
      </w:r>
      <w:r w:rsidRPr="004907FB">
        <w:t xml:space="preserve"> </w:t>
      </w:r>
      <w:r>
        <w:t>Verwerkingsverantwoordelijke</w:t>
      </w:r>
      <w:r w:rsidRPr="004907FB">
        <w:t xml:space="preserve"> daarvan onmiddellijk op de hoogte. In dat geval garandeert </w:t>
      </w:r>
      <w:r>
        <w:t>Verwerker</w:t>
      </w:r>
      <w:r w:rsidRPr="004907FB">
        <w:t xml:space="preserve"> dat hij de </w:t>
      </w:r>
      <w:r>
        <w:t>Persoonsgegevens</w:t>
      </w:r>
      <w:r w:rsidRPr="004907FB">
        <w:t xml:space="preserve"> vertrouwelijk zal behandelen en niet langer zal verwerken.</w:t>
      </w:r>
    </w:p>
    <w:p w14:paraId="64107127" w14:textId="77777777" w:rsidR="00994642" w:rsidRPr="004907FB" w:rsidRDefault="00994642" w:rsidP="00994642">
      <w:pPr>
        <w:pStyle w:val="lst1"/>
        <w:numPr>
          <w:ilvl w:val="0"/>
          <w:numId w:val="0"/>
        </w:numPr>
        <w:ind w:left="360" w:hanging="360"/>
      </w:pPr>
    </w:p>
    <w:p w14:paraId="0833F846" w14:textId="77777777" w:rsidR="005724CC" w:rsidRPr="004907FB" w:rsidRDefault="005724CC" w:rsidP="005724CC">
      <w:pPr>
        <w:pStyle w:val="lst1"/>
        <w:spacing w:line="320" w:lineRule="atLeast"/>
      </w:pPr>
      <w:r w:rsidRPr="004907FB">
        <w:t>Slotbepalingen</w:t>
      </w:r>
    </w:p>
    <w:p w14:paraId="4CC858F1" w14:textId="77777777" w:rsidR="005724CC" w:rsidRPr="004907FB" w:rsidRDefault="005724CC" w:rsidP="005724CC">
      <w:pPr>
        <w:pStyle w:val="lst11"/>
        <w:spacing w:line="320" w:lineRule="atLeast"/>
      </w:pPr>
      <w:r w:rsidRPr="004907FB">
        <w:t xml:space="preserve">In geval van nietigheid c.q. vernietigbaarheid van een of meer bepalingen uit deze </w:t>
      </w:r>
      <w:r>
        <w:t>Verwerker</w:t>
      </w:r>
      <w:r w:rsidRPr="004907FB">
        <w:t>sovereenkomst, blijven de overige bepalingen onverkort van kracht.</w:t>
      </w:r>
    </w:p>
    <w:p w14:paraId="3D08F945" w14:textId="77777777" w:rsidR="005724CC" w:rsidRDefault="005724CC" w:rsidP="005724CC">
      <w:pPr>
        <w:pStyle w:val="lst11"/>
        <w:spacing w:line="320" w:lineRule="atLeast"/>
      </w:pPr>
      <w:r w:rsidRPr="004907FB">
        <w:t xml:space="preserve">Op deze </w:t>
      </w:r>
      <w:r>
        <w:t>Verwerker</w:t>
      </w:r>
      <w:r w:rsidRPr="004907FB">
        <w:t>sovereenkomst is Nederlands recht van toepassing.</w:t>
      </w:r>
    </w:p>
    <w:p w14:paraId="1C4FB3EB" w14:textId="77777777" w:rsidR="005724CC" w:rsidRPr="004907FB" w:rsidRDefault="005724CC" w:rsidP="005724CC">
      <w:pPr>
        <w:pStyle w:val="lst11"/>
        <w:spacing w:line="320" w:lineRule="atLeast"/>
      </w:pPr>
      <w:r w:rsidRPr="004907FB">
        <w:t xml:space="preserve">Geschillen over of in verband met deze </w:t>
      </w:r>
      <w:r>
        <w:t>Verwerker</w:t>
      </w:r>
      <w:r w:rsidRPr="004907FB">
        <w:t xml:space="preserve">sovereenkomst worden uitsluitend voorgelegd aan de daartoe in de </w:t>
      </w:r>
      <w:r>
        <w:t>Hoofdovereenkomst</w:t>
      </w:r>
      <w:r w:rsidRPr="004907FB">
        <w:t xml:space="preserve"> aangewezen rechtbank of arbiter(s). </w:t>
      </w:r>
    </w:p>
    <w:p w14:paraId="15D7F399" w14:textId="77777777" w:rsidR="001026F4" w:rsidRDefault="001026F4" w:rsidP="001026F4">
      <w:pPr>
        <w:pStyle w:val="lst1"/>
        <w:numPr>
          <w:ilvl w:val="0"/>
          <w:numId w:val="0"/>
        </w:numPr>
      </w:pPr>
    </w:p>
    <w:p w14:paraId="2F915894" w14:textId="77777777" w:rsidR="001026F4" w:rsidRDefault="001026F4" w:rsidP="001026F4">
      <w:pPr>
        <w:pStyle w:val="lst1"/>
        <w:numPr>
          <w:ilvl w:val="0"/>
          <w:numId w:val="0"/>
        </w:numPr>
      </w:pPr>
    </w:p>
    <w:p w14:paraId="36B6F7EF" w14:textId="77777777" w:rsidR="00994642" w:rsidRPr="004907FB" w:rsidRDefault="00994642" w:rsidP="001026F4">
      <w:pPr>
        <w:pStyle w:val="lst1"/>
        <w:numPr>
          <w:ilvl w:val="0"/>
          <w:numId w:val="0"/>
        </w:numPr>
      </w:pPr>
    </w:p>
    <w:tbl>
      <w:tblPr>
        <w:tblStyle w:val="Tabelraster"/>
        <w:tblW w:w="9072" w:type="dxa"/>
        <w:tblInd w:w="108" w:type="dxa"/>
        <w:tblLook w:val="04A0" w:firstRow="1" w:lastRow="0" w:firstColumn="1" w:lastColumn="0" w:noHBand="0" w:noVBand="1"/>
      </w:tblPr>
      <w:tblGrid>
        <w:gridCol w:w="4253"/>
        <w:gridCol w:w="425"/>
        <w:gridCol w:w="4394"/>
      </w:tblGrid>
      <w:tr w:rsidR="001026F4" w:rsidRPr="004907FB" w14:paraId="44EFABBA" w14:textId="77777777" w:rsidTr="00A902FC">
        <w:tc>
          <w:tcPr>
            <w:tcW w:w="4253" w:type="dxa"/>
          </w:tcPr>
          <w:p w14:paraId="18A8F3D3" w14:textId="77777777" w:rsidR="001026F4" w:rsidRPr="004907FB" w:rsidRDefault="001026F4" w:rsidP="00A902FC">
            <w:pPr>
              <w:spacing w:line="320" w:lineRule="atLeast"/>
            </w:pPr>
            <w:r w:rsidRPr="00160A27">
              <w:rPr>
                <w:highlight w:val="yellow"/>
              </w:rPr>
              <w:t>&lt;Naam Verwerkingsverantwoordelijke&gt;</w:t>
            </w:r>
          </w:p>
        </w:tc>
        <w:tc>
          <w:tcPr>
            <w:tcW w:w="425" w:type="dxa"/>
            <w:tcBorders>
              <w:top w:val="nil"/>
              <w:bottom w:val="nil"/>
            </w:tcBorders>
          </w:tcPr>
          <w:p w14:paraId="249EA4D2" w14:textId="77777777" w:rsidR="001026F4" w:rsidRPr="004907FB" w:rsidRDefault="001026F4" w:rsidP="00A902FC">
            <w:pPr>
              <w:spacing w:line="320" w:lineRule="atLeast"/>
            </w:pPr>
          </w:p>
        </w:tc>
        <w:tc>
          <w:tcPr>
            <w:tcW w:w="4394" w:type="dxa"/>
          </w:tcPr>
          <w:p w14:paraId="7525C47B" w14:textId="77777777" w:rsidR="001026F4" w:rsidRPr="004907FB" w:rsidRDefault="001026F4" w:rsidP="00A902FC">
            <w:pPr>
              <w:spacing w:line="320" w:lineRule="atLeast"/>
            </w:pPr>
            <w:r w:rsidRPr="00160A27">
              <w:rPr>
                <w:highlight w:val="yellow"/>
              </w:rPr>
              <w:t>&lt;Naam Verwerker&gt;</w:t>
            </w:r>
          </w:p>
        </w:tc>
      </w:tr>
      <w:tr w:rsidR="001026F4" w:rsidRPr="004907FB" w14:paraId="79D134C3" w14:textId="77777777" w:rsidTr="00A902FC">
        <w:tc>
          <w:tcPr>
            <w:tcW w:w="4253" w:type="dxa"/>
            <w:tcBorders>
              <w:left w:val="nil"/>
              <w:right w:val="nil"/>
            </w:tcBorders>
          </w:tcPr>
          <w:p w14:paraId="399BE0F4" w14:textId="77777777" w:rsidR="001026F4" w:rsidRPr="004907FB" w:rsidRDefault="001026F4" w:rsidP="00A902FC">
            <w:pPr>
              <w:spacing w:line="320" w:lineRule="atLeast"/>
            </w:pPr>
          </w:p>
        </w:tc>
        <w:tc>
          <w:tcPr>
            <w:tcW w:w="425" w:type="dxa"/>
            <w:tcBorders>
              <w:top w:val="nil"/>
              <w:left w:val="nil"/>
              <w:bottom w:val="nil"/>
              <w:right w:val="nil"/>
            </w:tcBorders>
          </w:tcPr>
          <w:p w14:paraId="2C11B713" w14:textId="77777777" w:rsidR="001026F4" w:rsidRPr="004907FB" w:rsidRDefault="001026F4" w:rsidP="00A902FC">
            <w:pPr>
              <w:spacing w:line="320" w:lineRule="atLeast"/>
            </w:pPr>
          </w:p>
        </w:tc>
        <w:tc>
          <w:tcPr>
            <w:tcW w:w="4394" w:type="dxa"/>
            <w:tcBorders>
              <w:left w:val="nil"/>
              <w:right w:val="nil"/>
            </w:tcBorders>
          </w:tcPr>
          <w:p w14:paraId="3EA923DA" w14:textId="77777777" w:rsidR="001026F4" w:rsidRPr="004907FB" w:rsidRDefault="001026F4" w:rsidP="00A902FC">
            <w:pPr>
              <w:spacing w:line="320" w:lineRule="atLeast"/>
            </w:pPr>
          </w:p>
        </w:tc>
      </w:tr>
      <w:tr w:rsidR="001026F4" w:rsidRPr="004907FB" w14:paraId="36969E96" w14:textId="77777777" w:rsidTr="00A902FC">
        <w:tc>
          <w:tcPr>
            <w:tcW w:w="4253" w:type="dxa"/>
            <w:tcBorders>
              <w:bottom w:val="single" w:sz="4" w:space="0" w:color="auto"/>
            </w:tcBorders>
          </w:tcPr>
          <w:p w14:paraId="69E2237C" w14:textId="77777777" w:rsidR="001026F4" w:rsidRPr="004907FB" w:rsidRDefault="001026F4" w:rsidP="00A902FC">
            <w:pPr>
              <w:spacing w:line="320" w:lineRule="atLeast"/>
            </w:pPr>
          </w:p>
          <w:p w14:paraId="2378359F" w14:textId="77777777" w:rsidR="001026F4" w:rsidRPr="004907FB" w:rsidRDefault="001026F4" w:rsidP="00A902FC">
            <w:pPr>
              <w:spacing w:line="320" w:lineRule="atLeast"/>
            </w:pPr>
          </w:p>
          <w:p w14:paraId="55ADEBFA" w14:textId="77777777" w:rsidR="001026F4" w:rsidRPr="004907FB" w:rsidRDefault="001026F4" w:rsidP="00A902FC">
            <w:pPr>
              <w:spacing w:line="320" w:lineRule="atLeast"/>
            </w:pPr>
          </w:p>
          <w:p w14:paraId="0C42C026" w14:textId="77777777" w:rsidR="001026F4" w:rsidRPr="004907FB" w:rsidRDefault="001026F4" w:rsidP="00A902FC">
            <w:pPr>
              <w:spacing w:line="320" w:lineRule="atLeast"/>
            </w:pPr>
          </w:p>
        </w:tc>
        <w:tc>
          <w:tcPr>
            <w:tcW w:w="425" w:type="dxa"/>
            <w:tcBorders>
              <w:top w:val="nil"/>
              <w:bottom w:val="nil"/>
            </w:tcBorders>
          </w:tcPr>
          <w:p w14:paraId="77D21B9D" w14:textId="77777777" w:rsidR="001026F4" w:rsidRPr="004907FB" w:rsidRDefault="001026F4" w:rsidP="00A902FC">
            <w:pPr>
              <w:spacing w:line="320" w:lineRule="atLeast"/>
            </w:pPr>
          </w:p>
        </w:tc>
        <w:tc>
          <w:tcPr>
            <w:tcW w:w="4394" w:type="dxa"/>
            <w:tcBorders>
              <w:bottom w:val="single" w:sz="4" w:space="0" w:color="auto"/>
            </w:tcBorders>
          </w:tcPr>
          <w:p w14:paraId="527A3D83" w14:textId="77777777" w:rsidR="001026F4" w:rsidRPr="004907FB" w:rsidRDefault="001026F4" w:rsidP="00A902FC">
            <w:pPr>
              <w:spacing w:line="320" w:lineRule="atLeast"/>
            </w:pPr>
          </w:p>
        </w:tc>
      </w:tr>
      <w:tr w:rsidR="001026F4" w:rsidRPr="004907FB" w14:paraId="5D372FB8" w14:textId="77777777" w:rsidTr="00A902FC">
        <w:tc>
          <w:tcPr>
            <w:tcW w:w="4253" w:type="dxa"/>
            <w:tcBorders>
              <w:left w:val="nil"/>
              <w:bottom w:val="single" w:sz="4" w:space="0" w:color="auto"/>
              <w:right w:val="nil"/>
            </w:tcBorders>
          </w:tcPr>
          <w:p w14:paraId="4B4EABB8" w14:textId="77777777" w:rsidR="001026F4" w:rsidRPr="004907FB" w:rsidRDefault="001026F4" w:rsidP="00A902FC">
            <w:pPr>
              <w:spacing w:line="320" w:lineRule="atLeast"/>
            </w:pPr>
          </w:p>
        </w:tc>
        <w:tc>
          <w:tcPr>
            <w:tcW w:w="425" w:type="dxa"/>
            <w:tcBorders>
              <w:top w:val="nil"/>
              <w:left w:val="nil"/>
              <w:bottom w:val="nil"/>
              <w:right w:val="nil"/>
            </w:tcBorders>
          </w:tcPr>
          <w:p w14:paraId="241E99C5" w14:textId="77777777" w:rsidR="001026F4" w:rsidRPr="004907FB" w:rsidRDefault="001026F4" w:rsidP="00A902FC">
            <w:pPr>
              <w:spacing w:line="320" w:lineRule="atLeast"/>
            </w:pPr>
          </w:p>
        </w:tc>
        <w:tc>
          <w:tcPr>
            <w:tcW w:w="4394" w:type="dxa"/>
            <w:tcBorders>
              <w:left w:val="nil"/>
              <w:bottom w:val="single" w:sz="4" w:space="0" w:color="auto"/>
              <w:right w:val="nil"/>
            </w:tcBorders>
          </w:tcPr>
          <w:p w14:paraId="44FDF1EF" w14:textId="77777777" w:rsidR="001026F4" w:rsidRPr="004907FB" w:rsidRDefault="001026F4" w:rsidP="00A902FC">
            <w:pPr>
              <w:spacing w:line="320" w:lineRule="atLeast"/>
            </w:pPr>
          </w:p>
        </w:tc>
      </w:tr>
      <w:tr w:rsidR="001026F4" w:rsidRPr="004907FB" w14:paraId="6D74F985" w14:textId="77777777" w:rsidTr="00A902FC">
        <w:tc>
          <w:tcPr>
            <w:tcW w:w="4253" w:type="dxa"/>
            <w:tcBorders>
              <w:top w:val="single" w:sz="4" w:space="0" w:color="auto"/>
              <w:left w:val="single" w:sz="4" w:space="0" w:color="auto"/>
              <w:bottom w:val="single" w:sz="4" w:space="0" w:color="auto"/>
              <w:right w:val="single" w:sz="4" w:space="0" w:color="auto"/>
            </w:tcBorders>
          </w:tcPr>
          <w:p w14:paraId="292E9424" w14:textId="77777777" w:rsidR="001026F4" w:rsidRPr="004907FB" w:rsidRDefault="001026F4" w:rsidP="00A902FC">
            <w:pPr>
              <w:spacing w:line="320" w:lineRule="atLeast"/>
            </w:pPr>
            <w:r w:rsidRPr="00160A27">
              <w:rPr>
                <w:highlight w:val="yellow"/>
              </w:rPr>
              <w:t>&lt; Naam vertegenwoordiger Verwerkingsverantwoordelijke &gt;</w:t>
            </w:r>
          </w:p>
        </w:tc>
        <w:tc>
          <w:tcPr>
            <w:tcW w:w="425" w:type="dxa"/>
            <w:tcBorders>
              <w:top w:val="nil"/>
              <w:left w:val="single" w:sz="4" w:space="0" w:color="auto"/>
              <w:bottom w:val="nil"/>
              <w:right w:val="single" w:sz="4" w:space="0" w:color="auto"/>
            </w:tcBorders>
          </w:tcPr>
          <w:p w14:paraId="7AF5EAF0" w14:textId="77777777" w:rsidR="001026F4" w:rsidRPr="004907FB" w:rsidRDefault="001026F4" w:rsidP="00A902FC">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4742EC6D" w14:textId="77777777" w:rsidR="001026F4" w:rsidRPr="004907FB" w:rsidRDefault="001026F4" w:rsidP="00A902FC">
            <w:pPr>
              <w:spacing w:line="320" w:lineRule="atLeast"/>
            </w:pPr>
            <w:r w:rsidRPr="00160A27">
              <w:rPr>
                <w:highlight w:val="yellow"/>
              </w:rPr>
              <w:t>&lt; Naam vertegenwoordiger Verwerker &gt;</w:t>
            </w:r>
          </w:p>
        </w:tc>
      </w:tr>
      <w:tr w:rsidR="001026F4" w:rsidRPr="004907FB" w14:paraId="682D9270" w14:textId="77777777" w:rsidTr="00A902FC">
        <w:tc>
          <w:tcPr>
            <w:tcW w:w="4253" w:type="dxa"/>
            <w:tcBorders>
              <w:top w:val="single" w:sz="4" w:space="0" w:color="auto"/>
              <w:left w:val="single" w:sz="4" w:space="0" w:color="auto"/>
              <w:bottom w:val="single" w:sz="4" w:space="0" w:color="auto"/>
              <w:right w:val="single" w:sz="4" w:space="0" w:color="auto"/>
            </w:tcBorders>
          </w:tcPr>
          <w:p w14:paraId="3B95610C" w14:textId="77777777" w:rsidR="001026F4" w:rsidRPr="004907FB" w:rsidRDefault="001026F4" w:rsidP="00A902FC">
            <w:pPr>
              <w:spacing w:line="320" w:lineRule="atLeast"/>
            </w:pPr>
            <w:r w:rsidRPr="00160A27">
              <w:rPr>
                <w:highlight w:val="yellow"/>
              </w:rPr>
              <w:t>&lt;Functie&gt;</w:t>
            </w:r>
          </w:p>
        </w:tc>
        <w:tc>
          <w:tcPr>
            <w:tcW w:w="425" w:type="dxa"/>
            <w:tcBorders>
              <w:top w:val="nil"/>
              <w:left w:val="single" w:sz="4" w:space="0" w:color="auto"/>
              <w:bottom w:val="nil"/>
              <w:right w:val="single" w:sz="4" w:space="0" w:color="auto"/>
            </w:tcBorders>
          </w:tcPr>
          <w:p w14:paraId="6CB8DB67" w14:textId="77777777" w:rsidR="001026F4" w:rsidRPr="004907FB" w:rsidRDefault="001026F4" w:rsidP="00A902FC">
            <w:pPr>
              <w:spacing w:line="320" w:lineRule="atLeast"/>
            </w:pPr>
          </w:p>
        </w:tc>
        <w:tc>
          <w:tcPr>
            <w:tcW w:w="4394" w:type="dxa"/>
            <w:tcBorders>
              <w:top w:val="single" w:sz="4" w:space="0" w:color="auto"/>
              <w:left w:val="single" w:sz="4" w:space="0" w:color="auto"/>
              <w:bottom w:val="single" w:sz="4" w:space="0" w:color="auto"/>
              <w:right w:val="single" w:sz="4" w:space="0" w:color="auto"/>
            </w:tcBorders>
          </w:tcPr>
          <w:p w14:paraId="0AC5FAA7" w14:textId="77777777" w:rsidR="001026F4" w:rsidRPr="004907FB" w:rsidRDefault="001026F4" w:rsidP="00A902FC">
            <w:pPr>
              <w:spacing w:line="320" w:lineRule="atLeast"/>
            </w:pPr>
            <w:r w:rsidRPr="00160A27">
              <w:rPr>
                <w:highlight w:val="yellow"/>
              </w:rPr>
              <w:t>&lt;Functie&gt;</w:t>
            </w:r>
          </w:p>
        </w:tc>
      </w:tr>
      <w:tr w:rsidR="001026F4" w:rsidRPr="004907FB" w14:paraId="3CCD46E7" w14:textId="77777777" w:rsidTr="00A902FC">
        <w:tc>
          <w:tcPr>
            <w:tcW w:w="4253" w:type="dxa"/>
            <w:tcBorders>
              <w:top w:val="single" w:sz="4" w:space="0" w:color="auto"/>
              <w:left w:val="nil"/>
              <w:bottom w:val="nil"/>
              <w:right w:val="nil"/>
            </w:tcBorders>
          </w:tcPr>
          <w:p w14:paraId="3757AE40" w14:textId="77777777" w:rsidR="001026F4" w:rsidRPr="004907FB" w:rsidRDefault="001026F4" w:rsidP="00A902FC">
            <w:pPr>
              <w:spacing w:line="320" w:lineRule="atLeast"/>
            </w:pPr>
          </w:p>
        </w:tc>
        <w:tc>
          <w:tcPr>
            <w:tcW w:w="425" w:type="dxa"/>
            <w:tcBorders>
              <w:top w:val="nil"/>
              <w:left w:val="nil"/>
              <w:bottom w:val="nil"/>
              <w:right w:val="nil"/>
            </w:tcBorders>
          </w:tcPr>
          <w:p w14:paraId="39C4A5BE" w14:textId="77777777" w:rsidR="001026F4" w:rsidRPr="004907FB" w:rsidRDefault="001026F4" w:rsidP="00A902FC">
            <w:pPr>
              <w:spacing w:line="320" w:lineRule="atLeast"/>
            </w:pPr>
          </w:p>
        </w:tc>
        <w:tc>
          <w:tcPr>
            <w:tcW w:w="4394" w:type="dxa"/>
            <w:tcBorders>
              <w:top w:val="single" w:sz="4" w:space="0" w:color="auto"/>
              <w:left w:val="nil"/>
              <w:bottom w:val="nil"/>
              <w:right w:val="nil"/>
            </w:tcBorders>
          </w:tcPr>
          <w:p w14:paraId="4817315B" w14:textId="77777777" w:rsidR="001026F4" w:rsidRPr="004907FB" w:rsidRDefault="001026F4" w:rsidP="00A902FC">
            <w:pPr>
              <w:spacing w:line="320" w:lineRule="atLeast"/>
            </w:pPr>
          </w:p>
        </w:tc>
      </w:tr>
      <w:tr w:rsidR="001026F4" w:rsidRPr="004907FB" w14:paraId="592A1987" w14:textId="77777777" w:rsidTr="00A902FC">
        <w:tc>
          <w:tcPr>
            <w:tcW w:w="4253" w:type="dxa"/>
            <w:tcBorders>
              <w:top w:val="nil"/>
              <w:left w:val="nil"/>
              <w:bottom w:val="nil"/>
              <w:right w:val="nil"/>
            </w:tcBorders>
          </w:tcPr>
          <w:p w14:paraId="2A25D367" w14:textId="77777777" w:rsidR="001026F4" w:rsidRPr="004907FB" w:rsidRDefault="001026F4" w:rsidP="00A902FC">
            <w:pPr>
              <w:spacing w:line="320" w:lineRule="atLeast"/>
            </w:pPr>
          </w:p>
          <w:p w14:paraId="082BD4D6" w14:textId="77777777" w:rsidR="001026F4" w:rsidRPr="004907FB" w:rsidRDefault="001026F4" w:rsidP="00A902FC">
            <w:pPr>
              <w:spacing w:line="320" w:lineRule="atLeast"/>
            </w:pPr>
            <w:r w:rsidRPr="004907FB">
              <w:t>Plaats: __________________________</w:t>
            </w:r>
          </w:p>
        </w:tc>
        <w:tc>
          <w:tcPr>
            <w:tcW w:w="425" w:type="dxa"/>
            <w:tcBorders>
              <w:top w:val="nil"/>
              <w:left w:val="nil"/>
              <w:bottom w:val="nil"/>
              <w:right w:val="nil"/>
            </w:tcBorders>
          </w:tcPr>
          <w:p w14:paraId="1490D4FC" w14:textId="77777777" w:rsidR="001026F4" w:rsidRPr="004907FB" w:rsidRDefault="001026F4" w:rsidP="00A902FC">
            <w:pPr>
              <w:spacing w:line="320" w:lineRule="atLeast"/>
            </w:pPr>
          </w:p>
        </w:tc>
        <w:tc>
          <w:tcPr>
            <w:tcW w:w="4394" w:type="dxa"/>
            <w:tcBorders>
              <w:top w:val="nil"/>
              <w:left w:val="nil"/>
              <w:bottom w:val="nil"/>
              <w:right w:val="nil"/>
            </w:tcBorders>
          </w:tcPr>
          <w:p w14:paraId="134786B7" w14:textId="77777777" w:rsidR="001026F4" w:rsidRPr="004907FB" w:rsidRDefault="001026F4" w:rsidP="00A902FC">
            <w:pPr>
              <w:spacing w:line="320" w:lineRule="atLeast"/>
            </w:pPr>
          </w:p>
          <w:p w14:paraId="3A07D2AD" w14:textId="77777777" w:rsidR="001026F4" w:rsidRPr="004907FB" w:rsidRDefault="001026F4" w:rsidP="00A902FC">
            <w:pPr>
              <w:spacing w:line="320" w:lineRule="atLeast"/>
            </w:pPr>
            <w:r w:rsidRPr="004907FB">
              <w:t>Plaats: __________________________</w:t>
            </w:r>
          </w:p>
        </w:tc>
      </w:tr>
      <w:tr w:rsidR="001026F4" w:rsidRPr="004907FB" w14:paraId="35811B88" w14:textId="77777777" w:rsidTr="00A902FC">
        <w:tc>
          <w:tcPr>
            <w:tcW w:w="4253" w:type="dxa"/>
            <w:tcBorders>
              <w:top w:val="nil"/>
              <w:left w:val="nil"/>
              <w:bottom w:val="nil"/>
              <w:right w:val="nil"/>
            </w:tcBorders>
          </w:tcPr>
          <w:p w14:paraId="3F223259" w14:textId="77777777" w:rsidR="001026F4" w:rsidRPr="004907FB" w:rsidRDefault="001026F4" w:rsidP="00A902FC">
            <w:pPr>
              <w:spacing w:line="320" w:lineRule="atLeast"/>
            </w:pPr>
          </w:p>
          <w:p w14:paraId="1DF26629" w14:textId="77777777" w:rsidR="001026F4" w:rsidRPr="004907FB" w:rsidRDefault="001026F4" w:rsidP="00A902FC">
            <w:pPr>
              <w:spacing w:line="320" w:lineRule="atLeast"/>
            </w:pPr>
            <w:proofErr w:type="gramStart"/>
            <w:r w:rsidRPr="004907FB">
              <w:t>Datum:_</w:t>
            </w:r>
            <w:proofErr w:type="gramEnd"/>
            <w:r w:rsidRPr="004907FB">
              <w:t>_________________________</w:t>
            </w:r>
          </w:p>
        </w:tc>
        <w:tc>
          <w:tcPr>
            <w:tcW w:w="425" w:type="dxa"/>
            <w:tcBorders>
              <w:top w:val="nil"/>
              <w:left w:val="nil"/>
              <w:bottom w:val="nil"/>
              <w:right w:val="nil"/>
            </w:tcBorders>
          </w:tcPr>
          <w:p w14:paraId="774606F6" w14:textId="77777777" w:rsidR="001026F4" w:rsidRPr="004907FB" w:rsidRDefault="001026F4" w:rsidP="00A902FC">
            <w:pPr>
              <w:spacing w:line="320" w:lineRule="atLeast"/>
            </w:pPr>
          </w:p>
        </w:tc>
        <w:tc>
          <w:tcPr>
            <w:tcW w:w="4394" w:type="dxa"/>
            <w:tcBorders>
              <w:top w:val="nil"/>
              <w:left w:val="nil"/>
              <w:bottom w:val="nil"/>
              <w:right w:val="nil"/>
            </w:tcBorders>
          </w:tcPr>
          <w:p w14:paraId="548603ED" w14:textId="77777777" w:rsidR="001026F4" w:rsidRPr="004907FB" w:rsidRDefault="001026F4" w:rsidP="00A902FC">
            <w:pPr>
              <w:spacing w:line="320" w:lineRule="atLeast"/>
            </w:pPr>
          </w:p>
          <w:p w14:paraId="34517EFA" w14:textId="77777777" w:rsidR="001026F4" w:rsidRPr="004907FB" w:rsidRDefault="001026F4" w:rsidP="00A902FC">
            <w:pPr>
              <w:spacing w:line="320" w:lineRule="atLeast"/>
            </w:pPr>
            <w:r w:rsidRPr="004907FB">
              <w:t>Datum: __________________________</w:t>
            </w:r>
          </w:p>
        </w:tc>
      </w:tr>
    </w:tbl>
    <w:p w14:paraId="5AE1FF75" w14:textId="77777777" w:rsidR="001026F4" w:rsidRDefault="001026F4" w:rsidP="001026F4">
      <w:pPr>
        <w:pStyle w:val="lst1"/>
        <w:numPr>
          <w:ilvl w:val="0"/>
          <w:numId w:val="0"/>
        </w:numPr>
        <w:ind w:left="360" w:hanging="360"/>
      </w:pPr>
    </w:p>
    <w:p w14:paraId="75FE3182" w14:textId="77777777" w:rsidR="001026F4" w:rsidRDefault="001026F4" w:rsidP="001026F4">
      <w:pPr>
        <w:pStyle w:val="lst1"/>
        <w:numPr>
          <w:ilvl w:val="0"/>
          <w:numId w:val="0"/>
        </w:numPr>
        <w:ind w:left="360" w:hanging="360"/>
      </w:pPr>
    </w:p>
    <w:p w14:paraId="240A8B70" w14:textId="1E267BBB" w:rsidR="001026F4" w:rsidRDefault="001026F4">
      <w:r>
        <w:br w:type="page"/>
      </w:r>
    </w:p>
    <w:p w14:paraId="263A3A0B" w14:textId="77777777" w:rsidR="001026F4" w:rsidRPr="009111D0" w:rsidRDefault="001026F4" w:rsidP="001026F4">
      <w:pPr>
        <w:spacing w:line="320" w:lineRule="atLeast"/>
        <w:rPr>
          <w:rFonts w:eastAsia="Times New Roman"/>
          <w:b/>
        </w:rPr>
      </w:pPr>
      <w:r w:rsidRPr="009111D0">
        <w:rPr>
          <w:rFonts w:eastAsia="Times New Roman"/>
          <w:b/>
        </w:rPr>
        <w:lastRenderedPageBreak/>
        <w:t xml:space="preserve">Bijlage 1: </w:t>
      </w:r>
      <w:r w:rsidRPr="00E22DF6">
        <w:rPr>
          <w:rFonts w:eastAsia="Times New Roman"/>
          <w:b/>
        </w:rPr>
        <w:t>Omschrijving van de verwerking</w:t>
      </w:r>
    </w:p>
    <w:p w14:paraId="22D172AB" w14:textId="77777777" w:rsidR="001026F4" w:rsidRPr="00102887" w:rsidRDefault="001026F4" w:rsidP="001026F4">
      <w:pPr>
        <w:spacing w:line="320" w:lineRule="atLeast"/>
        <w:rPr>
          <w:rFonts w:ascii="Calibri" w:eastAsia="Calibri" w:hAnsi="Calibri"/>
        </w:rPr>
      </w:pPr>
    </w:p>
    <w:p w14:paraId="5828C636" w14:textId="77777777" w:rsidR="001026F4" w:rsidRPr="00102887" w:rsidRDefault="001026F4" w:rsidP="001026F4">
      <w:pPr>
        <w:spacing w:line="320" w:lineRule="atLeast"/>
        <w:outlineLvl w:val="0"/>
        <w:rPr>
          <w:rFonts w:ascii="Calibri" w:eastAsia="Calibri" w:hAnsi="Calibri"/>
        </w:rPr>
      </w:pPr>
      <w:r w:rsidRPr="00102887">
        <w:rPr>
          <w:rFonts w:ascii="Calibri" w:eastAsia="Calibri" w:hAnsi="Calibri"/>
        </w:rPr>
        <w:t xml:space="preserve">Omschrijving van activiteiten en/of diensten, omvang en algemeen doel van de verwerking (benoem het aantal </w:t>
      </w:r>
      <w:r>
        <w:rPr>
          <w:rFonts w:ascii="Calibri" w:eastAsia="Calibri" w:hAnsi="Calibri"/>
        </w:rPr>
        <w:t>Persoonsgegevens</w:t>
      </w:r>
      <w:r w:rsidRPr="00102887">
        <w:rPr>
          <w:rFonts w:ascii="Calibri" w:eastAsia="Calibri" w:hAnsi="Calibri"/>
        </w:rPr>
        <w:t>/</w:t>
      </w:r>
      <w:r>
        <w:rPr>
          <w:rFonts w:ascii="Calibri" w:eastAsia="Calibri" w:hAnsi="Calibri"/>
        </w:rPr>
        <w:t>Betrokkene</w:t>
      </w:r>
      <w:r w:rsidRPr="00102887">
        <w:rPr>
          <w:rFonts w:ascii="Calibri" w:eastAsia="Calibri" w:hAnsi="Calibri"/>
        </w:rPr>
        <w:t>n)</w:t>
      </w:r>
      <w:r>
        <w:rPr>
          <w:rFonts w:ascii="Calibri" w:eastAsia="Calibri" w:hAnsi="Calibri"/>
        </w:rPr>
        <w:t>:</w:t>
      </w:r>
    </w:p>
    <w:p w14:paraId="2F48F962" w14:textId="77777777" w:rsidR="001026F4" w:rsidRPr="00102887" w:rsidRDefault="001026F4" w:rsidP="001026F4">
      <w:pPr>
        <w:spacing w:line="320" w:lineRule="atLeast"/>
        <w:outlineLvl w:val="0"/>
        <w:rPr>
          <w:rFonts w:ascii="Calibri" w:eastAsia="Calibri" w:hAnsi="Calibri"/>
        </w:rPr>
      </w:pPr>
    </w:p>
    <w:tbl>
      <w:tblPr>
        <w:tblStyle w:val="Tabelraster"/>
        <w:tblW w:w="0" w:type="auto"/>
        <w:tblLook w:val="04A0" w:firstRow="1" w:lastRow="0" w:firstColumn="1" w:lastColumn="0" w:noHBand="0" w:noVBand="1"/>
      </w:tblPr>
      <w:tblGrid>
        <w:gridCol w:w="9056"/>
      </w:tblGrid>
      <w:tr w:rsidR="001026F4" w:rsidRPr="00102887" w14:paraId="45D057CA" w14:textId="77777777" w:rsidTr="00A902FC">
        <w:trPr>
          <w:trHeight w:val="2255"/>
        </w:trPr>
        <w:tc>
          <w:tcPr>
            <w:tcW w:w="14218" w:type="dxa"/>
            <w:tcBorders>
              <w:top w:val="single" w:sz="4" w:space="0" w:color="auto"/>
              <w:left w:val="single" w:sz="4" w:space="0" w:color="auto"/>
              <w:bottom w:val="single" w:sz="4" w:space="0" w:color="auto"/>
              <w:right w:val="single" w:sz="4" w:space="0" w:color="auto"/>
            </w:tcBorders>
            <w:hideMark/>
          </w:tcPr>
          <w:p w14:paraId="1D93F06E" w14:textId="77777777" w:rsidR="001026F4" w:rsidRDefault="001026F4" w:rsidP="00A902FC">
            <w:pPr>
              <w:spacing w:line="320" w:lineRule="atLeast"/>
              <w:outlineLvl w:val="0"/>
              <w:rPr>
                <w:rFonts w:ascii="Calibri" w:eastAsia="Calibri" w:hAnsi="Calibri" w:cs="Times New Roman"/>
              </w:rPr>
            </w:pPr>
            <w:r w:rsidRPr="00CA57DB">
              <w:rPr>
                <w:rFonts w:ascii="Calibri" w:eastAsia="Calibri" w:hAnsi="Calibri" w:cs="Times New Roman"/>
              </w:rPr>
              <w:t xml:space="preserve">Noem </w:t>
            </w:r>
            <w:r>
              <w:rPr>
                <w:rFonts w:ascii="Calibri" w:eastAsia="Calibri" w:hAnsi="Calibri" w:cs="Times New Roman"/>
              </w:rPr>
              <w:t>Hoofdovereenkomst</w:t>
            </w:r>
            <w:r w:rsidRPr="00CA57DB">
              <w:rPr>
                <w:rFonts w:ascii="Calibri" w:eastAsia="Calibri" w:hAnsi="Calibri" w:cs="Times New Roman"/>
              </w:rPr>
              <w:t>:</w:t>
            </w:r>
            <w:r>
              <w:rPr>
                <w:rFonts w:ascii="Calibri" w:eastAsia="Calibri" w:hAnsi="Calibri" w:cs="Times New Roman"/>
              </w:rPr>
              <w:t xml:space="preserve"> </w:t>
            </w:r>
            <w:proofErr w:type="gramStart"/>
            <w:r>
              <w:rPr>
                <w:rFonts w:ascii="Calibri" w:eastAsia="Calibri" w:hAnsi="Calibri" w:cs="Times New Roman"/>
              </w:rPr>
              <w:t>titel /</w:t>
            </w:r>
            <w:proofErr w:type="gramEnd"/>
            <w:r>
              <w:rPr>
                <w:rFonts w:ascii="Calibri" w:eastAsia="Calibri" w:hAnsi="Calibri" w:cs="Times New Roman"/>
              </w:rPr>
              <w:t xml:space="preserve"> </w:t>
            </w:r>
            <w:proofErr w:type="gramStart"/>
            <w:r>
              <w:rPr>
                <w:rFonts w:ascii="Calibri" w:eastAsia="Calibri" w:hAnsi="Calibri" w:cs="Times New Roman"/>
              </w:rPr>
              <w:t xml:space="preserve">kenmerk </w:t>
            </w:r>
            <w:r w:rsidRPr="00CA57DB">
              <w:rPr>
                <w:rFonts w:ascii="Calibri" w:eastAsia="Calibri" w:hAnsi="Calibri" w:cs="Times New Roman"/>
              </w:rPr>
              <w:t>/</w:t>
            </w:r>
            <w:proofErr w:type="gramEnd"/>
            <w:r w:rsidRPr="00CA57DB">
              <w:rPr>
                <w:rFonts w:ascii="Calibri" w:eastAsia="Calibri" w:hAnsi="Calibri" w:cs="Times New Roman"/>
              </w:rPr>
              <w:t xml:space="preserve"> </w:t>
            </w:r>
            <w:proofErr w:type="gramStart"/>
            <w:r w:rsidRPr="00CA57DB">
              <w:rPr>
                <w:rFonts w:ascii="Calibri" w:eastAsia="Calibri" w:hAnsi="Calibri" w:cs="Times New Roman"/>
              </w:rPr>
              <w:t>ingangsdatum /</w:t>
            </w:r>
            <w:proofErr w:type="gramEnd"/>
            <w:r w:rsidRPr="00CA57DB">
              <w:rPr>
                <w:rFonts w:ascii="Calibri" w:eastAsia="Calibri" w:hAnsi="Calibri" w:cs="Times New Roman"/>
              </w:rPr>
              <w:t xml:space="preserve"> partijen</w:t>
            </w:r>
            <w:r>
              <w:rPr>
                <w:rFonts w:ascii="Calibri" w:eastAsia="Calibri" w:hAnsi="Calibri" w:cs="Times New Roman"/>
              </w:rPr>
              <w:t>:</w:t>
            </w:r>
          </w:p>
          <w:p w14:paraId="4F7B7EE8" w14:textId="77777777" w:rsidR="001026F4" w:rsidRDefault="001026F4" w:rsidP="00A902FC">
            <w:pPr>
              <w:spacing w:line="320" w:lineRule="atLeast"/>
              <w:outlineLvl w:val="0"/>
              <w:rPr>
                <w:rFonts w:ascii="Calibri" w:eastAsia="Calibri" w:hAnsi="Calibri" w:cs="Times New Roman"/>
              </w:rPr>
            </w:pPr>
          </w:p>
          <w:p w14:paraId="4FC0670B" w14:textId="77777777" w:rsidR="001026F4" w:rsidRDefault="001026F4" w:rsidP="00A902FC">
            <w:pPr>
              <w:spacing w:line="320" w:lineRule="atLeast"/>
              <w:outlineLvl w:val="0"/>
              <w:rPr>
                <w:rFonts w:ascii="Calibri" w:eastAsia="Calibri" w:hAnsi="Calibri" w:cs="Times New Roman"/>
              </w:rPr>
            </w:pPr>
            <w:r>
              <w:rPr>
                <w:rFonts w:ascii="Calibri" w:eastAsia="Calibri" w:hAnsi="Calibri" w:cs="Times New Roman"/>
              </w:rPr>
              <w:t>Geef een o</w:t>
            </w:r>
            <w:r w:rsidRPr="00102887">
              <w:rPr>
                <w:rFonts w:ascii="Calibri" w:eastAsia="Calibri" w:hAnsi="Calibri" w:cs="Times New Roman"/>
              </w:rPr>
              <w:t>mschrijving van activiteiten en/of diensten</w:t>
            </w:r>
            <w:r>
              <w:rPr>
                <w:rFonts w:ascii="Calibri" w:eastAsia="Calibri" w:hAnsi="Calibri" w:cs="Times New Roman"/>
              </w:rPr>
              <w:t xml:space="preserve">: </w:t>
            </w:r>
          </w:p>
          <w:p w14:paraId="233DE5E4" w14:textId="77777777" w:rsidR="001026F4" w:rsidRDefault="001026F4" w:rsidP="00A902FC">
            <w:pPr>
              <w:spacing w:line="320" w:lineRule="atLeast"/>
              <w:outlineLvl w:val="0"/>
              <w:rPr>
                <w:rFonts w:ascii="Calibri" w:eastAsia="Calibri" w:hAnsi="Calibri" w:cs="Times New Roman"/>
              </w:rPr>
            </w:pPr>
          </w:p>
          <w:p w14:paraId="18A92DF4" w14:textId="77777777" w:rsidR="001026F4" w:rsidRDefault="001026F4" w:rsidP="00A902FC">
            <w:pPr>
              <w:spacing w:line="320" w:lineRule="atLeast"/>
              <w:outlineLvl w:val="0"/>
              <w:rPr>
                <w:rFonts w:ascii="Calibri" w:eastAsia="Calibri" w:hAnsi="Calibri" w:cs="Times New Roman"/>
              </w:rPr>
            </w:pPr>
          </w:p>
          <w:p w14:paraId="2D54A01D" w14:textId="77777777" w:rsidR="001026F4" w:rsidRDefault="001026F4" w:rsidP="00A902FC">
            <w:pPr>
              <w:spacing w:line="320" w:lineRule="atLeast"/>
              <w:outlineLvl w:val="0"/>
              <w:rPr>
                <w:rFonts w:ascii="Calibri" w:eastAsia="Calibri" w:hAnsi="Calibri" w:cs="Times New Roman"/>
              </w:rPr>
            </w:pPr>
            <w:r>
              <w:rPr>
                <w:rFonts w:ascii="Calibri" w:eastAsia="Calibri" w:hAnsi="Calibri" w:cs="Times New Roman"/>
              </w:rPr>
              <w:t xml:space="preserve">Wat is het algemeen doel van de verwerking: </w:t>
            </w:r>
          </w:p>
          <w:p w14:paraId="228F5466" w14:textId="77777777" w:rsidR="001026F4" w:rsidRDefault="001026F4" w:rsidP="00A902FC">
            <w:pPr>
              <w:spacing w:line="320" w:lineRule="atLeast"/>
              <w:outlineLvl w:val="0"/>
              <w:rPr>
                <w:rFonts w:ascii="Calibri" w:eastAsia="Calibri" w:hAnsi="Calibri" w:cs="Times New Roman"/>
              </w:rPr>
            </w:pPr>
          </w:p>
          <w:p w14:paraId="6FA59B0D" w14:textId="77777777" w:rsidR="001026F4" w:rsidRDefault="001026F4" w:rsidP="00A902FC">
            <w:pPr>
              <w:spacing w:line="320" w:lineRule="atLeast"/>
              <w:outlineLvl w:val="0"/>
              <w:rPr>
                <w:rFonts w:ascii="Calibri" w:eastAsia="Calibri" w:hAnsi="Calibri" w:cs="Times New Roman"/>
              </w:rPr>
            </w:pPr>
          </w:p>
          <w:p w14:paraId="3F3A454C" w14:textId="77777777" w:rsidR="001026F4" w:rsidRDefault="001026F4" w:rsidP="00A902FC">
            <w:pPr>
              <w:spacing w:line="320" w:lineRule="atLeast"/>
              <w:outlineLvl w:val="0"/>
              <w:rPr>
                <w:rFonts w:ascii="Calibri" w:eastAsia="Calibri" w:hAnsi="Calibri" w:cs="Times New Roman"/>
              </w:rPr>
            </w:pPr>
            <w:r>
              <w:rPr>
                <w:rFonts w:ascii="Calibri" w:eastAsia="Calibri" w:hAnsi="Calibri" w:cs="Times New Roman"/>
              </w:rPr>
              <w:t>Over hoeveel Persoonsgegevens</w:t>
            </w:r>
            <w:r w:rsidRPr="00102887">
              <w:rPr>
                <w:rFonts w:ascii="Calibri" w:eastAsia="Calibri" w:hAnsi="Calibri" w:cs="Times New Roman"/>
              </w:rPr>
              <w:t>/</w:t>
            </w:r>
            <w:r>
              <w:rPr>
                <w:rFonts w:ascii="Calibri" w:eastAsia="Calibri" w:hAnsi="Calibri" w:cs="Times New Roman"/>
              </w:rPr>
              <w:t>Betrokkene</w:t>
            </w:r>
            <w:r w:rsidRPr="00102887">
              <w:rPr>
                <w:rFonts w:ascii="Calibri" w:eastAsia="Calibri" w:hAnsi="Calibri" w:cs="Times New Roman"/>
              </w:rPr>
              <w:t>n</w:t>
            </w:r>
            <w:r>
              <w:rPr>
                <w:rFonts w:ascii="Calibri" w:eastAsia="Calibri" w:hAnsi="Calibri" w:cs="Times New Roman"/>
              </w:rPr>
              <w:t xml:space="preserve"> gaat het: </w:t>
            </w:r>
          </w:p>
          <w:p w14:paraId="39814CF3" w14:textId="77777777" w:rsidR="001026F4" w:rsidRDefault="001026F4" w:rsidP="00A902FC">
            <w:pPr>
              <w:spacing w:line="320" w:lineRule="atLeast"/>
              <w:outlineLvl w:val="0"/>
              <w:rPr>
                <w:rFonts w:ascii="Calibri" w:eastAsia="Calibri" w:hAnsi="Calibri" w:cs="Times New Roman"/>
              </w:rPr>
            </w:pPr>
          </w:p>
          <w:p w14:paraId="3071E609" w14:textId="77777777" w:rsidR="001026F4" w:rsidRDefault="001026F4" w:rsidP="00A902FC">
            <w:pPr>
              <w:spacing w:line="320" w:lineRule="atLeast"/>
              <w:outlineLvl w:val="0"/>
              <w:rPr>
                <w:rFonts w:ascii="Calibri" w:eastAsia="Calibri" w:hAnsi="Calibri" w:cs="Times New Roman"/>
              </w:rPr>
            </w:pPr>
          </w:p>
          <w:p w14:paraId="1C92C65B" w14:textId="77777777" w:rsidR="001026F4" w:rsidRPr="00102887" w:rsidRDefault="001026F4" w:rsidP="00A902FC">
            <w:pPr>
              <w:spacing w:line="320" w:lineRule="atLeast"/>
              <w:outlineLvl w:val="0"/>
              <w:rPr>
                <w:rFonts w:ascii="Calibri" w:eastAsia="Calibri" w:hAnsi="Calibri" w:cs="Times New Roman"/>
              </w:rPr>
            </w:pPr>
          </w:p>
        </w:tc>
      </w:tr>
    </w:tbl>
    <w:p w14:paraId="64C4CC34" w14:textId="77777777" w:rsidR="001026F4" w:rsidRPr="00102887" w:rsidRDefault="001026F4" w:rsidP="001026F4">
      <w:pPr>
        <w:spacing w:line="320" w:lineRule="atLeast"/>
        <w:rPr>
          <w:rFonts w:ascii="Calibri" w:eastAsia="Calibri" w:hAnsi="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191"/>
        <w:gridCol w:w="1100"/>
        <w:gridCol w:w="1010"/>
        <w:gridCol w:w="1099"/>
        <w:gridCol w:w="918"/>
        <w:gridCol w:w="1467"/>
        <w:gridCol w:w="1009"/>
        <w:gridCol w:w="1262"/>
      </w:tblGrid>
      <w:tr w:rsidR="001026F4" w:rsidRPr="00102887" w14:paraId="17AC26CD" w14:textId="77777777" w:rsidTr="00A902FC">
        <w:trPr>
          <w:cantSplit/>
          <w:trHeight w:val="1020"/>
        </w:trPr>
        <w:tc>
          <w:tcPr>
            <w:tcW w:w="657" w:type="pct"/>
            <w:tcBorders>
              <w:top w:val="single" w:sz="4" w:space="0" w:color="auto"/>
              <w:left w:val="single" w:sz="4" w:space="0" w:color="auto"/>
              <w:bottom w:val="single" w:sz="4" w:space="0" w:color="auto"/>
              <w:right w:val="single" w:sz="4" w:space="0" w:color="auto"/>
            </w:tcBorders>
            <w:shd w:val="clear" w:color="auto" w:fill="7F7F7F"/>
          </w:tcPr>
          <w:p w14:paraId="6CDACF57" w14:textId="77777777" w:rsidR="001026F4" w:rsidRPr="00102887" w:rsidRDefault="001026F4" w:rsidP="00A902FC">
            <w:pPr>
              <w:spacing w:line="320" w:lineRule="atLeast"/>
              <w:rPr>
                <w:rFonts w:ascii="Calibri" w:eastAsia="Calibri" w:hAnsi="Calibri"/>
                <w:b/>
                <w:color w:val="FFFFFF"/>
                <w:szCs w:val="20"/>
              </w:rPr>
            </w:pPr>
            <w:r>
              <w:rPr>
                <w:rFonts w:ascii="Calibri" w:eastAsia="Calibri" w:hAnsi="Calibri"/>
                <w:b/>
                <w:color w:val="FFFFFF"/>
                <w:szCs w:val="20"/>
              </w:rPr>
              <w:t>Verwerking</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1511E64"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 xml:space="preserve">Soort </w:t>
            </w:r>
            <w:r>
              <w:rPr>
                <w:rFonts w:ascii="Calibri" w:eastAsia="Calibri" w:hAnsi="Calibri"/>
                <w:b/>
                <w:color w:val="FFFFFF"/>
                <w:szCs w:val="20"/>
              </w:rPr>
              <w:t>Persoonsgegevens</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40079774"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 xml:space="preserve">Categorieën van </w:t>
            </w:r>
            <w:r>
              <w:rPr>
                <w:rFonts w:ascii="Calibri" w:eastAsia="Calibri" w:hAnsi="Calibri"/>
                <w:b/>
                <w:color w:val="FFFFFF"/>
                <w:szCs w:val="20"/>
              </w:rPr>
              <w:t>Betrokkene</w:t>
            </w:r>
            <w:r w:rsidRPr="00102887">
              <w:rPr>
                <w:rFonts w:ascii="Calibri" w:eastAsia="Calibri" w:hAnsi="Calibri"/>
                <w:b/>
                <w:color w:val="FFFFFF"/>
                <w:szCs w:val="20"/>
              </w:rPr>
              <w:t>n</w:t>
            </w:r>
          </w:p>
        </w:tc>
        <w:tc>
          <w:tcPr>
            <w:tcW w:w="60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E4A0EA9" w14:textId="77777777" w:rsidR="001026F4" w:rsidRPr="00102887" w:rsidRDefault="001026F4" w:rsidP="00A902FC">
            <w:pPr>
              <w:spacing w:line="320" w:lineRule="atLeast"/>
              <w:rPr>
                <w:rFonts w:ascii="Calibri" w:eastAsia="Calibri" w:hAnsi="Calibri"/>
                <w:szCs w:val="20"/>
              </w:rPr>
            </w:pPr>
            <w:r w:rsidRPr="00102887">
              <w:rPr>
                <w:rFonts w:ascii="Calibri" w:eastAsia="Calibri" w:hAnsi="Calibri"/>
                <w:b/>
                <w:color w:val="FFFFFF"/>
                <w:szCs w:val="20"/>
              </w:rPr>
              <w:t>Doeleinden van de verwerking</w:t>
            </w:r>
          </w:p>
        </w:tc>
        <w:tc>
          <w:tcPr>
            <w:tcW w:w="507" w:type="pct"/>
            <w:tcBorders>
              <w:top w:val="single" w:sz="4" w:space="0" w:color="auto"/>
              <w:left w:val="single" w:sz="4" w:space="0" w:color="auto"/>
              <w:bottom w:val="single" w:sz="4" w:space="0" w:color="auto"/>
              <w:right w:val="single" w:sz="4" w:space="0" w:color="auto"/>
            </w:tcBorders>
            <w:shd w:val="clear" w:color="auto" w:fill="7F7F7F"/>
          </w:tcPr>
          <w:p w14:paraId="7A215B35"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Grondslag van de verwerking</w:t>
            </w:r>
          </w:p>
        </w:tc>
        <w:tc>
          <w:tcPr>
            <w:tcW w:w="810" w:type="pct"/>
            <w:tcBorders>
              <w:top w:val="single" w:sz="4" w:space="0" w:color="auto"/>
              <w:left w:val="single" w:sz="4" w:space="0" w:color="auto"/>
              <w:bottom w:val="single" w:sz="4" w:space="0" w:color="auto"/>
              <w:right w:val="single" w:sz="4" w:space="0" w:color="auto"/>
            </w:tcBorders>
            <w:shd w:val="clear" w:color="auto" w:fill="7F7F7F"/>
            <w:hideMark/>
          </w:tcPr>
          <w:p w14:paraId="6CB4FD28"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Doorgifte buiten de EER</w:t>
            </w:r>
          </w:p>
        </w:tc>
        <w:tc>
          <w:tcPr>
            <w:tcW w:w="557" w:type="pct"/>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7660DFF0"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Afspraken bewaartermijnen</w:t>
            </w:r>
          </w:p>
        </w:tc>
        <w:tc>
          <w:tcPr>
            <w:tcW w:w="697" w:type="pct"/>
            <w:tcBorders>
              <w:top w:val="single" w:sz="4" w:space="0" w:color="auto"/>
              <w:left w:val="single" w:sz="4" w:space="0" w:color="auto"/>
              <w:bottom w:val="single" w:sz="4" w:space="0" w:color="auto"/>
              <w:right w:val="single" w:sz="4" w:space="0" w:color="auto"/>
            </w:tcBorders>
            <w:shd w:val="clear" w:color="auto" w:fill="7F7F7F"/>
            <w:hideMark/>
          </w:tcPr>
          <w:p w14:paraId="7D7BF67D" w14:textId="77777777" w:rsidR="001026F4" w:rsidRPr="00102887" w:rsidRDefault="001026F4" w:rsidP="00A902FC">
            <w:pPr>
              <w:spacing w:line="320" w:lineRule="atLeast"/>
              <w:rPr>
                <w:rFonts w:ascii="Calibri" w:eastAsia="Calibri" w:hAnsi="Calibri"/>
                <w:b/>
                <w:color w:val="FFFFFF"/>
                <w:szCs w:val="20"/>
              </w:rPr>
            </w:pPr>
            <w:r w:rsidRPr="00102887">
              <w:rPr>
                <w:rFonts w:ascii="Calibri" w:eastAsia="Calibri" w:hAnsi="Calibri"/>
                <w:b/>
                <w:color w:val="FFFFFF"/>
                <w:szCs w:val="20"/>
              </w:rPr>
              <w:t>Afspraken verwijderprocedure</w:t>
            </w:r>
          </w:p>
        </w:tc>
      </w:tr>
      <w:tr w:rsidR="001026F4" w:rsidRPr="00102887" w14:paraId="5AE90E9D" w14:textId="77777777" w:rsidTr="00A902FC">
        <w:trPr>
          <w:cantSplit/>
          <w:trHeight w:val="567"/>
        </w:trPr>
        <w:tc>
          <w:tcPr>
            <w:tcW w:w="657" w:type="pct"/>
            <w:tcBorders>
              <w:top w:val="single" w:sz="4" w:space="0" w:color="auto"/>
              <w:left w:val="single" w:sz="4" w:space="0" w:color="auto"/>
              <w:bottom w:val="single" w:sz="4" w:space="0" w:color="auto"/>
              <w:right w:val="single" w:sz="4" w:space="0" w:color="auto"/>
            </w:tcBorders>
          </w:tcPr>
          <w:p w14:paraId="42595705" w14:textId="77777777" w:rsidR="001026F4" w:rsidRPr="00102887" w:rsidRDefault="001026F4" w:rsidP="00A902FC">
            <w:pPr>
              <w:rPr>
                <w:rFonts w:ascii="Calibri" w:eastAsia="Calibri" w:hAnsi="Calibri"/>
                <w:sz w:val="18"/>
                <w:szCs w:val="18"/>
              </w:rPr>
            </w:pPr>
            <w:r>
              <w:rPr>
                <w:rFonts w:ascii="Calibri" w:eastAsia="Calibri" w:hAnsi="Calibri"/>
                <w:sz w:val="18"/>
                <w:szCs w:val="18"/>
              </w:rPr>
              <w:t>Noem de verwerking (bijvoorbeeld hosting, transfer, onderhoud, of naam van de applicatie).</w:t>
            </w: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86C3EC5" w14:textId="77777777" w:rsidR="001026F4" w:rsidRDefault="001026F4" w:rsidP="00A902FC">
            <w:pPr>
              <w:rPr>
                <w:rFonts w:ascii="Calibri" w:eastAsia="Calibri" w:hAnsi="Calibri"/>
                <w:sz w:val="18"/>
                <w:szCs w:val="18"/>
              </w:rPr>
            </w:pPr>
            <w:r w:rsidRPr="00102887">
              <w:rPr>
                <w:rFonts w:ascii="Calibri" w:eastAsia="Calibri" w:hAnsi="Calibri"/>
                <w:sz w:val="18"/>
                <w:szCs w:val="18"/>
              </w:rPr>
              <w:t xml:space="preserve">Benoem de </w:t>
            </w:r>
            <w:r>
              <w:rPr>
                <w:rFonts w:ascii="Calibri" w:eastAsia="Calibri" w:hAnsi="Calibri"/>
                <w:sz w:val="18"/>
                <w:szCs w:val="18"/>
              </w:rPr>
              <w:t>Persoonsgegevens</w:t>
            </w:r>
            <w:r w:rsidRPr="00102887">
              <w:rPr>
                <w:rFonts w:ascii="Calibri" w:eastAsia="Calibri" w:hAnsi="Calibri"/>
                <w:sz w:val="18"/>
                <w:szCs w:val="18"/>
              </w:rPr>
              <w:t xml:space="preserve"> </w:t>
            </w:r>
          </w:p>
          <w:p w14:paraId="6BB0F13E" w14:textId="77777777" w:rsidR="001026F4" w:rsidRPr="00102887" w:rsidRDefault="001026F4" w:rsidP="00A902FC">
            <w:pPr>
              <w:rPr>
                <w:rFonts w:ascii="Calibri" w:eastAsia="Calibri" w:hAnsi="Calibri"/>
                <w:sz w:val="18"/>
                <w:szCs w:val="18"/>
              </w:rPr>
            </w:pPr>
            <w:r w:rsidRPr="00102887">
              <w:rPr>
                <w:rFonts w:ascii="Calibri" w:eastAsia="Calibri" w:hAnsi="Calibri"/>
                <w:sz w:val="18"/>
                <w:szCs w:val="18"/>
              </w:rPr>
              <w:t>(</w:t>
            </w:r>
            <w:proofErr w:type="gramStart"/>
            <w:r w:rsidRPr="00102887">
              <w:rPr>
                <w:rFonts w:ascii="Calibri" w:eastAsia="Calibri" w:hAnsi="Calibri"/>
                <w:sz w:val="18"/>
                <w:szCs w:val="18"/>
              </w:rPr>
              <w:t>b.v.</w:t>
            </w:r>
            <w:proofErr w:type="gramEnd"/>
            <w:r w:rsidRPr="00102887">
              <w:rPr>
                <w:rFonts w:ascii="Calibri" w:eastAsia="Calibri" w:hAnsi="Calibri"/>
                <w:sz w:val="18"/>
                <w:szCs w:val="18"/>
              </w:rPr>
              <w:t xml:space="preserve"> NAW, BSN, gegevens over gezondheid, etc.)</w:t>
            </w: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E23C417" w14:textId="77777777" w:rsidR="001026F4" w:rsidRPr="00102887" w:rsidRDefault="001026F4" w:rsidP="00A902FC">
            <w:pPr>
              <w:rPr>
                <w:rFonts w:ascii="Calibri" w:eastAsia="Calibri" w:hAnsi="Calibri"/>
                <w:sz w:val="18"/>
                <w:szCs w:val="18"/>
              </w:rPr>
            </w:pPr>
            <w:r w:rsidRPr="00102887">
              <w:rPr>
                <w:rFonts w:ascii="Calibri" w:eastAsia="Calibri" w:hAnsi="Calibri"/>
                <w:sz w:val="18"/>
                <w:szCs w:val="18"/>
              </w:rPr>
              <w:t xml:space="preserve">Benoem </w:t>
            </w:r>
            <w:r>
              <w:rPr>
                <w:rFonts w:ascii="Calibri" w:eastAsia="Calibri" w:hAnsi="Calibri"/>
                <w:sz w:val="18"/>
                <w:szCs w:val="18"/>
              </w:rPr>
              <w:t>Betrokkene</w:t>
            </w:r>
            <w:r w:rsidRPr="00102887">
              <w:rPr>
                <w:rFonts w:ascii="Calibri" w:eastAsia="Calibri" w:hAnsi="Calibri"/>
                <w:sz w:val="18"/>
                <w:szCs w:val="18"/>
              </w:rPr>
              <w:t xml:space="preserve">n (patiënten, </w:t>
            </w:r>
            <w:r>
              <w:rPr>
                <w:rFonts w:ascii="Calibri" w:eastAsia="Calibri" w:hAnsi="Calibri"/>
                <w:sz w:val="18"/>
                <w:szCs w:val="18"/>
              </w:rPr>
              <w:t>Medewerker</w:t>
            </w:r>
            <w:r w:rsidRPr="00102887">
              <w:rPr>
                <w:rFonts w:ascii="Calibri" w:eastAsia="Calibri" w:hAnsi="Calibri"/>
                <w:sz w:val="18"/>
                <w:szCs w:val="18"/>
              </w:rPr>
              <w:t>s, studenten, etc.)</w:t>
            </w: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D26AE33" w14:textId="77777777" w:rsidR="001026F4" w:rsidRPr="00102887" w:rsidRDefault="001026F4" w:rsidP="00A902FC">
            <w:pPr>
              <w:rPr>
                <w:rFonts w:ascii="Calibri" w:eastAsia="Calibri" w:hAnsi="Calibri"/>
                <w:sz w:val="18"/>
                <w:szCs w:val="18"/>
              </w:rPr>
            </w:pPr>
            <w:r w:rsidRPr="00102887">
              <w:rPr>
                <w:rFonts w:ascii="Calibri" w:eastAsia="Calibri" w:hAnsi="Calibri"/>
                <w:sz w:val="18"/>
                <w:szCs w:val="18"/>
              </w:rPr>
              <w:t>Benoem het doel van de verwerking.</w:t>
            </w:r>
          </w:p>
        </w:tc>
        <w:tc>
          <w:tcPr>
            <w:tcW w:w="507" w:type="pct"/>
            <w:tcBorders>
              <w:top w:val="single" w:sz="4" w:space="0" w:color="auto"/>
              <w:left w:val="single" w:sz="4" w:space="0" w:color="auto"/>
              <w:bottom w:val="single" w:sz="4" w:space="0" w:color="auto"/>
              <w:right w:val="single" w:sz="4" w:space="0" w:color="auto"/>
            </w:tcBorders>
          </w:tcPr>
          <w:p w14:paraId="0FF5C082" w14:textId="77777777" w:rsidR="001026F4" w:rsidRPr="00102887" w:rsidRDefault="001026F4" w:rsidP="00A902FC">
            <w:pPr>
              <w:rPr>
                <w:rFonts w:ascii="Calibri" w:eastAsia="Calibri" w:hAnsi="Calibri"/>
                <w:sz w:val="18"/>
                <w:szCs w:val="18"/>
                <w:vertAlign w:val="superscript"/>
              </w:rPr>
            </w:pPr>
            <w:r w:rsidRPr="00102887">
              <w:rPr>
                <w:rFonts w:ascii="Calibri" w:eastAsia="Calibri" w:hAnsi="Calibri"/>
                <w:sz w:val="18"/>
                <w:szCs w:val="18"/>
              </w:rPr>
              <w:t>Benoem de grondslag waarop de verwerking plaatsvindt.</w:t>
            </w:r>
          </w:p>
        </w:tc>
        <w:tc>
          <w:tcPr>
            <w:tcW w:w="810" w:type="pct"/>
            <w:tcBorders>
              <w:top w:val="single" w:sz="4" w:space="0" w:color="auto"/>
              <w:left w:val="single" w:sz="4" w:space="0" w:color="auto"/>
              <w:bottom w:val="single" w:sz="4" w:space="0" w:color="auto"/>
              <w:right w:val="single" w:sz="4" w:space="0" w:color="auto"/>
            </w:tcBorders>
            <w:hideMark/>
          </w:tcPr>
          <w:p w14:paraId="61E6F6DE" w14:textId="77777777" w:rsidR="001026F4" w:rsidRDefault="001026F4" w:rsidP="00A902FC">
            <w:pPr>
              <w:rPr>
                <w:rFonts w:ascii="Calibri" w:eastAsia="Calibri" w:hAnsi="Calibri"/>
                <w:sz w:val="18"/>
                <w:szCs w:val="18"/>
              </w:rPr>
            </w:pPr>
            <w:r>
              <w:rPr>
                <w:rFonts w:ascii="Calibri" w:eastAsia="Calibri" w:hAnsi="Calibri"/>
                <w:sz w:val="18"/>
                <w:szCs w:val="18"/>
              </w:rPr>
              <w:t>Indien ja, b</w:t>
            </w:r>
            <w:r w:rsidRPr="00102887">
              <w:rPr>
                <w:rFonts w:ascii="Calibri" w:eastAsia="Calibri" w:hAnsi="Calibri"/>
                <w:sz w:val="18"/>
                <w:szCs w:val="18"/>
              </w:rPr>
              <w:t>enoem opslag/</w:t>
            </w:r>
          </w:p>
          <w:p w14:paraId="749992F7" w14:textId="77777777" w:rsidR="001026F4" w:rsidRPr="00102887" w:rsidRDefault="001026F4" w:rsidP="00A902FC">
            <w:pPr>
              <w:rPr>
                <w:rFonts w:ascii="Calibri" w:eastAsia="Calibri" w:hAnsi="Calibri"/>
                <w:sz w:val="18"/>
                <w:szCs w:val="18"/>
              </w:rPr>
            </w:pPr>
            <w:proofErr w:type="gramStart"/>
            <w:r w:rsidRPr="00102887">
              <w:rPr>
                <w:rFonts w:ascii="Calibri" w:eastAsia="Calibri" w:hAnsi="Calibri"/>
                <w:sz w:val="18"/>
                <w:szCs w:val="18"/>
              </w:rPr>
              <w:t>verwerking</w:t>
            </w:r>
            <w:proofErr w:type="gramEnd"/>
            <w:r w:rsidRPr="00102887">
              <w:rPr>
                <w:rFonts w:ascii="Calibri" w:eastAsia="Calibri" w:hAnsi="Calibri"/>
                <w:sz w:val="18"/>
                <w:szCs w:val="18"/>
              </w:rPr>
              <w:t xml:space="preserve"> buiten de EER</w:t>
            </w:r>
            <w:r>
              <w:rPr>
                <w:rFonts w:ascii="Calibri" w:eastAsia="Calibri" w:hAnsi="Calibri"/>
                <w:sz w:val="18"/>
                <w:szCs w:val="18"/>
              </w:rPr>
              <w:t xml:space="preserve"> en</w:t>
            </w:r>
            <w:r w:rsidRPr="002F7204">
              <w:rPr>
                <w:rFonts w:ascii="Calibri" w:eastAsia="Calibri" w:hAnsi="Calibri"/>
                <w:sz w:val="18"/>
                <w:szCs w:val="18"/>
              </w:rPr>
              <w:t xml:space="preserve"> vermeld land, instrument waaronder doorgifte kan plaatsvinden (hoofdstuk </w:t>
            </w:r>
            <w:r>
              <w:rPr>
                <w:rFonts w:ascii="Calibri" w:eastAsia="Calibri" w:hAnsi="Calibri"/>
                <w:sz w:val="18"/>
                <w:szCs w:val="18"/>
              </w:rPr>
              <w:t>V</w:t>
            </w:r>
            <w:r w:rsidRPr="002F7204">
              <w:rPr>
                <w:rFonts w:ascii="Calibri" w:eastAsia="Calibri" w:hAnsi="Calibri"/>
                <w:sz w:val="18"/>
                <w:szCs w:val="18"/>
              </w:rPr>
              <w:t xml:space="preserve"> AVG) en aanvullende maatregelen</w:t>
            </w:r>
            <w:r>
              <w:rPr>
                <w:rFonts w:ascii="Calibri" w:eastAsia="Calibri" w:hAnsi="Calibri"/>
                <w:sz w:val="18"/>
                <w:szCs w:val="18"/>
              </w:rPr>
              <w:t>.</w:t>
            </w: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2A7F249" w14:textId="77777777" w:rsidR="001026F4" w:rsidRPr="00102887" w:rsidRDefault="001026F4" w:rsidP="00A902FC">
            <w:pPr>
              <w:rPr>
                <w:rFonts w:ascii="Calibri" w:eastAsia="Calibri" w:hAnsi="Calibri"/>
                <w:sz w:val="18"/>
                <w:szCs w:val="18"/>
              </w:rPr>
            </w:pPr>
            <w:r w:rsidRPr="00102887">
              <w:rPr>
                <w:rFonts w:ascii="Calibri" w:eastAsia="Calibri" w:hAnsi="Calibri"/>
                <w:sz w:val="18"/>
                <w:szCs w:val="18"/>
              </w:rPr>
              <w:t>Benoem afspraken bewaartermijnen.</w:t>
            </w:r>
          </w:p>
        </w:tc>
        <w:tc>
          <w:tcPr>
            <w:tcW w:w="697" w:type="pct"/>
            <w:tcBorders>
              <w:top w:val="single" w:sz="4" w:space="0" w:color="auto"/>
              <w:left w:val="single" w:sz="4" w:space="0" w:color="auto"/>
              <w:bottom w:val="single" w:sz="4" w:space="0" w:color="auto"/>
              <w:right w:val="single" w:sz="4" w:space="0" w:color="auto"/>
            </w:tcBorders>
            <w:hideMark/>
          </w:tcPr>
          <w:p w14:paraId="4006AB5E" w14:textId="77777777" w:rsidR="001026F4" w:rsidRPr="00102887" w:rsidRDefault="001026F4" w:rsidP="00A902FC">
            <w:pPr>
              <w:rPr>
                <w:rFonts w:ascii="Calibri" w:eastAsia="Calibri" w:hAnsi="Calibri"/>
                <w:sz w:val="18"/>
                <w:szCs w:val="18"/>
              </w:rPr>
            </w:pPr>
            <w:r w:rsidRPr="00102887">
              <w:rPr>
                <w:rFonts w:ascii="Calibri" w:eastAsia="Calibri" w:hAnsi="Calibri"/>
                <w:sz w:val="18"/>
                <w:szCs w:val="18"/>
              </w:rPr>
              <w:t>Benoem de verwijderprocedure.</w:t>
            </w:r>
          </w:p>
        </w:tc>
      </w:tr>
      <w:tr w:rsidR="001026F4" w:rsidRPr="00102887" w14:paraId="7724DFD5" w14:textId="77777777" w:rsidTr="00A902FC">
        <w:trPr>
          <w:cantSplit/>
          <w:trHeight w:val="567"/>
        </w:trPr>
        <w:tc>
          <w:tcPr>
            <w:tcW w:w="657" w:type="pct"/>
            <w:tcBorders>
              <w:top w:val="single" w:sz="4" w:space="0" w:color="auto"/>
              <w:left w:val="single" w:sz="4" w:space="0" w:color="auto"/>
              <w:bottom w:val="single" w:sz="4" w:space="0" w:color="auto"/>
              <w:right w:val="single" w:sz="4" w:space="0" w:color="auto"/>
            </w:tcBorders>
          </w:tcPr>
          <w:p w14:paraId="39E2723B" w14:textId="77777777" w:rsidR="001026F4" w:rsidRPr="00102887" w:rsidRDefault="001026F4" w:rsidP="00A902FC">
            <w:pPr>
              <w:rPr>
                <w:rFonts w:ascii="Calibri" w:eastAsia="Calibri" w:hAnsi="Calibri"/>
                <w:sz w:val="18"/>
                <w:szCs w:val="18"/>
              </w:rPr>
            </w:pP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F450911" w14:textId="77777777" w:rsidR="001026F4" w:rsidRPr="00102887" w:rsidRDefault="001026F4" w:rsidP="00A902FC">
            <w:pPr>
              <w:rPr>
                <w:rFonts w:ascii="Calibri" w:eastAsia="Calibri" w:hAnsi="Calibri"/>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56799D87" w14:textId="77777777" w:rsidR="001026F4" w:rsidRPr="00102887" w:rsidRDefault="001026F4" w:rsidP="00A902FC">
            <w:pPr>
              <w:rPr>
                <w:rFonts w:ascii="Calibri" w:eastAsia="Calibri" w:hAnsi="Calibri"/>
                <w:sz w:val="18"/>
                <w:szCs w:val="18"/>
              </w:rPr>
            </w:pPr>
          </w:p>
        </w:tc>
        <w:tc>
          <w:tcPr>
            <w:tcW w:w="60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29D2168" w14:textId="77777777" w:rsidR="001026F4" w:rsidRPr="00102887" w:rsidRDefault="001026F4" w:rsidP="00A902FC">
            <w:pPr>
              <w:rPr>
                <w:rFonts w:ascii="Calibri" w:eastAsia="Calibri" w:hAnsi="Calibri"/>
                <w:sz w:val="18"/>
                <w:szCs w:val="18"/>
              </w:rPr>
            </w:pPr>
          </w:p>
        </w:tc>
        <w:tc>
          <w:tcPr>
            <w:tcW w:w="507" w:type="pct"/>
            <w:tcBorders>
              <w:top w:val="single" w:sz="4" w:space="0" w:color="auto"/>
              <w:left w:val="single" w:sz="4" w:space="0" w:color="auto"/>
              <w:bottom w:val="single" w:sz="4" w:space="0" w:color="auto"/>
              <w:right w:val="single" w:sz="4" w:space="0" w:color="auto"/>
            </w:tcBorders>
          </w:tcPr>
          <w:p w14:paraId="311752B2" w14:textId="77777777" w:rsidR="001026F4" w:rsidRPr="00102887" w:rsidRDefault="001026F4" w:rsidP="00A902FC">
            <w:pPr>
              <w:rPr>
                <w:rFonts w:ascii="Calibri" w:eastAsia="Calibri" w:hAnsi="Calibri"/>
                <w:sz w:val="18"/>
                <w:szCs w:val="18"/>
              </w:rPr>
            </w:pPr>
          </w:p>
        </w:tc>
        <w:tc>
          <w:tcPr>
            <w:tcW w:w="810" w:type="pct"/>
            <w:tcBorders>
              <w:top w:val="single" w:sz="4" w:space="0" w:color="auto"/>
              <w:left w:val="single" w:sz="4" w:space="0" w:color="auto"/>
              <w:bottom w:val="single" w:sz="4" w:space="0" w:color="auto"/>
              <w:right w:val="single" w:sz="4" w:space="0" w:color="auto"/>
            </w:tcBorders>
            <w:hideMark/>
          </w:tcPr>
          <w:p w14:paraId="66CC4E2E" w14:textId="77777777" w:rsidR="001026F4" w:rsidRPr="00102887" w:rsidRDefault="001026F4" w:rsidP="00A902FC">
            <w:pPr>
              <w:rPr>
                <w:rFonts w:ascii="Calibri" w:eastAsia="Calibri" w:hAnsi="Calibri"/>
                <w:sz w:val="18"/>
                <w:szCs w:val="18"/>
              </w:rPr>
            </w:pPr>
          </w:p>
        </w:tc>
        <w:tc>
          <w:tcPr>
            <w:tcW w:w="55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6E01A8B" w14:textId="77777777" w:rsidR="001026F4" w:rsidRPr="00102887" w:rsidRDefault="001026F4" w:rsidP="00A902FC">
            <w:pPr>
              <w:rPr>
                <w:rFonts w:ascii="Calibri" w:eastAsia="Calibri" w:hAnsi="Calibri"/>
                <w:sz w:val="18"/>
                <w:szCs w:val="18"/>
              </w:rPr>
            </w:pPr>
          </w:p>
        </w:tc>
        <w:tc>
          <w:tcPr>
            <w:tcW w:w="697" w:type="pct"/>
            <w:tcBorders>
              <w:top w:val="single" w:sz="4" w:space="0" w:color="auto"/>
              <w:left w:val="single" w:sz="4" w:space="0" w:color="auto"/>
              <w:bottom w:val="single" w:sz="4" w:space="0" w:color="auto"/>
              <w:right w:val="single" w:sz="4" w:space="0" w:color="auto"/>
            </w:tcBorders>
            <w:hideMark/>
          </w:tcPr>
          <w:p w14:paraId="1E672C8D" w14:textId="77777777" w:rsidR="001026F4" w:rsidRPr="00102887" w:rsidRDefault="001026F4" w:rsidP="00A902FC">
            <w:pPr>
              <w:rPr>
                <w:rFonts w:ascii="Calibri" w:eastAsia="Calibri" w:hAnsi="Calibri"/>
                <w:sz w:val="18"/>
                <w:szCs w:val="18"/>
              </w:rPr>
            </w:pPr>
          </w:p>
        </w:tc>
      </w:tr>
    </w:tbl>
    <w:p w14:paraId="0E9AFCDA" w14:textId="77777777" w:rsidR="00EA02DD" w:rsidRDefault="00EA02DD" w:rsidP="001026F4">
      <w:pPr>
        <w:keepNext/>
        <w:spacing w:before="160" w:line="320" w:lineRule="atLeast"/>
        <w:ind w:left="360" w:hanging="360"/>
        <w:contextualSpacing/>
        <w:rPr>
          <w:rFonts w:ascii="Calibri" w:eastAsia="Calibri" w:hAnsi="Calibri"/>
          <w:b/>
        </w:rPr>
      </w:pPr>
    </w:p>
    <w:p w14:paraId="1F45EF2A" w14:textId="77777777" w:rsidR="00EA02DD" w:rsidRDefault="00EA02DD" w:rsidP="001026F4">
      <w:pPr>
        <w:keepNext/>
        <w:spacing w:before="160" w:line="320" w:lineRule="atLeast"/>
        <w:ind w:left="360" w:hanging="360"/>
        <w:contextualSpacing/>
        <w:rPr>
          <w:rFonts w:ascii="Calibri" w:eastAsia="Calibri" w:hAnsi="Calibri"/>
          <w:b/>
        </w:rPr>
      </w:pPr>
    </w:p>
    <w:p w14:paraId="480FB211" w14:textId="77777777" w:rsidR="00EA02DD" w:rsidRDefault="00EA02DD" w:rsidP="001026F4">
      <w:pPr>
        <w:keepNext/>
        <w:spacing w:before="160" w:line="320" w:lineRule="atLeast"/>
        <w:ind w:left="360" w:hanging="360"/>
        <w:contextualSpacing/>
        <w:rPr>
          <w:rFonts w:ascii="Calibri" w:eastAsia="Calibri" w:hAnsi="Calibri"/>
          <w:b/>
        </w:rPr>
      </w:pPr>
    </w:p>
    <w:p w14:paraId="2FEE0D7E" w14:textId="77777777" w:rsidR="00EA02DD" w:rsidRDefault="00EA02DD" w:rsidP="001026F4">
      <w:pPr>
        <w:keepNext/>
        <w:spacing w:before="160" w:line="320" w:lineRule="atLeast"/>
        <w:ind w:left="360" w:hanging="360"/>
        <w:contextualSpacing/>
        <w:rPr>
          <w:rFonts w:ascii="Calibri" w:eastAsia="Calibri" w:hAnsi="Calibri"/>
          <w:b/>
        </w:rPr>
      </w:pPr>
    </w:p>
    <w:p w14:paraId="3B932EE3" w14:textId="77777777" w:rsidR="00EA02DD" w:rsidRDefault="00EA02DD" w:rsidP="001026F4">
      <w:pPr>
        <w:keepNext/>
        <w:spacing w:before="160" w:line="320" w:lineRule="atLeast"/>
        <w:ind w:left="360" w:hanging="360"/>
        <w:contextualSpacing/>
        <w:rPr>
          <w:rFonts w:ascii="Calibri" w:eastAsia="Calibri" w:hAnsi="Calibri"/>
          <w:b/>
        </w:rPr>
      </w:pPr>
    </w:p>
    <w:p w14:paraId="480BCEA7" w14:textId="0803BFCD" w:rsidR="00EA02DD" w:rsidRDefault="00EA02DD">
      <w:pPr>
        <w:rPr>
          <w:rFonts w:ascii="Calibri" w:eastAsia="Calibri" w:hAnsi="Calibri"/>
          <w:b/>
        </w:rPr>
      </w:pPr>
      <w:r>
        <w:rPr>
          <w:rFonts w:ascii="Calibri" w:eastAsia="Calibri" w:hAnsi="Calibri"/>
          <w:b/>
        </w:rPr>
        <w:br w:type="page"/>
      </w:r>
    </w:p>
    <w:p w14:paraId="12E1DADD" w14:textId="77777777" w:rsidR="00EA02DD" w:rsidRDefault="00EA02DD" w:rsidP="001026F4">
      <w:pPr>
        <w:keepNext/>
        <w:spacing w:before="160" w:line="320" w:lineRule="atLeast"/>
        <w:ind w:left="360" w:hanging="360"/>
        <w:contextualSpacing/>
        <w:rPr>
          <w:rFonts w:ascii="Calibri" w:eastAsia="Calibri" w:hAnsi="Calibri"/>
          <w:b/>
        </w:rPr>
      </w:pPr>
    </w:p>
    <w:p w14:paraId="5CABDA93" w14:textId="7F0042B3" w:rsidR="001026F4" w:rsidRPr="00102887" w:rsidRDefault="001026F4" w:rsidP="001026F4">
      <w:pPr>
        <w:keepNext/>
        <w:spacing w:before="160" w:line="320" w:lineRule="atLeast"/>
        <w:ind w:left="360" w:hanging="360"/>
        <w:contextualSpacing/>
        <w:rPr>
          <w:rFonts w:ascii="Calibri" w:eastAsia="Calibri" w:hAnsi="Calibri"/>
          <w:b/>
        </w:rPr>
      </w:pPr>
      <w:proofErr w:type="spellStart"/>
      <w:r>
        <w:rPr>
          <w:rFonts w:ascii="Calibri" w:eastAsia="Calibri" w:hAnsi="Calibri"/>
          <w:b/>
        </w:rPr>
        <w:t>Subverwerker</w:t>
      </w:r>
      <w:r w:rsidRPr="00102887">
        <w:rPr>
          <w:rFonts w:ascii="Calibri" w:eastAsia="Calibri" w:hAnsi="Calibri"/>
          <w:b/>
        </w:rPr>
        <w:t>s</w:t>
      </w:r>
      <w:proofErr w:type="spellEnd"/>
    </w:p>
    <w:p w14:paraId="47ED1E55" w14:textId="77777777" w:rsidR="001026F4" w:rsidRPr="00102887" w:rsidRDefault="001026F4" w:rsidP="001026F4">
      <w:pPr>
        <w:keepNext/>
        <w:spacing w:before="160" w:line="320" w:lineRule="atLeast"/>
        <w:ind w:left="360" w:hanging="360"/>
        <w:contextualSpacing/>
        <w:rPr>
          <w:rFonts w:ascii="Calibri" w:eastAsia="Calibri" w:hAnsi="Calibri"/>
          <w:b/>
        </w:rPr>
      </w:pPr>
    </w:p>
    <w:tbl>
      <w:tblPr>
        <w:tblW w:w="91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7F7F7F"/>
        <w:tblLayout w:type="fixed"/>
        <w:tblLook w:val="04A0" w:firstRow="1" w:lastRow="0" w:firstColumn="1" w:lastColumn="0" w:noHBand="0" w:noVBand="1"/>
      </w:tblPr>
      <w:tblGrid>
        <w:gridCol w:w="1559"/>
        <w:gridCol w:w="3827"/>
        <w:gridCol w:w="2357"/>
        <w:gridCol w:w="1392"/>
      </w:tblGrid>
      <w:tr w:rsidR="00EA02DD" w:rsidRPr="00102887" w14:paraId="29816573" w14:textId="77777777" w:rsidTr="00EA02DD">
        <w:trPr>
          <w:trHeight w:val="354"/>
        </w:trPr>
        <w:tc>
          <w:tcPr>
            <w:tcW w:w="1559"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6EB1700D" w14:textId="77777777" w:rsidR="001026F4" w:rsidRPr="00102887" w:rsidRDefault="001026F4" w:rsidP="00A902FC">
            <w:pPr>
              <w:rPr>
                <w:rFonts w:ascii="Calibri" w:eastAsia="Calibri" w:hAnsi="Calibri"/>
                <w:b/>
                <w:color w:val="FFFFFF"/>
              </w:rPr>
            </w:pPr>
            <w:proofErr w:type="spellStart"/>
            <w:r>
              <w:rPr>
                <w:rFonts w:ascii="Calibri" w:eastAsia="Calibri" w:hAnsi="Calibri"/>
                <w:b/>
                <w:color w:val="FFFFFF"/>
              </w:rPr>
              <w:t>Subverwerker</w:t>
            </w:r>
            <w:proofErr w:type="spellEnd"/>
          </w:p>
        </w:tc>
        <w:tc>
          <w:tcPr>
            <w:tcW w:w="3827" w:type="dxa"/>
            <w:tcBorders>
              <w:top w:val="single" w:sz="4" w:space="0" w:color="auto"/>
              <w:left w:val="single" w:sz="4" w:space="0" w:color="auto"/>
              <w:bottom w:val="single" w:sz="4" w:space="0" w:color="auto"/>
              <w:right w:val="single" w:sz="4" w:space="0" w:color="auto"/>
            </w:tcBorders>
            <w:shd w:val="clear" w:color="auto" w:fill="7F7F7F"/>
            <w:tcMar>
              <w:top w:w="0" w:type="dxa"/>
              <w:left w:w="57" w:type="dxa"/>
              <w:bottom w:w="0" w:type="dxa"/>
              <w:right w:w="57" w:type="dxa"/>
            </w:tcMar>
            <w:hideMark/>
          </w:tcPr>
          <w:p w14:paraId="2824A660" w14:textId="77777777" w:rsidR="001026F4" w:rsidRPr="00102887" w:rsidRDefault="001026F4" w:rsidP="00A902FC">
            <w:pPr>
              <w:rPr>
                <w:rFonts w:ascii="Calibri" w:eastAsia="Calibri" w:hAnsi="Calibri"/>
                <w:b/>
                <w:color w:val="FFFFFF"/>
              </w:rPr>
            </w:pPr>
            <w:r w:rsidRPr="00102887">
              <w:rPr>
                <w:rFonts w:ascii="Calibri" w:eastAsia="Calibri" w:hAnsi="Calibri"/>
                <w:b/>
                <w:color w:val="FFFFFF"/>
              </w:rPr>
              <w:t xml:space="preserve">Beschrijving dienst en </w:t>
            </w:r>
            <w:r>
              <w:rPr>
                <w:rFonts w:ascii="Calibri" w:eastAsia="Calibri" w:hAnsi="Calibri"/>
                <w:b/>
                <w:color w:val="FFFFFF"/>
              </w:rPr>
              <w:t>Persoonsgegevens</w:t>
            </w:r>
          </w:p>
        </w:tc>
        <w:tc>
          <w:tcPr>
            <w:tcW w:w="2357" w:type="dxa"/>
            <w:tcBorders>
              <w:top w:val="single" w:sz="4" w:space="0" w:color="auto"/>
              <w:left w:val="single" w:sz="4" w:space="0" w:color="auto"/>
              <w:bottom w:val="single" w:sz="4" w:space="0" w:color="auto"/>
              <w:right w:val="single" w:sz="4" w:space="0" w:color="auto"/>
            </w:tcBorders>
            <w:shd w:val="clear" w:color="auto" w:fill="7F7F7F"/>
            <w:hideMark/>
          </w:tcPr>
          <w:p w14:paraId="210F69E6" w14:textId="77777777" w:rsidR="001026F4" w:rsidRPr="00102887" w:rsidRDefault="001026F4" w:rsidP="00A902FC">
            <w:pPr>
              <w:rPr>
                <w:rFonts w:ascii="Calibri" w:eastAsia="Calibri" w:hAnsi="Calibri"/>
                <w:b/>
                <w:color w:val="FFFFFF"/>
              </w:rPr>
            </w:pPr>
            <w:r w:rsidRPr="00102887">
              <w:rPr>
                <w:rFonts w:ascii="Calibri" w:eastAsia="Calibri" w:hAnsi="Calibri"/>
                <w:b/>
                <w:color w:val="FFFFFF"/>
              </w:rPr>
              <w:t xml:space="preserve">Gegevens buiten de EER </w:t>
            </w:r>
          </w:p>
        </w:tc>
        <w:tc>
          <w:tcPr>
            <w:tcW w:w="1392" w:type="dxa"/>
            <w:tcBorders>
              <w:top w:val="single" w:sz="4" w:space="0" w:color="auto"/>
              <w:left w:val="single" w:sz="4" w:space="0" w:color="auto"/>
              <w:bottom w:val="single" w:sz="4" w:space="0" w:color="auto"/>
              <w:right w:val="single" w:sz="4" w:space="0" w:color="auto"/>
            </w:tcBorders>
            <w:shd w:val="clear" w:color="auto" w:fill="7F7F7F"/>
            <w:hideMark/>
          </w:tcPr>
          <w:p w14:paraId="675E58CC" w14:textId="77777777" w:rsidR="001026F4" w:rsidRPr="00102887" w:rsidRDefault="001026F4" w:rsidP="00A902FC">
            <w:pPr>
              <w:rPr>
                <w:rFonts w:ascii="Calibri" w:eastAsia="Calibri" w:hAnsi="Calibri"/>
                <w:b/>
                <w:color w:val="FFFFFF"/>
              </w:rPr>
            </w:pPr>
            <w:r>
              <w:rPr>
                <w:rFonts w:ascii="Calibri" w:eastAsia="Calibri" w:hAnsi="Calibri"/>
                <w:b/>
                <w:color w:val="FFFFFF"/>
              </w:rPr>
              <w:t>Verwerker</w:t>
            </w:r>
            <w:r w:rsidRPr="00102887">
              <w:rPr>
                <w:rFonts w:ascii="Calibri" w:eastAsia="Calibri" w:hAnsi="Calibri"/>
                <w:b/>
                <w:color w:val="FFFFFF"/>
              </w:rPr>
              <w:t>s-overeenkomst</w:t>
            </w:r>
          </w:p>
        </w:tc>
      </w:tr>
      <w:tr w:rsidR="001026F4" w:rsidRPr="00102887" w14:paraId="19B32B1A" w14:textId="77777777" w:rsidTr="00EA02DD">
        <w:trPr>
          <w:trHeight w:val="354"/>
        </w:trPr>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41DB05C" w14:textId="77777777" w:rsidR="001026F4" w:rsidRPr="00102887" w:rsidRDefault="001026F4" w:rsidP="00A902FC">
            <w:pPr>
              <w:rPr>
                <w:rFonts w:ascii="Calibri" w:eastAsia="Calibri" w:hAnsi="Calibri"/>
                <w:sz w:val="16"/>
                <w:szCs w:val="16"/>
              </w:rPr>
            </w:pPr>
            <w:r w:rsidRPr="00102887">
              <w:rPr>
                <w:rFonts w:ascii="Calibri" w:eastAsia="Calibri" w:hAnsi="Calibri"/>
                <w:sz w:val="16"/>
                <w:szCs w:val="16"/>
              </w:rPr>
              <w:t>Naam en adres (incl. land)</w:t>
            </w:r>
          </w:p>
        </w:tc>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6203B37A" w14:textId="77777777" w:rsidR="001026F4" w:rsidRPr="00102887" w:rsidRDefault="001026F4" w:rsidP="00A902FC">
            <w:pPr>
              <w:rPr>
                <w:rFonts w:ascii="Calibri" w:eastAsia="Calibri" w:hAnsi="Calibri"/>
                <w:sz w:val="16"/>
                <w:szCs w:val="16"/>
              </w:rPr>
            </w:pPr>
            <w:r w:rsidRPr="00102887">
              <w:rPr>
                <w:rFonts w:ascii="Calibri" w:eastAsia="Calibri" w:hAnsi="Calibri"/>
                <w:sz w:val="16"/>
                <w:szCs w:val="16"/>
              </w:rPr>
              <w:t>Omschrijven</w:t>
            </w:r>
          </w:p>
        </w:tc>
        <w:tc>
          <w:tcPr>
            <w:tcW w:w="2357" w:type="dxa"/>
            <w:tcBorders>
              <w:top w:val="single" w:sz="4" w:space="0" w:color="auto"/>
              <w:left w:val="single" w:sz="4" w:space="0" w:color="auto"/>
              <w:bottom w:val="single" w:sz="4" w:space="0" w:color="auto"/>
              <w:right w:val="single" w:sz="4" w:space="0" w:color="auto"/>
            </w:tcBorders>
            <w:hideMark/>
          </w:tcPr>
          <w:p w14:paraId="43094B67" w14:textId="77777777" w:rsidR="001026F4" w:rsidRPr="00102887" w:rsidRDefault="001026F4" w:rsidP="00A902FC">
            <w:pPr>
              <w:rPr>
                <w:rFonts w:ascii="Calibri" w:eastAsia="Calibri" w:hAnsi="Calibri"/>
                <w:sz w:val="16"/>
                <w:szCs w:val="16"/>
              </w:rPr>
            </w:pPr>
            <w:r w:rsidRPr="00102887">
              <w:rPr>
                <w:rFonts w:ascii="Calibri" w:eastAsia="Calibri" w:hAnsi="Calibri"/>
                <w:sz w:val="16"/>
                <w:szCs w:val="16"/>
              </w:rPr>
              <w:t xml:space="preserve">Ja/Nee (indien ja, vermeld </w:t>
            </w:r>
            <w:r>
              <w:rPr>
                <w:rFonts w:ascii="Calibri" w:eastAsia="Calibri" w:hAnsi="Calibri"/>
                <w:sz w:val="16"/>
                <w:szCs w:val="16"/>
              </w:rPr>
              <w:t xml:space="preserve">land, instrument waaronder doorgifte kan plaatsvinden (hoofdstuk 5 AVG) en aanvullende </w:t>
            </w:r>
            <w:r w:rsidRPr="00102887">
              <w:rPr>
                <w:rFonts w:ascii="Calibri" w:eastAsia="Calibri" w:hAnsi="Calibri"/>
                <w:sz w:val="16"/>
                <w:szCs w:val="16"/>
              </w:rPr>
              <w:t>maatregelen)</w:t>
            </w:r>
          </w:p>
        </w:tc>
        <w:tc>
          <w:tcPr>
            <w:tcW w:w="1392" w:type="dxa"/>
            <w:tcBorders>
              <w:top w:val="single" w:sz="4" w:space="0" w:color="auto"/>
              <w:left w:val="single" w:sz="4" w:space="0" w:color="auto"/>
              <w:bottom w:val="single" w:sz="4" w:space="0" w:color="auto"/>
              <w:right w:val="single" w:sz="4" w:space="0" w:color="auto"/>
            </w:tcBorders>
            <w:hideMark/>
          </w:tcPr>
          <w:p w14:paraId="569E8077" w14:textId="77777777" w:rsidR="001026F4" w:rsidRPr="00102887" w:rsidRDefault="001026F4" w:rsidP="00A902FC">
            <w:pPr>
              <w:rPr>
                <w:rFonts w:ascii="Calibri" w:eastAsia="Calibri" w:hAnsi="Calibri"/>
                <w:sz w:val="16"/>
                <w:szCs w:val="16"/>
              </w:rPr>
            </w:pPr>
            <w:r w:rsidRPr="00102887">
              <w:rPr>
                <w:rFonts w:ascii="Calibri" w:eastAsia="Calibri" w:hAnsi="Calibri"/>
                <w:sz w:val="16"/>
                <w:szCs w:val="16"/>
              </w:rPr>
              <w:t>Ja/Nee</w:t>
            </w:r>
          </w:p>
        </w:tc>
      </w:tr>
      <w:tr w:rsidR="001026F4" w:rsidRPr="00102887" w14:paraId="51E2C67F" w14:textId="77777777" w:rsidTr="00EA02DD">
        <w:trPr>
          <w:trHeight w:val="354"/>
        </w:trPr>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9893E12" w14:textId="77777777" w:rsidR="001026F4" w:rsidRPr="00102887" w:rsidRDefault="001026F4" w:rsidP="00A902FC">
            <w:pPr>
              <w:rPr>
                <w:rFonts w:ascii="Calibri" w:eastAsia="Calibri" w:hAnsi="Calibri"/>
                <w:lang w:val="en-US"/>
              </w:rPr>
            </w:pPr>
          </w:p>
        </w:tc>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11EDFCC" w14:textId="77777777" w:rsidR="001026F4" w:rsidRPr="00102887" w:rsidRDefault="001026F4" w:rsidP="00A902FC">
            <w:pPr>
              <w:rPr>
                <w:rFonts w:ascii="Calibri" w:eastAsia="Calibri" w:hAnsi="Calibri"/>
                <w:lang w:val="en-US"/>
              </w:rPr>
            </w:pPr>
          </w:p>
        </w:tc>
        <w:tc>
          <w:tcPr>
            <w:tcW w:w="2357" w:type="dxa"/>
            <w:tcBorders>
              <w:top w:val="single" w:sz="4" w:space="0" w:color="auto"/>
              <w:left w:val="single" w:sz="4" w:space="0" w:color="auto"/>
              <w:bottom w:val="single" w:sz="4" w:space="0" w:color="auto"/>
              <w:right w:val="single" w:sz="4" w:space="0" w:color="auto"/>
            </w:tcBorders>
            <w:hideMark/>
          </w:tcPr>
          <w:p w14:paraId="487C9C34" w14:textId="77777777" w:rsidR="001026F4" w:rsidRPr="00102887" w:rsidRDefault="001026F4" w:rsidP="00A902FC">
            <w:pPr>
              <w:rPr>
                <w:rFonts w:ascii="Calibri" w:eastAsia="Calibri" w:hAnsi="Calibri"/>
                <w:highlight w:val="yellow"/>
                <w:lang w:val="en-US"/>
              </w:rPr>
            </w:pPr>
          </w:p>
        </w:tc>
        <w:tc>
          <w:tcPr>
            <w:tcW w:w="1392" w:type="dxa"/>
            <w:tcBorders>
              <w:top w:val="single" w:sz="4" w:space="0" w:color="auto"/>
              <w:left w:val="single" w:sz="4" w:space="0" w:color="auto"/>
              <w:bottom w:val="single" w:sz="4" w:space="0" w:color="auto"/>
              <w:right w:val="single" w:sz="4" w:space="0" w:color="auto"/>
            </w:tcBorders>
            <w:hideMark/>
          </w:tcPr>
          <w:p w14:paraId="6F8163E9" w14:textId="77777777" w:rsidR="001026F4" w:rsidRPr="00102887" w:rsidRDefault="001026F4" w:rsidP="00A902FC">
            <w:pPr>
              <w:rPr>
                <w:rFonts w:ascii="Calibri" w:eastAsia="Calibri" w:hAnsi="Calibri"/>
                <w:highlight w:val="yellow"/>
                <w:lang w:val="en-US"/>
              </w:rPr>
            </w:pPr>
          </w:p>
        </w:tc>
      </w:tr>
      <w:tr w:rsidR="001026F4" w:rsidRPr="00102887" w14:paraId="3834B0C9" w14:textId="77777777" w:rsidTr="00EA02DD">
        <w:trPr>
          <w:trHeight w:val="354"/>
        </w:trPr>
        <w:tc>
          <w:tcPr>
            <w:tcW w:w="1559"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03E5E2DD" w14:textId="77777777" w:rsidR="001026F4" w:rsidRPr="00102887" w:rsidRDefault="001026F4" w:rsidP="00A902FC">
            <w:pPr>
              <w:rPr>
                <w:rFonts w:ascii="Calibri" w:eastAsia="Calibri" w:hAnsi="Calibri"/>
                <w:lang w:val="en-US"/>
              </w:rPr>
            </w:pPr>
          </w:p>
        </w:tc>
        <w:tc>
          <w:tcPr>
            <w:tcW w:w="382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53CDAE7" w14:textId="77777777" w:rsidR="001026F4" w:rsidRPr="00102887" w:rsidRDefault="001026F4" w:rsidP="00A902FC">
            <w:pPr>
              <w:rPr>
                <w:rFonts w:ascii="Calibri" w:eastAsia="Calibri" w:hAnsi="Calibri"/>
                <w:lang w:val="en-US"/>
              </w:rPr>
            </w:pPr>
          </w:p>
        </w:tc>
        <w:tc>
          <w:tcPr>
            <w:tcW w:w="2357" w:type="dxa"/>
            <w:tcBorders>
              <w:top w:val="single" w:sz="4" w:space="0" w:color="auto"/>
              <w:left w:val="single" w:sz="4" w:space="0" w:color="auto"/>
              <w:bottom w:val="single" w:sz="4" w:space="0" w:color="auto"/>
              <w:right w:val="single" w:sz="4" w:space="0" w:color="auto"/>
            </w:tcBorders>
            <w:hideMark/>
          </w:tcPr>
          <w:p w14:paraId="2AA6A69D" w14:textId="77777777" w:rsidR="001026F4" w:rsidRPr="00102887" w:rsidRDefault="001026F4" w:rsidP="00A902FC">
            <w:pPr>
              <w:rPr>
                <w:rFonts w:ascii="Calibri" w:eastAsia="Calibri" w:hAnsi="Calibri"/>
                <w:highlight w:val="yellow"/>
                <w:lang w:val="en-US"/>
              </w:rPr>
            </w:pPr>
          </w:p>
        </w:tc>
        <w:tc>
          <w:tcPr>
            <w:tcW w:w="1392" w:type="dxa"/>
            <w:tcBorders>
              <w:top w:val="single" w:sz="4" w:space="0" w:color="auto"/>
              <w:left w:val="single" w:sz="4" w:space="0" w:color="auto"/>
              <w:bottom w:val="single" w:sz="4" w:space="0" w:color="auto"/>
              <w:right w:val="single" w:sz="4" w:space="0" w:color="auto"/>
            </w:tcBorders>
            <w:hideMark/>
          </w:tcPr>
          <w:p w14:paraId="56528E94" w14:textId="77777777" w:rsidR="001026F4" w:rsidRPr="00102887" w:rsidRDefault="001026F4" w:rsidP="00A902FC">
            <w:pPr>
              <w:rPr>
                <w:rFonts w:ascii="Calibri" w:eastAsia="Calibri" w:hAnsi="Calibri"/>
                <w:highlight w:val="yellow"/>
                <w:lang w:val="en-US"/>
              </w:rPr>
            </w:pPr>
          </w:p>
        </w:tc>
      </w:tr>
    </w:tbl>
    <w:p w14:paraId="586EF3DF" w14:textId="77777777" w:rsidR="001026F4" w:rsidRPr="00102887" w:rsidRDefault="001026F4" w:rsidP="001026F4">
      <w:pPr>
        <w:spacing w:line="320" w:lineRule="atLeast"/>
        <w:outlineLvl w:val="0"/>
        <w:rPr>
          <w:rFonts w:ascii="Calibri" w:eastAsia="Calibri" w:hAnsi="Calibri"/>
          <w:b/>
          <w:lang w:val="en-US"/>
        </w:rPr>
      </w:pPr>
    </w:p>
    <w:p w14:paraId="338E9E95" w14:textId="77777777" w:rsidR="001026F4" w:rsidRPr="00102887" w:rsidRDefault="001026F4" w:rsidP="001026F4">
      <w:pPr>
        <w:spacing w:line="320" w:lineRule="atLeast"/>
        <w:outlineLvl w:val="0"/>
        <w:rPr>
          <w:rFonts w:ascii="Calibri" w:eastAsia="Calibri" w:hAnsi="Calibri"/>
          <w:color w:val="000000"/>
          <w:sz w:val="16"/>
          <w:szCs w:val="16"/>
        </w:rPr>
      </w:pPr>
      <w:r w:rsidRPr="00102887">
        <w:rPr>
          <w:rFonts w:ascii="Calibri" w:eastAsia="Calibri" w:hAnsi="Calibri"/>
          <w:b/>
        </w:rPr>
        <w:t>Toelichting</w:t>
      </w:r>
      <w:r w:rsidRPr="00102887">
        <w:rPr>
          <w:rFonts w:ascii="Calibri" w:eastAsia="Calibri" w:hAnsi="Calibri"/>
          <w:color w:val="000000"/>
          <w:sz w:val="16"/>
          <w:szCs w:val="16"/>
        </w:rPr>
        <w:t xml:space="preserve">: </w:t>
      </w:r>
    </w:p>
    <w:p w14:paraId="01669B8A" w14:textId="77777777" w:rsidR="001026F4" w:rsidRDefault="001026F4" w:rsidP="001026F4">
      <w:pPr>
        <w:outlineLvl w:val="0"/>
        <w:rPr>
          <w:rFonts w:ascii="Calibri" w:eastAsia="Calibri" w:hAnsi="Calibri"/>
          <w:sz w:val="16"/>
          <w:szCs w:val="16"/>
        </w:rPr>
      </w:pPr>
      <w:r>
        <w:rPr>
          <w:rFonts w:ascii="Calibri" w:eastAsia="Calibri" w:hAnsi="Calibri"/>
          <w:b/>
          <w:sz w:val="16"/>
          <w:szCs w:val="16"/>
        </w:rPr>
        <w:t>Persoonsgegevens</w:t>
      </w:r>
      <w:r w:rsidRPr="00102887">
        <w:rPr>
          <w:rFonts w:ascii="Calibri" w:eastAsia="Calibri" w:hAnsi="Calibri"/>
          <w:sz w:val="16"/>
          <w:szCs w:val="16"/>
        </w:rPr>
        <w:t xml:space="preserve"> gaan over iemand (of zijn tot iemand te herleiden). Elk gegeven over een geïdentificeerde of identificeerbare natuurlijke persoon is een persoonsgegeven. De identificatie kan bijvoorbeeld gebeuren aan de hand van een identificatiemiddel, zoals een naam, een identificatienummer, locatiegegevens, een online identificerende variabele of andere elementen die kenmerkend zijn. Hierbij kunt u denken aan fysieke, fysiologische, genetische, psychische, economische, culturele of sociale elementen. </w:t>
      </w:r>
    </w:p>
    <w:p w14:paraId="5869B5B4" w14:textId="77777777" w:rsidR="001026F4" w:rsidRPr="00102887" w:rsidRDefault="001026F4" w:rsidP="001026F4">
      <w:pPr>
        <w:outlineLvl w:val="0"/>
        <w:rPr>
          <w:rFonts w:ascii="Calibri" w:eastAsia="Calibri" w:hAnsi="Calibri"/>
          <w:sz w:val="16"/>
          <w:szCs w:val="16"/>
        </w:rPr>
      </w:pPr>
    </w:p>
    <w:p w14:paraId="6A6C998C" w14:textId="77777777" w:rsidR="001026F4" w:rsidRDefault="001026F4" w:rsidP="001026F4">
      <w:pPr>
        <w:outlineLvl w:val="0"/>
        <w:rPr>
          <w:rFonts w:ascii="Calibri" w:eastAsia="Calibri" w:hAnsi="Calibri"/>
          <w:sz w:val="16"/>
          <w:szCs w:val="16"/>
        </w:rPr>
      </w:pPr>
      <w:r w:rsidRPr="00102887">
        <w:rPr>
          <w:rFonts w:ascii="Calibri" w:eastAsia="Calibri" w:hAnsi="Calibri"/>
          <w:sz w:val="16"/>
          <w:szCs w:val="16"/>
        </w:rPr>
        <w:t xml:space="preserve">Elke </w:t>
      </w:r>
      <w:r w:rsidRPr="00102887">
        <w:rPr>
          <w:rFonts w:ascii="Calibri" w:eastAsia="Calibri" w:hAnsi="Calibri"/>
          <w:b/>
          <w:sz w:val="16"/>
          <w:szCs w:val="16"/>
        </w:rPr>
        <w:t>verwerking</w:t>
      </w:r>
      <w:r w:rsidRPr="00102887">
        <w:rPr>
          <w:rFonts w:ascii="Calibri" w:eastAsia="Calibri" w:hAnsi="Calibri"/>
          <w:sz w:val="16"/>
          <w:szCs w:val="16"/>
        </w:rPr>
        <w:t xml:space="preserve"> moet één of meerdere welbepaalde, uitdrukkelijk omschreven en gerechtvaardigde </w:t>
      </w:r>
      <w:r w:rsidRPr="00102887">
        <w:rPr>
          <w:rFonts w:ascii="Calibri" w:eastAsia="Calibri" w:hAnsi="Calibri"/>
          <w:b/>
          <w:sz w:val="16"/>
          <w:szCs w:val="16"/>
        </w:rPr>
        <w:t>doeleinden</w:t>
      </w:r>
      <w:r w:rsidRPr="00102887">
        <w:rPr>
          <w:rFonts w:ascii="Calibri" w:eastAsia="Calibri" w:hAnsi="Calibri"/>
          <w:sz w:val="16"/>
          <w:szCs w:val="16"/>
        </w:rPr>
        <w:t xml:space="preserve"> hebben. Het gaat hierbij om het doel of de doelen waarvoor de </w:t>
      </w:r>
      <w:r>
        <w:rPr>
          <w:rFonts w:ascii="Calibri" w:eastAsia="Calibri" w:hAnsi="Calibri"/>
          <w:sz w:val="16"/>
          <w:szCs w:val="16"/>
        </w:rPr>
        <w:t>Persoonsgegevens</w:t>
      </w:r>
      <w:r w:rsidRPr="00102887">
        <w:rPr>
          <w:rFonts w:ascii="Calibri" w:eastAsia="Calibri" w:hAnsi="Calibri"/>
          <w:sz w:val="16"/>
          <w:szCs w:val="16"/>
        </w:rPr>
        <w:t xml:space="preserve"> zijn verkregen/verzameld. Maak het </w:t>
      </w:r>
      <w:r w:rsidRPr="00102887">
        <w:rPr>
          <w:rFonts w:ascii="Calibri" w:eastAsia="Calibri" w:hAnsi="Calibri"/>
          <w:b/>
          <w:sz w:val="16"/>
          <w:szCs w:val="16"/>
        </w:rPr>
        <w:t>verwerkingsdoel/</w:t>
      </w:r>
      <w:r w:rsidRPr="00102887">
        <w:rPr>
          <w:rFonts w:ascii="Calibri" w:eastAsia="Calibri" w:hAnsi="Calibri"/>
          <w:sz w:val="16"/>
          <w:szCs w:val="16"/>
        </w:rPr>
        <w:t xml:space="preserve">de </w:t>
      </w:r>
      <w:r w:rsidRPr="00102887">
        <w:rPr>
          <w:rFonts w:ascii="Calibri" w:eastAsia="Calibri" w:hAnsi="Calibri"/>
          <w:b/>
          <w:sz w:val="16"/>
          <w:szCs w:val="16"/>
        </w:rPr>
        <w:t>verwerkingsdoelen</w:t>
      </w:r>
      <w:r w:rsidRPr="00102887">
        <w:rPr>
          <w:rFonts w:ascii="Calibri" w:eastAsia="Calibri" w:hAnsi="Calibri"/>
          <w:sz w:val="16"/>
          <w:szCs w:val="16"/>
        </w:rPr>
        <w:t xml:space="preserve"> zo concreet mogelijk.</w:t>
      </w:r>
    </w:p>
    <w:p w14:paraId="634B8F63" w14:textId="77777777" w:rsidR="001026F4" w:rsidRPr="00102887" w:rsidRDefault="001026F4" w:rsidP="001026F4">
      <w:pPr>
        <w:outlineLvl w:val="0"/>
        <w:rPr>
          <w:rFonts w:ascii="Calibri" w:eastAsia="Calibri" w:hAnsi="Calibri"/>
          <w:sz w:val="16"/>
          <w:szCs w:val="16"/>
        </w:rPr>
      </w:pPr>
    </w:p>
    <w:p w14:paraId="3A109411" w14:textId="64C8A8A5" w:rsidR="001026F4" w:rsidRDefault="001026F4" w:rsidP="001026F4">
      <w:pPr>
        <w:rPr>
          <w:rFonts w:ascii="Calibri" w:eastAsia="Calibri" w:hAnsi="Calibri"/>
          <w:sz w:val="16"/>
          <w:szCs w:val="16"/>
        </w:rPr>
      </w:pPr>
      <w:r w:rsidRPr="00102887">
        <w:rPr>
          <w:rFonts w:ascii="Calibri" w:eastAsia="Calibri" w:hAnsi="Calibri"/>
          <w:b/>
          <w:sz w:val="16"/>
          <w:szCs w:val="16"/>
        </w:rPr>
        <w:t>Grondslagen</w:t>
      </w:r>
      <w:r w:rsidRPr="00102887">
        <w:rPr>
          <w:rFonts w:ascii="Calibri" w:eastAsia="Calibri" w:hAnsi="Calibri"/>
          <w:sz w:val="16"/>
          <w:szCs w:val="16"/>
        </w:rPr>
        <w:t xml:space="preserve"> voor verwerking </w:t>
      </w:r>
      <w:r>
        <w:rPr>
          <w:rFonts w:ascii="Calibri" w:eastAsia="Calibri" w:hAnsi="Calibri"/>
          <w:sz w:val="16"/>
          <w:szCs w:val="16"/>
        </w:rPr>
        <w:t>Persoonsgegevens</w:t>
      </w:r>
      <w:r w:rsidRPr="00102887">
        <w:rPr>
          <w:rFonts w:ascii="Calibri" w:eastAsia="Calibri" w:hAnsi="Calibri"/>
          <w:sz w:val="16"/>
          <w:szCs w:val="16"/>
        </w:rPr>
        <w:t xml:space="preserve">: Toestemming </w:t>
      </w:r>
      <w:proofErr w:type="gramStart"/>
      <w:r>
        <w:rPr>
          <w:rFonts w:ascii="Calibri" w:eastAsia="Calibri" w:hAnsi="Calibri"/>
          <w:sz w:val="16"/>
          <w:szCs w:val="16"/>
        </w:rPr>
        <w:t>Betrokkene</w:t>
      </w:r>
      <w:r w:rsidRPr="00102887">
        <w:rPr>
          <w:rFonts w:ascii="Calibri" w:eastAsia="Calibri" w:hAnsi="Calibri"/>
          <w:sz w:val="16"/>
          <w:szCs w:val="16"/>
        </w:rPr>
        <w:t xml:space="preserve"> /</w:t>
      </w:r>
      <w:proofErr w:type="gramEnd"/>
      <w:r w:rsidRPr="00102887">
        <w:rPr>
          <w:rFonts w:ascii="Calibri" w:eastAsia="Calibri" w:hAnsi="Calibri"/>
          <w:sz w:val="16"/>
          <w:szCs w:val="16"/>
        </w:rPr>
        <w:t xml:space="preserve"> Noodzakelijk voor uitvoering van een </w:t>
      </w:r>
      <w:proofErr w:type="gramStart"/>
      <w:r w:rsidRPr="00102887">
        <w:rPr>
          <w:rFonts w:ascii="Calibri" w:eastAsia="Calibri" w:hAnsi="Calibri"/>
          <w:sz w:val="16"/>
          <w:szCs w:val="16"/>
        </w:rPr>
        <w:t>overeenkomst /</w:t>
      </w:r>
      <w:proofErr w:type="gramEnd"/>
      <w:r w:rsidRPr="00102887">
        <w:rPr>
          <w:rFonts w:ascii="Calibri" w:eastAsia="Calibri" w:hAnsi="Calibri"/>
          <w:sz w:val="16"/>
          <w:szCs w:val="16"/>
        </w:rPr>
        <w:t xml:space="preserve"> Wettelijke </w:t>
      </w:r>
      <w:proofErr w:type="gramStart"/>
      <w:r w:rsidRPr="00102887">
        <w:rPr>
          <w:rFonts w:ascii="Calibri" w:eastAsia="Calibri" w:hAnsi="Calibri"/>
          <w:sz w:val="16"/>
          <w:szCs w:val="16"/>
        </w:rPr>
        <w:t>verplichting /</w:t>
      </w:r>
      <w:proofErr w:type="gramEnd"/>
      <w:r w:rsidRPr="00102887">
        <w:rPr>
          <w:rFonts w:ascii="Calibri" w:eastAsia="Calibri" w:hAnsi="Calibri"/>
          <w:sz w:val="16"/>
          <w:szCs w:val="16"/>
        </w:rPr>
        <w:t xml:space="preserve"> Beschermen van vitale belangen van de </w:t>
      </w:r>
      <w:proofErr w:type="gramStart"/>
      <w:r>
        <w:rPr>
          <w:rFonts w:ascii="Calibri" w:eastAsia="Calibri" w:hAnsi="Calibri"/>
          <w:sz w:val="16"/>
          <w:szCs w:val="16"/>
        </w:rPr>
        <w:t>Betrokkene</w:t>
      </w:r>
      <w:r w:rsidRPr="00102887">
        <w:rPr>
          <w:rFonts w:ascii="Calibri" w:eastAsia="Calibri" w:hAnsi="Calibri"/>
          <w:sz w:val="16"/>
          <w:szCs w:val="16"/>
        </w:rPr>
        <w:t xml:space="preserve"> /</w:t>
      </w:r>
      <w:proofErr w:type="gramEnd"/>
      <w:r w:rsidRPr="00102887">
        <w:rPr>
          <w:rFonts w:ascii="Calibri" w:eastAsia="Calibri" w:hAnsi="Calibri"/>
          <w:sz w:val="16"/>
          <w:szCs w:val="16"/>
        </w:rPr>
        <w:t xml:space="preserve"> Taak van algemeen belang of uitoefening van het openbaar </w:t>
      </w:r>
      <w:proofErr w:type="gramStart"/>
      <w:r w:rsidRPr="00102887">
        <w:rPr>
          <w:rFonts w:ascii="Calibri" w:eastAsia="Calibri" w:hAnsi="Calibri"/>
          <w:sz w:val="16"/>
          <w:szCs w:val="16"/>
        </w:rPr>
        <w:t>gezag /</w:t>
      </w:r>
      <w:proofErr w:type="gramEnd"/>
      <w:r w:rsidRPr="00102887">
        <w:rPr>
          <w:rFonts w:ascii="Calibri" w:eastAsia="Calibri" w:hAnsi="Calibri"/>
          <w:sz w:val="16"/>
          <w:szCs w:val="16"/>
        </w:rPr>
        <w:t xml:space="preserve"> Gerechtvaardigde belangen van de </w:t>
      </w:r>
      <w:r>
        <w:rPr>
          <w:rFonts w:ascii="Calibri" w:eastAsia="Calibri" w:hAnsi="Calibri"/>
          <w:sz w:val="16"/>
          <w:szCs w:val="16"/>
        </w:rPr>
        <w:t>Verwerkingsverantwoordelijke</w:t>
      </w:r>
      <w:r w:rsidRPr="00102887">
        <w:rPr>
          <w:rFonts w:ascii="Calibri" w:eastAsia="Calibri" w:hAnsi="Calibri"/>
          <w:sz w:val="16"/>
          <w:szCs w:val="16"/>
        </w:rPr>
        <w:t xml:space="preserve"> of van een derde.</w:t>
      </w:r>
    </w:p>
    <w:p w14:paraId="62ACE998" w14:textId="1E8A4F0D" w:rsidR="008314FA" w:rsidRDefault="008314FA">
      <w:pPr>
        <w:rPr>
          <w:rFonts w:ascii="Calibri" w:eastAsia="Calibri" w:hAnsi="Calibri"/>
          <w:sz w:val="16"/>
          <w:szCs w:val="16"/>
        </w:rPr>
      </w:pPr>
      <w:r>
        <w:rPr>
          <w:rFonts w:ascii="Calibri" w:eastAsia="Calibri" w:hAnsi="Calibri"/>
          <w:sz w:val="16"/>
          <w:szCs w:val="16"/>
        </w:rPr>
        <w:br w:type="page"/>
      </w:r>
    </w:p>
    <w:p w14:paraId="24DB1701" w14:textId="77777777" w:rsidR="008314FA" w:rsidRPr="00102887" w:rsidRDefault="008314FA" w:rsidP="008314FA">
      <w:pPr>
        <w:rPr>
          <w:rFonts w:ascii="Calibri" w:eastAsia="Calibri" w:hAnsi="Calibri"/>
          <w:b/>
        </w:rPr>
      </w:pPr>
      <w:r w:rsidRPr="00102887">
        <w:rPr>
          <w:rFonts w:ascii="Calibri" w:eastAsia="Calibri" w:hAnsi="Calibri"/>
          <w:b/>
        </w:rPr>
        <w:lastRenderedPageBreak/>
        <w:t xml:space="preserve">Bijlage 2: Beveiliging </w:t>
      </w:r>
      <w:r>
        <w:rPr>
          <w:rFonts w:ascii="Calibri" w:eastAsia="Calibri" w:hAnsi="Calibri"/>
          <w:b/>
        </w:rPr>
        <w:t>Persoonsgegevens</w:t>
      </w:r>
    </w:p>
    <w:p w14:paraId="040E41BB" w14:textId="77777777" w:rsidR="008314FA" w:rsidRPr="00102887" w:rsidRDefault="008314FA" w:rsidP="008314FA">
      <w:pPr>
        <w:rPr>
          <w:rFonts w:ascii="Calibri" w:eastAsia="Calibri" w:hAnsi="Calibri"/>
          <w:b/>
        </w:rPr>
      </w:pPr>
    </w:p>
    <w:p w14:paraId="31FC5789" w14:textId="77777777" w:rsidR="008314FA" w:rsidRPr="00102887" w:rsidRDefault="008314FA" w:rsidP="008314FA">
      <w:pPr>
        <w:spacing w:line="320" w:lineRule="atLeast"/>
        <w:rPr>
          <w:rFonts w:ascii="Calibri" w:eastAsia="Calibri" w:hAnsi="Calibri"/>
        </w:rPr>
      </w:pPr>
      <w:proofErr w:type="gramStart"/>
      <w:r w:rsidRPr="00102887">
        <w:rPr>
          <w:rFonts w:ascii="Calibri" w:eastAsia="Calibri" w:hAnsi="Calibri"/>
        </w:rPr>
        <w:t>Middels</w:t>
      </w:r>
      <w:proofErr w:type="gramEnd"/>
      <w:r w:rsidRPr="00102887">
        <w:rPr>
          <w:rFonts w:ascii="Calibri" w:eastAsia="Calibri" w:hAnsi="Calibri"/>
        </w:rPr>
        <w:t xml:space="preserve"> deze bijlage dient </w:t>
      </w:r>
      <w:r>
        <w:rPr>
          <w:rFonts w:ascii="Calibri" w:eastAsia="Calibri" w:hAnsi="Calibri"/>
        </w:rPr>
        <w:t>Verwerker aan te tonen</w:t>
      </w:r>
      <w:r w:rsidRPr="00102887">
        <w:rPr>
          <w:rFonts w:ascii="Calibri" w:eastAsia="Calibri" w:hAnsi="Calibri"/>
        </w:rPr>
        <w:t xml:space="preserve"> welke maatregelen </w:t>
      </w:r>
      <w:r>
        <w:rPr>
          <w:rFonts w:ascii="Calibri" w:eastAsia="Calibri" w:hAnsi="Calibri"/>
        </w:rPr>
        <w:t>Verwerker</w:t>
      </w:r>
      <w:r w:rsidRPr="00102887">
        <w:rPr>
          <w:rFonts w:ascii="Calibri" w:eastAsia="Calibri" w:hAnsi="Calibri"/>
        </w:rPr>
        <w:t xml:space="preserve"> geïmplementeerd heeft om de </w:t>
      </w:r>
      <w:r>
        <w:rPr>
          <w:rFonts w:ascii="Calibri" w:eastAsia="Calibri" w:hAnsi="Calibri"/>
        </w:rPr>
        <w:t>Persoonsgegevens</w:t>
      </w:r>
      <w:r w:rsidRPr="00102887">
        <w:rPr>
          <w:rFonts w:ascii="Calibri" w:eastAsia="Calibri" w:hAnsi="Calibri"/>
        </w:rPr>
        <w:t xml:space="preserve"> veilig te verwerken.</w:t>
      </w:r>
    </w:p>
    <w:p w14:paraId="38B6E9E1" w14:textId="77777777" w:rsidR="008314FA" w:rsidRPr="00102887" w:rsidRDefault="008314FA" w:rsidP="008314FA">
      <w:pPr>
        <w:rPr>
          <w:rFonts w:ascii="Calibri" w:eastAsia="Calibri" w:hAnsi="Calibri"/>
        </w:rPr>
      </w:pPr>
    </w:p>
    <w:p w14:paraId="5C371EAC" w14:textId="77777777" w:rsidR="008314FA" w:rsidRPr="00102887" w:rsidRDefault="008314FA" w:rsidP="008314FA">
      <w:pPr>
        <w:rPr>
          <w:rFonts w:ascii="Calibri" w:eastAsia="Calibri" w:hAnsi="Calibri"/>
        </w:rPr>
      </w:pPr>
      <w:r w:rsidRPr="00102887">
        <w:rPr>
          <w:rFonts w:ascii="Calibri" w:eastAsia="Calibri" w:hAnsi="Calibri"/>
        </w:rPr>
        <w:t xml:space="preserve">Indien </w:t>
      </w:r>
      <w:r>
        <w:rPr>
          <w:rFonts w:ascii="Calibri" w:eastAsia="Calibri" w:hAnsi="Calibri"/>
        </w:rPr>
        <w:t>Verwerker</w:t>
      </w:r>
      <w:r w:rsidRPr="00102887">
        <w:rPr>
          <w:rFonts w:ascii="Calibri" w:eastAsia="Calibri" w:hAnsi="Calibri"/>
        </w:rPr>
        <w:t xml:space="preserve"> beschikt over relevante </w:t>
      </w:r>
      <w:r w:rsidRPr="00102887">
        <w:rPr>
          <w:rFonts w:ascii="Calibri" w:eastAsia="Calibri" w:hAnsi="Calibri"/>
          <w:b/>
        </w:rPr>
        <w:t>certificering</w:t>
      </w:r>
      <w:r w:rsidRPr="00102887">
        <w:rPr>
          <w:rFonts w:ascii="Calibri" w:eastAsia="Calibri" w:hAnsi="Calibri"/>
        </w:rPr>
        <w:t xml:space="preserve"> wat betreft informatiebeveiliging (</w:t>
      </w:r>
      <w:r w:rsidRPr="00102887">
        <w:rPr>
          <w:rFonts w:ascii="Calibri" w:eastAsia="Calibri" w:hAnsi="Calibri"/>
          <w:b/>
        </w:rPr>
        <w:t>ISO</w:t>
      </w:r>
      <w:r>
        <w:rPr>
          <w:rFonts w:ascii="Calibri" w:eastAsia="Calibri" w:hAnsi="Calibri"/>
          <w:b/>
        </w:rPr>
        <w:t xml:space="preserve"> </w:t>
      </w:r>
      <w:r w:rsidRPr="00102887">
        <w:rPr>
          <w:rFonts w:ascii="Calibri" w:eastAsia="Calibri" w:hAnsi="Calibri"/>
          <w:b/>
        </w:rPr>
        <w:t>27001</w:t>
      </w:r>
      <w:r w:rsidRPr="00102887">
        <w:rPr>
          <w:rFonts w:ascii="Calibri" w:eastAsia="Calibri" w:hAnsi="Calibri"/>
        </w:rPr>
        <w:t xml:space="preserve"> </w:t>
      </w:r>
      <w:r>
        <w:rPr>
          <w:rFonts w:ascii="Calibri" w:eastAsia="Calibri" w:hAnsi="Calibri"/>
        </w:rPr>
        <w:t xml:space="preserve">en </w:t>
      </w:r>
      <w:r w:rsidRPr="00102887">
        <w:rPr>
          <w:rFonts w:ascii="Calibri" w:eastAsia="Calibri" w:hAnsi="Calibri"/>
        </w:rPr>
        <w:t xml:space="preserve">voor zorgprocessen aangevuld met </w:t>
      </w:r>
      <w:r w:rsidRPr="00BF1445">
        <w:rPr>
          <w:rFonts w:ascii="Calibri" w:eastAsia="Calibri" w:hAnsi="Calibri"/>
          <w:b/>
          <w:bCs/>
        </w:rPr>
        <w:t>NEN</w:t>
      </w:r>
      <w:r>
        <w:rPr>
          <w:rFonts w:ascii="Calibri" w:eastAsia="Calibri" w:hAnsi="Calibri"/>
          <w:b/>
          <w:bCs/>
        </w:rPr>
        <w:t xml:space="preserve"> </w:t>
      </w:r>
      <w:r w:rsidRPr="00BF1445">
        <w:rPr>
          <w:rFonts w:ascii="Calibri" w:eastAsia="Calibri" w:hAnsi="Calibri"/>
          <w:b/>
          <w:bCs/>
        </w:rPr>
        <w:t>7510</w:t>
      </w:r>
      <w:r w:rsidRPr="00102887">
        <w:rPr>
          <w:rFonts w:ascii="Calibri" w:eastAsia="Calibri" w:hAnsi="Calibri"/>
        </w:rPr>
        <w:t xml:space="preserve">), verzoeken wij kopieën hiervan als bijlage toe te voegen en daarbij </w:t>
      </w:r>
      <w:proofErr w:type="gramStart"/>
      <w:r w:rsidRPr="00102887">
        <w:rPr>
          <w:rFonts w:ascii="Calibri" w:eastAsia="Calibri" w:hAnsi="Calibri"/>
        </w:rPr>
        <w:t>tevens</w:t>
      </w:r>
      <w:proofErr w:type="gramEnd"/>
      <w:r w:rsidRPr="00102887">
        <w:rPr>
          <w:rFonts w:ascii="Calibri" w:eastAsia="Calibri" w:hAnsi="Calibri"/>
        </w:rPr>
        <w:t xml:space="preserve"> de bijbehorende </w:t>
      </w:r>
      <w:r w:rsidRPr="00C90276">
        <w:rPr>
          <w:rFonts w:ascii="Calibri" w:eastAsia="Calibri" w:hAnsi="Calibri"/>
          <w:b/>
          <w:bCs/>
        </w:rPr>
        <w:t>V</w:t>
      </w:r>
      <w:r w:rsidRPr="00102887">
        <w:rPr>
          <w:rFonts w:ascii="Calibri" w:eastAsia="Calibri" w:hAnsi="Calibri"/>
          <w:b/>
        </w:rPr>
        <w:t xml:space="preserve">erklaring van </w:t>
      </w:r>
      <w:r>
        <w:rPr>
          <w:rFonts w:ascii="Calibri" w:eastAsia="Calibri" w:hAnsi="Calibri"/>
          <w:b/>
        </w:rPr>
        <w:t>T</w:t>
      </w:r>
      <w:r w:rsidRPr="00102887">
        <w:rPr>
          <w:rFonts w:ascii="Calibri" w:eastAsia="Calibri" w:hAnsi="Calibri"/>
          <w:b/>
        </w:rPr>
        <w:t xml:space="preserve">oepasselijkheid </w:t>
      </w:r>
      <w:r>
        <w:rPr>
          <w:rFonts w:ascii="Calibri" w:eastAsia="Calibri" w:hAnsi="Calibri"/>
          <w:b/>
        </w:rPr>
        <w:t>(</w:t>
      </w:r>
      <w:proofErr w:type="spellStart"/>
      <w:r>
        <w:rPr>
          <w:rFonts w:ascii="Calibri" w:eastAsia="Calibri" w:hAnsi="Calibri"/>
          <w:b/>
        </w:rPr>
        <w:t>VvT</w:t>
      </w:r>
      <w:proofErr w:type="spellEnd"/>
      <w:r>
        <w:rPr>
          <w:rFonts w:ascii="Calibri" w:eastAsia="Calibri" w:hAnsi="Calibri"/>
          <w:b/>
        </w:rPr>
        <w:t xml:space="preserve">) </w:t>
      </w:r>
      <w:r w:rsidRPr="00102887">
        <w:rPr>
          <w:rFonts w:ascii="Calibri" w:eastAsia="Calibri" w:hAnsi="Calibri"/>
        </w:rPr>
        <w:t xml:space="preserve">(welke maatregelen zijn er wel of niet geïmplementeerd?) en </w:t>
      </w:r>
      <w:r w:rsidRPr="00102887">
        <w:rPr>
          <w:rFonts w:ascii="Calibri" w:eastAsia="Calibri" w:hAnsi="Calibri"/>
          <w:b/>
        </w:rPr>
        <w:t>scopeomschrijving</w:t>
      </w:r>
      <w:r w:rsidRPr="00102887">
        <w:rPr>
          <w:rFonts w:ascii="Calibri" w:eastAsia="Calibri" w:hAnsi="Calibri"/>
        </w:rPr>
        <w:t xml:space="preserve"> (waarop is de certificering van toepassing?) aan te leveren.</w:t>
      </w:r>
    </w:p>
    <w:p w14:paraId="49A0A6B1" w14:textId="77777777" w:rsidR="008314FA" w:rsidRPr="00102887" w:rsidRDefault="008314FA" w:rsidP="008314FA">
      <w:pPr>
        <w:rPr>
          <w:rFonts w:ascii="Calibri" w:eastAsia="Calibri" w:hAnsi="Calibri"/>
        </w:rPr>
      </w:pPr>
    </w:p>
    <w:p w14:paraId="3327B7F5" w14:textId="77777777" w:rsidR="008314FA" w:rsidRDefault="008314FA" w:rsidP="008314FA">
      <w:pPr>
        <w:rPr>
          <w:rFonts w:ascii="Calibri" w:eastAsia="Calibri" w:hAnsi="Calibri"/>
        </w:rPr>
      </w:pPr>
      <w:r>
        <w:rPr>
          <w:rFonts w:ascii="Calibri" w:eastAsia="Calibri" w:hAnsi="Calibri"/>
        </w:rPr>
        <w:t>Verwerker</w:t>
      </w:r>
      <w:r w:rsidRPr="00102887">
        <w:rPr>
          <w:rFonts w:ascii="Calibri" w:eastAsia="Calibri" w:hAnsi="Calibri"/>
        </w:rPr>
        <w:t xml:space="preserve"> beschikt </w:t>
      </w:r>
      <w:r>
        <w:rPr>
          <w:rFonts w:ascii="Calibri" w:eastAsia="Calibri" w:hAnsi="Calibri"/>
        </w:rPr>
        <w:t xml:space="preserve">verwerker </w:t>
      </w:r>
      <w:r w:rsidRPr="00102887">
        <w:rPr>
          <w:rFonts w:ascii="Calibri" w:eastAsia="Calibri" w:hAnsi="Calibri"/>
        </w:rPr>
        <w:t xml:space="preserve">over de volgende certificering (kopieën, </w:t>
      </w:r>
      <w:proofErr w:type="spellStart"/>
      <w:r w:rsidRPr="00102887">
        <w:rPr>
          <w:rFonts w:ascii="Calibri" w:eastAsia="Calibri" w:hAnsi="Calibri"/>
        </w:rPr>
        <w:t>VvT</w:t>
      </w:r>
      <w:proofErr w:type="spellEnd"/>
      <w:r w:rsidRPr="00102887">
        <w:rPr>
          <w:rFonts w:ascii="Calibri" w:eastAsia="Calibri" w:hAnsi="Calibri"/>
        </w:rPr>
        <w:t xml:space="preserve"> en scopebeschrijving zijn bijgevoegd als bijlage bij deze </w:t>
      </w:r>
      <w:r>
        <w:rPr>
          <w:rFonts w:ascii="Calibri" w:eastAsia="Calibri" w:hAnsi="Calibri"/>
        </w:rPr>
        <w:t>Verwerker</w:t>
      </w:r>
      <w:r w:rsidRPr="00102887">
        <w:rPr>
          <w:rFonts w:ascii="Calibri" w:eastAsia="Calibri" w:hAnsi="Calibri"/>
        </w:rPr>
        <w:t>sovereenkomst)</w:t>
      </w:r>
      <w:r>
        <w:rPr>
          <w:rFonts w:ascii="Calibri" w:eastAsia="Calibri" w:hAnsi="Calibri"/>
        </w:rPr>
        <w:t>:</w:t>
      </w:r>
    </w:p>
    <w:p w14:paraId="538D3B0D" w14:textId="77777777" w:rsidR="008314FA" w:rsidRDefault="008314FA">
      <w:pPr>
        <w:rPr>
          <w:rFonts w:asciiTheme="minorHAnsi" w:eastAsiaTheme="minorHAnsi" w:hAnsiTheme="minorHAnsi" w:cstheme="minorBidi"/>
          <w:b/>
          <w:sz w:val="22"/>
          <w:szCs w:val="22"/>
          <w:lang w:eastAsia="en-US"/>
        </w:rPr>
      </w:pPr>
    </w:p>
    <w:p w14:paraId="06F4A134" w14:textId="77777777" w:rsidR="008314FA" w:rsidRDefault="008314FA">
      <w:pPr>
        <w:rPr>
          <w:rFonts w:asciiTheme="minorHAnsi" w:eastAsiaTheme="minorHAnsi" w:hAnsiTheme="minorHAnsi" w:cstheme="minorBidi"/>
          <w:b/>
          <w:sz w:val="22"/>
          <w:szCs w:val="22"/>
          <w:lang w:eastAsia="en-US"/>
        </w:rPr>
      </w:pPr>
    </w:p>
    <w:p w14:paraId="29A0B44F" w14:textId="77777777" w:rsidR="008314FA" w:rsidRDefault="008314FA">
      <w:pPr>
        <w:rPr>
          <w:rFonts w:asciiTheme="minorHAnsi" w:eastAsiaTheme="minorHAnsi" w:hAnsiTheme="minorHAnsi" w:cstheme="minorBidi"/>
          <w:b/>
          <w:sz w:val="22"/>
          <w:szCs w:val="22"/>
          <w:lang w:eastAsia="en-US"/>
        </w:rPr>
      </w:pPr>
    </w:p>
    <w:p w14:paraId="3A53E5F3" w14:textId="77777777" w:rsidR="008314FA" w:rsidRDefault="008314FA">
      <w:pPr>
        <w:rPr>
          <w:rFonts w:asciiTheme="minorHAnsi" w:eastAsiaTheme="minorHAnsi" w:hAnsiTheme="minorHAnsi" w:cstheme="minorBidi"/>
          <w:b/>
          <w:sz w:val="22"/>
          <w:szCs w:val="22"/>
          <w:lang w:eastAsia="en-US"/>
        </w:rPr>
      </w:pPr>
    </w:p>
    <w:p w14:paraId="5F3EBCC3" w14:textId="77777777" w:rsidR="008314FA" w:rsidRDefault="008314FA">
      <w:pPr>
        <w:rPr>
          <w:rFonts w:asciiTheme="minorHAnsi" w:eastAsiaTheme="minorHAnsi" w:hAnsiTheme="minorHAnsi" w:cstheme="minorBidi"/>
          <w:b/>
          <w:sz w:val="22"/>
          <w:szCs w:val="22"/>
          <w:lang w:eastAsia="en-US"/>
        </w:rPr>
      </w:pPr>
    </w:p>
    <w:p w14:paraId="1A255177" w14:textId="77777777" w:rsidR="008314FA" w:rsidRDefault="008314FA">
      <w:pPr>
        <w:rPr>
          <w:rFonts w:asciiTheme="minorHAnsi" w:eastAsiaTheme="minorHAnsi" w:hAnsiTheme="minorHAnsi" w:cstheme="minorBidi"/>
          <w:b/>
          <w:sz w:val="22"/>
          <w:szCs w:val="22"/>
          <w:lang w:eastAsia="en-US"/>
        </w:rPr>
      </w:pPr>
    </w:p>
    <w:p w14:paraId="24B300F3" w14:textId="77777777" w:rsidR="008314FA" w:rsidRDefault="008314FA" w:rsidP="008314FA">
      <w:pPr>
        <w:rPr>
          <w:rFonts w:ascii="Calibri" w:eastAsia="Calibri" w:hAnsi="Calibri"/>
          <w:b/>
        </w:rPr>
      </w:pPr>
      <w:r w:rsidRPr="00102887">
        <w:rPr>
          <w:rFonts w:ascii="Calibri" w:eastAsia="Calibri" w:hAnsi="Calibri"/>
        </w:rPr>
        <w:t xml:space="preserve">Beschikt </w:t>
      </w:r>
      <w:r>
        <w:rPr>
          <w:rFonts w:ascii="Calibri" w:eastAsia="Calibri" w:hAnsi="Calibri"/>
        </w:rPr>
        <w:t xml:space="preserve">Verwerker </w:t>
      </w:r>
      <w:r w:rsidRPr="00102887">
        <w:rPr>
          <w:rFonts w:ascii="Calibri" w:eastAsia="Calibri" w:hAnsi="Calibri"/>
          <w:u w:val="single"/>
        </w:rPr>
        <w:t>niet</w:t>
      </w:r>
      <w:r w:rsidRPr="00102887">
        <w:rPr>
          <w:rFonts w:ascii="Calibri" w:eastAsia="Calibri" w:hAnsi="Calibri"/>
        </w:rPr>
        <w:t xml:space="preserve"> over relevante certificering</w:t>
      </w:r>
      <w:r>
        <w:rPr>
          <w:rFonts w:ascii="Calibri" w:eastAsia="Calibri" w:hAnsi="Calibri"/>
        </w:rPr>
        <w:t xml:space="preserve"> of beschikt Verwerker over een certificaat afgegeven door een certificerende instelling zonder accrediteringsverklaring van de Raad voor Accreditatie dan kan Verwerker met een </w:t>
      </w:r>
      <w:proofErr w:type="spellStart"/>
      <w:r>
        <w:rPr>
          <w:rFonts w:ascii="Calibri" w:eastAsia="Calibri" w:hAnsi="Calibri"/>
        </w:rPr>
        <w:t>Third</w:t>
      </w:r>
      <w:proofErr w:type="spellEnd"/>
      <w:r>
        <w:rPr>
          <w:rFonts w:ascii="Calibri" w:eastAsia="Calibri" w:hAnsi="Calibri"/>
        </w:rPr>
        <w:t xml:space="preserve"> Party Memorandum (TPM)</w:t>
      </w:r>
      <w:r>
        <w:rPr>
          <w:rStyle w:val="Voetnootmarkering"/>
          <w:rFonts w:ascii="Calibri" w:eastAsia="Calibri" w:hAnsi="Calibri"/>
        </w:rPr>
        <w:footnoteReference w:id="1"/>
      </w:r>
      <w:r>
        <w:rPr>
          <w:rFonts w:ascii="Calibri" w:eastAsia="Calibri" w:hAnsi="Calibri"/>
        </w:rPr>
        <w:t xml:space="preserve"> aantonen dat </w:t>
      </w:r>
      <w:proofErr w:type="gramStart"/>
      <w:r>
        <w:t xml:space="preserve">Verwerker </w:t>
      </w:r>
      <w:r>
        <w:rPr>
          <w:rFonts w:ascii="Calibri" w:eastAsia="Calibri" w:hAnsi="Calibri"/>
        </w:rPr>
        <w:t xml:space="preserve"> werkt</w:t>
      </w:r>
      <w:proofErr w:type="gramEnd"/>
      <w:r>
        <w:rPr>
          <w:rFonts w:ascii="Calibri" w:eastAsia="Calibri" w:hAnsi="Calibri"/>
        </w:rPr>
        <w:t xml:space="preserve"> in overeenstemming met de ISO 27001 en wanneer van toepassing de NEN 7510. Deze TPM kan Verwerker dan hier toevoegen.</w:t>
      </w:r>
    </w:p>
    <w:p w14:paraId="3B076F9A" w14:textId="04DC7FF3" w:rsidR="008314FA" w:rsidRDefault="008314FA">
      <w:pPr>
        <w:rPr>
          <w:rFonts w:asciiTheme="minorHAnsi" w:eastAsiaTheme="minorHAnsi" w:hAnsiTheme="minorHAnsi" w:cstheme="minorBidi"/>
          <w:b/>
          <w:sz w:val="22"/>
          <w:szCs w:val="22"/>
          <w:lang w:eastAsia="en-US"/>
        </w:rPr>
      </w:pPr>
      <w:r>
        <w:rPr>
          <w:rFonts w:asciiTheme="minorHAnsi" w:eastAsiaTheme="minorHAnsi" w:hAnsiTheme="minorHAnsi" w:cstheme="minorBidi"/>
          <w:b/>
          <w:sz w:val="22"/>
          <w:szCs w:val="22"/>
          <w:lang w:eastAsia="en-US"/>
        </w:rPr>
        <w:br w:type="page"/>
      </w:r>
    </w:p>
    <w:p w14:paraId="52F4F3DA" w14:textId="77777777" w:rsidR="008314FA" w:rsidRPr="004907FB" w:rsidRDefault="008314FA" w:rsidP="008314FA">
      <w:pPr>
        <w:pStyle w:val="artikelkop"/>
        <w:numPr>
          <w:ilvl w:val="0"/>
          <w:numId w:val="0"/>
        </w:numPr>
        <w:spacing w:line="320" w:lineRule="atLeast"/>
        <w:rPr>
          <w:rFonts w:asciiTheme="minorHAnsi" w:hAnsiTheme="minorHAnsi"/>
          <w:sz w:val="22"/>
          <w:szCs w:val="22"/>
        </w:rPr>
      </w:pPr>
      <w:r>
        <w:rPr>
          <w:rFonts w:asciiTheme="minorHAnsi" w:hAnsiTheme="minorHAnsi"/>
          <w:sz w:val="22"/>
          <w:szCs w:val="22"/>
        </w:rPr>
        <w:lastRenderedPageBreak/>
        <w:t>Bijlage 3:</w:t>
      </w:r>
      <w:r w:rsidRPr="004907FB">
        <w:rPr>
          <w:rFonts w:asciiTheme="minorHAnsi" w:hAnsiTheme="minorHAnsi"/>
          <w:sz w:val="22"/>
          <w:szCs w:val="22"/>
        </w:rPr>
        <w:t xml:space="preserve"> </w:t>
      </w:r>
      <w:r>
        <w:rPr>
          <w:rFonts w:asciiTheme="minorHAnsi" w:hAnsiTheme="minorHAnsi"/>
          <w:sz w:val="22"/>
          <w:szCs w:val="22"/>
        </w:rPr>
        <w:t xml:space="preserve">Contactinformatie </w:t>
      </w:r>
      <w:proofErr w:type="spellStart"/>
      <w:r>
        <w:rPr>
          <w:rFonts w:asciiTheme="minorHAnsi" w:hAnsiTheme="minorHAnsi"/>
          <w:sz w:val="22"/>
          <w:szCs w:val="22"/>
        </w:rPr>
        <w:t>mbt</w:t>
      </w:r>
      <w:proofErr w:type="spellEnd"/>
      <w:r>
        <w:rPr>
          <w:rFonts w:asciiTheme="minorHAnsi" w:hAnsiTheme="minorHAnsi"/>
          <w:sz w:val="22"/>
          <w:szCs w:val="22"/>
        </w:rPr>
        <w:t>. Inbreuken/Verzoeken van Betrokkenen</w:t>
      </w:r>
    </w:p>
    <w:p w14:paraId="1A3BDD32" w14:textId="77777777" w:rsidR="008314FA" w:rsidRDefault="008314FA" w:rsidP="008314FA">
      <w:pPr>
        <w:pStyle w:val="lst1"/>
        <w:numPr>
          <w:ilvl w:val="0"/>
          <w:numId w:val="0"/>
        </w:numPr>
        <w:spacing w:line="320" w:lineRule="atLeast"/>
        <w:ind w:left="357" w:hanging="357"/>
        <w:rPr>
          <w:b w:val="0"/>
          <w:bCs/>
        </w:rPr>
      </w:pPr>
    </w:p>
    <w:p w14:paraId="05A18954" w14:textId="77777777" w:rsidR="008314FA" w:rsidRDefault="008314FA" w:rsidP="008314FA">
      <w:pPr>
        <w:pStyle w:val="lst1"/>
        <w:numPr>
          <w:ilvl w:val="0"/>
          <w:numId w:val="0"/>
        </w:numPr>
        <w:spacing w:line="320" w:lineRule="atLeast"/>
        <w:ind w:left="357" w:hanging="357"/>
        <w:rPr>
          <w:b w:val="0"/>
          <w:bCs/>
        </w:rPr>
      </w:pPr>
      <w:r w:rsidRPr="00993623">
        <w:rPr>
          <w:b w:val="0"/>
          <w:bCs/>
        </w:rPr>
        <w:t>Contact</w:t>
      </w:r>
      <w:r>
        <w:rPr>
          <w:b w:val="0"/>
          <w:bCs/>
        </w:rPr>
        <w:t>informatie</w:t>
      </w:r>
      <w:r w:rsidRPr="00993623">
        <w:rPr>
          <w:b w:val="0"/>
          <w:bCs/>
        </w:rPr>
        <w:t xml:space="preserve"> </w:t>
      </w:r>
      <w:r>
        <w:rPr>
          <w:b w:val="0"/>
          <w:bCs/>
        </w:rPr>
        <w:t>van</w:t>
      </w:r>
      <w:r w:rsidRPr="00993623">
        <w:rPr>
          <w:b w:val="0"/>
          <w:bCs/>
        </w:rPr>
        <w:t xml:space="preserve"> </w:t>
      </w:r>
      <w:r>
        <w:rPr>
          <w:b w:val="0"/>
          <w:bCs/>
        </w:rPr>
        <w:t>Verwerkingsverantwoordelijke</w:t>
      </w:r>
      <w:r w:rsidRPr="00993623">
        <w:rPr>
          <w:b w:val="0"/>
          <w:bCs/>
        </w:rPr>
        <w:t>:</w:t>
      </w:r>
    </w:p>
    <w:p w14:paraId="211E1DE8" w14:textId="77777777" w:rsidR="008314FA" w:rsidRDefault="008314FA" w:rsidP="008314FA">
      <w:pPr>
        <w:pStyle w:val="lst1"/>
        <w:numPr>
          <w:ilvl w:val="0"/>
          <w:numId w:val="0"/>
        </w:numPr>
        <w:spacing w:line="320" w:lineRule="atLeast"/>
        <w:ind w:left="357" w:hanging="357"/>
        <w:rPr>
          <w:b w:val="0"/>
          <w:bCs/>
        </w:rPr>
      </w:pPr>
    </w:p>
    <w:p w14:paraId="1B6DFE36" w14:textId="77777777" w:rsidR="008314FA" w:rsidRDefault="008314FA" w:rsidP="008314FA">
      <w:pPr>
        <w:pStyle w:val="lst1"/>
        <w:numPr>
          <w:ilvl w:val="0"/>
          <w:numId w:val="0"/>
        </w:numPr>
        <w:spacing w:line="320" w:lineRule="atLeast"/>
        <w:ind w:left="357" w:hanging="357"/>
        <w:rPr>
          <w:b w:val="0"/>
          <w:bCs/>
        </w:rPr>
      </w:pPr>
    </w:p>
    <w:p w14:paraId="65BE288B" w14:textId="77777777" w:rsidR="008314FA" w:rsidRPr="00993623" w:rsidRDefault="008314FA" w:rsidP="008314FA">
      <w:pPr>
        <w:pStyle w:val="lst1"/>
        <w:numPr>
          <w:ilvl w:val="0"/>
          <w:numId w:val="0"/>
        </w:numPr>
        <w:spacing w:line="320" w:lineRule="atLeast"/>
        <w:ind w:left="357" w:hanging="357"/>
        <w:rPr>
          <w:b w:val="0"/>
          <w:bCs/>
        </w:rPr>
      </w:pPr>
      <w:r>
        <w:rPr>
          <w:b w:val="0"/>
          <w:bCs/>
        </w:rPr>
        <w:t>Contactinformatie van Verwerker:</w:t>
      </w:r>
    </w:p>
    <w:p w14:paraId="460A24F9" w14:textId="77777777" w:rsidR="008314FA" w:rsidRDefault="008314FA" w:rsidP="001026F4">
      <w:pPr>
        <w:rPr>
          <w:rFonts w:asciiTheme="minorHAnsi" w:eastAsiaTheme="minorHAnsi" w:hAnsiTheme="minorHAnsi" w:cstheme="minorBidi"/>
          <w:b/>
          <w:sz w:val="22"/>
          <w:szCs w:val="22"/>
          <w:lang w:eastAsia="en-US"/>
        </w:rPr>
      </w:pPr>
    </w:p>
    <w:p w14:paraId="456587CE" w14:textId="77777777" w:rsidR="001026F4" w:rsidRPr="004907FB" w:rsidRDefault="001026F4" w:rsidP="001026F4">
      <w:pPr>
        <w:pStyle w:val="lst1"/>
        <w:numPr>
          <w:ilvl w:val="0"/>
          <w:numId w:val="0"/>
        </w:numPr>
        <w:ind w:left="360" w:hanging="360"/>
      </w:pPr>
    </w:p>
    <w:p w14:paraId="701871F1" w14:textId="77777777" w:rsidR="00AA6DDF" w:rsidRDefault="00AA6DDF">
      <w:pPr>
        <w:rPr>
          <w:rFonts w:cs="Tahoma"/>
          <w:szCs w:val="20"/>
        </w:rPr>
      </w:pPr>
    </w:p>
    <w:p w14:paraId="447CEEA3" w14:textId="77777777" w:rsidR="00611787" w:rsidRPr="0063770B" w:rsidRDefault="00611787" w:rsidP="00611787">
      <w:pPr>
        <w:rPr>
          <w:rFonts w:cs="Tahoma"/>
          <w:szCs w:val="20"/>
        </w:rPr>
      </w:pPr>
      <w:r w:rsidRPr="0063770B">
        <w:rPr>
          <w:rFonts w:cs="Tahoma"/>
          <w:szCs w:val="20"/>
        </w:rPr>
        <w:br w:type="page"/>
      </w:r>
    </w:p>
    <w:p w14:paraId="04A52B6F" w14:textId="77777777" w:rsidR="00802B7C" w:rsidRPr="0063770B" w:rsidRDefault="00802B7C">
      <w:pPr>
        <w:rPr>
          <w:rFonts w:cs="Tahoma"/>
          <w:szCs w:val="20"/>
        </w:rPr>
      </w:pPr>
    </w:p>
    <w:p w14:paraId="4F7FFEEA" w14:textId="77777777" w:rsidR="00764325" w:rsidRPr="0063770B" w:rsidRDefault="00764325">
      <w:pPr>
        <w:rPr>
          <w:rFonts w:cs="Tahoma"/>
          <w:b/>
          <w:szCs w:val="20"/>
        </w:rPr>
      </w:pPr>
    </w:p>
    <w:p w14:paraId="7C633CAF" w14:textId="77777777" w:rsidR="00C57267" w:rsidRPr="0063770B" w:rsidRDefault="00C57267">
      <w:pPr>
        <w:rPr>
          <w:rFonts w:cs="Tahoma"/>
          <w:b/>
          <w:szCs w:val="20"/>
        </w:rPr>
      </w:pPr>
    </w:p>
    <w:p w14:paraId="061BF213" w14:textId="77777777" w:rsidR="00C57267" w:rsidRPr="0063770B" w:rsidRDefault="00C57267">
      <w:pPr>
        <w:rPr>
          <w:rFonts w:cs="Tahoma"/>
          <w:b/>
          <w:szCs w:val="20"/>
        </w:rPr>
      </w:pPr>
    </w:p>
    <w:p w14:paraId="792276F9" w14:textId="77777777" w:rsidR="00620243" w:rsidRPr="0063770B" w:rsidRDefault="00620243">
      <w:pPr>
        <w:rPr>
          <w:rFonts w:cs="Tahoma"/>
          <w:szCs w:val="20"/>
        </w:rPr>
      </w:pPr>
    </w:p>
    <w:p w14:paraId="3A3B37E0" w14:textId="77777777" w:rsidR="00620243" w:rsidRPr="0063770B" w:rsidRDefault="00620243">
      <w:pPr>
        <w:rPr>
          <w:rFonts w:cs="Tahoma"/>
          <w:szCs w:val="20"/>
        </w:rPr>
      </w:pPr>
    </w:p>
    <w:p w14:paraId="0CDB6B50" w14:textId="77777777" w:rsidR="005C2002" w:rsidRPr="0063770B" w:rsidRDefault="005C2002">
      <w:pPr>
        <w:rPr>
          <w:rFonts w:cs="Tahoma"/>
          <w:szCs w:val="20"/>
        </w:rPr>
      </w:pPr>
    </w:p>
    <w:p w14:paraId="58B094DB" w14:textId="77777777" w:rsidR="000516F0" w:rsidRPr="0063770B" w:rsidRDefault="000516F0">
      <w:pPr>
        <w:rPr>
          <w:rFonts w:cs="Tahoma"/>
          <w:szCs w:val="20"/>
        </w:rPr>
      </w:pPr>
    </w:p>
    <w:p w14:paraId="094B89A0" w14:textId="77777777" w:rsidR="005C2002" w:rsidRPr="0063770B" w:rsidRDefault="005C2002">
      <w:pPr>
        <w:rPr>
          <w:rFonts w:cs="Tahoma"/>
          <w:szCs w:val="20"/>
        </w:rPr>
      </w:pPr>
    </w:p>
    <w:p w14:paraId="31EB8077" w14:textId="77777777" w:rsidR="005C2002" w:rsidRPr="0063770B" w:rsidRDefault="005C2002">
      <w:pPr>
        <w:rPr>
          <w:rFonts w:cs="Tahoma"/>
          <w:szCs w:val="20"/>
        </w:rPr>
      </w:pPr>
    </w:p>
    <w:p w14:paraId="32AC17B1" w14:textId="77777777" w:rsidR="005C2002" w:rsidRPr="0063770B" w:rsidRDefault="005C2002">
      <w:pPr>
        <w:rPr>
          <w:rFonts w:cs="Tahoma"/>
          <w:szCs w:val="20"/>
        </w:rPr>
      </w:pPr>
    </w:p>
    <w:p w14:paraId="0F15BF90" w14:textId="77777777" w:rsidR="005C2002" w:rsidRPr="0063770B" w:rsidRDefault="005C2002">
      <w:pPr>
        <w:rPr>
          <w:rFonts w:cs="Tahoma"/>
          <w:szCs w:val="20"/>
        </w:rPr>
      </w:pPr>
    </w:p>
    <w:p w14:paraId="5062BE1E" w14:textId="77777777" w:rsidR="005C2002" w:rsidRPr="0063770B" w:rsidRDefault="005C2002">
      <w:pPr>
        <w:rPr>
          <w:rFonts w:cs="Tahoma"/>
          <w:szCs w:val="20"/>
        </w:rPr>
      </w:pPr>
    </w:p>
    <w:p w14:paraId="772477AF" w14:textId="77777777" w:rsidR="00620243" w:rsidRPr="0063770B" w:rsidRDefault="00620243">
      <w:pPr>
        <w:rPr>
          <w:rFonts w:cs="Tahoma"/>
          <w:szCs w:val="20"/>
        </w:rPr>
      </w:pPr>
    </w:p>
    <w:p w14:paraId="4D107F44" w14:textId="77777777" w:rsidR="00620243" w:rsidRPr="0063770B" w:rsidRDefault="00620243">
      <w:pPr>
        <w:rPr>
          <w:rFonts w:cs="Tahoma"/>
          <w:szCs w:val="20"/>
        </w:rPr>
      </w:pPr>
    </w:p>
    <w:p w14:paraId="0CEF35F0" w14:textId="77777777" w:rsidR="00620243" w:rsidRPr="0063770B" w:rsidRDefault="005C2002">
      <w:pPr>
        <w:rPr>
          <w:rFonts w:cs="Tahoma"/>
          <w:szCs w:val="20"/>
        </w:rPr>
      </w:pPr>
      <w:r w:rsidRPr="0063770B">
        <w:rPr>
          <w:rFonts w:cs="Tahoma"/>
          <w:noProof/>
          <w:szCs w:val="20"/>
        </w:rPr>
        <w:drawing>
          <wp:anchor distT="0" distB="0" distL="114300" distR="114300" simplePos="0" relativeHeight="251657728" behindDoc="1" locked="0" layoutInCell="1" allowOverlap="1" wp14:anchorId="265F6873" wp14:editId="3536D513">
            <wp:simplePos x="0" y="0"/>
            <wp:positionH relativeFrom="page">
              <wp:align>left</wp:align>
            </wp:positionH>
            <wp:positionV relativeFrom="page">
              <wp:align>top</wp:align>
            </wp:positionV>
            <wp:extent cx="7564120" cy="10688320"/>
            <wp:effectExtent l="0" t="0" r="0" b="0"/>
            <wp:wrapNone/>
            <wp:docPr id="3" name="Afbeelding 3" descr="achterka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chterka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4120" cy="10688320"/>
                    </a:xfrm>
                    <a:prstGeom prst="rect">
                      <a:avLst/>
                    </a:prstGeom>
                    <a:noFill/>
                  </pic:spPr>
                </pic:pic>
              </a:graphicData>
            </a:graphic>
            <wp14:sizeRelH relativeFrom="page">
              <wp14:pctWidth>0</wp14:pctWidth>
            </wp14:sizeRelH>
            <wp14:sizeRelV relativeFrom="page">
              <wp14:pctHeight>0</wp14:pctHeight>
            </wp14:sizeRelV>
          </wp:anchor>
        </w:drawing>
      </w:r>
    </w:p>
    <w:p w14:paraId="4FF4F0AF" w14:textId="77777777" w:rsidR="00620243" w:rsidRPr="0063770B" w:rsidRDefault="00620243">
      <w:pPr>
        <w:rPr>
          <w:rFonts w:cs="Tahoma"/>
          <w:szCs w:val="20"/>
        </w:rPr>
      </w:pPr>
    </w:p>
    <w:p w14:paraId="02C241C5" w14:textId="77777777" w:rsidR="00620243" w:rsidRPr="0063770B" w:rsidRDefault="00620243">
      <w:pPr>
        <w:rPr>
          <w:rFonts w:cs="Tahoma"/>
          <w:szCs w:val="20"/>
        </w:rPr>
      </w:pPr>
    </w:p>
    <w:p w14:paraId="7161CE06" w14:textId="77777777" w:rsidR="00620243" w:rsidRPr="0063770B" w:rsidRDefault="00620243">
      <w:pPr>
        <w:rPr>
          <w:rFonts w:cs="Tahoma"/>
          <w:szCs w:val="20"/>
        </w:rPr>
      </w:pPr>
    </w:p>
    <w:p w14:paraId="5029A382" w14:textId="77777777" w:rsidR="00620243" w:rsidRPr="0063770B" w:rsidRDefault="00620243">
      <w:pPr>
        <w:rPr>
          <w:rFonts w:cs="Tahoma"/>
          <w:szCs w:val="20"/>
        </w:rPr>
      </w:pPr>
    </w:p>
    <w:p w14:paraId="68728F36" w14:textId="77777777" w:rsidR="00620243" w:rsidRPr="0063770B" w:rsidRDefault="00620243">
      <w:pPr>
        <w:rPr>
          <w:rFonts w:cs="Tahoma"/>
          <w:szCs w:val="20"/>
        </w:rPr>
      </w:pPr>
    </w:p>
    <w:sectPr w:rsidR="00620243" w:rsidRPr="0063770B" w:rsidSect="00D12E35">
      <w:footerReference w:type="default" r:id="rId9"/>
      <w:headerReference w:type="first" r:id="rId10"/>
      <w:pgSz w:w="11900" w:h="16840"/>
      <w:pgMar w:top="1417" w:right="1417" w:bottom="1417" w:left="1417" w:header="708" w:footer="20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3C0DB" w14:textId="77777777" w:rsidR="001334AB" w:rsidRDefault="001334AB">
      <w:r>
        <w:separator/>
      </w:r>
    </w:p>
  </w:endnote>
  <w:endnote w:type="continuationSeparator" w:id="0">
    <w:p w14:paraId="37E1FCD5" w14:textId="77777777" w:rsidR="001334AB" w:rsidRDefault="001334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heSansCorrespondence">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3303C" w14:textId="5743BB98" w:rsidR="005C73EF" w:rsidRPr="00265E26" w:rsidRDefault="005C73EF" w:rsidP="005E50C4">
    <w:pPr>
      <w:pStyle w:val="Voettekst"/>
      <w:rPr>
        <w:sz w:val="14"/>
      </w:rPr>
    </w:pPr>
    <w:r w:rsidRPr="00265E26">
      <w:rPr>
        <w:sz w:val="14"/>
      </w:rPr>
      <w:tab/>
    </w:r>
    <w:r w:rsidRPr="00265E26">
      <w:rPr>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D0CB0" w14:textId="77777777" w:rsidR="001334AB" w:rsidRDefault="001334AB">
      <w:r>
        <w:separator/>
      </w:r>
    </w:p>
  </w:footnote>
  <w:footnote w:type="continuationSeparator" w:id="0">
    <w:p w14:paraId="540A5924" w14:textId="77777777" w:rsidR="001334AB" w:rsidRDefault="001334AB">
      <w:r>
        <w:continuationSeparator/>
      </w:r>
    </w:p>
  </w:footnote>
  <w:footnote w:id="1">
    <w:p w14:paraId="02381F08" w14:textId="77777777" w:rsidR="008314FA" w:rsidRDefault="008314FA" w:rsidP="008314FA">
      <w:pPr>
        <w:pStyle w:val="Voetnoottekst"/>
      </w:pPr>
      <w:r>
        <w:rPr>
          <w:rStyle w:val="Voetnootmarkering"/>
        </w:rPr>
        <w:footnoteRef/>
      </w:r>
      <w:r>
        <w:t xml:space="preserve"> Dit is een verklaring van een onafhankelijke derde partij, bijvoorbeeld een accountant.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CFD69" w14:textId="77777777" w:rsidR="005C73EF" w:rsidRDefault="005C73EF">
    <w:pPr>
      <w:pStyle w:val="Koptekst"/>
    </w:pPr>
    <w:r>
      <w:rPr>
        <w:noProof/>
      </w:rPr>
      <w:drawing>
        <wp:anchor distT="0" distB="0" distL="114300" distR="114300" simplePos="0" relativeHeight="251658240" behindDoc="1" locked="0" layoutInCell="1" allowOverlap="1" wp14:anchorId="3E5616DF" wp14:editId="07B837B1">
          <wp:simplePos x="0" y="0"/>
          <wp:positionH relativeFrom="margin">
            <wp:posOffset>-921385</wp:posOffset>
          </wp:positionH>
          <wp:positionV relativeFrom="paragraph">
            <wp:posOffset>-563245</wp:posOffset>
          </wp:positionV>
          <wp:extent cx="7626252" cy="10800000"/>
          <wp:effectExtent l="0" t="0" r="0" b="0"/>
          <wp:wrapNone/>
          <wp:docPr id="4" name="Afbeelding 4" descr="DEF%20beelden/21374_GGD_Voorpagina_DE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F%20beelden/21374_GGD_Voorpagina_DEF.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6252" cy="1080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4363"/>
    <w:multiLevelType w:val="hybridMultilevel"/>
    <w:tmpl w:val="053C2CBC"/>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0615153F"/>
    <w:multiLevelType w:val="hybridMultilevel"/>
    <w:tmpl w:val="C3064576"/>
    <w:lvl w:ilvl="0" w:tplc="F1F26EF8">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12A879B9"/>
    <w:multiLevelType w:val="multilevel"/>
    <w:tmpl w:val="4566D48A"/>
    <w:lvl w:ilvl="0">
      <w:start w:val="1"/>
      <w:numFmt w:val="decimal"/>
      <w:pStyle w:val="lst1"/>
      <w:suff w:val="space"/>
      <w:lvlText w:val="Artikel %1."/>
      <w:lvlJc w:val="left"/>
      <w:pPr>
        <w:ind w:left="360" w:hanging="360"/>
      </w:pPr>
      <w:rPr>
        <w:rFonts w:hint="default"/>
      </w:rPr>
    </w:lvl>
    <w:lvl w:ilvl="1">
      <w:start w:val="1"/>
      <w:numFmt w:val="decimal"/>
      <w:pStyle w:val="lst11"/>
      <w:lvlText w:val="%1.%2."/>
      <w:lvlJc w:val="left"/>
      <w:pPr>
        <w:tabs>
          <w:tab w:val="num" w:pos="567"/>
        </w:tabs>
        <w:ind w:left="567" w:hanging="567"/>
      </w:pPr>
      <w:rPr>
        <w:rFonts w:hint="default"/>
      </w:rPr>
    </w:lvl>
    <w:lvl w:ilvl="2">
      <w:start w:val="1"/>
      <w:numFmt w:val="lowerLetter"/>
      <w:lvlText w:val="%3)"/>
      <w:lvlJc w:val="left"/>
      <w:pPr>
        <w:tabs>
          <w:tab w:val="num" w:pos="907"/>
        </w:tabs>
        <w:ind w:left="907" w:hanging="340"/>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A0C7144"/>
    <w:multiLevelType w:val="hybridMultilevel"/>
    <w:tmpl w:val="07F825D6"/>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 w15:restartNumberingAfterBreak="0">
    <w:nsid w:val="1D103024"/>
    <w:multiLevelType w:val="hybridMultilevel"/>
    <w:tmpl w:val="39B8A9D8"/>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252A7EFB"/>
    <w:multiLevelType w:val="hybridMultilevel"/>
    <w:tmpl w:val="ECC4BBA4"/>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279E1D50"/>
    <w:multiLevelType w:val="hybridMultilevel"/>
    <w:tmpl w:val="5DF87F4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3BD6407A"/>
    <w:multiLevelType w:val="hybridMultilevel"/>
    <w:tmpl w:val="30D81E9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1E77B89"/>
    <w:multiLevelType w:val="hybridMultilevel"/>
    <w:tmpl w:val="0896A78E"/>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4E9617FE"/>
    <w:multiLevelType w:val="hybridMultilevel"/>
    <w:tmpl w:val="9AD8F2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51E0444C"/>
    <w:multiLevelType w:val="multilevel"/>
    <w:tmpl w:val="CBC2550C"/>
    <w:lvl w:ilvl="0">
      <w:start w:val="5"/>
      <w:numFmt w:val="decimal"/>
      <w:lvlText w:val="%1"/>
      <w:lvlJc w:val="left"/>
      <w:pPr>
        <w:ind w:left="360" w:hanging="360"/>
      </w:pPr>
      <w:rPr>
        <w:rFonts w:cstheme="minorBidi" w:hint="default"/>
      </w:rPr>
    </w:lvl>
    <w:lvl w:ilvl="1">
      <w:start w:val="2"/>
      <w:numFmt w:val="decimal"/>
      <w:lvlText w:val="%1.%2"/>
      <w:lvlJc w:val="left"/>
      <w:pPr>
        <w:ind w:left="360" w:hanging="360"/>
      </w:pPr>
      <w:rPr>
        <w:rFonts w:cstheme="minorBidi" w:hint="default"/>
      </w:rPr>
    </w:lvl>
    <w:lvl w:ilvl="2">
      <w:start w:val="1"/>
      <w:numFmt w:val="decimal"/>
      <w:lvlText w:val="%1.%2.%3"/>
      <w:lvlJc w:val="left"/>
      <w:pPr>
        <w:ind w:left="720" w:hanging="720"/>
      </w:pPr>
      <w:rPr>
        <w:rFonts w:cstheme="minorBidi" w:hint="default"/>
      </w:rPr>
    </w:lvl>
    <w:lvl w:ilvl="3">
      <w:start w:val="1"/>
      <w:numFmt w:val="decimal"/>
      <w:lvlText w:val="%1.%2.%3.%4"/>
      <w:lvlJc w:val="left"/>
      <w:pPr>
        <w:ind w:left="720" w:hanging="720"/>
      </w:pPr>
      <w:rPr>
        <w:rFonts w:cstheme="minorBidi" w:hint="default"/>
      </w:rPr>
    </w:lvl>
    <w:lvl w:ilvl="4">
      <w:start w:val="1"/>
      <w:numFmt w:val="decimal"/>
      <w:lvlText w:val="%1.%2.%3.%4.%5"/>
      <w:lvlJc w:val="left"/>
      <w:pPr>
        <w:ind w:left="1080" w:hanging="1080"/>
      </w:pPr>
      <w:rPr>
        <w:rFonts w:cstheme="minorBidi" w:hint="default"/>
      </w:rPr>
    </w:lvl>
    <w:lvl w:ilvl="5">
      <w:start w:val="1"/>
      <w:numFmt w:val="decimal"/>
      <w:lvlText w:val="%1.%2.%3.%4.%5.%6"/>
      <w:lvlJc w:val="left"/>
      <w:pPr>
        <w:ind w:left="1080" w:hanging="1080"/>
      </w:pPr>
      <w:rPr>
        <w:rFonts w:cstheme="minorBidi" w:hint="default"/>
      </w:rPr>
    </w:lvl>
    <w:lvl w:ilvl="6">
      <w:start w:val="1"/>
      <w:numFmt w:val="decimal"/>
      <w:lvlText w:val="%1.%2.%3.%4.%5.%6.%7"/>
      <w:lvlJc w:val="left"/>
      <w:pPr>
        <w:ind w:left="1440" w:hanging="1440"/>
      </w:pPr>
      <w:rPr>
        <w:rFonts w:cstheme="minorBidi" w:hint="default"/>
      </w:rPr>
    </w:lvl>
    <w:lvl w:ilvl="7">
      <w:start w:val="1"/>
      <w:numFmt w:val="decimal"/>
      <w:lvlText w:val="%1.%2.%3.%4.%5.%6.%7.%8"/>
      <w:lvlJc w:val="left"/>
      <w:pPr>
        <w:ind w:left="1440" w:hanging="1440"/>
      </w:pPr>
      <w:rPr>
        <w:rFonts w:cstheme="minorBidi" w:hint="default"/>
      </w:rPr>
    </w:lvl>
    <w:lvl w:ilvl="8">
      <w:start w:val="1"/>
      <w:numFmt w:val="decimal"/>
      <w:lvlText w:val="%1.%2.%3.%4.%5.%6.%7.%8.%9"/>
      <w:lvlJc w:val="left"/>
      <w:pPr>
        <w:ind w:left="1440" w:hanging="1440"/>
      </w:pPr>
      <w:rPr>
        <w:rFonts w:cstheme="minorBidi" w:hint="default"/>
      </w:rPr>
    </w:lvl>
  </w:abstractNum>
  <w:abstractNum w:abstractNumId="11" w15:restartNumberingAfterBreak="0">
    <w:nsid w:val="65A251F9"/>
    <w:multiLevelType w:val="hybridMultilevel"/>
    <w:tmpl w:val="F67A331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6B2000C8"/>
    <w:multiLevelType w:val="hybridMultilevel"/>
    <w:tmpl w:val="E69218C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6BFB591E"/>
    <w:multiLevelType w:val="multilevel"/>
    <w:tmpl w:val="0756D6DC"/>
    <w:lvl w:ilvl="0">
      <w:start w:val="1"/>
      <w:numFmt w:val="decimal"/>
      <w:pStyle w:val="artikelkop"/>
      <w:suff w:val="space"/>
      <w:lvlText w:val="Artikel %1"/>
      <w:lvlJc w:val="left"/>
      <w:pPr>
        <w:ind w:left="360" w:hanging="360"/>
      </w:pPr>
      <w:rPr>
        <w:rFonts w:hint="default"/>
        <w:b/>
      </w:rPr>
    </w:lvl>
    <w:lvl w:ilvl="1">
      <w:start w:val="1"/>
      <w:numFmt w:val="decimal"/>
      <w:lvlText w:val="%1.%2"/>
      <w:lvlJc w:val="left"/>
      <w:pPr>
        <w:tabs>
          <w:tab w:val="num" w:pos="720"/>
        </w:tabs>
        <w:ind w:left="720" w:hanging="720"/>
      </w:pPr>
      <w:rPr>
        <w:rFonts w:hint="default"/>
        <w:b w:val="0"/>
      </w:rPr>
    </w:lvl>
    <w:lvl w:ilvl="2">
      <w:start w:val="1"/>
      <w:numFmt w:val="lowerLetter"/>
      <w:lvlText w:val="%3.)"/>
      <w:lvlJc w:val="left"/>
      <w:pPr>
        <w:tabs>
          <w:tab w:val="num" w:pos="1134"/>
        </w:tabs>
        <w:ind w:left="1134" w:hanging="414"/>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4" w15:restartNumberingAfterBreak="0">
    <w:nsid w:val="6E325343"/>
    <w:multiLevelType w:val="hybridMultilevel"/>
    <w:tmpl w:val="8A0ECC7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17D1328"/>
    <w:multiLevelType w:val="hybridMultilevel"/>
    <w:tmpl w:val="5AA6EE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5016611"/>
    <w:multiLevelType w:val="multilevel"/>
    <w:tmpl w:val="D05CF23A"/>
    <w:lvl w:ilvl="0">
      <w:start w:val="11"/>
      <w:numFmt w:val="decimal"/>
      <w:lvlText w:val="%1"/>
      <w:lvlJc w:val="left"/>
      <w:pPr>
        <w:ind w:left="384" w:hanging="384"/>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17" w15:restartNumberingAfterBreak="0">
    <w:nsid w:val="770A7C43"/>
    <w:multiLevelType w:val="hybridMultilevel"/>
    <w:tmpl w:val="859AC6AC"/>
    <w:lvl w:ilvl="0" w:tplc="EFB44E34">
      <w:start w:val="1"/>
      <w:numFmt w:val="lowerLetter"/>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7B693104"/>
    <w:multiLevelType w:val="hybridMultilevel"/>
    <w:tmpl w:val="313074E4"/>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16cid:durableId="713971629">
    <w:abstractNumId w:val="7"/>
  </w:num>
  <w:num w:numId="2" w16cid:durableId="336268552">
    <w:abstractNumId w:val="10"/>
  </w:num>
  <w:num w:numId="3" w16cid:durableId="447700190">
    <w:abstractNumId w:val="9"/>
  </w:num>
  <w:num w:numId="4" w16cid:durableId="1318850225">
    <w:abstractNumId w:val="5"/>
  </w:num>
  <w:num w:numId="5" w16cid:durableId="236942199">
    <w:abstractNumId w:val="11"/>
  </w:num>
  <w:num w:numId="6" w16cid:durableId="1567648998">
    <w:abstractNumId w:val="3"/>
  </w:num>
  <w:num w:numId="7" w16cid:durableId="1456677188">
    <w:abstractNumId w:val="18"/>
  </w:num>
  <w:num w:numId="8" w16cid:durableId="273484819">
    <w:abstractNumId w:val="8"/>
  </w:num>
  <w:num w:numId="9" w16cid:durableId="713385036">
    <w:abstractNumId w:val="4"/>
  </w:num>
  <w:num w:numId="10" w16cid:durableId="145825175">
    <w:abstractNumId w:val="6"/>
  </w:num>
  <w:num w:numId="11" w16cid:durableId="1277714294">
    <w:abstractNumId w:val="16"/>
  </w:num>
  <w:num w:numId="12" w16cid:durableId="2084796328">
    <w:abstractNumId w:val="14"/>
  </w:num>
  <w:num w:numId="13" w16cid:durableId="544175386">
    <w:abstractNumId w:val="15"/>
  </w:num>
  <w:num w:numId="14" w16cid:durableId="20393525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9269832">
    <w:abstractNumId w:val="12"/>
  </w:num>
  <w:num w:numId="16" w16cid:durableId="391269015">
    <w:abstractNumId w:val="17"/>
  </w:num>
  <w:num w:numId="17" w16cid:durableId="1152595847">
    <w:abstractNumId w:val="2"/>
  </w:num>
  <w:num w:numId="18" w16cid:durableId="1714378760">
    <w:abstractNumId w:val="1"/>
  </w:num>
  <w:num w:numId="19" w16cid:durableId="19262589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4045267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787"/>
    <w:rsid w:val="000135D5"/>
    <w:rsid w:val="000376E6"/>
    <w:rsid w:val="00047228"/>
    <w:rsid w:val="000516F0"/>
    <w:rsid w:val="000778A8"/>
    <w:rsid w:val="000F370D"/>
    <w:rsid w:val="001026F4"/>
    <w:rsid w:val="00116F7A"/>
    <w:rsid w:val="001334AB"/>
    <w:rsid w:val="00134EA4"/>
    <w:rsid w:val="00160A27"/>
    <w:rsid w:val="001B6C1D"/>
    <w:rsid w:val="001D13EB"/>
    <w:rsid w:val="001F28B2"/>
    <w:rsid w:val="0020565E"/>
    <w:rsid w:val="0022040A"/>
    <w:rsid w:val="00265E26"/>
    <w:rsid w:val="002C6880"/>
    <w:rsid w:val="002E40DF"/>
    <w:rsid w:val="002F2AAF"/>
    <w:rsid w:val="00301AE9"/>
    <w:rsid w:val="0031297E"/>
    <w:rsid w:val="00357EAC"/>
    <w:rsid w:val="003622D4"/>
    <w:rsid w:val="003A0247"/>
    <w:rsid w:val="004408EC"/>
    <w:rsid w:val="004A3281"/>
    <w:rsid w:val="004A53F3"/>
    <w:rsid w:val="004F65A9"/>
    <w:rsid w:val="005430C6"/>
    <w:rsid w:val="005724CC"/>
    <w:rsid w:val="005850CA"/>
    <w:rsid w:val="005C2002"/>
    <w:rsid w:val="005C6962"/>
    <w:rsid w:val="005C73EF"/>
    <w:rsid w:val="005E50C4"/>
    <w:rsid w:val="00611787"/>
    <w:rsid w:val="00620243"/>
    <w:rsid w:val="0063770B"/>
    <w:rsid w:val="006C3E9B"/>
    <w:rsid w:val="006D48EF"/>
    <w:rsid w:val="006D53EF"/>
    <w:rsid w:val="006E6179"/>
    <w:rsid w:val="00700843"/>
    <w:rsid w:val="007603A5"/>
    <w:rsid w:val="00764325"/>
    <w:rsid w:val="0079461D"/>
    <w:rsid w:val="007A1366"/>
    <w:rsid w:val="007D6ED2"/>
    <w:rsid w:val="007E30A3"/>
    <w:rsid w:val="007E4D65"/>
    <w:rsid w:val="00802B7C"/>
    <w:rsid w:val="008314FA"/>
    <w:rsid w:val="008918C8"/>
    <w:rsid w:val="00912ACB"/>
    <w:rsid w:val="009174D8"/>
    <w:rsid w:val="00920B43"/>
    <w:rsid w:val="0094165E"/>
    <w:rsid w:val="00976A81"/>
    <w:rsid w:val="00994642"/>
    <w:rsid w:val="00995A28"/>
    <w:rsid w:val="00A4031A"/>
    <w:rsid w:val="00A65C93"/>
    <w:rsid w:val="00A71EE4"/>
    <w:rsid w:val="00AA6DDF"/>
    <w:rsid w:val="00AF544C"/>
    <w:rsid w:val="00B3067A"/>
    <w:rsid w:val="00B34801"/>
    <w:rsid w:val="00B601C6"/>
    <w:rsid w:val="00B90B2D"/>
    <w:rsid w:val="00BB3055"/>
    <w:rsid w:val="00C151D3"/>
    <w:rsid w:val="00C53E94"/>
    <w:rsid w:val="00C57267"/>
    <w:rsid w:val="00C70BBC"/>
    <w:rsid w:val="00CA2F8D"/>
    <w:rsid w:val="00CB2C81"/>
    <w:rsid w:val="00D12E35"/>
    <w:rsid w:val="00D176B4"/>
    <w:rsid w:val="00D51C2E"/>
    <w:rsid w:val="00D525F0"/>
    <w:rsid w:val="00D66595"/>
    <w:rsid w:val="00DA142B"/>
    <w:rsid w:val="00E239B3"/>
    <w:rsid w:val="00E8135B"/>
    <w:rsid w:val="00EA02DD"/>
    <w:rsid w:val="00EB086A"/>
    <w:rsid w:val="00EB0A5F"/>
    <w:rsid w:val="00F25344"/>
    <w:rsid w:val="00F657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BD158B1"/>
  <w15:docId w15:val="{09127B65-F672-4C55-B600-C6BA7F90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Cambria" w:hAnsi="Tahoma" w:cs="Times New Roman"/>
        <w:szCs w:val="24"/>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locked/>
    <w:rsid w:val="006E617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Kop3">
    <w:name w:val="heading 3"/>
    <w:basedOn w:val="Standaard"/>
    <w:next w:val="Standaard"/>
    <w:link w:val="Kop3Char"/>
    <w:uiPriority w:val="9"/>
    <w:semiHidden/>
    <w:unhideWhenUsed/>
    <w:qFormat/>
    <w:locked/>
    <w:rsid w:val="00611787"/>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semiHidden/>
    <w:pPr>
      <w:tabs>
        <w:tab w:val="center" w:pos="4536"/>
        <w:tab w:val="right" w:pos="9072"/>
      </w:tabs>
    </w:pPr>
  </w:style>
  <w:style w:type="character" w:customStyle="1" w:styleId="KoptekstChar">
    <w:name w:val="Koptekst Char"/>
    <w:link w:val="Koptekst"/>
    <w:uiPriority w:val="99"/>
    <w:semiHidden/>
    <w:locked/>
    <w:rPr>
      <w:rFonts w:cs="Times New Roman"/>
    </w:rPr>
  </w:style>
  <w:style w:type="paragraph" w:styleId="Voettekst">
    <w:name w:val="footer"/>
    <w:basedOn w:val="Standaard"/>
    <w:link w:val="VoettekstChar"/>
    <w:uiPriority w:val="99"/>
    <w:semiHidden/>
    <w:pPr>
      <w:tabs>
        <w:tab w:val="center" w:pos="4536"/>
        <w:tab w:val="right" w:pos="9072"/>
      </w:tabs>
    </w:pPr>
  </w:style>
  <w:style w:type="character" w:customStyle="1" w:styleId="VoettekstChar">
    <w:name w:val="Voettekst Char"/>
    <w:link w:val="Voettekst"/>
    <w:uiPriority w:val="99"/>
    <w:semiHidden/>
    <w:locked/>
    <w:rPr>
      <w:rFonts w:cs="Times New Roman"/>
    </w:rPr>
  </w:style>
  <w:style w:type="character" w:customStyle="1" w:styleId="Kop3Char">
    <w:name w:val="Kop 3 Char"/>
    <w:basedOn w:val="Standaardalinea-lettertype"/>
    <w:link w:val="Kop3"/>
    <w:uiPriority w:val="9"/>
    <w:semiHidden/>
    <w:rsid w:val="00611787"/>
    <w:rPr>
      <w:rFonts w:asciiTheme="majorHAnsi" w:eastAsiaTheme="majorEastAsia" w:hAnsiTheme="majorHAnsi" w:cstheme="majorBidi"/>
      <w:b/>
      <w:bCs/>
      <w:color w:val="4F81BD" w:themeColor="accent1"/>
    </w:rPr>
  </w:style>
  <w:style w:type="paragraph" w:styleId="Geenafstand">
    <w:name w:val="No Spacing"/>
    <w:uiPriority w:val="1"/>
    <w:qFormat/>
    <w:rsid w:val="00611787"/>
    <w:pPr>
      <w:shd w:val="clear" w:color="auto" w:fill="FFFFFF"/>
    </w:pPr>
    <w:rPr>
      <w:rFonts w:eastAsia="Arial"/>
      <w:color w:val="000000"/>
      <w:sz w:val="21"/>
      <w:szCs w:val="21"/>
      <w:lang w:val="en-US"/>
    </w:rPr>
  </w:style>
  <w:style w:type="paragraph" w:styleId="Lijstalinea">
    <w:name w:val="List Paragraph"/>
    <w:basedOn w:val="Standaard"/>
    <w:link w:val="LijstalineaChar"/>
    <w:uiPriority w:val="34"/>
    <w:qFormat/>
    <w:rsid w:val="00611787"/>
    <w:pPr>
      <w:spacing w:after="160" w:line="340" w:lineRule="atLeast"/>
      <w:ind w:left="720"/>
      <w:contextualSpacing/>
    </w:pPr>
    <w:rPr>
      <w:rFonts w:ascii="Arial" w:eastAsiaTheme="minorHAnsi" w:hAnsi="Arial" w:cstheme="minorBidi"/>
      <w:szCs w:val="22"/>
      <w:lang w:eastAsia="en-US"/>
    </w:rPr>
  </w:style>
  <w:style w:type="character" w:customStyle="1" w:styleId="LijstalineaChar">
    <w:name w:val="Lijstalinea Char"/>
    <w:link w:val="Lijstalinea"/>
    <w:uiPriority w:val="34"/>
    <w:locked/>
    <w:rsid w:val="00611787"/>
    <w:rPr>
      <w:rFonts w:ascii="Arial" w:eastAsiaTheme="minorHAnsi" w:hAnsi="Arial" w:cstheme="minorBidi"/>
      <w:szCs w:val="22"/>
      <w:lang w:eastAsia="en-US"/>
    </w:rPr>
  </w:style>
  <w:style w:type="character" w:styleId="Verwijzingopmerking">
    <w:name w:val="annotation reference"/>
    <w:basedOn w:val="Standaardalinea-lettertype"/>
    <w:uiPriority w:val="99"/>
    <w:semiHidden/>
    <w:unhideWhenUsed/>
    <w:rsid w:val="00611787"/>
    <w:rPr>
      <w:sz w:val="16"/>
      <w:szCs w:val="16"/>
    </w:rPr>
  </w:style>
  <w:style w:type="paragraph" w:styleId="Tekstopmerking">
    <w:name w:val="annotation text"/>
    <w:basedOn w:val="Standaard"/>
    <w:link w:val="TekstopmerkingChar"/>
    <w:uiPriority w:val="99"/>
    <w:semiHidden/>
    <w:unhideWhenUsed/>
    <w:rsid w:val="00611787"/>
    <w:pPr>
      <w:spacing w:after="160"/>
    </w:pPr>
    <w:rPr>
      <w:rFonts w:asciiTheme="minorHAnsi" w:eastAsiaTheme="minorHAnsi" w:hAnsiTheme="minorHAnsi" w:cstheme="minorBidi"/>
      <w:szCs w:val="20"/>
      <w:lang w:eastAsia="en-US"/>
    </w:rPr>
  </w:style>
  <w:style w:type="character" w:customStyle="1" w:styleId="TekstopmerkingChar">
    <w:name w:val="Tekst opmerking Char"/>
    <w:basedOn w:val="Standaardalinea-lettertype"/>
    <w:link w:val="Tekstopmerking"/>
    <w:uiPriority w:val="99"/>
    <w:semiHidden/>
    <w:rsid w:val="00611787"/>
    <w:rPr>
      <w:rFonts w:asciiTheme="minorHAnsi" w:eastAsiaTheme="minorHAnsi" w:hAnsiTheme="minorHAnsi" w:cstheme="minorBidi"/>
      <w:szCs w:val="20"/>
      <w:lang w:eastAsia="en-US"/>
    </w:rPr>
  </w:style>
  <w:style w:type="paragraph" w:customStyle="1" w:styleId="BVGKop2">
    <w:name w:val="BVG Kop 2"/>
    <w:basedOn w:val="Standaard"/>
    <w:next w:val="Standaard"/>
    <w:autoRedefine/>
    <w:qFormat/>
    <w:rsid w:val="00611787"/>
    <w:pPr>
      <w:spacing w:before="240" w:after="240" w:line="276" w:lineRule="auto"/>
      <w:ind w:left="705" w:hanging="705"/>
      <w:jc w:val="both"/>
      <w:outlineLvl w:val="3"/>
    </w:pPr>
    <w:rPr>
      <w:rFonts w:ascii="Calibri" w:eastAsia="Times New Roman" w:hAnsi="Calibri"/>
      <w:color w:val="000000"/>
      <w:sz w:val="22"/>
      <w:szCs w:val="20"/>
    </w:rPr>
  </w:style>
  <w:style w:type="paragraph" w:customStyle="1" w:styleId="Default">
    <w:name w:val="Default"/>
    <w:uiPriority w:val="99"/>
    <w:rsid w:val="00611787"/>
    <w:pPr>
      <w:autoSpaceDE w:val="0"/>
      <w:autoSpaceDN w:val="0"/>
      <w:adjustRightInd w:val="0"/>
    </w:pPr>
    <w:rPr>
      <w:rFonts w:ascii="TheSansCorrespondence" w:eastAsia="Calibri" w:hAnsi="TheSansCorrespondence" w:cs="TheSansCorrespondence"/>
      <w:color w:val="000000"/>
      <w:sz w:val="24"/>
      <w:lang w:eastAsia="en-US"/>
    </w:rPr>
  </w:style>
  <w:style w:type="paragraph" w:styleId="Normaalweb">
    <w:name w:val="Normal (Web)"/>
    <w:basedOn w:val="Standaard"/>
    <w:uiPriority w:val="99"/>
    <w:unhideWhenUsed/>
    <w:rsid w:val="00611787"/>
    <w:pPr>
      <w:spacing w:before="100" w:beforeAutospacing="1" w:after="100" w:afterAutospacing="1"/>
    </w:pPr>
    <w:rPr>
      <w:rFonts w:ascii="Times New Roman" w:eastAsia="Times New Roman" w:hAnsi="Times New Roman"/>
      <w:sz w:val="24"/>
    </w:rPr>
  </w:style>
  <w:style w:type="table" w:styleId="Tabelraster">
    <w:name w:val="Table Grid"/>
    <w:basedOn w:val="Standaardtabel"/>
    <w:locked/>
    <w:rsid w:val="0061178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611787"/>
    <w:rPr>
      <w:rFonts w:cs="Tahoma"/>
      <w:sz w:val="16"/>
      <w:szCs w:val="16"/>
    </w:rPr>
  </w:style>
  <w:style w:type="character" w:customStyle="1" w:styleId="BallontekstChar">
    <w:name w:val="Ballontekst Char"/>
    <w:basedOn w:val="Standaardalinea-lettertype"/>
    <w:link w:val="Ballontekst"/>
    <w:uiPriority w:val="99"/>
    <w:semiHidden/>
    <w:rsid w:val="00611787"/>
    <w:rPr>
      <w:rFonts w:cs="Tahoma"/>
      <w:sz w:val="16"/>
      <w:szCs w:val="16"/>
    </w:rPr>
  </w:style>
  <w:style w:type="paragraph" w:customStyle="1" w:styleId="lst1">
    <w:name w:val="lst1"/>
    <w:basedOn w:val="Standaard"/>
    <w:rsid w:val="005724CC"/>
    <w:pPr>
      <w:keepNext/>
      <w:numPr>
        <w:numId w:val="17"/>
      </w:numPr>
      <w:spacing w:before="160" w:line="276" w:lineRule="auto"/>
      <w:contextualSpacing/>
    </w:pPr>
    <w:rPr>
      <w:rFonts w:asciiTheme="minorHAnsi" w:eastAsiaTheme="minorHAnsi" w:hAnsiTheme="minorHAnsi" w:cstheme="minorBidi"/>
      <w:b/>
      <w:sz w:val="22"/>
      <w:szCs w:val="22"/>
      <w:lang w:eastAsia="en-US"/>
    </w:rPr>
  </w:style>
  <w:style w:type="paragraph" w:customStyle="1" w:styleId="lst11">
    <w:name w:val="lst11"/>
    <w:basedOn w:val="Standaard"/>
    <w:rsid w:val="005724CC"/>
    <w:pPr>
      <w:numPr>
        <w:ilvl w:val="1"/>
        <w:numId w:val="17"/>
      </w:numPr>
      <w:spacing w:line="276" w:lineRule="auto"/>
    </w:pPr>
    <w:rPr>
      <w:rFonts w:asciiTheme="minorHAnsi" w:eastAsiaTheme="minorHAnsi" w:hAnsiTheme="minorHAnsi" w:cstheme="minorBidi"/>
      <w:sz w:val="22"/>
      <w:szCs w:val="22"/>
      <w:lang w:eastAsia="en-US"/>
    </w:rPr>
  </w:style>
  <w:style w:type="paragraph" w:styleId="Voetnoottekst">
    <w:name w:val="footnote text"/>
    <w:basedOn w:val="Standaard"/>
    <w:link w:val="VoetnoottekstChar"/>
    <w:uiPriority w:val="99"/>
    <w:semiHidden/>
    <w:unhideWhenUsed/>
    <w:rsid w:val="008314FA"/>
    <w:rPr>
      <w:rFonts w:asciiTheme="minorHAnsi" w:eastAsiaTheme="minorHAnsi" w:hAnsiTheme="minorHAnsi" w:cstheme="minorBidi"/>
      <w:szCs w:val="20"/>
      <w:lang w:eastAsia="en-US"/>
    </w:rPr>
  </w:style>
  <w:style w:type="character" w:customStyle="1" w:styleId="VoetnoottekstChar">
    <w:name w:val="Voetnoottekst Char"/>
    <w:basedOn w:val="Standaardalinea-lettertype"/>
    <w:link w:val="Voetnoottekst"/>
    <w:uiPriority w:val="99"/>
    <w:semiHidden/>
    <w:rsid w:val="008314FA"/>
    <w:rPr>
      <w:rFonts w:asciiTheme="minorHAnsi" w:eastAsiaTheme="minorHAnsi" w:hAnsiTheme="minorHAnsi" w:cstheme="minorBidi"/>
      <w:szCs w:val="20"/>
      <w:lang w:eastAsia="en-US"/>
    </w:rPr>
  </w:style>
  <w:style w:type="character" w:styleId="Voetnootmarkering">
    <w:name w:val="footnote reference"/>
    <w:basedOn w:val="Standaardalinea-lettertype"/>
    <w:uiPriority w:val="99"/>
    <w:semiHidden/>
    <w:unhideWhenUsed/>
    <w:rsid w:val="008314FA"/>
    <w:rPr>
      <w:vertAlign w:val="superscript"/>
    </w:rPr>
  </w:style>
  <w:style w:type="paragraph" w:customStyle="1" w:styleId="artikelkop">
    <w:name w:val="artikelkop"/>
    <w:basedOn w:val="Standaard"/>
    <w:link w:val="artikelkopChar"/>
    <w:rsid w:val="008314FA"/>
    <w:pPr>
      <w:keepNext/>
      <w:numPr>
        <w:numId w:val="20"/>
      </w:numPr>
      <w:spacing w:line="276" w:lineRule="auto"/>
    </w:pPr>
    <w:rPr>
      <w:rFonts w:ascii="Times New Roman" w:eastAsia="Times New Roman" w:hAnsi="Times New Roman"/>
      <w:b/>
      <w:sz w:val="21"/>
      <w:szCs w:val="20"/>
      <w:lang w:eastAsia="en-US"/>
    </w:rPr>
  </w:style>
  <w:style w:type="character" w:customStyle="1" w:styleId="artikelkopChar">
    <w:name w:val="artikelkop Char"/>
    <w:basedOn w:val="Standaardalinea-lettertype"/>
    <w:link w:val="artikelkop"/>
    <w:rsid w:val="008314FA"/>
    <w:rPr>
      <w:rFonts w:ascii="Times New Roman" w:eastAsia="Times New Roman" w:hAnsi="Times New Roman"/>
      <w:b/>
      <w:sz w:val="21"/>
      <w:szCs w:val="20"/>
      <w:lang w:eastAsia="en-US"/>
    </w:rPr>
  </w:style>
  <w:style w:type="character" w:customStyle="1" w:styleId="Kop1Char">
    <w:name w:val="Kop 1 Char"/>
    <w:basedOn w:val="Standaardalinea-lettertype"/>
    <w:link w:val="Kop1"/>
    <w:rsid w:val="006E6179"/>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2390">
      <w:bodyDiv w:val="1"/>
      <w:marLeft w:val="0"/>
      <w:marRight w:val="0"/>
      <w:marTop w:val="0"/>
      <w:marBottom w:val="0"/>
      <w:divBdr>
        <w:top w:val="none" w:sz="0" w:space="0" w:color="auto"/>
        <w:left w:val="none" w:sz="0" w:space="0" w:color="auto"/>
        <w:bottom w:val="none" w:sz="0" w:space="0" w:color="auto"/>
        <w:right w:val="none" w:sz="0" w:space="0" w:color="auto"/>
      </w:divBdr>
    </w:div>
    <w:div w:id="631638107">
      <w:bodyDiv w:val="1"/>
      <w:marLeft w:val="0"/>
      <w:marRight w:val="0"/>
      <w:marTop w:val="0"/>
      <w:marBottom w:val="0"/>
      <w:divBdr>
        <w:top w:val="none" w:sz="0" w:space="0" w:color="auto"/>
        <w:left w:val="none" w:sz="0" w:space="0" w:color="auto"/>
        <w:bottom w:val="none" w:sz="0" w:space="0" w:color="auto"/>
        <w:right w:val="none" w:sz="0" w:space="0" w:color="auto"/>
      </w:divBdr>
    </w:div>
    <w:div w:id="1481998298">
      <w:bodyDiv w:val="1"/>
      <w:marLeft w:val="0"/>
      <w:marRight w:val="0"/>
      <w:marTop w:val="0"/>
      <w:marBottom w:val="0"/>
      <w:divBdr>
        <w:top w:val="none" w:sz="0" w:space="0" w:color="auto"/>
        <w:left w:val="none" w:sz="0" w:space="0" w:color="auto"/>
        <w:bottom w:val="none" w:sz="0" w:space="0" w:color="auto"/>
        <w:right w:val="none" w:sz="0" w:space="0" w:color="auto"/>
      </w:divBdr>
    </w:div>
    <w:div w:id="184497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GGDZW\GGDDFS\Applicatie\Templates%20Office\GGDZW\GGD%20voorblad.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68B4E0-631F-410E-A532-2DAC2A7906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GGD voorblad</Template>
  <TotalTime>78</TotalTime>
  <Pages>16</Pages>
  <Words>4230</Words>
  <Characters>23270</Characters>
  <Application>Microsoft Office Word</Application>
  <DocSecurity>0</DocSecurity>
  <Lines>193</Lines>
  <Paragraphs>54</Paragraphs>
  <ScaleCrop>false</ScaleCrop>
  <HeadingPairs>
    <vt:vector size="2" baseType="variant">
      <vt:variant>
        <vt:lpstr>Titel</vt:lpstr>
      </vt:variant>
      <vt:variant>
        <vt:i4>1</vt:i4>
      </vt:variant>
    </vt:vector>
  </HeadingPairs>
  <TitlesOfParts>
    <vt:vector size="1" baseType="lpstr">
      <vt:lpstr>Model Verwerkersoverenkomst GGD</vt:lpstr>
    </vt:vector>
  </TitlesOfParts>
  <Company>GGD Zaanstreek-Waterland</Company>
  <LinksUpToDate>false</LinksUpToDate>
  <CharactersWithSpaces>27446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Verwerkersoverenkomst GGD</dc:title>
  <dc:creator>ARosendahl@ggdzw.nl</dc:creator>
  <dc:description>geredigeerd door Rosie de Weerd op  20-4-20
Geredigeerd door Dagmar Hekelaar op 21-04-2020</dc:description>
  <cp:lastModifiedBy>Marco Wiese</cp:lastModifiedBy>
  <cp:revision>19</cp:revision>
  <dcterms:created xsi:type="dcterms:W3CDTF">2025-05-19T07:43:00Z</dcterms:created>
  <dcterms:modified xsi:type="dcterms:W3CDTF">2026-09-16T10:09:00Z</dcterms:modified>
  <cp:contentStatus>versie 1.0 Gereed voor MT</cp:contentStatus>
</cp:coreProperties>
</file>