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3C85" w14:textId="50071352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</w:t>
      </w:r>
      <w:r w:rsidR="00EB3699">
        <w:rPr>
          <w:rFonts w:ascii="Corbel" w:hAnsi="Corbel"/>
          <w:b/>
          <w:sz w:val="24"/>
          <w:szCs w:val="24"/>
        </w:rPr>
        <w:t xml:space="preserve"> </w:t>
      </w:r>
      <w:r>
        <w:rPr>
          <w:rFonts w:ascii="Corbel" w:hAnsi="Corbel"/>
          <w:b/>
          <w:sz w:val="24"/>
          <w:szCs w:val="24"/>
        </w:rPr>
        <w:t>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2E0CB252" w14:textId="77777777" w:rsidR="00C60D05" w:rsidRPr="00D51454" w:rsidRDefault="00C60D05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5F7CE891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705E62A" w14:textId="5BB1609D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285BA95C" w14:textId="3BCC8DC5" w:rsidR="00D155E8" w:rsidRPr="00EB3699" w:rsidRDefault="00EB3699" w:rsidP="00EB3699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EB36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in de afgelopen 36 maanden bij minimaal één referentie-organisatie over een aaneengesloten termijn van minimaal 12 maanden schoonmaakdienstverlening uitgevoerd, waarbij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EB36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 dienstverlening zich uitstrekte over meerdere (minimaal 2) fysiek van elkaar gescheiden locaties binnen dezelfde gemeente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en </w:t>
            </w:r>
            <w:r w:rsidRPr="00EB36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het vloeroppervlak per locatie groter was dan 50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vierkante meter</w:t>
            </w:r>
            <w:r w:rsidRPr="00EB36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en kleiner dan 500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vierkante meter</w:t>
            </w:r>
            <w:r w:rsidRPr="00EB36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D82414" w:rsidRPr="001A17B8" w14:paraId="62333723" w14:textId="77777777" w:rsidTr="001E36FF">
        <w:trPr>
          <w:jc w:val="center"/>
        </w:trPr>
        <w:tc>
          <w:tcPr>
            <w:tcW w:w="5076" w:type="dxa"/>
          </w:tcPr>
          <w:p w14:paraId="55F2DAB7" w14:textId="77777777" w:rsidR="00D82414" w:rsidRPr="00173D7B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</w:tcPr>
          <w:p w14:paraId="60BD88B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A57CD6F" w14:textId="77777777" w:rsidTr="001E36FF">
        <w:trPr>
          <w:jc w:val="center"/>
        </w:trPr>
        <w:tc>
          <w:tcPr>
            <w:tcW w:w="5076" w:type="dxa"/>
          </w:tcPr>
          <w:p w14:paraId="61D7254F" w14:textId="77777777" w:rsidR="00D82414" w:rsidRPr="00173D7B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</w:tcPr>
          <w:p w14:paraId="15BF419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544C57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220B0D4" w14:textId="77777777" w:rsidTr="001E36FF">
        <w:trPr>
          <w:trHeight w:val="507"/>
          <w:jc w:val="center"/>
        </w:trPr>
        <w:tc>
          <w:tcPr>
            <w:tcW w:w="5076" w:type="dxa"/>
          </w:tcPr>
          <w:p w14:paraId="3570CA15" w14:textId="77777777" w:rsidR="00D82414" w:rsidRPr="00173D7B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</w:tcPr>
          <w:p w14:paraId="4305484B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B335B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0E43809D" w14:textId="77777777" w:rsidTr="001E36FF">
        <w:trPr>
          <w:jc w:val="center"/>
        </w:trPr>
        <w:tc>
          <w:tcPr>
            <w:tcW w:w="5076" w:type="dxa"/>
          </w:tcPr>
          <w:p w14:paraId="7B2C9ED0" w14:textId="77777777" w:rsidR="00D82414" w:rsidRPr="00173D7B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</w:tcPr>
          <w:p w14:paraId="79D57DA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1076EEC" w14:textId="77777777" w:rsidTr="001E36FF">
        <w:trPr>
          <w:jc w:val="center"/>
        </w:trPr>
        <w:tc>
          <w:tcPr>
            <w:tcW w:w="5076" w:type="dxa"/>
          </w:tcPr>
          <w:p w14:paraId="4EA9B903" w14:textId="77777777" w:rsidR="00D82414" w:rsidRPr="00173D7B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602B87D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582A5A8" w14:textId="77777777" w:rsidTr="001E36FF">
        <w:trPr>
          <w:jc w:val="center"/>
        </w:trPr>
        <w:tc>
          <w:tcPr>
            <w:tcW w:w="5076" w:type="dxa"/>
          </w:tcPr>
          <w:p w14:paraId="1536F41B" w14:textId="77777777" w:rsidR="00D82414" w:rsidRPr="00173D7B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</w:tcPr>
          <w:p w14:paraId="783F754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C888060" w14:textId="77777777" w:rsidTr="001E36FF">
        <w:trPr>
          <w:jc w:val="center"/>
        </w:trPr>
        <w:tc>
          <w:tcPr>
            <w:tcW w:w="5076" w:type="dxa"/>
          </w:tcPr>
          <w:p w14:paraId="7019E822" w14:textId="2E90FA26" w:rsidR="00D82414" w:rsidRPr="00173D7B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173D7B">
              <w:rPr>
                <w:rFonts w:ascii="Corbel" w:hAnsi="Corbel"/>
                <w:sz w:val="16"/>
                <w:szCs w:val="16"/>
              </w:rPr>
              <w:t xml:space="preserve"> </w:t>
            </w:r>
            <w:r w:rsidRPr="00173D7B">
              <w:rPr>
                <w:rFonts w:ascii="Corbel" w:hAnsi="Corbel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</w:tcPr>
          <w:p w14:paraId="2CEB52D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AD5F0E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C60D3CB" w14:textId="77777777" w:rsidTr="001E36FF">
        <w:trPr>
          <w:jc w:val="center"/>
        </w:trPr>
        <w:tc>
          <w:tcPr>
            <w:tcW w:w="5076" w:type="dxa"/>
          </w:tcPr>
          <w:p w14:paraId="7BB1B944" w14:textId="77777777" w:rsidR="001E36FF" w:rsidRPr="00173D7B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173D7B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173D7B">
              <w:rPr>
                <w:rFonts w:ascii="Corbel" w:hAnsi="Corbel"/>
                <w:sz w:val="16"/>
                <w:szCs w:val="16"/>
              </w:rPr>
              <w:t>blijkt:</w:t>
            </w:r>
          </w:p>
          <w:p w14:paraId="233379ED" w14:textId="77777777" w:rsidR="00D82414" w:rsidRPr="00173D7B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8D92E00" w14:textId="77777777" w:rsidR="00D82414" w:rsidRPr="00173D7B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C6729F" w14:textId="77777777" w:rsidR="00D82414" w:rsidRPr="00173D7B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27EF36" w14:textId="77777777" w:rsidR="001E36FF" w:rsidRPr="00173D7B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</w:tcPr>
          <w:p w14:paraId="0D10E654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5DDCBA66" w14:textId="77777777" w:rsidTr="001E36FF">
        <w:trPr>
          <w:jc w:val="center"/>
        </w:trPr>
        <w:tc>
          <w:tcPr>
            <w:tcW w:w="5076" w:type="dxa"/>
          </w:tcPr>
          <w:p w14:paraId="09AA0431" w14:textId="1EB058F4" w:rsidR="00702A25" w:rsidRPr="00173D7B" w:rsidRDefault="00EB3699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Heeft u bij de referentie</w:t>
            </w:r>
            <w:r w:rsidR="00C729C1">
              <w:rPr>
                <w:rFonts w:ascii="Corbel" w:hAnsi="Corbel"/>
                <w:sz w:val="16"/>
                <w:szCs w:val="16"/>
              </w:rPr>
              <w:t>-</w:t>
            </w:r>
            <w:r w:rsidRPr="00173D7B">
              <w:rPr>
                <w:rFonts w:ascii="Corbel" w:hAnsi="Corbel"/>
                <w:sz w:val="16"/>
                <w:szCs w:val="16"/>
              </w:rPr>
              <w:t>organisatie over een aaneengesloten termijn van minimaal 12 maanden schoonmaakdienstverlening uitgevoerd, waarbij de dienstverlening zich uitstrekte over meerdere (minimaal 2) fysiek van elkaar gescheiden kleine locaties (binnen dezelfde gemeente)</w:t>
            </w:r>
            <w:r w:rsidR="00987E69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5075A3F0" w14:textId="3935F104" w:rsidR="00EB3699" w:rsidRDefault="00000000" w:rsidP="00EB369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EB36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EB3699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EB3699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EB3699" w:rsidRPr="00EB3699">
              <w:rPr>
                <w:rFonts w:ascii="Corbel" w:eastAsia="MS Gothic" w:hAnsi="Corbel"/>
                <w:sz w:val="16"/>
                <w:szCs w:val="16"/>
              </w:rPr>
              <w:t>,</w:t>
            </w:r>
            <w:r w:rsidR="00C729C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F77D8" w:rsidRPr="007F77D8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&lt;aantal&gt;</w:t>
            </w:r>
            <w:r w:rsidR="00EB3699" w:rsidRPr="00EB3699">
              <w:rPr>
                <w:rFonts w:ascii="Corbel" w:eastAsia="MS Gothic" w:hAnsi="Corbel"/>
                <w:sz w:val="16"/>
                <w:szCs w:val="16"/>
              </w:rPr>
              <w:t xml:space="preserve"> locaties met de volgende adressen binnen dezelfde gemeente:</w:t>
            </w:r>
          </w:p>
          <w:p w14:paraId="4C1F1EE1" w14:textId="77777777" w:rsidR="00EB3699" w:rsidRDefault="00EB3699" w:rsidP="00EB369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0F07EC5" w14:textId="77777777" w:rsidR="00EB3699" w:rsidRDefault="00EB3699" w:rsidP="00EB369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53C2E07" w14:textId="77777777" w:rsidR="00EB3699" w:rsidRDefault="00EB3699" w:rsidP="00EB369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785836" w14:textId="77777777" w:rsidR="00702A25" w:rsidRPr="00133F0C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EB369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EB3699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EB3699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EB3699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EB3699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EB369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EB3699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987E69" w:rsidRPr="001A17B8" w14:paraId="1745CD99" w14:textId="77777777" w:rsidTr="001E36FF">
        <w:trPr>
          <w:jc w:val="center"/>
        </w:trPr>
        <w:tc>
          <w:tcPr>
            <w:tcW w:w="5076" w:type="dxa"/>
          </w:tcPr>
          <w:p w14:paraId="180AE900" w14:textId="74B160CB" w:rsidR="00987E69" w:rsidRPr="00173D7B" w:rsidRDefault="00987E69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Heeft u bij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73D7B">
              <w:rPr>
                <w:rFonts w:ascii="Corbel" w:hAnsi="Corbel"/>
                <w:sz w:val="16"/>
                <w:szCs w:val="16"/>
              </w:rPr>
              <w:t>organisatie over een aaneengesloten termijn van minimaal 12 maanden schoonmaakdienstverlening uitgevoerd,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173D7B">
              <w:rPr>
                <w:rFonts w:ascii="Corbel" w:hAnsi="Corbel"/>
                <w:sz w:val="16"/>
                <w:szCs w:val="16"/>
              </w:rPr>
              <w:t>waarbij het vloeroppervlak groter was dan 50 vierkante meter en kleiner dan 500 vierkante meter per locatie?</w:t>
            </w:r>
          </w:p>
        </w:tc>
        <w:tc>
          <w:tcPr>
            <w:tcW w:w="3941" w:type="dxa"/>
          </w:tcPr>
          <w:p w14:paraId="7A846FCC" w14:textId="77777777" w:rsidR="00987E69" w:rsidRPr="00A019E4" w:rsidRDefault="00987E69" w:rsidP="00987E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7666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5C1D49B" w14:textId="77777777" w:rsidR="00987E69" w:rsidRPr="00A019E4" w:rsidRDefault="00987E69" w:rsidP="00987E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4700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5995B05" w14:textId="77777777" w:rsidR="00987E69" w:rsidRDefault="00987E69" w:rsidP="00EB369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7650B2" w:rsidRPr="001A17B8" w14:paraId="6508C392" w14:textId="77777777" w:rsidTr="001E36FF">
        <w:trPr>
          <w:trHeight w:val="1402"/>
          <w:jc w:val="center"/>
        </w:trPr>
        <w:tc>
          <w:tcPr>
            <w:tcW w:w="5076" w:type="dxa"/>
          </w:tcPr>
          <w:p w14:paraId="60C88309" w14:textId="61125B4A" w:rsidR="00376FA8" w:rsidRPr="00173D7B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173D7B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</w:t>
            </w:r>
            <w:r w:rsidR="004E305E" w:rsidRPr="00173D7B">
              <w:rPr>
                <w:rFonts w:ascii="Corbel" w:hAnsi="Corbel"/>
                <w:sz w:val="16"/>
                <w:szCs w:val="16"/>
              </w:rPr>
              <w:t>,</w:t>
            </w:r>
            <w:r w:rsidR="00D82414" w:rsidRPr="00173D7B">
              <w:rPr>
                <w:rFonts w:ascii="Corbel" w:hAnsi="Corbel"/>
                <w:sz w:val="16"/>
                <w:szCs w:val="16"/>
              </w:rPr>
              <w:t xml:space="preserve"> moeten wel zijn uitgevoerd en geëvalueerd.</w:t>
            </w:r>
          </w:p>
        </w:tc>
        <w:tc>
          <w:tcPr>
            <w:tcW w:w="3941" w:type="dxa"/>
          </w:tcPr>
          <w:p w14:paraId="0757D19B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F10D8E9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45E45EC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AD626D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9A5B474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75B179A" w14:textId="77777777" w:rsidTr="00F97BBD">
        <w:trPr>
          <w:trHeight w:val="283"/>
          <w:jc w:val="center"/>
        </w:trPr>
        <w:tc>
          <w:tcPr>
            <w:tcW w:w="5076" w:type="dxa"/>
          </w:tcPr>
          <w:p w14:paraId="1C439494" w14:textId="157C131D" w:rsidR="00D82414" w:rsidRPr="00173D7B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In welke</w:t>
            </w:r>
            <w:r w:rsidR="00C729C1">
              <w:rPr>
                <w:rFonts w:ascii="Corbel" w:hAnsi="Corbel"/>
                <w:sz w:val="16"/>
                <w:szCs w:val="16"/>
              </w:rPr>
              <w:t xml:space="preserve"> aaneengesloten periode van 12 maanden </w:t>
            </w:r>
            <w:r w:rsidRPr="00173D7B">
              <w:rPr>
                <w:rFonts w:ascii="Corbel" w:hAnsi="Corbel"/>
                <w:sz w:val="16"/>
                <w:szCs w:val="16"/>
              </w:rPr>
              <w:t>zijn de werkzaamheden als gevraagd bij de kerncompetentie uitgevoerd?</w:t>
            </w:r>
          </w:p>
        </w:tc>
        <w:tc>
          <w:tcPr>
            <w:tcW w:w="3941" w:type="dxa"/>
          </w:tcPr>
          <w:p w14:paraId="67A7B1C1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166E37AD" w14:textId="77777777" w:rsidTr="001E36FF">
        <w:trPr>
          <w:trHeight w:val="212"/>
          <w:jc w:val="center"/>
        </w:trPr>
        <w:tc>
          <w:tcPr>
            <w:tcW w:w="9017" w:type="dxa"/>
            <w:gridSpan w:val="2"/>
          </w:tcPr>
          <w:p w14:paraId="6CA5244B" w14:textId="77777777" w:rsidR="007650B2" w:rsidRPr="00173D7B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73D7B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73D7B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7EA3BB98" w14:textId="77777777" w:rsidTr="001E36FF">
        <w:trPr>
          <w:trHeight w:val="171"/>
          <w:jc w:val="center"/>
        </w:trPr>
        <w:tc>
          <w:tcPr>
            <w:tcW w:w="5076" w:type="dxa"/>
          </w:tcPr>
          <w:p w14:paraId="1D5AA704" w14:textId="18451DB2" w:rsidR="007650B2" w:rsidRPr="00173D7B" w:rsidRDefault="007650B2" w:rsidP="00F97BB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73D7B">
              <w:rPr>
                <w:rFonts w:ascii="Corbel" w:hAnsi="Corbel"/>
                <w:sz w:val="16"/>
                <w:szCs w:val="16"/>
              </w:rPr>
              <w:t>Inschrijver</w:t>
            </w:r>
            <w:r w:rsidR="00D82414" w:rsidRPr="00173D7B">
              <w:rPr>
                <w:rFonts w:ascii="Corbel" w:hAnsi="Corbel"/>
                <w:sz w:val="16"/>
                <w:szCs w:val="16"/>
              </w:rPr>
              <w:t xml:space="preserve"> </w:t>
            </w:r>
            <w:r w:rsidRPr="00173D7B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 w:rsidR="00376FA8" w:rsidRPr="00173D7B">
              <w:rPr>
                <w:rFonts w:ascii="Corbel" w:hAnsi="Corbel"/>
                <w:sz w:val="16"/>
                <w:szCs w:val="16"/>
              </w:rPr>
              <w:t xml:space="preserve">heid </w:t>
            </w:r>
            <w:r w:rsidR="00D82414" w:rsidRPr="00173D7B">
              <w:rPr>
                <w:rFonts w:ascii="Corbel" w:hAnsi="Corbel"/>
                <w:sz w:val="16"/>
                <w:szCs w:val="16"/>
              </w:rPr>
              <w:t>uitvoeren van deze referentie-o</w:t>
            </w:r>
            <w:r w:rsidRPr="00173D7B">
              <w:rPr>
                <w:rFonts w:ascii="Corbel" w:hAnsi="Corbel"/>
                <w:sz w:val="16"/>
                <w:szCs w:val="16"/>
              </w:rPr>
              <w:t>pdracht, ervaring te hebben met</w:t>
            </w:r>
            <w:r w:rsidR="00D82414" w:rsidRPr="00173D7B"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39C5FCA6" w14:textId="77777777" w:rsidR="007650B2" w:rsidRPr="00173D7B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B7A4EFB" w14:textId="77777777" w:rsidR="008717DD" w:rsidRPr="00173D7B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173D7B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173D7B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173D7B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1E34FBDB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71AEC005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8097A4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A60A7F5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65B2" w14:textId="77777777" w:rsidR="00032241" w:rsidRDefault="00032241" w:rsidP="00A57DF0">
      <w:pPr>
        <w:spacing w:line="240" w:lineRule="auto"/>
      </w:pPr>
      <w:r>
        <w:separator/>
      </w:r>
    </w:p>
  </w:endnote>
  <w:endnote w:type="continuationSeparator" w:id="0">
    <w:p w14:paraId="27748E9A" w14:textId="77777777" w:rsidR="00032241" w:rsidRDefault="00032241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09981FE7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2C0C98BE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9603" w14:textId="77777777" w:rsidR="00032241" w:rsidRDefault="00032241" w:rsidP="00A57DF0">
      <w:pPr>
        <w:spacing w:line="240" w:lineRule="auto"/>
      </w:pPr>
      <w:r>
        <w:separator/>
      </w:r>
    </w:p>
  </w:footnote>
  <w:footnote w:type="continuationSeparator" w:id="0">
    <w:p w14:paraId="7E321D69" w14:textId="77777777" w:rsidR="00032241" w:rsidRDefault="00032241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99"/>
    <w:rsid w:val="00032241"/>
    <w:rsid w:val="00064E11"/>
    <w:rsid w:val="00087AF2"/>
    <w:rsid w:val="000A5C56"/>
    <w:rsid w:val="00100A15"/>
    <w:rsid w:val="00125F21"/>
    <w:rsid w:val="00133F0C"/>
    <w:rsid w:val="00173D7B"/>
    <w:rsid w:val="001A2B17"/>
    <w:rsid w:val="001E36FF"/>
    <w:rsid w:val="00287178"/>
    <w:rsid w:val="003265BB"/>
    <w:rsid w:val="00356A7E"/>
    <w:rsid w:val="00376002"/>
    <w:rsid w:val="00376FA8"/>
    <w:rsid w:val="004045F0"/>
    <w:rsid w:val="004312DB"/>
    <w:rsid w:val="00437D1A"/>
    <w:rsid w:val="0047548D"/>
    <w:rsid w:val="004E305E"/>
    <w:rsid w:val="00520270"/>
    <w:rsid w:val="00632837"/>
    <w:rsid w:val="006C5C2C"/>
    <w:rsid w:val="00702A25"/>
    <w:rsid w:val="007576F1"/>
    <w:rsid w:val="007650B2"/>
    <w:rsid w:val="007A05D6"/>
    <w:rsid w:val="007B2A9F"/>
    <w:rsid w:val="007F77D8"/>
    <w:rsid w:val="0085665D"/>
    <w:rsid w:val="008717DD"/>
    <w:rsid w:val="008A5C68"/>
    <w:rsid w:val="00904410"/>
    <w:rsid w:val="00987E69"/>
    <w:rsid w:val="00A019E4"/>
    <w:rsid w:val="00A57DF0"/>
    <w:rsid w:val="00BF3AFD"/>
    <w:rsid w:val="00C12F22"/>
    <w:rsid w:val="00C60D05"/>
    <w:rsid w:val="00C729C1"/>
    <w:rsid w:val="00CE7F7A"/>
    <w:rsid w:val="00D155E8"/>
    <w:rsid w:val="00D82414"/>
    <w:rsid w:val="00DD55CD"/>
    <w:rsid w:val="00E76EC8"/>
    <w:rsid w:val="00EB3699"/>
    <w:rsid w:val="00F26F01"/>
    <w:rsid w:val="00F97BB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1C36D"/>
  <w15:docId w15:val="{79EF8F99-51BB-49B0-AC85-B57EB5EE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4E305E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Killian\Pro10\Pro10%20-%20Data\1.Procurement\Gemeenten\UN\2026%20Schoonmaak\2.%20Aanbestedingsleidraad\30jun25_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AE1DBCC8-090F-4863-8EC7-F634CAC644C4}"/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30jun25_Format kerncompetenties</Template>
  <TotalTime>30</TotalTime>
  <Pages>1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Killian</dc:creator>
  <cp:lastModifiedBy>Emily van der Linden</cp:lastModifiedBy>
  <cp:revision>7</cp:revision>
  <dcterms:created xsi:type="dcterms:W3CDTF">2026-05-19T15:43:00Z</dcterms:created>
  <dcterms:modified xsi:type="dcterms:W3CDTF">2026-05-21T10:56:00Z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