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E7A2" w14:textId="0161CB82" w:rsidR="005D6129" w:rsidRPr="00B23446" w:rsidRDefault="005D6129" w:rsidP="00CC2D6C">
      <w:pPr>
        <w:pStyle w:val="Kop2"/>
        <w:ind w:left="360" w:hanging="360"/>
        <w:rPr>
          <w:rFonts w:ascii="Arial" w:eastAsia="Arial" w:hAnsi="Arial" w:cs="Arial"/>
        </w:rPr>
      </w:pPr>
      <w:bookmarkStart w:id="0" w:name="_Toc166269095"/>
      <w:r w:rsidRPr="1F9CA762">
        <w:rPr>
          <w:rFonts w:ascii="Arial" w:eastAsia="Arial" w:hAnsi="Arial" w:cs="Arial"/>
        </w:rPr>
        <w:t xml:space="preserve">Bijlage </w:t>
      </w:r>
      <w:r w:rsidR="00271964">
        <w:rPr>
          <w:rFonts w:ascii="Arial" w:eastAsia="Arial" w:hAnsi="Arial" w:cs="Arial"/>
        </w:rPr>
        <w:t>1</w:t>
      </w:r>
      <w:r w:rsidRPr="1F9CA762">
        <w:rPr>
          <w:rFonts w:ascii="Arial" w:eastAsia="Arial" w:hAnsi="Arial" w:cs="Arial"/>
        </w:rPr>
        <w:t xml:space="preserve">: Vragenlijst </w:t>
      </w:r>
      <w:bookmarkEnd w:id="0"/>
      <w:r w:rsidRPr="1F9CA762">
        <w:rPr>
          <w:rFonts w:ascii="Arial" w:eastAsia="Arial" w:hAnsi="Arial" w:cs="Arial"/>
        </w:rPr>
        <w:t>marktconsultatie</w:t>
      </w:r>
    </w:p>
    <w:p w14:paraId="30061296" w14:textId="77777777" w:rsidR="005D6129" w:rsidRPr="009B7545" w:rsidRDefault="005D6129" w:rsidP="00CC2D6C">
      <w:pPr>
        <w:spacing w:line="120" w:lineRule="auto"/>
        <w:rPr>
          <w:rFonts w:ascii="Arial" w:hAnsi="Arial" w:cs="Arial"/>
          <w:sz w:val="20"/>
          <w:szCs w:val="20"/>
        </w:rPr>
      </w:pPr>
    </w:p>
    <w:p w14:paraId="7403CB12" w14:textId="77777777" w:rsidR="005D6129" w:rsidRPr="009B7545" w:rsidRDefault="005D6129" w:rsidP="00CC2D6C">
      <w:pPr>
        <w:spacing w:line="12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207" w:type="dxa"/>
        <w:tblInd w:w="-431" w:type="dxa"/>
        <w:tblLook w:val="01E0" w:firstRow="1" w:lastRow="1" w:firstColumn="1" w:lastColumn="1" w:noHBand="0" w:noVBand="0"/>
      </w:tblPr>
      <w:tblGrid>
        <w:gridCol w:w="4167"/>
        <w:gridCol w:w="6040"/>
      </w:tblGrid>
      <w:tr w:rsidR="005D6129" w:rsidRPr="009B7545" w14:paraId="59CDBE38" w14:textId="77777777" w:rsidTr="1F9CA762">
        <w:trPr>
          <w:cantSplit/>
        </w:trPr>
        <w:tc>
          <w:tcPr>
            <w:tcW w:w="10207" w:type="dxa"/>
            <w:gridSpan w:val="2"/>
            <w:shd w:val="clear" w:color="auto" w:fill="BFBFBF" w:themeFill="background1" w:themeFillShade="BF"/>
          </w:tcPr>
          <w:p w14:paraId="23A05AF2" w14:textId="77777777" w:rsidR="005D6129" w:rsidRPr="009B7545" w:rsidRDefault="005D6129" w:rsidP="00CC2D6C">
            <w:pPr>
              <w:pStyle w:val="Lijstalinea"/>
              <w:numPr>
                <w:ilvl w:val="0"/>
                <w:numId w:val="3"/>
              </w:num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66269230"/>
            <w:r w:rsidRPr="009B7545">
              <w:rPr>
                <w:rFonts w:ascii="Arial" w:hAnsi="Arial" w:cs="Arial"/>
                <w:b/>
                <w:sz w:val="20"/>
                <w:szCs w:val="20"/>
              </w:rPr>
              <w:t>Algemene bedrijfsinformatie</w:t>
            </w:r>
          </w:p>
        </w:tc>
      </w:tr>
      <w:bookmarkEnd w:id="1"/>
      <w:tr w:rsidR="000031F4" w:rsidRPr="009B7545" w14:paraId="218CB5EC" w14:textId="77777777" w:rsidTr="000031F4">
        <w:trPr>
          <w:cantSplit/>
        </w:trPr>
        <w:tc>
          <w:tcPr>
            <w:tcW w:w="4167" w:type="dxa"/>
          </w:tcPr>
          <w:p w14:paraId="44705DFE" w14:textId="77777777" w:rsidR="000031F4" w:rsidRPr="00114993" w:rsidRDefault="000031F4" w:rsidP="00CC2D6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Organisatienaam</w:t>
            </w:r>
          </w:p>
        </w:tc>
        <w:tc>
          <w:tcPr>
            <w:tcW w:w="6040" w:type="dxa"/>
          </w:tcPr>
          <w:p w14:paraId="25D2C2ED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63F4381C" w14:textId="77777777" w:rsidTr="000031F4">
        <w:trPr>
          <w:cantSplit/>
        </w:trPr>
        <w:tc>
          <w:tcPr>
            <w:tcW w:w="4167" w:type="dxa"/>
          </w:tcPr>
          <w:p w14:paraId="64067DF3" w14:textId="77777777" w:rsidR="000031F4" w:rsidRPr="00114993" w:rsidRDefault="000031F4" w:rsidP="00CC2D6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Straat en vestigingsplaats</w:t>
            </w:r>
          </w:p>
        </w:tc>
        <w:tc>
          <w:tcPr>
            <w:tcW w:w="6040" w:type="dxa"/>
          </w:tcPr>
          <w:p w14:paraId="681AB73B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4B818A26" w14:textId="77777777" w:rsidTr="000031F4">
        <w:trPr>
          <w:cantSplit/>
        </w:trPr>
        <w:tc>
          <w:tcPr>
            <w:tcW w:w="4167" w:type="dxa"/>
          </w:tcPr>
          <w:p w14:paraId="0AEA5890" w14:textId="77777777" w:rsidR="000031F4" w:rsidRPr="00114993" w:rsidRDefault="000031F4" w:rsidP="00CC2D6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040" w:type="dxa"/>
          </w:tcPr>
          <w:p w14:paraId="5B544901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37A18081" w14:textId="77777777" w:rsidTr="000031F4">
        <w:trPr>
          <w:cantSplit/>
        </w:trPr>
        <w:tc>
          <w:tcPr>
            <w:tcW w:w="4167" w:type="dxa"/>
          </w:tcPr>
          <w:p w14:paraId="11D0D37D" w14:textId="77777777" w:rsidR="000031F4" w:rsidRPr="00114993" w:rsidRDefault="000031F4" w:rsidP="00CC2D6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6040" w:type="dxa"/>
          </w:tcPr>
          <w:p w14:paraId="134E2300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15EAA8C9" w14:textId="77777777" w:rsidTr="000031F4">
        <w:trPr>
          <w:cantSplit/>
        </w:trPr>
        <w:tc>
          <w:tcPr>
            <w:tcW w:w="4167" w:type="dxa"/>
          </w:tcPr>
          <w:p w14:paraId="2710D485" w14:textId="77777777" w:rsidR="000031F4" w:rsidRPr="00114993" w:rsidRDefault="000031F4" w:rsidP="00CC2D6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6040" w:type="dxa"/>
          </w:tcPr>
          <w:p w14:paraId="4BB5BB99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617F93B6" w14:textId="77777777" w:rsidTr="000031F4">
        <w:trPr>
          <w:cantSplit/>
        </w:trPr>
        <w:tc>
          <w:tcPr>
            <w:tcW w:w="4167" w:type="dxa"/>
          </w:tcPr>
          <w:p w14:paraId="24503B92" w14:textId="77777777" w:rsidR="000031F4" w:rsidRPr="00114993" w:rsidRDefault="000031F4" w:rsidP="00CC2D6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6040" w:type="dxa"/>
          </w:tcPr>
          <w:p w14:paraId="350A26CF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7886D02" w14:textId="77777777" w:rsidR="002F4132" w:rsidRDefault="002F4132" w:rsidP="00CC2D6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207" w:type="dxa"/>
        <w:tblInd w:w="-431" w:type="dxa"/>
        <w:tblLook w:val="01E0" w:firstRow="1" w:lastRow="1" w:firstColumn="1" w:lastColumn="1" w:noHBand="0" w:noVBand="0"/>
      </w:tblPr>
      <w:tblGrid>
        <w:gridCol w:w="568"/>
        <w:gridCol w:w="4961"/>
        <w:gridCol w:w="4678"/>
      </w:tblGrid>
      <w:tr w:rsidR="002F4132" w:rsidRPr="009B7545" w14:paraId="4AFD18FD" w14:textId="77777777" w:rsidTr="51D2E7A9">
        <w:trPr>
          <w:cantSplit/>
        </w:trPr>
        <w:tc>
          <w:tcPr>
            <w:tcW w:w="10207" w:type="dxa"/>
            <w:gridSpan w:val="3"/>
            <w:shd w:val="clear" w:color="auto" w:fill="BFBFBF" w:themeFill="background1" w:themeFillShade="BF"/>
          </w:tcPr>
          <w:p w14:paraId="5CFF58C3" w14:textId="77777777" w:rsidR="002F4132" w:rsidRPr="000031F4" w:rsidRDefault="002F4132" w:rsidP="000031F4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00838952"/>
            <w:r w:rsidRPr="000031F4">
              <w:rPr>
                <w:rFonts w:ascii="Arial" w:hAnsi="Arial" w:cs="Arial"/>
                <w:b/>
                <w:sz w:val="20"/>
                <w:szCs w:val="20"/>
              </w:rPr>
              <w:t>Vragen</w:t>
            </w:r>
          </w:p>
        </w:tc>
      </w:tr>
      <w:bookmarkEnd w:id="2"/>
      <w:tr w:rsidR="003B0F96" w:rsidRPr="009B7545" w14:paraId="4BE4DCBF" w14:textId="77777777" w:rsidTr="51D2E7A9">
        <w:trPr>
          <w:cantSplit/>
          <w:trHeight w:val="269"/>
        </w:trPr>
        <w:tc>
          <w:tcPr>
            <w:tcW w:w="568" w:type="dxa"/>
          </w:tcPr>
          <w:p w14:paraId="537ED818" w14:textId="77777777" w:rsidR="003B0F96" w:rsidRPr="000031F4" w:rsidRDefault="003B0F96" w:rsidP="00B447EC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4434F100" w14:textId="5DE33993" w:rsidR="003B0F96" w:rsidRPr="00114993" w:rsidRDefault="003B0F96" w:rsidP="00B447E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69AC3C05">
              <w:rPr>
                <w:rFonts w:ascii="Arial" w:hAnsi="Arial" w:cs="Arial"/>
                <w:sz w:val="20"/>
                <w:szCs w:val="20"/>
              </w:rPr>
              <w:t xml:space="preserve">Welke verschillende vormen van </w:t>
            </w:r>
            <w:r w:rsidR="006F744E" w:rsidRPr="69AC3C05">
              <w:rPr>
                <w:rFonts w:ascii="Arial" w:hAnsi="Arial" w:cs="Arial"/>
                <w:sz w:val="20"/>
                <w:szCs w:val="20"/>
              </w:rPr>
              <w:t>eindejaar</w:t>
            </w:r>
            <w:r w:rsidR="02535F10" w:rsidRPr="69AC3C05">
              <w:rPr>
                <w:rFonts w:ascii="Arial" w:hAnsi="Arial" w:cs="Arial"/>
                <w:sz w:val="20"/>
                <w:szCs w:val="20"/>
              </w:rPr>
              <w:t>s</w:t>
            </w:r>
            <w:r w:rsidR="006F744E" w:rsidRPr="69AC3C05">
              <w:rPr>
                <w:rFonts w:ascii="Arial" w:hAnsi="Arial" w:cs="Arial"/>
                <w:sz w:val="20"/>
                <w:szCs w:val="20"/>
              </w:rPr>
              <w:t>attenties</w:t>
            </w:r>
            <w:r w:rsidRPr="69AC3C05">
              <w:rPr>
                <w:rFonts w:ascii="Arial" w:hAnsi="Arial" w:cs="Arial"/>
                <w:sz w:val="20"/>
                <w:szCs w:val="20"/>
              </w:rPr>
              <w:t xml:space="preserve"> biedt u aan (bijv. fysiek pakket, webshop, voucher, hybride vormen)?</w:t>
            </w:r>
          </w:p>
        </w:tc>
        <w:tc>
          <w:tcPr>
            <w:tcW w:w="4678" w:type="dxa"/>
          </w:tcPr>
          <w:p w14:paraId="3E0E7680" w14:textId="77777777" w:rsidR="003B0F96" w:rsidRPr="009B7545" w:rsidRDefault="003B0F96" w:rsidP="00B447E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F96" w:rsidRPr="009B7545" w14:paraId="7CD5AD7E" w14:textId="77777777" w:rsidTr="51D2E7A9">
        <w:trPr>
          <w:cantSplit/>
          <w:trHeight w:val="269"/>
        </w:trPr>
        <w:tc>
          <w:tcPr>
            <w:tcW w:w="568" w:type="dxa"/>
          </w:tcPr>
          <w:p w14:paraId="25F579D5" w14:textId="77777777" w:rsidR="003B0F96" w:rsidRPr="000031F4" w:rsidRDefault="003B0F96" w:rsidP="00B447EC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554FB02D" w14:textId="77777777" w:rsidR="003B0F96" w:rsidRPr="00114993" w:rsidRDefault="003B0F96" w:rsidP="00B447EC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Kunt u beschrijven welke oplossingen volgens u het beste aansluiten bij een organisatie met een grote en diverse groep medewerkers?</w:t>
            </w:r>
          </w:p>
        </w:tc>
        <w:tc>
          <w:tcPr>
            <w:tcW w:w="4678" w:type="dxa"/>
          </w:tcPr>
          <w:p w14:paraId="6D269958" w14:textId="77777777" w:rsidR="003B0F96" w:rsidRPr="009B7545" w:rsidRDefault="003B0F96" w:rsidP="00B447E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F96" w:rsidRPr="009B7545" w14:paraId="2BB7DD1D" w14:textId="77777777" w:rsidTr="51D2E7A9">
        <w:trPr>
          <w:cantSplit/>
          <w:trHeight w:val="269"/>
        </w:trPr>
        <w:tc>
          <w:tcPr>
            <w:tcW w:w="568" w:type="dxa"/>
          </w:tcPr>
          <w:p w14:paraId="2C6DA39A" w14:textId="77777777" w:rsidR="003B0F96" w:rsidRPr="000031F4" w:rsidRDefault="003B0F96" w:rsidP="00B447EC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052A02EC" w14:textId="7C105F2F" w:rsidR="003B0F96" w:rsidRPr="00114993" w:rsidRDefault="51EDBE4A" w:rsidP="51D2E7A9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51D2E7A9">
              <w:rPr>
                <w:rFonts w:ascii="Arial" w:hAnsi="Arial" w:cs="Arial"/>
                <w:sz w:val="20"/>
                <w:szCs w:val="20"/>
              </w:rPr>
              <w:t>Welke trends en ontwikkelingen ziet u momenteel in de markt?</w:t>
            </w:r>
            <w:r w:rsidR="17F3210F" w:rsidRPr="51D2E7A9">
              <w:rPr>
                <w:rFonts w:ascii="Arial" w:hAnsi="Arial" w:cs="Arial"/>
                <w:sz w:val="20"/>
                <w:szCs w:val="20"/>
              </w:rPr>
              <w:t xml:space="preserve"> hoe spelen jullie in op de markt trends</w:t>
            </w:r>
          </w:p>
        </w:tc>
        <w:tc>
          <w:tcPr>
            <w:tcW w:w="4678" w:type="dxa"/>
          </w:tcPr>
          <w:p w14:paraId="37BEBF26" w14:textId="77777777" w:rsidR="003B0F96" w:rsidRPr="009B7545" w:rsidRDefault="003B0F96" w:rsidP="00B447E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76774C67" w14:textId="77777777" w:rsidTr="51D2E7A9">
        <w:trPr>
          <w:cantSplit/>
          <w:trHeight w:val="269"/>
        </w:trPr>
        <w:tc>
          <w:tcPr>
            <w:tcW w:w="568" w:type="dxa"/>
          </w:tcPr>
          <w:p w14:paraId="482F3E60" w14:textId="1BBF4E66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5778D419" w14:textId="2DA284DD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Kunt u toelichten hoe de prijs per medewerker is opgebouwd (bijvoorbeeld productwaarde, logistiek, handling, platformkosten en overige kosten)?</w:t>
            </w:r>
          </w:p>
        </w:tc>
        <w:tc>
          <w:tcPr>
            <w:tcW w:w="4678" w:type="dxa"/>
          </w:tcPr>
          <w:p w14:paraId="516DA59D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3BA17B36" w14:textId="77777777" w:rsidTr="51D2E7A9">
        <w:trPr>
          <w:cantSplit/>
          <w:trHeight w:val="269"/>
        </w:trPr>
        <w:tc>
          <w:tcPr>
            <w:tcW w:w="568" w:type="dxa"/>
          </w:tcPr>
          <w:p w14:paraId="0E567D6A" w14:textId="53FF5742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27161337" w14:textId="4ECFD6EB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Welk deel van het beschikbare budget komt gemiddeld daadwerkelijk ten goede aan de medewerker en hoe optimaliseert u deze verhouding?</w:t>
            </w:r>
          </w:p>
        </w:tc>
        <w:tc>
          <w:tcPr>
            <w:tcW w:w="4678" w:type="dxa"/>
          </w:tcPr>
          <w:p w14:paraId="14EBF84E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3F4736D6" w14:textId="77777777" w:rsidTr="51D2E7A9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568" w:type="dxa"/>
          </w:tcPr>
          <w:p w14:paraId="1C76F21C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1A32CDDA" w14:textId="1674DDE6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Welke keuzes in concept of uitvoering hebben volgens u de grootste invloed op deze verhouding?</w:t>
            </w:r>
          </w:p>
        </w:tc>
        <w:tc>
          <w:tcPr>
            <w:tcW w:w="4678" w:type="dxa"/>
          </w:tcPr>
          <w:p w14:paraId="2A0FE815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0406C7CA" w14:textId="77777777" w:rsidTr="51D2E7A9">
        <w:trPr>
          <w:cantSplit/>
          <w:trHeight w:val="269"/>
        </w:trPr>
        <w:tc>
          <w:tcPr>
            <w:tcW w:w="568" w:type="dxa"/>
          </w:tcPr>
          <w:p w14:paraId="5CF63D50" w14:textId="13CE5E8E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6D9B1E78" w14:textId="19F5181C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Op welke manier geeft u invulling aan duurzaamheid (bijvoorbeeld in assortiment, verpakkingen, transport en leveranciers)?</w:t>
            </w:r>
          </w:p>
        </w:tc>
        <w:tc>
          <w:tcPr>
            <w:tcW w:w="4678" w:type="dxa"/>
          </w:tcPr>
          <w:p w14:paraId="72ECDDD2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36EA8F6F" w14:textId="77777777" w:rsidTr="51D2E7A9">
        <w:trPr>
          <w:cantSplit/>
          <w:trHeight w:val="269"/>
        </w:trPr>
        <w:tc>
          <w:tcPr>
            <w:tcW w:w="568" w:type="dxa"/>
          </w:tcPr>
          <w:p w14:paraId="3F225F9E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24BB182D" w14:textId="6AAAABA8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Welke concrete keuzes kunnen wij als opdrachtgever maken om de duurzaamheid van de eindejaarsattentie te vergroten?</w:t>
            </w:r>
          </w:p>
        </w:tc>
        <w:tc>
          <w:tcPr>
            <w:tcW w:w="4678" w:type="dxa"/>
          </w:tcPr>
          <w:p w14:paraId="389B3FC7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152D34EF" w14:textId="77777777" w:rsidTr="51D2E7A9">
        <w:trPr>
          <w:cantSplit/>
          <w:trHeight w:val="269"/>
        </w:trPr>
        <w:tc>
          <w:tcPr>
            <w:tcW w:w="568" w:type="dxa"/>
          </w:tcPr>
          <w:p w14:paraId="5F8D5C81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4D22B022" w14:textId="308842CB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Biedt u mogelijkheden om maatschappelijke impact te integreren, zoals donaties aan goede doelen?</w:t>
            </w:r>
          </w:p>
        </w:tc>
        <w:tc>
          <w:tcPr>
            <w:tcW w:w="4678" w:type="dxa"/>
          </w:tcPr>
          <w:p w14:paraId="46CBD813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22992714" w14:textId="77777777" w:rsidTr="51D2E7A9">
        <w:trPr>
          <w:cantSplit/>
          <w:trHeight w:val="269"/>
        </w:trPr>
        <w:tc>
          <w:tcPr>
            <w:tcW w:w="568" w:type="dxa"/>
          </w:tcPr>
          <w:p w14:paraId="02547B1C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7E03A32E" w14:textId="76773BC3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Welke mogelijkheden biedt u voor levering (bijv. huisadres, centrale uitgifte, digitaal)?</w:t>
            </w:r>
          </w:p>
        </w:tc>
        <w:tc>
          <w:tcPr>
            <w:tcW w:w="4678" w:type="dxa"/>
          </w:tcPr>
          <w:p w14:paraId="6C981CE3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27BA7847" w14:textId="77777777" w:rsidTr="51D2E7A9">
        <w:trPr>
          <w:cantSplit/>
          <w:trHeight w:val="269"/>
        </w:trPr>
        <w:tc>
          <w:tcPr>
            <w:tcW w:w="568" w:type="dxa"/>
          </w:tcPr>
          <w:p w14:paraId="687CF26B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1C6CF001" w14:textId="573C95C2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Wat zijn volgens u de belangrijkste voor- en nadelen van deze verschillende vormen van distributie?</w:t>
            </w:r>
          </w:p>
        </w:tc>
        <w:tc>
          <w:tcPr>
            <w:tcW w:w="4678" w:type="dxa"/>
          </w:tcPr>
          <w:p w14:paraId="1A4016E1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64679CC5" w14:textId="77777777" w:rsidTr="51D2E7A9">
        <w:trPr>
          <w:cantSplit/>
          <w:trHeight w:val="269"/>
        </w:trPr>
        <w:tc>
          <w:tcPr>
            <w:tcW w:w="568" w:type="dxa"/>
          </w:tcPr>
          <w:p w14:paraId="46142E9E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0F4D46D5" w14:textId="4A4A1F4C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Hoe gaat u om met uitdagingen zoals foutieve adresgegevens, niet-thuis situaties en retourzendingen?</w:t>
            </w:r>
          </w:p>
        </w:tc>
        <w:tc>
          <w:tcPr>
            <w:tcW w:w="4678" w:type="dxa"/>
          </w:tcPr>
          <w:p w14:paraId="22A30E48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633386D8" w14:textId="77777777" w:rsidTr="51D2E7A9">
        <w:trPr>
          <w:cantSplit/>
          <w:trHeight w:val="269"/>
        </w:trPr>
        <w:tc>
          <w:tcPr>
            <w:tcW w:w="568" w:type="dxa"/>
          </w:tcPr>
          <w:p w14:paraId="75F62FBE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009287BC" w14:textId="189F8F10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Hoe kan de beleving voor medewerkers worden versterkt binnen uw concept?</w:t>
            </w:r>
          </w:p>
        </w:tc>
        <w:tc>
          <w:tcPr>
            <w:tcW w:w="4678" w:type="dxa"/>
          </w:tcPr>
          <w:p w14:paraId="106DE694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1084F3D7" w14:textId="77777777" w:rsidTr="51D2E7A9">
        <w:trPr>
          <w:cantSplit/>
          <w:trHeight w:val="269"/>
        </w:trPr>
        <w:tc>
          <w:tcPr>
            <w:tcW w:w="568" w:type="dxa"/>
          </w:tcPr>
          <w:p w14:paraId="132B45A9" w14:textId="6F0E2FF8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7E1C1D7D" w14:textId="3C40143B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Welke mogelijkheden zijn er om een persoonlijke boodschap toe te voegen, bijvoorbeeld een videoboodschap of gepersonaliseerde communicatie?</w:t>
            </w:r>
          </w:p>
        </w:tc>
        <w:tc>
          <w:tcPr>
            <w:tcW w:w="4678" w:type="dxa"/>
          </w:tcPr>
          <w:p w14:paraId="17A42DFD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71BC6697" w14:textId="77777777" w:rsidTr="51D2E7A9">
        <w:trPr>
          <w:cantSplit/>
          <w:trHeight w:val="269"/>
        </w:trPr>
        <w:tc>
          <w:tcPr>
            <w:tcW w:w="568" w:type="dxa"/>
          </w:tcPr>
          <w:p w14:paraId="5B805A63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66186ED7" w14:textId="71249D0F" w:rsidR="007D564F" w:rsidRPr="00114993" w:rsidRDefault="007D564F" w:rsidP="69AC3C05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69AC3C05">
              <w:rPr>
                <w:rFonts w:ascii="Arial" w:hAnsi="Arial" w:cs="Arial"/>
                <w:sz w:val="20"/>
                <w:szCs w:val="20"/>
              </w:rPr>
              <w:t>Hoe ondersteunt u de communicatie richting medewerkers gedurende het proces?</w:t>
            </w:r>
            <w:r w:rsidR="006F744E" w:rsidRPr="69AC3C05">
              <w:rPr>
                <w:rFonts w:ascii="Arial" w:hAnsi="Arial" w:cs="Arial"/>
                <w:sz w:val="20"/>
                <w:szCs w:val="20"/>
              </w:rPr>
              <w:t xml:space="preserve"> BV helpdesk en</w:t>
            </w:r>
            <w:r w:rsidR="6D97F7C8" w:rsidRPr="69AC3C05">
              <w:rPr>
                <w:rFonts w:ascii="Arial" w:hAnsi="Arial" w:cs="Arial"/>
                <w:sz w:val="20"/>
                <w:szCs w:val="20"/>
              </w:rPr>
              <w:t>/</w:t>
            </w:r>
            <w:r w:rsidR="006F744E" w:rsidRPr="69AC3C05">
              <w:rPr>
                <w:rFonts w:ascii="Arial" w:hAnsi="Arial" w:cs="Arial"/>
                <w:sz w:val="20"/>
                <w:szCs w:val="20"/>
              </w:rPr>
              <w:t>of Q&amp;A.</w:t>
            </w:r>
          </w:p>
        </w:tc>
        <w:tc>
          <w:tcPr>
            <w:tcW w:w="4678" w:type="dxa"/>
          </w:tcPr>
          <w:p w14:paraId="52611701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4A19DFD6" w14:textId="77777777" w:rsidTr="51D2E7A9">
        <w:trPr>
          <w:cantSplit/>
          <w:trHeight w:val="269"/>
        </w:trPr>
        <w:tc>
          <w:tcPr>
            <w:tcW w:w="568" w:type="dxa"/>
          </w:tcPr>
          <w:p w14:paraId="15A40753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9BCA4" w14:textId="338EAD63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Hoe stelt u het assortiment samen en hoe zorgt u voor voldoende keuzevrijheid voor verschillende doelgroepen?</w:t>
            </w:r>
          </w:p>
        </w:tc>
        <w:tc>
          <w:tcPr>
            <w:tcW w:w="4678" w:type="dxa"/>
          </w:tcPr>
          <w:p w14:paraId="0086AFFB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4F" w:rsidRPr="009B7545" w14:paraId="6CAE5A37" w14:textId="77777777" w:rsidTr="51D2E7A9">
        <w:trPr>
          <w:cantSplit/>
          <w:trHeight w:val="46"/>
        </w:trPr>
        <w:tc>
          <w:tcPr>
            <w:tcW w:w="568" w:type="dxa"/>
          </w:tcPr>
          <w:p w14:paraId="112831FC" w14:textId="77777777" w:rsidR="007D564F" w:rsidRPr="000031F4" w:rsidRDefault="007D564F" w:rsidP="007D564F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4E125568" w14:textId="039E7E8B" w:rsidR="007D564F" w:rsidRPr="00114993" w:rsidRDefault="007D564F" w:rsidP="007D564F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>Welke mogelijkheden zijn er voor maatwerk, bijvoorbeeld thematisering, lokale producten of specifieke wensen van de organisatie?</w:t>
            </w:r>
          </w:p>
        </w:tc>
        <w:tc>
          <w:tcPr>
            <w:tcW w:w="4678" w:type="dxa"/>
          </w:tcPr>
          <w:p w14:paraId="30634DD9" w14:textId="77777777" w:rsidR="007D564F" w:rsidRPr="009B7545" w:rsidRDefault="007D564F" w:rsidP="007D56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41BA8C20" w14:textId="77777777" w:rsidTr="51D2E7A9">
        <w:trPr>
          <w:cantSplit/>
          <w:trHeight w:val="46"/>
        </w:trPr>
        <w:tc>
          <w:tcPr>
            <w:tcW w:w="568" w:type="dxa"/>
          </w:tcPr>
          <w:p w14:paraId="5DAD02A9" w14:textId="1BCD9923" w:rsidR="002F4132" w:rsidRPr="000031F4" w:rsidRDefault="002F4132" w:rsidP="000031F4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3" w:name="_Hlk159341728"/>
          </w:p>
        </w:tc>
        <w:tc>
          <w:tcPr>
            <w:tcW w:w="4961" w:type="dxa"/>
          </w:tcPr>
          <w:p w14:paraId="514C049B" w14:textId="6A5B9031" w:rsidR="002F4132" w:rsidRPr="00114993" w:rsidRDefault="002F4132" w:rsidP="00B151EB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993">
              <w:rPr>
                <w:rFonts w:ascii="Arial" w:hAnsi="Arial" w:cs="Arial"/>
                <w:sz w:val="20"/>
                <w:szCs w:val="20"/>
              </w:rPr>
              <w:t xml:space="preserve">Welke informatie </w:t>
            </w:r>
            <w:r w:rsidR="00D3167A" w:rsidRPr="00114993">
              <w:rPr>
                <w:rFonts w:ascii="Arial" w:hAnsi="Arial" w:cs="Arial"/>
                <w:sz w:val="20"/>
                <w:szCs w:val="20"/>
              </w:rPr>
              <w:t>vanuit ons</w:t>
            </w:r>
            <w:r w:rsidRPr="00114993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6F744E" w:rsidRPr="00114993">
              <w:rPr>
                <w:rFonts w:ascii="Arial" w:hAnsi="Arial" w:cs="Arial"/>
                <w:sz w:val="20"/>
                <w:szCs w:val="20"/>
              </w:rPr>
              <w:t xml:space="preserve">er bij de aanbesteding </w:t>
            </w:r>
            <w:r w:rsidRPr="00114993">
              <w:rPr>
                <w:rFonts w:ascii="Arial" w:hAnsi="Arial" w:cs="Arial"/>
                <w:sz w:val="20"/>
                <w:szCs w:val="20"/>
              </w:rPr>
              <w:t>nodig om een goede inschrijving te doen?</w:t>
            </w:r>
          </w:p>
        </w:tc>
        <w:tc>
          <w:tcPr>
            <w:tcW w:w="4678" w:type="dxa"/>
          </w:tcPr>
          <w:p w14:paraId="6C5987C5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355BE9DB" w14:textId="77777777" w:rsidTr="51D2E7A9">
        <w:trPr>
          <w:cantSplit/>
          <w:trHeight w:val="403"/>
        </w:trPr>
        <w:tc>
          <w:tcPr>
            <w:tcW w:w="568" w:type="dxa"/>
          </w:tcPr>
          <w:p w14:paraId="2C9E6F55" w14:textId="39789115" w:rsidR="002F4132" w:rsidRPr="000031F4" w:rsidRDefault="002F4132" w:rsidP="000031F4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5521E333" w14:textId="77777777" w:rsidR="002F4132" w:rsidRPr="00114993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bCs/>
                <w:sz w:val="20"/>
                <w:szCs w:val="20"/>
              </w:rPr>
              <w:t>Welke informatie is niet besproken en is in uw optiek wel relevant voor deze marktconsultatie?</w:t>
            </w:r>
          </w:p>
        </w:tc>
        <w:tc>
          <w:tcPr>
            <w:tcW w:w="4678" w:type="dxa"/>
          </w:tcPr>
          <w:p w14:paraId="1015F4C5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42930DC7" w14:textId="77777777" w:rsidTr="51D2E7A9">
        <w:trPr>
          <w:cantSplit/>
          <w:trHeight w:val="403"/>
        </w:trPr>
        <w:tc>
          <w:tcPr>
            <w:tcW w:w="568" w:type="dxa"/>
          </w:tcPr>
          <w:p w14:paraId="22274A8E" w14:textId="6162A366" w:rsidR="002F4132" w:rsidRPr="000031F4" w:rsidRDefault="002F4132" w:rsidP="000031F4">
            <w:pPr>
              <w:pStyle w:val="Lijstalinea"/>
              <w:numPr>
                <w:ilvl w:val="0"/>
                <w:numId w:val="4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5863F4D0" w14:textId="77777777" w:rsidR="002F4132" w:rsidRPr="00114993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14993">
              <w:rPr>
                <w:rFonts w:ascii="Arial" w:hAnsi="Arial" w:cs="Arial"/>
                <w:bCs/>
                <w:sz w:val="20"/>
                <w:szCs w:val="20"/>
              </w:rPr>
              <w:t xml:space="preserve">Bent u bereid om uw antwoorden nader toe te lichten tijdens een verdiepingsgesprek? </w:t>
            </w:r>
          </w:p>
        </w:tc>
        <w:tc>
          <w:tcPr>
            <w:tcW w:w="4678" w:type="dxa"/>
          </w:tcPr>
          <w:p w14:paraId="0DB3B77E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1E845D31" w14:textId="77777777" w:rsidR="002F4132" w:rsidRDefault="002F4132" w:rsidP="002F4132">
      <w:pPr>
        <w:spacing w:after="200" w:line="23" w:lineRule="auto"/>
        <w:rPr>
          <w:rFonts w:ascii="Arial" w:hAnsi="Arial" w:cs="Arial"/>
          <w:sz w:val="20"/>
          <w:szCs w:val="20"/>
        </w:rPr>
      </w:pPr>
    </w:p>
    <w:p w14:paraId="3B378BEA" w14:textId="77777777" w:rsidR="002F4132" w:rsidRPr="009B7545" w:rsidRDefault="002F4132" w:rsidP="00CC2D6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3451"/>
        <w:gridCol w:w="3021"/>
        <w:gridCol w:w="3021"/>
      </w:tblGrid>
      <w:tr w:rsidR="005D6129" w:rsidRPr="009B7545" w14:paraId="1537FE36" w14:textId="77777777" w:rsidTr="1F9CA762">
        <w:tc>
          <w:tcPr>
            <w:tcW w:w="3451" w:type="dxa"/>
          </w:tcPr>
          <w:p w14:paraId="05582CB8" w14:textId="77777777" w:rsidR="005D6129" w:rsidRPr="009B7545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7545">
              <w:rPr>
                <w:rFonts w:ascii="Arial" w:hAnsi="Arial" w:cs="Arial"/>
                <w:sz w:val="20"/>
                <w:szCs w:val="20"/>
              </w:rPr>
              <w:t>Voorkeur verdiepingsgesprek</w:t>
            </w:r>
          </w:p>
        </w:tc>
        <w:tc>
          <w:tcPr>
            <w:tcW w:w="3021" w:type="dxa"/>
          </w:tcPr>
          <w:p w14:paraId="22B8404C" w14:textId="77777777" w:rsidR="005D6129" w:rsidRPr="009B7545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7545">
              <w:rPr>
                <w:rFonts w:ascii="Arial" w:hAnsi="Arial" w:cs="Arial"/>
                <w:sz w:val="20"/>
                <w:szCs w:val="20"/>
              </w:rPr>
              <w:t xml:space="preserve">Ochtend </w:t>
            </w:r>
          </w:p>
        </w:tc>
        <w:tc>
          <w:tcPr>
            <w:tcW w:w="3021" w:type="dxa"/>
          </w:tcPr>
          <w:p w14:paraId="118778F5" w14:textId="77777777" w:rsidR="005D6129" w:rsidRPr="009B7545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7545">
              <w:rPr>
                <w:rFonts w:ascii="Arial" w:hAnsi="Arial" w:cs="Arial"/>
                <w:sz w:val="20"/>
                <w:szCs w:val="20"/>
              </w:rPr>
              <w:t>Middag</w:t>
            </w:r>
          </w:p>
        </w:tc>
      </w:tr>
      <w:tr w:rsidR="005D6129" w:rsidRPr="00547492" w14:paraId="171DDE16" w14:textId="77777777" w:rsidTr="1F9CA762">
        <w:tc>
          <w:tcPr>
            <w:tcW w:w="3451" w:type="dxa"/>
          </w:tcPr>
          <w:p w14:paraId="202021BB" w14:textId="258F9486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BBABAAF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5988473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129" w:rsidRPr="00547492" w14:paraId="5D6FF14D" w14:textId="77777777" w:rsidTr="1F9CA762">
        <w:tc>
          <w:tcPr>
            <w:tcW w:w="3451" w:type="dxa"/>
          </w:tcPr>
          <w:p w14:paraId="6FDDAF35" w14:textId="104191C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6976D75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A4ED5E2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F0D9A" w14:textId="77777777" w:rsidR="007C73CA" w:rsidRDefault="007C73CA" w:rsidP="00CC2D6C">
      <w:pPr>
        <w:spacing w:line="360" w:lineRule="auto"/>
        <w:rPr>
          <w:rFonts w:ascii="Arial" w:hAnsi="Arial" w:cs="Arial"/>
          <w:sz w:val="20"/>
          <w:szCs w:val="20"/>
        </w:rPr>
      </w:pPr>
    </w:p>
    <w:p w14:paraId="11F323BA" w14:textId="77777777" w:rsidR="005D6129" w:rsidRPr="009B7545" w:rsidRDefault="005D6129" w:rsidP="00CC2D6C">
      <w:pPr>
        <w:rPr>
          <w:rFonts w:ascii="Arial" w:hAnsi="Arial" w:cs="Arial"/>
          <w:b/>
          <w:sz w:val="20"/>
          <w:szCs w:val="20"/>
        </w:rPr>
      </w:pPr>
      <w:r w:rsidRPr="52C316E0">
        <w:rPr>
          <w:rFonts w:ascii="Arial" w:hAnsi="Arial" w:cs="Arial"/>
          <w:b/>
          <w:bCs/>
          <w:sz w:val="20"/>
          <w:szCs w:val="20"/>
        </w:rPr>
        <w:t>Hartelijk dank!</w:t>
      </w:r>
    </w:p>
    <w:p w14:paraId="5033DF7E" w14:textId="679E8774" w:rsidR="52C316E0" w:rsidRDefault="52C316E0" w:rsidP="52C316E0">
      <w:pPr>
        <w:rPr>
          <w:rFonts w:ascii="Arial" w:hAnsi="Arial" w:cs="Arial"/>
          <w:b/>
          <w:bCs/>
          <w:sz w:val="20"/>
          <w:szCs w:val="20"/>
        </w:rPr>
      </w:pPr>
    </w:p>
    <w:p w14:paraId="55A6612B" w14:textId="08C1C487" w:rsidR="51D2E7A9" w:rsidRDefault="51D2E7A9"/>
    <w:p w14:paraId="4F006858" w14:textId="27363FE1" w:rsidR="51D2E7A9" w:rsidRDefault="51D2E7A9"/>
    <w:p w14:paraId="72BF03D2" w14:textId="1F499F38" w:rsidR="51D2E7A9" w:rsidRDefault="51D2E7A9"/>
    <w:p w14:paraId="29C26916" w14:textId="30D77FB4" w:rsidR="51D2E7A9" w:rsidRDefault="51D2E7A9"/>
    <w:p w14:paraId="30D03D28" w14:textId="57615663" w:rsidR="51D2E7A9" w:rsidRDefault="51D2E7A9"/>
    <w:p w14:paraId="76FA9CCF" w14:textId="414DC199" w:rsidR="51D2E7A9" w:rsidRDefault="51D2E7A9"/>
    <w:p w14:paraId="22BE4F67" w14:textId="2767CC20" w:rsidR="51D2E7A9" w:rsidRDefault="51D2E7A9"/>
    <w:p w14:paraId="76351B33" w14:textId="3B0EC53A" w:rsidR="51D2E7A9" w:rsidRDefault="51D2E7A9"/>
    <w:p w14:paraId="6C0C69E4" w14:textId="27A64DFE" w:rsidR="51D2E7A9" w:rsidRDefault="51D2E7A9"/>
    <w:p w14:paraId="7CBC828D" w14:textId="51772B69" w:rsidR="51D2E7A9" w:rsidRDefault="51D2E7A9"/>
    <w:p w14:paraId="62E380A4" w14:textId="131A928E" w:rsidR="51D2E7A9" w:rsidRDefault="51D2E7A9"/>
    <w:p w14:paraId="18008ADF" w14:textId="409B4A32" w:rsidR="51D2E7A9" w:rsidRDefault="51D2E7A9"/>
    <w:p w14:paraId="0259A836" w14:textId="7CB99DD3" w:rsidR="51D2E7A9" w:rsidRDefault="51D2E7A9"/>
    <w:p w14:paraId="6D8F7D3F" w14:textId="77777777" w:rsidR="00EB716F" w:rsidRPr="00CB0050" w:rsidRDefault="00EB716F" w:rsidP="00CC2D6C"/>
    <w:sectPr w:rsidR="00EB716F" w:rsidRPr="00CB0050">
      <w:footerReference w:type="default" r:id="rId12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FE0BB" w14:textId="77777777" w:rsidR="00BD7C0A" w:rsidRDefault="00BD7C0A">
      <w:r>
        <w:separator/>
      </w:r>
    </w:p>
  </w:endnote>
  <w:endnote w:type="continuationSeparator" w:id="0">
    <w:p w14:paraId="53E6521E" w14:textId="77777777" w:rsidR="00BD7C0A" w:rsidRDefault="00BD7C0A">
      <w:r>
        <w:continuationSeparator/>
      </w:r>
    </w:p>
  </w:endnote>
  <w:endnote w:type="continuationNotice" w:id="1">
    <w:p w14:paraId="1BA7412E" w14:textId="77777777" w:rsidR="00BD7C0A" w:rsidRDefault="00BD7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37AE5AD5" w14:textId="77777777" w:rsidR="00AF191F" w:rsidRPr="00880FFE" w:rsidRDefault="005D6129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36DF6310" w14:textId="77777777" w:rsidR="00AF191F" w:rsidRPr="00880FFE" w:rsidRDefault="00AF19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795C" w14:textId="77777777" w:rsidR="00BD7C0A" w:rsidRDefault="00BD7C0A">
      <w:r>
        <w:separator/>
      </w:r>
    </w:p>
  </w:footnote>
  <w:footnote w:type="continuationSeparator" w:id="0">
    <w:p w14:paraId="6A165AAA" w14:textId="77777777" w:rsidR="00BD7C0A" w:rsidRDefault="00BD7C0A">
      <w:r>
        <w:continuationSeparator/>
      </w:r>
    </w:p>
  </w:footnote>
  <w:footnote w:type="continuationNotice" w:id="1">
    <w:p w14:paraId="1D1B10D5" w14:textId="77777777" w:rsidR="00BD7C0A" w:rsidRDefault="00BD7C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146F"/>
    <w:multiLevelType w:val="hybridMultilevel"/>
    <w:tmpl w:val="EB2ED0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5F590"/>
    <w:multiLevelType w:val="hybridMultilevel"/>
    <w:tmpl w:val="FC5A9B5A"/>
    <w:lvl w:ilvl="0" w:tplc="402408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53AB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47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0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E0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CE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2E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A9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22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7400D"/>
    <w:multiLevelType w:val="hybridMultilevel"/>
    <w:tmpl w:val="42C01CDE"/>
    <w:lvl w:ilvl="0" w:tplc="ECAE85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1A6A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EF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68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0B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EE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41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CE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82C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A77DF"/>
    <w:multiLevelType w:val="hybridMultilevel"/>
    <w:tmpl w:val="EB2ED03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5038358">
    <w:abstractNumId w:val="1"/>
  </w:num>
  <w:num w:numId="2" w16cid:durableId="463230148">
    <w:abstractNumId w:val="2"/>
  </w:num>
  <w:num w:numId="3" w16cid:durableId="286812581">
    <w:abstractNumId w:val="3"/>
  </w:num>
  <w:num w:numId="4" w16cid:durableId="70217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29"/>
    <w:rsid w:val="000031F4"/>
    <w:rsid w:val="00005CFF"/>
    <w:rsid w:val="0002360B"/>
    <w:rsid w:val="00036DB3"/>
    <w:rsid w:val="00061092"/>
    <w:rsid w:val="00076643"/>
    <w:rsid w:val="00080C83"/>
    <w:rsid w:val="0009181A"/>
    <w:rsid w:val="000C0284"/>
    <w:rsid w:val="000C4250"/>
    <w:rsid w:val="000D4784"/>
    <w:rsid w:val="000D7829"/>
    <w:rsid w:val="000D7B61"/>
    <w:rsid w:val="000E1BC5"/>
    <w:rsid w:val="000E295C"/>
    <w:rsid w:val="00114993"/>
    <w:rsid w:val="00141020"/>
    <w:rsid w:val="00155691"/>
    <w:rsid w:val="00164DCD"/>
    <w:rsid w:val="00181476"/>
    <w:rsid w:val="001B3C16"/>
    <w:rsid w:val="001B489E"/>
    <w:rsid w:val="001F000D"/>
    <w:rsid w:val="00224D89"/>
    <w:rsid w:val="00246045"/>
    <w:rsid w:val="00265E8D"/>
    <w:rsid w:val="00271964"/>
    <w:rsid w:val="00282EE2"/>
    <w:rsid w:val="00286327"/>
    <w:rsid w:val="00297E1B"/>
    <w:rsid w:val="002B00C7"/>
    <w:rsid w:val="002D3828"/>
    <w:rsid w:val="002E00E3"/>
    <w:rsid w:val="002F4132"/>
    <w:rsid w:val="00300249"/>
    <w:rsid w:val="00310011"/>
    <w:rsid w:val="00310D0A"/>
    <w:rsid w:val="00312BA9"/>
    <w:rsid w:val="00317DEE"/>
    <w:rsid w:val="0032311C"/>
    <w:rsid w:val="00332738"/>
    <w:rsid w:val="00347E59"/>
    <w:rsid w:val="00375A60"/>
    <w:rsid w:val="00376172"/>
    <w:rsid w:val="00394737"/>
    <w:rsid w:val="003A1461"/>
    <w:rsid w:val="003B0F96"/>
    <w:rsid w:val="003C3B34"/>
    <w:rsid w:val="004168CB"/>
    <w:rsid w:val="00421847"/>
    <w:rsid w:val="004369B4"/>
    <w:rsid w:val="00436D32"/>
    <w:rsid w:val="00451BB7"/>
    <w:rsid w:val="004660B9"/>
    <w:rsid w:val="00474786"/>
    <w:rsid w:val="00497849"/>
    <w:rsid w:val="004D2CA7"/>
    <w:rsid w:val="004E1FBE"/>
    <w:rsid w:val="005520AD"/>
    <w:rsid w:val="00566BBC"/>
    <w:rsid w:val="00596A6D"/>
    <w:rsid w:val="005D6129"/>
    <w:rsid w:val="00604701"/>
    <w:rsid w:val="00604E6B"/>
    <w:rsid w:val="00612697"/>
    <w:rsid w:val="00633159"/>
    <w:rsid w:val="00662F4C"/>
    <w:rsid w:val="006703F6"/>
    <w:rsid w:val="00685594"/>
    <w:rsid w:val="00685FA7"/>
    <w:rsid w:val="00686A90"/>
    <w:rsid w:val="006A07EE"/>
    <w:rsid w:val="006E2F7A"/>
    <w:rsid w:val="006F62CD"/>
    <w:rsid w:val="006F744E"/>
    <w:rsid w:val="00701670"/>
    <w:rsid w:val="00701C51"/>
    <w:rsid w:val="00704E20"/>
    <w:rsid w:val="007069BB"/>
    <w:rsid w:val="0070720E"/>
    <w:rsid w:val="007153CF"/>
    <w:rsid w:val="00723248"/>
    <w:rsid w:val="00777D8C"/>
    <w:rsid w:val="00780B6D"/>
    <w:rsid w:val="00786AEE"/>
    <w:rsid w:val="00786E21"/>
    <w:rsid w:val="00795382"/>
    <w:rsid w:val="007975D5"/>
    <w:rsid w:val="007A6274"/>
    <w:rsid w:val="007B4152"/>
    <w:rsid w:val="007C73CA"/>
    <w:rsid w:val="007D564F"/>
    <w:rsid w:val="007F7FD5"/>
    <w:rsid w:val="008026A0"/>
    <w:rsid w:val="0081596C"/>
    <w:rsid w:val="00817DD8"/>
    <w:rsid w:val="00833831"/>
    <w:rsid w:val="008706B0"/>
    <w:rsid w:val="009012E7"/>
    <w:rsid w:val="0091172A"/>
    <w:rsid w:val="00930932"/>
    <w:rsid w:val="00931EE7"/>
    <w:rsid w:val="009375D6"/>
    <w:rsid w:val="009D26F9"/>
    <w:rsid w:val="009D48CD"/>
    <w:rsid w:val="009E638F"/>
    <w:rsid w:val="00A035B3"/>
    <w:rsid w:val="00A10746"/>
    <w:rsid w:val="00A1502F"/>
    <w:rsid w:val="00A26C9F"/>
    <w:rsid w:val="00A33D54"/>
    <w:rsid w:val="00A60A85"/>
    <w:rsid w:val="00A64CD7"/>
    <w:rsid w:val="00A838A6"/>
    <w:rsid w:val="00AB47F1"/>
    <w:rsid w:val="00AF191F"/>
    <w:rsid w:val="00B22BA7"/>
    <w:rsid w:val="00B23446"/>
    <w:rsid w:val="00B376F0"/>
    <w:rsid w:val="00B9075F"/>
    <w:rsid w:val="00B91E57"/>
    <w:rsid w:val="00B97FE1"/>
    <w:rsid w:val="00BB06EA"/>
    <w:rsid w:val="00BB6FF2"/>
    <w:rsid w:val="00BC12CC"/>
    <w:rsid w:val="00BC1327"/>
    <w:rsid w:val="00BD7C0A"/>
    <w:rsid w:val="00BE4029"/>
    <w:rsid w:val="00BF5DC8"/>
    <w:rsid w:val="00C75B40"/>
    <w:rsid w:val="00CA22B3"/>
    <w:rsid w:val="00CB0050"/>
    <w:rsid w:val="00CC2D6C"/>
    <w:rsid w:val="00CD29F8"/>
    <w:rsid w:val="00CD5176"/>
    <w:rsid w:val="00D043C3"/>
    <w:rsid w:val="00D07A9E"/>
    <w:rsid w:val="00D3167A"/>
    <w:rsid w:val="00D573DC"/>
    <w:rsid w:val="00D71326"/>
    <w:rsid w:val="00D73FA1"/>
    <w:rsid w:val="00DA1CA1"/>
    <w:rsid w:val="00DD3D2D"/>
    <w:rsid w:val="00DD68D2"/>
    <w:rsid w:val="00E053AD"/>
    <w:rsid w:val="00E105A3"/>
    <w:rsid w:val="00E11FB1"/>
    <w:rsid w:val="00E37863"/>
    <w:rsid w:val="00E44DAB"/>
    <w:rsid w:val="00E6349A"/>
    <w:rsid w:val="00E666E5"/>
    <w:rsid w:val="00E70B14"/>
    <w:rsid w:val="00EA57EB"/>
    <w:rsid w:val="00EB716F"/>
    <w:rsid w:val="00EC656B"/>
    <w:rsid w:val="00EF121A"/>
    <w:rsid w:val="00F170E0"/>
    <w:rsid w:val="00F23731"/>
    <w:rsid w:val="00F40BC7"/>
    <w:rsid w:val="00F42429"/>
    <w:rsid w:val="00F63F26"/>
    <w:rsid w:val="00F9440E"/>
    <w:rsid w:val="00F9757F"/>
    <w:rsid w:val="00FA1424"/>
    <w:rsid w:val="00FC2CFD"/>
    <w:rsid w:val="00FD1D6D"/>
    <w:rsid w:val="00FF74C3"/>
    <w:rsid w:val="01BAFA67"/>
    <w:rsid w:val="0203E91E"/>
    <w:rsid w:val="0237C72B"/>
    <w:rsid w:val="02535F10"/>
    <w:rsid w:val="08B8D330"/>
    <w:rsid w:val="09D3B93D"/>
    <w:rsid w:val="0DF3D94C"/>
    <w:rsid w:val="0FD78DB0"/>
    <w:rsid w:val="102BCF30"/>
    <w:rsid w:val="1346EA4D"/>
    <w:rsid w:val="154F438E"/>
    <w:rsid w:val="1617506F"/>
    <w:rsid w:val="162CB800"/>
    <w:rsid w:val="17F3210F"/>
    <w:rsid w:val="18DE3689"/>
    <w:rsid w:val="1939D66F"/>
    <w:rsid w:val="1DDDAF21"/>
    <w:rsid w:val="1F9CA762"/>
    <w:rsid w:val="211FA62C"/>
    <w:rsid w:val="2612A8FD"/>
    <w:rsid w:val="2AFA6FCB"/>
    <w:rsid w:val="2B9C2B63"/>
    <w:rsid w:val="2EB94E49"/>
    <w:rsid w:val="2FB2FD08"/>
    <w:rsid w:val="315832DC"/>
    <w:rsid w:val="322BA952"/>
    <w:rsid w:val="33E7306D"/>
    <w:rsid w:val="34D0795D"/>
    <w:rsid w:val="36B250DC"/>
    <w:rsid w:val="381B02C2"/>
    <w:rsid w:val="3CB6E917"/>
    <w:rsid w:val="3D651973"/>
    <w:rsid w:val="3FE513C3"/>
    <w:rsid w:val="40FAD298"/>
    <w:rsid w:val="4634715E"/>
    <w:rsid w:val="464DC79F"/>
    <w:rsid w:val="46DED806"/>
    <w:rsid w:val="46E1D82A"/>
    <w:rsid w:val="478CBC87"/>
    <w:rsid w:val="47EEE83D"/>
    <w:rsid w:val="49A0A483"/>
    <w:rsid w:val="4BDF6C2D"/>
    <w:rsid w:val="4CE92472"/>
    <w:rsid w:val="4FB5F297"/>
    <w:rsid w:val="51D2E7A9"/>
    <w:rsid w:val="51EDBE4A"/>
    <w:rsid w:val="52C316E0"/>
    <w:rsid w:val="53C013B3"/>
    <w:rsid w:val="55C89CEF"/>
    <w:rsid w:val="55D0FD16"/>
    <w:rsid w:val="566C2C4E"/>
    <w:rsid w:val="61C286DD"/>
    <w:rsid w:val="6252DAE7"/>
    <w:rsid w:val="63029BE4"/>
    <w:rsid w:val="6339202A"/>
    <w:rsid w:val="67EAC959"/>
    <w:rsid w:val="69AC3C05"/>
    <w:rsid w:val="6AB77FE3"/>
    <w:rsid w:val="6D97F7C8"/>
    <w:rsid w:val="6FD6CD08"/>
    <w:rsid w:val="702B9831"/>
    <w:rsid w:val="70EAB398"/>
    <w:rsid w:val="722FA646"/>
    <w:rsid w:val="729FF2F8"/>
    <w:rsid w:val="73106021"/>
    <w:rsid w:val="78046F6C"/>
    <w:rsid w:val="7CB7AD9D"/>
    <w:rsid w:val="7CEFA5B7"/>
    <w:rsid w:val="7F20C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8DA0"/>
  <w15:chartTrackingRefBased/>
  <w15:docId w15:val="{50E2C5E5-59DA-4B45-9FB4-2FDA50FE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  <w:style w:type="table" w:styleId="Tabelraster">
    <w:name w:val="Table Grid"/>
    <w:basedOn w:val="Standaardtabel"/>
    <w:rsid w:val="005D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5D612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612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D6129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375A60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2360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7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heesst\Temp\Templafy\WordVsto\n0libjg4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F9DD41E64FC4AB46C8E48544806E6" ma:contentTypeVersion="3" ma:contentTypeDescription="Een nieuw document maken." ma:contentTypeScope="" ma:versionID="1d0abb2ba743c4cf13f1a0e7968f72d3">
  <xsd:schema xmlns:xsd="http://www.w3.org/2001/XMLSchema" xmlns:xs="http://www.w3.org/2001/XMLSchema" xmlns:p="http://schemas.microsoft.com/office/2006/metadata/properties" xmlns:ns2="cc781a2e-30d5-4882-8031-9ff032a0c641" targetNamespace="http://schemas.microsoft.com/office/2006/metadata/properties" ma:root="true" ma:fieldsID="7c5b556b53ea3c003f9c65c2fb10e311" ns2:_="">
    <xsd:import namespace="cc781a2e-30d5-4882-8031-9ff032a0c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81a2e-30d5-4882-8031-9ff032a0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TemplafyFormConfiguration><![CDATA[{"formFields":[],"formDataEntries":[]}]]></TemplafyForm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E18A53CC-5007-4FF9-8987-A073019A4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81a2e-30d5-4882-8031-9ff032a0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BE70C-9631-4AB0-BBE7-83DB9F6B3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B6E144-A480-4029-94FF-FA2F68ED35FD}">
  <ds:schemaRefs/>
</ds:datastoreItem>
</file>

<file path=customXml/itemProps5.xml><?xml version="1.0" encoding="utf-8"?>
<ds:datastoreItem xmlns:ds="http://schemas.openxmlformats.org/officeDocument/2006/customXml" ds:itemID="{1734AC88-BD44-4C41-8B54-13C98225AB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n0libjg4</Template>
  <TotalTime>1</TotalTime>
  <Pages>2</Pages>
  <Words>394</Words>
  <Characters>2168</Characters>
  <Application>Microsoft Office Word</Application>
  <DocSecurity>0</DocSecurity>
  <Lines>18</Lines>
  <Paragraphs>5</Paragraphs>
  <ScaleCrop>false</ScaleCrop>
  <Company>Veiligheidsregio Brabant Zuidoost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van Hees</dc:creator>
  <cp:keywords/>
  <dc:description/>
  <cp:lastModifiedBy>Stan van Hees</cp:lastModifiedBy>
  <cp:revision>17</cp:revision>
  <dcterms:created xsi:type="dcterms:W3CDTF">2026-05-27T09:57:00Z</dcterms:created>
  <dcterms:modified xsi:type="dcterms:W3CDTF">2026-06-18T08:33:00Z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638197463500257212</vt:lpwstr>
  </property>
  <property fmtid="{D5CDD505-2E9C-101B-9397-08002B2CF9AE}" pid="5" name="TemplafyFromBlank">
    <vt:bool>true</vt:bool>
  </property>
  <property fmtid="{D5CDD505-2E9C-101B-9397-08002B2CF9AE}" pid="6" name="ContentTypeId">
    <vt:lpwstr>0x0101001DBF9DD41E64FC4AB46C8E48544806E6</vt:lpwstr>
  </property>
  <property fmtid="{D5CDD505-2E9C-101B-9397-08002B2CF9AE}" pid="7" name="Order">
    <vt:r8>593600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