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3158" w:rsidR="00BC3158" w:rsidP="00635421" w:rsidRDefault="00A13B93" w14:paraId="4844D1E9" w14:textId="1DF5231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6DF72AB" w:rsidR="00A13B93">
        <w:rPr>
          <w:rFonts w:ascii="Corbel" w:hAnsi="Corbel"/>
          <w:b w:val="1"/>
          <w:bCs w:val="1"/>
          <w:sz w:val="24"/>
          <w:szCs w:val="24"/>
        </w:rPr>
        <w:t>Bijlage Format sleutelfunctionaris</w:t>
      </w:r>
    </w:p>
    <w:p w:rsidR="5C5ABF2B" w:rsidP="06DF72AB" w:rsidRDefault="5C5ABF2B" w14:paraId="0F4622F4" w14:textId="4C5CC4C0">
      <w:pPr>
        <w:pStyle w:val="Standaard"/>
        <w:spacing w:line="276" w:lineRule="auto"/>
        <w:rPr>
          <w:rFonts w:ascii="Corbel" w:hAnsi="Corbel"/>
          <w:b w:val="0"/>
          <w:bCs w:val="0"/>
          <w:sz w:val="24"/>
          <w:szCs w:val="24"/>
        </w:rPr>
      </w:pPr>
      <w:r w:rsidRPr="06DF72AB" w:rsidR="5C5ABF2B">
        <w:rPr>
          <w:rFonts w:ascii="Corbel" w:hAnsi="Corbel"/>
          <w:b w:val="0"/>
          <w:bCs w:val="0"/>
          <w:sz w:val="24"/>
          <w:szCs w:val="24"/>
        </w:rPr>
        <w:t>Naam Inschrijver: &lt;...&gt;</w:t>
      </w:r>
    </w:p>
    <w:p w:rsidR="5C5ABF2B" w:rsidP="06DF72AB" w:rsidRDefault="5C5ABF2B" w14:paraId="3CE6738E" w14:textId="6FF01430">
      <w:pPr>
        <w:pStyle w:val="Standaard"/>
        <w:spacing w:line="276" w:lineRule="auto"/>
        <w:rPr>
          <w:rFonts w:ascii="Corbel" w:hAnsi="Corbel"/>
          <w:b w:val="0"/>
          <w:bCs w:val="0"/>
          <w:sz w:val="24"/>
          <w:szCs w:val="24"/>
        </w:rPr>
      </w:pPr>
      <w:r w:rsidRPr="06DF72AB" w:rsidR="5C5ABF2B">
        <w:rPr>
          <w:rFonts w:ascii="Corbel" w:hAnsi="Corbel"/>
          <w:b w:val="0"/>
          <w:bCs w:val="0"/>
          <w:sz w:val="24"/>
          <w:szCs w:val="24"/>
        </w:rPr>
        <w:t>Datum: &lt;...&gt;</w:t>
      </w:r>
    </w:p>
    <w:p w:rsidR="00BC3158" w:rsidP="00AA7BBA" w:rsidRDefault="00AA7BBA" w14:paraId="1335A07A" w14:textId="77777777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:rsidTr="00D31B51" w14:paraId="1E198E0E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AA7BBA" w:rsidP="00A84251" w:rsidRDefault="00AA7BBA" w14:paraId="0B5A3114" w14:textId="46C203E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CA5139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  <w:r w:rsidR="00FB519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</w:t>
            </w:r>
            <w:r w:rsidR="00CA5139">
              <w:rPr>
                <w:rFonts w:ascii="Corbel" w:hAnsi="Corbel"/>
                <w:b/>
                <w:color w:val="FFFFFF" w:themeColor="background1"/>
                <w:szCs w:val="18"/>
              </w:rPr>
              <w:t>P</w:t>
            </w:r>
            <w:r w:rsidR="00FB5196">
              <w:rPr>
                <w:rFonts w:ascii="Corbel" w:hAnsi="Corbel"/>
                <w:b/>
                <w:color w:val="FFFFFF" w:themeColor="background1"/>
                <w:szCs w:val="18"/>
              </w:rPr>
              <w:t>rimaire aanspreekpunt</w:t>
            </w:r>
            <w:r w:rsidR="004D7E1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, contactpersoon en </w:t>
            </w:r>
            <w:proofErr w:type="gramStart"/>
            <w:r w:rsidR="004D7E18">
              <w:rPr>
                <w:rFonts w:ascii="Corbel" w:hAnsi="Corbel"/>
                <w:b/>
                <w:color w:val="FFFFFF" w:themeColor="background1"/>
                <w:szCs w:val="18"/>
              </w:rPr>
              <w:t>tevens</w:t>
            </w:r>
            <w:proofErr w:type="gramEnd"/>
            <w:r w:rsidR="004D7E1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klantverantwoordelijke</w:t>
            </w:r>
          </w:p>
        </w:tc>
      </w:tr>
      <w:tr w:rsidR="00D31B51" w:rsidTr="00D31B51" w14:paraId="0E4BBA4C" w14:textId="77777777">
        <w:trPr>
          <w:trHeight w:val="454"/>
        </w:trPr>
        <w:tc>
          <w:tcPr>
            <w:tcW w:w="2984" w:type="dxa"/>
            <w:vAlign w:val="center"/>
          </w:tcPr>
          <w:p w:rsidRPr="00E016F4" w:rsidR="00D31B51" w:rsidP="00A84251" w:rsidRDefault="00D31B51" w14:paraId="556B74FE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:rsidRPr="00E016F4" w:rsidR="00D31B51" w:rsidP="00A84251" w:rsidRDefault="00D31B51" w14:paraId="1674202C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:rsidRPr="00D31B51" w:rsidR="00D31B51" w:rsidP="00A84251" w:rsidRDefault="00D31B51" w14:paraId="0003010B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5196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:rsidTr="00D31B51" w14:paraId="71F92F2A" w14:textId="77777777">
        <w:trPr>
          <w:trHeight w:val="454"/>
        </w:trPr>
        <w:tc>
          <w:tcPr>
            <w:tcW w:w="2984" w:type="dxa"/>
            <w:vAlign w:val="center"/>
          </w:tcPr>
          <w:p w:rsidR="00D31B51" w:rsidP="00A84251" w:rsidRDefault="00D31B51" w14:paraId="0A36AB0A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D31B51" w:rsidP="00A84251" w:rsidRDefault="00D31B51" w14:paraId="6E4C4D20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D31B51" w:rsidP="00A84251" w:rsidRDefault="00D31B51" w14:paraId="0037A673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AA7BBA" w:rsidTr="00D31B51" w14:paraId="06648D9C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AA7BBA" w:rsidP="00A84251" w:rsidRDefault="00AA7BBA" w14:paraId="49ACD497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:rsidTr="00D31B51" w14:paraId="2BE9FA2D" w14:textId="77777777">
        <w:trPr>
          <w:trHeight w:val="2268"/>
        </w:trPr>
        <w:tc>
          <w:tcPr>
            <w:tcW w:w="8954" w:type="dxa"/>
            <w:gridSpan w:val="3"/>
          </w:tcPr>
          <w:p w:rsidRPr="00345252" w:rsidR="001D3ACE" w:rsidP="001D3ACE" w:rsidRDefault="001D3ACE" w14:paraId="5A994A99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:rsidR="00AA7BBA" w:rsidP="00A84251" w:rsidRDefault="00AA7BBA" w14:paraId="45CFC0E0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="00AA7BBA" w:rsidP="00A84251" w:rsidRDefault="00AA7BBA" w14:paraId="4E271D6D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P="00A84251" w:rsidRDefault="00AA7BBA" w14:paraId="4DA0C673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:rsidTr="00D31B51" w14:paraId="1776EBB5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:rsidRPr="001D3ACE" w:rsidR="001D3ACE" w:rsidP="001D3ACE" w:rsidRDefault="001D3ACE" w14:paraId="4A2F665D" w14:textId="77777777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:rsidTr="00D31B51" w14:paraId="4D7D2F37" w14:textId="77777777">
        <w:trPr>
          <w:trHeight w:val="2268"/>
        </w:trPr>
        <w:tc>
          <w:tcPr>
            <w:tcW w:w="8954" w:type="dxa"/>
            <w:gridSpan w:val="3"/>
          </w:tcPr>
          <w:p w:rsidR="001D3ACE" w:rsidP="001D3ACE" w:rsidRDefault="001D3ACE" w14:paraId="483D4423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:rsidR="001D3ACE" w:rsidP="001D3ACE" w:rsidRDefault="001D3ACE" w14:paraId="716BD432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Pr="00BC3158" w:rsidR="001D3ACE" w:rsidP="00A84251" w:rsidRDefault="001D3ACE" w14:paraId="50B86811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:rsidR="00CA5139" w:rsidP="00635421" w:rsidRDefault="00CA5139" w14:paraId="56891F0E" w14:textId="77661D75">
      <w:pPr>
        <w:spacing w:after="200" w:line="276" w:lineRule="auto"/>
      </w:pPr>
    </w:p>
    <w:p w:rsidR="00CA5139" w:rsidRDefault="00CA5139" w14:paraId="23851C6C" w14:textId="77777777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A5139" w:rsidTr="00485E25" w14:paraId="5208645C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CA5139" w:rsidP="00485E25" w:rsidRDefault="00CA5139" w14:paraId="06E9CA73" w14:textId="04042EA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</w:t>
            </w:r>
            <w:r w:rsidRPr="00CA5139">
              <w:rPr>
                <w:rFonts w:ascii="Corbel" w:hAnsi="Corbel"/>
                <w:b/>
                <w:color w:val="FFFFFF" w:themeColor="background1"/>
                <w:szCs w:val="18"/>
                <w:highlight w:val="darkGray"/>
              </w:rPr>
              <w:t>&lt;…&gt;</w:t>
            </w:r>
          </w:p>
        </w:tc>
      </w:tr>
      <w:tr w:rsidR="00CA5139" w:rsidTr="00485E25" w14:paraId="6CA652DB" w14:textId="77777777">
        <w:trPr>
          <w:trHeight w:val="454"/>
        </w:trPr>
        <w:tc>
          <w:tcPr>
            <w:tcW w:w="2984" w:type="dxa"/>
            <w:vAlign w:val="center"/>
          </w:tcPr>
          <w:p w:rsidRPr="00E016F4" w:rsidR="00CA5139" w:rsidP="00485E25" w:rsidRDefault="00CA5139" w14:paraId="26FEFB4F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:rsidRPr="00E016F4" w:rsidR="00CA5139" w:rsidP="00485E25" w:rsidRDefault="00CA5139" w14:paraId="1EFBD008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:rsidRPr="00D31B51" w:rsidR="00CA5139" w:rsidP="00485E25" w:rsidRDefault="00CA5139" w14:paraId="3D687D93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5196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CA5139" w:rsidTr="00485E25" w14:paraId="5B3D06A4" w14:textId="77777777">
        <w:trPr>
          <w:trHeight w:val="454"/>
        </w:trPr>
        <w:tc>
          <w:tcPr>
            <w:tcW w:w="2984" w:type="dxa"/>
            <w:vAlign w:val="center"/>
          </w:tcPr>
          <w:p w:rsidR="00CA5139" w:rsidP="00485E25" w:rsidRDefault="00CA5139" w14:paraId="43C58F53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CA5139" w:rsidP="00485E25" w:rsidRDefault="00CA5139" w14:paraId="0D182F0F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CA5139" w:rsidP="00485E25" w:rsidRDefault="00CA5139" w14:paraId="73D205FF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CA5139" w:rsidTr="00485E25" w14:paraId="2F8EB14E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CA5139" w:rsidP="00485E25" w:rsidRDefault="00CA5139" w14:paraId="4F3496EC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A5139" w:rsidTr="00485E25" w14:paraId="4FF71C6D" w14:textId="77777777">
        <w:trPr>
          <w:trHeight w:val="2268"/>
        </w:trPr>
        <w:tc>
          <w:tcPr>
            <w:tcW w:w="8954" w:type="dxa"/>
            <w:gridSpan w:val="3"/>
          </w:tcPr>
          <w:p w:rsidRPr="00345252" w:rsidR="00CA5139" w:rsidP="00485E25" w:rsidRDefault="00CA5139" w14:paraId="1034C173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:rsidR="00CA5139" w:rsidP="00485E25" w:rsidRDefault="00CA5139" w14:paraId="52EE1086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="00CA5139" w:rsidP="00485E25" w:rsidRDefault="00CA5139" w14:paraId="11FCC3EB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CA5139" w:rsidP="00485E25" w:rsidRDefault="00CA5139" w14:paraId="28F4BCAE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A5139" w:rsidTr="00485E25" w14:paraId="68AFEED8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:rsidRPr="001D3ACE" w:rsidR="00CA5139" w:rsidP="00485E25" w:rsidRDefault="00CA5139" w14:paraId="560A6ACC" w14:textId="77777777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A5139" w:rsidTr="00485E25" w14:paraId="301C6F84" w14:textId="77777777">
        <w:trPr>
          <w:trHeight w:val="2268"/>
        </w:trPr>
        <w:tc>
          <w:tcPr>
            <w:tcW w:w="8954" w:type="dxa"/>
            <w:gridSpan w:val="3"/>
          </w:tcPr>
          <w:p w:rsidR="00CA5139" w:rsidP="00485E25" w:rsidRDefault="00CA5139" w14:paraId="406AD366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:rsidR="00CA5139" w:rsidP="00485E25" w:rsidRDefault="00CA5139" w14:paraId="5D3CBE5A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Pr="00BC3158" w:rsidR="00CA5139" w:rsidP="00485E25" w:rsidRDefault="00CA5139" w14:paraId="7E5F7BC7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:rsidR="00CA5139" w:rsidP="00635421" w:rsidRDefault="00CA5139" w14:paraId="5CD9A5F9" w14:textId="038F4095">
      <w:pPr>
        <w:spacing w:after="200" w:line="276" w:lineRule="auto"/>
      </w:pPr>
    </w:p>
    <w:p w:rsidR="00CA5139" w:rsidRDefault="00CA5139" w14:paraId="29AD4DE6" w14:textId="77777777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A5139" w:rsidTr="00485E25" w14:paraId="1F7EF364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CA5139" w:rsidP="00485E25" w:rsidRDefault="00CA5139" w14:paraId="78924C1D" w14:textId="675D415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3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</w:t>
            </w:r>
            <w:r w:rsidRPr="00CA5139">
              <w:rPr>
                <w:rFonts w:ascii="Corbel" w:hAnsi="Corbel"/>
                <w:b/>
                <w:color w:val="FFFFFF" w:themeColor="background1"/>
                <w:szCs w:val="18"/>
                <w:highlight w:val="darkGray"/>
              </w:rPr>
              <w:t>&lt;…&gt;</w:t>
            </w:r>
          </w:p>
        </w:tc>
      </w:tr>
      <w:tr w:rsidR="00CA5139" w:rsidTr="00485E25" w14:paraId="258F5390" w14:textId="77777777">
        <w:trPr>
          <w:trHeight w:val="454"/>
        </w:trPr>
        <w:tc>
          <w:tcPr>
            <w:tcW w:w="2984" w:type="dxa"/>
            <w:vAlign w:val="center"/>
          </w:tcPr>
          <w:p w:rsidRPr="00E016F4" w:rsidR="00CA5139" w:rsidP="00485E25" w:rsidRDefault="00CA5139" w14:paraId="644C0ABC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:rsidRPr="00E016F4" w:rsidR="00CA5139" w:rsidP="00485E25" w:rsidRDefault="00CA5139" w14:paraId="5444AC1B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:rsidRPr="00D31B51" w:rsidR="00CA5139" w:rsidP="00485E25" w:rsidRDefault="00CA5139" w14:paraId="698B7188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5196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CA5139" w:rsidTr="00485E25" w14:paraId="689EABD9" w14:textId="77777777">
        <w:trPr>
          <w:trHeight w:val="454"/>
        </w:trPr>
        <w:tc>
          <w:tcPr>
            <w:tcW w:w="2984" w:type="dxa"/>
            <w:vAlign w:val="center"/>
          </w:tcPr>
          <w:p w:rsidR="00CA5139" w:rsidP="00485E25" w:rsidRDefault="00CA5139" w14:paraId="06857709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CA5139" w:rsidP="00485E25" w:rsidRDefault="00CA5139" w14:paraId="49343ED4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  <w:tc>
          <w:tcPr>
            <w:tcW w:w="2985" w:type="dxa"/>
            <w:vAlign w:val="center"/>
          </w:tcPr>
          <w:p w:rsidR="00CA5139" w:rsidP="00485E25" w:rsidRDefault="00CA5139" w14:paraId="745B2B72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</w:tc>
      </w:tr>
      <w:tr w:rsidR="00CA5139" w:rsidTr="00485E25" w14:paraId="17825D77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:rsidRPr="00E016F4" w:rsidR="00CA5139" w:rsidP="00485E25" w:rsidRDefault="00CA5139" w14:paraId="2A33925A" w14:textId="7777777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A5139" w:rsidTr="00485E25" w14:paraId="2DB138AD" w14:textId="77777777">
        <w:trPr>
          <w:trHeight w:val="2268"/>
        </w:trPr>
        <w:tc>
          <w:tcPr>
            <w:tcW w:w="8954" w:type="dxa"/>
            <w:gridSpan w:val="3"/>
          </w:tcPr>
          <w:p w:rsidRPr="00345252" w:rsidR="00CA5139" w:rsidP="00485E25" w:rsidRDefault="00CA5139" w14:paraId="7F485EBD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:rsidR="00CA5139" w:rsidP="00485E25" w:rsidRDefault="00CA5139" w14:paraId="166787ED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="00CA5139" w:rsidP="00485E25" w:rsidRDefault="00CA5139" w14:paraId="1CD64DF7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CA5139" w:rsidP="00485E25" w:rsidRDefault="00CA5139" w14:paraId="6479BF6A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A5139" w:rsidTr="00485E25" w14:paraId="3369ADCC" w14:textId="77777777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:rsidRPr="001D3ACE" w:rsidR="00CA5139" w:rsidP="00485E25" w:rsidRDefault="00CA5139" w14:paraId="02D7FF4C" w14:textId="77777777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A5139" w:rsidTr="00485E25" w14:paraId="00AB1895" w14:textId="77777777">
        <w:trPr>
          <w:trHeight w:val="2268"/>
        </w:trPr>
        <w:tc>
          <w:tcPr>
            <w:tcW w:w="8954" w:type="dxa"/>
            <w:gridSpan w:val="3"/>
          </w:tcPr>
          <w:p w:rsidR="00CA5139" w:rsidP="00485E25" w:rsidRDefault="00CA5139" w14:paraId="783D44DF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:rsidR="00CA5139" w:rsidP="00485E25" w:rsidRDefault="00CA5139" w14:paraId="61882714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:rsidRPr="00BC3158" w:rsidR="00CA5139" w:rsidP="00485E25" w:rsidRDefault="00CA5139" w14:paraId="3F502513" w14:textId="7777777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:rsidR="00CA5139" w:rsidP="00635421" w:rsidRDefault="00CA5139" w14:paraId="2D39200C" w14:textId="77777777">
      <w:pPr>
        <w:spacing w:after="200" w:line="276" w:lineRule="auto"/>
      </w:pPr>
    </w:p>
    <w:sectPr w:rsidR="00CA5139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EC9" w:rsidP="001629F4" w:rsidRDefault="00FD1EC9" w14:paraId="3B9E198F" w14:textId="77777777">
      <w:pPr>
        <w:spacing w:line="240" w:lineRule="auto"/>
      </w:pPr>
      <w:r>
        <w:separator/>
      </w:r>
    </w:p>
  </w:endnote>
  <w:endnote w:type="continuationSeparator" w:id="0">
    <w:p w:rsidR="00FD1EC9" w:rsidP="001629F4" w:rsidRDefault="00FD1EC9" w14:paraId="3B8605A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:rsidRPr="001629F4" w:rsidR="001629F4" w:rsidRDefault="001629F4" w14:paraId="09D25B50" w14:textId="77777777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:rsidR="001629F4" w:rsidRDefault="001629F4" w14:paraId="6605C78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EC9" w:rsidP="001629F4" w:rsidRDefault="00FD1EC9" w14:paraId="3DB701C6" w14:textId="77777777">
      <w:pPr>
        <w:spacing w:line="240" w:lineRule="auto"/>
      </w:pPr>
      <w:r>
        <w:separator/>
      </w:r>
    </w:p>
  </w:footnote>
  <w:footnote w:type="continuationSeparator" w:id="0">
    <w:p w:rsidR="00FD1EC9" w:rsidP="001629F4" w:rsidRDefault="00FD1EC9" w14:paraId="193A6C1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4"/>
    <w:rsid w:val="001629F4"/>
    <w:rsid w:val="00165CA6"/>
    <w:rsid w:val="001D3ACE"/>
    <w:rsid w:val="00205B05"/>
    <w:rsid w:val="00287178"/>
    <w:rsid w:val="004D7E18"/>
    <w:rsid w:val="005E7BFE"/>
    <w:rsid w:val="00635421"/>
    <w:rsid w:val="006D24D9"/>
    <w:rsid w:val="00723BA1"/>
    <w:rsid w:val="00957248"/>
    <w:rsid w:val="009726D1"/>
    <w:rsid w:val="009E4034"/>
    <w:rsid w:val="00A13B93"/>
    <w:rsid w:val="00AA7BBA"/>
    <w:rsid w:val="00BC3158"/>
    <w:rsid w:val="00BF1799"/>
    <w:rsid w:val="00C32368"/>
    <w:rsid w:val="00CA5139"/>
    <w:rsid w:val="00CE4DF6"/>
    <w:rsid w:val="00D31B51"/>
    <w:rsid w:val="00D6071F"/>
    <w:rsid w:val="00E016F4"/>
    <w:rsid w:val="00EB776A"/>
    <w:rsid w:val="00FB5196"/>
    <w:rsid w:val="00FD1EC9"/>
    <w:rsid w:val="06DF72AB"/>
    <w:rsid w:val="1B854EB9"/>
    <w:rsid w:val="25439BF8"/>
    <w:rsid w:val="5C5ABF2B"/>
    <w:rsid w:val="6FA9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038D9"/>
  <w15:docId w15:val="{B92BE3BA-4B40-40DC-84F7-86A4983C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35421"/>
    <w:pPr>
      <w:spacing w:after="0" w:line="240" w:lineRule="atLeast"/>
    </w:pPr>
    <w:rPr>
      <w:rFonts w:ascii="Verdana" w:hAnsi="Verdana" w:eastAsia="Times New Roman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hAnsi="Arial" w:eastAsia="Times New Roman" w:cs="Times New Roman"/>
      <w:b/>
      <w:noProof/>
      <w:sz w:val="24"/>
      <w:szCs w:val="20"/>
      <w:lang w:eastAsia="nl-NL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hAnsi="Arial" w:eastAsia="Times New Roman" w:cs="Times New Roman"/>
      <w:b/>
      <w:spacing w:val="5"/>
      <w:szCs w:val="20"/>
      <w:lang w:eastAsia="nl-NL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hAnsi="Arial" w:eastAsia="Times New Roman" w:cs="Times New Roman"/>
      <w:b/>
      <w:noProof/>
      <w:spacing w:val="5"/>
      <w:sz w:val="19"/>
      <w:szCs w:val="20"/>
      <w:lang w:eastAsia="nl-NL"/>
    </w:rPr>
  </w:style>
  <w:style w:type="character" w:styleId="Kop4Char" w:customStyle="1">
    <w:name w:val="Kop 4 Char"/>
    <w:aliases w:val="Level 2 - a Char,Major Char"/>
    <w:basedOn w:val="Standaardalinea-lettertype"/>
    <w:link w:val="Kop4"/>
    <w:uiPriority w:val="99"/>
    <w:rsid w:val="00635421"/>
    <w:rPr>
      <w:rFonts w:ascii="Arial" w:hAnsi="Arial" w:eastAsia="Times New Roman" w:cs="Times New Roman"/>
      <w:b/>
      <w:noProof/>
      <w:spacing w:val="5"/>
      <w:sz w:val="19"/>
      <w:szCs w:val="20"/>
      <w:lang w:eastAsia="nl-NL"/>
    </w:rPr>
  </w:style>
  <w:style w:type="paragraph" w:styleId="BestekKop1" w:customStyle="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016F4"/>
    <w:rPr>
      <w:rFonts w:ascii="Tahoma" w:hAnsi="Tahoma" w:eastAsia="Times New Roman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9F4"/>
    <w:rPr>
      <w:rFonts w:ascii="Verdana" w:hAnsi="Verdana" w:eastAsia="Times New Roman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9F4"/>
    <w:rPr>
      <w:rFonts w:ascii="Verdana" w:hAnsi="Verdana" w:eastAsia="Times New Roman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602491C6-2793-4752-B72E-F59A42C0E8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7mrt23_Format sleutelfunctionarissen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9</cp:revision>
  <dcterms:created xsi:type="dcterms:W3CDTF">2026-06-11T06:24:00Z</dcterms:created>
  <dcterms:modified xsi:type="dcterms:W3CDTF">2026-06-17T10:05:07Z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45700</vt:r8>
  </property>
  <property fmtid="{D5CDD505-2E9C-101B-9397-08002B2CF9AE}" pid="3" name="MediaServiceImageTags">
    <vt:lpwstr/>
  </property>
  <property fmtid="{D5CDD505-2E9C-101B-9397-08002B2CF9AE}" pid="4" name="ContentTypeId">
    <vt:lpwstr>0x0101002EECAD7A3916FF48B1C9DA05787AE159</vt:lpwstr>
  </property>
</Properties>
</file>