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E135A" w:rsidR="007650B2" w:rsidP="00FE135A" w:rsidRDefault="00E76EC8" w14:paraId="6792AD42" w14:textId="41F1F725">
      <w:pPr>
        <w:rPr>
          <w:rFonts w:ascii="Corbel" w:hAnsi="Corbel"/>
          <w:b/>
          <w:sz w:val="24"/>
          <w:szCs w:val="24"/>
        </w:rPr>
      </w:pPr>
      <w:bookmarkStart w:name="_Toc448087066" w:id="0"/>
      <w:bookmarkStart w:name="_Toc456699878" w:id="1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</w:p>
    <w:p w:rsidRPr="00D51454" w:rsidR="001E36FF" w:rsidP="007650B2" w:rsidRDefault="001E36FF" w14:paraId="010DA282" w14:textId="77777777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Pr="00CF3901" w:rsidR="007650B2" w:rsidTr="2D619BCA" w14:paraId="160860D1" w14:textId="77777777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tcMar/>
            <w:vAlign w:val="center"/>
          </w:tcPr>
          <w:p w:rsidRPr="00A57DF0" w:rsidR="00A57DF0" w:rsidP="008717DD" w:rsidRDefault="00125F21" w14:paraId="03200D6D" w14:textId="5CBBB71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Pr="00A57DF0" w:rsidR="008717D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:rsidRPr="00BC4223" w:rsidR="00D155E8" w:rsidP="2D619BCA" w:rsidRDefault="008C084A" w14:paraId="7FAFCAEA" w14:textId="74050C2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</w:rPr>
            </w:pPr>
            <w:r w:rsidRPr="2D619BCA" w:rsidR="008C084A">
              <w:rPr>
                <w:rFonts w:ascii="Corbel" w:hAnsi="Corbel"/>
                <w:color w:val="FFFFFF" w:themeColor="background1" w:themeTint="FF" w:themeShade="FF"/>
                <w:sz w:val="16"/>
                <w:szCs w:val="16"/>
              </w:rPr>
              <w:t xml:space="preserve">Inschrijver heeft in de afgelopen 36 maanden voorafgaand aan de sluitingsdatum voor het indienen van een Inschrijving, voor minimaal één referentie-organisatie een vergelijkbare corporate campagne uitgevoerd. Onder vergelijkbaar wordt verstaan een opdracht van minimaal </w:t>
            </w:r>
            <w:r w:rsidRPr="2D619BCA" w:rsidR="00BA36D8">
              <w:rPr>
                <w:rFonts w:ascii="Corbel" w:hAnsi="Corbel"/>
                <w:color w:val="auto"/>
                <w:sz w:val="16"/>
                <w:szCs w:val="16"/>
              </w:rPr>
              <w:t>€</w:t>
            </w:r>
            <w:r w:rsidRPr="2D619BCA" w:rsidR="008C084A">
              <w:rPr>
                <w:rFonts w:ascii="Corbel" w:hAnsi="Corbel"/>
                <w:color w:val="auto"/>
                <w:sz w:val="16"/>
                <w:szCs w:val="16"/>
              </w:rPr>
              <w:t xml:space="preserve">50.000 </w:t>
            </w:r>
            <w:r w:rsidRPr="2D619BCA" w:rsidR="008C084A">
              <w:rPr>
                <w:rFonts w:ascii="Corbel" w:hAnsi="Corbel"/>
                <w:color w:val="FFFFFF" w:themeColor="background1" w:themeTint="FF" w:themeShade="FF"/>
                <w:sz w:val="16"/>
                <w:szCs w:val="16"/>
              </w:rPr>
              <w:t>excl. btw, waarbij een algemeen campagneconcept is uitgewerkt inclusief een doorvertaling hiervan in een middel als een banner en/of radiospot en/of tv-commercial voor een nationaal bekend merk.</w:t>
            </w:r>
          </w:p>
        </w:tc>
      </w:tr>
      <w:tr w:rsidRPr="001A17B8" w:rsidR="00D82414" w:rsidTr="2D619BCA" w14:paraId="59256447" w14:textId="77777777">
        <w:trPr>
          <w:jc w:val="center"/>
        </w:trPr>
        <w:tc>
          <w:tcPr>
            <w:tcW w:w="5076" w:type="dxa"/>
            <w:tcMar/>
          </w:tcPr>
          <w:p w:rsidRPr="001A17B8" w:rsidR="00D82414" w:rsidP="0055790C" w:rsidRDefault="00D82414" w14:paraId="5A76E926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tcMar/>
          </w:tcPr>
          <w:p w:rsidRPr="001A17B8" w:rsidR="00D82414" w:rsidP="001C76A7" w:rsidRDefault="00D82414" w14:paraId="1EDB2BA0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Pr="001A17B8" w:rsidR="00D82414" w:rsidTr="2D619BCA" w14:paraId="6863A706" w14:textId="77777777">
        <w:trPr>
          <w:jc w:val="center"/>
        </w:trPr>
        <w:tc>
          <w:tcPr>
            <w:tcW w:w="5076" w:type="dxa"/>
            <w:tcMar/>
          </w:tcPr>
          <w:p w:rsidRPr="001A17B8" w:rsidR="00D82414" w:rsidP="0055790C" w:rsidRDefault="00D82414" w14:paraId="0A84D8C1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tcMar/>
          </w:tcPr>
          <w:p w:rsidRPr="001E36FF" w:rsidR="00D82414" w:rsidP="001C76A7" w:rsidRDefault="00D82414" w14:paraId="257C193D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Pr="001A17B8" w:rsidR="00D82414" w:rsidP="001C76A7" w:rsidRDefault="00D82414" w14:paraId="24E10AAF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Pr="001A17B8" w:rsidR="00D82414" w:rsidTr="2D619BCA" w14:paraId="51578964" w14:textId="77777777">
        <w:trPr>
          <w:trHeight w:val="507"/>
          <w:jc w:val="center"/>
        </w:trPr>
        <w:tc>
          <w:tcPr>
            <w:tcW w:w="5076" w:type="dxa"/>
            <w:tcMar/>
          </w:tcPr>
          <w:p w:rsidRPr="001A17B8" w:rsidR="00D82414" w:rsidP="0055790C" w:rsidRDefault="00D82414" w14:paraId="520B8E02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tcMar/>
          </w:tcPr>
          <w:p w:rsidR="00D82414" w:rsidP="001C76A7" w:rsidRDefault="00D82414" w14:paraId="2053D418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Pr="001A17B8" w:rsidR="00D82414" w:rsidP="001C76A7" w:rsidRDefault="00D82414" w14:paraId="4AFC6FBD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Pr="001A17B8" w:rsidR="00D82414" w:rsidTr="2D619BCA" w14:paraId="125813DE" w14:textId="77777777">
        <w:trPr>
          <w:jc w:val="center"/>
        </w:trPr>
        <w:tc>
          <w:tcPr>
            <w:tcW w:w="5076" w:type="dxa"/>
            <w:tcMar/>
          </w:tcPr>
          <w:p w:rsidRPr="001A17B8" w:rsidR="00D82414" w:rsidP="0055790C" w:rsidRDefault="00D82414" w14:paraId="263E921A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tcMar/>
          </w:tcPr>
          <w:p w:rsidRPr="001A17B8" w:rsidR="00D82414" w:rsidP="001C76A7" w:rsidRDefault="00D82414" w14:paraId="4977C1F1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Pr="001A17B8" w:rsidR="00D82414" w:rsidTr="2D619BCA" w14:paraId="69299022" w14:textId="77777777">
        <w:trPr>
          <w:jc w:val="center"/>
        </w:trPr>
        <w:tc>
          <w:tcPr>
            <w:tcW w:w="5076" w:type="dxa"/>
            <w:tcMar/>
          </w:tcPr>
          <w:p w:rsidRPr="001A17B8" w:rsidR="00D82414" w:rsidP="0055790C" w:rsidRDefault="00D82414" w14:paraId="57FEF2E7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tcMar/>
          </w:tcPr>
          <w:p w:rsidRPr="001A17B8" w:rsidR="00D82414" w:rsidP="001C76A7" w:rsidRDefault="00D82414" w14:paraId="6AB97E27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Pr="001A17B8" w:rsidR="00D82414" w:rsidTr="2D619BCA" w14:paraId="71610501" w14:textId="77777777">
        <w:trPr>
          <w:jc w:val="center"/>
        </w:trPr>
        <w:tc>
          <w:tcPr>
            <w:tcW w:w="5076" w:type="dxa"/>
            <w:tcMar/>
          </w:tcPr>
          <w:p w:rsidRPr="001A17B8" w:rsidR="00D82414" w:rsidP="0055790C" w:rsidRDefault="00D82414" w14:paraId="7A8B4CC1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tcMar/>
          </w:tcPr>
          <w:p w:rsidRPr="001A17B8" w:rsidR="00D82414" w:rsidP="001C76A7" w:rsidRDefault="00D82414" w14:paraId="4D0C713D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Pr="001A17B8" w:rsidR="00D82414" w:rsidTr="2D619BCA" w14:paraId="6644CFF5" w14:textId="77777777">
        <w:trPr>
          <w:jc w:val="center"/>
        </w:trPr>
        <w:tc>
          <w:tcPr>
            <w:tcW w:w="5076" w:type="dxa"/>
            <w:tcMar/>
          </w:tcPr>
          <w:p w:rsidRPr="001A17B8" w:rsidR="00D82414" w:rsidP="0055790C" w:rsidRDefault="00D82414" w14:paraId="3209DB05" w14:textId="0D4BB16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</w:t>
            </w:r>
            <w:r w:rsidRPr="0025672B">
              <w:rPr>
                <w:rFonts w:ascii="Corbel" w:hAnsi="Corbel"/>
                <w:sz w:val="16"/>
                <w:szCs w:val="16"/>
              </w:rPr>
              <w:t>door</w:t>
            </w:r>
            <w:r w:rsidRPr="0025672B"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Pr="0025672B">
              <w:rPr>
                <w:rFonts w:ascii="Corbel" w:hAnsi="Corbel"/>
                <w:sz w:val="16"/>
                <w:szCs w:val="16"/>
              </w:rPr>
              <w:t>Inschrijver een beroep</w:t>
            </w:r>
            <w:r>
              <w:rPr>
                <w:rFonts w:ascii="Corbel" w:hAnsi="Corbel"/>
                <w:sz w:val="16"/>
                <w:szCs w:val="16"/>
              </w:rPr>
              <w:t xml:space="preserve"> wordt gedaan: welke entiteit heeft deze referentie-opdracht uitgevoerd?</w:t>
            </w:r>
          </w:p>
        </w:tc>
        <w:tc>
          <w:tcPr>
            <w:tcW w:w="3941" w:type="dxa"/>
            <w:tcMar/>
          </w:tcPr>
          <w:p w:rsidRPr="001A17B8" w:rsidR="00D82414" w:rsidP="001C76A7" w:rsidRDefault="00D82414" w14:paraId="3F2418C5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Pr="001A17B8" w:rsidR="00D82414" w:rsidP="001C76A7" w:rsidRDefault="00D82414" w14:paraId="66D7221E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Pr="001A17B8" w:rsidR="001E36FF" w:rsidTr="2D619BCA" w14:paraId="5499F478" w14:textId="77777777">
        <w:trPr>
          <w:jc w:val="center"/>
        </w:trPr>
        <w:tc>
          <w:tcPr>
            <w:tcW w:w="5076" w:type="dxa"/>
            <w:tcMar/>
          </w:tcPr>
          <w:p w:rsidR="001E36FF" w:rsidP="001E36FF" w:rsidRDefault="001E36FF" w14:paraId="78EADBE4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:rsidR="00D82414" w:rsidP="001E36FF" w:rsidRDefault="00D82414" w14:paraId="6502BDA0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D82414" w:rsidP="001E36FF" w:rsidRDefault="00D82414" w14:paraId="35319072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D82414" w:rsidP="001E36FF" w:rsidRDefault="00D82414" w14:paraId="497F3FC7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D82414" w:rsidP="001E36FF" w:rsidRDefault="00D82414" w14:paraId="31BE9162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D82414" w:rsidP="001E36FF" w:rsidRDefault="00D82414" w14:paraId="76DC1924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="001E36FF" w:rsidP="00520270" w:rsidRDefault="001E36FF" w14:paraId="74BD7149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tcMar/>
          </w:tcPr>
          <w:p w:rsidRPr="00376FA8" w:rsidR="001E36FF" w:rsidP="001C76A7" w:rsidRDefault="001E36FF" w14:paraId="22AFFD6D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 w:eastAsia="MS Gothic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Pr="001A17B8" w:rsidR="00702A25" w:rsidTr="2D619BCA" w14:paraId="0A638105" w14:textId="77777777">
        <w:trPr>
          <w:jc w:val="center"/>
        </w:trPr>
        <w:tc>
          <w:tcPr>
            <w:tcW w:w="5076" w:type="dxa"/>
            <w:tcMar/>
          </w:tcPr>
          <w:p w:rsidRPr="00702A25" w:rsidR="00702A25" w:rsidP="00520270" w:rsidRDefault="00520270" w14:paraId="31449070" w14:textId="748F6DB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BC4223">
              <w:rPr>
                <w:rFonts w:ascii="Corbel" w:hAnsi="Corbel"/>
                <w:sz w:val="16"/>
                <w:szCs w:val="16"/>
              </w:rPr>
              <w:t xml:space="preserve">Is voor de </w:t>
            </w:r>
            <w:r w:rsidRPr="00BC4223" w:rsidR="001E36FF">
              <w:rPr>
                <w:rFonts w:ascii="Corbel" w:hAnsi="Corbel"/>
                <w:sz w:val="16"/>
                <w:szCs w:val="16"/>
              </w:rPr>
              <w:t>referentie</w:t>
            </w:r>
            <w:r w:rsidRPr="00BC4223" w:rsidR="004045F0">
              <w:rPr>
                <w:rFonts w:ascii="Corbel" w:hAnsi="Corbel"/>
                <w:sz w:val="16"/>
                <w:szCs w:val="16"/>
              </w:rPr>
              <w:t>-</w:t>
            </w:r>
            <w:r w:rsidRPr="00BC4223">
              <w:rPr>
                <w:rFonts w:ascii="Corbel" w:hAnsi="Corbel"/>
                <w:sz w:val="16"/>
                <w:szCs w:val="16"/>
              </w:rPr>
              <w:t xml:space="preserve">organisatie </w:t>
            </w:r>
            <w:r w:rsidRPr="00BC4223" w:rsidR="00BC4223">
              <w:rPr>
                <w:rFonts w:ascii="Corbel" w:hAnsi="Corbel"/>
                <w:sz w:val="16"/>
                <w:szCs w:val="16"/>
              </w:rPr>
              <w:t>een corporate campagne uitgevoerd</w:t>
            </w:r>
            <w:r w:rsidR="00BC4223">
              <w:rPr>
                <w:rFonts w:ascii="Corbel" w:hAnsi="Corbel"/>
                <w:sz w:val="16"/>
                <w:szCs w:val="16"/>
              </w:rPr>
              <w:t xml:space="preserve">, waarbij een </w:t>
            </w:r>
            <w:r w:rsidRPr="00BC4223" w:rsidR="00BC4223">
              <w:rPr>
                <w:rFonts w:ascii="Corbel" w:hAnsi="Corbel"/>
                <w:sz w:val="16"/>
                <w:szCs w:val="16"/>
              </w:rPr>
              <w:t>algemeen campagneconcept is uitgewerkt</w:t>
            </w:r>
            <w:r w:rsidR="00BC4223">
              <w:rPr>
                <w:rFonts w:ascii="Corbel" w:hAnsi="Corbel"/>
                <w:sz w:val="16"/>
                <w:szCs w:val="16"/>
              </w:rPr>
              <w:t xml:space="preserve">, </w:t>
            </w:r>
            <w:r w:rsidRPr="00BC4223" w:rsidR="00BC4223">
              <w:rPr>
                <w:rFonts w:ascii="Corbel" w:hAnsi="Corbel"/>
                <w:sz w:val="16"/>
                <w:szCs w:val="16"/>
              </w:rPr>
              <w:t xml:space="preserve">inclusief een doorvertaling hiervan in een middel als een banner en/of radiospot </w:t>
            </w:r>
            <w:r w:rsidRPr="00AD0C8B" w:rsidR="00AD0C8B">
              <w:rPr>
                <w:rFonts w:ascii="Corbel" w:hAnsi="Corbel"/>
                <w:sz w:val="16"/>
                <w:szCs w:val="16"/>
              </w:rPr>
              <w:t xml:space="preserve">en/of tv-commercial </w:t>
            </w:r>
            <w:r w:rsidRPr="00BC4223" w:rsidR="00BC4223">
              <w:rPr>
                <w:rFonts w:ascii="Corbel" w:hAnsi="Corbel"/>
                <w:sz w:val="16"/>
                <w:szCs w:val="16"/>
              </w:rPr>
              <w:t>voor een nationaal bekend merk</w:t>
            </w:r>
            <w:r w:rsidR="00BC4223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  <w:tcMar/>
          </w:tcPr>
          <w:p w:rsidRPr="00BC4223" w:rsidR="00702A25" w:rsidP="001C76A7" w:rsidRDefault="00DF5D7F" w14:paraId="2E65E14B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 w:eastAsia="MS Gothic"/>
                <w:sz w:val="16"/>
                <w:szCs w:val="16"/>
              </w:rPr>
            </w:pPr>
            <w:sdt>
              <w:sdtPr>
                <w:rPr>
                  <w:rFonts w:ascii="Corbel" w:hAnsi="Corbel" w:eastAsia="MS Gothic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C4223" w:rsidR="00702A25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sdtContent>
            </w:sdt>
            <w:r w:rsidRPr="00BC4223" w:rsidR="00087AF2">
              <w:rPr>
                <w:rFonts w:ascii="Corbel" w:hAnsi="Corbel" w:eastAsia="MS Gothic"/>
                <w:sz w:val="16"/>
                <w:szCs w:val="16"/>
              </w:rPr>
              <w:t xml:space="preserve"> </w:t>
            </w:r>
            <w:r w:rsidRPr="00BC4223" w:rsidR="00702A25">
              <w:rPr>
                <w:rFonts w:ascii="Corbel" w:hAnsi="Corbel" w:eastAsia="MS Gothic"/>
                <w:sz w:val="16"/>
                <w:szCs w:val="16"/>
              </w:rPr>
              <w:t>Ja</w:t>
            </w:r>
          </w:p>
          <w:p w:rsidRPr="00133F0C" w:rsidR="00702A25" w:rsidP="001C76A7" w:rsidRDefault="00DF5D7F" w14:paraId="1580D476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hAnsi="Corbel" w:eastAsia="MS Gothic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C4223" w:rsidR="00702A25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sdtContent>
            </w:sdt>
            <w:r w:rsidRPr="00BC4223" w:rsidR="00087AF2">
              <w:rPr>
                <w:rFonts w:ascii="Corbel" w:hAnsi="Corbel" w:eastAsia="MS Gothic"/>
                <w:sz w:val="16"/>
                <w:szCs w:val="16"/>
              </w:rPr>
              <w:t xml:space="preserve"> </w:t>
            </w:r>
            <w:r w:rsidRPr="00BC4223" w:rsidR="00702A25">
              <w:rPr>
                <w:rFonts w:ascii="Corbel" w:hAnsi="Corbel" w:eastAsia="MS Gothic"/>
                <w:sz w:val="16"/>
                <w:szCs w:val="16"/>
              </w:rPr>
              <w:t>Nee</w:t>
            </w:r>
            <w:r w:rsidRPr="00BC4223" w:rsidR="00133F0C">
              <w:rPr>
                <w:rFonts w:ascii="Corbel" w:hAnsi="Corbel" w:eastAsia="MS Gothic"/>
                <w:sz w:val="16"/>
                <w:szCs w:val="16"/>
              </w:rPr>
              <w:t xml:space="preserve"> </w:t>
            </w:r>
            <w:r w:rsidRPr="00BC4223" w:rsidR="00133F0C">
              <w:rPr>
                <w:rFonts w:ascii="Wingdings" w:hAnsi="Wingdings" w:eastAsia="Wingdings" w:cs="Wingdings"/>
                <w:sz w:val="16"/>
                <w:szCs w:val="16"/>
              </w:rPr>
              <w:t>à</w:t>
            </w:r>
            <w:r w:rsidRPr="00BC4223" w:rsidR="00133F0C">
              <w:rPr>
                <w:rFonts w:ascii="Corbel" w:hAnsi="Corbel" w:eastAsia="MS Gothic"/>
                <w:sz w:val="16"/>
                <w:szCs w:val="16"/>
              </w:rPr>
              <w:t xml:space="preserve"> dan voldoet de referentie niet aan de eisen en leidt dit tot uitsluitin</w:t>
            </w:r>
            <w:r w:rsidRPr="00BC4223" w:rsidR="00CE7F7A">
              <w:rPr>
                <w:rFonts w:ascii="Corbel" w:hAnsi="Corbel" w:eastAsia="MS Gothic"/>
                <w:sz w:val="16"/>
                <w:szCs w:val="16"/>
              </w:rPr>
              <w:t>g.</w:t>
            </w:r>
          </w:p>
        </w:tc>
      </w:tr>
      <w:tr w:rsidRPr="001A17B8" w:rsidR="00DE4C1A" w:rsidTr="2D619BCA" w14:paraId="40DB8979" w14:textId="77777777">
        <w:trPr>
          <w:jc w:val="center"/>
        </w:trPr>
        <w:tc>
          <w:tcPr>
            <w:tcW w:w="5076" w:type="dxa"/>
            <w:tcMar/>
          </w:tcPr>
          <w:p w:rsidRPr="00BC4223" w:rsidR="00DE4C1A" w:rsidP="00520270" w:rsidRDefault="00E020A5" w14:paraId="73A73D31" w14:textId="6F9BD76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2D619BCA" w:rsidR="00E020A5">
              <w:rPr>
                <w:rFonts w:ascii="Corbel" w:hAnsi="Corbel"/>
                <w:sz w:val="16"/>
                <w:szCs w:val="16"/>
              </w:rPr>
              <w:t xml:space="preserve">Betrof de referentie-opdracht een corporate campagne van minimaal </w:t>
            </w:r>
            <w:r w:rsidRPr="2D619BCA" w:rsidR="00E020A5">
              <w:rPr>
                <w:rFonts w:ascii="Corbel" w:hAnsi="Corbel"/>
                <w:color w:val="auto"/>
                <w:sz w:val="16"/>
                <w:szCs w:val="16"/>
              </w:rPr>
              <w:t>€</w:t>
            </w:r>
            <w:r w:rsidRPr="2D619BCA" w:rsidR="00DA0B79">
              <w:rPr>
                <w:rFonts w:ascii="Corbel" w:hAnsi="Corbel"/>
                <w:color w:val="auto"/>
                <w:sz w:val="16"/>
                <w:szCs w:val="16"/>
              </w:rPr>
              <w:t>50.000</w:t>
            </w:r>
            <w:r w:rsidRPr="2D619BCA" w:rsidR="00DA0B79">
              <w:rPr>
                <w:rFonts w:ascii="Corbel" w:hAnsi="Corbel"/>
                <w:color w:val="auto"/>
                <w:sz w:val="16"/>
                <w:szCs w:val="16"/>
              </w:rPr>
              <w:t>?</w:t>
            </w:r>
            <w:r w:rsidRPr="2D619BCA" w:rsidR="00E020A5">
              <w:rPr>
                <w:rFonts w:ascii="Corbel" w:hAnsi="Corbel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3941" w:type="dxa"/>
            <w:tcMar/>
          </w:tcPr>
          <w:p w:rsidRPr="00BC4223" w:rsidR="00DA0B79" w:rsidP="00DA0B79" w:rsidRDefault="00DA0B79" w14:paraId="2292DA05" w14:textId="3E226E0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 w:eastAsia="MS Gothic"/>
                <w:sz w:val="16"/>
                <w:szCs w:val="16"/>
              </w:rPr>
            </w:pPr>
            <w:sdt>
              <w:sdtPr>
                <w:rPr>
                  <w:rFonts w:ascii="Corbel" w:hAnsi="Corbel" w:eastAsia="MS Gothic"/>
                  <w:sz w:val="16"/>
                  <w:szCs w:val="16"/>
                </w:rPr>
                <w:id w:val="-59147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4223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sdtContent>
            </w:sdt>
            <w:r w:rsidRPr="00BC4223">
              <w:rPr>
                <w:rFonts w:ascii="Corbel" w:hAnsi="Corbel" w:eastAsia="MS Gothic"/>
                <w:sz w:val="16"/>
                <w:szCs w:val="16"/>
              </w:rPr>
              <w:t xml:space="preserve"> Ja</w:t>
            </w:r>
            <w:r>
              <w:rPr>
                <w:rFonts w:ascii="Corbel" w:hAnsi="Corbel" w:eastAsia="MS Gothic"/>
                <w:sz w:val="16"/>
                <w:szCs w:val="16"/>
              </w:rPr>
              <w:t xml:space="preserve">, namelijk </w:t>
            </w:r>
            <w:r>
              <w:rPr>
                <w:rFonts w:ascii="Corbel" w:hAnsi="Corbel"/>
                <w:sz w:val="16"/>
                <w:szCs w:val="16"/>
              </w:rPr>
              <w:t>€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:rsidR="00DE4C1A" w:rsidP="00DA0B79" w:rsidRDefault="00DA0B79" w14:paraId="71E387BE" w14:textId="76C2B1F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 w:eastAsia="MS Gothic"/>
                <w:sz w:val="16"/>
                <w:szCs w:val="16"/>
              </w:rPr>
            </w:pPr>
            <w:sdt>
              <w:sdtPr>
                <w:rPr>
                  <w:rFonts w:ascii="Corbel" w:hAnsi="Corbel" w:eastAsia="MS Gothic"/>
                  <w:sz w:val="16"/>
                  <w:szCs w:val="16"/>
                </w:rPr>
                <w:id w:val="-91562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4223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sdtContent>
            </w:sdt>
            <w:r w:rsidRPr="00BC4223">
              <w:rPr>
                <w:rFonts w:ascii="Corbel" w:hAnsi="Corbel" w:eastAsia="MS Gothic"/>
                <w:sz w:val="16"/>
                <w:szCs w:val="16"/>
              </w:rPr>
              <w:t xml:space="preserve"> Nee </w:t>
            </w:r>
            <w:r w:rsidRPr="00BC4223">
              <w:rPr>
                <w:rFonts w:ascii="Wingdings" w:hAnsi="Wingdings" w:eastAsia="Wingdings" w:cs="Wingdings"/>
                <w:sz w:val="16"/>
                <w:szCs w:val="16"/>
              </w:rPr>
              <w:t>à</w:t>
            </w:r>
            <w:r w:rsidRPr="00BC4223">
              <w:rPr>
                <w:rFonts w:ascii="Corbel" w:hAnsi="Corbel" w:eastAsia="MS Gothic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Pr="001A17B8" w:rsidR="007650B2" w:rsidTr="2D619BCA" w14:paraId="00223291" w14:textId="77777777">
        <w:trPr>
          <w:trHeight w:val="1402"/>
          <w:jc w:val="center"/>
        </w:trPr>
        <w:tc>
          <w:tcPr>
            <w:tcW w:w="5076" w:type="dxa"/>
            <w:tcMar/>
          </w:tcPr>
          <w:p w:rsidRPr="001A17B8" w:rsidR="00376FA8" w:rsidP="00D82414" w:rsidRDefault="007650B2" w14:paraId="06793341" w14:textId="2E0FE667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 w:rsidR="00D82414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 w:rsidR="00D82414">
              <w:rPr>
                <w:rFonts w:ascii="Corbel" w:hAnsi="Corbel"/>
                <w:sz w:val="16"/>
                <w:szCs w:val="16"/>
              </w:rPr>
              <w:t>-</w:t>
            </w:r>
            <w:r w:rsidRPr="001A17B8" w:rsidR="00D82414">
              <w:rPr>
                <w:rFonts w:ascii="Corbel" w:hAnsi="Corbel"/>
                <w:sz w:val="16"/>
                <w:szCs w:val="16"/>
              </w:rPr>
              <w:t xml:space="preserve">organisatie verricht in de </w:t>
            </w:r>
            <w:r w:rsidRPr="00BC4223" w:rsidR="00D82414">
              <w:rPr>
                <w:rFonts w:ascii="Corbel" w:hAnsi="Corbel"/>
                <w:sz w:val="16"/>
                <w:szCs w:val="16"/>
              </w:rPr>
              <w:t>periode van 36 maanden voorafgaand aan de sluitingsdatum voor het indienen van de Inschrijving. De complete referentie-opdracht hoeft nog niet volledig te zijn afgerond, maar de onderdelen waar de kerncompetentie betrekking op heeft</w:t>
            </w:r>
            <w:r w:rsidRPr="00BC4223" w:rsidR="004E305E">
              <w:rPr>
                <w:rFonts w:ascii="Corbel" w:hAnsi="Corbel"/>
                <w:sz w:val="16"/>
                <w:szCs w:val="16"/>
              </w:rPr>
              <w:t>,</w:t>
            </w:r>
            <w:r w:rsidRPr="00BC4223" w:rsidR="00D82414">
              <w:rPr>
                <w:rFonts w:ascii="Corbel" w:hAnsi="Corbel"/>
                <w:sz w:val="16"/>
                <w:szCs w:val="16"/>
              </w:rPr>
              <w:t xml:space="preserve"> moeten wel zijn uitgevoerd en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geëvalueerd.</w:t>
            </w:r>
          </w:p>
        </w:tc>
        <w:tc>
          <w:tcPr>
            <w:tcW w:w="3941" w:type="dxa"/>
            <w:tcMar/>
          </w:tcPr>
          <w:p w:rsidRPr="00A019E4" w:rsidR="00376FA8" w:rsidP="00376FA8" w:rsidRDefault="00DF5D7F" w14:paraId="72AFF1CB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 w:eastAsia="MS Gothic"/>
                <w:sz w:val="16"/>
                <w:szCs w:val="16"/>
              </w:rPr>
            </w:pPr>
            <w:sdt>
              <w:sdtPr>
                <w:rPr>
                  <w:rFonts w:ascii="Corbel" w:hAnsi="Corbel" w:eastAsia="MS Gothic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19E4" w:rsidR="00376FA8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sdtContent>
            </w:sdt>
            <w:r w:rsidRPr="00A019E4" w:rsidR="00087AF2">
              <w:rPr>
                <w:rFonts w:ascii="Corbel" w:hAnsi="Corbel" w:eastAsia="MS Gothic"/>
                <w:sz w:val="16"/>
                <w:szCs w:val="16"/>
              </w:rPr>
              <w:t xml:space="preserve"> </w:t>
            </w:r>
            <w:r w:rsidRPr="00A019E4" w:rsidR="00376FA8">
              <w:rPr>
                <w:rFonts w:ascii="Corbel" w:hAnsi="Corbel" w:eastAsia="MS Gothic"/>
                <w:sz w:val="16"/>
                <w:szCs w:val="16"/>
              </w:rPr>
              <w:t>Ja</w:t>
            </w:r>
          </w:p>
          <w:p w:rsidRPr="00A019E4" w:rsidR="007650B2" w:rsidP="001C76A7" w:rsidRDefault="00DF5D7F" w14:paraId="62DBE6E4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hAnsi="Corbel" w:eastAsia="MS Gothic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19E4" w:rsidR="00376FA8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sdtContent>
            </w:sdt>
            <w:r w:rsidRPr="00A019E4" w:rsidR="00087AF2">
              <w:rPr>
                <w:rFonts w:ascii="Corbel" w:hAnsi="Corbel" w:eastAsia="MS Gothic"/>
                <w:sz w:val="16"/>
                <w:szCs w:val="16"/>
              </w:rPr>
              <w:t xml:space="preserve"> </w:t>
            </w:r>
            <w:r w:rsidRPr="00A019E4" w:rsidR="00376FA8">
              <w:rPr>
                <w:rFonts w:ascii="Corbel" w:hAnsi="Corbel" w:eastAsia="MS Gothic"/>
                <w:sz w:val="16"/>
                <w:szCs w:val="16"/>
              </w:rPr>
              <w:t>Nee</w:t>
            </w:r>
            <w:r w:rsidRPr="00A019E4" w:rsidR="00376FA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 w:rsidR="00133F0C">
              <w:rPr>
                <w:rFonts w:ascii="Wingdings" w:hAnsi="Wingdings" w:eastAsia="Wingdings" w:cs="Wingdings"/>
                <w:sz w:val="16"/>
                <w:szCs w:val="16"/>
              </w:rPr>
              <w:t>à</w:t>
            </w:r>
            <w:r w:rsidR="00133F0C">
              <w:rPr>
                <w:rFonts w:ascii="Corbel" w:hAnsi="Corbel" w:eastAsia="MS Gothic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hAnsi="Corbel" w:eastAsia="MS Gothic"/>
                <w:sz w:val="16"/>
                <w:szCs w:val="16"/>
              </w:rPr>
              <w:t>.</w:t>
            </w:r>
          </w:p>
          <w:p w:rsidRPr="00A019E4" w:rsidR="00376FA8" w:rsidP="001C76A7" w:rsidRDefault="00376FA8" w14:paraId="29359345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Pr="00A019E4" w:rsidR="00376FA8" w:rsidP="001C76A7" w:rsidRDefault="00376FA8" w14:paraId="075F7AC3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:rsidRPr="00376FA8" w:rsidR="00376FA8" w:rsidP="001E36FF" w:rsidRDefault="00376FA8" w14:paraId="74F54342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Pr="001A17B8" w:rsidR="001E36FF" w:rsidTr="2D619BCA" w14:paraId="08B65A92" w14:textId="77777777">
        <w:trPr>
          <w:trHeight w:val="283"/>
          <w:jc w:val="center"/>
        </w:trPr>
        <w:tc>
          <w:tcPr>
            <w:tcW w:w="5076" w:type="dxa"/>
            <w:tcMar/>
          </w:tcPr>
          <w:p w:rsidRPr="001A17B8" w:rsidR="00D82414" w:rsidP="00376FA8" w:rsidRDefault="001E36FF" w14:paraId="3AFA9442" w14:textId="77777777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tcMar/>
          </w:tcPr>
          <w:p w:rsidRPr="00376FA8" w:rsidR="001E36FF" w:rsidP="00376FA8" w:rsidRDefault="001E36FF" w14:paraId="3A166891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 w:eastAsia="MS Gothic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Pr="001A17B8" w:rsidR="007650B2" w:rsidTr="2D619BCA" w14:paraId="36A5E35C" w14:textId="77777777">
        <w:trPr>
          <w:trHeight w:val="212"/>
          <w:jc w:val="center"/>
        </w:trPr>
        <w:tc>
          <w:tcPr>
            <w:tcW w:w="9017" w:type="dxa"/>
            <w:gridSpan w:val="2"/>
            <w:tcMar/>
          </w:tcPr>
          <w:p w:rsidRPr="001A17B8" w:rsidR="007650B2" w:rsidP="001C76A7" w:rsidRDefault="00E76EC8" w14:paraId="56BD48FD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 w:rsidR="007650B2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Pr="001A17B8" w:rsidR="007650B2" w:rsidTr="2D619BCA" w14:paraId="5276DC82" w14:textId="77777777">
        <w:trPr>
          <w:trHeight w:val="171"/>
          <w:jc w:val="center"/>
        </w:trPr>
        <w:tc>
          <w:tcPr>
            <w:tcW w:w="5076" w:type="dxa"/>
            <w:tcMar/>
          </w:tcPr>
          <w:p w:rsidRPr="001A17B8" w:rsidR="007650B2" w:rsidP="00F97BBD" w:rsidRDefault="007650B2" w14:paraId="151004E9" w14:textId="3306BCE2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4223">
              <w:rPr>
                <w:rFonts w:ascii="Corbel" w:hAnsi="Corbel"/>
                <w:sz w:val="16"/>
                <w:szCs w:val="16"/>
              </w:rPr>
              <w:t>Inschrijver</w:t>
            </w:r>
            <w:r w:rsidRPr="00BC4223" w:rsidR="00D82414">
              <w:rPr>
                <w:rFonts w:ascii="Corbel" w:hAnsi="Corbel"/>
                <w:sz w:val="16"/>
                <w:szCs w:val="16"/>
              </w:rPr>
              <w:t xml:space="preserve"> </w:t>
            </w:r>
            <w:r w:rsidRPr="00BC4223">
              <w:rPr>
                <w:rFonts w:ascii="Corbel" w:hAnsi="Corbel"/>
                <w:sz w:val="16"/>
                <w:szCs w:val="16"/>
              </w:rPr>
              <w:t>verklaart, door het naar volle tevreden</w:t>
            </w:r>
            <w:r w:rsidRPr="00BC4223" w:rsidR="00376FA8">
              <w:rPr>
                <w:rFonts w:ascii="Corbel" w:hAnsi="Corbel"/>
                <w:sz w:val="16"/>
                <w:szCs w:val="16"/>
              </w:rPr>
              <w:t xml:space="preserve">heid </w:t>
            </w:r>
            <w:r w:rsidRPr="00BC4223" w:rsidR="00D82414">
              <w:rPr>
                <w:rFonts w:ascii="Corbel" w:hAnsi="Corbel"/>
                <w:sz w:val="16"/>
                <w:szCs w:val="16"/>
              </w:rPr>
              <w:t>uitvoeren van deze referentie-</w:t>
            </w:r>
            <w:r w:rsidR="00D82414">
              <w:rPr>
                <w:rFonts w:ascii="Corbel" w:hAnsi="Corbel"/>
                <w:sz w:val="16"/>
                <w:szCs w:val="16"/>
              </w:rPr>
              <w:t>o</w:t>
            </w:r>
            <w:r w:rsidRPr="001A17B8">
              <w:rPr>
                <w:rFonts w:ascii="Corbel" w:hAnsi="Corbel"/>
                <w:sz w:val="16"/>
                <w:szCs w:val="16"/>
              </w:rPr>
              <w:t>pdracht, ervaring te hebben met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:rsidRPr="001A17B8" w:rsidR="007650B2" w:rsidP="001C76A7" w:rsidRDefault="007650B2" w14:paraId="229912DF" w14:textId="7777777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:rsidRPr="00376FA8" w:rsidR="008717DD" w:rsidP="00D82414" w:rsidRDefault="007650B2" w14:paraId="6575BFA3" w14:textId="77777777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tcMar/>
          </w:tcPr>
          <w:p w:rsidRPr="00A019E4" w:rsidR="00376FA8" w:rsidP="00376FA8" w:rsidRDefault="00DF5D7F" w14:paraId="7145CD1E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 w:eastAsia="MS Gothic"/>
                <w:sz w:val="16"/>
                <w:szCs w:val="16"/>
              </w:rPr>
            </w:pPr>
            <w:sdt>
              <w:sdtPr>
                <w:rPr>
                  <w:rFonts w:ascii="Corbel" w:hAnsi="Corbel" w:eastAsia="MS Gothic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19E4" w:rsidR="00376FA8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sdtContent>
            </w:sdt>
            <w:r w:rsidRPr="00A019E4" w:rsidR="00087AF2">
              <w:rPr>
                <w:rFonts w:ascii="Corbel" w:hAnsi="Corbel" w:eastAsia="MS Gothic"/>
                <w:sz w:val="16"/>
                <w:szCs w:val="16"/>
              </w:rPr>
              <w:t xml:space="preserve"> </w:t>
            </w:r>
            <w:r w:rsidRPr="00A019E4" w:rsidR="00376FA8">
              <w:rPr>
                <w:rFonts w:ascii="Corbel" w:hAnsi="Corbel" w:eastAsia="MS Gothic"/>
                <w:sz w:val="16"/>
                <w:szCs w:val="16"/>
              </w:rPr>
              <w:t>Ja</w:t>
            </w:r>
          </w:p>
          <w:p w:rsidRPr="001A17B8" w:rsidR="007650B2" w:rsidP="00376FA8" w:rsidRDefault="00DF5D7F" w14:paraId="1DDAF03C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hAnsi="Corbel" w:eastAsia="MS Gothic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19E4" w:rsidR="00376FA8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sdtContent>
            </w:sdt>
            <w:r w:rsidRPr="00A019E4" w:rsidR="00087AF2">
              <w:rPr>
                <w:rFonts w:ascii="Corbel" w:hAnsi="Corbel" w:eastAsia="MS Gothic"/>
                <w:sz w:val="16"/>
                <w:szCs w:val="16"/>
              </w:rPr>
              <w:t xml:space="preserve"> </w:t>
            </w:r>
            <w:r w:rsidRPr="00A019E4" w:rsidR="00376FA8">
              <w:rPr>
                <w:rFonts w:ascii="Corbel" w:hAnsi="Corbel" w:eastAsia="MS Gothic"/>
                <w:sz w:val="16"/>
                <w:szCs w:val="16"/>
              </w:rPr>
              <w:t>Nee</w:t>
            </w:r>
            <w:r w:rsidRPr="001A17B8" w:rsidR="00376FA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 w:rsidR="00133F0C">
              <w:rPr>
                <w:rFonts w:ascii="Wingdings" w:hAnsi="Wingdings" w:eastAsia="Wingdings" w:cs="Wingdings"/>
                <w:sz w:val="16"/>
                <w:szCs w:val="16"/>
              </w:rPr>
              <w:t>à</w:t>
            </w:r>
            <w:r w:rsidR="00133F0C">
              <w:rPr>
                <w:rFonts w:ascii="Corbel" w:hAnsi="Corbel" w:eastAsia="MS Gothic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hAnsi="Corbel" w:eastAsia="MS Gothic"/>
                <w:sz w:val="16"/>
                <w:szCs w:val="16"/>
              </w:rPr>
              <w:t>.</w:t>
            </w:r>
          </w:p>
          <w:p w:rsidRPr="001A17B8" w:rsidR="007650B2" w:rsidP="001C76A7" w:rsidRDefault="007650B2" w14:paraId="733EFCD8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:rsidR="00287178" w:rsidP="007650B2" w:rsidRDefault="00287178" w14:paraId="34F652C0" w14:textId="77777777">
      <w:pPr>
        <w:spacing w:after="200" w:line="276" w:lineRule="auto"/>
      </w:pPr>
    </w:p>
    <w:sectPr w:rsidR="00287178" w:rsidSect="00376FA8">
      <w:footerReference w:type="default" r:id="rId10"/>
      <w:pgSz w:w="11906" w:h="16838" w:orient="portrait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5D7F" w:rsidP="00A57DF0" w:rsidRDefault="00DF5D7F" w14:paraId="422CE826" w14:textId="77777777">
      <w:pPr>
        <w:spacing w:line="240" w:lineRule="auto"/>
      </w:pPr>
      <w:r>
        <w:separator/>
      </w:r>
    </w:p>
  </w:endnote>
  <w:endnote w:type="continuationSeparator" w:id="0">
    <w:p w:rsidR="00DF5D7F" w:rsidP="00A57DF0" w:rsidRDefault="00DF5D7F" w14:paraId="67C31EF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:rsidRPr="00FF239A" w:rsidR="00FF239A" w:rsidRDefault="00FF239A" w14:paraId="41D52B42" w14:textId="77777777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:rsidR="00FF239A" w:rsidRDefault="00FF239A" w14:paraId="29E964A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5D7F" w:rsidP="00A57DF0" w:rsidRDefault="00DF5D7F" w14:paraId="178670F4" w14:textId="77777777">
      <w:pPr>
        <w:spacing w:line="240" w:lineRule="auto"/>
      </w:pPr>
      <w:r>
        <w:separator/>
      </w:r>
    </w:p>
  </w:footnote>
  <w:footnote w:type="continuationSeparator" w:id="0">
    <w:p w:rsidR="00DF5D7F" w:rsidP="00A57DF0" w:rsidRDefault="00DF5D7F" w14:paraId="186650E1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0B"/>
    <w:rsid w:val="00064E11"/>
    <w:rsid w:val="00087AF2"/>
    <w:rsid w:val="000A5C56"/>
    <w:rsid w:val="000F61B9"/>
    <w:rsid w:val="00100A15"/>
    <w:rsid w:val="00125F21"/>
    <w:rsid w:val="00133F0C"/>
    <w:rsid w:val="001A2B17"/>
    <w:rsid w:val="001E36FF"/>
    <w:rsid w:val="0025672B"/>
    <w:rsid w:val="00287178"/>
    <w:rsid w:val="002C0ED3"/>
    <w:rsid w:val="003265BB"/>
    <w:rsid w:val="00376002"/>
    <w:rsid w:val="00376FA8"/>
    <w:rsid w:val="004045F0"/>
    <w:rsid w:val="0047548D"/>
    <w:rsid w:val="004E305E"/>
    <w:rsid w:val="00520270"/>
    <w:rsid w:val="00632837"/>
    <w:rsid w:val="006C5C2C"/>
    <w:rsid w:val="00702A25"/>
    <w:rsid w:val="007576F1"/>
    <w:rsid w:val="007650B2"/>
    <w:rsid w:val="007A05D6"/>
    <w:rsid w:val="007B2A9F"/>
    <w:rsid w:val="0085665D"/>
    <w:rsid w:val="008717DD"/>
    <w:rsid w:val="008A5C68"/>
    <w:rsid w:val="008C084A"/>
    <w:rsid w:val="00904410"/>
    <w:rsid w:val="00957248"/>
    <w:rsid w:val="009B2C0B"/>
    <w:rsid w:val="009B7DD2"/>
    <w:rsid w:val="00A019E4"/>
    <w:rsid w:val="00A57DF0"/>
    <w:rsid w:val="00AD0C8B"/>
    <w:rsid w:val="00BA36D8"/>
    <w:rsid w:val="00BC4223"/>
    <w:rsid w:val="00C12F22"/>
    <w:rsid w:val="00C32368"/>
    <w:rsid w:val="00CE7F7A"/>
    <w:rsid w:val="00D155E8"/>
    <w:rsid w:val="00D82414"/>
    <w:rsid w:val="00DA0B79"/>
    <w:rsid w:val="00DD55CD"/>
    <w:rsid w:val="00DE4C1A"/>
    <w:rsid w:val="00DF5D7F"/>
    <w:rsid w:val="00E020A5"/>
    <w:rsid w:val="00E76EC8"/>
    <w:rsid w:val="00F97BBD"/>
    <w:rsid w:val="00FE135A"/>
    <w:rsid w:val="00FF239A"/>
    <w:rsid w:val="145DEF32"/>
    <w:rsid w:val="1C5AB685"/>
    <w:rsid w:val="2D619BCA"/>
    <w:rsid w:val="3AB8E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F41D1"/>
  <w15:docId w15:val="{005F8088-3941-4DFF-8544-FE726C46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650B2"/>
    <w:pPr>
      <w:spacing w:after="0" w:line="240" w:lineRule="atLeast"/>
    </w:pPr>
    <w:rPr>
      <w:rFonts w:ascii="Verdana" w:hAnsi="Verdana" w:eastAsia="Times New Roman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estekKop1" w:customStyle="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hAnsi="Corbel" w:eastAsia="Times New Roman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styleId="VoetnoottekstChar" w:customStyle="1">
    <w:name w:val="Voetnoottekst Char"/>
    <w:basedOn w:val="Standaardalinea-lettertype"/>
    <w:link w:val="Voetnoottekst"/>
    <w:rsid w:val="007650B2"/>
    <w:rPr>
      <w:rFonts w:ascii="Verdana" w:hAnsi="Verdana" w:eastAsia="Times New Roman" w:cs="Times New Roman"/>
      <w:spacing w:val="5"/>
      <w:sz w:val="20"/>
      <w:szCs w:val="20"/>
      <w:lang w:eastAsia="nl-NL"/>
    </w:rPr>
  </w:style>
  <w:style w:type="paragraph" w:styleId="Lijstalinea1" w:customStyle="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Kop1Char" w:customStyle="1">
    <w:name w:val="Kop 1 Char"/>
    <w:basedOn w:val="Standaardalinea-lettertype"/>
    <w:link w:val="Kop1"/>
    <w:uiPriority w:val="9"/>
    <w:rsid w:val="007650B2"/>
    <w:rPr>
      <w:rFonts w:asciiTheme="majorHAnsi" w:hAnsiTheme="majorHAnsi" w:eastAsiaTheme="majorEastAsia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hAnsi="Calibri" w:eastAsia="Calibri"/>
      <w:spacing w:val="0"/>
      <w:sz w:val="22"/>
      <w:szCs w:val="22"/>
      <w:lang w:val="en-US" w:eastAsia="en-US"/>
    </w:rPr>
  </w:style>
  <w:style w:type="character" w:styleId="LijstalineaChar" w:customStyle="1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hAnsi="Calibri" w:eastAsia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57DF0"/>
    <w:rPr>
      <w:rFonts w:ascii="Verdana" w:hAnsi="Verdana" w:eastAsia="Times New Roman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57DF0"/>
    <w:rPr>
      <w:rFonts w:ascii="Verdana" w:hAnsi="Verdana" w:eastAsia="Times New Roman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02A25"/>
    <w:rPr>
      <w:rFonts w:ascii="Tahoma" w:hAnsi="Tahoma" w:eastAsia="Times New Roman" w:cs="Tahoma"/>
      <w:spacing w:val="5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4E305E"/>
    <w:pPr>
      <w:spacing w:after="0" w:line="240" w:lineRule="auto"/>
    </w:pPr>
    <w:rPr>
      <w:rFonts w:ascii="Verdana" w:hAnsi="Verdana" w:eastAsia="Times New Roman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Eggink\Pro10\Pro10%20-%20Data\Kennisdomeinen\0.%20Aanbestedingstemplates\9.%20Overige%20veel%20voorkomende%20bijlagen\30jun25_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4f4c200658d86af326e2ba8c7d7fdeb7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ad91d9b179e7f02d0e71c71430627b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9A9D2F-C130-4A4B-823A-A8517EB315EA}"/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30jun25_Format kerncompetenties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Eggink</dc:creator>
  <cp:lastModifiedBy>Johan Eggink</cp:lastModifiedBy>
  <cp:revision>14</cp:revision>
  <dcterms:created xsi:type="dcterms:W3CDTF">2026-06-11T06:08:00Z</dcterms:created>
  <dcterms:modified xsi:type="dcterms:W3CDTF">2026-06-17T10:06:01Z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