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7F2D941C" w:rsidR="00B74B07" w:rsidRDefault="00000000" w:rsidP="0042554A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0E7061" w:rsidRPr="00072CDF">
                  <w:t>Bijlage 4.</w:t>
                </w:r>
                <w:r w:rsidR="00CB409A">
                  <w:t>6</w:t>
                </w:r>
                <w:r w:rsidR="007E69D9">
                  <w:t xml:space="preserve"> Warmteverlies berekening </w:t>
                </w:r>
                <w:r w:rsidR="00B91810">
                  <w:t>grote</w:t>
                </w:r>
                <w:r w:rsidR="007E69D9">
                  <w:t xml:space="preserve"> module</w:t>
                </w:r>
              </w:sdtContent>
            </w:sdt>
          </w:p>
          <w:p w14:paraId="73838AB1" w14:textId="18E1F202" w:rsidR="00B74B07" w:rsidRPr="00FF1F21" w:rsidRDefault="00B74B07" w:rsidP="0042554A">
            <w:pPr>
              <w:spacing w:before="240" w:after="60"/>
              <w:outlineLvl w:val="6"/>
            </w:pP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blwinhoudsopgave"/>
      <w:bookmarkStart w:id="1" w:name="_Toc228014201"/>
      <w:r w:rsidRPr="008E583D">
        <w:lastRenderedPageBreak/>
        <w:t>Revisiegegevens</w:t>
      </w:r>
      <w:bookmarkEnd w:id="1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E5233C" w:rsidRPr="00164C72" w14:paraId="15307782" w14:textId="77777777" w:rsidTr="006763A1">
        <w:tc>
          <w:tcPr>
            <w:tcW w:w="987" w:type="dxa"/>
          </w:tcPr>
          <w:p w14:paraId="0F61EB31" w14:textId="0AE54A9D" w:rsidR="00E5233C" w:rsidRPr="00164C72" w:rsidRDefault="00E5233C" w:rsidP="00E5233C">
            <w:r>
              <w:t>1.0</w:t>
            </w:r>
          </w:p>
        </w:tc>
        <w:tc>
          <w:tcPr>
            <w:tcW w:w="1417" w:type="dxa"/>
          </w:tcPr>
          <w:p w14:paraId="3A8881A8" w14:textId="196C0D3A" w:rsidR="00E5233C" w:rsidRPr="00164C72" w:rsidRDefault="00E5233C" w:rsidP="00E5233C">
            <w:r>
              <w:t>20-02-2025</w:t>
            </w:r>
          </w:p>
        </w:tc>
        <w:tc>
          <w:tcPr>
            <w:tcW w:w="6800" w:type="dxa"/>
          </w:tcPr>
          <w:p w14:paraId="21E2CF1E" w14:textId="614439A4" w:rsidR="00E5233C" w:rsidRPr="00164C72" w:rsidRDefault="00E5233C" w:rsidP="00E5233C">
            <w:r>
              <w:t>Definitieve versie</w:t>
            </w:r>
          </w:p>
        </w:tc>
      </w:tr>
      <w:tr w:rsidR="009E0599" w:rsidRPr="00164C72" w14:paraId="05AF2952" w14:textId="77777777" w:rsidTr="006763A1">
        <w:tc>
          <w:tcPr>
            <w:tcW w:w="987" w:type="dxa"/>
          </w:tcPr>
          <w:p w14:paraId="7F65863F" w14:textId="163DDC16" w:rsidR="009E0599" w:rsidRPr="00164C72" w:rsidRDefault="009E0599" w:rsidP="009E0599">
            <w:r>
              <w:t>2.0</w:t>
            </w:r>
          </w:p>
        </w:tc>
        <w:tc>
          <w:tcPr>
            <w:tcW w:w="1417" w:type="dxa"/>
          </w:tcPr>
          <w:p w14:paraId="74DC1EC9" w14:textId="5E310551" w:rsidR="009E0599" w:rsidRDefault="009E0599" w:rsidP="009E0599">
            <w:r>
              <w:t>09-03-2026</w:t>
            </w:r>
          </w:p>
        </w:tc>
        <w:tc>
          <w:tcPr>
            <w:tcW w:w="6800" w:type="dxa"/>
          </w:tcPr>
          <w:p w14:paraId="3B96079F" w14:textId="19A5DFA7" w:rsidR="009E0599" w:rsidRPr="00164C72" w:rsidRDefault="009E0599" w:rsidP="009E0599">
            <w:r>
              <w:t>Gebouwsimulatie doorgerekend met CLT wanden en dak</w:t>
            </w:r>
          </w:p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0"/>
    </w:p>
    <w:p w14:paraId="1C427945" w14:textId="3AA2A5C9" w:rsidR="00A865CA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228014201" w:history="1">
        <w:r w:rsidR="00A865CA" w:rsidRPr="00D44C46">
          <w:rPr>
            <w:rStyle w:val="Hyperlink"/>
            <w:noProof/>
          </w:rPr>
          <w:t>Revisiegegevens</w:t>
        </w:r>
        <w:r w:rsidR="00A865CA">
          <w:rPr>
            <w:noProof/>
            <w:webHidden/>
          </w:rPr>
          <w:tab/>
        </w:r>
        <w:r w:rsidR="00A865CA">
          <w:rPr>
            <w:noProof/>
            <w:webHidden/>
          </w:rPr>
          <w:fldChar w:fldCharType="begin"/>
        </w:r>
        <w:r w:rsidR="00A865CA">
          <w:rPr>
            <w:noProof/>
            <w:webHidden/>
          </w:rPr>
          <w:instrText xml:space="preserve"> PAGEREF _Toc228014201 \h </w:instrText>
        </w:r>
        <w:r w:rsidR="00A865CA">
          <w:rPr>
            <w:noProof/>
            <w:webHidden/>
          </w:rPr>
        </w:r>
        <w:r w:rsidR="00A865CA">
          <w:rPr>
            <w:noProof/>
            <w:webHidden/>
          </w:rPr>
          <w:fldChar w:fldCharType="separate"/>
        </w:r>
        <w:r w:rsidR="00A865CA">
          <w:rPr>
            <w:noProof/>
            <w:webHidden/>
          </w:rPr>
          <w:t>2</w:t>
        </w:r>
        <w:r w:rsidR="00A865CA">
          <w:rPr>
            <w:noProof/>
            <w:webHidden/>
          </w:rPr>
          <w:fldChar w:fldCharType="end"/>
        </w:r>
      </w:hyperlink>
    </w:p>
    <w:p w14:paraId="3D331978" w14:textId="10EB07F2" w:rsidR="00A865CA" w:rsidRDefault="00A865CA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8014202" w:history="1">
        <w:r w:rsidRPr="00D44C46">
          <w:rPr>
            <w:rStyle w:val="Hyperlink"/>
            <w:noProof/>
            <w:spacing w:val="10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D44C46">
          <w:rPr>
            <w:rStyle w:val="Hyperlink"/>
            <w:noProof/>
          </w:rPr>
          <w:t>Warmteverliesberekeningen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_Toc228014202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64DC6B" w14:textId="46824528" w:rsidR="00A865CA" w:rsidRDefault="00A865CA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8014203" w:history="1">
        <w:r w:rsidRPr="00D44C46">
          <w:rPr>
            <w:rStyle w:val="Hyperlink"/>
            <w:noProof/>
            <w:spacing w:val="10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D44C46">
          <w:rPr>
            <w:rStyle w:val="Hyperlink"/>
            <w:noProof/>
          </w:rPr>
          <w:t>Gebouwsimulatie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_Toc228014203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7468EE2D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037625BF" w14:textId="77777777" w:rsidR="009E0599" w:rsidRDefault="009E0599" w:rsidP="009E0599">
      <w:pPr>
        <w:pStyle w:val="Kop1"/>
        <w:numPr>
          <w:ilvl w:val="0"/>
          <w:numId w:val="53"/>
        </w:numPr>
      </w:pPr>
      <w:bookmarkStart w:id="2" w:name="_Toc228013854"/>
      <w:bookmarkStart w:id="3" w:name="_Toc228014202"/>
      <w:r>
        <w:lastRenderedPageBreak/>
        <w:t>Warmteverliesberekeningen</w:t>
      </w:r>
      <w:bookmarkEnd w:id="2"/>
      <w:bookmarkEnd w:id="3"/>
    </w:p>
    <w:p w14:paraId="6692D133" w14:textId="77777777" w:rsidR="009E0599" w:rsidRDefault="009E0599" w:rsidP="009E0599">
      <w:pPr>
        <w:pStyle w:val="Lijstalinea"/>
        <w:numPr>
          <w:ilvl w:val="0"/>
          <w:numId w:val="51"/>
        </w:numPr>
        <w:spacing w:line="240" w:lineRule="auto"/>
      </w:pPr>
      <w:r>
        <w:t>Uitgangspunten zijn opgenomen in Bijlage</w:t>
      </w:r>
      <w:r w:rsidRPr="00E639B7">
        <w:t xml:space="preserve">  4.1 Onderbouwingsrapport gebouwsimulaties</w:t>
      </w:r>
    </w:p>
    <w:p w14:paraId="29706FF0" w14:textId="77777777" w:rsidR="009E0599" w:rsidRDefault="009E0599" w:rsidP="009E0599">
      <w:pPr>
        <w:pStyle w:val="Kop1"/>
      </w:pPr>
      <w:bookmarkStart w:id="4" w:name="_Toc190768321"/>
      <w:bookmarkStart w:id="5" w:name="_Toc228013855"/>
      <w:bookmarkStart w:id="6" w:name="_Toc228014203"/>
      <w:r w:rsidRPr="008D76D4">
        <w:t>Gebouwsimulatie</w:t>
      </w:r>
      <w:bookmarkEnd w:id="4"/>
      <w:bookmarkEnd w:id="5"/>
      <w:bookmarkEnd w:id="6"/>
    </w:p>
    <w:p w14:paraId="56424398" w14:textId="25A7F184" w:rsidR="008D76D4" w:rsidRPr="008D76D4" w:rsidRDefault="009E0599" w:rsidP="009E0599">
      <w:pPr>
        <w:pStyle w:val="Lijstalinea"/>
        <w:numPr>
          <w:ilvl w:val="0"/>
          <w:numId w:val="54"/>
        </w:numPr>
      </w:pPr>
      <w:proofErr w:type="spellStart"/>
      <w:r>
        <w:t>Vabi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Warmteverlies grote module 09-03-2026</w:t>
      </w:r>
    </w:p>
    <w:sectPr w:rsidR="008D76D4" w:rsidRPr="008D76D4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D3CF" w14:textId="77777777" w:rsidR="00B2305E" w:rsidRDefault="00B2305E">
      <w:r>
        <w:separator/>
      </w:r>
    </w:p>
  </w:endnote>
  <w:endnote w:type="continuationSeparator" w:id="0">
    <w:p w14:paraId="73D065F4" w14:textId="77777777" w:rsidR="00B2305E" w:rsidRDefault="00B2305E">
      <w:r>
        <w:continuationSeparator/>
      </w:r>
    </w:p>
  </w:endnote>
  <w:endnote w:type="continuationNotice" w:id="1">
    <w:p w14:paraId="7B62D15A" w14:textId="77777777" w:rsidR="00B2305E" w:rsidRDefault="00B230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5893D806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9E0599">
      <w:rPr>
        <w:rStyle w:val="Referentiekopje"/>
        <w:szCs w:val="14"/>
      </w:rPr>
      <w:t>09</w:t>
    </w:r>
    <w:r w:rsidR="003B4359">
      <w:rPr>
        <w:rStyle w:val="Referentiekopje"/>
        <w:szCs w:val="14"/>
      </w:rPr>
      <w:t>-0</w:t>
    </w:r>
    <w:r w:rsidR="009E0599">
      <w:rPr>
        <w:rStyle w:val="Referentiekopje"/>
        <w:szCs w:val="14"/>
      </w:rPr>
      <w:t>3</w:t>
    </w:r>
    <w:r w:rsidR="003B4359">
      <w:rPr>
        <w:rStyle w:val="Referentiekopje"/>
        <w:szCs w:val="14"/>
      </w:rPr>
      <w:t>-202</w:t>
    </w:r>
    <w:r w:rsidR="009E0599">
      <w:rPr>
        <w:rStyle w:val="Referentiekopje"/>
        <w:szCs w:val="14"/>
      </w:rPr>
      <w:t>6</w:t>
    </w:r>
  </w:p>
  <w:p w14:paraId="7D2C0612" w14:textId="56019380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9E0599">
      <w:rPr>
        <w:rStyle w:val="Referentiekopje"/>
        <w:szCs w:val="14"/>
      </w:rPr>
      <w:t>2</w:t>
    </w:r>
    <w:r w:rsidR="00E26231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Content>
          <w:tc>
            <w:tcPr>
              <w:tcW w:w="8506" w:type="dxa"/>
            </w:tcPr>
            <w:p w14:paraId="2AC917D0" w14:textId="1EBEBB54" w:rsidR="00784584" w:rsidRPr="00910E90" w:rsidRDefault="007E69D9" w:rsidP="00784584">
              <w:pPr>
                <w:rPr>
                  <w:szCs w:val="16"/>
                </w:rPr>
              </w:pPr>
              <w:r w:rsidRPr="007E69D9">
                <w:rPr>
                  <w:rFonts w:eastAsia="Calibri"/>
                  <w:szCs w:val="22"/>
                </w:rPr>
                <w:t>Bijlage 4.</w:t>
              </w:r>
              <w:r w:rsidR="00CB409A">
                <w:rPr>
                  <w:rFonts w:eastAsia="Calibri"/>
                  <w:szCs w:val="22"/>
                </w:rPr>
                <w:t>6</w:t>
              </w:r>
              <w:r w:rsidRPr="007E69D9">
                <w:rPr>
                  <w:rFonts w:eastAsia="Calibri"/>
                  <w:szCs w:val="22"/>
                </w:rPr>
                <w:t xml:space="preserve"> Warmteverlies berekening </w:t>
              </w:r>
              <w:r w:rsidR="00B91810">
                <w:rPr>
                  <w:rFonts w:eastAsia="Calibri"/>
                  <w:szCs w:val="22"/>
                </w:rPr>
                <w:t>grote</w:t>
              </w:r>
              <w:r w:rsidRPr="007E69D9">
                <w:rPr>
                  <w:rFonts w:eastAsia="Calibri"/>
                  <w:szCs w:val="22"/>
                </w:rPr>
                <w:t xml:space="preserve"> module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Content>
            <w:p w14:paraId="5107B9CA" w14:textId="2C178005" w:rsidR="00784584" w:rsidRPr="00910E90" w:rsidRDefault="009E0599" w:rsidP="00784584">
              <w:pPr>
                <w:rPr>
                  <w:sz w:val="14"/>
                </w:rPr>
              </w:pPr>
              <w:r>
                <w:t>2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4B0711C8" w:rsidR="00784584" w:rsidRDefault="009E0599" w:rsidP="00784584">
          <w:r>
            <w:t>09-03-2026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4927" w14:textId="77777777" w:rsidR="00B2305E" w:rsidRDefault="00B2305E">
      <w:r>
        <w:separator/>
      </w:r>
    </w:p>
  </w:footnote>
  <w:footnote w:type="continuationSeparator" w:id="0">
    <w:p w14:paraId="53904E47" w14:textId="77777777" w:rsidR="00B2305E" w:rsidRDefault="00B2305E">
      <w:r>
        <w:continuationSeparator/>
      </w:r>
    </w:p>
  </w:footnote>
  <w:footnote w:type="continuationNotice" w:id="1">
    <w:p w14:paraId="45AED014" w14:textId="77777777" w:rsidR="00B2305E" w:rsidRDefault="00B230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71AA2A79" w:rsidR="00724A40" w:rsidRDefault="007E69D9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7E69D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CB409A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6</w:t>
                          </w:r>
                          <w:r w:rsidRPr="007E69D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Warmteverlies berekening </w:t>
                          </w:r>
                          <w:r w:rsidR="00B91810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grote</w:t>
                          </w:r>
                          <w:r w:rsidRPr="007E69D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module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71AA2A79" w:rsidR="00724A40" w:rsidRDefault="007E69D9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7E69D9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CB409A">
                      <w:rPr>
                        <w:b/>
                        <w:bCs/>
                        <w:sz w:val="14"/>
                        <w:lang w:val="nl"/>
                      </w:rPr>
                      <w:t>6</w:t>
                    </w:r>
                    <w:r w:rsidRPr="007E69D9">
                      <w:rPr>
                        <w:b/>
                        <w:bCs/>
                        <w:sz w:val="14"/>
                        <w:lang w:val="nl"/>
                      </w:rPr>
                      <w:t xml:space="preserve"> Warmteverlies berekening </w:t>
                    </w:r>
                    <w:r w:rsidR="00B91810">
                      <w:rPr>
                        <w:b/>
                        <w:bCs/>
                        <w:sz w:val="14"/>
                        <w:lang w:val="nl"/>
                      </w:rPr>
                      <w:t>grote</w:t>
                    </w:r>
                    <w:r w:rsidRPr="007E69D9">
                      <w:rPr>
                        <w:b/>
                        <w:bCs/>
                        <w:sz w:val="14"/>
                        <w:lang w:val="nl"/>
                      </w:rPr>
                      <w:t xml:space="preserve"> module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E6ADD"/>
    <w:multiLevelType w:val="hybridMultilevel"/>
    <w:tmpl w:val="E8220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473FE"/>
    <w:multiLevelType w:val="hybridMultilevel"/>
    <w:tmpl w:val="33C67D3C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61C0417"/>
    <w:multiLevelType w:val="hybridMultilevel"/>
    <w:tmpl w:val="88605BF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8"/>
  </w:num>
  <w:num w:numId="12" w16cid:durableId="1316648029">
    <w:abstractNumId w:val="16"/>
  </w:num>
  <w:num w:numId="13" w16cid:durableId="433020221">
    <w:abstractNumId w:val="10"/>
  </w:num>
  <w:num w:numId="14" w16cid:durableId="1137340007">
    <w:abstractNumId w:val="20"/>
  </w:num>
  <w:num w:numId="15" w16cid:durableId="1700009805">
    <w:abstractNumId w:val="12"/>
  </w:num>
  <w:num w:numId="16" w16cid:durableId="535117538">
    <w:abstractNumId w:val="14"/>
  </w:num>
  <w:num w:numId="17" w16cid:durableId="124542404">
    <w:abstractNumId w:val="23"/>
  </w:num>
  <w:num w:numId="18" w16cid:durableId="774325924">
    <w:abstractNumId w:val="22"/>
  </w:num>
  <w:num w:numId="19" w16cid:durableId="1744375838">
    <w:abstractNumId w:val="17"/>
  </w:num>
  <w:num w:numId="20" w16cid:durableId="521093783">
    <w:abstractNumId w:val="19"/>
  </w:num>
  <w:num w:numId="21" w16cid:durableId="481852991">
    <w:abstractNumId w:val="13"/>
  </w:num>
  <w:num w:numId="22" w16cid:durableId="1991400982">
    <w:abstractNumId w:val="18"/>
  </w:num>
  <w:num w:numId="23" w16cid:durableId="1694959507">
    <w:abstractNumId w:val="18"/>
  </w:num>
  <w:num w:numId="24" w16cid:durableId="1575166991">
    <w:abstractNumId w:val="18"/>
  </w:num>
  <w:num w:numId="25" w16cid:durableId="265967667">
    <w:abstractNumId w:val="18"/>
  </w:num>
  <w:num w:numId="26" w16cid:durableId="662397360">
    <w:abstractNumId w:val="18"/>
  </w:num>
  <w:num w:numId="27" w16cid:durableId="774717042">
    <w:abstractNumId w:val="18"/>
  </w:num>
  <w:num w:numId="28" w16cid:durableId="2046363177">
    <w:abstractNumId w:val="18"/>
  </w:num>
  <w:num w:numId="29" w16cid:durableId="312759457">
    <w:abstractNumId w:val="18"/>
  </w:num>
  <w:num w:numId="30" w16cid:durableId="1742750535">
    <w:abstractNumId w:val="18"/>
  </w:num>
  <w:num w:numId="31" w16cid:durableId="1052994968">
    <w:abstractNumId w:val="18"/>
  </w:num>
  <w:num w:numId="32" w16cid:durableId="1255241323">
    <w:abstractNumId w:val="18"/>
  </w:num>
  <w:num w:numId="33" w16cid:durableId="969092342">
    <w:abstractNumId w:val="18"/>
  </w:num>
  <w:num w:numId="34" w16cid:durableId="1827553893">
    <w:abstractNumId w:val="18"/>
  </w:num>
  <w:num w:numId="35" w16cid:durableId="652295515">
    <w:abstractNumId w:val="18"/>
  </w:num>
  <w:num w:numId="36" w16cid:durableId="1947615466">
    <w:abstractNumId w:val="18"/>
  </w:num>
  <w:num w:numId="37" w16cid:durableId="1064446782">
    <w:abstractNumId w:val="18"/>
  </w:num>
  <w:num w:numId="38" w16cid:durableId="690305633">
    <w:abstractNumId w:val="18"/>
  </w:num>
  <w:num w:numId="39" w16cid:durableId="1694304613">
    <w:abstractNumId w:val="18"/>
  </w:num>
  <w:num w:numId="40" w16cid:durableId="1751808063">
    <w:abstractNumId w:val="18"/>
  </w:num>
  <w:num w:numId="41" w16cid:durableId="275454533">
    <w:abstractNumId w:val="18"/>
  </w:num>
  <w:num w:numId="42" w16cid:durableId="1936133928">
    <w:abstractNumId w:val="18"/>
  </w:num>
  <w:num w:numId="43" w16cid:durableId="100686095">
    <w:abstractNumId w:val="18"/>
  </w:num>
  <w:num w:numId="44" w16cid:durableId="1646742105">
    <w:abstractNumId w:val="18"/>
  </w:num>
  <w:num w:numId="45" w16cid:durableId="2106684881">
    <w:abstractNumId w:val="18"/>
  </w:num>
  <w:num w:numId="46" w16cid:durableId="813065750">
    <w:abstractNumId w:val="18"/>
  </w:num>
  <w:num w:numId="47" w16cid:durableId="226771565">
    <w:abstractNumId w:val="18"/>
  </w:num>
  <w:num w:numId="48" w16cid:durableId="1657759029">
    <w:abstractNumId w:val="18"/>
  </w:num>
  <w:num w:numId="49" w16cid:durableId="268858598">
    <w:abstractNumId w:val="18"/>
  </w:num>
  <w:num w:numId="50" w16cid:durableId="683244543">
    <w:abstractNumId w:val="15"/>
  </w:num>
  <w:num w:numId="51" w16cid:durableId="956060713">
    <w:abstractNumId w:val="21"/>
  </w:num>
  <w:num w:numId="52" w16cid:durableId="356078781">
    <w:abstractNumId w:val="18"/>
  </w:num>
  <w:num w:numId="53" w16cid:durableId="1341822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38947385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5615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089"/>
    <w:rsid w:val="002216B9"/>
    <w:rsid w:val="00223EDF"/>
    <w:rsid w:val="00224F14"/>
    <w:rsid w:val="00225A4E"/>
    <w:rsid w:val="00227EE2"/>
    <w:rsid w:val="0023227E"/>
    <w:rsid w:val="00232AC9"/>
    <w:rsid w:val="00233106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A77EA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417C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2B2C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857A0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33F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1CC0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69D9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B9F"/>
    <w:rsid w:val="00800CB3"/>
    <w:rsid w:val="0080229C"/>
    <w:rsid w:val="008038EA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5C19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99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865CA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099"/>
    <w:rsid w:val="00AB4292"/>
    <w:rsid w:val="00AB749E"/>
    <w:rsid w:val="00AC0233"/>
    <w:rsid w:val="00AC03F7"/>
    <w:rsid w:val="00AC1721"/>
    <w:rsid w:val="00AC2F56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05E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3A9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5C9"/>
    <w:rsid w:val="00B85722"/>
    <w:rsid w:val="00B85A14"/>
    <w:rsid w:val="00B87774"/>
    <w:rsid w:val="00B91810"/>
    <w:rsid w:val="00B9197B"/>
    <w:rsid w:val="00B921E9"/>
    <w:rsid w:val="00B92DC4"/>
    <w:rsid w:val="00B94B32"/>
    <w:rsid w:val="00B95F15"/>
    <w:rsid w:val="00B9614A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180D"/>
    <w:rsid w:val="00C158CB"/>
    <w:rsid w:val="00C15D2B"/>
    <w:rsid w:val="00C170C0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097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409A"/>
    <w:rsid w:val="00CB5193"/>
    <w:rsid w:val="00CB560F"/>
    <w:rsid w:val="00CB5DAE"/>
    <w:rsid w:val="00CC0DC3"/>
    <w:rsid w:val="00CC0FD8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1915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358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0297C"/>
    <w:rsid w:val="002269CF"/>
    <w:rsid w:val="002B2461"/>
    <w:rsid w:val="002C3782"/>
    <w:rsid w:val="002D3871"/>
    <w:rsid w:val="002F417C"/>
    <w:rsid w:val="003133D7"/>
    <w:rsid w:val="003B535B"/>
    <w:rsid w:val="004E3789"/>
    <w:rsid w:val="005D633F"/>
    <w:rsid w:val="00636D5D"/>
    <w:rsid w:val="006F03BD"/>
    <w:rsid w:val="007E483B"/>
    <w:rsid w:val="00875C19"/>
    <w:rsid w:val="009B1603"/>
    <w:rsid w:val="00B57EA3"/>
    <w:rsid w:val="00B855C9"/>
    <w:rsid w:val="00C170C0"/>
    <w:rsid w:val="00C5097E"/>
    <w:rsid w:val="00C57AA5"/>
    <w:rsid w:val="00CC0FD8"/>
    <w:rsid w:val="00D013F6"/>
    <w:rsid w:val="00DD2489"/>
    <w:rsid w:val="00DF3912"/>
    <w:rsid w:val="00E41915"/>
    <w:rsid w:val="00E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TS013738092-1228949260-7938</_dlc_DocId>
    <_dlc_DocIdUrl xmlns="feef5865-a982-42aa-8640-9d4286765ef6">
      <Url>https://prorailbv.sharepoint.com/teams/ModulaireRGG/_layouts/15/DocIdRedir.aspx?ID=TS013738092-1228949260-7938</Url>
      <Description>TS013738092-1228949260-7938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3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0C831D-E686-40F4-BA8F-4FD443E54EA0}"/>
</file>

<file path=customXml/itemProps5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1010</TotalTime>
  <Pages>4</Pages>
  <Words>118</Words>
  <Characters>652</Characters>
  <Application>Microsoft Office Word</Application>
  <DocSecurity>0</DocSecurity>
  <Lines>5</Lines>
  <Paragraphs>1</Paragraphs>
  <ScaleCrop>false</ScaleCrop>
  <Company>ProRail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186</cp:revision>
  <cp:lastPrinted>2014-12-29T13:55:00Z</cp:lastPrinted>
  <dcterms:created xsi:type="dcterms:W3CDTF">2022-09-01T08:07:00Z</dcterms:created>
  <dcterms:modified xsi:type="dcterms:W3CDTF">2026-04-25T10:56:00Z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f7f4c4bf-abd1-4a65-bc0a-a68b181c40f7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