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3884C992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AC348C">
                  <w:t>4</w:t>
                </w:r>
                <w:r w:rsidR="000E7061" w:rsidRPr="00072CDF">
                  <w:t xml:space="preserve"> Gebouwsimulatie </w:t>
                </w:r>
                <w:r w:rsidR="002A77EA">
                  <w:t>grote</w:t>
                </w:r>
                <w:r w:rsidR="007D1CC0">
                  <w:t xml:space="preserve"> </w:t>
                </w:r>
                <w:r w:rsidR="000E7061" w:rsidRPr="00072CDF">
                  <w:t>Module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768950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AC348C" w:rsidRPr="00164C72" w14:paraId="15307782" w14:textId="77777777" w:rsidTr="006763A1">
        <w:tc>
          <w:tcPr>
            <w:tcW w:w="987" w:type="dxa"/>
          </w:tcPr>
          <w:p w14:paraId="0F61EB31" w14:textId="2566EC54" w:rsidR="00AC348C" w:rsidRPr="00164C72" w:rsidRDefault="00AC348C" w:rsidP="00AC348C">
            <w:r>
              <w:t>1.0</w:t>
            </w:r>
          </w:p>
        </w:tc>
        <w:tc>
          <w:tcPr>
            <w:tcW w:w="1417" w:type="dxa"/>
          </w:tcPr>
          <w:p w14:paraId="3A8881A8" w14:textId="23FE5F08" w:rsidR="00AC348C" w:rsidRPr="00164C72" w:rsidRDefault="00AC348C" w:rsidP="00AC348C">
            <w:r>
              <w:t>20-02-2025</w:t>
            </w:r>
          </w:p>
        </w:tc>
        <w:tc>
          <w:tcPr>
            <w:tcW w:w="6800" w:type="dxa"/>
          </w:tcPr>
          <w:p w14:paraId="21E2CF1E" w14:textId="71B708C9" w:rsidR="00AC348C" w:rsidRPr="00164C72" w:rsidRDefault="00AC348C" w:rsidP="00AC348C">
            <w:r>
              <w:t>Definitieve versie</w:t>
            </w:r>
          </w:p>
        </w:tc>
      </w:tr>
      <w:tr w:rsidR="00AC348C" w:rsidRPr="00164C72" w14:paraId="05AF2952" w14:textId="77777777" w:rsidTr="006763A1">
        <w:tc>
          <w:tcPr>
            <w:tcW w:w="987" w:type="dxa"/>
          </w:tcPr>
          <w:p w14:paraId="7F65863F" w14:textId="15D8F40B" w:rsidR="00AC348C" w:rsidRPr="00164C72" w:rsidRDefault="00AC348C" w:rsidP="00AC348C">
            <w:r>
              <w:t>2.0</w:t>
            </w:r>
          </w:p>
        </w:tc>
        <w:tc>
          <w:tcPr>
            <w:tcW w:w="1417" w:type="dxa"/>
          </w:tcPr>
          <w:p w14:paraId="74DC1EC9" w14:textId="3F170890" w:rsidR="00AC348C" w:rsidRDefault="00AC348C" w:rsidP="00AC348C">
            <w:r>
              <w:t>09-03-2026</w:t>
            </w:r>
          </w:p>
        </w:tc>
        <w:tc>
          <w:tcPr>
            <w:tcW w:w="6800" w:type="dxa"/>
          </w:tcPr>
          <w:p w14:paraId="71B0497C" w14:textId="39E3965A" w:rsidR="00AC348C" w:rsidRDefault="00AC348C" w:rsidP="00AC348C">
            <w:r>
              <w:t>Document gewijzigd naar bijlage 4.</w:t>
            </w:r>
            <w:r w:rsidR="00C91F68">
              <w:t>4</w:t>
            </w:r>
          </w:p>
          <w:p w14:paraId="3B96079F" w14:textId="13001DB3" w:rsidR="00AC348C" w:rsidRPr="00164C72" w:rsidRDefault="00AC348C" w:rsidP="00AC348C">
            <w:r>
              <w:t>Gebouwsimulatie doorgerekend met CLT wanden en dak</w:t>
            </w:r>
          </w:p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536F0394" w14:textId="6BCAFC61" w:rsidR="007D1CC0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768950" w:history="1">
        <w:r w:rsidR="007D1CC0" w:rsidRPr="00BA1E0E">
          <w:rPr>
            <w:rStyle w:val="Hyperlink"/>
            <w:noProof/>
          </w:rPr>
          <w:t>Revisiegegevens</w:t>
        </w:r>
        <w:r w:rsidR="007D1CC0">
          <w:rPr>
            <w:noProof/>
            <w:webHidden/>
          </w:rPr>
          <w:tab/>
        </w:r>
        <w:r w:rsidR="007D1CC0">
          <w:rPr>
            <w:noProof/>
            <w:webHidden/>
          </w:rPr>
          <w:fldChar w:fldCharType="begin"/>
        </w:r>
        <w:r w:rsidR="007D1CC0">
          <w:rPr>
            <w:noProof/>
            <w:webHidden/>
          </w:rPr>
          <w:instrText xml:space="preserve"> PAGEREF _Toc190768950 \h </w:instrText>
        </w:r>
        <w:r w:rsidR="007D1CC0">
          <w:rPr>
            <w:noProof/>
            <w:webHidden/>
          </w:rPr>
        </w:r>
        <w:r w:rsidR="007D1CC0">
          <w:rPr>
            <w:noProof/>
            <w:webHidden/>
          </w:rPr>
          <w:fldChar w:fldCharType="separate"/>
        </w:r>
        <w:r w:rsidR="007D1CC0">
          <w:rPr>
            <w:noProof/>
            <w:webHidden/>
          </w:rPr>
          <w:t>2</w:t>
        </w:r>
        <w:r w:rsidR="007D1CC0">
          <w:rPr>
            <w:noProof/>
            <w:webHidden/>
          </w:rPr>
          <w:fldChar w:fldCharType="end"/>
        </w:r>
      </w:hyperlink>
    </w:p>
    <w:p w14:paraId="64E91503" w14:textId="03D18C9E" w:rsidR="007D1CC0" w:rsidRDefault="007D1CC0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768951" w:history="1">
        <w:r w:rsidRPr="00BA1E0E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BA1E0E">
          <w:rPr>
            <w:rStyle w:val="Hyperlink"/>
            <w:noProof/>
          </w:rPr>
          <w:t>Gebouwsimulatie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_Toc190768951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5CD80288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6E11CC6A" w14:textId="77777777" w:rsidR="00AC348C" w:rsidRDefault="00AC348C" w:rsidP="00AC348C">
      <w:pPr>
        <w:pStyle w:val="Kop1"/>
      </w:pPr>
      <w:bookmarkStart w:id="2" w:name="_Toc190768320"/>
      <w:r>
        <w:lastRenderedPageBreak/>
        <w:t>Uitgangspunten berekening</w:t>
      </w:r>
      <w:bookmarkEnd w:id="2"/>
    </w:p>
    <w:p w14:paraId="3BDBFD10" w14:textId="77777777" w:rsidR="00AC348C" w:rsidRDefault="00AC348C" w:rsidP="00AC348C">
      <w:pPr>
        <w:pStyle w:val="Lijstalinea"/>
        <w:numPr>
          <w:ilvl w:val="0"/>
          <w:numId w:val="51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</w:p>
    <w:p w14:paraId="5E5BAE0C" w14:textId="77777777" w:rsidR="00AC348C" w:rsidRDefault="00AC348C" w:rsidP="00AC348C">
      <w:pPr>
        <w:spacing w:line="240" w:lineRule="auto"/>
        <w:rPr>
          <w:b/>
          <w:bCs/>
        </w:rPr>
      </w:pPr>
    </w:p>
    <w:p w14:paraId="7E30EA95" w14:textId="77777777" w:rsidR="00AC348C" w:rsidRDefault="00AC348C" w:rsidP="00AC348C">
      <w:pPr>
        <w:pStyle w:val="Kop1"/>
      </w:pPr>
      <w:bookmarkStart w:id="3" w:name="_Toc190768321"/>
      <w:r w:rsidRPr="008D76D4">
        <w:t>Gebouwsimulatie</w:t>
      </w:r>
      <w:bookmarkEnd w:id="3"/>
    </w:p>
    <w:p w14:paraId="56424398" w14:textId="763292E9" w:rsidR="008D76D4" w:rsidRPr="008D76D4" w:rsidRDefault="00AC348C" w:rsidP="00AC348C">
      <w:pPr>
        <w:pStyle w:val="Lijstalinea"/>
        <w:numPr>
          <w:ilvl w:val="0"/>
          <w:numId w:val="53"/>
        </w:numPr>
      </w:pPr>
      <w:proofErr w:type="spellStart"/>
      <w:r>
        <w:t>Vabi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Gebouwsimulatie Grote module 09-03-2026</w:t>
      </w:r>
    </w:p>
    <w:sectPr w:rsidR="008D76D4" w:rsidRPr="008D76D4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21878" w14:textId="77777777" w:rsidR="00267A6D" w:rsidRDefault="00267A6D">
      <w:r>
        <w:separator/>
      </w:r>
    </w:p>
  </w:endnote>
  <w:endnote w:type="continuationSeparator" w:id="0">
    <w:p w14:paraId="4D3115B8" w14:textId="77777777" w:rsidR="00267A6D" w:rsidRDefault="00267A6D">
      <w:r>
        <w:continuationSeparator/>
      </w:r>
    </w:p>
  </w:endnote>
  <w:endnote w:type="continuationNotice" w:id="1">
    <w:p w14:paraId="79E91B43" w14:textId="77777777" w:rsidR="00267A6D" w:rsidRDefault="00267A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4766B434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AC348C">
      <w:rPr>
        <w:rStyle w:val="Referentiekopje"/>
        <w:szCs w:val="14"/>
      </w:rPr>
      <w:t>09-03-2026</w:t>
    </w:r>
  </w:p>
  <w:p w14:paraId="7D2C0612" w14:textId="3034635B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AC348C">
      <w:rPr>
        <w:rStyle w:val="Referentiekopje"/>
        <w:szCs w:val="14"/>
      </w:rPr>
      <w:t>2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68E0614E" w:rsidR="00784584" w:rsidRPr="00910E90" w:rsidRDefault="007F15AD" w:rsidP="00784584">
              <w:pPr>
                <w:rPr>
                  <w:szCs w:val="16"/>
                </w:rPr>
              </w:pPr>
              <w:r w:rsidRPr="007F15AD">
                <w:rPr>
                  <w:rFonts w:eastAsia="Calibri"/>
                  <w:szCs w:val="22"/>
                </w:rPr>
                <w:t>Bijlage 4.</w:t>
              </w:r>
              <w:r w:rsidR="00AC348C">
                <w:rPr>
                  <w:rFonts w:eastAsia="Calibri"/>
                  <w:szCs w:val="22"/>
                </w:rPr>
                <w:t>4</w:t>
              </w:r>
              <w:r w:rsidRPr="007F15AD">
                <w:rPr>
                  <w:rFonts w:eastAsia="Calibri"/>
                  <w:szCs w:val="22"/>
                </w:rPr>
                <w:t xml:space="preserve"> Gebouwsimulatie </w:t>
              </w:r>
              <w:r w:rsidR="002A77EA">
                <w:rPr>
                  <w:rFonts w:eastAsia="Calibri"/>
                  <w:szCs w:val="22"/>
                </w:rPr>
                <w:t>grote</w:t>
              </w:r>
              <w:r w:rsidR="007D1CC0">
                <w:rPr>
                  <w:rFonts w:eastAsia="Calibri"/>
                  <w:szCs w:val="22"/>
                </w:rPr>
                <w:t xml:space="preserve"> </w:t>
              </w:r>
              <w:r w:rsidRPr="007F15AD">
                <w:rPr>
                  <w:rFonts w:eastAsia="Calibri"/>
                  <w:szCs w:val="22"/>
                </w:rPr>
                <w:t>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7908DB13" w:rsidR="00784584" w:rsidRPr="00910E90" w:rsidRDefault="00AC348C" w:rsidP="00784584">
              <w:pPr>
                <w:rPr>
                  <w:sz w:val="14"/>
                </w:rPr>
              </w:pPr>
              <w:r>
                <w:t>2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073577FF" w:rsidR="00784584" w:rsidRDefault="00AC348C" w:rsidP="00784584">
          <w:r>
            <w:t>09-03-2026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1D3E" w14:textId="77777777" w:rsidR="00267A6D" w:rsidRDefault="00267A6D">
      <w:r>
        <w:separator/>
      </w:r>
    </w:p>
  </w:footnote>
  <w:footnote w:type="continuationSeparator" w:id="0">
    <w:p w14:paraId="5A1F43A0" w14:textId="77777777" w:rsidR="00267A6D" w:rsidRDefault="00267A6D">
      <w:r>
        <w:continuationSeparator/>
      </w:r>
    </w:p>
  </w:footnote>
  <w:footnote w:type="continuationNotice" w:id="1">
    <w:p w14:paraId="42CD3891" w14:textId="77777777" w:rsidR="00267A6D" w:rsidRDefault="00267A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76CB3393" w:rsidR="00724A40" w:rsidRDefault="007F15AD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AC348C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4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Gebouwsimulatie </w:t>
                          </w:r>
                          <w:r w:rsidR="002A77EA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grote</w:t>
                          </w:r>
                          <w:r w:rsidR="007D1CC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76CB3393" w:rsidR="00724A40" w:rsidRDefault="007F15AD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AC348C">
                      <w:rPr>
                        <w:b/>
                        <w:bCs/>
                        <w:sz w:val="14"/>
                        <w:lang w:val="nl"/>
                      </w:rPr>
                      <w:t>4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 xml:space="preserve"> Gebouwsimulatie </w:t>
                    </w:r>
                    <w:r w:rsidR="002A77EA">
                      <w:rPr>
                        <w:b/>
                        <w:bCs/>
                        <w:sz w:val="14"/>
                        <w:lang w:val="nl"/>
                      </w:rPr>
                      <w:t>grote</w:t>
                    </w:r>
                    <w:r w:rsidR="007D1CC0">
                      <w:rPr>
                        <w:b/>
                        <w:bCs/>
                        <w:sz w:val="14"/>
                        <w:lang w:val="nl"/>
                      </w:rPr>
                      <w:t xml:space="preserve"> 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8"/>
  </w:num>
  <w:num w:numId="12" w16cid:durableId="1316648029">
    <w:abstractNumId w:val="16"/>
  </w:num>
  <w:num w:numId="13" w16cid:durableId="433020221">
    <w:abstractNumId w:val="10"/>
  </w:num>
  <w:num w:numId="14" w16cid:durableId="1137340007">
    <w:abstractNumId w:val="20"/>
  </w:num>
  <w:num w:numId="15" w16cid:durableId="1700009805">
    <w:abstractNumId w:val="12"/>
  </w:num>
  <w:num w:numId="16" w16cid:durableId="535117538">
    <w:abstractNumId w:val="14"/>
  </w:num>
  <w:num w:numId="17" w16cid:durableId="124542404">
    <w:abstractNumId w:val="23"/>
  </w:num>
  <w:num w:numId="18" w16cid:durableId="774325924">
    <w:abstractNumId w:val="22"/>
  </w:num>
  <w:num w:numId="19" w16cid:durableId="1744375838">
    <w:abstractNumId w:val="17"/>
  </w:num>
  <w:num w:numId="20" w16cid:durableId="521093783">
    <w:abstractNumId w:val="19"/>
  </w:num>
  <w:num w:numId="21" w16cid:durableId="481852991">
    <w:abstractNumId w:val="13"/>
  </w:num>
  <w:num w:numId="22" w16cid:durableId="1991400982">
    <w:abstractNumId w:val="18"/>
  </w:num>
  <w:num w:numId="23" w16cid:durableId="1694959507">
    <w:abstractNumId w:val="18"/>
  </w:num>
  <w:num w:numId="24" w16cid:durableId="1575166991">
    <w:abstractNumId w:val="18"/>
  </w:num>
  <w:num w:numId="25" w16cid:durableId="265967667">
    <w:abstractNumId w:val="18"/>
  </w:num>
  <w:num w:numId="26" w16cid:durableId="662397360">
    <w:abstractNumId w:val="18"/>
  </w:num>
  <w:num w:numId="27" w16cid:durableId="774717042">
    <w:abstractNumId w:val="18"/>
  </w:num>
  <w:num w:numId="28" w16cid:durableId="2046363177">
    <w:abstractNumId w:val="18"/>
  </w:num>
  <w:num w:numId="29" w16cid:durableId="312759457">
    <w:abstractNumId w:val="18"/>
  </w:num>
  <w:num w:numId="30" w16cid:durableId="1742750535">
    <w:abstractNumId w:val="18"/>
  </w:num>
  <w:num w:numId="31" w16cid:durableId="1052994968">
    <w:abstractNumId w:val="18"/>
  </w:num>
  <w:num w:numId="32" w16cid:durableId="1255241323">
    <w:abstractNumId w:val="18"/>
  </w:num>
  <w:num w:numId="33" w16cid:durableId="969092342">
    <w:abstractNumId w:val="18"/>
  </w:num>
  <w:num w:numId="34" w16cid:durableId="1827553893">
    <w:abstractNumId w:val="18"/>
  </w:num>
  <w:num w:numId="35" w16cid:durableId="652295515">
    <w:abstractNumId w:val="18"/>
  </w:num>
  <w:num w:numId="36" w16cid:durableId="1947615466">
    <w:abstractNumId w:val="18"/>
  </w:num>
  <w:num w:numId="37" w16cid:durableId="1064446782">
    <w:abstractNumId w:val="18"/>
  </w:num>
  <w:num w:numId="38" w16cid:durableId="690305633">
    <w:abstractNumId w:val="18"/>
  </w:num>
  <w:num w:numId="39" w16cid:durableId="1694304613">
    <w:abstractNumId w:val="18"/>
  </w:num>
  <w:num w:numId="40" w16cid:durableId="1751808063">
    <w:abstractNumId w:val="18"/>
  </w:num>
  <w:num w:numId="41" w16cid:durableId="275454533">
    <w:abstractNumId w:val="18"/>
  </w:num>
  <w:num w:numId="42" w16cid:durableId="1936133928">
    <w:abstractNumId w:val="18"/>
  </w:num>
  <w:num w:numId="43" w16cid:durableId="100686095">
    <w:abstractNumId w:val="18"/>
  </w:num>
  <w:num w:numId="44" w16cid:durableId="1646742105">
    <w:abstractNumId w:val="18"/>
  </w:num>
  <w:num w:numId="45" w16cid:durableId="2106684881">
    <w:abstractNumId w:val="18"/>
  </w:num>
  <w:num w:numId="46" w16cid:durableId="813065750">
    <w:abstractNumId w:val="18"/>
  </w:num>
  <w:num w:numId="47" w16cid:durableId="226771565">
    <w:abstractNumId w:val="18"/>
  </w:num>
  <w:num w:numId="48" w16cid:durableId="1657759029">
    <w:abstractNumId w:val="18"/>
  </w:num>
  <w:num w:numId="49" w16cid:durableId="268858598">
    <w:abstractNumId w:val="18"/>
  </w:num>
  <w:num w:numId="50" w16cid:durableId="683244543">
    <w:abstractNumId w:val="15"/>
  </w:num>
  <w:num w:numId="51" w16cid:durableId="956060713">
    <w:abstractNumId w:val="21"/>
  </w:num>
  <w:num w:numId="52" w16cid:durableId="356078781">
    <w:abstractNumId w:val="18"/>
  </w:num>
  <w:num w:numId="53" w16cid:durableId="1638947385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A9B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67A6D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1304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7F4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20E6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348C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1F68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291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2269CF"/>
    <w:rsid w:val="002B2461"/>
    <w:rsid w:val="002C3782"/>
    <w:rsid w:val="003133D7"/>
    <w:rsid w:val="004520E6"/>
    <w:rsid w:val="004E3789"/>
    <w:rsid w:val="005D633F"/>
    <w:rsid w:val="00636D5D"/>
    <w:rsid w:val="006F03BD"/>
    <w:rsid w:val="007E483B"/>
    <w:rsid w:val="009B1603"/>
    <w:rsid w:val="00A407E8"/>
    <w:rsid w:val="00B57EA3"/>
    <w:rsid w:val="00B855C9"/>
    <w:rsid w:val="00C57AA5"/>
    <w:rsid w:val="00CC0FD8"/>
    <w:rsid w:val="00CE73D8"/>
    <w:rsid w:val="00D013F6"/>
    <w:rsid w:val="00DD2489"/>
    <w:rsid w:val="00DF3912"/>
    <w:rsid w:val="00E05291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TS013738092-1228949260-7792</_dlc_DocId>
    <_dlc_DocIdUrl xmlns="feef5865-a982-42aa-8640-9d4286765ef6">
      <Url>https://prorailbv.sharepoint.com/teams/ModulaireRGG/_layouts/15/DocIdRedir.aspx?ID=TS013738092-1228949260-7792</Url>
      <Description>TS013738092-1228949260-7792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3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616D9F8-8989-445F-9F44-C87F919EE82F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1009</TotalTime>
  <Pages>4</Pages>
  <Words>108</Words>
  <Characters>594</Characters>
  <Application>Microsoft Office Word</Application>
  <DocSecurity>0</DocSecurity>
  <Lines>4</Lines>
  <Paragraphs>1</Paragraphs>
  <ScaleCrop>false</ScaleCrop>
  <Company>ProRail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183</cp:revision>
  <cp:lastPrinted>2014-12-29T13:55:00Z</cp:lastPrinted>
  <dcterms:created xsi:type="dcterms:W3CDTF">2022-09-01T08:07:00Z</dcterms:created>
  <dcterms:modified xsi:type="dcterms:W3CDTF">2026-04-25T10:46:00Z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cc4e2005-3e2a-4387-a20c-6e830cefdb00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