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4196B211" w:rsidR="00B74B07" w:rsidRDefault="00000000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0E7061" w:rsidRPr="00072CDF">
                  <w:t>Bijlage 4.</w:t>
                </w:r>
                <w:r w:rsidR="00B57E28">
                  <w:t>2</w:t>
                </w:r>
                <w:r w:rsidR="000E7061" w:rsidRPr="00072CDF">
                  <w:t xml:space="preserve"> Gebouwsimulatie TR-Module</w:t>
                </w:r>
              </w:sdtContent>
            </w:sdt>
          </w:p>
          <w:p w14:paraId="73838AB1" w14:textId="18E1F202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768319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196C0D3A" w:rsidR="00E5233C" w:rsidRPr="00164C72" w:rsidRDefault="00E5233C" w:rsidP="00E5233C">
            <w:r>
              <w:t>20-02-2025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05C7BDC4" w:rsidR="006763A1" w:rsidRPr="00164C72" w:rsidRDefault="00F3217F" w:rsidP="0042554A">
            <w:r>
              <w:t>2.0</w:t>
            </w:r>
          </w:p>
        </w:tc>
        <w:tc>
          <w:tcPr>
            <w:tcW w:w="1417" w:type="dxa"/>
          </w:tcPr>
          <w:p w14:paraId="74DC1EC9" w14:textId="275DA6A7" w:rsidR="006763A1" w:rsidRDefault="00F3217F" w:rsidP="0042554A">
            <w:r>
              <w:t>09-03-2026</w:t>
            </w:r>
          </w:p>
        </w:tc>
        <w:tc>
          <w:tcPr>
            <w:tcW w:w="6800" w:type="dxa"/>
          </w:tcPr>
          <w:p w14:paraId="35134BE7" w14:textId="77777777" w:rsidR="006763A1" w:rsidRDefault="00F319D4" w:rsidP="0042554A">
            <w:r>
              <w:t>Document gewijzigd naar bijlage 4.2</w:t>
            </w:r>
          </w:p>
          <w:p w14:paraId="3B96079F" w14:textId="4CA9CFEC" w:rsidR="00F319D4" w:rsidRPr="00164C72" w:rsidRDefault="00CB3C8C" w:rsidP="0042554A">
            <w:r>
              <w:t>Gebouwsimulatie doorgerekend met CLT wanden en dak</w:t>
            </w:r>
          </w:p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1BE35FB5" w14:textId="3A4E5349" w:rsidR="008D76D4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768319" w:history="1">
        <w:r w:rsidR="008D76D4" w:rsidRPr="008D5203">
          <w:rPr>
            <w:rStyle w:val="Hyperlink"/>
            <w:noProof/>
          </w:rPr>
          <w:t>Revisiegegevens</w:t>
        </w:r>
        <w:r w:rsidR="008D76D4">
          <w:rPr>
            <w:noProof/>
            <w:webHidden/>
          </w:rPr>
          <w:tab/>
        </w:r>
        <w:r w:rsidR="008D76D4">
          <w:rPr>
            <w:noProof/>
            <w:webHidden/>
          </w:rPr>
          <w:fldChar w:fldCharType="begin"/>
        </w:r>
        <w:r w:rsidR="008D76D4">
          <w:rPr>
            <w:noProof/>
            <w:webHidden/>
          </w:rPr>
          <w:instrText xml:space="preserve"> PAGEREF _Toc190768319 \h </w:instrText>
        </w:r>
        <w:r w:rsidR="008D76D4">
          <w:rPr>
            <w:noProof/>
            <w:webHidden/>
          </w:rPr>
        </w:r>
        <w:r w:rsidR="008D76D4">
          <w:rPr>
            <w:noProof/>
            <w:webHidden/>
          </w:rPr>
          <w:fldChar w:fldCharType="separate"/>
        </w:r>
        <w:r w:rsidR="008D76D4">
          <w:rPr>
            <w:noProof/>
            <w:webHidden/>
          </w:rPr>
          <w:t>2</w:t>
        </w:r>
        <w:r w:rsidR="008D76D4">
          <w:rPr>
            <w:noProof/>
            <w:webHidden/>
          </w:rPr>
          <w:fldChar w:fldCharType="end"/>
        </w:r>
      </w:hyperlink>
    </w:p>
    <w:p w14:paraId="7CDB50C2" w14:textId="12924CE8" w:rsidR="008D76D4" w:rsidRDefault="008D76D4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768320" w:history="1">
        <w:r w:rsidRPr="008D5203">
          <w:rPr>
            <w:rStyle w:val="Hyperlink"/>
            <w:noProof/>
            <w:spacing w:val="10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8D5203">
          <w:rPr>
            <w:rStyle w:val="Hyperlink"/>
            <w:noProof/>
          </w:rPr>
          <w:t>Uitgangspunten berekening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_Toc190768320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B6108D" w14:textId="70276FE8" w:rsidR="008D76D4" w:rsidRDefault="008D76D4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768321" w:history="1">
        <w:r w:rsidRPr="008D5203">
          <w:rPr>
            <w:rStyle w:val="Hyperlink"/>
            <w:noProof/>
            <w:spacing w:val="10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8D5203">
          <w:rPr>
            <w:rStyle w:val="Hyperlink"/>
            <w:noProof/>
          </w:rPr>
          <w:t>Gebouwsimulatie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_Toc190768321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57A59E41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7DA5D863" w14:textId="6D4EC039" w:rsidR="009D04D8" w:rsidRDefault="0053457E" w:rsidP="00597416">
      <w:pPr>
        <w:pStyle w:val="Kop1"/>
      </w:pPr>
      <w:bookmarkStart w:id="2" w:name="_Toc190768320"/>
      <w:r>
        <w:lastRenderedPageBreak/>
        <w:t>Uitgangspunten berekening</w:t>
      </w:r>
      <w:bookmarkEnd w:id="2"/>
    </w:p>
    <w:p w14:paraId="54906BDE" w14:textId="4AB38D1C" w:rsidR="00597416" w:rsidRDefault="00E639B7" w:rsidP="00CB3C8C">
      <w:pPr>
        <w:pStyle w:val="Lijstalinea"/>
        <w:numPr>
          <w:ilvl w:val="0"/>
          <w:numId w:val="14"/>
        </w:numPr>
        <w:spacing w:line="240" w:lineRule="auto"/>
      </w:pPr>
      <w:r>
        <w:t>Uitgangspunten zijn opgenomen in Bijlage</w:t>
      </w:r>
      <w:r w:rsidRPr="00E639B7">
        <w:t xml:space="preserve">  4.1 Onderbouwingsrapport gebouwsimulaties</w:t>
      </w:r>
    </w:p>
    <w:p w14:paraId="1F42DFB4" w14:textId="5DC160E3" w:rsidR="004E7298" w:rsidRPr="00FB0975" w:rsidRDefault="00597416" w:rsidP="00CB3C8C">
      <w:pPr>
        <w:pStyle w:val="Lijstalinea"/>
        <w:numPr>
          <w:ilvl w:val="0"/>
          <w:numId w:val="14"/>
        </w:numPr>
        <w:spacing w:line="240" w:lineRule="auto"/>
        <w:rPr>
          <w:b/>
          <w:bCs/>
        </w:rPr>
      </w:pPr>
      <w:r>
        <w:t xml:space="preserve">De situatie dat één transformator vol vermogen zou moeten leveren is alleen wanneer er één transformator uitvalt als gevolg van storing of onderhoud. In normaal bedrijf worden de transformatoren maximaal 50% belast (systeem is redundant uitgevoerd). Ook moet het dan buiten extreem warm zijn om deze maximale temperatuur te bereiken. Deze kans is klein, maar niet te verwaarlozen. </w:t>
      </w:r>
    </w:p>
    <w:p w14:paraId="2565F120" w14:textId="77777777" w:rsidR="00FB0975" w:rsidRDefault="00FB0975" w:rsidP="00FB0975">
      <w:pPr>
        <w:spacing w:line="240" w:lineRule="auto"/>
        <w:rPr>
          <w:b/>
          <w:bCs/>
        </w:rPr>
      </w:pPr>
    </w:p>
    <w:p w14:paraId="56424398" w14:textId="77777777" w:rsidR="008D76D4" w:rsidRDefault="008D76D4" w:rsidP="008D76D4">
      <w:pPr>
        <w:pStyle w:val="Kop1"/>
      </w:pPr>
      <w:bookmarkStart w:id="3" w:name="_Toc190768321"/>
      <w:r w:rsidRPr="008D76D4">
        <w:t>Gebouwsimulatie</w:t>
      </w:r>
      <w:bookmarkEnd w:id="3"/>
    </w:p>
    <w:p w14:paraId="60615E09" w14:textId="2D41B13B" w:rsidR="00E639B7" w:rsidRPr="00E639B7" w:rsidRDefault="00E639B7" w:rsidP="00E639B7">
      <w:pPr>
        <w:pStyle w:val="Lijstalinea"/>
        <w:numPr>
          <w:ilvl w:val="0"/>
          <w:numId w:val="16"/>
        </w:numPr>
      </w:pPr>
      <w:proofErr w:type="spellStart"/>
      <w:r>
        <w:t>Vabi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Gebouwsimulatie </w:t>
      </w:r>
      <w:r w:rsidR="00A75EF2">
        <w:t xml:space="preserve">TR-module </w:t>
      </w:r>
      <w:r>
        <w:t>09-03-2026</w:t>
      </w:r>
    </w:p>
    <w:sectPr w:rsidR="00E639B7" w:rsidRPr="00E639B7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BA69" w14:textId="77777777" w:rsidR="00B57EB3" w:rsidRDefault="00B57EB3">
      <w:r>
        <w:separator/>
      </w:r>
    </w:p>
  </w:endnote>
  <w:endnote w:type="continuationSeparator" w:id="0">
    <w:p w14:paraId="016008D1" w14:textId="77777777" w:rsidR="00B57EB3" w:rsidRDefault="00B57EB3">
      <w:r>
        <w:continuationSeparator/>
      </w:r>
    </w:p>
  </w:endnote>
  <w:endnote w:type="continuationNotice" w:id="1">
    <w:p w14:paraId="72889839" w14:textId="77777777" w:rsidR="00B57EB3" w:rsidRDefault="00B57E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37AC1898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E639B7">
      <w:rPr>
        <w:rStyle w:val="Referentiekopje"/>
        <w:szCs w:val="14"/>
      </w:rPr>
      <w:t>09-03-2026</w:t>
    </w:r>
  </w:p>
  <w:p w14:paraId="7D2C0612" w14:textId="1AF0B225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E639B7">
      <w:rPr>
        <w:rStyle w:val="Referentiekopje"/>
        <w:szCs w:val="14"/>
      </w:rPr>
      <w:t>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0370B905" w:rsidR="00784584" w:rsidRPr="00910E90" w:rsidRDefault="007F15AD" w:rsidP="00784584">
              <w:pPr>
                <w:rPr>
                  <w:szCs w:val="16"/>
                </w:rPr>
              </w:pPr>
              <w:r w:rsidRPr="007F15AD">
                <w:rPr>
                  <w:rFonts w:eastAsia="Calibri"/>
                  <w:szCs w:val="22"/>
                </w:rPr>
                <w:t>Bijlage 4.</w:t>
              </w:r>
              <w:r w:rsidR="00B57E28">
                <w:rPr>
                  <w:rFonts w:eastAsia="Calibri"/>
                  <w:szCs w:val="22"/>
                </w:rPr>
                <w:t>2</w:t>
              </w:r>
              <w:r w:rsidRPr="007F15AD">
                <w:rPr>
                  <w:rFonts w:eastAsia="Calibri"/>
                  <w:szCs w:val="22"/>
                </w:rPr>
                <w:t xml:space="preserve"> Gebouwsimulatie TR-Module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72492398" w:rsidR="00784584" w:rsidRPr="00910E90" w:rsidRDefault="00F3217F" w:rsidP="00784584">
              <w:pPr>
                <w:rPr>
                  <w:sz w:val="14"/>
                </w:rPr>
              </w:pPr>
              <w:r>
                <w:t>2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72FA8372" w:rsidR="00784584" w:rsidRDefault="00F3217F" w:rsidP="00784584">
          <w:r>
            <w:t>09</w:t>
          </w:r>
          <w:r w:rsidR="00784584">
            <w:t>-0</w:t>
          </w:r>
          <w:r>
            <w:t>3</w:t>
          </w:r>
          <w:r w:rsidR="00784584">
            <w:t>-202</w:t>
          </w:r>
          <w:r>
            <w:t>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B8E35" w14:textId="77777777" w:rsidR="00B57EB3" w:rsidRDefault="00B57EB3">
      <w:r>
        <w:separator/>
      </w:r>
    </w:p>
  </w:footnote>
  <w:footnote w:type="continuationSeparator" w:id="0">
    <w:p w14:paraId="528DA449" w14:textId="77777777" w:rsidR="00B57EB3" w:rsidRDefault="00B57EB3">
      <w:r>
        <w:continuationSeparator/>
      </w:r>
    </w:p>
  </w:footnote>
  <w:footnote w:type="continuationNotice" w:id="1">
    <w:p w14:paraId="3C607CF0" w14:textId="77777777" w:rsidR="00B57EB3" w:rsidRDefault="00B57E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0D822544" w:rsidR="00724A40" w:rsidRDefault="007F15AD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B57E28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2</w:t>
                          </w: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Gebouwsimulatie TR-Module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0D822544" w:rsidR="00724A40" w:rsidRDefault="007F15AD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B57E28">
                      <w:rPr>
                        <w:b/>
                        <w:bCs/>
                        <w:sz w:val="14"/>
                        <w:lang w:val="nl"/>
                      </w:rPr>
                      <w:t>2</w:t>
                    </w: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 xml:space="preserve"> Gebouwsimulatie TR-Module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6ADD"/>
    <w:multiLevelType w:val="hybridMultilevel"/>
    <w:tmpl w:val="E822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E2621"/>
    <w:multiLevelType w:val="hybridMultilevel"/>
    <w:tmpl w:val="DC1E0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2"/>
  </w:num>
  <w:num w:numId="12" w16cid:durableId="433020221">
    <w:abstractNumId w:val="10"/>
  </w:num>
  <w:num w:numId="13" w16cid:durableId="1137340007">
    <w:abstractNumId w:val="13"/>
  </w:num>
  <w:num w:numId="14" w16cid:durableId="956060713">
    <w:abstractNumId w:val="14"/>
  </w:num>
  <w:num w:numId="15" w16cid:durableId="1687516714">
    <w:abstractNumId w:val="15"/>
  </w:num>
  <w:num w:numId="16" w16cid:durableId="163894738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7FC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3E73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3618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CBE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47389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647"/>
    <w:rsid w:val="004B5707"/>
    <w:rsid w:val="004B5F04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9BA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CB3"/>
    <w:rsid w:val="0080229C"/>
    <w:rsid w:val="008038EA"/>
    <w:rsid w:val="00804D30"/>
    <w:rsid w:val="0080573B"/>
    <w:rsid w:val="008058DF"/>
    <w:rsid w:val="00805C79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483F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5EF2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292"/>
    <w:rsid w:val="00AB749E"/>
    <w:rsid w:val="00AC0233"/>
    <w:rsid w:val="00AC03F7"/>
    <w:rsid w:val="00AC1721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28"/>
    <w:rsid w:val="00B57EA3"/>
    <w:rsid w:val="00B57EB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5F15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3C8C"/>
    <w:rsid w:val="00CB5193"/>
    <w:rsid w:val="00CB560F"/>
    <w:rsid w:val="00CB5DAE"/>
    <w:rsid w:val="00CC0DC3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291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9B7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1C8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19D4"/>
    <w:rsid w:val="00F3217F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2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3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827FC"/>
    <w:rsid w:val="00093E73"/>
    <w:rsid w:val="00143618"/>
    <w:rsid w:val="00156786"/>
    <w:rsid w:val="002269CF"/>
    <w:rsid w:val="002B2461"/>
    <w:rsid w:val="002C3782"/>
    <w:rsid w:val="002F06A3"/>
    <w:rsid w:val="003133D7"/>
    <w:rsid w:val="00347389"/>
    <w:rsid w:val="004E3789"/>
    <w:rsid w:val="00563060"/>
    <w:rsid w:val="00636D5D"/>
    <w:rsid w:val="006A19BA"/>
    <w:rsid w:val="006F03BD"/>
    <w:rsid w:val="007E483B"/>
    <w:rsid w:val="009B1603"/>
    <w:rsid w:val="00B57EA3"/>
    <w:rsid w:val="00C57AA5"/>
    <w:rsid w:val="00D013F6"/>
    <w:rsid w:val="00DD2489"/>
    <w:rsid w:val="00DF3912"/>
    <w:rsid w:val="00E05291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TS013738092-1228949260-7790</_dlc_DocId>
    <_dlc_DocIdUrl xmlns="feef5865-a982-42aa-8640-9d4286765ef6">
      <Url>https://prorailbv.sharepoint.com/teams/ModulaireRGG/_layouts/15/DocIdRedir.aspx?ID=TS013738092-1228949260-7790</Url>
      <Description>TS013738092-1228949260-7790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BA78AF-B7F0-4EA8-9AE1-A510E4C50FA6}"/>
</file>

<file path=customXml/itemProps3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5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1012</TotalTime>
  <Pages>4</Pages>
  <Words>180</Words>
  <Characters>990</Characters>
  <Application>Microsoft Office Word</Application>
  <DocSecurity>0</DocSecurity>
  <Lines>8</Lines>
  <Paragraphs>2</Paragraphs>
  <ScaleCrop>false</ScaleCrop>
  <Company>ProRail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187</cp:revision>
  <cp:lastPrinted>2014-12-29T13:55:00Z</cp:lastPrinted>
  <dcterms:created xsi:type="dcterms:W3CDTF">2022-09-01T08:07:00Z</dcterms:created>
  <dcterms:modified xsi:type="dcterms:W3CDTF">2026-04-25T10:44:00Z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394861de-20ce-436c-abb3-81feae2cc485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