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21F49C" w14:textId="77777777" w:rsidR="00AD3DBD" w:rsidRDefault="00AD3DBD" w:rsidP="00D75FB0">
      <w:pPr>
        <w:pStyle w:val="RIJK1-Titel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549D6E6" wp14:editId="6038C6C2">
            <wp:simplePos x="0" y="0"/>
            <wp:positionH relativeFrom="margin">
              <wp:align>center</wp:align>
            </wp:positionH>
            <wp:positionV relativeFrom="paragraph">
              <wp:posOffset>-9525</wp:posOffset>
            </wp:positionV>
            <wp:extent cx="4575600" cy="961200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logo-RIJK-kleur-transparant-HR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5600" cy="96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B1DC69" w14:textId="77777777" w:rsidR="00AD1EB1" w:rsidRPr="00AD3DBD" w:rsidRDefault="00AD1EB1" w:rsidP="005A0616">
      <w:pPr>
        <w:pStyle w:val="RIJK3-Paragraaf"/>
      </w:pPr>
    </w:p>
    <w:p w14:paraId="51619CE2" w14:textId="77777777" w:rsidR="00AD3DBD" w:rsidRPr="00AD3DBD" w:rsidRDefault="00AD3DBD" w:rsidP="005A0616">
      <w:pPr>
        <w:pStyle w:val="RIJK3-Paragraaf"/>
      </w:pPr>
    </w:p>
    <w:p w14:paraId="28CC63CB" w14:textId="77777777" w:rsidR="00AD3DBD" w:rsidRPr="00AD3DBD" w:rsidRDefault="00AD3DBD" w:rsidP="005A0616">
      <w:pPr>
        <w:pStyle w:val="RIJK3-Paragraaf"/>
      </w:pPr>
    </w:p>
    <w:p w14:paraId="441D267B" w14:textId="77777777" w:rsidR="00AD3DBD" w:rsidRDefault="00AD3DBD" w:rsidP="005A0616">
      <w:pPr>
        <w:pStyle w:val="RIJK3-Paragraaf"/>
      </w:pPr>
    </w:p>
    <w:p w14:paraId="6B693B80" w14:textId="77777777" w:rsidR="00756F24" w:rsidRDefault="00756F24" w:rsidP="00756F24">
      <w:pPr>
        <w:spacing w:line="240" w:lineRule="auto"/>
        <w:rPr>
          <w:rStyle w:val="RIJK2-HoofdstukChar"/>
        </w:rPr>
      </w:pPr>
    </w:p>
    <w:p w14:paraId="479B96FC" w14:textId="77777777" w:rsidR="00756F24" w:rsidRDefault="00756F24" w:rsidP="00756F24">
      <w:pPr>
        <w:spacing w:line="240" w:lineRule="auto"/>
        <w:jc w:val="center"/>
        <w:rPr>
          <w:rStyle w:val="RIJK2-HoofdstukChar"/>
        </w:rPr>
      </w:pPr>
    </w:p>
    <w:p w14:paraId="18E17DDF" w14:textId="3F1C9C0E" w:rsidR="00756F24" w:rsidRPr="00756F24" w:rsidRDefault="00756F24" w:rsidP="00756F24">
      <w:pPr>
        <w:spacing w:line="240" w:lineRule="auto"/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756F24">
        <w:rPr>
          <w:rStyle w:val="RIJK2-HoofdstukChar"/>
        </w:rPr>
        <w:t>Eigen verklaring uitsluitingsgronden in verband met het Sanctiepakket Rusland</w:t>
      </w:r>
    </w:p>
    <w:p w14:paraId="1DA69401" w14:textId="77777777" w:rsidR="00756F24" w:rsidRPr="00756F24" w:rsidRDefault="00756F24" w:rsidP="00756F24">
      <w:pPr>
        <w:spacing w:line="240" w:lineRule="auto"/>
        <w:rPr>
          <w:rFonts w:ascii="Calibri" w:eastAsia="Calibri" w:hAnsi="Calibri" w:cs="Times New Roman"/>
          <w:b/>
          <w:sz w:val="28"/>
          <w:szCs w:val="28"/>
        </w:rPr>
      </w:pPr>
    </w:p>
    <w:p w14:paraId="1A88A27D" w14:textId="54A1C335" w:rsidR="00756F24" w:rsidRPr="00756F24" w:rsidRDefault="00756F24" w:rsidP="00756F24">
      <w:pPr>
        <w:pStyle w:val="RIJK3-Paragraaf"/>
        <w:rPr>
          <w:rFonts w:eastAsia="Calibri"/>
        </w:rPr>
      </w:pPr>
      <w:r w:rsidRPr="00756F24">
        <w:rPr>
          <w:rFonts w:eastAsia="Calibri"/>
        </w:rPr>
        <w:t xml:space="preserve">Bijlage </w:t>
      </w:r>
      <w:r w:rsidR="00DE2D5F">
        <w:rPr>
          <w:rFonts w:eastAsia="Calibri"/>
        </w:rPr>
        <w:t>F</w:t>
      </w:r>
      <w:r w:rsidRPr="00756F24">
        <w:rPr>
          <w:rFonts w:eastAsia="Calibri"/>
        </w:rPr>
        <w:t xml:space="preserve"> bij het Aanbestedingsdocument </w:t>
      </w:r>
      <w:r w:rsidR="00350BE4">
        <w:rPr>
          <w:rFonts w:eastAsia="Calibri"/>
        </w:rPr>
        <w:t>kolkenreiniging</w:t>
      </w:r>
    </w:p>
    <w:p w14:paraId="06CE4AC3" w14:textId="77777777" w:rsidR="00756F24" w:rsidRPr="00756F24" w:rsidRDefault="00756F24" w:rsidP="00756F24">
      <w:pPr>
        <w:spacing w:line="240" w:lineRule="auto"/>
        <w:rPr>
          <w:rFonts w:ascii="Calibri" w:eastAsia="Calibri" w:hAnsi="Calibri" w:cs="Times New Roman"/>
          <w:sz w:val="22"/>
          <w:szCs w:val="22"/>
        </w:rPr>
      </w:pPr>
    </w:p>
    <w:p w14:paraId="7E04758B" w14:textId="77777777" w:rsidR="00756F24" w:rsidRDefault="00756F24" w:rsidP="00756F24">
      <w:pPr>
        <w:spacing w:line="240" w:lineRule="auto"/>
        <w:rPr>
          <w:rFonts w:ascii="Calibri" w:eastAsia="Calibri" w:hAnsi="Calibri" w:cs="Times New Roman"/>
          <w:sz w:val="22"/>
          <w:szCs w:val="22"/>
        </w:rPr>
      </w:pPr>
    </w:p>
    <w:p w14:paraId="3316DAE8" w14:textId="36FC097B" w:rsidR="00756F24" w:rsidRPr="00756F24" w:rsidRDefault="00756F24" w:rsidP="00756F24">
      <w:pPr>
        <w:pStyle w:val="RIJK4-Tekst"/>
        <w:rPr>
          <w:rFonts w:eastAsia="Calibri"/>
        </w:rPr>
      </w:pPr>
      <w:r w:rsidRPr="00756F24">
        <w:rPr>
          <w:rFonts w:eastAsia="Calibri"/>
        </w:rPr>
        <w:t>Inschrijver verklaart door ondertekening dezes, dat:</w:t>
      </w:r>
    </w:p>
    <w:p w14:paraId="2AB2D51B" w14:textId="77777777" w:rsidR="00756F24" w:rsidRPr="00756F24" w:rsidRDefault="00756F24" w:rsidP="00756F24">
      <w:pPr>
        <w:pStyle w:val="RIJK4-Tekst"/>
        <w:rPr>
          <w:rFonts w:eastAsia="Calibri"/>
        </w:rPr>
      </w:pPr>
    </w:p>
    <w:p w14:paraId="6722ABD1" w14:textId="068E4288" w:rsidR="00756F24" w:rsidRPr="00756F24" w:rsidRDefault="00756F24" w:rsidP="00756F24">
      <w:pPr>
        <w:pStyle w:val="RIJK4-Tekst"/>
        <w:rPr>
          <w:rFonts w:eastAsia="Calibri"/>
        </w:rPr>
      </w:pPr>
      <w:r w:rsidRPr="00756F24">
        <w:rPr>
          <w:rFonts w:eastAsia="Calibri"/>
        </w:rPr>
        <w:t>Op hem géén in de Aanbestedingsprocedure</w:t>
      </w:r>
      <w:r w:rsidR="00350BE4">
        <w:rPr>
          <w:rFonts w:eastAsia="Calibri"/>
        </w:rPr>
        <w:t xml:space="preserve"> Kolkenreiniging</w:t>
      </w:r>
      <w:r w:rsidR="00350363">
        <w:rPr>
          <w:rFonts w:eastAsia="Calibri"/>
        </w:rPr>
        <w:t xml:space="preserve"> (</w:t>
      </w:r>
      <w:r w:rsidR="00350363" w:rsidRPr="00264AC4">
        <w:t>DUO DM 202511 PRJ-2500189</w:t>
      </w:r>
      <w:r w:rsidR="00350363">
        <w:t>)</w:t>
      </w:r>
      <w:r w:rsidR="00350BE4">
        <w:rPr>
          <w:rFonts w:eastAsia="Calibri"/>
        </w:rPr>
        <w:t xml:space="preserve"> </w:t>
      </w:r>
      <w:r w:rsidRPr="00756F24">
        <w:rPr>
          <w:rFonts w:eastAsia="Calibri"/>
        </w:rPr>
        <w:t xml:space="preserve">van toepassing verklaarde uitsluitingsgronden, zie daartoe met name paragraaf </w:t>
      </w:r>
      <w:r w:rsidR="009F0CD4">
        <w:rPr>
          <w:rFonts w:eastAsia="Calibri"/>
        </w:rPr>
        <w:t xml:space="preserve">3.2 </w:t>
      </w:r>
      <w:r w:rsidRPr="00756F24">
        <w:rPr>
          <w:rFonts w:eastAsia="Calibri"/>
        </w:rPr>
        <w:t xml:space="preserve">van het Aanbestedingsdocument </w:t>
      </w:r>
      <w:r w:rsidR="009F0CD4">
        <w:rPr>
          <w:rFonts w:eastAsia="Calibri"/>
        </w:rPr>
        <w:t>Kolkenreiniging</w:t>
      </w:r>
      <w:r w:rsidR="00350363">
        <w:rPr>
          <w:rFonts w:eastAsia="Calibri"/>
        </w:rPr>
        <w:t xml:space="preserve"> (</w:t>
      </w:r>
      <w:r w:rsidR="00350363" w:rsidRPr="00264AC4">
        <w:t>DUO DM 202511 PRJ-2500189</w:t>
      </w:r>
      <w:r w:rsidR="00350363">
        <w:t>)</w:t>
      </w:r>
      <w:r w:rsidRPr="00756F24">
        <w:rPr>
          <w:rFonts w:eastAsia="Calibri"/>
        </w:rPr>
        <w:t>, van toepassing zijn.</w:t>
      </w:r>
    </w:p>
    <w:p w14:paraId="38265A47" w14:textId="77777777" w:rsidR="00756F24" w:rsidRPr="00756F24" w:rsidRDefault="00756F24" w:rsidP="00756F24">
      <w:pPr>
        <w:pStyle w:val="RIJK4-Tekst"/>
        <w:rPr>
          <w:rFonts w:eastAsia="Calibri"/>
        </w:rPr>
      </w:pPr>
    </w:p>
    <w:p w14:paraId="3262181B" w14:textId="3C8BF4BD" w:rsidR="00756F24" w:rsidRPr="00756F24" w:rsidRDefault="00756F24" w:rsidP="00756F24">
      <w:pPr>
        <w:pStyle w:val="RIJK4-Tekst"/>
        <w:rPr>
          <w:rFonts w:eastAsia="Calibri"/>
        </w:rPr>
      </w:pPr>
      <w:r w:rsidRPr="00756F24">
        <w:rPr>
          <w:rFonts w:eastAsia="Calibri"/>
        </w:rPr>
        <w:t xml:space="preserve">Aldus, met inachtneming van, en overeenkomstig het bepaalde in het Aanbestedingsdocument </w:t>
      </w:r>
      <w:r w:rsidR="00350363">
        <w:rPr>
          <w:rFonts w:eastAsia="Calibri"/>
        </w:rPr>
        <w:t>Kolkenreiniging (</w:t>
      </w:r>
      <w:r w:rsidR="00350363" w:rsidRPr="00264AC4">
        <w:t>DUO DM 202511 PRJ-2500189</w:t>
      </w:r>
      <w:r w:rsidR="00350363">
        <w:t>)</w:t>
      </w:r>
      <w:r w:rsidR="00350363" w:rsidRPr="00756F24">
        <w:rPr>
          <w:rFonts w:eastAsia="Calibri"/>
        </w:rPr>
        <w:t>,</w:t>
      </w:r>
      <w:r w:rsidRPr="00756F24">
        <w:rPr>
          <w:rFonts w:eastAsia="Calibri"/>
        </w:rPr>
        <w:t xml:space="preserve"> inclusief bijlagen en de (eventuele) in de Aanbestedingsprocedure opgemaakte Nota</w:t>
      </w:r>
      <w:r w:rsidR="00967B86">
        <w:rPr>
          <w:rFonts w:eastAsia="Calibri"/>
        </w:rPr>
        <w:t xml:space="preserve"> </w:t>
      </w:r>
      <w:r w:rsidRPr="00756F24">
        <w:rPr>
          <w:rFonts w:eastAsia="Calibri"/>
        </w:rPr>
        <w:t>(‘s) van inlichtingen, naar waarheid opgemaakt en ondertekend (door):</w:t>
      </w:r>
    </w:p>
    <w:p w14:paraId="5396AB66" w14:textId="77777777" w:rsidR="00756F24" w:rsidRPr="00756F24" w:rsidRDefault="00756F24" w:rsidP="00756F24">
      <w:pPr>
        <w:spacing w:line="240" w:lineRule="auto"/>
        <w:rPr>
          <w:rFonts w:ascii="Calibri" w:eastAsia="Calibri" w:hAnsi="Calibri" w:cs="Times New Roman"/>
          <w:sz w:val="22"/>
          <w:szCs w:val="22"/>
        </w:rPr>
      </w:pPr>
    </w:p>
    <w:tbl>
      <w:tblPr>
        <w:tblW w:w="9302" w:type="dxa"/>
        <w:tblInd w:w="-14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88"/>
        <w:gridCol w:w="2835"/>
        <w:gridCol w:w="1898"/>
        <w:gridCol w:w="2781"/>
      </w:tblGrid>
      <w:tr w:rsidR="00756F24" w:rsidRPr="00756F24" w14:paraId="17A215F7" w14:textId="77777777" w:rsidTr="00756F24">
        <w:trPr>
          <w:trHeight w:val="434"/>
        </w:trPr>
        <w:tc>
          <w:tcPr>
            <w:tcW w:w="93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  <w:vAlign w:val="center"/>
          </w:tcPr>
          <w:p w14:paraId="563A5A2B" w14:textId="77777777" w:rsidR="00756F24" w:rsidRPr="00756F24" w:rsidRDefault="00756F24" w:rsidP="00756F24">
            <w:pPr>
              <w:pStyle w:val="RIJK4-Tekst"/>
              <w:jc w:val="center"/>
              <w:rPr>
                <w:rFonts w:eastAsia="Arial Unicode MS"/>
                <w:color w:val="FFFFFF" w:themeColor="background1"/>
              </w:rPr>
            </w:pPr>
            <w:r w:rsidRPr="00756F24">
              <w:rPr>
                <w:rFonts w:eastAsia="Calibri"/>
                <w:color w:val="FFFFFF" w:themeColor="background1"/>
              </w:rPr>
              <w:br w:type="page"/>
              <w:t>Inschrijver</w:t>
            </w:r>
          </w:p>
        </w:tc>
      </w:tr>
      <w:tr w:rsidR="00756F24" w:rsidRPr="00756F24" w14:paraId="0117D137" w14:textId="77777777" w:rsidTr="00756F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805"/>
        </w:trPr>
        <w:tc>
          <w:tcPr>
            <w:tcW w:w="1788" w:type="dxa"/>
            <w:tcBorders>
              <w:right w:val="single" w:sz="4" w:space="0" w:color="auto"/>
            </w:tcBorders>
            <w:vAlign w:val="center"/>
          </w:tcPr>
          <w:p w14:paraId="40315F40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  <w:r w:rsidRPr="00756F24">
              <w:rPr>
                <w:rFonts w:eastAsia="Calibri"/>
              </w:rPr>
              <w:t>Onderneming</w:t>
            </w:r>
          </w:p>
        </w:tc>
        <w:tc>
          <w:tcPr>
            <w:tcW w:w="75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FEEC5" w14:textId="77777777" w:rsidR="00756F24" w:rsidRPr="00756F24" w:rsidRDefault="00756F24" w:rsidP="00756F24">
            <w:pPr>
              <w:pStyle w:val="RIJK4-Tekst"/>
              <w:rPr>
                <w:rFonts w:eastAsia="Calibri"/>
                <w:u w:val="single"/>
              </w:rPr>
            </w:pPr>
          </w:p>
        </w:tc>
      </w:tr>
      <w:tr w:rsidR="00756F24" w:rsidRPr="00756F24" w14:paraId="1EB031AE" w14:textId="77777777" w:rsidTr="00756F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562"/>
        </w:trPr>
        <w:tc>
          <w:tcPr>
            <w:tcW w:w="1788" w:type="dxa"/>
            <w:tcBorders>
              <w:top w:val="single" w:sz="4" w:space="0" w:color="auto"/>
            </w:tcBorders>
            <w:vAlign w:val="center"/>
          </w:tcPr>
          <w:p w14:paraId="09C1CFB3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  <w:r w:rsidRPr="00756F24">
              <w:rPr>
                <w:rFonts w:eastAsia="Calibri"/>
              </w:rPr>
              <w:t>Adres en plaats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14:paraId="6B49B9A7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</w:p>
        </w:tc>
        <w:tc>
          <w:tcPr>
            <w:tcW w:w="1898" w:type="dxa"/>
            <w:tcBorders>
              <w:top w:val="single" w:sz="4" w:space="0" w:color="auto"/>
            </w:tcBorders>
            <w:vAlign w:val="center"/>
          </w:tcPr>
          <w:p w14:paraId="066426C8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  <w:r w:rsidRPr="00756F24">
              <w:rPr>
                <w:rFonts w:eastAsia="Calibri"/>
              </w:rPr>
              <w:t>Datum</w:t>
            </w:r>
          </w:p>
        </w:tc>
        <w:tc>
          <w:tcPr>
            <w:tcW w:w="2781" w:type="dxa"/>
            <w:tcBorders>
              <w:top w:val="single" w:sz="4" w:space="0" w:color="auto"/>
            </w:tcBorders>
            <w:vAlign w:val="center"/>
          </w:tcPr>
          <w:p w14:paraId="4B308020" w14:textId="77777777" w:rsidR="00756F24" w:rsidRPr="00756F24" w:rsidRDefault="00756F24" w:rsidP="00756F24">
            <w:pPr>
              <w:pStyle w:val="RIJK4-Tekst"/>
              <w:rPr>
                <w:rFonts w:eastAsia="Calibri"/>
                <w:u w:val="single"/>
              </w:rPr>
            </w:pPr>
          </w:p>
        </w:tc>
      </w:tr>
      <w:tr w:rsidR="00756F24" w:rsidRPr="00756F24" w14:paraId="68F381CA" w14:textId="77777777" w:rsidTr="00756F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698"/>
        </w:trPr>
        <w:tc>
          <w:tcPr>
            <w:tcW w:w="1788" w:type="dxa"/>
            <w:vAlign w:val="center"/>
          </w:tcPr>
          <w:p w14:paraId="686EA2D2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  <w:r w:rsidRPr="00756F24">
              <w:rPr>
                <w:rFonts w:eastAsia="Calibri"/>
              </w:rPr>
              <w:t>Naam contactpersoon</w:t>
            </w:r>
          </w:p>
        </w:tc>
        <w:tc>
          <w:tcPr>
            <w:tcW w:w="2835" w:type="dxa"/>
            <w:vAlign w:val="center"/>
          </w:tcPr>
          <w:p w14:paraId="77693E7C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</w:p>
        </w:tc>
        <w:tc>
          <w:tcPr>
            <w:tcW w:w="1898" w:type="dxa"/>
            <w:vAlign w:val="center"/>
          </w:tcPr>
          <w:p w14:paraId="1B8EFFFA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  <w:r w:rsidRPr="00756F24">
              <w:rPr>
                <w:rFonts w:eastAsia="Calibri"/>
              </w:rPr>
              <w:t>Functie</w:t>
            </w:r>
          </w:p>
        </w:tc>
        <w:tc>
          <w:tcPr>
            <w:tcW w:w="2781" w:type="dxa"/>
            <w:vAlign w:val="center"/>
          </w:tcPr>
          <w:p w14:paraId="57FEE712" w14:textId="77777777" w:rsidR="00756F24" w:rsidRPr="00756F24" w:rsidRDefault="00756F24" w:rsidP="00756F24">
            <w:pPr>
              <w:pStyle w:val="RIJK4-Tekst"/>
              <w:rPr>
                <w:rFonts w:eastAsia="Calibri"/>
                <w:u w:val="single"/>
              </w:rPr>
            </w:pPr>
          </w:p>
        </w:tc>
      </w:tr>
      <w:tr w:rsidR="00756F24" w:rsidRPr="00756F24" w14:paraId="66E109CC" w14:textId="77777777" w:rsidTr="00756F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695"/>
        </w:trPr>
        <w:tc>
          <w:tcPr>
            <w:tcW w:w="1788" w:type="dxa"/>
            <w:vAlign w:val="center"/>
          </w:tcPr>
          <w:p w14:paraId="60C723EF" w14:textId="1CD2BDF4" w:rsidR="00756F24" w:rsidRPr="00756F24" w:rsidRDefault="00756F24" w:rsidP="00756F24">
            <w:pPr>
              <w:pStyle w:val="RIJK4-Tekst"/>
              <w:rPr>
                <w:rFonts w:eastAsia="Calibri"/>
              </w:rPr>
            </w:pPr>
            <w:r w:rsidRPr="00756F24">
              <w:rPr>
                <w:rFonts w:eastAsia="Calibri"/>
              </w:rPr>
              <w:t>E-mailadres</w:t>
            </w:r>
          </w:p>
        </w:tc>
        <w:tc>
          <w:tcPr>
            <w:tcW w:w="2835" w:type="dxa"/>
            <w:vAlign w:val="center"/>
          </w:tcPr>
          <w:p w14:paraId="52BA63D6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</w:p>
        </w:tc>
        <w:tc>
          <w:tcPr>
            <w:tcW w:w="1898" w:type="dxa"/>
            <w:vAlign w:val="center"/>
          </w:tcPr>
          <w:p w14:paraId="5394E4AE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  <w:r w:rsidRPr="00756F24">
              <w:rPr>
                <w:rFonts w:eastAsia="Calibri"/>
              </w:rPr>
              <w:t>Telefoonnummer</w:t>
            </w:r>
          </w:p>
        </w:tc>
        <w:tc>
          <w:tcPr>
            <w:tcW w:w="2781" w:type="dxa"/>
            <w:vAlign w:val="center"/>
          </w:tcPr>
          <w:p w14:paraId="1215BC2F" w14:textId="77777777" w:rsidR="00756F24" w:rsidRPr="00756F24" w:rsidRDefault="00756F24" w:rsidP="00756F24">
            <w:pPr>
              <w:pStyle w:val="RIJK4-Tekst"/>
              <w:rPr>
                <w:rFonts w:eastAsia="Calibri"/>
                <w:u w:val="single"/>
              </w:rPr>
            </w:pPr>
          </w:p>
        </w:tc>
      </w:tr>
      <w:tr w:rsidR="00756F24" w:rsidRPr="00756F24" w14:paraId="560C7653" w14:textId="77777777" w:rsidTr="00756F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2074"/>
        </w:trPr>
        <w:tc>
          <w:tcPr>
            <w:tcW w:w="1788" w:type="dxa"/>
            <w:vAlign w:val="center"/>
          </w:tcPr>
          <w:p w14:paraId="6241D630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  <w:r w:rsidRPr="00756F24">
              <w:rPr>
                <w:rFonts w:eastAsia="Calibri"/>
              </w:rPr>
              <w:t>Handtekening</w:t>
            </w:r>
          </w:p>
        </w:tc>
        <w:tc>
          <w:tcPr>
            <w:tcW w:w="7514" w:type="dxa"/>
            <w:gridSpan w:val="3"/>
            <w:vAlign w:val="center"/>
          </w:tcPr>
          <w:p w14:paraId="12C2CBAD" w14:textId="77777777" w:rsidR="00756F24" w:rsidRPr="00756F24" w:rsidRDefault="00756F24" w:rsidP="00756F24">
            <w:pPr>
              <w:pStyle w:val="RIJK4-Tekst"/>
              <w:rPr>
                <w:rFonts w:eastAsia="Calibri"/>
                <w:u w:val="single"/>
              </w:rPr>
            </w:pPr>
          </w:p>
        </w:tc>
      </w:tr>
    </w:tbl>
    <w:p w14:paraId="2D5A1E51" w14:textId="77777777" w:rsidR="00A46123" w:rsidRDefault="00A46123" w:rsidP="00EF3E65">
      <w:pPr>
        <w:spacing w:after="160" w:line="259" w:lineRule="auto"/>
        <w:rPr>
          <w:noProof/>
        </w:rPr>
      </w:pPr>
    </w:p>
    <w:sectPr w:rsidR="00A46123" w:rsidSect="00AD3DBD">
      <w:footerReference w:type="default" r:id="rId12"/>
      <w:pgSz w:w="11906" w:h="16838"/>
      <w:pgMar w:top="1418" w:right="1418" w:bottom="1418" w:left="1418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4677C6" w14:textId="77777777" w:rsidR="00756F24" w:rsidRDefault="00756F24" w:rsidP="00AD3DBD">
      <w:pPr>
        <w:spacing w:line="240" w:lineRule="auto"/>
      </w:pPr>
      <w:r>
        <w:separator/>
      </w:r>
    </w:p>
  </w:endnote>
  <w:endnote w:type="continuationSeparator" w:id="0">
    <w:p w14:paraId="0F1CB5B5" w14:textId="77777777" w:rsidR="00756F24" w:rsidRDefault="00756F24" w:rsidP="00AD3DB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646360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7B4F9582" w14:textId="77777777" w:rsidR="00DF0D16" w:rsidRDefault="00DF0D16">
        <w:pPr>
          <w:pStyle w:val="Voettekst"/>
          <w:jc w:val="right"/>
        </w:pPr>
      </w:p>
      <w:p w14:paraId="37279B4E" w14:textId="77777777" w:rsidR="00DF0D16" w:rsidRDefault="00DF0D16">
        <w:pPr>
          <w:pStyle w:val="Voettekst"/>
          <w:jc w:val="right"/>
        </w:pPr>
      </w:p>
      <w:p w14:paraId="057DDB94" w14:textId="77777777" w:rsidR="00DF0D16" w:rsidRPr="00AD3DBD" w:rsidRDefault="00967B86">
        <w:pPr>
          <w:pStyle w:val="Voettekst"/>
          <w:jc w:val="right"/>
          <w:rPr>
            <w:sz w:val="16"/>
            <w:szCs w:val="16"/>
          </w:rPr>
        </w:pPr>
      </w:p>
    </w:sdtContent>
  </w:sdt>
  <w:p w14:paraId="485D60E2" w14:textId="3E85DF57" w:rsidR="00DF0D16" w:rsidRPr="00AD3DBD" w:rsidRDefault="00DF0D16" w:rsidP="00AD3DBD">
    <w:pPr>
      <w:ind w:left="720" w:firstLine="720"/>
      <w:jc w:val="center"/>
      <w:rPr>
        <w:sz w:val="16"/>
        <w:szCs w:val="16"/>
      </w:rPr>
    </w:pPr>
    <w:bookmarkStart w:id="0" w:name="_Hlk29893340"/>
    <w:bookmarkStart w:id="1" w:name="_Hlk29893341"/>
    <w:r>
      <w:rPr>
        <w:noProof/>
      </w:rPr>
      <w:drawing>
        <wp:anchor distT="0" distB="0" distL="114300" distR="114300" simplePos="0" relativeHeight="251659264" behindDoc="0" locked="0" layoutInCell="1" allowOverlap="1" wp14:anchorId="06AEA33F" wp14:editId="74B96CAB">
          <wp:simplePos x="0" y="0"/>
          <wp:positionH relativeFrom="margin">
            <wp:align>left</wp:align>
          </wp:positionH>
          <wp:positionV relativeFrom="page">
            <wp:posOffset>10287045</wp:posOffset>
          </wp:positionV>
          <wp:extent cx="763200" cy="162000"/>
          <wp:effectExtent l="0" t="0" r="0" b="0"/>
          <wp:wrapNone/>
          <wp:docPr id="20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200" cy="16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14882">
      <w:rPr>
        <w:sz w:val="16"/>
        <w:szCs w:val="16"/>
      </w:rPr>
      <w:t>RIJK</w:t>
    </w:r>
    <w:r>
      <w:rPr>
        <w:sz w:val="16"/>
        <w:szCs w:val="16"/>
      </w:rPr>
      <w:t xml:space="preserve"> </w:t>
    </w:r>
    <w:r w:rsidRPr="00714882">
      <w:rPr>
        <w:sz w:val="16"/>
        <w:szCs w:val="16"/>
      </w:rPr>
      <w:t xml:space="preserve">| </w:t>
    </w:r>
    <w:r w:rsidR="00756F24">
      <w:rPr>
        <w:sz w:val="16"/>
        <w:szCs w:val="16"/>
      </w:rPr>
      <w:t xml:space="preserve">Bijlage Eigen Verklaring </w:t>
    </w:r>
    <w:r w:rsidR="00EF3E65" w:rsidRPr="00FB58D7">
      <w:rPr>
        <w:sz w:val="16"/>
        <w:szCs w:val="16"/>
      </w:rPr>
      <w:t xml:space="preserve">DUO DM 202511 PRJ-2500189 </w:t>
    </w:r>
    <w:proofErr w:type="gramStart"/>
    <w:r w:rsidR="00EF3E65" w:rsidRPr="00FB58D7">
      <w:rPr>
        <w:sz w:val="16"/>
        <w:szCs w:val="16"/>
      </w:rPr>
      <w:t>Kolkenreiniging</w:t>
    </w:r>
    <w:r w:rsidR="00EF3E65" w:rsidRPr="00714882">
      <w:rPr>
        <w:sz w:val="16"/>
        <w:szCs w:val="16"/>
      </w:rPr>
      <w:t xml:space="preserve"> </w:t>
    </w:r>
    <w:bookmarkEnd w:id="0"/>
    <w:bookmarkEnd w:id="1"/>
    <w:r>
      <w:rPr>
        <w:sz w:val="16"/>
        <w:szCs w:val="16"/>
      </w:rPr>
      <w:t xml:space="preserve"> </w:t>
    </w:r>
    <w:r>
      <w:rPr>
        <w:sz w:val="16"/>
        <w:szCs w:val="16"/>
      </w:rPr>
      <w:tab/>
    </w:r>
    <w:proofErr w:type="gramEnd"/>
    <w:r>
      <w:rPr>
        <w:sz w:val="16"/>
        <w:szCs w:val="16"/>
      </w:rPr>
      <w:t xml:space="preserve">    </w:t>
    </w:r>
    <w:r w:rsidRPr="00AD3DBD">
      <w:rPr>
        <w:sz w:val="16"/>
        <w:szCs w:val="16"/>
      </w:rPr>
      <w:fldChar w:fldCharType="begin"/>
    </w:r>
    <w:r w:rsidRPr="00AD3DBD">
      <w:rPr>
        <w:sz w:val="16"/>
        <w:szCs w:val="16"/>
      </w:rPr>
      <w:instrText>PAGE   \* MERGEFORMAT</w:instrText>
    </w:r>
    <w:r w:rsidRPr="00AD3DBD">
      <w:rPr>
        <w:sz w:val="16"/>
        <w:szCs w:val="16"/>
      </w:rPr>
      <w:fldChar w:fldCharType="separate"/>
    </w:r>
    <w:r>
      <w:rPr>
        <w:sz w:val="16"/>
        <w:szCs w:val="16"/>
      </w:rPr>
      <w:t>1</w:t>
    </w:r>
    <w:r w:rsidRPr="00AD3DBD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FAF161" w14:textId="77777777" w:rsidR="00756F24" w:rsidRDefault="00756F24" w:rsidP="00AD3DBD">
      <w:pPr>
        <w:spacing w:line="240" w:lineRule="auto"/>
      </w:pPr>
      <w:r>
        <w:separator/>
      </w:r>
    </w:p>
  </w:footnote>
  <w:footnote w:type="continuationSeparator" w:id="0">
    <w:p w14:paraId="2F32CF39" w14:textId="77777777" w:rsidR="00756F24" w:rsidRDefault="00756F24" w:rsidP="00AD3DB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F20D0"/>
    <w:multiLevelType w:val="hybridMultilevel"/>
    <w:tmpl w:val="14A6A838"/>
    <w:lvl w:ilvl="0" w:tplc="49746278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A1D6F"/>
    <w:multiLevelType w:val="hybridMultilevel"/>
    <w:tmpl w:val="E3D6477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A2796"/>
    <w:multiLevelType w:val="hybridMultilevel"/>
    <w:tmpl w:val="D3D4114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A85958"/>
    <w:multiLevelType w:val="multilevel"/>
    <w:tmpl w:val="EDDCBF1E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4" w15:restartNumberingAfterBreak="0">
    <w:nsid w:val="10FF2B92"/>
    <w:multiLevelType w:val="multilevel"/>
    <w:tmpl w:val="9466B00C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pStyle w:val="Nietgebruiken3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5" w15:restartNumberingAfterBreak="0">
    <w:nsid w:val="15726E58"/>
    <w:multiLevelType w:val="hybridMultilevel"/>
    <w:tmpl w:val="7752F46A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876D3A"/>
    <w:multiLevelType w:val="hybridMultilevel"/>
    <w:tmpl w:val="261A28AC"/>
    <w:lvl w:ilvl="0" w:tplc="D60C1F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78C797F"/>
    <w:multiLevelType w:val="hybridMultilevel"/>
    <w:tmpl w:val="7ED069B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B90BF3"/>
    <w:multiLevelType w:val="multilevel"/>
    <w:tmpl w:val="F8E2AC4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9" w15:restartNumberingAfterBreak="0">
    <w:nsid w:val="20E36F02"/>
    <w:multiLevelType w:val="multilevel"/>
    <w:tmpl w:val="B2DC2462"/>
    <w:lvl w:ilvl="0">
      <w:start w:val="1"/>
      <w:numFmt w:val="decimal"/>
      <w:pStyle w:val="Nietgebruiken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IJK7-Nummeringparagraaf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RIJK8-Nummeringsubparagraaf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233E4268"/>
    <w:multiLevelType w:val="hybridMultilevel"/>
    <w:tmpl w:val="3948DC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693AF5"/>
    <w:multiLevelType w:val="hybridMultilevel"/>
    <w:tmpl w:val="120236D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D36460"/>
    <w:multiLevelType w:val="hybridMultilevel"/>
    <w:tmpl w:val="E6D621C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E5570D"/>
    <w:multiLevelType w:val="hybridMultilevel"/>
    <w:tmpl w:val="C9AC7C2A"/>
    <w:lvl w:ilvl="0" w:tplc="A7808484">
      <w:start w:val="1"/>
      <w:numFmt w:val="decimal"/>
      <w:pStyle w:val="Nietgebruiken4"/>
      <w:lvlText w:val="%1.1.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B14376"/>
    <w:multiLevelType w:val="hybridMultilevel"/>
    <w:tmpl w:val="CBDEB756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32C91998"/>
    <w:multiLevelType w:val="hybridMultilevel"/>
    <w:tmpl w:val="8564DCDA"/>
    <w:lvl w:ilvl="0" w:tplc="2DCA1D58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2CF6434"/>
    <w:multiLevelType w:val="hybridMultilevel"/>
    <w:tmpl w:val="6FC8E9FC"/>
    <w:lvl w:ilvl="0" w:tplc="9CCCDEA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7C2E9B"/>
    <w:multiLevelType w:val="hybridMultilevel"/>
    <w:tmpl w:val="3D1844E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334E56"/>
    <w:multiLevelType w:val="multilevel"/>
    <w:tmpl w:val="D7D6DBB0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19" w15:restartNumberingAfterBreak="0">
    <w:nsid w:val="42F74ADC"/>
    <w:multiLevelType w:val="hybridMultilevel"/>
    <w:tmpl w:val="354E4ABE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3047B1"/>
    <w:multiLevelType w:val="hybridMultilevel"/>
    <w:tmpl w:val="1B026C6C"/>
    <w:lvl w:ilvl="0" w:tplc="04130001">
      <w:start w:val="1"/>
      <w:numFmt w:val="bullet"/>
      <w:lvlText w:val=""/>
      <w:lvlJc w:val="left"/>
      <w:pPr>
        <w:ind w:left="148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21" w15:restartNumberingAfterBreak="0">
    <w:nsid w:val="447469F2"/>
    <w:multiLevelType w:val="multilevel"/>
    <w:tmpl w:val="7730D640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pStyle w:val="Nietgebruiken2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2" w15:restartNumberingAfterBreak="0">
    <w:nsid w:val="46D402FF"/>
    <w:multiLevelType w:val="hybridMultilevel"/>
    <w:tmpl w:val="3D58C0B6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71011A"/>
    <w:multiLevelType w:val="hybridMultilevel"/>
    <w:tmpl w:val="678A9090"/>
    <w:lvl w:ilvl="0" w:tplc="637E6AA0">
      <w:numFmt w:val="bullet"/>
      <w:pStyle w:val="RIJK91-Opsommingalineastreepjes"/>
      <w:lvlText w:val="-"/>
      <w:lvlJc w:val="left"/>
      <w:pPr>
        <w:ind w:left="2705" w:hanging="360"/>
      </w:pPr>
      <w:rPr>
        <w:rFonts w:ascii="Times New Roman" w:eastAsia="Times New Roman" w:hAnsi="Times New Roman"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3425" w:hanging="360"/>
      </w:pPr>
    </w:lvl>
    <w:lvl w:ilvl="2" w:tplc="0413001B" w:tentative="1">
      <w:start w:val="1"/>
      <w:numFmt w:val="lowerRoman"/>
      <w:lvlText w:val="%3."/>
      <w:lvlJc w:val="right"/>
      <w:pPr>
        <w:ind w:left="4145" w:hanging="180"/>
      </w:pPr>
    </w:lvl>
    <w:lvl w:ilvl="3" w:tplc="0413000F" w:tentative="1">
      <w:start w:val="1"/>
      <w:numFmt w:val="decimal"/>
      <w:lvlText w:val="%4."/>
      <w:lvlJc w:val="left"/>
      <w:pPr>
        <w:ind w:left="4865" w:hanging="360"/>
      </w:pPr>
    </w:lvl>
    <w:lvl w:ilvl="4" w:tplc="04130019" w:tentative="1">
      <w:start w:val="1"/>
      <w:numFmt w:val="lowerLetter"/>
      <w:lvlText w:val="%5."/>
      <w:lvlJc w:val="left"/>
      <w:pPr>
        <w:ind w:left="5585" w:hanging="360"/>
      </w:pPr>
    </w:lvl>
    <w:lvl w:ilvl="5" w:tplc="0413001B" w:tentative="1">
      <w:start w:val="1"/>
      <w:numFmt w:val="lowerRoman"/>
      <w:lvlText w:val="%6."/>
      <w:lvlJc w:val="right"/>
      <w:pPr>
        <w:ind w:left="6305" w:hanging="180"/>
      </w:pPr>
    </w:lvl>
    <w:lvl w:ilvl="6" w:tplc="0413000F" w:tentative="1">
      <w:start w:val="1"/>
      <w:numFmt w:val="decimal"/>
      <w:lvlText w:val="%7."/>
      <w:lvlJc w:val="left"/>
      <w:pPr>
        <w:ind w:left="7025" w:hanging="360"/>
      </w:pPr>
    </w:lvl>
    <w:lvl w:ilvl="7" w:tplc="04130019" w:tentative="1">
      <w:start w:val="1"/>
      <w:numFmt w:val="lowerLetter"/>
      <w:lvlText w:val="%8."/>
      <w:lvlJc w:val="left"/>
      <w:pPr>
        <w:ind w:left="7745" w:hanging="360"/>
      </w:pPr>
    </w:lvl>
    <w:lvl w:ilvl="8" w:tplc="0413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24" w15:restartNumberingAfterBreak="0">
    <w:nsid w:val="517A0215"/>
    <w:multiLevelType w:val="hybridMultilevel"/>
    <w:tmpl w:val="70AC076E"/>
    <w:lvl w:ilvl="0" w:tplc="66D20CF0">
      <w:start w:val="1"/>
      <w:numFmt w:val="bullet"/>
      <w:pStyle w:val="RIJK90-Opsommingalinea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595227"/>
    <w:multiLevelType w:val="hybridMultilevel"/>
    <w:tmpl w:val="C0843DE8"/>
    <w:lvl w:ilvl="0" w:tplc="D6A04830">
      <w:start w:val="1"/>
      <w:numFmt w:val="decimal"/>
      <w:pStyle w:val="RIJKStijl6-Opsommingparagraaf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8138C8"/>
    <w:multiLevelType w:val="hybridMultilevel"/>
    <w:tmpl w:val="F95AAC3A"/>
    <w:lvl w:ilvl="0" w:tplc="3662A720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4617DE"/>
    <w:multiLevelType w:val="hybridMultilevel"/>
    <w:tmpl w:val="8D7C367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66E50B4"/>
    <w:multiLevelType w:val="hybridMultilevel"/>
    <w:tmpl w:val="69F0B0D2"/>
    <w:lvl w:ilvl="0" w:tplc="F530C7D0">
      <w:start w:val="1"/>
      <w:numFmt w:val="decimal"/>
      <w:pStyle w:val="RIJK9-Opsommingalineanummering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7926C1"/>
    <w:multiLevelType w:val="hybridMultilevel"/>
    <w:tmpl w:val="FC002412"/>
    <w:lvl w:ilvl="0" w:tplc="0413000F">
      <w:start w:val="1"/>
      <w:numFmt w:val="decimal"/>
      <w:lvlText w:val="%1."/>
      <w:lvlJc w:val="left"/>
      <w:pPr>
        <w:tabs>
          <w:tab w:val="num" w:pos="412"/>
        </w:tabs>
        <w:ind w:left="412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132"/>
        </w:tabs>
        <w:ind w:left="1132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52"/>
        </w:tabs>
        <w:ind w:left="1852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72"/>
        </w:tabs>
        <w:ind w:left="2572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92"/>
        </w:tabs>
        <w:ind w:left="3292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012"/>
        </w:tabs>
        <w:ind w:left="4012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732"/>
        </w:tabs>
        <w:ind w:left="4732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52"/>
        </w:tabs>
        <w:ind w:left="5452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72"/>
        </w:tabs>
        <w:ind w:left="6172" w:hanging="180"/>
      </w:pPr>
    </w:lvl>
  </w:abstractNum>
  <w:abstractNum w:abstractNumId="30" w15:restartNumberingAfterBreak="0">
    <w:nsid w:val="69791E60"/>
    <w:multiLevelType w:val="hybridMultilevel"/>
    <w:tmpl w:val="EFAE6DA6"/>
    <w:lvl w:ilvl="0" w:tplc="604A94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E8312D"/>
    <w:multiLevelType w:val="hybridMultilevel"/>
    <w:tmpl w:val="F0908B0A"/>
    <w:lvl w:ilvl="0" w:tplc="0413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5F05CC"/>
    <w:multiLevelType w:val="hybridMultilevel"/>
    <w:tmpl w:val="A4DE808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6B72511"/>
    <w:multiLevelType w:val="multilevel"/>
    <w:tmpl w:val="63786DDE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34" w15:restartNumberingAfterBreak="0">
    <w:nsid w:val="786228CB"/>
    <w:multiLevelType w:val="hybridMultilevel"/>
    <w:tmpl w:val="696005D2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A0C668E"/>
    <w:multiLevelType w:val="hybridMultilevel"/>
    <w:tmpl w:val="36943F70"/>
    <w:lvl w:ilvl="0" w:tplc="10BA14B0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b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156" w:hanging="360"/>
      </w:pPr>
    </w:lvl>
    <w:lvl w:ilvl="2" w:tplc="0413001B" w:tentative="1">
      <w:start w:val="1"/>
      <w:numFmt w:val="lowerRoman"/>
      <w:lvlText w:val="%3."/>
      <w:lvlJc w:val="right"/>
      <w:pPr>
        <w:ind w:left="1876" w:hanging="180"/>
      </w:pPr>
    </w:lvl>
    <w:lvl w:ilvl="3" w:tplc="0413000F" w:tentative="1">
      <w:start w:val="1"/>
      <w:numFmt w:val="decimal"/>
      <w:lvlText w:val="%4."/>
      <w:lvlJc w:val="left"/>
      <w:pPr>
        <w:ind w:left="2596" w:hanging="360"/>
      </w:pPr>
    </w:lvl>
    <w:lvl w:ilvl="4" w:tplc="04130019" w:tentative="1">
      <w:start w:val="1"/>
      <w:numFmt w:val="lowerLetter"/>
      <w:lvlText w:val="%5."/>
      <w:lvlJc w:val="left"/>
      <w:pPr>
        <w:ind w:left="3316" w:hanging="360"/>
      </w:pPr>
    </w:lvl>
    <w:lvl w:ilvl="5" w:tplc="0413001B" w:tentative="1">
      <w:start w:val="1"/>
      <w:numFmt w:val="lowerRoman"/>
      <w:lvlText w:val="%6."/>
      <w:lvlJc w:val="right"/>
      <w:pPr>
        <w:ind w:left="4036" w:hanging="180"/>
      </w:pPr>
    </w:lvl>
    <w:lvl w:ilvl="6" w:tplc="0413000F" w:tentative="1">
      <w:start w:val="1"/>
      <w:numFmt w:val="decimal"/>
      <w:lvlText w:val="%7."/>
      <w:lvlJc w:val="left"/>
      <w:pPr>
        <w:ind w:left="4756" w:hanging="360"/>
      </w:pPr>
    </w:lvl>
    <w:lvl w:ilvl="7" w:tplc="04130019" w:tentative="1">
      <w:start w:val="1"/>
      <w:numFmt w:val="lowerLetter"/>
      <w:lvlText w:val="%8."/>
      <w:lvlJc w:val="left"/>
      <w:pPr>
        <w:ind w:left="5476" w:hanging="360"/>
      </w:pPr>
    </w:lvl>
    <w:lvl w:ilvl="8" w:tplc="0413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6" w15:restartNumberingAfterBreak="0">
    <w:nsid w:val="7CF63285"/>
    <w:multiLevelType w:val="hybridMultilevel"/>
    <w:tmpl w:val="7864F840"/>
    <w:lvl w:ilvl="0" w:tplc="4D506A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157099"/>
    <w:multiLevelType w:val="hybridMultilevel"/>
    <w:tmpl w:val="E5CC538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8116468">
    <w:abstractNumId w:val="14"/>
  </w:num>
  <w:num w:numId="2" w16cid:durableId="1259942036">
    <w:abstractNumId w:val="19"/>
  </w:num>
  <w:num w:numId="3" w16cid:durableId="1148747465">
    <w:abstractNumId w:val="5"/>
  </w:num>
  <w:num w:numId="4" w16cid:durableId="1904948536">
    <w:abstractNumId w:val="36"/>
  </w:num>
  <w:num w:numId="5" w16cid:durableId="1040662988">
    <w:abstractNumId w:val="22"/>
  </w:num>
  <w:num w:numId="6" w16cid:durableId="981545196">
    <w:abstractNumId w:val="34"/>
  </w:num>
  <w:num w:numId="7" w16cid:durableId="2088073123">
    <w:abstractNumId w:val="20"/>
  </w:num>
  <w:num w:numId="8" w16cid:durableId="1558124893">
    <w:abstractNumId w:val="35"/>
  </w:num>
  <w:num w:numId="9" w16cid:durableId="874729644">
    <w:abstractNumId w:val="29"/>
  </w:num>
  <w:num w:numId="10" w16cid:durableId="493567385">
    <w:abstractNumId w:val="37"/>
  </w:num>
  <w:num w:numId="11" w16cid:durableId="1115052225">
    <w:abstractNumId w:val="17"/>
  </w:num>
  <w:num w:numId="12" w16cid:durableId="998658707">
    <w:abstractNumId w:val="2"/>
  </w:num>
  <w:num w:numId="13" w16cid:durableId="320089174">
    <w:abstractNumId w:val="32"/>
  </w:num>
  <w:num w:numId="14" w16cid:durableId="1807307759">
    <w:abstractNumId w:val="31"/>
  </w:num>
  <w:num w:numId="15" w16cid:durableId="1754622464">
    <w:abstractNumId w:val="12"/>
  </w:num>
  <w:num w:numId="16" w16cid:durableId="1600481502">
    <w:abstractNumId w:val="11"/>
  </w:num>
  <w:num w:numId="17" w16cid:durableId="162160739">
    <w:abstractNumId w:val="30"/>
  </w:num>
  <w:num w:numId="18" w16cid:durableId="1335114200">
    <w:abstractNumId w:val="27"/>
  </w:num>
  <w:num w:numId="19" w16cid:durableId="298387130">
    <w:abstractNumId w:val="10"/>
  </w:num>
  <w:num w:numId="20" w16cid:durableId="646934634">
    <w:abstractNumId w:val="7"/>
  </w:num>
  <w:num w:numId="21" w16cid:durableId="876553468">
    <w:abstractNumId w:val="15"/>
  </w:num>
  <w:num w:numId="22" w16cid:durableId="654917814">
    <w:abstractNumId w:val="16"/>
  </w:num>
  <w:num w:numId="23" w16cid:durableId="977957657">
    <w:abstractNumId w:val="26"/>
  </w:num>
  <w:num w:numId="24" w16cid:durableId="578249027">
    <w:abstractNumId w:val="1"/>
  </w:num>
  <w:num w:numId="25" w16cid:durableId="1409381636">
    <w:abstractNumId w:val="6"/>
  </w:num>
  <w:num w:numId="26" w16cid:durableId="1374883826">
    <w:abstractNumId w:val="25"/>
  </w:num>
  <w:num w:numId="27" w16cid:durableId="265619140">
    <w:abstractNumId w:val="9"/>
  </w:num>
  <w:num w:numId="28" w16cid:durableId="1674213206">
    <w:abstractNumId w:val="21"/>
  </w:num>
  <w:num w:numId="29" w16cid:durableId="972448270">
    <w:abstractNumId w:val="3"/>
  </w:num>
  <w:num w:numId="30" w16cid:durableId="1552569574">
    <w:abstractNumId w:val="28"/>
  </w:num>
  <w:num w:numId="31" w16cid:durableId="97067034">
    <w:abstractNumId w:val="24"/>
  </w:num>
  <w:num w:numId="32" w16cid:durableId="1425685189">
    <w:abstractNumId w:val="23"/>
  </w:num>
  <w:num w:numId="33" w16cid:durableId="460419483">
    <w:abstractNumId w:val="0"/>
  </w:num>
  <w:num w:numId="34" w16cid:durableId="949817610">
    <w:abstractNumId w:val="8"/>
  </w:num>
  <w:num w:numId="35" w16cid:durableId="1410536387">
    <w:abstractNumId w:val="13"/>
  </w:num>
  <w:num w:numId="36" w16cid:durableId="1271933943">
    <w:abstractNumId w:val="4"/>
  </w:num>
  <w:num w:numId="37" w16cid:durableId="256603153">
    <w:abstractNumId w:val="33"/>
  </w:num>
  <w:num w:numId="38" w16cid:durableId="38236678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F24"/>
    <w:rsid w:val="0000045B"/>
    <w:rsid w:val="00016E93"/>
    <w:rsid w:val="00031BEE"/>
    <w:rsid w:val="00043B47"/>
    <w:rsid w:val="00060174"/>
    <w:rsid w:val="0006138A"/>
    <w:rsid w:val="001857D7"/>
    <w:rsid w:val="00196889"/>
    <w:rsid w:val="001D35D0"/>
    <w:rsid w:val="001D7554"/>
    <w:rsid w:val="001E2A8A"/>
    <w:rsid w:val="002029DF"/>
    <w:rsid w:val="0028686C"/>
    <w:rsid w:val="002F2BDD"/>
    <w:rsid w:val="0031108C"/>
    <w:rsid w:val="00350363"/>
    <w:rsid w:val="00350BE4"/>
    <w:rsid w:val="003A74F1"/>
    <w:rsid w:val="003B3ACE"/>
    <w:rsid w:val="003E1E90"/>
    <w:rsid w:val="00490B86"/>
    <w:rsid w:val="004B7869"/>
    <w:rsid w:val="004F062C"/>
    <w:rsid w:val="00545CD6"/>
    <w:rsid w:val="005A0616"/>
    <w:rsid w:val="005E53B8"/>
    <w:rsid w:val="00642C94"/>
    <w:rsid w:val="006A2479"/>
    <w:rsid w:val="006A6684"/>
    <w:rsid w:val="007227CA"/>
    <w:rsid w:val="00756F24"/>
    <w:rsid w:val="007B564B"/>
    <w:rsid w:val="007C3F9F"/>
    <w:rsid w:val="007C5466"/>
    <w:rsid w:val="007D0F92"/>
    <w:rsid w:val="007F69EC"/>
    <w:rsid w:val="00853ABA"/>
    <w:rsid w:val="00861790"/>
    <w:rsid w:val="0086698F"/>
    <w:rsid w:val="00885DE3"/>
    <w:rsid w:val="008B42FE"/>
    <w:rsid w:val="008D4F80"/>
    <w:rsid w:val="00927FB1"/>
    <w:rsid w:val="00967B86"/>
    <w:rsid w:val="00970D12"/>
    <w:rsid w:val="009B0D1E"/>
    <w:rsid w:val="009F0CD4"/>
    <w:rsid w:val="00A46123"/>
    <w:rsid w:val="00A92CB2"/>
    <w:rsid w:val="00AA6DD3"/>
    <w:rsid w:val="00AB7DD5"/>
    <w:rsid w:val="00AD1EB1"/>
    <w:rsid w:val="00AD3DBD"/>
    <w:rsid w:val="00B47D7E"/>
    <w:rsid w:val="00B7620F"/>
    <w:rsid w:val="00B810FF"/>
    <w:rsid w:val="00B86F3C"/>
    <w:rsid w:val="00BA3F4D"/>
    <w:rsid w:val="00BB5AB1"/>
    <w:rsid w:val="00BE3730"/>
    <w:rsid w:val="00C51DDB"/>
    <w:rsid w:val="00C9181D"/>
    <w:rsid w:val="00D11C5A"/>
    <w:rsid w:val="00D4662A"/>
    <w:rsid w:val="00D75FB0"/>
    <w:rsid w:val="00DE2D5F"/>
    <w:rsid w:val="00DF0D16"/>
    <w:rsid w:val="00E757A9"/>
    <w:rsid w:val="00EF3E65"/>
    <w:rsid w:val="00F35CF3"/>
    <w:rsid w:val="00F435A9"/>
    <w:rsid w:val="00F72E1C"/>
    <w:rsid w:val="00FC5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BD7EB6"/>
  <w15:chartTrackingRefBased/>
  <w15:docId w15:val="{6231D710-B92D-4573-A559-E4308B1FA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="Arial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F435A9"/>
    <w:pPr>
      <w:spacing w:after="0" w:line="276" w:lineRule="auto"/>
    </w:pPr>
  </w:style>
  <w:style w:type="paragraph" w:styleId="Kop1">
    <w:name w:val="heading 1"/>
    <w:basedOn w:val="Standaard"/>
    <w:next w:val="Standaard"/>
    <w:link w:val="Kop1Char"/>
    <w:uiPriority w:val="9"/>
    <w:rsid w:val="00AD3DB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7581E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rsid w:val="009B0D1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7581E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B0D1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B14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elraster1">
    <w:name w:val="Tabelraster1"/>
    <w:basedOn w:val="Standaardtabel"/>
    <w:next w:val="Tabelraster"/>
    <w:uiPriority w:val="39"/>
    <w:rsid w:val="00AD3DBD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39"/>
    <w:rsid w:val="00AD3D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D3DBD"/>
  </w:style>
  <w:style w:type="paragraph" w:styleId="Voettekst">
    <w:name w:val="footer"/>
    <w:basedOn w:val="Standaard"/>
    <w:link w:val="Voettekst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D3DBD"/>
  </w:style>
  <w:style w:type="paragraph" w:styleId="Lijstalinea">
    <w:name w:val="List Paragraph"/>
    <w:aliases w:val="Configuration Code,List Paragraph1,Kop 2 Blauw RIJK"/>
    <w:basedOn w:val="Standaard"/>
    <w:link w:val="LijstalineaChar"/>
    <w:uiPriority w:val="34"/>
    <w:rsid w:val="00AD3DBD"/>
    <w:pPr>
      <w:widowControl w:val="0"/>
      <w:spacing w:after="200"/>
      <w:ind w:left="720"/>
      <w:contextualSpacing/>
    </w:pPr>
    <w:rPr>
      <w:rFonts w:ascii="Arial" w:hAnsi="Arial"/>
      <w:sz w:val="18"/>
      <w:lang w:val="en-US"/>
    </w:rPr>
  </w:style>
  <w:style w:type="character" w:customStyle="1" w:styleId="LijstalineaChar">
    <w:name w:val="Lijstalinea Char"/>
    <w:aliases w:val="Configuration Code Char,List Paragraph1 Char,Kop 2 Blauw RIJK Char"/>
    <w:link w:val="Lijstalinea"/>
    <w:uiPriority w:val="34"/>
    <w:locked/>
    <w:rsid w:val="00AD3DBD"/>
    <w:rPr>
      <w:rFonts w:ascii="Arial" w:hAnsi="Arial"/>
      <w:sz w:val="18"/>
      <w:lang w:val="en-US"/>
    </w:rPr>
  </w:style>
  <w:style w:type="character" w:styleId="Hyperlink">
    <w:name w:val="Hyperlink"/>
    <w:basedOn w:val="Standaardalinea-lettertype"/>
    <w:uiPriority w:val="99"/>
    <w:unhideWhenUsed/>
    <w:rsid w:val="00AD3DBD"/>
    <w:rPr>
      <w:color w:val="4A7729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AD3DBD"/>
    <w:rPr>
      <w:rFonts w:asciiTheme="majorHAnsi" w:eastAsiaTheme="majorEastAsia" w:hAnsiTheme="majorHAnsi" w:cstheme="majorBidi"/>
      <w:color w:val="37581E" w:themeColor="accent1" w:themeShade="BF"/>
      <w:sz w:val="32"/>
      <w:szCs w:val="3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AD3DBD"/>
    <w:pPr>
      <w:outlineLvl w:val="9"/>
    </w:pPr>
    <w:rPr>
      <w:lang w:eastAsia="nl-NL"/>
    </w:rPr>
  </w:style>
  <w:style w:type="table" w:customStyle="1" w:styleId="Tabelraster2">
    <w:name w:val="Tabelraster2"/>
    <w:basedOn w:val="Standaardtabel"/>
    <w:next w:val="Tabelraster"/>
    <w:uiPriority w:val="39"/>
    <w:rsid w:val="00AD3DBD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opg2">
    <w:name w:val="toc 2"/>
    <w:basedOn w:val="RIJK4-Tekst"/>
    <w:next w:val="Standaard"/>
    <w:autoRedefine/>
    <w:uiPriority w:val="39"/>
    <w:unhideWhenUsed/>
    <w:rsid w:val="008B42FE"/>
    <w:pPr>
      <w:widowControl w:val="0"/>
      <w:tabs>
        <w:tab w:val="left" w:pos="660"/>
        <w:tab w:val="right" w:leader="dot" w:pos="9060"/>
      </w:tabs>
    </w:pPr>
    <w:rPr>
      <w:rFonts w:eastAsia="Times New Roman" w:cs="Times New Roman"/>
      <w:bCs/>
      <w:caps/>
      <w:noProof/>
      <w:lang w:val="en-US" w:eastAsia="nl-NL"/>
    </w:rPr>
  </w:style>
  <w:style w:type="paragraph" w:customStyle="1" w:styleId="RIJK1-Titel">
    <w:name w:val="RIJK 1 - Titel"/>
    <w:basedOn w:val="Titel"/>
    <w:link w:val="RIJK1-TitelChar"/>
    <w:qFormat/>
    <w:rsid w:val="00545CD6"/>
    <w:pPr>
      <w:jc w:val="center"/>
    </w:pPr>
    <w:rPr>
      <w:rFonts w:ascii="Verdana" w:hAnsi="Verdana"/>
      <w:b/>
      <w:caps/>
      <w:sz w:val="68"/>
    </w:rPr>
  </w:style>
  <w:style w:type="paragraph" w:customStyle="1" w:styleId="RIJK2-Hoofdstuk">
    <w:name w:val="RIJK 2 - Hoofdstuk"/>
    <w:basedOn w:val="Ondertitel"/>
    <w:link w:val="RIJK2-HoofdstukChar"/>
    <w:qFormat/>
    <w:rsid w:val="00545CD6"/>
    <w:rPr>
      <w:rFonts w:ascii="Verdana" w:hAnsi="Verdana"/>
      <w:b/>
      <w:caps/>
      <w:color w:val="000000" w:themeColor="text1"/>
      <w:sz w:val="32"/>
    </w:rPr>
  </w:style>
  <w:style w:type="character" w:customStyle="1" w:styleId="RIJK1-TitelChar">
    <w:name w:val="RIJK 1 - Titel Char"/>
    <w:basedOn w:val="Standaardalinea-lettertype"/>
    <w:link w:val="RIJK1-Titel"/>
    <w:rsid w:val="00545CD6"/>
    <w:rPr>
      <w:rFonts w:eastAsiaTheme="majorEastAsia" w:cstheme="majorBidi"/>
      <w:b/>
      <w:caps/>
      <w:spacing w:val="-10"/>
      <w:kern w:val="28"/>
      <w:sz w:val="68"/>
      <w:szCs w:val="56"/>
    </w:rPr>
  </w:style>
  <w:style w:type="paragraph" w:styleId="Titel">
    <w:name w:val="Title"/>
    <w:basedOn w:val="Standaard"/>
    <w:next w:val="Standaard"/>
    <w:link w:val="TitelChar"/>
    <w:uiPriority w:val="10"/>
    <w:rsid w:val="00AD1EB1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D1E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RIJK3-Paragraaf">
    <w:name w:val="RIJK 3 - Paragraaf"/>
    <w:basedOn w:val="Ondertitel"/>
    <w:link w:val="RIJK3-ParagraafChar"/>
    <w:qFormat/>
    <w:rsid w:val="00545CD6"/>
    <w:rPr>
      <w:rFonts w:ascii="Verdana" w:hAnsi="Verdana"/>
      <w:b/>
      <w:caps/>
      <w:color w:val="000000" w:themeColor="text1"/>
      <w:sz w:val="20"/>
    </w:rPr>
  </w:style>
  <w:style w:type="character" w:customStyle="1" w:styleId="RIJK2-HoofdstukChar">
    <w:name w:val="RIJK 2 - Hoofdstuk Char"/>
    <w:basedOn w:val="RIJK1-TitelChar"/>
    <w:link w:val="RIJK2-Hoofdstuk"/>
    <w:rsid w:val="00545CD6"/>
    <w:rPr>
      <w:rFonts w:eastAsiaTheme="minorEastAsia" w:cstheme="minorBidi"/>
      <w:b/>
      <w:caps/>
      <w:color w:val="000000" w:themeColor="text1"/>
      <w:spacing w:val="15"/>
      <w:kern w:val="28"/>
      <w:sz w:val="32"/>
      <w:szCs w:val="22"/>
    </w:rPr>
  </w:style>
  <w:style w:type="paragraph" w:styleId="Ondertitel">
    <w:name w:val="Subtitle"/>
    <w:basedOn w:val="Standaard"/>
    <w:next w:val="Standaard"/>
    <w:link w:val="OndertitelChar"/>
    <w:uiPriority w:val="11"/>
    <w:rsid w:val="00AD1EB1"/>
    <w:pPr>
      <w:numPr>
        <w:ilvl w:val="1"/>
      </w:numPr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D1EB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RIJK4-Tekst">
    <w:name w:val="RIJK 4 - Tekst"/>
    <w:basedOn w:val="RIJK3-Paragraaf"/>
    <w:link w:val="RIJK4-TekstChar"/>
    <w:qFormat/>
    <w:rsid w:val="00C9181D"/>
    <w:rPr>
      <w:b w:val="0"/>
      <w:caps w:val="0"/>
      <w:spacing w:val="0"/>
    </w:rPr>
  </w:style>
  <w:style w:type="character" w:customStyle="1" w:styleId="RIJK3-ParagraafChar">
    <w:name w:val="RIJK 3 - Paragraaf Char"/>
    <w:basedOn w:val="OndertitelChar"/>
    <w:link w:val="RIJK3-Paragraaf"/>
    <w:rsid w:val="00545CD6"/>
    <w:rPr>
      <w:rFonts w:asciiTheme="minorHAnsi" w:eastAsiaTheme="minorEastAsia" w:hAnsiTheme="minorHAnsi" w:cstheme="minorBidi"/>
      <w:b/>
      <w:caps/>
      <w:color w:val="000000" w:themeColor="text1"/>
      <w:spacing w:val="15"/>
      <w:sz w:val="22"/>
      <w:szCs w:val="22"/>
    </w:rPr>
  </w:style>
  <w:style w:type="paragraph" w:customStyle="1" w:styleId="RIJK5-Bijschrift">
    <w:name w:val="RIJK 5 - Bijschrift"/>
    <w:basedOn w:val="Bijschrift"/>
    <w:link w:val="RIJK5-BijschriftChar"/>
    <w:qFormat/>
    <w:rsid w:val="00B47D7E"/>
    <w:pPr>
      <w:spacing w:after="0" w:line="276" w:lineRule="auto"/>
    </w:pPr>
    <w:rPr>
      <w:i w:val="0"/>
      <w:color w:val="000000" w:themeColor="text1"/>
      <w:sz w:val="16"/>
    </w:rPr>
  </w:style>
  <w:style w:type="character" w:customStyle="1" w:styleId="RIJK4-TekstChar">
    <w:name w:val="RIJK 4 - Tekst Char"/>
    <w:basedOn w:val="RIJK3-ParagraafChar"/>
    <w:link w:val="RIJK4-Tekst"/>
    <w:rsid w:val="00C9181D"/>
    <w:rPr>
      <w:rFonts w:asciiTheme="minorHAnsi" w:eastAsiaTheme="minorEastAsia" w:hAnsiTheme="minorHAnsi" w:cstheme="minorBidi"/>
      <w:b w:val="0"/>
      <w:caps w:val="0"/>
      <w:color w:val="000000" w:themeColor="text1"/>
      <w:spacing w:val="15"/>
      <w:sz w:val="22"/>
      <w:szCs w:val="22"/>
    </w:rPr>
  </w:style>
  <w:style w:type="paragraph" w:styleId="Bijschrift">
    <w:name w:val="caption"/>
    <w:basedOn w:val="Standaard"/>
    <w:next w:val="Standaard"/>
    <w:link w:val="BijschriftChar"/>
    <w:uiPriority w:val="35"/>
    <w:semiHidden/>
    <w:unhideWhenUsed/>
    <w:qFormat/>
    <w:rsid w:val="00AD1EB1"/>
    <w:pPr>
      <w:spacing w:after="200" w:line="240" w:lineRule="auto"/>
    </w:pPr>
    <w:rPr>
      <w:i/>
      <w:iCs/>
      <w:color w:val="3A3838" w:themeColor="text2"/>
      <w:sz w:val="18"/>
      <w:szCs w:val="18"/>
    </w:rPr>
  </w:style>
  <w:style w:type="character" w:customStyle="1" w:styleId="BijschriftChar">
    <w:name w:val="Bijschrift Char"/>
    <w:basedOn w:val="Standaardalinea-lettertype"/>
    <w:link w:val="Bijschrift"/>
    <w:uiPriority w:val="35"/>
    <w:semiHidden/>
    <w:rsid w:val="00AD1EB1"/>
    <w:rPr>
      <w:i/>
      <w:iCs/>
      <w:color w:val="3A3838" w:themeColor="text2"/>
      <w:sz w:val="18"/>
      <w:szCs w:val="18"/>
    </w:rPr>
  </w:style>
  <w:style w:type="character" w:customStyle="1" w:styleId="RIJK5-BijschriftChar">
    <w:name w:val="RIJK 5 - Bijschrift Char"/>
    <w:basedOn w:val="BijschriftChar"/>
    <w:link w:val="RIJK5-Bijschrift"/>
    <w:rsid w:val="00B47D7E"/>
    <w:rPr>
      <w:i w:val="0"/>
      <w:iCs/>
      <w:color w:val="000000" w:themeColor="text1"/>
      <w:sz w:val="16"/>
      <w:szCs w:val="18"/>
    </w:rPr>
  </w:style>
  <w:style w:type="paragraph" w:customStyle="1" w:styleId="RIJKStijl6-Opsommingparagraaf">
    <w:name w:val="RIJK Stijl 6 - Opsomming paragraaf"/>
    <w:basedOn w:val="RIJK3-Paragraaf"/>
    <w:link w:val="RIJKStijl6-OpsommingparagraafChar"/>
    <w:rsid w:val="00A92CB2"/>
    <w:pPr>
      <w:numPr>
        <w:ilvl w:val="0"/>
        <w:numId w:val="26"/>
      </w:numPr>
    </w:pPr>
    <w:rPr>
      <w:sz w:val="32"/>
    </w:rPr>
  </w:style>
  <w:style w:type="paragraph" w:customStyle="1" w:styleId="Nietgebruiken1">
    <w:name w:val="Niet gebruiken 1"/>
    <w:basedOn w:val="Lijstalinea"/>
    <w:link w:val="Nietgebruiken1Char"/>
    <w:rsid w:val="00885DE3"/>
    <w:pPr>
      <w:numPr>
        <w:numId w:val="27"/>
      </w:numPr>
    </w:pPr>
    <w:rPr>
      <w:rFonts w:ascii="Verdana" w:hAnsi="Verdana"/>
      <w:b/>
      <w:bCs/>
      <w:caps/>
      <w:sz w:val="32"/>
      <w:szCs w:val="32"/>
    </w:rPr>
  </w:style>
  <w:style w:type="character" w:customStyle="1" w:styleId="RIJKStijl6-OpsommingparagraafChar">
    <w:name w:val="RIJK Stijl 6 - Opsomming paragraaf Char"/>
    <w:basedOn w:val="RIJK3-ParagraafChar"/>
    <w:link w:val="RIJKStijl6-Opsommingparagraaf"/>
    <w:rsid w:val="00A92CB2"/>
    <w:rPr>
      <w:rFonts w:asciiTheme="minorHAnsi" w:eastAsiaTheme="minorEastAsia" w:hAnsiTheme="minorHAnsi" w:cstheme="minorBidi"/>
      <w:b/>
      <w:caps/>
      <w:color w:val="000000" w:themeColor="text1"/>
      <w:spacing w:val="15"/>
      <w:sz w:val="32"/>
      <w:szCs w:val="22"/>
    </w:rPr>
  </w:style>
  <w:style w:type="paragraph" w:customStyle="1" w:styleId="Nietgebruiken2">
    <w:name w:val="Niet gebruiken 2"/>
    <w:basedOn w:val="Standaard"/>
    <w:link w:val="Nietgebruiken2Char"/>
    <w:rsid w:val="00B47D7E"/>
    <w:pPr>
      <w:numPr>
        <w:ilvl w:val="1"/>
        <w:numId w:val="28"/>
      </w:numPr>
    </w:pPr>
    <w:rPr>
      <w:b/>
      <w:bCs/>
      <w:caps/>
    </w:rPr>
  </w:style>
  <w:style w:type="character" w:customStyle="1" w:styleId="Nietgebruiken1Char">
    <w:name w:val="Niet gebruiken 1 Char"/>
    <w:basedOn w:val="LijstalineaChar"/>
    <w:link w:val="Nietgebruiken1"/>
    <w:rsid w:val="00885DE3"/>
    <w:rPr>
      <w:rFonts w:ascii="Arial" w:hAnsi="Arial"/>
      <w:b/>
      <w:bCs/>
      <w:caps/>
      <w:sz w:val="32"/>
      <w:szCs w:val="32"/>
      <w:lang w:val="en-US"/>
    </w:rPr>
  </w:style>
  <w:style w:type="paragraph" w:customStyle="1" w:styleId="Nietgebruiken4">
    <w:name w:val="Niet gebruiken 4"/>
    <w:basedOn w:val="Nietgebruiken2"/>
    <w:link w:val="Nietgebruiken4Char"/>
    <w:rsid w:val="001D7554"/>
    <w:pPr>
      <w:numPr>
        <w:ilvl w:val="0"/>
        <w:numId w:val="35"/>
      </w:numPr>
    </w:pPr>
  </w:style>
  <w:style w:type="character" w:customStyle="1" w:styleId="Nietgebruiken2Char">
    <w:name w:val="Niet gebruiken 2 Char"/>
    <w:basedOn w:val="LijstalineaChar"/>
    <w:link w:val="Nietgebruiken2"/>
    <w:rsid w:val="00927FB1"/>
    <w:rPr>
      <w:rFonts w:ascii="Arial" w:hAnsi="Arial"/>
      <w:b/>
      <w:bCs/>
      <w:caps/>
      <w:sz w:val="18"/>
      <w:lang w:val="en-US"/>
    </w:rPr>
  </w:style>
  <w:style w:type="paragraph" w:customStyle="1" w:styleId="RIJK9-Opsommingalineanummering">
    <w:name w:val="RIJK 9 - Opsomming alinea nummering"/>
    <w:basedOn w:val="Lijstalinea"/>
    <w:link w:val="RIJK9-OpsommingalineanummeringChar"/>
    <w:qFormat/>
    <w:rsid w:val="00B47D7E"/>
    <w:pPr>
      <w:numPr>
        <w:numId w:val="30"/>
      </w:numPr>
      <w:spacing w:after="0"/>
      <w:ind w:left="714" w:hanging="357"/>
    </w:pPr>
    <w:rPr>
      <w:rFonts w:ascii="Verdana" w:hAnsi="Verdana"/>
      <w:sz w:val="20"/>
      <w:lang w:val="nl-NL"/>
    </w:rPr>
  </w:style>
  <w:style w:type="character" w:customStyle="1" w:styleId="Nietgebruiken4Char">
    <w:name w:val="Niet gebruiken 4 Char"/>
    <w:basedOn w:val="Nietgebruiken2Char"/>
    <w:link w:val="Nietgebruiken4"/>
    <w:rsid w:val="001D7554"/>
    <w:rPr>
      <w:rFonts w:ascii="Arial" w:hAnsi="Arial"/>
      <w:b/>
      <w:bCs/>
      <w:caps/>
      <w:sz w:val="18"/>
      <w:lang w:val="en-US"/>
    </w:rPr>
  </w:style>
  <w:style w:type="paragraph" w:customStyle="1" w:styleId="RIJK90-Opsommingalineabullets">
    <w:name w:val="RIJK 90 - Opsomming alinea bullets"/>
    <w:basedOn w:val="RIJK9-Opsommingalineanummering"/>
    <w:link w:val="RIJK90-OpsommingalineabulletsChar"/>
    <w:qFormat/>
    <w:rsid w:val="00B47D7E"/>
    <w:pPr>
      <w:numPr>
        <w:numId w:val="31"/>
      </w:numPr>
      <w:ind w:left="714" w:hanging="357"/>
    </w:pPr>
  </w:style>
  <w:style w:type="character" w:customStyle="1" w:styleId="RIJK9-OpsommingalineanummeringChar">
    <w:name w:val="RIJK 9 - Opsomming alinea nummering Char"/>
    <w:basedOn w:val="LijstalineaChar"/>
    <w:link w:val="RIJK9-Opsommingalineanummering"/>
    <w:rsid w:val="00B47D7E"/>
    <w:rPr>
      <w:rFonts w:ascii="Arial" w:hAnsi="Arial"/>
      <w:sz w:val="18"/>
      <w:lang w:val="en-US"/>
    </w:rPr>
  </w:style>
  <w:style w:type="paragraph" w:customStyle="1" w:styleId="RIJK91-Opsommingalineastreepjes">
    <w:name w:val="RIJK 91 - Opsomming alinea streepjes"/>
    <w:basedOn w:val="RIJK90-Opsommingalineabullets"/>
    <w:link w:val="RIJK91-OpsommingalineastreepjesChar"/>
    <w:qFormat/>
    <w:rsid w:val="00B47D7E"/>
    <w:pPr>
      <w:numPr>
        <w:numId w:val="32"/>
      </w:numPr>
      <w:ind w:left="714" w:hanging="357"/>
    </w:pPr>
  </w:style>
  <w:style w:type="character" w:customStyle="1" w:styleId="RIJK90-OpsommingalineabulletsChar">
    <w:name w:val="RIJK 90 - Opsomming alinea bullets Char"/>
    <w:basedOn w:val="RIJK9-OpsommingalineanummeringChar"/>
    <w:link w:val="RIJK90-Opsommingalineabullets"/>
    <w:rsid w:val="00B47D7E"/>
    <w:rPr>
      <w:rFonts w:ascii="Arial" w:hAnsi="Arial"/>
      <w:sz w:val="18"/>
      <w:lang w:val="en-US"/>
    </w:rPr>
  </w:style>
  <w:style w:type="paragraph" w:customStyle="1" w:styleId="RIJK92-Tabel">
    <w:name w:val="RIJK 92 - Tabel"/>
    <w:basedOn w:val="Standaard"/>
    <w:link w:val="RIJK92-TabelChar"/>
    <w:qFormat/>
    <w:rsid w:val="00D11C5A"/>
    <w:pPr>
      <w:spacing w:line="240" w:lineRule="auto"/>
    </w:pPr>
    <w:rPr>
      <w:rFonts w:eastAsia="Times New Roman"/>
      <w:b/>
      <w:color w:val="FFFFFF" w:themeColor="background1"/>
      <w:lang w:eastAsia="nl-NL"/>
    </w:rPr>
  </w:style>
  <w:style w:type="character" w:customStyle="1" w:styleId="RIJK91-OpsommingalineastreepjesChar">
    <w:name w:val="RIJK 91 - Opsomming alinea streepjes Char"/>
    <w:basedOn w:val="RIJK90-OpsommingalineabulletsChar"/>
    <w:link w:val="RIJK91-Opsommingalineastreepjes"/>
    <w:rsid w:val="00B47D7E"/>
    <w:rPr>
      <w:rFonts w:ascii="Arial" w:hAnsi="Arial"/>
      <w:sz w:val="18"/>
      <w:lang w:val="en-US"/>
    </w:rPr>
  </w:style>
  <w:style w:type="character" w:customStyle="1" w:styleId="RIJK92-TabelChar">
    <w:name w:val="RIJK 92 - Tabel Char"/>
    <w:basedOn w:val="Standaardalinea-lettertype"/>
    <w:link w:val="RIJK92-Tabel"/>
    <w:rsid w:val="00D11C5A"/>
    <w:rPr>
      <w:rFonts w:eastAsia="Times New Roman"/>
      <w:b/>
      <w:color w:val="FFFFFF" w:themeColor="background1"/>
      <w:lang w:eastAsia="nl-NL"/>
    </w:rPr>
  </w:style>
  <w:style w:type="paragraph" w:customStyle="1" w:styleId="Nietgebruiken3">
    <w:name w:val="Niet gebruiken 3"/>
    <w:basedOn w:val="Nietgebruiken2"/>
    <w:link w:val="Nietgebruiken3Char"/>
    <w:rsid w:val="001D7554"/>
    <w:pPr>
      <w:numPr>
        <w:ilvl w:val="2"/>
        <w:numId w:val="36"/>
      </w:numPr>
    </w:pPr>
  </w:style>
  <w:style w:type="paragraph" w:styleId="Inhopg1">
    <w:name w:val="toc 1"/>
    <w:basedOn w:val="RIJK4-Tekst"/>
    <w:next w:val="Standaard"/>
    <w:autoRedefine/>
    <w:uiPriority w:val="39"/>
    <w:unhideWhenUsed/>
    <w:rsid w:val="008B42FE"/>
    <w:rPr>
      <w:b/>
      <w:caps/>
    </w:rPr>
  </w:style>
  <w:style w:type="paragraph" w:styleId="Inhopg3">
    <w:name w:val="toc 3"/>
    <w:basedOn w:val="RIJK4-Tekst"/>
    <w:next w:val="Standaard"/>
    <w:autoRedefine/>
    <w:uiPriority w:val="39"/>
    <w:unhideWhenUsed/>
    <w:rsid w:val="008B42FE"/>
    <w:rPr>
      <w:caps/>
    </w:rPr>
  </w:style>
  <w:style w:type="paragraph" w:customStyle="1" w:styleId="RIJK8-Nummeringsubparagraaf">
    <w:name w:val="RIJK 8 - Nummering sub paragraaf"/>
    <w:basedOn w:val="Nietgebruiken3"/>
    <w:link w:val="RIJK8-NummeringsubparagraafChar"/>
    <w:qFormat/>
    <w:rsid w:val="003B3ACE"/>
    <w:pPr>
      <w:numPr>
        <w:numId w:val="27"/>
      </w:numPr>
      <w:outlineLvl w:val="0"/>
    </w:pPr>
  </w:style>
  <w:style w:type="character" w:customStyle="1" w:styleId="Nietgebruiken3Char">
    <w:name w:val="Niet gebruiken 3 Char"/>
    <w:basedOn w:val="Nietgebruiken4Char"/>
    <w:link w:val="Nietgebruiken3"/>
    <w:rsid w:val="001D7554"/>
    <w:rPr>
      <w:rFonts w:ascii="Arial" w:hAnsi="Arial"/>
      <w:b/>
      <w:bCs/>
      <w:caps/>
      <w:sz w:val="18"/>
      <w:lang w:val="en-US"/>
    </w:rPr>
  </w:style>
  <w:style w:type="paragraph" w:customStyle="1" w:styleId="RIJK6-Nummeringhoofdstuk">
    <w:name w:val="RIJK 6 - Nummering hoofdstuk"/>
    <w:basedOn w:val="Nietgebruiken1"/>
    <w:link w:val="RIJK6-NummeringhoofdstukChar"/>
    <w:qFormat/>
    <w:rsid w:val="00F435A9"/>
    <w:pPr>
      <w:spacing w:after="0"/>
      <w:ind w:left="709" w:hanging="709"/>
    </w:pPr>
    <w:rPr>
      <w:bCs w:val="0"/>
    </w:rPr>
  </w:style>
  <w:style w:type="character" w:customStyle="1" w:styleId="RIJK8-NummeringsubparagraafChar">
    <w:name w:val="RIJK 8 - Nummering sub paragraaf Char"/>
    <w:basedOn w:val="Nietgebruiken3Char"/>
    <w:link w:val="RIJK8-Nummeringsubparagraaf"/>
    <w:rsid w:val="003B3ACE"/>
    <w:rPr>
      <w:rFonts w:ascii="Arial" w:hAnsi="Arial"/>
      <w:b/>
      <w:bCs/>
      <w:caps/>
      <w:sz w:val="18"/>
      <w:lang w:val="en-US"/>
    </w:rPr>
  </w:style>
  <w:style w:type="paragraph" w:customStyle="1" w:styleId="RIJK66">
    <w:name w:val="RIJK66"/>
    <w:basedOn w:val="RIJK6-Nummeringhoofdstuk"/>
    <w:link w:val="RIJK66Char"/>
    <w:rsid w:val="00BB5AB1"/>
  </w:style>
  <w:style w:type="character" w:customStyle="1" w:styleId="RIJK6-NummeringhoofdstukChar">
    <w:name w:val="RIJK 6 - Nummering hoofdstuk Char"/>
    <w:basedOn w:val="Nietgebruiken1Char"/>
    <w:link w:val="RIJK6-Nummeringhoofdstuk"/>
    <w:rsid w:val="00F435A9"/>
    <w:rPr>
      <w:rFonts w:ascii="Arial" w:hAnsi="Arial"/>
      <w:b/>
      <w:bCs w:val="0"/>
      <w:caps/>
      <w:sz w:val="32"/>
      <w:szCs w:val="32"/>
      <w:lang w:val="en-US"/>
    </w:rPr>
  </w:style>
  <w:style w:type="paragraph" w:customStyle="1" w:styleId="RIJK7-Nummeringparagraaf">
    <w:name w:val="RIJK 7 - Nummering paragraaf"/>
    <w:basedOn w:val="Nietgebruiken2"/>
    <w:link w:val="RIJK7-NummeringparagraafChar"/>
    <w:qFormat/>
    <w:rsid w:val="003B3ACE"/>
    <w:pPr>
      <w:numPr>
        <w:numId w:val="27"/>
      </w:numPr>
    </w:pPr>
  </w:style>
  <w:style w:type="character" w:customStyle="1" w:styleId="RIJK66Char">
    <w:name w:val="RIJK66 Char"/>
    <w:basedOn w:val="RIJK6-NummeringhoofdstukChar"/>
    <w:link w:val="RIJK66"/>
    <w:rsid w:val="00BB5AB1"/>
    <w:rPr>
      <w:rFonts w:ascii="Arial" w:hAnsi="Arial"/>
      <w:b/>
      <w:bCs w:val="0"/>
      <w:caps/>
      <w:sz w:val="32"/>
      <w:szCs w:val="32"/>
      <w:lang w:val="en-US"/>
    </w:rPr>
  </w:style>
  <w:style w:type="character" w:customStyle="1" w:styleId="RIJK7-NummeringparagraafChar">
    <w:name w:val="RIJK 7 - Nummering paragraaf Char"/>
    <w:basedOn w:val="Nietgebruiken2Char"/>
    <w:link w:val="RIJK7-Nummeringparagraaf"/>
    <w:rsid w:val="003B3ACE"/>
    <w:rPr>
      <w:rFonts w:ascii="Arial" w:hAnsi="Arial"/>
      <w:b/>
      <w:bCs/>
      <w:caps/>
      <w:sz w:val="18"/>
      <w:lang w:val="en-US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B0D1E"/>
    <w:rPr>
      <w:rFonts w:asciiTheme="majorHAnsi" w:eastAsiaTheme="majorEastAsia" w:hAnsiTheme="majorHAnsi" w:cstheme="majorBidi"/>
      <w:color w:val="37581E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B0D1E"/>
    <w:rPr>
      <w:rFonts w:asciiTheme="majorHAnsi" w:eastAsiaTheme="majorEastAsia" w:hAnsiTheme="majorHAnsi" w:cstheme="majorBidi"/>
      <w:color w:val="243B14" w:themeColor="accent1" w:themeShade="7F"/>
      <w:sz w:val="24"/>
      <w:szCs w:val="24"/>
    </w:rPr>
  </w:style>
  <w:style w:type="character" w:styleId="GevolgdeHyperlink">
    <w:name w:val="FollowedHyperlink"/>
    <w:basedOn w:val="Standaardalinea-lettertype"/>
    <w:uiPriority w:val="99"/>
    <w:semiHidden/>
    <w:unhideWhenUsed/>
    <w:rsid w:val="00A46123"/>
    <w:rPr>
      <w:color w:val="80225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Documents\Aangepaste%20standaarddocumenten\Huisstijl%20St%20RIJK_v4.dotx" TargetMode="External"/></Relationships>
</file>

<file path=word/theme/theme1.xml><?xml version="1.0" encoding="utf-8"?>
<a:theme xmlns:a="http://schemas.openxmlformats.org/drawingml/2006/main" name="Kantoorthema">
  <a:themeElements>
    <a:clrScheme name="RIJK">
      <a:dk1>
        <a:sysClr val="windowText" lastClr="000000"/>
      </a:dk1>
      <a:lt1>
        <a:sysClr val="window" lastClr="FFFFFF"/>
      </a:lt1>
      <a:dk2>
        <a:srgbClr val="3A3838"/>
      </a:dk2>
      <a:lt2>
        <a:srgbClr val="E7E6E6"/>
      </a:lt2>
      <a:accent1>
        <a:srgbClr val="4A7729"/>
      </a:accent1>
      <a:accent2>
        <a:srgbClr val="C8E379"/>
      </a:accent2>
      <a:accent3>
        <a:srgbClr val="80225F"/>
      </a:accent3>
      <a:accent4>
        <a:srgbClr val="D8D8D8"/>
      </a:accent4>
      <a:accent5>
        <a:srgbClr val="7F7F7F"/>
      </a:accent5>
      <a:accent6>
        <a:srgbClr val="70AD47"/>
      </a:accent6>
      <a:hlink>
        <a:srgbClr val="4A7729"/>
      </a:hlink>
      <a:folHlink>
        <a:srgbClr val="80225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itle0 xmlns="09250f89-683c-4dd7-9757-35a33a486155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F3F6A6DB95A74E8F587AACC78EB1C5" ma:contentTypeVersion="4" ma:contentTypeDescription="Een nieuw document maken." ma:contentTypeScope="" ma:versionID="cf3020f1ec394057d59d60cc50d6a66e">
  <xsd:schema xmlns:xsd="http://www.w3.org/2001/XMLSchema" xmlns:xs="http://www.w3.org/2001/XMLSchema" xmlns:p="http://schemas.microsoft.com/office/2006/metadata/properties" xmlns:ns2="09250f89-683c-4dd7-9757-35a33a486155" targetNamespace="http://schemas.microsoft.com/office/2006/metadata/properties" ma:root="true" ma:fieldsID="460000978aaeab28e9b87caeba94794f" ns2:_="">
    <xsd:import namespace="09250f89-683c-4dd7-9757-35a33a486155"/>
    <xsd:element name="properties">
      <xsd:complexType>
        <xsd:sequence>
          <xsd:element name="documentManagement">
            <xsd:complexType>
              <xsd:all>
                <xsd:element ref="ns2:Title0" minOccurs="0"/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250f89-683c-4dd7-9757-35a33a486155" elementFormDefault="qualified">
    <xsd:import namespace="http://schemas.microsoft.com/office/2006/documentManagement/types"/>
    <xsd:import namespace="http://schemas.microsoft.com/office/infopath/2007/PartnerControls"/>
    <xsd:element name="Title0" ma:index="8" nillable="true" ma:displayName="Title" ma:description="" ma:internalName="Title0">
      <xsd:simpleType>
        <xsd:restriction base="dms:Text">
          <xsd:maxLength value="255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F90D6A4-4D67-4E90-93C8-FB6A906F2A8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4912B6B-688C-465B-9C34-A53F2363175C}">
  <ds:schemaRefs>
    <ds:schemaRef ds:uri="http://purl.org/dc/dcmitype/"/>
    <ds:schemaRef ds:uri="http://purl.org/dc/elements/1.1/"/>
    <ds:schemaRef ds:uri="http://schemas.openxmlformats.org/package/2006/metadata/core-properties"/>
    <ds:schemaRef ds:uri="09250f89-683c-4dd7-9757-35a33a486155"/>
    <ds:schemaRef ds:uri="http://schemas.microsoft.com/office/2006/documentManagement/types"/>
    <ds:schemaRef ds:uri="http://www.w3.org/XML/1998/namespace"/>
    <ds:schemaRef ds:uri="http://schemas.microsoft.com/office/2006/metadata/properties"/>
    <ds:schemaRef ds:uri="http://schemas.microsoft.com/office/infopath/2007/PartnerControl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3FA0F2E4-EDCF-4884-BF5E-34B25E67BCB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7D4B2AB-3BBE-430E-A099-0687009326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250f89-683c-4dd7-9757-35a33a4861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Huisstijl St RIJK_v4</Template>
  <TotalTime>0</TotalTime>
  <Pages>1</Pages>
  <Words>135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Ruijs</dc:creator>
  <cp:keywords/>
  <dc:description/>
  <cp:lastModifiedBy>Joris Kuttschruitter</cp:lastModifiedBy>
  <cp:revision>8</cp:revision>
  <dcterms:created xsi:type="dcterms:W3CDTF">2023-03-02T11:23:00Z</dcterms:created>
  <dcterms:modified xsi:type="dcterms:W3CDTF">2025-12-16T08:06:00Z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0x010100AFF3F6A6DB95A74E8F587AACC78EB1C5</vt:lpwstr>
  </property>
  <property fmtid="{D5CDD505-2E9C-101B-9397-08002B2CF9AE}" pid="3" name="Order">
    <vt:r8>1700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</Properties>
</file>