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CA3AA" w14:textId="77777777" w:rsidR="00450577" w:rsidRPr="006C1179" w:rsidRDefault="00450577" w:rsidP="006C1179">
      <w:pPr>
        <w:pStyle w:val="Geenafstand"/>
        <w:rPr>
          <w:rFonts w:ascii="Verdana" w:hAnsi="Verdana"/>
          <w:b/>
          <w:sz w:val="18"/>
          <w:szCs w:val="18"/>
        </w:rPr>
      </w:pPr>
      <w:r w:rsidRPr="006C1179">
        <w:rPr>
          <w:rFonts w:ascii="Verdana" w:hAnsi="Verdana"/>
          <w:b/>
          <w:sz w:val="18"/>
          <w:szCs w:val="18"/>
        </w:rPr>
        <w:t>Afmeldformulier CMV</w:t>
      </w:r>
    </w:p>
    <w:p w14:paraId="4CEF8488" w14:textId="77777777" w:rsidR="00450577" w:rsidRPr="006C1179" w:rsidRDefault="00450577" w:rsidP="006C1179">
      <w:pPr>
        <w:pStyle w:val="Geenafstand"/>
        <w:rPr>
          <w:rFonts w:ascii="Verdana" w:hAnsi="Verdana"/>
          <w:sz w:val="18"/>
          <w:szCs w:val="18"/>
        </w:rPr>
      </w:pPr>
    </w:p>
    <w:p w14:paraId="1BBC22BC" w14:textId="77777777" w:rsidR="00450577" w:rsidRPr="006C1179" w:rsidRDefault="0045057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Dossiernummer CMV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>:</w:t>
      </w:r>
      <w:r w:rsidR="0053695A" w:rsidRPr="006C1179">
        <w:rPr>
          <w:rFonts w:ascii="Verdana" w:hAnsi="Verdana"/>
          <w:sz w:val="18"/>
          <w:szCs w:val="18"/>
        </w:rPr>
        <w:t xml:space="preserve">  </w:t>
      </w:r>
      <w:r w:rsidR="00722E92" w:rsidRPr="006C1179">
        <w:rPr>
          <w:rFonts w:ascii="Verdana" w:hAnsi="Verdana"/>
          <w:sz w:val="18"/>
          <w:szCs w:val="18"/>
        </w:rPr>
        <w:t xml:space="preserve"> 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="002B51CC"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="002B51CC" w:rsidRPr="006C1179">
        <w:rPr>
          <w:rFonts w:ascii="Verdana" w:hAnsi="Verdana"/>
          <w:color w:val="000000"/>
          <w:sz w:val="18"/>
          <w:szCs w:val="18"/>
        </w:rPr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1B8D4B29" w14:textId="77777777" w:rsidR="00722E92" w:rsidRPr="006C1179" w:rsidRDefault="00450577" w:rsidP="006C1179">
      <w:pPr>
        <w:pStyle w:val="Geenafstand"/>
        <w:rPr>
          <w:rFonts w:ascii="Verdana" w:hAnsi="Verdana"/>
          <w:color w:val="000000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Datum / tijd melding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>:</w:t>
      </w:r>
      <w:r w:rsidR="0053695A" w:rsidRPr="006C1179">
        <w:rPr>
          <w:rFonts w:ascii="Verdana" w:hAnsi="Verdana"/>
          <w:sz w:val="18"/>
          <w:szCs w:val="18"/>
        </w:rPr>
        <w:t xml:space="preserve">   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="002B51CC"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="002B51CC" w:rsidRPr="006C1179">
        <w:rPr>
          <w:rFonts w:ascii="Verdana" w:hAnsi="Verdana"/>
          <w:color w:val="000000"/>
          <w:sz w:val="18"/>
          <w:szCs w:val="18"/>
        </w:rPr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1689149A" w14:textId="77777777" w:rsidR="00450577" w:rsidRPr="006C1179" w:rsidRDefault="00450577" w:rsidP="006C1179">
      <w:pPr>
        <w:pStyle w:val="Geenafstand"/>
        <w:rPr>
          <w:rFonts w:ascii="Verdana" w:hAnsi="Verdana"/>
          <w:color w:val="000000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Locatie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>:</w:t>
      </w:r>
      <w:r w:rsidR="0053695A" w:rsidRPr="006C1179">
        <w:rPr>
          <w:rFonts w:ascii="Verdana" w:hAnsi="Verdana"/>
          <w:sz w:val="18"/>
          <w:szCs w:val="18"/>
        </w:rPr>
        <w:t xml:space="preserve">   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="002B51CC"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="002B51CC" w:rsidRPr="006C1179">
        <w:rPr>
          <w:rFonts w:ascii="Verdana" w:hAnsi="Verdana"/>
          <w:color w:val="000000"/>
          <w:sz w:val="18"/>
          <w:szCs w:val="18"/>
        </w:rPr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23E80DF8" w14:textId="77777777" w:rsidR="00722E92" w:rsidRPr="006C1179" w:rsidRDefault="00722E92" w:rsidP="006C1179">
      <w:pPr>
        <w:pStyle w:val="Geenafstand"/>
        <w:rPr>
          <w:rFonts w:ascii="Verdana" w:hAnsi="Verdana"/>
          <w:sz w:val="18"/>
          <w:szCs w:val="18"/>
        </w:rPr>
      </w:pPr>
    </w:p>
    <w:p w14:paraId="186CBB83" w14:textId="77777777" w:rsidR="00450577" w:rsidRPr="006C1179" w:rsidRDefault="00450577" w:rsidP="006C1179">
      <w:pPr>
        <w:pStyle w:val="Geenafstand"/>
        <w:rPr>
          <w:rFonts w:ascii="Verdana" w:hAnsi="Verdana"/>
          <w:b/>
          <w:sz w:val="18"/>
          <w:szCs w:val="18"/>
        </w:rPr>
      </w:pPr>
      <w:r w:rsidRPr="006C1179">
        <w:rPr>
          <w:rFonts w:ascii="Verdana" w:hAnsi="Verdana"/>
          <w:b/>
          <w:sz w:val="18"/>
          <w:szCs w:val="18"/>
        </w:rPr>
        <w:t>Voertuig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</w:p>
    <w:p w14:paraId="1E6250F5" w14:textId="77777777" w:rsidR="00450577" w:rsidRPr="006C1179" w:rsidRDefault="0045057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Soort  voertuig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>:</w:t>
      </w:r>
      <w:r w:rsidR="0053695A" w:rsidRPr="006C1179">
        <w:rPr>
          <w:rFonts w:ascii="Verdana" w:hAnsi="Verdana"/>
          <w:sz w:val="18"/>
          <w:szCs w:val="18"/>
        </w:rPr>
        <w:t xml:space="preserve">   </w:t>
      </w:r>
      <w:r w:rsidR="00D70E17"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="00D70E17"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="00D70E17" w:rsidRPr="006C1179">
        <w:rPr>
          <w:rFonts w:ascii="Verdana" w:hAnsi="Verdana"/>
          <w:color w:val="000000"/>
          <w:sz w:val="18"/>
          <w:szCs w:val="18"/>
        </w:rPr>
      </w:r>
      <w:r w:rsidR="00D70E17"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3CC87B9B" w14:textId="77777777" w:rsidR="00450577" w:rsidRPr="006C1179" w:rsidRDefault="0045057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Land van herkomst voertuig</w:t>
      </w:r>
      <w:r w:rsidRPr="006C1179">
        <w:rPr>
          <w:rFonts w:ascii="Verdana" w:hAnsi="Verdana"/>
          <w:sz w:val="18"/>
          <w:szCs w:val="18"/>
        </w:rPr>
        <w:tab/>
        <w:t>:</w:t>
      </w:r>
      <w:r w:rsidR="0053695A" w:rsidRPr="006C1179">
        <w:rPr>
          <w:rFonts w:ascii="Verdana" w:hAnsi="Verdana"/>
          <w:sz w:val="18"/>
          <w:szCs w:val="18"/>
        </w:rPr>
        <w:t xml:space="preserve">   </w:t>
      </w:r>
      <w:r w:rsidR="00D70E17"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="00D70E17"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="00D70E17" w:rsidRPr="006C1179">
        <w:rPr>
          <w:rFonts w:ascii="Verdana" w:hAnsi="Verdana"/>
          <w:color w:val="000000"/>
          <w:sz w:val="18"/>
          <w:szCs w:val="18"/>
        </w:rPr>
      </w:r>
      <w:r w:rsidR="00D70E17"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723AB06A" w14:textId="77777777" w:rsidR="00450577" w:rsidRPr="006C1179" w:rsidRDefault="0045057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Kenteken trekkend voertuig</w:t>
      </w:r>
      <w:r w:rsidRPr="006C1179">
        <w:rPr>
          <w:rFonts w:ascii="Verdana" w:hAnsi="Verdana"/>
          <w:sz w:val="18"/>
          <w:szCs w:val="18"/>
        </w:rPr>
        <w:tab/>
        <w:t>:</w:t>
      </w:r>
      <w:r w:rsidR="0053695A" w:rsidRPr="006C1179">
        <w:rPr>
          <w:rFonts w:ascii="Verdana" w:hAnsi="Verdana"/>
          <w:sz w:val="18"/>
          <w:szCs w:val="18"/>
        </w:rPr>
        <w:t xml:space="preserve">   </w:t>
      </w:r>
      <w:r w:rsidR="00D70E17"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="00D70E17"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="00D70E17" w:rsidRPr="006C1179">
        <w:rPr>
          <w:rFonts w:ascii="Verdana" w:hAnsi="Verdana"/>
          <w:color w:val="000000"/>
          <w:sz w:val="18"/>
          <w:szCs w:val="18"/>
        </w:rPr>
      </w:r>
      <w:r w:rsidR="00D70E17"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color w:val="000000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ab/>
      </w:r>
    </w:p>
    <w:p w14:paraId="508EBACF" w14:textId="77777777" w:rsidR="00450577" w:rsidRPr="006C1179" w:rsidRDefault="0045057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Merk voertuig/ Type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>:</w:t>
      </w:r>
      <w:r w:rsidR="0053695A" w:rsidRPr="006C1179">
        <w:rPr>
          <w:rFonts w:ascii="Verdana" w:hAnsi="Verdana"/>
          <w:sz w:val="18"/>
          <w:szCs w:val="18"/>
        </w:rPr>
        <w:t xml:space="preserve">   </w:t>
      </w:r>
      <w:r w:rsidR="00D70E17"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="00D70E17"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="00D70E17" w:rsidRPr="006C1179">
        <w:rPr>
          <w:rFonts w:ascii="Verdana" w:hAnsi="Verdana"/>
          <w:color w:val="000000"/>
          <w:sz w:val="18"/>
          <w:szCs w:val="18"/>
        </w:rPr>
      </w:r>
      <w:r w:rsidR="00D70E17"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D70E17"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0EA16B0C" w14:textId="77777777" w:rsidR="00450577" w:rsidRPr="006C1179" w:rsidRDefault="0045057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Kenteken oplegger/aanhanger</w:t>
      </w:r>
      <w:r w:rsidRPr="006C1179">
        <w:rPr>
          <w:rFonts w:ascii="Verdana" w:hAnsi="Verdana"/>
          <w:sz w:val="18"/>
          <w:szCs w:val="18"/>
        </w:rPr>
        <w:tab/>
        <w:t>:</w:t>
      </w:r>
      <w:r w:rsidR="0053695A" w:rsidRPr="006C1179">
        <w:rPr>
          <w:rFonts w:ascii="Verdana" w:hAnsi="Verdana"/>
          <w:sz w:val="18"/>
          <w:szCs w:val="18"/>
        </w:rPr>
        <w:t xml:space="preserve">   </w:t>
      </w:r>
      <w:r w:rsidR="00300FB1"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="00722E92"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="00300FB1" w:rsidRPr="006C1179">
        <w:rPr>
          <w:rFonts w:ascii="Verdana" w:hAnsi="Verdana"/>
          <w:color w:val="000000"/>
          <w:sz w:val="18"/>
          <w:szCs w:val="18"/>
        </w:rPr>
      </w:r>
      <w:r w:rsidR="00300FB1"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="00722E92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722E92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722E92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722E92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722E92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300FB1"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619468A6" w14:textId="77777777" w:rsidR="00450577" w:rsidRPr="006C1179" w:rsidRDefault="0045057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Merk  oplegger</w:t>
      </w:r>
      <w:r w:rsidRPr="006C1179">
        <w:rPr>
          <w:rFonts w:ascii="Verdana" w:hAnsi="Verdana"/>
          <w:sz w:val="18"/>
          <w:szCs w:val="18"/>
        </w:rPr>
        <w:tab/>
        <w:t>/aanhanger</w:t>
      </w:r>
      <w:r w:rsidRPr="006C1179">
        <w:rPr>
          <w:rFonts w:ascii="Verdana" w:hAnsi="Verdana"/>
          <w:sz w:val="18"/>
          <w:szCs w:val="18"/>
        </w:rPr>
        <w:tab/>
        <w:t>:</w:t>
      </w:r>
      <w:r w:rsidR="0053695A" w:rsidRPr="006C1179">
        <w:rPr>
          <w:rFonts w:ascii="Verdana" w:hAnsi="Verdana"/>
          <w:sz w:val="18"/>
          <w:szCs w:val="18"/>
        </w:rPr>
        <w:t xml:space="preserve">   </w:t>
      </w:r>
      <w:r w:rsidR="00300FB1"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="00722E92"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="00300FB1" w:rsidRPr="006C1179">
        <w:rPr>
          <w:rFonts w:ascii="Verdana" w:hAnsi="Verdana"/>
          <w:color w:val="000000"/>
          <w:sz w:val="18"/>
          <w:szCs w:val="18"/>
        </w:rPr>
      </w:r>
      <w:r w:rsidR="00300FB1"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="00722E92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722E92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722E92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722E92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722E92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300FB1"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157F987A" w14:textId="77777777" w:rsidR="00D70E17" w:rsidRPr="006C1179" w:rsidRDefault="00D70E17" w:rsidP="006C1179">
      <w:pPr>
        <w:pStyle w:val="Geenafstand"/>
        <w:rPr>
          <w:rFonts w:ascii="Verdana" w:hAnsi="Verdana"/>
          <w:sz w:val="18"/>
          <w:szCs w:val="18"/>
        </w:rPr>
      </w:pPr>
    </w:p>
    <w:p w14:paraId="20C4918F" w14:textId="77777777" w:rsidR="00450577" w:rsidRPr="006C1179" w:rsidRDefault="00450577" w:rsidP="006C1179">
      <w:pPr>
        <w:pStyle w:val="Geenafstand"/>
        <w:rPr>
          <w:rFonts w:ascii="Verdana" w:hAnsi="Verdana"/>
          <w:sz w:val="18"/>
          <w:szCs w:val="18"/>
        </w:rPr>
      </w:pPr>
    </w:p>
    <w:p w14:paraId="3010ECB3" w14:textId="77777777" w:rsidR="00254A37" w:rsidRPr="006C1179" w:rsidRDefault="00254A3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b/>
          <w:sz w:val="18"/>
          <w:szCs w:val="18"/>
        </w:rPr>
        <w:t>Berging gegevens</w:t>
      </w:r>
    </w:p>
    <w:p w14:paraId="14554906" w14:textId="77777777" w:rsidR="00254A37" w:rsidRPr="006C1179" w:rsidRDefault="00254A37" w:rsidP="006C1179">
      <w:pPr>
        <w:pStyle w:val="Geenafstand"/>
        <w:ind w:left="2832" w:hanging="2832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Type berging</w:t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Normale berging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Versnelde berging  </w:t>
      </w:r>
      <w:r w:rsidR="002B51CC"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B51CC" w:rsidRPr="006C1179">
        <w:rPr>
          <w:rFonts w:ascii="Verdana" w:hAnsi="Verdana"/>
          <w:sz w:val="18"/>
          <w:szCs w:val="18"/>
        </w:rPr>
        <w:instrText xml:space="preserve"> FORMCHECKBOX </w:instrText>
      </w:r>
      <w:r w:rsidR="002B51CC" w:rsidRPr="006C1179">
        <w:rPr>
          <w:rFonts w:ascii="Verdana" w:hAnsi="Verdana"/>
          <w:sz w:val="18"/>
          <w:szCs w:val="18"/>
        </w:rPr>
      </w:r>
      <w:r w:rsidR="002B51CC" w:rsidRPr="006C1179">
        <w:rPr>
          <w:rFonts w:ascii="Verdana" w:hAnsi="Verdana"/>
          <w:sz w:val="18"/>
          <w:szCs w:val="18"/>
        </w:rPr>
        <w:fldChar w:fldCharType="separate"/>
      </w:r>
      <w:r w:rsidR="002B51CC" w:rsidRPr="006C1179">
        <w:rPr>
          <w:rFonts w:ascii="Verdana" w:hAnsi="Verdana"/>
          <w:sz w:val="18"/>
          <w:szCs w:val="18"/>
        </w:rPr>
        <w:fldChar w:fldCharType="end"/>
      </w:r>
      <w:r w:rsidR="002B51CC" w:rsidRPr="006C1179">
        <w:rPr>
          <w:rFonts w:ascii="Verdana" w:hAnsi="Verdana"/>
          <w:sz w:val="18"/>
          <w:szCs w:val="18"/>
        </w:rPr>
        <w:t xml:space="preserve"> </w:t>
      </w:r>
      <w:r w:rsidRPr="006C1179">
        <w:rPr>
          <w:rFonts w:ascii="Verdana" w:hAnsi="Verdana"/>
          <w:sz w:val="18"/>
          <w:szCs w:val="18"/>
        </w:rPr>
        <w:t xml:space="preserve">Uitgestelde berging </w:t>
      </w:r>
    </w:p>
    <w:p w14:paraId="26DF3549" w14:textId="63C25D39" w:rsidR="00254A37" w:rsidRPr="006C1179" w:rsidRDefault="00254A37" w:rsidP="008129ED">
      <w:pPr>
        <w:pStyle w:val="Geenafstand"/>
        <w:ind w:left="2835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:</w:t>
      </w:r>
      <w:r w:rsidRPr="006C1179">
        <w:rPr>
          <w:rFonts w:ascii="Verdana" w:hAnsi="Verdana"/>
          <w:b/>
          <w:sz w:val="18"/>
          <w:szCs w:val="18"/>
        </w:rPr>
        <w:t xml:space="preserve">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Pechverplaatsing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Loze rit</w:t>
      </w:r>
      <w:r w:rsidR="008129ED">
        <w:rPr>
          <w:rFonts w:ascii="Verdana" w:hAnsi="Verdana"/>
          <w:sz w:val="18"/>
          <w:szCs w:val="18"/>
        </w:rPr>
        <w:t xml:space="preserve"> </w:t>
      </w:r>
      <w:r w:rsidR="008129ED"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29ED" w:rsidRPr="006C1179">
        <w:rPr>
          <w:rFonts w:ascii="Verdana" w:hAnsi="Verdana"/>
          <w:sz w:val="18"/>
          <w:szCs w:val="18"/>
        </w:rPr>
        <w:instrText xml:space="preserve"> FORMCHECKBOX </w:instrText>
      </w:r>
      <w:r w:rsidR="008129ED" w:rsidRPr="006C1179">
        <w:rPr>
          <w:rFonts w:ascii="Verdana" w:hAnsi="Verdana"/>
          <w:sz w:val="18"/>
          <w:szCs w:val="18"/>
        </w:rPr>
      </w:r>
      <w:r w:rsidR="008129ED" w:rsidRPr="006C1179">
        <w:rPr>
          <w:rFonts w:ascii="Verdana" w:hAnsi="Verdana"/>
          <w:sz w:val="18"/>
          <w:szCs w:val="18"/>
        </w:rPr>
        <w:fldChar w:fldCharType="separate"/>
      </w:r>
      <w:r w:rsidR="008129ED" w:rsidRPr="006C1179">
        <w:rPr>
          <w:rFonts w:ascii="Verdana" w:hAnsi="Verdana"/>
          <w:sz w:val="18"/>
          <w:szCs w:val="18"/>
        </w:rPr>
        <w:fldChar w:fldCharType="end"/>
      </w:r>
      <w:r w:rsidR="008129ED" w:rsidRPr="006C1179">
        <w:rPr>
          <w:rFonts w:ascii="Verdana" w:hAnsi="Verdana"/>
          <w:sz w:val="18"/>
          <w:szCs w:val="18"/>
        </w:rPr>
        <w:t xml:space="preserve"> </w:t>
      </w:r>
      <w:r w:rsidR="008129ED">
        <w:rPr>
          <w:rFonts w:ascii="Verdana" w:hAnsi="Verdana"/>
          <w:sz w:val="18"/>
          <w:szCs w:val="18"/>
        </w:rPr>
        <w:t>Klein werk</w:t>
      </w:r>
      <w:r w:rsidRPr="006C1179">
        <w:rPr>
          <w:rFonts w:ascii="Verdana" w:hAnsi="Verdana"/>
          <w:sz w:val="18"/>
          <w:szCs w:val="18"/>
        </w:rPr>
        <w:t xml:space="preserve">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Niet uitgereden</w:t>
      </w:r>
    </w:p>
    <w:p w14:paraId="5C0BFDA5" w14:textId="77777777" w:rsidR="00254A37" w:rsidRPr="006C1179" w:rsidRDefault="00254A37" w:rsidP="006C1179">
      <w:pPr>
        <w:pStyle w:val="Geenafstand"/>
        <w:rPr>
          <w:rFonts w:ascii="Verdana" w:hAnsi="Verdana"/>
          <w:sz w:val="18"/>
          <w:szCs w:val="18"/>
        </w:rPr>
      </w:pPr>
    </w:p>
    <w:p w14:paraId="530E91C2" w14:textId="77777777" w:rsidR="00254A37" w:rsidRPr="006C1179" w:rsidRDefault="00254A3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Lostarief berekend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</w:t>
      </w:r>
    </w:p>
    <w:p w14:paraId="70FAB21D" w14:textId="77777777" w:rsidR="00254A37" w:rsidRPr="006C1179" w:rsidRDefault="00254A3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Extra materieel ingezet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</w:t>
      </w:r>
    </w:p>
    <w:p w14:paraId="5C8FFF4A" w14:textId="77777777" w:rsidR="00254A37" w:rsidRPr="006C1179" w:rsidRDefault="00254A3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Gebruik mobiele kraan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Ja,</w:t>
      </w:r>
      <w:r w:rsidRPr="006C1179">
        <w:rPr>
          <w:rFonts w:ascii="Verdana" w:hAnsi="Verdana"/>
          <w:sz w:val="18"/>
          <w:szCs w:val="18"/>
        </w:rPr>
        <w:tab/>
        <w:t>Tijdsduur: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1B41A45C" w14:textId="77777777" w:rsidR="00254A37" w:rsidRPr="006C1179" w:rsidRDefault="00254A3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Gebruik dieplader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Ja, </w:t>
      </w:r>
      <w:r w:rsidRPr="006C1179">
        <w:rPr>
          <w:rFonts w:ascii="Verdana" w:hAnsi="Verdana"/>
          <w:sz w:val="18"/>
          <w:szCs w:val="18"/>
        </w:rPr>
        <w:tab/>
        <w:t>Tijdsduur: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404B152B" w14:textId="77777777" w:rsidR="00254A37" w:rsidRPr="006C1179" w:rsidRDefault="00254A3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Gebruik hefkussens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Ja, </w:t>
      </w:r>
      <w:r w:rsidRPr="006C1179">
        <w:rPr>
          <w:rFonts w:ascii="Verdana" w:hAnsi="Verdana"/>
          <w:sz w:val="18"/>
          <w:szCs w:val="18"/>
        </w:rPr>
        <w:tab/>
        <w:t>Tijdsduur: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1B77F1DC" w14:textId="77777777" w:rsidR="00254A37" w:rsidRPr="006C1179" w:rsidRDefault="00254A3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Gebruik heftruck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Ja, </w:t>
      </w:r>
      <w:r w:rsidRPr="006C1179">
        <w:rPr>
          <w:rFonts w:ascii="Verdana" w:hAnsi="Verdana"/>
          <w:sz w:val="18"/>
          <w:szCs w:val="18"/>
        </w:rPr>
        <w:tab/>
        <w:t>Tijdsduur: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4E9E93D7" w14:textId="4297346E" w:rsidR="009B715B" w:rsidRPr="006C1179" w:rsidRDefault="009B715B" w:rsidP="009B715B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Assistentievoertuig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</w:t>
      </w:r>
    </w:p>
    <w:p w14:paraId="6DB040CA" w14:textId="01A92F38" w:rsidR="005D365A" w:rsidRPr="006C1179" w:rsidRDefault="005D365A" w:rsidP="005D365A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Losse trekker </w:t>
      </w:r>
      <w:r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</w:t>
      </w:r>
    </w:p>
    <w:p w14:paraId="6386333A" w14:textId="67FA6CEF" w:rsidR="00254A37" w:rsidRPr="006C1179" w:rsidRDefault="00254A3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Wachttijd op incidentlocatie</w:t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Ja, </w:t>
      </w:r>
      <w:r w:rsidRPr="006C1179">
        <w:rPr>
          <w:rFonts w:ascii="Verdana" w:hAnsi="Verdana"/>
          <w:sz w:val="18"/>
          <w:szCs w:val="18"/>
        </w:rPr>
        <w:tab/>
        <w:t>Tijdsduur: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61F7FC16" w14:textId="49F6AE03" w:rsidR="009B715B" w:rsidRDefault="009B715B" w:rsidP="006C1179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Personeelskosten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Chauffeur berger</w:t>
      </w:r>
      <w:r w:rsidRPr="006C1179">
        <w:rPr>
          <w:rFonts w:ascii="Verdana" w:hAnsi="Verdana"/>
          <w:sz w:val="18"/>
          <w:szCs w:val="18"/>
        </w:rPr>
        <w:t xml:space="preserve">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Assistent berger</w:t>
      </w:r>
      <w:r w:rsidRPr="006C1179">
        <w:rPr>
          <w:rFonts w:ascii="Verdana" w:hAnsi="Verdana"/>
          <w:sz w:val="18"/>
          <w:szCs w:val="18"/>
        </w:rPr>
        <w:t xml:space="preserve">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Oproepkracht</w:t>
      </w:r>
      <w:r w:rsidRPr="006C1179">
        <w:rPr>
          <w:rFonts w:ascii="Verdana" w:hAnsi="Verdana"/>
          <w:sz w:val="18"/>
          <w:szCs w:val="18"/>
        </w:rPr>
        <w:t xml:space="preserve">  </w:t>
      </w:r>
    </w:p>
    <w:p w14:paraId="2E681BA7" w14:textId="14502715" w:rsidR="00254A37" w:rsidRPr="006C1179" w:rsidRDefault="00254A3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Stallingskosten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Ja, </w:t>
      </w:r>
      <w:r w:rsidRPr="006C1179">
        <w:rPr>
          <w:rFonts w:ascii="Verdana" w:hAnsi="Verdana"/>
          <w:sz w:val="18"/>
          <w:szCs w:val="18"/>
        </w:rPr>
        <w:tab/>
        <w:t>Aantal dagen: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087288D1" w14:textId="6E3479B5" w:rsidR="009B715B" w:rsidRPr="006C1179" w:rsidRDefault="009B715B" w:rsidP="009B715B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Catchbags</w:t>
      </w:r>
      <w:r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</w:t>
      </w:r>
    </w:p>
    <w:p w14:paraId="047940A9" w14:textId="5700C6E1" w:rsidR="009B715B" w:rsidRPr="006C1179" w:rsidRDefault="009B715B" w:rsidP="009B715B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Dolly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</w:t>
      </w:r>
    </w:p>
    <w:p w14:paraId="4CB4711F" w14:textId="0B4692C7" w:rsidR="005D365A" w:rsidRPr="006C1179" w:rsidRDefault="005D365A" w:rsidP="005D365A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Inzet statiegeldwiel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</w:t>
      </w:r>
    </w:p>
    <w:p w14:paraId="045C679B" w14:textId="5285202E" w:rsidR="00254A37" w:rsidRPr="006C1179" w:rsidRDefault="00254A3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Extra tijd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Ja,</w:t>
      </w:r>
      <w:r w:rsidRPr="006C1179">
        <w:rPr>
          <w:rFonts w:ascii="Verdana" w:hAnsi="Verdana"/>
          <w:sz w:val="18"/>
          <w:szCs w:val="18"/>
        </w:rPr>
        <w:tab/>
        <w:t>Tijdsduur: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67FF5795" w14:textId="02400CB7" w:rsidR="00254A37" w:rsidRPr="006C1179" w:rsidRDefault="00254A3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Rede</w:t>
      </w:r>
      <w:r w:rsidR="009B715B">
        <w:rPr>
          <w:rFonts w:ascii="Verdana" w:hAnsi="Verdana"/>
          <w:sz w:val="18"/>
          <w:szCs w:val="18"/>
        </w:rPr>
        <w:t>n</w:t>
      </w:r>
      <w:r w:rsidRPr="006C1179">
        <w:rPr>
          <w:rFonts w:ascii="Verdana" w:hAnsi="Verdana"/>
          <w:sz w:val="18"/>
          <w:szCs w:val="18"/>
        </w:rPr>
        <w:t xml:space="preserve"> extra tijd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(nood)reparatie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Transport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Anders: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486E0970" w14:textId="77777777" w:rsidR="00D70E17" w:rsidRPr="006C1179" w:rsidRDefault="00D70E17" w:rsidP="006C1179">
      <w:pPr>
        <w:pStyle w:val="Geenafstand"/>
        <w:rPr>
          <w:rFonts w:ascii="Verdana" w:hAnsi="Verdana"/>
          <w:sz w:val="18"/>
          <w:szCs w:val="18"/>
        </w:rPr>
      </w:pPr>
    </w:p>
    <w:p w14:paraId="052E9496" w14:textId="77777777" w:rsidR="00254A37" w:rsidRPr="006C1179" w:rsidRDefault="00254A3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Kenteken(s) bergingsvoertuig(en)</w:t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67070167" w14:textId="77777777" w:rsidR="00254A37" w:rsidRPr="006C1179" w:rsidRDefault="00254A37" w:rsidP="006C1179">
      <w:pPr>
        <w:pStyle w:val="Geenafstand"/>
        <w:ind w:left="2832" w:hanging="2832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Type CMV bergingsvoertuig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B</w:t>
      </w:r>
      <w:r w:rsidR="002B51CC" w:rsidRPr="006C1179">
        <w:rPr>
          <w:rFonts w:ascii="Verdana" w:hAnsi="Verdana"/>
          <w:sz w:val="18"/>
          <w:szCs w:val="18"/>
        </w:rPr>
        <w:t xml:space="preserve">1   </w:t>
      </w:r>
      <w:r w:rsidRPr="006C1179">
        <w:rPr>
          <w:rFonts w:ascii="Verdana" w:hAnsi="Verdana"/>
          <w:sz w:val="18"/>
          <w:szCs w:val="18"/>
        </w:rPr>
        <w:t xml:space="preserve">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B1 zonder kraangebruik</w:t>
      </w:r>
      <w:r w:rsidR="006C1179">
        <w:rPr>
          <w:rFonts w:ascii="Verdana" w:hAnsi="Verdana"/>
          <w:sz w:val="18"/>
          <w:szCs w:val="18"/>
        </w:rPr>
        <w:t xml:space="preserve"> </w:t>
      </w:r>
      <w:r w:rsidR="002B51CC" w:rsidRPr="006C1179">
        <w:rPr>
          <w:rFonts w:ascii="Verdana" w:hAnsi="Verdana"/>
          <w:sz w:val="18"/>
          <w:szCs w:val="18"/>
        </w:rPr>
        <w:t xml:space="preserve"> </w:t>
      </w:r>
      <w:r w:rsidRPr="006C1179">
        <w:rPr>
          <w:rFonts w:ascii="Verdana" w:hAnsi="Verdana"/>
          <w:sz w:val="18"/>
          <w:szCs w:val="18"/>
        </w:rPr>
        <w:t xml:space="preserve">  </w:t>
      </w:r>
      <w:r w:rsidR="002B51CC" w:rsidRPr="006C117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1CC" w:rsidRPr="006C1179">
        <w:rPr>
          <w:rFonts w:ascii="Verdana" w:hAnsi="Verdana"/>
          <w:sz w:val="18"/>
          <w:szCs w:val="18"/>
        </w:rPr>
        <w:instrText xml:space="preserve"> FORMCHECKBOX </w:instrText>
      </w:r>
      <w:r w:rsidR="002B51CC" w:rsidRPr="006C1179">
        <w:rPr>
          <w:rFonts w:ascii="Verdana" w:hAnsi="Verdana"/>
          <w:sz w:val="18"/>
          <w:szCs w:val="18"/>
        </w:rPr>
      </w:r>
      <w:r w:rsidR="002B51CC" w:rsidRPr="006C1179">
        <w:rPr>
          <w:rFonts w:ascii="Verdana" w:hAnsi="Verdana"/>
          <w:sz w:val="18"/>
          <w:szCs w:val="18"/>
        </w:rPr>
        <w:fldChar w:fldCharType="separate"/>
      </w:r>
      <w:r w:rsidR="002B51CC" w:rsidRPr="006C1179">
        <w:rPr>
          <w:rFonts w:ascii="Verdana" w:hAnsi="Verdana"/>
          <w:sz w:val="18"/>
          <w:szCs w:val="18"/>
        </w:rPr>
        <w:fldChar w:fldCharType="end"/>
      </w:r>
      <w:r w:rsidR="002B51CC" w:rsidRPr="006C1179">
        <w:rPr>
          <w:rFonts w:ascii="Verdana" w:hAnsi="Verdana"/>
          <w:sz w:val="18"/>
          <w:szCs w:val="18"/>
        </w:rPr>
        <w:t xml:space="preserve"> </w:t>
      </w:r>
      <w:r w:rsidRPr="006C1179">
        <w:rPr>
          <w:rFonts w:ascii="Verdana" w:hAnsi="Verdana"/>
          <w:sz w:val="18"/>
          <w:szCs w:val="18"/>
        </w:rPr>
        <w:t xml:space="preserve">B1 met kraangebruik </w:t>
      </w:r>
    </w:p>
    <w:p w14:paraId="12CDAE21" w14:textId="77777777" w:rsidR="002B51CC" w:rsidRPr="006C1179" w:rsidRDefault="002B51CC" w:rsidP="006C1179">
      <w:pPr>
        <w:pStyle w:val="Geenafstand"/>
        <w:ind w:left="2832" w:firstLine="708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B1N </w:t>
      </w:r>
      <w:r w:rsidR="006C1179">
        <w:rPr>
          <w:rFonts w:ascii="Verdana" w:hAnsi="Verdana"/>
          <w:sz w:val="18"/>
          <w:szCs w:val="18"/>
        </w:rPr>
        <w:t xml:space="preserve">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B1N zonder kraangebruik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B1N met kraangebruik</w:t>
      </w:r>
    </w:p>
    <w:p w14:paraId="779DD611" w14:textId="77777777" w:rsidR="002B51CC" w:rsidRPr="006C1179" w:rsidRDefault="002B51CC" w:rsidP="006C1179">
      <w:pPr>
        <w:pStyle w:val="Geenafstand"/>
        <w:ind w:left="2832" w:firstLine="708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B2 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B2N  </w:t>
      </w:r>
    </w:p>
    <w:p w14:paraId="7D2A3F36" w14:textId="77777777" w:rsidR="00254A37" w:rsidRPr="006C1179" w:rsidRDefault="00254A37" w:rsidP="006C1179">
      <w:pPr>
        <w:pStyle w:val="Geenafstand"/>
        <w:ind w:left="2832" w:hanging="2832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b/>
          <w:sz w:val="18"/>
          <w:szCs w:val="18"/>
        </w:rPr>
        <w:tab/>
      </w:r>
      <w:r w:rsidRPr="006C1179">
        <w:rPr>
          <w:rFonts w:ascii="Verdana" w:hAnsi="Verdana"/>
          <w:b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>:</w:t>
      </w:r>
      <w:r w:rsidRPr="006C1179">
        <w:rPr>
          <w:rFonts w:ascii="Verdana" w:hAnsi="Verdana"/>
          <w:b/>
          <w:sz w:val="18"/>
          <w:szCs w:val="18"/>
        </w:rPr>
        <w:t xml:space="preserve">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B7 Servicewagen/calamiteitenvoertuig </w:t>
      </w:r>
    </w:p>
    <w:p w14:paraId="58C7F054" w14:textId="77777777" w:rsidR="00254A37" w:rsidRPr="006C1179" w:rsidRDefault="00254A37" w:rsidP="006C1179">
      <w:pPr>
        <w:pStyle w:val="Geenafstand"/>
        <w:rPr>
          <w:rFonts w:ascii="Verdana" w:hAnsi="Verdana"/>
          <w:sz w:val="18"/>
          <w:szCs w:val="18"/>
        </w:rPr>
      </w:pPr>
    </w:p>
    <w:p w14:paraId="2C7F0B24" w14:textId="77777777" w:rsidR="009B715B" w:rsidRPr="006C1179" w:rsidRDefault="009B715B" w:rsidP="009B715B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b/>
          <w:sz w:val="18"/>
          <w:szCs w:val="18"/>
        </w:rPr>
        <w:t>Incidentgegevens algemeen</w:t>
      </w:r>
    </w:p>
    <w:p w14:paraId="20DB2FC2" w14:textId="77777777" w:rsidR="009B715B" w:rsidRPr="006C1179" w:rsidRDefault="009B715B" w:rsidP="009B715B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Pech/Schade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13C3EA7D" w14:textId="77777777" w:rsidR="009B715B" w:rsidRPr="006C1179" w:rsidRDefault="009B715B" w:rsidP="009B715B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Oorzaak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5E077C0C" w14:textId="77777777" w:rsidR="009B715B" w:rsidRPr="006C1179" w:rsidRDefault="009B715B" w:rsidP="009B715B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Positie voertuig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Op wielen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Gekanteld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Op/in geleiderail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Te water</w:t>
      </w:r>
    </w:p>
    <w:p w14:paraId="7F5C67CF" w14:textId="77777777" w:rsidR="009B715B" w:rsidRPr="006C1179" w:rsidRDefault="009B715B" w:rsidP="009B715B">
      <w:pPr>
        <w:pStyle w:val="Geenafstand"/>
        <w:ind w:left="2832" w:hanging="2832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Soort lading</w:t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Bulk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Gevaarlijke stoffen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Levende have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Vloeistof       </w:t>
      </w:r>
    </w:p>
    <w:p w14:paraId="17077640" w14:textId="77777777" w:rsidR="009B715B" w:rsidRPr="006C1179" w:rsidRDefault="009B715B" w:rsidP="009B715B">
      <w:pPr>
        <w:pStyle w:val="Geenafstand"/>
        <w:ind w:left="2832" w:hanging="2832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b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>:</w:t>
      </w:r>
      <w:r w:rsidRPr="006C1179">
        <w:rPr>
          <w:rFonts w:ascii="Verdana" w:hAnsi="Verdana"/>
          <w:b/>
          <w:sz w:val="18"/>
          <w:szCs w:val="18"/>
        </w:rPr>
        <w:t xml:space="preserve">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Overig: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095BAE25" w14:textId="77777777" w:rsidR="00254A37" w:rsidRPr="006C1179" w:rsidRDefault="00254A37" w:rsidP="006C1179">
      <w:pPr>
        <w:pStyle w:val="Geenafstand"/>
        <w:rPr>
          <w:rFonts w:ascii="Verdana" w:hAnsi="Verdana"/>
          <w:sz w:val="18"/>
          <w:szCs w:val="18"/>
        </w:rPr>
      </w:pPr>
    </w:p>
    <w:p w14:paraId="1D347CF0" w14:textId="77777777" w:rsidR="006C1179" w:rsidRPr="006C1179" w:rsidRDefault="006C1179" w:rsidP="006C1179">
      <w:pPr>
        <w:pStyle w:val="Geenafstand"/>
        <w:rPr>
          <w:rFonts w:ascii="Verdana" w:hAnsi="Verdana"/>
          <w:b/>
          <w:sz w:val="18"/>
          <w:szCs w:val="18"/>
        </w:rPr>
      </w:pPr>
    </w:p>
    <w:p w14:paraId="01A9BF36" w14:textId="77777777" w:rsidR="00450577" w:rsidRPr="006C1179" w:rsidRDefault="002B51CC" w:rsidP="006C1179">
      <w:pPr>
        <w:pStyle w:val="Geenafstand"/>
        <w:rPr>
          <w:rFonts w:ascii="Verdana" w:hAnsi="Verdana"/>
          <w:b/>
          <w:sz w:val="18"/>
          <w:szCs w:val="18"/>
        </w:rPr>
      </w:pPr>
      <w:r w:rsidRPr="006C1179">
        <w:rPr>
          <w:rFonts w:ascii="Verdana" w:hAnsi="Verdana"/>
          <w:b/>
          <w:sz w:val="18"/>
          <w:szCs w:val="18"/>
        </w:rPr>
        <w:t>Schadegegevens</w:t>
      </w:r>
      <w:r w:rsidR="00450577" w:rsidRPr="006C1179">
        <w:rPr>
          <w:rFonts w:ascii="Verdana" w:hAnsi="Verdana"/>
          <w:b/>
          <w:sz w:val="18"/>
          <w:szCs w:val="18"/>
        </w:rPr>
        <w:tab/>
      </w:r>
    </w:p>
    <w:p w14:paraId="68191AAF" w14:textId="77777777" w:rsidR="002B51CC" w:rsidRPr="006C1179" w:rsidRDefault="002B51CC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Schade aan voertuig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Nee, </w:t>
      </w:r>
      <w:r w:rsidRPr="006C1179">
        <w:rPr>
          <w:rFonts w:ascii="Verdana" w:hAnsi="Verdana"/>
          <w:sz w:val="18"/>
          <w:szCs w:val="18"/>
        </w:rPr>
        <w:tab/>
        <w:t>Toelichting: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2621A1E4" w14:textId="77777777" w:rsidR="002B51CC" w:rsidRPr="006C1179" w:rsidRDefault="002B51CC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Schade aan lading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Nee, </w:t>
      </w:r>
      <w:r w:rsidRPr="006C1179">
        <w:rPr>
          <w:rFonts w:ascii="Verdana" w:hAnsi="Verdana"/>
          <w:sz w:val="18"/>
          <w:szCs w:val="18"/>
        </w:rPr>
        <w:tab/>
        <w:t>Toelichting: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53F889C4" w14:textId="77777777" w:rsidR="002B51CC" w:rsidRPr="006C1179" w:rsidRDefault="002B51CC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Persoonlijk letsel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Nee, </w:t>
      </w:r>
      <w:r w:rsidRPr="006C1179">
        <w:rPr>
          <w:rFonts w:ascii="Verdana" w:hAnsi="Verdana"/>
          <w:sz w:val="18"/>
          <w:szCs w:val="18"/>
        </w:rPr>
        <w:tab/>
        <w:t>Toelichting: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00C9FD26" w14:textId="77777777" w:rsidR="002B51CC" w:rsidRPr="006C1179" w:rsidRDefault="002B51CC" w:rsidP="006C1179">
      <w:pPr>
        <w:pStyle w:val="Geenafstand"/>
        <w:rPr>
          <w:rFonts w:ascii="Verdana" w:hAnsi="Verdana"/>
          <w:b/>
          <w:sz w:val="18"/>
          <w:szCs w:val="18"/>
        </w:rPr>
      </w:pPr>
    </w:p>
    <w:p w14:paraId="60013F38" w14:textId="77777777" w:rsidR="002B51CC" w:rsidRPr="006C1179" w:rsidRDefault="002B51CC" w:rsidP="006C1179">
      <w:pPr>
        <w:pStyle w:val="Geenafstand"/>
        <w:rPr>
          <w:rFonts w:ascii="Verdana" w:hAnsi="Verdana"/>
          <w:b/>
          <w:sz w:val="18"/>
          <w:szCs w:val="18"/>
        </w:rPr>
      </w:pPr>
    </w:p>
    <w:p w14:paraId="2AE32BD3" w14:textId="77777777" w:rsidR="00450577" w:rsidRPr="006C1179" w:rsidRDefault="00450577" w:rsidP="006C1179">
      <w:pPr>
        <w:pStyle w:val="Geenafstand"/>
        <w:rPr>
          <w:rFonts w:ascii="Verdana" w:hAnsi="Verdana"/>
          <w:b/>
          <w:sz w:val="18"/>
          <w:szCs w:val="18"/>
        </w:rPr>
      </w:pPr>
      <w:r w:rsidRPr="006C1179">
        <w:rPr>
          <w:rFonts w:ascii="Verdana" w:hAnsi="Verdana"/>
          <w:b/>
          <w:sz w:val="18"/>
          <w:szCs w:val="18"/>
        </w:rPr>
        <w:t>Tenaamstelling</w:t>
      </w:r>
    </w:p>
    <w:p w14:paraId="681512D8" w14:textId="77777777" w:rsidR="00450577" w:rsidRPr="006C1179" w:rsidRDefault="0045057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Land van herkomst chauffeur</w:t>
      </w:r>
      <w:r w:rsidRPr="006C1179">
        <w:rPr>
          <w:rFonts w:ascii="Verdana" w:hAnsi="Verdana"/>
          <w:sz w:val="18"/>
          <w:szCs w:val="18"/>
        </w:rPr>
        <w:tab/>
        <w:t>:</w:t>
      </w:r>
      <w:r w:rsidR="0053695A" w:rsidRPr="006C1179">
        <w:rPr>
          <w:rFonts w:ascii="Verdana" w:hAnsi="Verdana"/>
          <w:sz w:val="18"/>
          <w:szCs w:val="18"/>
        </w:rPr>
        <w:t xml:space="preserve">   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="002B51CC"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="002B51CC" w:rsidRPr="006C1179">
        <w:rPr>
          <w:rFonts w:ascii="Verdana" w:hAnsi="Verdana"/>
          <w:color w:val="000000"/>
          <w:sz w:val="18"/>
          <w:szCs w:val="18"/>
        </w:rPr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0B80D678" w14:textId="77777777" w:rsidR="00450577" w:rsidRPr="006C1179" w:rsidRDefault="0045057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Naam / eigenaar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>:</w:t>
      </w:r>
      <w:r w:rsidR="0053695A" w:rsidRPr="006C1179">
        <w:rPr>
          <w:rFonts w:ascii="Verdana" w:hAnsi="Verdana"/>
          <w:sz w:val="18"/>
          <w:szCs w:val="18"/>
        </w:rPr>
        <w:t xml:space="preserve">   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="002B51CC"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="002B51CC" w:rsidRPr="006C1179">
        <w:rPr>
          <w:rFonts w:ascii="Verdana" w:hAnsi="Verdana"/>
          <w:color w:val="000000"/>
          <w:sz w:val="18"/>
          <w:szCs w:val="18"/>
        </w:rPr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68B05F95" w14:textId="77777777" w:rsidR="00450577" w:rsidRPr="006C1179" w:rsidRDefault="0045057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Adres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>:</w:t>
      </w:r>
      <w:r w:rsidR="0053695A" w:rsidRPr="006C1179">
        <w:rPr>
          <w:rFonts w:ascii="Verdana" w:hAnsi="Verdana"/>
          <w:sz w:val="18"/>
          <w:szCs w:val="18"/>
        </w:rPr>
        <w:t xml:space="preserve">   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="002B51CC"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="002B51CC" w:rsidRPr="006C1179">
        <w:rPr>
          <w:rFonts w:ascii="Verdana" w:hAnsi="Verdana"/>
          <w:color w:val="000000"/>
          <w:sz w:val="18"/>
          <w:szCs w:val="18"/>
        </w:rPr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514FB47D" w14:textId="77777777" w:rsidR="00450577" w:rsidRPr="006C1179" w:rsidRDefault="0045057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Postadres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>:</w:t>
      </w:r>
      <w:r w:rsidR="0053695A" w:rsidRPr="006C1179">
        <w:rPr>
          <w:rFonts w:ascii="Verdana" w:hAnsi="Verdana"/>
          <w:sz w:val="18"/>
          <w:szCs w:val="18"/>
        </w:rPr>
        <w:t xml:space="preserve">   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="002B51CC"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="002B51CC" w:rsidRPr="006C1179">
        <w:rPr>
          <w:rFonts w:ascii="Verdana" w:hAnsi="Verdana"/>
          <w:color w:val="000000"/>
          <w:sz w:val="18"/>
          <w:szCs w:val="18"/>
        </w:rPr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79CC05AF" w14:textId="77777777" w:rsidR="00450577" w:rsidRPr="006C1179" w:rsidRDefault="0045057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Woonplaats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>:</w:t>
      </w:r>
      <w:r w:rsidR="0053695A" w:rsidRPr="006C1179">
        <w:rPr>
          <w:rFonts w:ascii="Verdana" w:hAnsi="Verdana"/>
          <w:sz w:val="18"/>
          <w:szCs w:val="18"/>
        </w:rPr>
        <w:t xml:space="preserve">   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="002B51CC"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="002B51CC" w:rsidRPr="006C1179">
        <w:rPr>
          <w:rFonts w:ascii="Verdana" w:hAnsi="Verdana"/>
          <w:color w:val="000000"/>
          <w:sz w:val="18"/>
          <w:szCs w:val="18"/>
        </w:rPr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23030875" w14:textId="77777777" w:rsidR="00450577" w:rsidRPr="006C1179" w:rsidRDefault="00450577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Tel nummer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>:</w:t>
      </w:r>
      <w:r w:rsidR="0053695A" w:rsidRPr="006C1179">
        <w:rPr>
          <w:rFonts w:ascii="Verdana" w:hAnsi="Verdana"/>
          <w:sz w:val="18"/>
          <w:szCs w:val="18"/>
        </w:rPr>
        <w:t xml:space="preserve">   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="002B51CC"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="002B51CC" w:rsidRPr="006C1179">
        <w:rPr>
          <w:rFonts w:ascii="Verdana" w:hAnsi="Verdana"/>
          <w:color w:val="000000"/>
          <w:sz w:val="18"/>
          <w:szCs w:val="18"/>
        </w:rPr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="002B51CC"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466829F9" w14:textId="77777777" w:rsidR="00450577" w:rsidRPr="006C1179" w:rsidRDefault="00450577" w:rsidP="006C1179">
      <w:pPr>
        <w:pStyle w:val="Geenafstand"/>
        <w:rPr>
          <w:rFonts w:ascii="Verdana" w:hAnsi="Verdana"/>
          <w:b/>
          <w:sz w:val="18"/>
          <w:szCs w:val="18"/>
        </w:rPr>
      </w:pPr>
    </w:p>
    <w:p w14:paraId="4E67D7D1" w14:textId="6E84B504" w:rsidR="00DD710F" w:rsidRDefault="00DD710F" w:rsidP="006C1179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Factuur voldaan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</w:t>
      </w:r>
    </w:p>
    <w:p w14:paraId="060C17BA" w14:textId="6D50C379" w:rsidR="002B51CC" w:rsidRPr="006C1179" w:rsidRDefault="002B51CC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Retentie recht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</w:t>
      </w:r>
    </w:p>
    <w:p w14:paraId="18F6F923" w14:textId="77777777" w:rsidR="002B51CC" w:rsidRDefault="002B51CC" w:rsidP="006C1179">
      <w:pPr>
        <w:pStyle w:val="Geenafstand"/>
        <w:rPr>
          <w:rFonts w:ascii="Verdana" w:hAnsi="Verdana"/>
          <w:b/>
          <w:sz w:val="18"/>
          <w:szCs w:val="18"/>
        </w:rPr>
      </w:pPr>
    </w:p>
    <w:p w14:paraId="55C080E4" w14:textId="77777777" w:rsidR="002B51CC" w:rsidRPr="006C1179" w:rsidRDefault="002B51CC" w:rsidP="006C1179">
      <w:pPr>
        <w:pStyle w:val="Geenafstand"/>
        <w:rPr>
          <w:rFonts w:ascii="Verdana" w:hAnsi="Verdana"/>
          <w:b/>
          <w:sz w:val="18"/>
          <w:szCs w:val="18"/>
        </w:rPr>
      </w:pPr>
    </w:p>
    <w:p w14:paraId="78FBF64A" w14:textId="77777777" w:rsidR="00C1719E" w:rsidRPr="006C1179" w:rsidRDefault="00C1719E" w:rsidP="006C1179">
      <w:pPr>
        <w:pStyle w:val="Geenafstand"/>
        <w:rPr>
          <w:rFonts w:ascii="Verdana" w:hAnsi="Verdana"/>
          <w:b/>
          <w:sz w:val="18"/>
          <w:szCs w:val="18"/>
        </w:rPr>
      </w:pPr>
      <w:r w:rsidRPr="006C1179">
        <w:rPr>
          <w:rFonts w:ascii="Verdana" w:hAnsi="Verdana"/>
          <w:b/>
          <w:sz w:val="18"/>
          <w:szCs w:val="18"/>
        </w:rPr>
        <w:t>Tijden B1(N)/B2(N) voertuig</w:t>
      </w:r>
    </w:p>
    <w:p w14:paraId="75247289" w14:textId="77777777" w:rsidR="00C1719E" w:rsidRPr="006C1179" w:rsidRDefault="00C1719E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Aankomsttijd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124AE324" w14:textId="77777777" w:rsidR="00C1719E" w:rsidRPr="006C1179" w:rsidRDefault="00C1719E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Aanvangstijd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22A557E6" w14:textId="77777777" w:rsidR="00C1719E" w:rsidRPr="006C1179" w:rsidRDefault="00C1719E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Berger vertrek locatie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3C29DF35" w14:textId="77777777" w:rsidR="00C1719E" w:rsidRPr="006C1179" w:rsidRDefault="00C1719E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Eindtijd berging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2D64C720" w14:textId="77777777" w:rsidR="00C1719E" w:rsidRPr="006C1179" w:rsidRDefault="00C1719E" w:rsidP="006C1179">
      <w:pPr>
        <w:pStyle w:val="Geenafstand"/>
        <w:rPr>
          <w:rFonts w:ascii="Verdana" w:hAnsi="Verdana"/>
          <w:sz w:val="18"/>
          <w:szCs w:val="18"/>
        </w:rPr>
      </w:pPr>
    </w:p>
    <w:p w14:paraId="0E37EC6C" w14:textId="77777777" w:rsidR="00C1719E" w:rsidRPr="006C1179" w:rsidRDefault="00C1719E" w:rsidP="006C1179">
      <w:pPr>
        <w:pStyle w:val="Geenafstand"/>
        <w:rPr>
          <w:rFonts w:ascii="Verdana" w:hAnsi="Verdana"/>
          <w:b/>
          <w:sz w:val="18"/>
          <w:szCs w:val="18"/>
        </w:rPr>
      </w:pPr>
      <w:r w:rsidRPr="006C1179">
        <w:rPr>
          <w:rFonts w:ascii="Verdana" w:hAnsi="Verdana"/>
          <w:b/>
          <w:sz w:val="18"/>
          <w:szCs w:val="18"/>
        </w:rPr>
        <w:t>Tijden overige (bergings)voertuigen</w:t>
      </w:r>
    </w:p>
    <w:p w14:paraId="12759DE4" w14:textId="77777777" w:rsidR="00C1719E" w:rsidRPr="006C1179" w:rsidRDefault="00C1719E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Aankomsttijd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4536DF36" w14:textId="77777777" w:rsidR="00C1719E" w:rsidRPr="006C1179" w:rsidRDefault="00C1719E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Aanvangstijd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4A3212ED" w14:textId="77777777" w:rsidR="00C1719E" w:rsidRPr="006C1179" w:rsidRDefault="00C1719E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Berger vertrek locatie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7E0CDA39" w14:textId="77777777" w:rsidR="00C1719E" w:rsidRPr="006C1179" w:rsidRDefault="00C1719E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Eindtijd berging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4E1CAB87" w14:textId="77777777" w:rsidR="00C1719E" w:rsidRPr="006C1179" w:rsidRDefault="00C1719E" w:rsidP="006C1179">
      <w:pPr>
        <w:pStyle w:val="Geenafstand"/>
        <w:rPr>
          <w:rFonts w:ascii="Verdana" w:hAnsi="Verdana"/>
          <w:sz w:val="18"/>
          <w:szCs w:val="18"/>
        </w:rPr>
      </w:pPr>
    </w:p>
    <w:p w14:paraId="3CED2665" w14:textId="77777777" w:rsidR="00C1719E" w:rsidRPr="006C1179" w:rsidRDefault="00C1719E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b/>
          <w:sz w:val="18"/>
          <w:szCs w:val="18"/>
        </w:rPr>
        <w:t>Oplossing</w:t>
      </w:r>
    </w:p>
    <w:p w14:paraId="70E6CE0D" w14:textId="77777777" w:rsidR="00C1719E" w:rsidRPr="006C1179" w:rsidRDefault="00C1719E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Op eigen kracht verder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Trekker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Oplegger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Overig :</w:t>
      </w:r>
      <w:r w:rsidRPr="006C1179">
        <w:rPr>
          <w:rFonts w:ascii="Verdana" w:hAnsi="Verdana"/>
          <w:color w:val="000000"/>
          <w:sz w:val="18"/>
          <w:szCs w:val="18"/>
        </w:rPr>
        <w:t xml:space="preserve">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617BAF00" w14:textId="77777777" w:rsidR="00C1719E" w:rsidRPr="006C1179" w:rsidRDefault="00C1719E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Situatie aangetroffen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60F56A97" w14:textId="77777777" w:rsidR="00C1719E" w:rsidRPr="006C1179" w:rsidRDefault="00C1719E" w:rsidP="006C1179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Bijzonderheden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420709A8" w14:textId="77777777" w:rsidR="00450577" w:rsidRDefault="00450577" w:rsidP="006C1179">
      <w:pPr>
        <w:pStyle w:val="Geenafstand"/>
        <w:rPr>
          <w:rFonts w:ascii="Verdana" w:hAnsi="Verdana"/>
          <w:sz w:val="18"/>
          <w:szCs w:val="18"/>
        </w:rPr>
      </w:pPr>
    </w:p>
    <w:p w14:paraId="7497B7F4" w14:textId="74045058" w:rsidR="005D365A" w:rsidRPr="006C1179" w:rsidRDefault="005D365A" w:rsidP="005D365A">
      <w:pPr>
        <w:pStyle w:val="Geenafstand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Afleveradres geborgen voertuig</w:t>
      </w:r>
    </w:p>
    <w:p w14:paraId="347A0E80" w14:textId="1200890A" w:rsidR="005D365A" w:rsidRPr="006C1179" w:rsidRDefault="005D365A" w:rsidP="005D365A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Eigen vestiging berger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Ja </w:t>
      </w:r>
      <w:r w:rsidRPr="006C1179">
        <w:rPr>
          <w:rFonts w:ascii="Verdana" w:hAnsi="Verdana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C1179">
        <w:rPr>
          <w:rFonts w:ascii="Verdana" w:hAnsi="Verdana"/>
          <w:sz w:val="18"/>
          <w:szCs w:val="18"/>
        </w:rPr>
        <w:instrText xml:space="preserve"> FORMCHECKBOX </w:instrText>
      </w:r>
      <w:r w:rsidRPr="006C1179">
        <w:rPr>
          <w:rFonts w:ascii="Verdana" w:hAnsi="Verdana"/>
          <w:sz w:val="18"/>
          <w:szCs w:val="18"/>
        </w:rPr>
      </w:r>
      <w:r w:rsidRPr="006C1179">
        <w:rPr>
          <w:rFonts w:ascii="Verdana" w:hAnsi="Verdana"/>
          <w:sz w:val="18"/>
          <w:szCs w:val="18"/>
        </w:rPr>
        <w:fldChar w:fldCharType="separate"/>
      </w:r>
      <w:r w:rsidRPr="006C1179">
        <w:rPr>
          <w:rFonts w:ascii="Verdana" w:hAnsi="Verdana"/>
          <w:sz w:val="18"/>
          <w:szCs w:val="18"/>
        </w:rPr>
        <w:fldChar w:fldCharType="end"/>
      </w:r>
      <w:r w:rsidRPr="006C1179">
        <w:rPr>
          <w:rFonts w:ascii="Verdana" w:hAnsi="Verdana"/>
          <w:sz w:val="18"/>
          <w:szCs w:val="18"/>
        </w:rPr>
        <w:t xml:space="preserve"> Nee</w:t>
      </w:r>
      <w:r w:rsidRPr="005D365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  Vestigingslocatie</w:t>
      </w:r>
      <w:r w:rsidRPr="006C1179">
        <w:rPr>
          <w:rFonts w:ascii="Verdana" w:hAnsi="Verdana"/>
          <w:sz w:val="18"/>
          <w:szCs w:val="18"/>
        </w:rPr>
        <w:t xml:space="preserve"> :</w:t>
      </w:r>
      <w:r w:rsidRPr="006C1179">
        <w:rPr>
          <w:rFonts w:ascii="Verdana" w:hAnsi="Verdana"/>
          <w:color w:val="000000"/>
          <w:sz w:val="18"/>
          <w:szCs w:val="18"/>
        </w:rPr>
        <w:t xml:space="preserve">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58C25CFC" w14:textId="498B0B62" w:rsidR="005D365A" w:rsidRDefault="005D365A" w:rsidP="005D365A">
      <w:pPr>
        <w:pStyle w:val="Geenafstand"/>
        <w:rPr>
          <w:rFonts w:ascii="Verdana" w:hAnsi="Verdana"/>
          <w:sz w:val="18"/>
          <w:szCs w:val="18"/>
        </w:rPr>
      </w:pPr>
    </w:p>
    <w:p w14:paraId="7244E998" w14:textId="57E53A79" w:rsidR="005D365A" w:rsidRDefault="005D365A" w:rsidP="005D365A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Anders, namelijk:</w:t>
      </w:r>
    </w:p>
    <w:p w14:paraId="2EA3CA75" w14:textId="77777777" w:rsidR="005D365A" w:rsidRPr="006C1179" w:rsidRDefault="005D365A" w:rsidP="005D365A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Adres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36B6494D" w14:textId="77777777" w:rsidR="005D365A" w:rsidRPr="006C1179" w:rsidRDefault="005D365A" w:rsidP="005D365A">
      <w:pPr>
        <w:pStyle w:val="Geenafstand"/>
        <w:rPr>
          <w:rFonts w:ascii="Verdana" w:hAnsi="Verdana"/>
          <w:sz w:val="18"/>
          <w:szCs w:val="18"/>
        </w:rPr>
      </w:pPr>
      <w:r w:rsidRPr="006C1179">
        <w:rPr>
          <w:rFonts w:ascii="Verdana" w:hAnsi="Verdana"/>
          <w:sz w:val="18"/>
          <w:szCs w:val="18"/>
        </w:rPr>
        <w:t>Woonplaats</w:t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</w:r>
      <w:r w:rsidRPr="006C1179">
        <w:rPr>
          <w:rFonts w:ascii="Verdana" w:hAnsi="Verdana"/>
          <w:sz w:val="18"/>
          <w:szCs w:val="18"/>
        </w:rPr>
        <w:tab/>
        <w:t xml:space="preserve">:   </w:t>
      </w:r>
      <w:r w:rsidRPr="006C1179">
        <w:rPr>
          <w:rFonts w:ascii="Verdana" w:hAnsi="Verdana"/>
          <w:color w:val="000000"/>
          <w:sz w:val="18"/>
          <w:szCs w:val="18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r w:rsidRPr="006C1179">
        <w:rPr>
          <w:rFonts w:ascii="Verdana" w:hAnsi="Verdana"/>
          <w:color w:val="000000"/>
          <w:sz w:val="18"/>
          <w:szCs w:val="18"/>
        </w:rPr>
        <w:instrText xml:space="preserve"> FORMTEXT </w:instrText>
      </w:r>
      <w:r w:rsidRPr="006C1179">
        <w:rPr>
          <w:rFonts w:ascii="Verdana" w:hAnsi="Verdana"/>
          <w:color w:val="000000"/>
          <w:sz w:val="18"/>
          <w:szCs w:val="18"/>
        </w:rPr>
      </w:r>
      <w:r w:rsidRPr="006C1179">
        <w:rPr>
          <w:rFonts w:ascii="Verdana" w:hAnsi="Verdana"/>
          <w:color w:val="000000"/>
          <w:sz w:val="18"/>
          <w:szCs w:val="18"/>
        </w:rPr>
        <w:fldChar w:fldCharType="separate"/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noProof/>
          <w:color w:val="000000"/>
          <w:sz w:val="18"/>
          <w:szCs w:val="18"/>
        </w:rPr>
        <w:t> </w:t>
      </w:r>
      <w:r w:rsidRPr="006C1179">
        <w:rPr>
          <w:rFonts w:ascii="Verdana" w:hAnsi="Verdana"/>
          <w:color w:val="000000"/>
          <w:sz w:val="18"/>
          <w:szCs w:val="18"/>
        </w:rPr>
        <w:fldChar w:fldCharType="end"/>
      </w:r>
    </w:p>
    <w:p w14:paraId="2C131EF7" w14:textId="77777777" w:rsidR="005D365A" w:rsidRPr="006C1179" w:rsidRDefault="005D365A" w:rsidP="006C1179">
      <w:pPr>
        <w:pStyle w:val="Geenafstand"/>
        <w:rPr>
          <w:rFonts w:ascii="Verdana" w:hAnsi="Verdana"/>
          <w:sz w:val="18"/>
          <w:szCs w:val="18"/>
        </w:rPr>
      </w:pPr>
    </w:p>
    <w:p w14:paraId="230A53F7" w14:textId="77777777" w:rsidR="006C1179" w:rsidRDefault="006C1179" w:rsidP="006C1179">
      <w:pPr>
        <w:pStyle w:val="Geenafstand"/>
        <w:jc w:val="center"/>
        <w:rPr>
          <w:rFonts w:ascii="Verdana" w:hAnsi="Verdana"/>
          <w:b/>
          <w:sz w:val="18"/>
          <w:szCs w:val="18"/>
        </w:rPr>
      </w:pPr>
    </w:p>
    <w:p w14:paraId="5E43EDB7" w14:textId="77777777" w:rsidR="006C1179" w:rsidRDefault="006C1179" w:rsidP="006C1179">
      <w:pPr>
        <w:pStyle w:val="Geenafstand"/>
        <w:jc w:val="center"/>
        <w:rPr>
          <w:rFonts w:ascii="Verdana" w:hAnsi="Verdana"/>
          <w:b/>
          <w:sz w:val="18"/>
          <w:szCs w:val="18"/>
        </w:rPr>
      </w:pPr>
    </w:p>
    <w:p w14:paraId="6F036E27" w14:textId="77777777" w:rsidR="00C1719E" w:rsidRPr="006C1179" w:rsidRDefault="00C1719E" w:rsidP="006C1179">
      <w:pPr>
        <w:pStyle w:val="Geenafstand"/>
        <w:jc w:val="center"/>
        <w:rPr>
          <w:rFonts w:ascii="Verdana" w:hAnsi="Verdana"/>
          <w:b/>
          <w:sz w:val="18"/>
          <w:szCs w:val="18"/>
        </w:rPr>
      </w:pPr>
      <w:r w:rsidRPr="006C1179">
        <w:rPr>
          <w:rFonts w:ascii="Verdana" w:hAnsi="Verdana"/>
          <w:b/>
          <w:sz w:val="18"/>
          <w:szCs w:val="18"/>
        </w:rPr>
        <w:t>Uw verslag ontvangen wij graag binnen 24 uur of op de eerste werkdag na bovengenoemde datum en tijd via e-mail retour.</w:t>
      </w:r>
    </w:p>
    <w:p w14:paraId="71A5C4DA" w14:textId="77777777" w:rsidR="00450577" w:rsidRPr="006C1179" w:rsidRDefault="00450577" w:rsidP="006C1179">
      <w:pPr>
        <w:spacing w:line="240" w:lineRule="auto"/>
        <w:rPr>
          <w:rFonts w:ascii="Verdana" w:hAnsi="Verdana"/>
          <w:sz w:val="18"/>
          <w:szCs w:val="18"/>
        </w:rPr>
      </w:pPr>
    </w:p>
    <w:p w14:paraId="7F7DD49B" w14:textId="77777777" w:rsidR="001856B2" w:rsidRPr="006C1179" w:rsidRDefault="001856B2" w:rsidP="006C1179">
      <w:pPr>
        <w:spacing w:line="240" w:lineRule="auto"/>
        <w:rPr>
          <w:rFonts w:ascii="Verdana" w:hAnsi="Verdana"/>
          <w:sz w:val="18"/>
          <w:szCs w:val="18"/>
        </w:rPr>
      </w:pPr>
    </w:p>
    <w:sectPr w:rsidR="001856B2" w:rsidRPr="006C1179" w:rsidSect="005F0F75">
      <w:headerReference w:type="default" r:id="rId7"/>
      <w:pgSz w:w="11906" w:h="16838"/>
      <w:pgMar w:top="876" w:right="849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2F95A" w14:textId="77777777" w:rsidR="006C1179" w:rsidRDefault="006C1179" w:rsidP="006C1179">
      <w:pPr>
        <w:spacing w:after="0" w:line="240" w:lineRule="auto"/>
      </w:pPr>
      <w:r>
        <w:separator/>
      </w:r>
    </w:p>
  </w:endnote>
  <w:endnote w:type="continuationSeparator" w:id="0">
    <w:p w14:paraId="6A2A5FF1" w14:textId="77777777" w:rsidR="006C1179" w:rsidRDefault="006C1179" w:rsidP="006C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891A7" w14:textId="77777777" w:rsidR="006C1179" w:rsidRDefault="006C1179" w:rsidP="006C1179">
      <w:pPr>
        <w:spacing w:after="0" w:line="240" w:lineRule="auto"/>
      </w:pPr>
      <w:r>
        <w:separator/>
      </w:r>
    </w:p>
  </w:footnote>
  <w:footnote w:type="continuationSeparator" w:id="0">
    <w:p w14:paraId="41D34FEE" w14:textId="77777777" w:rsidR="006C1179" w:rsidRDefault="006C1179" w:rsidP="006C1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91184" w14:textId="77777777" w:rsidR="006C1179" w:rsidRPr="006C1179" w:rsidRDefault="005F0F75" w:rsidP="006C1179">
    <w:pPr>
      <w:pStyle w:val="Koptekst"/>
    </w:pPr>
    <w:r>
      <w:tab/>
    </w:r>
    <w:r w:rsidR="006C1179">
      <w:rPr>
        <w:rFonts w:ascii="Verdana" w:hAnsi="Verdana"/>
        <w:b/>
        <w:noProof/>
        <w:color w:val="E36C0A"/>
        <w:sz w:val="18"/>
        <w:szCs w:val="18"/>
      </w:rPr>
      <w:drawing>
        <wp:inline distT="0" distB="0" distL="0" distR="0" wp14:anchorId="7DF9963F" wp14:editId="6B05F382">
          <wp:extent cx="628650" cy="2127503"/>
          <wp:effectExtent l="0" t="0" r="0" b="0"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RWS blauw li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646054" cy="21864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revisionView w:inkAnnotations="0"/>
  <w:documentProtection w:edit="forms" w:enforcement="1" w:cryptProviderType="rsaAES" w:cryptAlgorithmClass="hash" w:cryptAlgorithmType="typeAny" w:cryptAlgorithmSid="14" w:cryptSpinCount="100000" w:hash="9yq7yTJ5n+sE7PZfPCZNYt1SbZlW9uwGgdjyLJDjoejsk6Mh3Ok/hN4LlxMOnh8ud1zRg9OwMmRsIv8bDi5syA==" w:salt="CqssW4p+EvZlcZfbgTybcA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123"/>
    <w:rsid w:val="00080153"/>
    <w:rsid w:val="001856B2"/>
    <w:rsid w:val="00254A37"/>
    <w:rsid w:val="002B51CC"/>
    <w:rsid w:val="002B649B"/>
    <w:rsid w:val="00300FB1"/>
    <w:rsid w:val="003C38A9"/>
    <w:rsid w:val="00450577"/>
    <w:rsid w:val="005219A9"/>
    <w:rsid w:val="0053695A"/>
    <w:rsid w:val="00577070"/>
    <w:rsid w:val="005A6008"/>
    <w:rsid w:val="005C0C23"/>
    <w:rsid w:val="005D365A"/>
    <w:rsid w:val="005F0F75"/>
    <w:rsid w:val="006C1179"/>
    <w:rsid w:val="007105CA"/>
    <w:rsid w:val="00722E92"/>
    <w:rsid w:val="007C6123"/>
    <w:rsid w:val="007D248B"/>
    <w:rsid w:val="00804661"/>
    <w:rsid w:val="008129ED"/>
    <w:rsid w:val="00862135"/>
    <w:rsid w:val="00872D97"/>
    <w:rsid w:val="0092128F"/>
    <w:rsid w:val="009A4CA6"/>
    <w:rsid w:val="009A5BC2"/>
    <w:rsid w:val="009B715B"/>
    <w:rsid w:val="00C1719E"/>
    <w:rsid w:val="00CF0310"/>
    <w:rsid w:val="00D33398"/>
    <w:rsid w:val="00D410BD"/>
    <w:rsid w:val="00D44F8C"/>
    <w:rsid w:val="00D460F5"/>
    <w:rsid w:val="00D55F12"/>
    <w:rsid w:val="00D70E17"/>
    <w:rsid w:val="00DD710F"/>
    <w:rsid w:val="00E00A3E"/>
    <w:rsid w:val="00FB621D"/>
    <w:rsid w:val="00FE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FF9982"/>
  <w15:docId w15:val="{20406E0B-131E-4008-9EF0-5BA382E4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057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50577"/>
    <w:rPr>
      <w:sz w:val="22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450577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50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0577"/>
    <w:rPr>
      <w:rFonts w:ascii="Tahoma" w:eastAsia="Times New Roman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C11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1179"/>
    <w:rPr>
      <w:rFonts w:eastAsia="Times New Roman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6C11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117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PRONS~1\LOCALS~1\Temp\d\notesE259CD\CMV%20Afmeldformulier%20Template%202.0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F894A-0873-432C-9F41-EFC6643763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CMV Afmeldformulier Template 2.0</Template>
  <TotalTime>5</TotalTime>
  <Pages>2</Pages>
  <Words>733</Words>
  <Characters>4035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Eurocross Assistance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SpronsenC</dc:creator>
  <cp:lastModifiedBy>Veld, Geralt van 't (RWS VWM)</cp:lastModifiedBy>
  <cp:revision>3</cp:revision>
  <dcterms:created xsi:type="dcterms:W3CDTF">2026-06-05T07:01:00Z</dcterms:created>
  <dcterms:modified xsi:type="dcterms:W3CDTF">2026-06-05T07:01:00Z</dcterms:modified>
</cp:coreProperties>
</file>