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5FDA" w14:textId="77777777" w:rsidR="00B77D04" w:rsidRDefault="00B77D04" w:rsidP="00B77D04">
      <w:pPr>
        <w:rPr>
          <w:b/>
          <w:sz w:val="27"/>
          <w:szCs w:val="27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rPr>
          <w:b/>
          <w:sz w:val="27"/>
          <w:szCs w:val="27"/>
        </w:rPr>
        <w:t>Nieuwbouw Prins Mauritsschool, kinderopvang en gymzaal te Staphorst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8D17F22" w:rsidR="00AF54B7" w:rsidRDefault="008D1FA0" w:rsidP="000D0C85">
      <w:pPr>
        <w:rPr>
          <w:lang w:eastAsia="en-US"/>
        </w:rPr>
      </w:pPr>
      <w:r w:rsidRPr="00AE739A">
        <w:rPr>
          <w:lang w:eastAsia="en-US"/>
        </w:rPr>
        <w:t xml:space="preserve">Een volledige weergave met beeldmateriaal en beschrijving van </w:t>
      </w:r>
      <w:r w:rsidR="00BA0436" w:rsidRPr="00AE739A">
        <w:rPr>
          <w:b/>
          <w:lang w:eastAsia="en-US"/>
        </w:rPr>
        <w:t>exact</w:t>
      </w:r>
      <w:r w:rsidR="007F1EA5" w:rsidRPr="00AE739A">
        <w:rPr>
          <w:b/>
          <w:lang w:eastAsia="en-US"/>
        </w:rPr>
        <w:t xml:space="preserve"> twee projecten</w:t>
      </w:r>
      <w:r w:rsidR="007F1EA5" w:rsidRPr="00AE739A">
        <w:rPr>
          <w:b/>
          <w:vertAlign w:val="superscript"/>
          <w:lang w:eastAsia="en-US"/>
        </w:rPr>
        <w:t>1</w:t>
      </w:r>
      <w:r w:rsidRPr="00AE739A">
        <w:rPr>
          <w:lang w:eastAsia="en-US"/>
        </w:rPr>
        <w:t xml:space="preserve"> naar eigen keuze in de afgelopen vijf jaar d</w:t>
      </w:r>
      <w:r w:rsidR="00D807CB" w:rsidRPr="00AE739A">
        <w:rPr>
          <w:lang w:eastAsia="en-US"/>
        </w:rPr>
        <w:t>ie</w:t>
      </w:r>
      <w:r w:rsidRPr="00AE739A">
        <w:rPr>
          <w:lang w:eastAsia="en-US"/>
        </w:rPr>
        <w:t xml:space="preserve"> door </w:t>
      </w:r>
      <w:r w:rsidR="000D0C85" w:rsidRPr="00AE739A">
        <w:rPr>
          <w:lang w:eastAsia="en-US"/>
        </w:rPr>
        <w:t>uw organisatie</w:t>
      </w:r>
      <w:r w:rsidRPr="00AE739A">
        <w:rPr>
          <w:lang w:eastAsia="en-US"/>
        </w:rPr>
        <w:t xml:space="preserve"> </w:t>
      </w:r>
      <w:r w:rsidR="000D0C85" w:rsidRPr="00AE739A">
        <w:rPr>
          <w:lang w:eastAsia="en-US"/>
        </w:rPr>
        <w:t>zijn</w:t>
      </w:r>
      <w:r w:rsidRPr="00AE739A">
        <w:rPr>
          <w:lang w:eastAsia="en-US"/>
        </w:rPr>
        <w:t xml:space="preserve"> gerealiseerd</w:t>
      </w:r>
      <w:r w:rsidR="000D0C85" w:rsidRPr="00AE739A">
        <w:rPr>
          <w:lang w:eastAsia="en-US"/>
        </w:rPr>
        <w:t xml:space="preserve"> met een complexiteit en/of ambitieniveau, die vergelijkbaar </w:t>
      </w:r>
      <w:r w:rsidR="00D807CB" w:rsidRPr="00AE739A">
        <w:rPr>
          <w:lang w:eastAsia="en-US"/>
        </w:rPr>
        <w:t>is</w:t>
      </w:r>
      <w:r w:rsidR="000D0C85" w:rsidRPr="00AE739A">
        <w:rPr>
          <w:lang w:eastAsia="en-US"/>
        </w:rPr>
        <w:t xml:space="preserve"> met die van</w:t>
      </w:r>
      <w:r w:rsidR="000D0C85" w:rsidRPr="00DD22AD">
        <w:rPr>
          <w:lang w:eastAsia="en-US"/>
        </w:rPr>
        <w:t xml:space="preserve">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Default="00FB5AF7" w:rsidP="008D1FA0">
      <w:pPr>
        <w:rPr>
          <w:lang w:eastAsia="en-US"/>
        </w:rPr>
      </w:pPr>
    </w:p>
    <w:p w14:paraId="371DE271" w14:textId="31251525" w:rsidR="005D589A" w:rsidRDefault="005D589A" w:rsidP="005D589A">
      <w:pPr>
        <w:rPr>
          <w:lang w:eastAsia="en-US"/>
        </w:rPr>
      </w:pPr>
      <w:r>
        <w:rPr>
          <w:lang w:eastAsia="en-US"/>
        </w:rPr>
        <w:t>Voor perceel 1 en perceel 2 gelden dezelfde selectiecriteria met dien verstande dat voor perceel 1 de referentieprojecten betrekking moeten hebben op de bouwkundige werkzaamheden welke de Gegadigde heeft uitgevoerd. Voor perceel 2 moeten de in te dienen referentieprojecten betrekking hebben op E- en W- installatiewerkzaamheden welke de Gegadigde heeft uitgevoerd.</w:t>
      </w:r>
    </w:p>
    <w:p w14:paraId="6C2B4CBE" w14:textId="77777777" w:rsidR="00E11383" w:rsidRDefault="00E11383" w:rsidP="00E11383">
      <w:pPr>
        <w:rPr>
          <w:lang w:eastAsia="en-US"/>
        </w:rPr>
      </w:pPr>
    </w:p>
    <w:p w14:paraId="180CA76E" w14:textId="49EB8A73" w:rsidR="00E11383" w:rsidRDefault="00E11383" w:rsidP="00E11383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Van maximaal 1 referentieproject is toegestaan dat deze nog niet is opgeleverd, echter de </w:t>
      </w:r>
      <w:r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zijn.</w:t>
      </w:r>
    </w:p>
    <w:p w14:paraId="51B6DC64" w14:textId="77777777" w:rsidR="005D589A" w:rsidRPr="00DD22AD" w:rsidRDefault="005D589A" w:rsidP="008D1FA0">
      <w:pPr>
        <w:rPr>
          <w:lang w:eastAsia="en-US"/>
        </w:rPr>
      </w:pPr>
    </w:p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 xml:space="preserve">elk van de </w:t>
      </w:r>
      <w:proofErr w:type="spellStart"/>
      <w:r w:rsidRPr="005F24EA">
        <w:rPr>
          <w:b/>
        </w:rPr>
        <w:t>combinanten</w:t>
      </w:r>
      <w:proofErr w:type="spellEnd"/>
      <w:r w:rsidRPr="005F24EA">
        <w:rPr>
          <w:b/>
        </w:rPr>
        <w:t xml:space="preserve">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5DF7E8E" w:rsidR="00FA4FE7" w:rsidRPr="00CF3E96" w:rsidRDefault="008D1FA0" w:rsidP="00D62DA8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proofErr w:type="gramStart"/>
      <w:r w:rsidR="00FA4FE7" w:rsidRPr="00CF3E96">
        <w:t>Indien</w:t>
      </w:r>
      <w:proofErr w:type="gramEnd"/>
      <w:r w:rsidR="00FA4FE7" w:rsidRPr="00CF3E96">
        <w:t xml:space="preserve"> het referentieproject nog niet is opgeleverd, dient een tevredenheidverklaring van de uitgevoerde werkzaamheden tot op heden worden bijgevoegd.</w:t>
      </w:r>
      <w:r w:rsidR="00D62DA8">
        <w:t xml:space="preserve"> De tevredenheidsverklaring dient op nader verzoek van de Aanbestedende Dienst te worden overlegd, zie paragraaf 8.4 selectieleidraad.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2D249465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 xml:space="preserve">ervaring met realisatie </w:t>
      </w:r>
      <w:r w:rsidR="002A6F18">
        <w:rPr>
          <w:i/>
          <w:lang w:eastAsia="en-US"/>
        </w:rPr>
        <w:t>utiliteits</w:t>
      </w:r>
      <w:r w:rsidRPr="00F34691">
        <w:rPr>
          <w:i/>
          <w:lang w:eastAsia="en-US"/>
        </w:rPr>
        <w:t>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5420138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proofErr w:type="gramStart"/>
      <w:r w:rsidR="005D13A0">
        <w:rPr>
          <w:b/>
          <w:sz w:val="20"/>
          <w:szCs w:val="20"/>
          <w:lang w:eastAsia="en-US"/>
        </w:rPr>
        <w:t>in</w:t>
      </w:r>
      <w:proofErr w:type="gramEnd"/>
      <w:r w:rsidR="005D13A0">
        <w:rPr>
          <w:b/>
          <w:sz w:val="20"/>
          <w:szCs w:val="20"/>
          <w:lang w:eastAsia="en-US"/>
        </w:rPr>
        <w:t xml:space="preserve">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29AEFC8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</w:t>
            </w:r>
            <w:proofErr w:type="spellStart"/>
            <w:r w:rsidR="00C667FF">
              <w:rPr>
                <w:rFonts w:cs="Verdana"/>
              </w:rPr>
              <w:t>subcriteria</w:t>
            </w:r>
            <w:proofErr w:type="spellEnd"/>
            <w:r w:rsidR="00C667FF">
              <w:rPr>
                <w:rFonts w:cs="Verdana"/>
              </w:rPr>
              <w:t xml:space="preserve">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 xml:space="preserve">ervaring met realisatie </w:t>
            </w:r>
            <w:r w:rsidR="002A6F18">
              <w:t>utiliteits</w:t>
            </w:r>
            <w:r w:rsidR="00E206BF" w:rsidRPr="00E206BF">
              <w:t>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</w:t>
            </w:r>
            <w:proofErr w:type="spellStart"/>
            <w:r w:rsidR="00C667FF">
              <w:rPr>
                <w:rFonts w:cs="Verdana"/>
              </w:rPr>
              <w:t>subcriteria</w:t>
            </w:r>
            <w:proofErr w:type="spellEnd"/>
            <w:r w:rsidR="00C667FF">
              <w:rPr>
                <w:rFonts w:cs="Verdana"/>
              </w:rPr>
              <w:t xml:space="preserve">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</w:t>
            </w:r>
            <w:proofErr w:type="gramStart"/>
            <w:r w:rsidR="008D1FA0" w:rsidRPr="007E2A00">
              <w:t>omcirkelen</w:t>
            </w:r>
            <w:proofErr w:type="gramEnd"/>
            <w:r w:rsidR="008D1FA0" w:rsidRPr="007E2A00">
              <w:t xml:space="preserve">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proofErr w:type="gramStart"/>
            <w:r w:rsidRPr="00646C5C">
              <w:t>Ja /</w:t>
            </w:r>
            <w:proofErr w:type="gramEnd"/>
            <w:r w:rsidRPr="00646C5C">
              <w:t xml:space="preserve"> Nee</w:t>
            </w:r>
          </w:p>
          <w:p w14:paraId="7A685337" w14:textId="77777777" w:rsidR="00D41AC4" w:rsidRPr="00646C5C" w:rsidRDefault="00D41AC4" w:rsidP="00646C5C"/>
          <w:p w14:paraId="5C7D05E1" w14:textId="77777777" w:rsidR="00646C5C" w:rsidRPr="00646C5C" w:rsidRDefault="00646C5C" w:rsidP="00646C5C"/>
          <w:p w14:paraId="5A839672" w14:textId="0927F209" w:rsidR="008D1FA0" w:rsidRPr="00646C5C" w:rsidRDefault="008D1FA0" w:rsidP="00646C5C">
            <w:proofErr w:type="gramStart"/>
            <w:r w:rsidRPr="00646C5C">
              <w:t>Ja /</w:t>
            </w:r>
            <w:proofErr w:type="gramEnd"/>
            <w:r w:rsidRPr="00646C5C">
              <w:t xml:space="preserve"> Nee</w:t>
            </w:r>
          </w:p>
          <w:p w14:paraId="5A839675" w14:textId="5D5FC9F2" w:rsidR="008D1FA0" w:rsidRPr="001A33CD" w:rsidRDefault="008D1FA0" w:rsidP="00FA4FE7"/>
        </w:tc>
      </w:tr>
    </w:tbl>
    <w:p w14:paraId="5BC4314A" w14:textId="77777777" w:rsidR="00FA4FE7" w:rsidRPr="001A33CD" w:rsidRDefault="00FA4FE7" w:rsidP="00FA4FE7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5386"/>
        <w:gridCol w:w="2098"/>
      </w:tblGrid>
      <w:tr w:rsidR="00FA4FE7" w:rsidRPr="001A33CD" w14:paraId="688AE344" w14:textId="77777777" w:rsidTr="00B43999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B43999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Omvang (in m² </w:t>
            </w:r>
            <w:proofErr w:type="spellStart"/>
            <w:r>
              <w:rPr>
                <w:rFonts w:cs="Tahoma"/>
                <w:szCs w:val="17"/>
              </w:rPr>
              <w:t>bvo</w:t>
            </w:r>
            <w:proofErr w:type="spellEnd"/>
            <w:r>
              <w:rPr>
                <w:rFonts w:cs="Tahoma"/>
                <w:szCs w:val="17"/>
              </w:rPr>
              <w:t xml:space="preserve">, 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m</w:t>
            </w:r>
            <w:proofErr w:type="gramEnd"/>
            <w:r>
              <w:rPr>
                <w:rFonts w:cs="Tahoma"/>
                <w:szCs w:val="17"/>
                <w:vertAlign w:val="superscript"/>
              </w:rPr>
              <w:t xml:space="preserve">2 </w:t>
            </w:r>
            <w:proofErr w:type="spellStart"/>
            <w:r>
              <w:rPr>
                <w:rFonts w:cs="Tahoma"/>
                <w:szCs w:val="17"/>
              </w:rPr>
              <w:t>bvo</w:t>
            </w:r>
            <w:proofErr w:type="spellEnd"/>
          </w:p>
        </w:tc>
      </w:tr>
      <w:tr w:rsidR="006D7B21" w14:paraId="2B6734D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B667DC">
        <w:trPr>
          <w:trHeight w:val="10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</w:t>
            </w:r>
            <w:proofErr w:type="spellStart"/>
            <w:r w:rsidR="00B41EF2">
              <w:rPr>
                <w:rFonts w:cs="Arial"/>
              </w:rPr>
              <w:t>gc</w:t>
            </w:r>
            <w:proofErr w:type="spellEnd"/>
            <w:r w:rsidR="00B41EF2">
              <w:rPr>
                <w:rFonts w:cs="Arial"/>
              </w:rPr>
              <w:t>)</w:t>
            </w:r>
            <w:r>
              <w:rPr>
                <w:rFonts w:cs="Arial"/>
              </w:rPr>
              <w:t>;</w:t>
            </w:r>
          </w:p>
          <w:p w14:paraId="449E52DE" w14:textId="3940EECA" w:rsidR="006D7B21" w:rsidRPr="00B667DC" w:rsidRDefault="006D7B21" w:rsidP="00B667DC">
            <w:pPr>
              <w:suppressAutoHyphens/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</w:t>
            </w:r>
          </w:p>
          <w:p w14:paraId="3C3C2C67" w14:textId="01E5E43A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</w:t>
            </w:r>
          </w:p>
        </w:tc>
      </w:tr>
      <w:tr w:rsidR="00FA4FE7" w:rsidRPr="001A33CD" w14:paraId="047B4327" w14:textId="77777777" w:rsidTr="00B43999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</w:t>
            </w:r>
          </w:p>
        </w:tc>
        <w:tc>
          <w:tcPr>
            <w:tcW w:w="2098" w:type="dxa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B43999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 </w:t>
            </w:r>
          </w:p>
        </w:tc>
        <w:tc>
          <w:tcPr>
            <w:tcW w:w="2098" w:type="dxa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B43999">
        <w:trPr>
          <w:trHeight w:val="558"/>
        </w:trPr>
        <w:tc>
          <w:tcPr>
            <w:tcW w:w="421" w:type="dxa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57481F46" w14:textId="77777777" w:rsidR="00B667DC" w:rsidRDefault="00B6771E" w:rsidP="00B667D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662CC65" w:rsidR="00B6771E" w:rsidRPr="00C666E1" w:rsidRDefault="00B6771E" w:rsidP="00B667D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lastRenderedPageBreak/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76D85FBF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7FEE7A80" w14:textId="77777777" w:rsidR="00AC2876" w:rsidRDefault="00AC287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587295" w14:textId="77777777" w:rsidR="00AC2876" w:rsidRDefault="00AC287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5787303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lastRenderedPageBreak/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8817BE" w:rsidRPr="001A33CD" w14:paraId="42D0AAE6" w14:textId="77777777" w:rsidTr="00B43999">
        <w:trPr>
          <w:trHeight w:val="558"/>
        </w:trPr>
        <w:tc>
          <w:tcPr>
            <w:tcW w:w="421" w:type="dxa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2098" w:type="dxa"/>
            <w:tcBorders>
              <w:left w:val="nil"/>
            </w:tcBorders>
          </w:tcPr>
          <w:p w14:paraId="586D9D08" w14:textId="77777777" w:rsidR="008817BE" w:rsidRPr="007E2A00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FBA8D6F" w14:textId="3A3680DC" w:rsidR="008817BE" w:rsidRPr="001A33CD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B43999">
        <w:trPr>
          <w:trHeight w:val="558"/>
        </w:trPr>
        <w:tc>
          <w:tcPr>
            <w:tcW w:w="421" w:type="dxa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38F742C7" w14:textId="1AC48EC9" w:rsidR="002A21C6" w:rsidRPr="007E2A00" w:rsidRDefault="002A21C6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B43999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proofErr w:type="gramStart"/>
            <w:r>
              <w:rPr>
                <w:sz w:val="14"/>
                <w:szCs w:val="14"/>
              </w:rPr>
              <w:t>op</w:t>
            </w:r>
            <w:proofErr w:type="gramEnd"/>
            <w:r>
              <w:rPr>
                <w:sz w:val="14"/>
                <w:szCs w:val="14"/>
              </w:rPr>
              <w:t xml:space="preserve">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proofErr w:type="gramStart"/>
            <w:r w:rsidRPr="0067344F">
              <w:rPr>
                <w:rFonts w:cs="Arial"/>
              </w:rPr>
              <w:t>Ja /</w:t>
            </w:r>
            <w:proofErr w:type="gramEnd"/>
            <w:r w:rsidRPr="0067344F">
              <w:rPr>
                <w:rFonts w:cs="Arial"/>
              </w:rPr>
              <w:t xml:space="preserve">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B43999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B43999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B43999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D515313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proofErr w:type="gramStart"/>
            <w:r w:rsidR="00B6614B" w:rsidRPr="00B6614B">
              <w:rPr>
                <w:rFonts w:cs="Arial"/>
                <w:b/>
              </w:rPr>
              <w:t>ervaring</w:t>
            </w:r>
            <w:proofErr w:type="gramEnd"/>
            <w:r w:rsidR="00B6614B" w:rsidRPr="00B6614B">
              <w:rPr>
                <w:rFonts w:cs="Arial"/>
                <w:b/>
              </w:rPr>
              <w:t xml:space="preserve"> met realisatie </w:t>
            </w:r>
            <w:r w:rsidR="00E70507">
              <w:rPr>
                <w:rFonts w:cs="Arial"/>
                <w:b/>
              </w:rPr>
              <w:t>utiliteitsgebouw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8167A" w:rsidRPr="001A33CD" w14:paraId="7C94843C" w14:textId="77777777" w:rsidTr="00776E1B">
        <w:trPr>
          <w:trHeight w:val="558"/>
        </w:trPr>
        <w:tc>
          <w:tcPr>
            <w:tcW w:w="562" w:type="dxa"/>
          </w:tcPr>
          <w:p w14:paraId="3CF7A37D" w14:textId="77777777" w:rsidR="0088167A" w:rsidRPr="00B43999" w:rsidRDefault="0088167A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1905D6B6" w14:textId="77777777" w:rsidR="002806A0" w:rsidRPr="002806A0" w:rsidRDefault="002806A0" w:rsidP="002806A0">
            <w:pPr>
              <w:suppressAutoHyphens/>
              <w:spacing w:line="360" w:lineRule="auto"/>
              <w:rPr>
                <w:rFonts w:cs="Verdana"/>
              </w:rPr>
            </w:pPr>
            <w:r w:rsidRPr="002806A0">
              <w:rPr>
                <w:rFonts w:cs="Arial"/>
              </w:rPr>
              <w:t>Gebouwgrootte (</w:t>
            </w:r>
            <w:proofErr w:type="gramStart"/>
            <w:r w:rsidRPr="002806A0">
              <w:rPr>
                <w:rFonts w:cs="Arial"/>
              </w:rPr>
              <w:t>conform</w:t>
            </w:r>
            <w:proofErr w:type="gramEnd"/>
            <w:r w:rsidRPr="002806A0">
              <w:rPr>
                <w:rFonts w:cs="Arial"/>
              </w:rPr>
              <w:t xml:space="preserve"> NEN 2580):</w:t>
            </w:r>
          </w:p>
          <w:p w14:paraId="77BF3B79" w14:textId="4D9AC4F0" w:rsidR="00965710" w:rsidRPr="00436D38" w:rsidRDefault="00965710" w:rsidP="0096571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&lt;</w:t>
            </w:r>
            <w:r w:rsidRPr="00436D38"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>1.</w:t>
            </w:r>
            <w:r w:rsidR="00B667DC">
              <w:rPr>
                <w:rFonts w:cs="Verdana"/>
              </w:rPr>
              <w:t>0</w:t>
            </w:r>
            <w:r>
              <w:rPr>
                <w:rFonts w:cs="Verdana"/>
              </w:rPr>
              <w:t>00</w:t>
            </w:r>
            <w:r w:rsidRPr="00436D38">
              <w:rPr>
                <w:rFonts w:cs="Verdana"/>
              </w:rPr>
              <w:t xml:space="preserve"> m² </w:t>
            </w:r>
            <w:proofErr w:type="spellStart"/>
            <w:r w:rsidRPr="00436D38">
              <w:rPr>
                <w:rFonts w:cs="Verdana"/>
              </w:rPr>
              <w:t>bvo</w:t>
            </w:r>
            <w:proofErr w:type="spellEnd"/>
            <w:r w:rsidRPr="00436D38">
              <w:rPr>
                <w:rFonts w:cs="Verdana"/>
              </w:rPr>
              <w:t>;</w:t>
            </w:r>
          </w:p>
          <w:p w14:paraId="70E841FC" w14:textId="544E5E04" w:rsidR="0088167A" w:rsidRPr="00F60D9B" w:rsidRDefault="00965710" w:rsidP="0096571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36D38">
              <w:rPr>
                <w:rFonts w:cs="Verdana"/>
              </w:rPr>
              <w:t>≥ 1</w:t>
            </w:r>
            <w:r>
              <w:rPr>
                <w:rFonts w:cs="Verdana"/>
              </w:rPr>
              <w:t>.</w:t>
            </w:r>
            <w:r w:rsidR="00E16F96">
              <w:rPr>
                <w:rFonts w:cs="Verdana"/>
              </w:rPr>
              <w:t>0</w:t>
            </w:r>
            <w:r>
              <w:rPr>
                <w:rFonts w:cs="Verdana"/>
              </w:rPr>
              <w:t>0</w:t>
            </w:r>
            <w:r w:rsidRPr="00436D38">
              <w:rPr>
                <w:rFonts w:cs="Verdana"/>
              </w:rPr>
              <w:t>0 m²</w:t>
            </w:r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bvo</w:t>
            </w:r>
            <w:proofErr w:type="spellEnd"/>
            <w:r w:rsidRPr="00436D38">
              <w:rPr>
                <w:rFonts w:cs="Verdana"/>
                <w:lang w:val="en-US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</w:tcPr>
          <w:p w14:paraId="19384E18" w14:textId="77777777" w:rsidR="0088167A" w:rsidRPr="007E2A00" w:rsidRDefault="0088167A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2018B7C7" w14:textId="77777777" w:rsidR="0088167A" w:rsidRPr="007E2A00" w:rsidRDefault="0088167A" w:rsidP="00776E1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1E801A9" w14:textId="4029C21C" w:rsidR="0088167A" w:rsidRPr="001A33CD" w:rsidRDefault="0088167A" w:rsidP="00776E1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88167A" w:rsidRPr="001A33CD" w14:paraId="0C66E970" w14:textId="77777777" w:rsidTr="00B43999">
        <w:trPr>
          <w:trHeight w:val="558"/>
        </w:trPr>
        <w:tc>
          <w:tcPr>
            <w:tcW w:w="562" w:type="dxa"/>
          </w:tcPr>
          <w:p w14:paraId="4080284B" w14:textId="7EF6738D" w:rsidR="0088167A" w:rsidRPr="00B43999" w:rsidRDefault="0088167A" w:rsidP="0088167A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35B9556D" w14:textId="14CFD86B" w:rsidR="0088167A" w:rsidRPr="003A7370" w:rsidRDefault="0088167A" w:rsidP="0088167A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</w:t>
            </w:r>
            <w:r w:rsidR="00331B13">
              <w:rPr>
                <w:rFonts w:cs="Arial"/>
              </w:rPr>
              <w:t>:</w:t>
            </w:r>
          </w:p>
          <w:p w14:paraId="4C93F299" w14:textId="77777777" w:rsidR="00331B13" w:rsidRPr="00991B53" w:rsidRDefault="00331B13" w:rsidP="00331B1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O</w:t>
            </w:r>
            <w:r w:rsidRPr="00991B53">
              <w:rPr>
                <w:rFonts w:cs="Verdana"/>
              </w:rPr>
              <w:t>nderwijs</w:t>
            </w:r>
            <w:r>
              <w:rPr>
                <w:rFonts w:cs="Verdana"/>
              </w:rPr>
              <w:t>functie (Primair onderwijs)</w:t>
            </w:r>
            <w:r w:rsidRPr="00991B53">
              <w:rPr>
                <w:rFonts w:cs="Verdana"/>
              </w:rPr>
              <w:t>;</w:t>
            </w:r>
          </w:p>
          <w:p w14:paraId="62CEB88A" w14:textId="77777777" w:rsidR="00331B13" w:rsidRPr="009A56C6" w:rsidRDefault="00331B13" w:rsidP="00331B1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Onderwijsfunctie (</w:t>
            </w:r>
            <w:r w:rsidRPr="00991B53">
              <w:rPr>
                <w:rFonts w:cs="Verdana"/>
              </w:rPr>
              <w:t>Voortgezet onderwijs</w:t>
            </w:r>
            <w:r>
              <w:rPr>
                <w:rFonts w:cs="Verdana"/>
              </w:rPr>
              <w:t>)</w:t>
            </w:r>
            <w:r w:rsidRPr="00991B53">
              <w:rPr>
                <w:rFonts w:cs="Verdana"/>
              </w:rPr>
              <w:t>;</w:t>
            </w:r>
          </w:p>
          <w:p w14:paraId="2F8A619F" w14:textId="1F455B27" w:rsidR="00331B13" w:rsidRPr="00183D12" w:rsidRDefault="00331B13" w:rsidP="00331B1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Bijeenkomstfunctie</w:t>
            </w:r>
            <w:r w:rsidR="0061515B">
              <w:rPr>
                <w:rFonts w:cs="Verdana"/>
              </w:rPr>
              <w:t xml:space="preserve"> </w:t>
            </w:r>
            <w:r w:rsidR="0061515B">
              <w:rPr>
                <w:rFonts w:cs="Verdana"/>
              </w:rPr>
              <w:t>voor minimaal 30 personen</w:t>
            </w:r>
            <w:r>
              <w:rPr>
                <w:rFonts w:cs="Verdana"/>
              </w:rPr>
              <w:t>;</w:t>
            </w:r>
          </w:p>
          <w:p w14:paraId="7078193A" w14:textId="6ACFE248" w:rsidR="0088167A" w:rsidRPr="00F60D9B" w:rsidRDefault="00331B13" w:rsidP="00331B1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t>Kantoorfunctie;</w:t>
            </w:r>
          </w:p>
        </w:tc>
        <w:tc>
          <w:tcPr>
            <w:tcW w:w="2098" w:type="dxa"/>
            <w:tcBorders>
              <w:left w:val="nil"/>
            </w:tcBorders>
          </w:tcPr>
          <w:p w14:paraId="2E3381D2" w14:textId="77777777" w:rsidR="0088167A" w:rsidRPr="007E2A00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</w:p>
          <w:p w14:paraId="0908191A" w14:textId="77777777" w:rsidR="0088167A" w:rsidRPr="007E2A00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6B7BCAF" w14:textId="77777777" w:rsidR="0088167A" w:rsidRPr="007E2A00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1CE4EEE" w14:textId="77777777" w:rsidR="0088167A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0FBE238F" w14:textId="3599377F" w:rsidR="0088167A" w:rsidRPr="001A33CD" w:rsidRDefault="0088167A" w:rsidP="0088167A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71818E48" w14:textId="77777777" w:rsidR="008F2C6D" w:rsidRPr="00991B53" w:rsidRDefault="008F2C6D" w:rsidP="008F2C6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991B53">
              <w:rPr>
                <w:rFonts w:cs="Verdana"/>
              </w:rPr>
              <w:t>Kinderdagverblijf;</w:t>
            </w:r>
          </w:p>
          <w:p w14:paraId="123C4ED4" w14:textId="77777777" w:rsidR="008F2C6D" w:rsidRPr="00991B53" w:rsidRDefault="008F2C6D" w:rsidP="008F2C6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991B53">
              <w:rPr>
                <w:rFonts w:cs="Verdana"/>
              </w:rPr>
              <w:t>Gymzaal;</w:t>
            </w:r>
          </w:p>
          <w:p w14:paraId="7D29CF4F" w14:textId="2EA8D96F" w:rsidR="0080340D" w:rsidRPr="007E302B" w:rsidRDefault="008F2C6D" w:rsidP="008F2C6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991B53">
              <w:rPr>
                <w:rFonts w:cs="Verdana"/>
              </w:rPr>
              <w:t>Buitenschoolse opvang;</w:t>
            </w:r>
          </w:p>
        </w:tc>
        <w:tc>
          <w:tcPr>
            <w:tcW w:w="2098" w:type="dxa"/>
            <w:tcBorders>
              <w:left w:val="nil"/>
            </w:tcBorders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8700D5B" w14:textId="77777777" w:rsidR="0080340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E7A2CAB" w14:textId="780667D3" w:rsidR="008D1E01" w:rsidRPr="001A33CD" w:rsidRDefault="008D1E01" w:rsidP="008D1E01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8D1E01">
              <w:rPr>
                <w:rFonts w:cs="Tahoma"/>
                <w:szCs w:val="17"/>
              </w:rPr>
              <w:t>Ja /</w:t>
            </w:r>
            <w:proofErr w:type="gramEnd"/>
            <w:r w:rsidRPr="008D1E01">
              <w:rPr>
                <w:rFonts w:cs="Tahoma"/>
                <w:szCs w:val="17"/>
              </w:rPr>
              <w:t xml:space="preserve"> Ne</w:t>
            </w:r>
            <w:r w:rsidR="008F2C6D">
              <w:rPr>
                <w:rFonts w:cs="Tahoma"/>
                <w:szCs w:val="17"/>
              </w:rPr>
              <w:t>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20C43267" w14:textId="74091E87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</w:t>
            </w:r>
            <w:r w:rsidR="007F3FF5">
              <w:rPr>
                <w:rFonts w:cs="Verdana"/>
              </w:rPr>
              <w:t>(</w:t>
            </w:r>
            <w:r w:rsidR="00D90293">
              <w:rPr>
                <w:rFonts w:cs="Verdana"/>
              </w:rPr>
              <w:t>s</w:t>
            </w:r>
            <w:r w:rsidR="007F3FF5">
              <w:rPr>
                <w:rFonts w:cs="Verdana"/>
              </w:rPr>
              <w:t>)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E70507" w:rsidRPr="001A33CD" w14:paraId="29B80DC5" w14:textId="77777777" w:rsidTr="00B43999">
        <w:trPr>
          <w:trHeight w:val="558"/>
        </w:trPr>
        <w:tc>
          <w:tcPr>
            <w:tcW w:w="562" w:type="dxa"/>
          </w:tcPr>
          <w:p w14:paraId="44F40D96" w14:textId="77777777" w:rsidR="00E70507" w:rsidRPr="00B43999" w:rsidRDefault="00E7050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14FC6BDF" w14:textId="77777777" w:rsidR="005E7BE9" w:rsidRPr="00991B53" w:rsidRDefault="005E7BE9" w:rsidP="005E7BE9">
            <w:pPr>
              <w:suppressAutoHyphens/>
              <w:spacing w:line="360" w:lineRule="auto"/>
              <w:rPr>
                <w:rFonts w:cs="Arial"/>
              </w:rPr>
            </w:pPr>
            <w:r w:rsidRPr="00991B53">
              <w:rPr>
                <w:rFonts w:cs="Verdana"/>
              </w:rPr>
              <w:t>Bouworganisatie</w:t>
            </w:r>
            <w:r w:rsidRPr="00991B53">
              <w:rPr>
                <w:rFonts w:cs="Arial"/>
              </w:rPr>
              <w:t>:</w:t>
            </w:r>
          </w:p>
          <w:p w14:paraId="0A60CF7C" w14:textId="77777777" w:rsidR="005E7BE9" w:rsidRDefault="005E7BE9" w:rsidP="005E7BE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1B53">
              <w:rPr>
                <w:rFonts w:cs="Arial"/>
              </w:rPr>
              <w:t>Bouwteam;</w:t>
            </w:r>
          </w:p>
          <w:p w14:paraId="61BA0A7B" w14:textId="4E6B6DD1" w:rsidR="00E70507" w:rsidRPr="005E7BE9" w:rsidRDefault="005E7BE9" w:rsidP="005E7BE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E7BE9">
              <w:rPr>
                <w:rFonts w:cs="Arial"/>
              </w:rPr>
              <w:t>Geïntegreerd contract (UAV-</w:t>
            </w:r>
            <w:proofErr w:type="spellStart"/>
            <w:r w:rsidRPr="005E7BE9">
              <w:rPr>
                <w:rFonts w:cs="Arial"/>
              </w:rPr>
              <w:t>gc</w:t>
            </w:r>
            <w:proofErr w:type="spellEnd"/>
            <w:r w:rsidRPr="005E7BE9">
              <w:rPr>
                <w:rFonts w:cs="Arial"/>
              </w:rPr>
              <w:t>);</w:t>
            </w:r>
          </w:p>
        </w:tc>
        <w:tc>
          <w:tcPr>
            <w:tcW w:w="2098" w:type="dxa"/>
            <w:tcBorders>
              <w:left w:val="nil"/>
            </w:tcBorders>
          </w:tcPr>
          <w:p w14:paraId="7990D578" w14:textId="77777777" w:rsidR="00E70507" w:rsidRDefault="00E70507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5A657D" w14:textId="77777777" w:rsidR="005E7BE9" w:rsidRPr="007E2A00" w:rsidRDefault="005E7BE9" w:rsidP="005E7BE9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9310C77" w14:textId="1FA1F567" w:rsidR="005E7BE9" w:rsidRPr="007E2A00" w:rsidRDefault="005E7BE9" w:rsidP="005E7BE9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</w:t>
            </w:r>
            <w:r>
              <w:rPr>
                <w:rFonts w:cs="Tahoma"/>
                <w:szCs w:val="17"/>
              </w:rPr>
              <w:t>e</w:t>
            </w: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5E2C031E" w14:textId="066408AB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415B28ED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 xml:space="preserve">Frisse Scholen, klasse </w:t>
            </w:r>
            <w:r w:rsidR="00460280">
              <w:rPr>
                <w:rFonts w:cs="Arial"/>
              </w:rPr>
              <w:t>A</w:t>
            </w:r>
            <w:r w:rsidRPr="007029B9">
              <w:rPr>
                <w:rFonts w:cs="Arial"/>
              </w:rPr>
              <w:t xml:space="preserve"> of </w:t>
            </w:r>
            <w:r w:rsidR="00460280">
              <w:rPr>
                <w:rFonts w:cs="Arial"/>
              </w:rPr>
              <w:t>B</w:t>
            </w:r>
            <w:r w:rsidRPr="007029B9">
              <w:rPr>
                <w:rFonts w:cs="Arial"/>
              </w:rPr>
              <w:t>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3E386E06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 w:rsidR="000F3466">
              <w:rPr>
                <w:rFonts w:cs="Verdana"/>
              </w:rPr>
              <w:t>1.</w:t>
            </w:r>
            <w:r w:rsidR="007933AE">
              <w:rPr>
                <w:rFonts w:cs="Verdana"/>
              </w:rPr>
              <w:t>2</w:t>
            </w:r>
            <w:r w:rsidR="000F3466">
              <w:rPr>
                <w:rFonts w:cs="Verdana"/>
              </w:rPr>
              <w:t>00</w:t>
            </w:r>
            <w:r w:rsidRPr="001A27F7">
              <w:rPr>
                <w:rFonts w:cs="Verdana"/>
              </w:rPr>
              <w:t xml:space="preserve"> m² </w:t>
            </w:r>
            <w:proofErr w:type="spellStart"/>
            <w:r w:rsidRPr="001A27F7">
              <w:rPr>
                <w:rFonts w:cs="Verdana"/>
              </w:rPr>
              <w:t>bvo</w:t>
            </w:r>
            <w:proofErr w:type="spellEnd"/>
            <w:r w:rsidRPr="001A27F7">
              <w:rPr>
                <w:rFonts w:cs="Verdana"/>
              </w:rPr>
              <w:t>)</w:t>
            </w:r>
          </w:p>
        </w:tc>
        <w:tc>
          <w:tcPr>
            <w:tcW w:w="2098" w:type="dxa"/>
            <w:tcBorders>
              <w:left w:val="nil"/>
            </w:tcBorders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715"/>
        <w:gridCol w:w="1530"/>
        <w:gridCol w:w="284"/>
        <w:gridCol w:w="1814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proofErr w:type="gramStart"/>
            <w:r w:rsidR="00EF4554" w:rsidRPr="00EF4554">
              <w:rPr>
                <w:rFonts w:cs="Arial"/>
                <w:b/>
              </w:rPr>
              <w:t>realisatie</w:t>
            </w:r>
            <w:proofErr w:type="gramEnd"/>
            <w:r w:rsidR="00EF4554" w:rsidRPr="00EF4554">
              <w:rPr>
                <w:rFonts w:cs="Arial"/>
                <w:b/>
              </w:rPr>
              <w:t xml:space="preserve">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9D3B50" w:rsidRPr="001A33CD" w14:paraId="794B7AC4" w14:textId="77777777" w:rsidTr="00776E1B">
        <w:trPr>
          <w:trHeight w:val="558"/>
        </w:trPr>
        <w:tc>
          <w:tcPr>
            <w:tcW w:w="562" w:type="dxa"/>
          </w:tcPr>
          <w:p w14:paraId="381FE641" w14:textId="77777777" w:rsidR="009D3B50" w:rsidRPr="00B43999" w:rsidRDefault="009D3B50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3AD12A66" w14:textId="77777777" w:rsidR="009D3B50" w:rsidRPr="002806A0" w:rsidRDefault="009D3B50" w:rsidP="00776E1B">
            <w:pPr>
              <w:suppressAutoHyphens/>
              <w:spacing w:line="360" w:lineRule="auto"/>
              <w:rPr>
                <w:rFonts w:cs="Verdana"/>
              </w:rPr>
            </w:pPr>
            <w:r w:rsidRPr="002806A0">
              <w:rPr>
                <w:rFonts w:cs="Arial"/>
              </w:rPr>
              <w:t>Gebouwgrootte (</w:t>
            </w:r>
            <w:proofErr w:type="gramStart"/>
            <w:r w:rsidRPr="002806A0">
              <w:rPr>
                <w:rFonts w:cs="Arial"/>
              </w:rPr>
              <w:t>conform</w:t>
            </w:r>
            <w:proofErr w:type="gramEnd"/>
            <w:r w:rsidRPr="002806A0">
              <w:rPr>
                <w:rFonts w:cs="Arial"/>
              </w:rPr>
              <w:t xml:space="preserve"> NEN 2580):</w:t>
            </w:r>
          </w:p>
          <w:p w14:paraId="05545C48" w14:textId="51C571D0" w:rsidR="009D3B50" w:rsidRPr="00436D38" w:rsidRDefault="009D3B50" w:rsidP="00776E1B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&lt;</w:t>
            </w:r>
            <w:r w:rsidRPr="00436D38"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>1.</w:t>
            </w:r>
            <w:r w:rsidR="00B667DC">
              <w:rPr>
                <w:rFonts w:cs="Verdana"/>
              </w:rPr>
              <w:t>0</w:t>
            </w:r>
            <w:r>
              <w:rPr>
                <w:rFonts w:cs="Verdana"/>
              </w:rPr>
              <w:t>00</w:t>
            </w:r>
            <w:r w:rsidRPr="00436D38">
              <w:rPr>
                <w:rFonts w:cs="Verdana"/>
              </w:rPr>
              <w:t xml:space="preserve"> m² </w:t>
            </w:r>
            <w:proofErr w:type="spellStart"/>
            <w:r w:rsidRPr="00436D38">
              <w:rPr>
                <w:rFonts w:cs="Verdana"/>
              </w:rPr>
              <w:t>bvo</w:t>
            </w:r>
            <w:proofErr w:type="spellEnd"/>
            <w:r w:rsidRPr="00436D38">
              <w:rPr>
                <w:rFonts w:cs="Verdana"/>
              </w:rPr>
              <w:t>;</w:t>
            </w:r>
          </w:p>
          <w:p w14:paraId="1064E5BD" w14:textId="1C3A0C96" w:rsidR="009D3B50" w:rsidRPr="00F60D9B" w:rsidRDefault="009D3B50" w:rsidP="00776E1B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36D38">
              <w:rPr>
                <w:rFonts w:cs="Verdana"/>
              </w:rPr>
              <w:t>≥ 1</w:t>
            </w:r>
            <w:r>
              <w:rPr>
                <w:rFonts w:cs="Verdana"/>
              </w:rPr>
              <w:t>.</w:t>
            </w:r>
            <w:r w:rsidR="00E16F96">
              <w:rPr>
                <w:rFonts w:cs="Verdana"/>
              </w:rPr>
              <w:t>0</w:t>
            </w:r>
            <w:r>
              <w:rPr>
                <w:rFonts w:cs="Verdana"/>
              </w:rPr>
              <w:t>0</w:t>
            </w:r>
            <w:r w:rsidRPr="00436D38">
              <w:rPr>
                <w:rFonts w:cs="Verdana"/>
              </w:rPr>
              <w:t>0 m²</w:t>
            </w:r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bvo</w:t>
            </w:r>
            <w:proofErr w:type="spellEnd"/>
            <w:r w:rsidRPr="00436D38">
              <w:rPr>
                <w:rFonts w:cs="Verdana"/>
                <w:lang w:val="en-US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09CE4441" w14:textId="77777777" w:rsidR="009D3B50" w:rsidRPr="007E2A00" w:rsidRDefault="009D3B50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491D14C1" w14:textId="77777777" w:rsidR="009D3B50" w:rsidRPr="007E2A00" w:rsidRDefault="009D3B50" w:rsidP="00776E1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BB21138" w14:textId="77777777" w:rsidR="009D3B50" w:rsidRPr="001A33CD" w:rsidRDefault="009D3B50" w:rsidP="00776E1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2E0F17" w:rsidRPr="001A33CD" w14:paraId="6E8381CF" w14:textId="77777777" w:rsidTr="002E0F17">
        <w:trPr>
          <w:trHeight w:val="558"/>
        </w:trPr>
        <w:tc>
          <w:tcPr>
            <w:tcW w:w="562" w:type="dxa"/>
          </w:tcPr>
          <w:p w14:paraId="1F03827D" w14:textId="77777777" w:rsidR="002E0F17" w:rsidRPr="00B43999" w:rsidRDefault="002E0F17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64B1BB2B" w14:textId="77777777" w:rsidR="002E0F17" w:rsidRDefault="002E0F17" w:rsidP="00776E1B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1A7BAB6E" w14:textId="77777777" w:rsidR="002E0F17" w:rsidRPr="00BB28DB" w:rsidRDefault="002E0F17" w:rsidP="00776E1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 (BENG); (EPC= minimaal 50% beter dan bouwbesluiteis als bewijslast)</w:t>
            </w:r>
          </w:p>
          <w:p w14:paraId="156C5183" w14:textId="77777777" w:rsidR="002E0F17" w:rsidRPr="00BB28DB" w:rsidRDefault="002E0F17" w:rsidP="00776E1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Pr="00BB28DB">
              <w:rPr>
                <w:rFonts w:cs="Verdana"/>
              </w:rPr>
              <w:t xml:space="preserve"> 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777FCB0E" w14:textId="77777777" w:rsidR="002E0F17" w:rsidRPr="007E2A00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7C9DC853" w14:textId="77777777" w:rsidR="002E0F17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717A615" w14:textId="77777777" w:rsidR="002E0F17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05505A7E" w14:textId="77777777" w:rsidR="007F3FF5" w:rsidRDefault="007F3FF5" w:rsidP="00776E1B">
            <w:pPr>
              <w:spacing w:line="360" w:lineRule="auto"/>
              <w:rPr>
                <w:rFonts w:cs="Tahoma"/>
                <w:szCs w:val="17"/>
              </w:rPr>
            </w:pPr>
          </w:p>
          <w:p w14:paraId="714B3D81" w14:textId="77777777" w:rsidR="002E0F17" w:rsidRPr="001A33CD" w:rsidRDefault="002E0F17" w:rsidP="00776E1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2E0F17" w:rsidRPr="001A33CD" w14:paraId="59CABFF3" w14:textId="77777777" w:rsidTr="002E0F17">
        <w:trPr>
          <w:trHeight w:val="1975"/>
        </w:trPr>
        <w:tc>
          <w:tcPr>
            <w:tcW w:w="562" w:type="dxa"/>
          </w:tcPr>
          <w:p w14:paraId="4617DD75" w14:textId="77777777" w:rsidR="002E0F17" w:rsidRPr="00B43999" w:rsidRDefault="002E0F17" w:rsidP="00776E1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715" w:type="dxa"/>
          </w:tcPr>
          <w:p w14:paraId="1C97A3B4" w14:textId="77777777" w:rsidR="002E0F17" w:rsidRPr="00615A35" w:rsidRDefault="002E0F17" w:rsidP="00776E1B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06FEDD6" w14:textId="77777777" w:rsidR="002E0F17" w:rsidRPr="00FD5911" w:rsidRDefault="002E0F17" w:rsidP="00776E1B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1.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  <w:t>de maximale energiebehoefte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6103DC1E" w14:textId="77777777" w:rsidR="002E0F17" w:rsidRDefault="002E0F17" w:rsidP="00776E1B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2.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et maximale primair fossiel energiegebruik, eveneens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6C205FA3" w14:textId="77777777" w:rsidR="002E0F17" w:rsidRDefault="002E0F17" w:rsidP="00776E1B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>
              <w:rPr>
                <w:rFonts w:ascii="Arial" w:hAnsi="Arial" w:cs="Arial"/>
                <w:color w:val="3E3E3E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996469">
              <w:rPr>
                <w:rFonts w:ascii="Arial" w:hAnsi="Arial" w:cs="Arial"/>
                <w:color w:val="3E3E3E"/>
                <w:shd w:val="clear" w:color="auto" w:fill="FFFFFF"/>
              </w:rPr>
              <w:t>het minimale aandeel hernieuwbare energie in procenten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:</w:t>
            </w:r>
          </w:p>
          <w:p w14:paraId="3101D55F" w14:textId="77777777" w:rsidR="002E0F17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2E635961" w14:textId="77777777" w:rsidR="002E0F17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3468BD19" w14:textId="77777777" w:rsidR="002E0F17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312B4046" w14:textId="77777777" w:rsidR="002E0F17" w:rsidRPr="00C66C6C" w:rsidRDefault="002E0F17" w:rsidP="00776E1B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 xml:space="preserve">Of als bewijsvoering BENG aantonen </w:t>
            </w:r>
            <w:proofErr w:type="gramStart"/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>middels</w:t>
            </w:r>
            <w:proofErr w:type="gramEnd"/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 xml:space="preserve">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634D8F40" w14:textId="77777777" w:rsidR="002E0F17" w:rsidRPr="00172A0F" w:rsidRDefault="002E0F17" w:rsidP="00776E1B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317D7194" w14:textId="77777777" w:rsidR="002E0F17" w:rsidRDefault="002E0F17" w:rsidP="00776E1B">
            <w:pPr>
              <w:spacing w:line="360" w:lineRule="auto"/>
            </w:pPr>
          </w:p>
          <w:p w14:paraId="347B00C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6DD89240" w14:textId="77777777" w:rsidR="002E0F17" w:rsidRDefault="002E0F17" w:rsidP="00776E1B">
            <w:pPr>
              <w:spacing w:line="360" w:lineRule="auto"/>
            </w:pPr>
          </w:p>
          <w:p w14:paraId="286F8C8D" w14:textId="77777777" w:rsidR="002E0F17" w:rsidRDefault="002E0F17" w:rsidP="00776E1B">
            <w:pPr>
              <w:spacing w:line="360" w:lineRule="auto"/>
            </w:pPr>
          </w:p>
          <w:p w14:paraId="5A6FB4E5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0A7B8D76" w14:textId="77777777" w:rsidR="002E0F17" w:rsidRDefault="002E0F17" w:rsidP="00776E1B">
            <w:pPr>
              <w:spacing w:line="360" w:lineRule="auto"/>
            </w:pPr>
          </w:p>
          <w:p w14:paraId="40EE9A4B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1CA21274" w14:textId="77777777" w:rsidR="002E0F17" w:rsidRDefault="002E0F17" w:rsidP="00776E1B">
            <w:pPr>
              <w:spacing w:line="360" w:lineRule="auto"/>
            </w:pPr>
          </w:p>
          <w:p w14:paraId="10AAB280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7F8EA17A" w14:textId="77777777" w:rsidR="002E0F17" w:rsidRPr="00586364" w:rsidRDefault="002E0F17" w:rsidP="00776E1B">
            <w:pPr>
              <w:spacing w:line="360" w:lineRule="auto"/>
            </w:pPr>
          </w:p>
          <w:p w14:paraId="1DD5C261" w14:textId="77777777" w:rsidR="002E0F17" w:rsidRPr="00586364" w:rsidRDefault="002E0F17" w:rsidP="00776E1B">
            <w:pPr>
              <w:spacing w:line="360" w:lineRule="auto"/>
            </w:pPr>
          </w:p>
          <w:p w14:paraId="2C8EBCDC" w14:textId="77777777" w:rsidR="002E0F17" w:rsidRPr="00586364" w:rsidRDefault="002E0F17" w:rsidP="00776E1B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7AF0118B" w14:textId="77777777" w:rsidR="002E0F17" w:rsidRPr="00172A0F" w:rsidRDefault="002E0F17" w:rsidP="00776E1B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66DE0897" w14:textId="77777777" w:rsidR="002E0F17" w:rsidRDefault="002E0F17" w:rsidP="00776E1B">
            <w:pPr>
              <w:spacing w:line="360" w:lineRule="auto"/>
            </w:pPr>
          </w:p>
          <w:p w14:paraId="6EFC75E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6642F73A" w14:textId="77777777" w:rsidR="002E0F17" w:rsidRDefault="002E0F17" w:rsidP="00776E1B">
            <w:pPr>
              <w:spacing w:line="360" w:lineRule="auto"/>
            </w:pPr>
          </w:p>
          <w:p w14:paraId="321358CB" w14:textId="77777777" w:rsidR="002E0F17" w:rsidRDefault="002E0F17" w:rsidP="00776E1B">
            <w:pPr>
              <w:spacing w:line="360" w:lineRule="auto"/>
            </w:pPr>
          </w:p>
          <w:p w14:paraId="2B422CBA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24BAB244" w14:textId="77777777" w:rsidR="002E0F17" w:rsidRDefault="002E0F17" w:rsidP="00776E1B">
            <w:pPr>
              <w:spacing w:line="360" w:lineRule="auto"/>
            </w:pPr>
          </w:p>
          <w:p w14:paraId="2955944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  <w:p w14:paraId="532521E8" w14:textId="77777777" w:rsidR="002E0F17" w:rsidRDefault="002E0F17" w:rsidP="00776E1B">
            <w:pPr>
              <w:spacing w:line="360" w:lineRule="auto"/>
            </w:pPr>
          </w:p>
          <w:p w14:paraId="5292A622" w14:textId="77777777" w:rsidR="002E0F17" w:rsidRPr="00586364" w:rsidRDefault="002E0F17" w:rsidP="00776E1B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EFC52EC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11060925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</w:p>
          <w:p w14:paraId="2F998903" w14:textId="77777777" w:rsidR="002E0F17" w:rsidRDefault="002E0F17" w:rsidP="00776E1B">
            <w:pPr>
              <w:spacing w:line="360" w:lineRule="auto"/>
              <w:rPr>
                <w:u w:val="single"/>
              </w:rPr>
            </w:pPr>
          </w:p>
          <w:p w14:paraId="302A1740" w14:textId="77777777" w:rsidR="002E0F17" w:rsidRDefault="002E0F17" w:rsidP="00776E1B">
            <w:pPr>
              <w:spacing w:line="360" w:lineRule="auto"/>
            </w:pPr>
            <w:r>
              <w:t>…………………………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proofErr w:type="spellStart"/>
            <w:r w:rsidRPr="00413924">
              <w:rPr>
                <w:rFonts w:cs="Verdana"/>
              </w:rPr>
              <w:t>Biobased</w:t>
            </w:r>
            <w:proofErr w:type="spellEnd"/>
            <w:r w:rsidRPr="00413924">
              <w:rPr>
                <w:rFonts w:cs="Verdana"/>
              </w:rPr>
              <w:t xml:space="preserve"> materialen toegepast;</w:t>
            </w:r>
          </w:p>
          <w:p w14:paraId="562A8EAE" w14:textId="77777777" w:rsidR="002C374E" w:rsidRPr="00901FF6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B150726" w14:textId="704C1774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4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06FFA3E8" w14:textId="0C44F32B" w:rsidR="00CC3556" w:rsidRPr="00061C33" w:rsidRDefault="00CC3556" w:rsidP="00CC3556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 g</w:t>
            </w:r>
            <w:r w:rsidRPr="00061C33">
              <w:rPr>
                <w:rFonts w:cs="Arial"/>
              </w:rPr>
              <w:t xml:space="preserve">ebouw </w:t>
            </w:r>
            <w:r>
              <w:rPr>
                <w:rFonts w:cs="Arial"/>
              </w:rPr>
              <w:t>is onderstaande gebruiker gehuisvest</w:t>
            </w:r>
            <w:r w:rsidRPr="00061C33">
              <w:rPr>
                <w:rFonts w:cs="Arial"/>
              </w:rPr>
              <w:t>:</w:t>
            </w:r>
          </w:p>
          <w:p w14:paraId="76C95C0C" w14:textId="77777777" w:rsidR="00860EF0" w:rsidRPr="00CC3556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</w:t>
            </w:r>
            <w:r w:rsidR="00CC3556">
              <w:rPr>
                <w:rFonts w:cs="Arial"/>
              </w:rPr>
              <w:t>;</w:t>
            </w:r>
          </w:p>
          <w:p w14:paraId="0CA98B2B" w14:textId="5BAB73AE" w:rsidR="007933AE" w:rsidRPr="00061C33" w:rsidRDefault="007933AE" w:rsidP="00FA1E8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Gymzaal/bewegingsonderwijs;</w:t>
            </w:r>
          </w:p>
          <w:p w14:paraId="3D50E14F" w14:textId="49AECD18" w:rsidR="00CC3556" w:rsidRPr="00B86945" w:rsidRDefault="000F6BF8" w:rsidP="00FA1E8D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Arial"/>
              </w:rPr>
              <w:t>Kinderdagverblijf</w:t>
            </w:r>
            <w:r w:rsidR="00FA1E8D" w:rsidRPr="00061C33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45E9E6B5" w14:textId="77777777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243288B" w14:textId="77777777" w:rsidR="00FA1E8D" w:rsidRDefault="00FA1E8D" w:rsidP="00FA6306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62E05D47" w14:textId="6B078E39" w:rsidR="007933AE" w:rsidRDefault="00FA1E8D" w:rsidP="00FA6306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5"/>
            <w:shd w:val="clear" w:color="auto" w:fill="B8CCE4" w:themeFill="accent1" w:themeFillTint="66"/>
            <w:vAlign w:val="center"/>
          </w:tcPr>
          <w:p w14:paraId="2DA7909A" w14:textId="17774E40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77F40D8F" w14:textId="77777777" w:rsidR="005B0AE5" w:rsidRPr="00317A6F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</w:rPr>
            </w:pPr>
            <w:r w:rsidRPr="00317A6F">
              <w:rPr>
                <w:rFonts w:cs="Verdana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proofErr w:type="gramStart"/>
            <w:r>
              <w:rPr>
                <w:rFonts w:cs="Verdana"/>
              </w:rPr>
              <w:t>van</w:t>
            </w:r>
            <w:proofErr w:type="gramEnd"/>
            <w:r>
              <w:rPr>
                <w:rFonts w:cs="Verdana"/>
              </w:rPr>
              <w:t xml:space="preserve">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37C339B9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proofErr w:type="gramStart"/>
            <w:r>
              <w:rPr>
                <w:rFonts w:cs="Verdana"/>
              </w:rPr>
              <w:t>over</w:t>
            </w:r>
            <w:proofErr w:type="gramEnd"/>
            <w:r>
              <w:rPr>
                <w:rFonts w:cs="Verdana"/>
              </w:rPr>
              <w:t xml:space="preserve">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</w:t>
            </w:r>
            <w:r w:rsidR="00961A12">
              <w:rPr>
                <w:rFonts w:cs="Verdana"/>
              </w:rPr>
              <w:t xml:space="preserve">of </w:t>
            </w:r>
            <w:r w:rsidR="00961A12" w:rsidRPr="00317A6F">
              <w:rPr>
                <w:rFonts w:cs="Verdana"/>
              </w:rPr>
              <w:t>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proofErr w:type="gramStart"/>
            <w:r>
              <w:rPr>
                <w:rFonts w:cs="Verdana"/>
              </w:rPr>
              <w:t>anders</w:t>
            </w:r>
            <w:proofErr w:type="gramEnd"/>
            <w:r>
              <w:rPr>
                <w:rFonts w:cs="Verdana"/>
              </w:rPr>
              <w:t xml:space="preserve">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Default="00D5420F" w:rsidP="00BA2416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08B90156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B9C97AD" w14:textId="77777777" w:rsidR="00BA2416" w:rsidRDefault="00BA2416" w:rsidP="00BA2416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5"/>
            <w:shd w:val="clear" w:color="auto" w:fill="C2D69B" w:themeFill="accent3" w:themeFillTint="99"/>
            <w:vAlign w:val="center"/>
          </w:tcPr>
          <w:p w14:paraId="0EE448FD" w14:textId="3CB84E8A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Onderstaande vraag heeft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gridSpan w:val="2"/>
            <w:tcBorders>
              <w:right w:val="nil"/>
            </w:tcBorders>
          </w:tcPr>
          <w:p w14:paraId="5C1FDE48" w14:textId="77777777" w:rsidR="00746C64" w:rsidRPr="00C25A1D" w:rsidRDefault="00746C64" w:rsidP="00D5420F">
            <w:pPr>
              <w:spacing w:line="276" w:lineRule="auto"/>
            </w:pPr>
            <w:r w:rsidRPr="00C25A1D"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</w:tc>
      </w:tr>
    </w:tbl>
    <w:p w14:paraId="63F85DAA" w14:textId="7AE86ECB" w:rsidR="00530843" w:rsidRPr="00037E05" w:rsidRDefault="00530843" w:rsidP="00871240">
      <w:pPr>
        <w:tabs>
          <w:tab w:val="left" w:pos="2579"/>
        </w:tabs>
      </w:pPr>
    </w:p>
    <w:sectPr w:rsidR="00530843" w:rsidRPr="00037E05" w:rsidSect="001E4813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C338" w14:textId="77777777" w:rsidR="00F1398C" w:rsidRDefault="00F1398C">
      <w:r>
        <w:separator/>
      </w:r>
    </w:p>
  </w:endnote>
  <w:endnote w:type="continuationSeparator" w:id="0">
    <w:p w14:paraId="13C69AB8" w14:textId="77777777" w:rsidR="00F1398C" w:rsidRDefault="00F1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0B3EE" w14:textId="5C791E11" w:rsidR="00385187" w:rsidRPr="00CC2BDE" w:rsidRDefault="002E7374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49430EF" wp14:editId="2EFB382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675" cy="1501140"/>
          <wp:effectExtent l="0" t="0" r="3175" b="3810"/>
          <wp:wrapNone/>
          <wp:docPr id="1570788212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501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36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>Pagina</w:t>
    </w:r>
    <w:r w:rsidR="00385187" w:rsidRPr="00D51C1E">
      <w:rPr>
        <w:b/>
        <w:color w:val="4D4D4D"/>
        <w:sz w:val="14"/>
        <w:szCs w:val="14"/>
      </w:rPr>
      <w:t xml:space="preserve"> </w:t>
    </w:r>
    <w:r w:rsidR="00385187" w:rsidRPr="00D51C1E">
      <w:rPr>
        <w:b/>
        <w:color w:val="4D4D4D"/>
        <w:sz w:val="14"/>
        <w:szCs w:val="14"/>
      </w:rPr>
      <w:fldChar w:fldCharType="begin"/>
    </w:r>
    <w:r w:rsidR="00385187" w:rsidRPr="00D51C1E">
      <w:rPr>
        <w:b/>
        <w:color w:val="4D4D4D"/>
        <w:sz w:val="14"/>
        <w:szCs w:val="14"/>
      </w:rPr>
      <w:instrText>PAGE  \* Arabic  \* MERGEFORMAT</w:instrText>
    </w:r>
    <w:r w:rsidR="00385187" w:rsidRPr="00D51C1E">
      <w:rPr>
        <w:b/>
        <w:color w:val="4D4D4D"/>
        <w:sz w:val="14"/>
        <w:szCs w:val="14"/>
      </w:rPr>
      <w:fldChar w:fldCharType="separate"/>
    </w:r>
    <w:r w:rsidR="00C55ADA" w:rsidRPr="00D51C1E">
      <w:rPr>
        <w:b/>
        <w:noProof/>
        <w:color w:val="4D4D4D"/>
        <w:sz w:val="14"/>
        <w:szCs w:val="14"/>
      </w:rPr>
      <w:t>1</w:t>
    </w:r>
    <w:r w:rsidR="00385187" w:rsidRPr="00D51C1E">
      <w:rPr>
        <w:b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</w:t>
    </w:r>
    <w:r w:rsidR="00385187" w:rsidRPr="00D51C1E">
      <w:rPr>
        <w:color w:val="4D4D4D"/>
        <w:sz w:val="14"/>
        <w:szCs w:val="14"/>
      </w:rPr>
      <w:t>van</w:t>
    </w:r>
    <w:r w:rsidR="00385187" w:rsidRPr="00D51C1E">
      <w:rPr>
        <w:b/>
        <w:bCs/>
        <w:color w:val="4D4D4D"/>
        <w:sz w:val="14"/>
        <w:szCs w:val="14"/>
      </w:rPr>
      <w:t xml:space="preserve"> </w:t>
    </w:r>
    <w:r w:rsidR="00385187" w:rsidRPr="00D51C1E">
      <w:rPr>
        <w:b/>
        <w:bCs/>
        <w:color w:val="4D4D4D"/>
        <w:sz w:val="14"/>
        <w:szCs w:val="14"/>
      </w:rPr>
      <w:fldChar w:fldCharType="begin"/>
    </w:r>
    <w:r w:rsidR="00385187" w:rsidRPr="00D51C1E">
      <w:rPr>
        <w:b/>
        <w:bCs/>
        <w:color w:val="4D4D4D"/>
        <w:sz w:val="14"/>
        <w:szCs w:val="14"/>
      </w:rPr>
      <w:instrText>NUMPAGES  \* Arabic  \* MERGEFORMAT</w:instrText>
    </w:r>
    <w:r w:rsidR="00385187" w:rsidRPr="00D51C1E">
      <w:rPr>
        <w:b/>
        <w:bCs/>
        <w:color w:val="4D4D4D"/>
        <w:sz w:val="14"/>
        <w:szCs w:val="14"/>
      </w:rPr>
      <w:fldChar w:fldCharType="separate"/>
    </w:r>
    <w:r w:rsidR="00C55ADA" w:rsidRPr="00D51C1E">
      <w:rPr>
        <w:b/>
        <w:bCs/>
        <w:noProof/>
        <w:color w:val="4D4D4D"/>
        <w:sz w:val="14"/>
        <w:szCs w:val="14"/>
      </w:rPr>
      <w:t>7</w:t>
    </w:r>
    <w:r w:rsidR="00385187" w:rsidRPr="00D51C1E">
      <w:rPr>
        <w:b/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CE40BA">
      <w:rPr>
        <w:noProof/>
        <w:color w:val="4D4D4D"/>
        <w:sz w:val="14"/>
        <w:szCs w:val="14"/>
      </w:rPr>
      <w:t>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EA1C5" w14:textId="77777777" w:rsidR="00F1398C" w:rsidRDefault="00F1398C">
      <w:r>
        <w:separator/>
      </w:r>
    </w:p>
  </w:footnote>
  <w:footnote w:type="continuationSeparator" w:id="0">
    <w:p w14:paraId="18E4AEBA" w14:textId="77777777" w:rsidR="00F1398C" w:rsidRDefault="00F1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9C464" w14:textId="74F976CD" w:rsidR="00385187" w:rsidRPr="00385187" w:rsidRDefault="00F541F1" w:rsidP="00385187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D52B9C2" wp14:editId="3CFDB76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5200"/>
          <wp:effectExtent l="0" t="0" r="3175" b="0"/>
          <wp:wrapSquare wrapText="bothSides"/>
          <wp:docPr id="492725669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2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1"/>
  </w:num>
  <w:num w:numId="2" w16cid:durableId="80807749">
    <w:abstractNumId w:val="33"/>
  </w:num>
  <w:num w:numId="3" w16cid:durableId="2013414794">
    <w:abstractNumId w:val="23"/>
  </w:num>
  <w:num w:numId="4" w16cid:durableId="310838286">
    <w:abstractNumId w:val="32"/>
  </w:num>
  <w:num w:numId="5" w16cid:durableId="973679061">
    <w:abstractNumId w:val="5"/>
  </w:num>
  <w:num w:numId="6" w16cid:durableId="940187930">
    <w:abstractNumId w:val="27"/>
  </w:num>
  <w:num w:numId="7" w16cid:durableId="490602839">
    <w:abstractNumId w:val="1"/>
  </w:num>
  <w:num w:numId="8" w16cid:durableId="1248805351">
    <w:abstractNumId w:val="31"/>
  </w:num>
  <w:num w:numId="9" w16cid:durableId="1012337660">
    <w:abstractNumId w:val="19"/>
  </w:num>
  <w:num w:numId="10" w16cid:durableId="2018001422">
    <w:abstractNumId w:val="25"/>
  </w:num>
  <w:num w:numId="11" w16cid:durableId="182670400">
    <w:abstractNumId w:val="9"/>
  </w:num>
  <w:num w:numId="12" w16cid:durableId="502015944">
    <w:abstractNumId w:val="28"/>
  </w:num>
  <w:num w:numId="13" w16cid:durableId="1454397074">
    <w:abstractNumId w:val="21"/>
  </w:num>
  <w:num w:numId="14" w16cid:durableId="1808401369">
    <w:abstractNumId w:val="18"/>
  </w:num>
  <w:num w:numId="15" w16cid:durableId="148789201">
    <w:abstractNumId w:val="2"/>
  </w:num>
  <w:num w:numId="16" w16cid:durableId="1701126767">
    <w:abstractNumId w:val="7"/>
  </w:num>
  <w:num w:numId="17" w16cid:durableId="1167745479">
    <w:abstractNumId w:val="24"/>
  </w:num>
  <w:num w:numId="18" w16cid:durableId="1652754542">
    <w:abstractNumId w:val="16"/>
  </w:num>
  <w:num w:numId="19" w16cid:durableId="1214200619">
    <w:abstractNumId w:val="14"/>
  </w:num>
  <w:num w:numId="20" w16cid:durableId="54935174">
    <w:abstractNumId w:val="17"/>
  </w:num>
  <w:num w:numId="21" w16cid:durableId="1225948777">
    <w:abstractNumId w:val="13"/>
  </w:num>
  <w:num w:numId="22" w16cid:durableId="589890524">
    <w:abstractNumId w:val="29"/>
  </w:num>
  <w:num w:numId="23" w16cid:durableId="356395531">
    <w:abstractNumId w:val="11"/>
  </w:num>
  <w:num w:numId="24" w16cid:durableId="162360738">
    <w:abstractNumId w:val="0"/>
  </w:num>
  <w:num w:numId="25" w16cid:durableId="1490554080">
    <w:abstractNumId w:val="11"/>
  </w:num>
  <w:num w:numId="26" w16cid:durableId="175196013">
    <w:abstractNumId w:val="20"/>
  </w:num>
  <w:num w:numId="27" w16cid:durableId="753167938">
    <w:abstractNumId w:val="11"/>
  </w:num>
  <w:num w:numId="28" w16cid:durableId="5134453">
    <w:abstractNumId w:val="11"/>
  </w:num>
  <w:num w:numId="29" w16cid:durableId="875774267">
    <w:abstractNumId w:val="11"/>
  </w:num>
  <w:num w:numId="30" w16cid:durableId="1452939725">
    <w:abstractNumId w:val="11"/>
  </w:num>
  <w:num w:numId="31" w16cid:durableId="534198235">
    <w:abstractNumId w:val="12"/>
  </w:num>
  <w:num w:numId="32" w16cid:durableId="1650088153">
    <w:abstractNumId w:val="26"/>
  </w:num>
  <w:num w:numId="33" w16cid:durableId="1663390417">
    <w:abstractNumId w:val="11"/>
  </w:num>
  <w:num w:numId="34" w16cid:durableId="1806503259">
    <w:abstractNumId w:val="15"/>
  </w:num>
  <w:num w:numId="35" w16cid:durableId="1830435575">
    <w:abstractNumId w:val="10"/>
  </w:num>
  <w:num w:numId="36" w16cid:durableId="1255088463">
    <w:abstractNumId w:val="30"/>
  </w:num>
  <w:num w:numId="37" w16cid:durableId="1578591862">
    <w:abstractNumId w:val="11"/>
  </w:num>
  <w:num w:numId="38" w16cid:durableId="404453818">
    <w:abstractNumId w:val="15"/>
  </w:num>
  <w:num w:numId="39" w16cid:durableId="1334986736">
    <w:abstractNumId w:val="4"/>
  </w:num>
  <w:num w:numId="40" w16cid:durableId="1540969145">
    <w:abstractNumId w:val="3"/>
  </w:num>
  <w:num w:numId="41" w16cid:durableId="1183008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3"/>
  </w:num>
  <w:num w:numId="43" w16cid:durableId="297538663">
    <w:abstractNumId w:val="15"/>
  </w:num>
  <w:num w:numId="44" w16cid:durableId="327711847">
    <w:abstractNumId w:val="6"/>
  </w:num>
  <w:num w:numId="45" w16cid:durableId="1694302578">
    <w:abstractNumId w:val="22"/>
  </w:num>
  <w:num w:numId="46" w16cid:durableId="190187714">
    <w:abstractNumId w:val="8"/>
  </w:num>
  <w:num w:numId="47" w16cid:durableId="987317445">
    <w:abstractNumId w:val="11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610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75628"/>
    <w:rsid w:val="000759E3"/>
    <w:rsid w:val="00075BE4"/>
    <w:rsid w:val="00075D1D"/>
    <w:rsid w:val="00080774"/>
    <w:rsid w:val="000811B4"/>
    <w:rsid w:val="000840BF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3466"/>
    <w:rsid w:val="000F646F"/>
    <w:rsid w:val="000F6BF8"/>
    <w:rsid w:val="00101D95"/>
    <w:rsid w:val="00102D51"/>
    <w:rsid w:val="0010591F"/>
    <w:rsid w:val="00106253"/>
    <w:rsid w:val="00114112"/>
    <w:rsid w:val="00114AD0"/>
    <w:rsid w:val="00132548"/>
    <w:rsid w:val="00135CDC"/>
    <w:rsid w:val="00137E7C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5AB5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A760B"/>
    <w:rsid w:val="001B1CC2"/>
    <w:rsid w:val="001D1DC7"/>
    <w:rsid w:val="001E04CF"/>
    <w:rsid w:val="001E1263"/>
    <w:rsid w:val="001E16D8"/>
    <w:rsid w:val="001E4813"/>
    <w:rsid w:val="001E563B"/>
    <w:rsid w:val="001F2CB0"/>
    <w:rsid w:val="001F2FA5"/>
    <w:rsid w:val="001F6BDD"/>
    <w:rsid w:val="001F6F38"/>
    <w:rsid w:val="0020077A"/>
    <w:rsid w:val="002037A7"/>
    <w:rsid w:val="002052E8"/>
    <w:rsid w:val="002121EF"/>
    <w:rsid w:val="002145F0"/>
    <w:rsid w:val="00216404"/>
    <w:rsid w:val="00217E28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789D"/>
    <w:rsid w:val="002806A0"/>
    <w:rsid w:val="00285C5F"/>
    <w:rsid w:val="00292317"/>
    <w:rsid w:val="0029762C"/>
    <w:rsid w:val="00297ABC"/>
    <w:rsid w:val="002A0FCC"/>
    <w:rsid w:val="002A1C9F"/>
    <w:rsid w:val="002A21C6"/>
    <w:rsid w:val="002A2907"/>
    <w:rsid w:val="002A4D6B"/>
    <w:rsid w:val="002A6F18"/>
    <w:rsid w:val="002B1326"/>
    <w:rsid w:val="002B6667"/>
    <w:rsid w:val="002B6B2F"/>
    <w:rsid w:val="002C1A4A"/>
    <w:rsid w:val="002C374E"/>
    <w:rsid w:val="002C6C8A"/>
    <w:rsid w:val="002D075C"/>
    <w:rsid w:val="002D17C7"/>
    <w:rsid w:val="002D24E2"/>
    <w:rsid w:val="002D33DA"/>
    <w:rsid w:val="002D3C72"/>
    <w:rsid w:val="002D6498"/>
    <w:rsid w:val="002D7536"/>
    <w:rsid w:val="002E0F17"/>
    <w:rsid w:val="002E1827"/>
    <w:rsid w:val="002E39C1"/>
    <w:rsid w:val="002E7374"/>
    <w:rsid w:val="002F08F6"/>
    <w:rsid w:val="002F56E9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1B13"/>
    <w:rsid w:val="00333A72"/>
    <w:rsid w:val="00345C94"/>
    <w:rsid w:val="0034641C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0280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0C53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40A4"/>
    <w:rsid w:val="0055566A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22C5"/>
    <w:rsid w:val="005A305F"/>
    <w:rsid w:val="005B0AE5"/>
    <w:rsid w:val="005B226D"/>
    <w:rsid w:val="005B36FC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0469"/>
    <w:rsid w:val="005D13A0"/>
    <w:rsid w:val="005D20C5"/>
    <w:rsid w:val="005D4571"/>
    <w:rsid w:val="005D50E8"/>
    <w:rsid w:val="005D589A"/>
    <w:rsid w:val="005D607F"/>
    <w:rsid w:val="005E132E"/>
    <w:rsid w:val="005E574E"/>
    <w:rsid w:val="005E5D8F"/>
    <w:rsid w:val="005E7BE9"/>
    <w:rsid w:val="005F24EA"/>
    <w:rsid w:val="005F3ED2"/>
    <w:rsid w:val="005F4D72"/>
    <w:rsid w:val="005F50C9"/>
    <w:rsid w:val="005F7165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15B"/>
    <w:rsid w:val="0061521E"/>
    <w:rsid w:val="00615758"/>
    <w:rsid w:val="00615A35"/>
    <w:rsid w:val="00622616"/>
    <w:rsid w:val="0062344E"/>
    <w:rsid w:val="006252DC"/>
    <w:rsid w:val="00626251"/>
    <w:rsid w:val="00632B43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7E17"/>
    <w:rsid w:val="006614A7"/>
    <w:rsid w:val="00661707"/>
    <w:rsid w:val="0066224D"/>
    <w:rsid w:val="006643AD"/>
    <w:rsid w:val="0067296F"/>
    <w:rsid w:val="00672A5A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A74D6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7325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09F"/>
    <w:rsid w:val="00767E5E"/>
    <w:rsid w:val="0077442D"/>
    <w:rsid w:val="007754FF"/>
    <w:rsid w:val="0077619E"/>
    <w:rsid w:val="00777916"/>
    <w:rsid w:val="007804B8"/>
    <w:rsid w:val="007804C9"/>
    <w:rsid w:val="00790042"/>
    <w:rsid w:val="007933AE"/>
    <w:rsid w:val="00793CEA"/>
    <w:rsid w:val="007A2B8A"/>
    <w:rsid w:val="007A6B83"/>
    <w:rsid w:val="007B1ED7"/>
    <w:rsid w:val="007B468D"/>
    <w:rsid w:val="007B6FA7"/>
    <w:rsid w:val="007C43FE"/>
    <w:rsid w:val="007C4E16"/>
    <w:rsid w:val="007C4EE2"/>
    <w:rsid w:val="007C53AB"/>
    <w:rsid w:val="007D1782"/>
    <w:rsid w:val="007D1E7A"/>
    <w:rsid w:val="007D2562"/>
    <w:rsid w:val="007D27AF"/>
    <w:rsid w:val="007D56C0"/>
    <w:rsid w:val="007D58BD"/>
    <w:rsid w:val="007D6AB2"/>
    <w:rsid w:val="007E2A00"/>
    <w:rsid w:val="007E302B"/>
    <w:rsid w:val="007E6884"/>
    <w:rsid w:val="007F1EA5"/>
    <w:rsid w:val="007F3AA3"/>
    <w:rsid w:val="007F3FF5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0CFB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5C59"/>
    <w:rsid w:val="00876067"/>
    <w:rsid w:val="0088167A"/>
    <w:rsid w:val="008817BE"/>
    <w:rsid w:val="00881D5A"/>
    <w:rsid w:val="00885C61"/>
    <w:rsid w:val="00891F2F"/>
    <w:rsid w:val="0089314C"/>
    <w:rsid w:val="008934CD"/>
    <w:rsid w:val="00897F9F"/>
    <w:rsid w:val="008A225D"/>
    <w:rsid w:val="008A3A1D"/>
    <w:rsid w:val="008A4757"/>
    <w:rsid w:val="008B5841"/>
    <w:rsid w:val="008B6F4F"/>
    <w:rsid w:val="008C0EA8"/>
    <w:rsid w:val="008C25F6"/>
    <w:rsid w:val="008C2633"/>
    <w:rsid w:val="008C2914"/>
    <w:rsid w:val="008C6313"/>
    <w:rsid w:val="008C7D0C"/>
    <w:rsid w:val="008D1E01"/>
    <w:rsid w:val="008D1FA0"/>
    <w:rsid w:val="008D41B2"/>
    <w:rsid w:val="008D4CC2"/>
    <w:rsid w:val="008D5F08"/>
    <w:rsid w:val="008D7F29"/>
    <w:rsid w:val="008E79D8"/>
    <w:rsid w:val="008F2C6D"/>
    <w:rsid w:val="008F3CE1"/>
    <w:rsid w:val="008F3F6E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A12"/>
    <w:rsid w:val="00961EB1"/>
    <w:rsid w:val="00963C23"/>
    <w:rsid w:val="00964400"/>
    <w:rsid w:val="00965517"/>
    <w:rsid w:val="00965710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3B50"/>
    <w:rsid w:val="009D6FAF"/>
    <w:rsid w:val="009E2AAF"/>
    <w:rsid w:val="009E401C"/>
    <w:rsid w:val="009F1182"/>
    <w:rsid w:val="009F497D"/>
    <w:rsid w:val="009F72F9"/>
    <w:rsid w:val="00A001EB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65423"/>
    <w:rsid w:val="00A709D2"/>
    <w:rsid w:val="00A70EBA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2876"/>
    <w:rsid w:val="00AC7D8C"/>
    <w:rsid w:val="00AD6957"/>
    <w:rsid w:val="00AD777D"/>
    <w:rsid w:val="00AE366B"/>
    <w:rsid w:val="00AE3A49"/>
    <w:rsid w:val="00AE6228"/>
    <w:rsid w:val="00AE739A"/>
    <w:rsid w:val="00AF13CF"/>
    <w:rsid w:val="00AF29C9"/>
    <w:rsid w:val="00AF364E"/>
    <w:rsid w:val="00AF39DF"/>
    <w:rsid w:val="00AF4DE0"/>
    <w:rsid w:val="00AF54B7"/>
    <w:rsid w:val="00AF5569"/>
    <w:rsid w:val="00AF7644"/>
    <w:rsid w:val="00B0018C"/>
    <w:rsid w:val="00B01B9B"/>
    <w:rsid w:val="00B04BA3"/>
    <w:rsid w:val="00B06D78"/>
    <w:rsid w:val="00B11BFC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3999"/>
    <w:rsid w:val="00B457D7"/>
    <w:rsid w:val="00B46B1D"/>
    <w:rsid w:val="00B50DED"/>
    <w:rsid w:val="00B54A2B"/>
    <w:rsid w:val="00B5621F"/>
    <w:rsid w:val="00B56671"/>
    <w:rsid w:val="00B56FC2"/>
    <w:rsid w:val="00B570C3"/>
    <w:rsid w:val="00B649A0"/>
    <w:rsid w:val="00B657C0"/>
    <w:rsid w:val="00B6614B"/>
    <w:rsid w:val="00B667DC"/>
    <w:rsid w:val="00B66D62"/>
    <w:rsid w:val="00B6771E"/>
    <w:rsid w:val="00B75284"/>
    <w:rsid w:val="00B76E78"/>
    <w:rsid w:val="00B77D04"/>
    <w:rsid w:val="00B804A0"/>
    <w:rsid w:val="00B8121E"/>
    <w:rsid w:val="00B8255C"/>
    <w:rsid w:val="00B846DE"/>
    <w:rsid w:val="00B85D8C"/>
    <w:rsid w:val="00B86945"/>
    <w:rsid w:val="00B86DDA"/>
    <w:rsid w:val="00B95952"/>
    <w:rsid w:val="00BA0436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01B0A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3556"/>
    <w:rsid w:val="00CC49B1"/>
    <w:rsid w:val="00CC5AF6"/>
    <w:rsid w:val="00CC73DE"/>
    <w:rsid w:val="00CC7861"/>
    <w:rsid w:val="00CD459F"/>
    <w:rsid w:val="00CD7F76"/>
    <w:rsid w:val="00CE0FDD"/>
    <w:rsid w:val="00CE40BA"/>
    <w:rsid w:val="00CE68A3"/>
    <w:rsid w:val="00CE75BC"/>
    <w:rsid w:val="00CF057F"/>
    <w:rsid w:val="00CF6B75"/>
    <w:rsid w:val="00D10C59"/>
    <w:rsid w:val="00D143D1"/>
    <w:rsid w:val="00D144E0"/>
    <w:rsid w:val="00D15F88"/>
    <w:rsid w:val="00D20E43"/>
    <w:rsid w:val="00D2453A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51C1E"/>
    <w:rsid w:val="00D5420F"/>
    <w:rsid w:val="00D62DA8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0F3A"/>
    <w:rsid w:val="00DF15DE"/>
    <w:rsid w:val="00E00DF4"/>
    <w:rsid w:val="00E01952"/>
    <w:rsid w:val="00E01E3F"/>
    <w:rsid w:val="00E04897"/>
    <w:rsid w:val="00E11087"/>
    <w:rsid w:val="00E11383"/>
    <w:rsid w:val="00E11A0E"/>
    <w:rsid w:val="00E133D0"/>
    <w:rsid w:val="00E13AED"/>
    <w:rsid w:val="00E141D9"/>
    <w:rsid w:val="00E16F96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6267E"/>
    <w:rsid w:val="00E70507"/>
    <w:rsid w:val="00E7056C"/>
    <w:rsid w:val="00E70BFB"/>
    <w:rsid w:val="00E72CE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B5A6D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398C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2ACD"/>
    <w:rsid w:val="00F526CE"/>
    <w:rsid w:val="00F541F1"/>
    <w:rsid w:val="00F54260"/>
    <w:rsid w:val="00F54D6B"/>
    <w:rsid w:val="00F60D9B"/>
    <w:rsid w:val="00F6128D"/>
    <w:rsid w:val="00F61A10"/>
    <w:rsid w:val="00F625F9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1E8D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6b3d88-1285-46ce-9792-f683b88e641d" xsi:nil="true"/>
    <lcf76f155ced4ddcb4097134ff3c332f xmlns="d181fec0-7797-455b-b999-80f571762d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C5FAFFE9D274F86C20F031ED9EB63" ma:contentTypeVersion="10" ma:contentTypeDescription="Een nieuw document maken." ma:contentTypeScope="" ma:versionID="fbf7ba6ccb80001ff426016b11c95fbd">
  <xsd:schema xmlns:xsd="http://www.w3.org/2001/XMLSchema" xmlns:xs="http://www.w3.org/2001/XMLSchema" xmlns:p="http://schemas.microsoft.com/office/2006/metadata/properties" xmlns:ns2="d181fec0-7797-455b-b999-80f571762d46" xmlns:ns3="876b3d88-1285-46ce-9792-f683b88e641d" targetNamespace="http://schemas.microsoft.com/office/2006/metadata/properties" ma:root="true" ma:fieldsID="b63300197a0cb75e3b8bdf18db242ec7" ns2:_="" ns3:_="">
    <xsd:import namespace="d181fec0-7797-455b-b999-80f571762d46"/>
    <xsd:import namespace="876b3d88-1285-46ce-9792-f683b88e64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1fec0-7797-455b-b999-80f571762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3d88-1285-46ce-9792-f683b88e64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063b83-55a8-458f-a87a-eefb13e59639}" ma:internalName="TaxCatchAll" ma:showField="CatchAllData" ma:web="876b3d88-1285-46ce-9792-f683b88e64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876b3d88-1285-46ce-9792-f683b88e641d"/>
    <ds:schemaRef ds:uri="d181fec0-7797-455b-b999-80f571762d46"/>
  </ds:schemaRefs>
</ds:datastoreItem>
</file>

<file path=customXml/itemProps2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E469B8-742A-468E-A8D0-9876DD568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1fec0-7797-455b-b999-80f571762d46"/>
    <ds:schemaRef ds:uri="876b3d88-1285-46ce-9792-f683b88e6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24</TotalTime>
  <Pages>8</Pages>
  <Words>1108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7191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Thijs Stroot</cp:lastModifiedBy>
  <cp:revision>41</cp:revision>
  <cp:lastPrinted>2026-06-10T09:20:00Z</cp:lastPrinted>
  <dcterms:created xsi:type="dcterms:W3CDTF">2024-10-17T09:52:00Z</dcterms:created>
  <dcterms:modified xsi:type="dcterms:W3CDTF">2026-06-11T06:03:00Z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0x010100F6DC5FAFFE9D274F86C20F031ED9EB63</vt:lpwstr>
  </property>
  <property fmtid="{D5CDD505-2E9C-101B-9397-08002B2CF9AE}" pid="3" name="MediaServiceImageTags">
    <vt:lpwstr/>
  </property>
</Properties>
</file>