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20D56" w14:textId="77777777" w:rsidR="008869FE" w:rsidRPr="007E441F" w:rsidRDefault="00DB6FA1" w:rsidP="000722F1">
      <w:pPr>
        <w:spacing w:line="300" w:lineRule="auto"/>
        <w:rPr>
          <w:rFonts w:ascii="Calibri Light" w:hAnsi="Calibri Light" w:cs="Calibri Light"/>
          <w:b/>
          <w:color w:val="B44C42"/>
          <w:sz w:val="48"/>
          <w:szCs w:val="48"/>
        </w:rPr>
      </w:pPr>
      <w:r w:rsidRPr="007E441F">
        <w:rPr>
          <w:rFonts w:ascii="Calibri Light" w:hAnsi="Calibri Light" w:cs="Calibri Light"/>
          <w:b/>
          <w:color w:val="B44C42"/>
          <w:sz w:val="48"/>
          <w:szCs w:val="48"/>
        </w:rPr>
        <w:t xml:space="preserve">Nota van Inlichtingen </w:t>
      </w:r>
    </w:p>
    <w:p w14:paraId="36368358" w14:textId="0DC28B67" w:rsidR="00DB6FA1" w:rsidRPr="007E441F" w:rsidRDefault="00DB6FA1" w:rsidP="000722F1">
      <w:pPr>
        <w:spacing w:line="300" w:lineRule="auto"/>
        <w:rPr>
          <w:rFonts w:ascii="Calibri Light" w:hAnsi="Calibri Light" w:cs="Calibri Light"/>
          <w:color w:val="2C204E"/>
        </w:rPr>
      </w:pPr>
      <w:r w:rsidRPr="007E441F">
        <w:rPr>
          <w:rFonts w:ascii="Calibri Light" w:hAnsi="Calibri Light" w:cs="Calibri Light"/>
          <w:color w:val="2C204E"/>
        </w:rPr>
        <w:t xml:space="preserve">Datum: </w:t>
      </w:r>
      <w:sdt>
        <w:sdtPr>
          <w:rPr>
            <w:rFonts w:ascii="Calibri Light" w:hAnsi="Calibri Light" w:cs="Calibri Light"/>
            <w:color w:val="2C204E"/>
          </w:rPr>
          <w:id w:val="1168445230"/>
          <w:placeholder>
            <w:docPart w:val="E75C4BDA497744359FE51EB1E191D651"/>
          </w:placeholder>
          <w:date w:fullDate="2026-06-11T00:00:00Z">
            <w:dateFormat w:val="d MMMM yyyy"/>
            <w:lid w:val="nl-NL"/>
            <w:storeMappedDataAs w:val="dateTime"/>
            <w:calendar w:val="gregorian"/>
          </w:date>
        </w:sdtPr>
        <w:sdtEndPr/>
        <w:sdtContent>
          <w:r w:rsidR="00D46C5D">
            <w:rPr>
              <w:rFonts w:ascii="Calibri Light" w:hAnsi="Calibri Light" w:cs="Calibri Light"/>
              <w:color w:val="2C204E"/>
            </w:rPr>
            <w:t>11 juni 2026</w:t>
          </w:r>
        </w:sdtContent>
      </w:sdt>
    </w:p>
    <w:p w14:paraId="64599E68" w14:textId="79368ED2" w:rsidR="00DB6FA1" w:rsidRPr="007E441F" w:rsidRDefault="00DB6FA1" w:rsidP="000722F1">
      <w:pPr>
        <w:pBdr>
          <w:bottom w:val="single" w:sz="4" w:space="1" w:color="auto"/>
        </w:pBdr>
        <w:spacing w:line="300" w:lineRule="auto"/>
        <w:rPr>
          <w:rFonts w:ascii="Calibri Light" w:hAnsi="Calibri Light" w:cs="Calibri Light"/>
          <w:color w:val="2C204E"/>
        </w:rPr>
      </w:pPr>
      <w:r w:rsidRPr="007E441F">
        <w:rPr>
          <w:rFonts w:ascii="Calibri Light" w:hAnsi="Calibri Light" w:cs="Calibri Light"/>
          <w:color w:val="2C204E"/>
        </w:rPr>
        <w:t>Betreft:</w:t>
      </w:r>
      <w:r w:rsidR="00D8494A">
        <w:rPr>
          <w:rFonts w:ascii="Calibri Light" w:hAnsi="Calibri Light" w:cs="Calibri Light"/>
          <w:color w:val="2C204E"/>
        </w:rPr>
        <w:t xml:space="preserve"> Marktconsultatie</w:t>
      </w:r>
      <w:r w:rsidRPr="007E441F">
        <w:rPr>
          <w:rFonts w:ascii="Calibri Light" w:hAnsi="Calibri Light" w:cs="Calibri Light"/>
          <w:color w:val="2C204E"/>
        </w:rPr>
        <w:t xml:space="preserve"> “</w:t>
      </w:r>
      <w:sdt>
        <w:sdtPr>
          <w:rPr>
            <w:rFonts w:ascii="Calibri Light" w:hAnsi="Calibri Light" w:cs="Calibri Light"/>
            <w:color w:val="2C204E"/>
          </w:rPr>
          <w:id w:val="-1469055306"/>
          <w:placeholder>
            <w:docPart w:val="67EDC8899A424E44AC73DA2392BCE331"/>
          </w:placeholder>
        </w:sdtPr>
        <w:sdtEndPr/>
        <w:sdtContent>
          <w:r w:rsidR="00D8494A">
            <w:rPr>
              <w:rFonts w:ascii="Calibri Light" w:hAnsi="Calibri Light" w:cs="Calibri Light"/>
              <w:color w:val="2C204E"/>
            </w:rPr>
            <w:t>Wijkteams</w:t>
          </w:r>
        </w:sdtContent>
      </w:sdt>
      <w:r w:rsidRPr="007E441F">
        <w:rPr>
          <w:rFonts w:ascii="Calibri Light" w:hAnsi="Calibri Light" w:cs="Calibri Light"/>
          <w:color w:val="2C204E"/>
        </w:rPr>
        <w:t xml:space="preserve">”, kenmerk: </w:t>
      </w:r>
      <w:sdt>
        <w:sdtPr>
          <w:rPr>
            <w:rFonts w:ascii="Calibri Light" w:hAnsi="Calibri Light" w:cs="Calibri Light"/>
            <w:color w:val="2C204E"/>
          </w:rPr>
          <w:id w:val="-1191370509"/>
          <w:placeholder>
            <w:docPart w:val="E3A16A298D9342D884AD1EB16F463E1A"/>
          </w:placeholder>
        </w:sdtPr>
        <w:sdtEndPr/>
        <w:sdtContent>
          <w:r w:rsidR="00D8494A">
            <w:rPr>
              <w:rFonts w:ascii="Calibri Light" w:hAnsi="Calibri Light" w:cs="Calibri Light"/>
              <w:color w:val="2C204E"/>
            </w:rPr>
            <w:t>dCI-000539</w:t>
          </w:r>
        </w:sdtContent>
      </w:sdt>
    </w:p>
    <w:p w14:paraId="5D1EFB02" w14:textId="77777777" w:rsidR="00DB6FA1" w:rsidRPr="007E441F" w:rsidRDefault="00DB6FA1" w:rsidP="000722F1">
      <w:pPr>
        <w:spacing w:line="300" w:lineRule="auto"/>
        <w:rPr>
          <w:rFonts w:ascii="Calibri Light" w:hAnsi="Calibri Light" w:cs="Calibri Light"/>
          <w:color w:val="2C204E"/>
        </w:rPr>
      </w:pPr>
    </w:p>
    <w:tbl>
      <w:tblPr>
        <w:tblStyle w:val="Tabelraster"/>
        <w:tblW w:w="9185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1620"/>
        <w:gridCol w:w="7565"/>
      </w:tblGrid>
      <w:tr w:rsidR="00DB6FA1" w:rsidRPr="007E441F" w14:paraId="3278F4E3" w14:textId="77777777" w:rsidTr="00E76372">
        <w:tc>
          <w:tcPr>
            <w:tcW w:w="1620" w:type="dxa"/>
            <w:shd w:val="pct25" w:color="auto" w:fill="auto"/>
          </w:tcPr>
          <w:p w14:paraId="089065E7" w14:textId="77777777" w:rsidR="00DB6FA1" w:rsidRPr="007E441F" w:rsidRDefault="00DB6FA1" w:rsidP="000722F1">
            <w:pPr>
              <w:pStyle w:val="BoZ-Standaard"/>
              <w:spacing w:line="30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7E441F">
              <w:rPr>
                <w:rFonts w:ascii="Calibri Light" w:hAnsi="Calibri Light" w:cs="Calibri Light"/>
                <w:sz w:val="22"/>
                <w:szCs w:val="22"/>
              </w:rPr>
              <w:t xml:space="preserve">Vraag </w:t>
            </w:r>
            <w:sdt>
              <w:sdtPr>
                <w:rPr>
                  <w:rFonts w:ascii="Calibri Light" w:hAnsi="Calibri Light" w:cs="Calibri Light"/>
                  <w:szCs w:val="22"/>
                </w:rPr>
                <w:id w:val="987743505"/>
                <w:placeholder>
                  <w:docPart w:val="2801236D0F0A48CD92CC740ACFF6E2FF"/>
                </w:placeholder>
              </w:sdtPr>
              <w:sdtEndPr/>
              <w:sdtContent>
                <w:r w:rsidR="005753FD" w:rsidRPr="007E441F">
                  <w:rPr>
                    <w:rFonts w:ascii="Calibri Light" w:hAnsi="Calibri Light" w:cs="Calibri Light"/>
                    <w:sz w:val="22"/>
                    <w:szCs w:val="22"/>
                  </w:rPr>
                  <w:t>1</w:t>
                </w:r>
              </w:sdtContent>
            </w:sdt>
          </w:p>
        </w:tc>
        <w:tc>
          <w:tcPr>
            <w:tcW w:w="7565" w:type="dxa"/>
            <w:shd w:val="pct25" w:color="auto" w:fill="auto"/>
          </w:tcPr>
          <w:p w14:paraId="26A21128" w14:textId="77777777" w:rsidR="00DB6FA1" w:rsidRPr="007E441F" w:rsidRDefault="00DB6FA1" w:rsidP="000722F1">
            <w:pPr>
              <w:pStyle w:val="BoZ-Standaard"/>
              <w:spacing w:line="300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B6FA1" w:rsidRPr="007E441F" w14:paraId="6A74A1D8" w14:textId="77777777" w:rsidTr="00E76372">
        <w:tc>
          <w:tcPr>
            <w:tcW w:w="1620" w:type="dxa"/>
            <w:shd w:val="pct10" w:color="auto" w:fill="auto"/>
          </w:tcPr>
          <w:p w14:paraId="65577BA2" w14:textId="77777777" w:rsidR="00DB6FA1" w:rsidRPr="007E441F" w:rsidRDefault="00DB6FA1" w:rsidP="000722F1">
            <w:pPr>
              <w:pStyle w:val="BoZ-Standaard"/>
              <w:spacing w:line="30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7E441F">
              <w:rPr>
                <w:rFonts w:ascii="Calibri Light" w:hAnsi="Calibri Light" w:cs="Calibri Light"/>
                <w:sz w:val="22"/>
                <w:szCs w:val="22"/>
              </w:rPr>
              <w:t>Betreft</w:t>
            </w:r>
          </w:p>
        </w:tc>
        <w:sdt>
          <w:sdtPr>
            <w:rPr>
              <w:rFonts w:ascii="Calibri Light" w:hAnsi="Calibri Light" w:cs="Calibri Light"/>
              <w:szCs w:val="22"/>
            </w:rPr>
            <w:id w:val="-1510364505"/>
            <w:placeholder>
              <w:docPart w:val="6B71FBEF9F644793AAA3F90678D2909E"/>
            </w:placeholder>
          </w:sdtPr>
          <w:sdtEndPr/>
          <w:sdtContent>
            <w:tc>
              <w:tcPr>
                <w:tcW w:w="7565" w:type="dxa"/>
                <w:shd w:val="pct10" w:color="auto" w:fill="auto"/>
              </w:tcPr>
              <w:p w14:paraId="682EE784" w14:textId="77777777" w:rsidR="00DB6FA1" w:rsidRPr="007E441F" w:rsidRDefault="00DB6FA1" w:rsidP="000722F1">
                <w:pPr>
                  <w:pStyle w:val="BoZ-Standaard"/>
                  <w:spacing w:line="300" w:lineRule="auto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 w:rsidRPr="007E441F">
                  <w:rPr>
                    <w:rFonts w:ascii="Calibri Light" w:hAnsi="Calibri Light" w:cs="Calibri Light"/>
                    <w:sz w:val="22"/>
                    <w:szCs w:val="22"/>
                    <w:highlight w:val="lightGray"/>
                  </w:rPr>
                  <w:t xml:space="preserve">Inschrijver moet hier aangeven </w:t>
                </w:r>
                <w:r w:rsidR="00E76372" w:rsidRPr="007E441F">
                  <w:rPr>
                    <w:rFonts w:ascii="Calibri Light" w:hAnsi="Calibri Light" w:cs="Calibri Light"/>
                    <w:sz w:val="22"/>
                    <w:szCs w:val="22"/>
                    <w:highlight w:val="lightGray"/>
                  </w:rPr>
                  <w:t xml:space="preserve">op welk aanbestedingsdocument en welk onderdeel hieruit </w:t>
                </w:r>
                <w:r w:rsidRPr="007E441F">
                  <w:rPr>
                    <w:rFonts w:ascii="Calibri Light" w:hAnsi="Calibri Light" w:cs="Calibri Light"/>
                    <w:sz w:val="22"/>
                    <w:szCs w:val="22"/>
                    <w:highlight w:val="lightGray"/>
                  </w:rPr>
                  <w:t>(bijv. hoofdstuk, paragraaf)</w:t>
                </w:r>
                <w:r w:rsidR="00E76372" w:rsidRPr="007E441F">
                  <w:rPr>
                    <w:rFonts w:ascii="Calibri Light" w:hAnsi="Calibri Light" w:cs="Calibri Light"/>
                    <w:sz w:val="22"/>
                    <w:szCs w:val="22"/>
                    <w:highlight w:val="lightGray"/>
                  </w:rPr>
                  <w:t xml:space="preserve"> de vraag betrekking heeft.</w:t>
                </w:r>
              </w:p>
            </w:tc>
          </w:sdtContent>
        </w:sdt>
      </w:tr>
      <w:tr w:rsidR="00DB6FA1" w:rsidRPr="007E441F" w14:paraId="26879C8B" w14:textId="77777777" w:rsidTr="00E76372">
        <w:tc>
          <w:tcPr>
            <w:tcW w:w="1620" w:type="dxa"/>
          </w:tcPr>
          <w:p w14:paraId="1771D515" w14:textId="77777777" w:rsidR="00DB6FA1" w:rsidRPr="007E441F" w:rsidRDefault="00DB6FA1" w:rsidP="000722F1">
            <w:pPr>
              <w:pStyle w:val="BoZ-Standaard"/>
              <w:spacing w:line="30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7E441F">
              <w:rPr>
                <w:rFonts w:ascii="Calibri Light" w:hAnsi="Calibri Light" w:cs="Calibri Light"/>
                <w:sz w:val="22"/>
                <w:szCs w:val="22"/>
              </w:rPr>
              <w:t>Antwoord</w:t>
            </w:r>
          </w:p>
        </w:tc>
        <w:tc>
          <w:tcPr>
            <w:tcW w:w="7565" w:type="dxa"/>
          </w:tcPr>
          <w:p w14:paraId="0508328A" w14:textId="77777777" w:rsidR="00DB6FA1" w:rsidRPr="007E441F" w:rsidRDefault="00DB6FA1" w:rsidP="000722F1">
            <w:pPr>
              <w:pStyle w:val="BoZ-Standaard"/>
              <w:spacing w:line="300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3B8D541E" w14:textId="77777777" w:rsidR="00DB6FA1" w:rsidRPr="007E441F" w:rsidRDefault="00DB6FA1" w:rsidP="000722F1">
      <w:pPr>
        <w:spacing w:line="300" w:lineRule="auto"/>
        <w:rPr>
          <w:rFonts w:ascii="Calibri Light" w:hAnsi="Calibri Light" w:cs="Calibri Light"/>
          <w:color w:val="2C204E"/>
          <w:szCs w:val="22"/>
        </w:rPr>
      </w:pPr>
    </w:p>
    <w:tbl>
      <w:tblPr>
        <w:tblStyle w:val="Tabelraster"/>
        <w:tblW w:w="9185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1620"/>
        <w:gridCol w:w="7565"/>
      </w:tblGrid>
      <w:tr w:rsidR="005753FD" w:rsidRPr="007E441F" w14:paraId="59A72E73" w14:textId="77777777" w:rsidTr="00523865">
        <w:tc>
          <w:tcPr>
            <w:tcW w:w="1620" w:type="dxa"/>
            <w:shd w:val="pct25" w:color="auto" w:fill="auto"/>
          </w:tcPr>
          <w:p w14:paraId="37E0D1A6" w14:textId="77777777" w:rsidR="005753FD" w:rsidRPr="007E441F" w:rsidRDefault="005753FD" w:rsidP="000722F1">
            <w:pPr>
              <w:pStyle w:val="BoZ-Standaard"/>
              <w:spacing w:line="30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7E441F">
              <w:rPr>
                <w:rFonts w:ascii="Calibri Light" w:hAnsi="Calibri Light" w:cs="Calibri Light"/>
                <w:sz w:val="22"/>
                <w:szCs w:val="22"/>
              </w:rPr>
              <w:t xml:space="preserve">Vraag </w:t>
            </w:r>
            <w:sdt>
              <w:sdtPr>
                <w:rPr>
                  <w:rFonts w:ascii="Calibri Light" w:hAnsi="Calibri Light" w:cs="Calibri Light"/>
                  <w:szCs w:val="22"/>
                </w:rPr>
                <w:id w:val="2051883985"/>
                <w:placeholder>
                  <w:docPart w:val="518890160F6342539B07A7641E2FA895"/>
                </w:placeholder>
              </w:sdtPr>
              <w:sdtEndPr/>
              <w:sdtContent>
                <w:r w:rsidRPr="007E441F">
                  <w:rPr>
                    <w:rFonts w:ascii="Calibri Light" w:hAnsi="Calibri Light" w:cs="Calibri Light"/>
                    <w:sz w:val="22"/>
                    <w:szCs w:val="22"/>
                  </w:rPr>
                  <w:t>2</w:t>
                </w:r>
              </w:sdtContent>
            </w:sdt>
          </w:p>
        </w:tc>
        <w:tc>
          <w:tcPr>
            <w:tcW w:w="7565" w:type="dxa"/>
            <w:shd w:val="pct25" w:color="auto" w:fill="auto"/>
          </w:tcPr>
          <w:p w14:paraId="46D7A379" w14:textId="77777777" w:rsidR="005753FD" w:rsidRPr="007E441F" w:rsidRDefault="005753FD" w:rsidP="000722F1">
            <w:pPr>
              <w:pStyle w:val="BoZ-Standaard"/>
              <w:spacing w:line="300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753FD" w:rsidRPr="007E441F" w14:paraId="64FA6DE6" w14:textId="77777777" w:rsidTr="00523865">
        <w:tc>
          <w:tcPr>
            <w:tcW w:w="1620" w:type="dxa"/>
            <w:shd w:val="pct10" w:color="auto" w:fill="auto"/>
          </w:tcPr>
          <w:p w14:paraId="7DADD547" w14:textId="77777777" w:rsidR="005753FD" w:rsidRPr="007E441F" w:rsidRDefault="005753FD" w:rsidP="000722F1">
            <w:pPr>
              <w:pStyle w:val="BoZ-Standaard"/>
              <w:spacing w:line="30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7E441F">
              <w:rPr>
                <w:rFonts w:ascii="Calibri Light" w:hAnsi="Calibri Light" w:cs="Calibri Light"/>
                <w:sz w:val="22"/>
                <w:szCs w:val="22"/>
              </w:rPr>
              <w:t>Betreft</w:t>
            </w:r>
          </w:p>
        </w:tc>
        <w:sdt>
          <w:sdtPr>
            <w:rPr>
              <w:rFonts w:ascii="Calibri Light" w:hAnsi="Calibri Light" w:cs="Calibri Light"/>
              <w:szCs w:val="22"/>
            </w:rPr>
            <w:id w:val="1172295294"/>
            <w:placeholder>
              <w:docPart w:val="6AF2236320E44A1087FD462831E0C3AB"/>
            </w:placeholder>
          </w:sdtPr>
          <w:sdtEndPr/>
          <w:sdtContent>
            <w:tc>
              <w:tcPr>
                <w:tcW w:w="7565" w:type="dxa"/>
                <w:shd w:val="pct10" w:color="auto" w:fill="auto"/>
              </w:tcPr>
              <w:p w14:paraId="10DC0D64" w14:textId="77777777" w:rsidR="005753FD" w:rsidRPr="007E441F" w:rsidRDefault="005753FD" w:rsidP="000722F1">
                <w:pPr>
                  <w:pStyle w:val="BoZ-Standaard"/>
                  <w:spacing w:line="300" w:lineRule="auto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 w:rsidRPr="007E441F">
                  <w:rPr>
                    <w:rFonts w:ascii="Calibri Light" w:hAnsi="Calibri Light" w:cs="Calibri Light"/>
                    <w:sz w:val="22"/>
                    <w:szCs w:val="22"/>
                    <w:highlight w:val="lightGray"/>
                  </w:rPr>
                  <w:t>Inschrijver moet hier aangeven op welk aanbestedingsdocument en welk onderdeel hieruit (bijv. hoofdstuk, paragraaf) de vraag betrekking heeft.</w:t>
                </w:r>
              </w:p>
            </w:tc>
          </w:sdtContent>
        </w:sdt>
      </w:tr>
      <w:tr w:rsidR="005753FD" w:rsidRPr="007E441F" w14:paraId="5B01857C" w14:textId="77777777" w:rsidTr="00523865">
        <w:tc>
          <w:tcPr>
            <w:tcW w:w="1620" w:type="dxa"/>
          </w:tcPr>
          <w:p w14:paraId="7656EFB6" w14:textId="77777777" w:rsidR="005753FD" w:rsidRPr="007E441F" w:rsidRDefault="005753FD" w:rsidP="000722F1">
            <w:pPr>
              <w:pStyle w:val="BoZ-Standaard"/>
              <w:spacing w:line="30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7E441F">
              <w:rPr>
                <w:rFonts w:ascii="Calibri Light" w:hAnsi="Calibri Light" w:cs="Calibri Light"/>
                <w:sz w:val="22"/>
                <w:szCs w:val="22"/>
              </w:rPr>
              <w:t>Antwoord</w:t>
            </w:r>
          </w:p>
        </w:tc>
        <w:tc>
          <w:tcPr>
            <w:tcW w:w="7565" w:type="dxa"/>
          </w:tcPr>
          <w:p w14:paraId="00370D2F" w14:textId="77777777" w:rsidR="005753FD" w:rsidRPr="007E441F" w:rsidRDefault="005753FD" w:rsidP="000722F1">
            <w:pPr>
              <w:pStyle w:val="BoZ-Standaard"/>
              <w:spacing w:line="300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646AD5D7" w14:textId="77777777" w:rsidR="005753FD" w:rsidRPr="007E441F" w:rsidRDefault="005753FD" w:rsidP="000722F1">
      <w:pPr>
        <w:spacing w:line="300" w:lineRule="auto"/>
        <w:rPr>
          <w:rFonts w:ascii="Calibri Light" w:hAnsi="Calibri Light" w:cs="Calibri Light"/>
          <w:color w:val="2C204E"/>
          <w:szCs w:val="22"/>
        </w:rPr>
      </w:pPr>
    </w:p>
    <w:tbl>
      <w:tblPr>
        <w:tblStyle w:val="Tabelraster"/>
        <w:tblW w:w="9185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1620"/>
        <w:gridCol w:w="7565"/>
      </w:tblGrid>
      <w:tr w:rsidR="005753FD" w:rsidRPr="007E441F" w14:paraId="796C8999" w14:textId="77777777" w:rsidTr="00523865">
        <w:tc>
          <w:tcPr>
            <w:tcW w:w="1620" w:type="dxa"/>
            <w:shd w:val="pct25" w:color="auto" w:fill="auto"/>
          </w:tcPr>
          <w:p w14:paraId="719A81A1" w14:textId="77777777" w:rsidR="005753FD" w:rsidRPr="007E441F" w:rsidRDefault="005753FD" w:rsidP="000722F1">
            <w:pPr>
              <w:pStyle w:val="BoZ-Standaard"/>
              <w:spacing w:line="30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7E441F">
              <w:rPr>
                <w:rFonts w:ascii="Calibri Light" w:hAnsi="Calibri Light" w:cs="Calibri Light"/>
                <w:sz w:val="22"/>
                <w:szCs w:val="22"/>
              </w:rPr>
              <w:t xml:space="preserve">Vraag </w:t>
            </w:r>
            <w:sdt>
              <w:sdtPr>
                <w:rPr>
                  <w:rFonts w:ascii="Calibri Light" w:hAnsi="Calibri Light" w:cs="Calibri Light"/>
                  <w:szCs w:val="22"/>
                </w:rPr>
                <w:id w:val="-1424794884"/>
                <w:placeholder>
                  <w:docPart w:val="526E54B323FB4C689FBEE55E5B83F9DB"/>
                </w:placeholder>
              </w:sdtPr>
              <w:sdtEndPr/>
              <w:sdtContent>
                <w:r w:rsidRPr="007E441F">
                  <w:rPr>
                    <w:rFonts w:ascii="Calibri Light" w:hAnsi="Calibri Light" w:cs="Calibri Light"/>
                    <w:sz w:val="22"/>
                    <w:szCs w:val="22"/>
                  </w:rPr>
                  <w:t>3</w:t>
                </w:r>
              </w:sdtContent>
            </w:sdt>
          </w:p>
        </w:tc>
        <w:tc>
          <w:tcPr>
            <w:tcW w:w="7565" w:type="dxa"/>
            <w:shd w:val="pct25" w:color="auto" w:fill="auto"/>
          </w:tcPr>
          <w:p w14:paraId="4F6BE63D" w14:textId="77777777" w:rsidR="005753FD" w:rsidRPr="007E441F" w:rsidRDefault="005753FD" w:rsidP="000722F1">
            <w:pPr>
              <w:pStyle w:val="BoZ-Standaard"/>
              <w:spacing w:line="300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753FD" w:rsidRPr="007E441F" w14:paraId="7D27B0D9" w14:textId="77777777" w:rsidTr="00523865">
        <w:tc>
          <w:tcPr>
            <w:tcW w:w="1620" w:type="dxa"/>
            <w:shd w:val="pct10" w:color="auto" w:fill="auto"/>
          </w:tcPr>
          <w:p w14:paraId="53E7B1CF" w14:textId="77777777" w:rsidR="005753FD" w:rsidRPr="007E441F" w:rsidRDefault="005753FD" w:rsidP="000722F1">
            <w:pPr>
              <w:pStyle w:val="BoZ-Standaard"/>
              <w:spacing w:line="30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7E441F">
              <w:rPr>
                <w:rFonts w:ascii="Calibri Light" w:hAnsi="Calibri Light" w:cs="Calibri Light"/>
                <w:sz w:val="22"/>
                <w:szCs w:val="22"/>
              </w:rPr>
              <w:t>Betreft</w:t>
            </w:r>
          </w:p>
        </w:tc>
        <w:sdt>
          <w:sdtPr>
            <w:rPr>
              <w:rFonts w:ascii="Calibri Light" w:hAnsi="Calibri Light" w:cs="Calibri Light"/>
              <w:szCs w:val="22"/>
            </w:rPr>
            <w:id w:val="1621870313"/>
            <w:placeholder>
              <w:docPart w:val="B5646576E2DB4FA894D992D8D405723E"/>
            </w:placeholder>
          </w:sdtPr>
          <w:sdtEndPr/>
          <w:sdtContent>
            <w:tc>
              <w:tcPr>
                <w:tcW w:w="7565" w:type="dxa"/>
                <w:shd w:val="pct10" w:color="auto" w:fill="auto"/>
              </w:tcPr>
              <w:p w14:paraId="7A9D3C85" w14:textId="77777777" w:rsidR="005753FD" w:rsidRPr="007E441F" w:rsidRDefault="005753FD" w:rsidP="000722F1">
                <w:pPr>
                  <w:pStyle w:val="BoZ-Standaard"/>
                  <w:spacing w:line="300" w:lineRule="auto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 w:rsidRPr="007E441F">
                  <w:rPr>
                    <w:rFonts w:ascii="Calibri Light" w:hAnsi="Calibri Light" w:cs="Calibri Light"/>
                    <w:sz w:val="22"/>
                    <w:szCs w:val="22"/>
                    <w:highlight w:val="lightGray"/>
                  </w:rPr>
                  <w:t>Inschrijver moet hier aangeven op welk aanbestedingsdocument en welk onderdeel hieruit (bijv. hoofdstuk, paragraaf) de vraag betrekking heeft.</w:t>
                </w:r>
              </w:p>
            </w:tc>
          </w:sdtContent>
        </w:sdt>
      </w:tr>
      <w:tr w:rsidR="005753FD" w:rsidRPr="007E441F" w14:paraId="7C6611C4" w14:textId="77777777" w:rsidTr="00523865">
        <w:tc>
          <w:tcPr>
            <w:tcW w:w="1620" w:type="dxa"/>
          </w:tcPr>
          <w:p w14:paraId="76B882D1" w14:textId="77777777" w:rsidR="005753FD" w:rsidRPr="007E441F" w:rsidRDefault="005753FD" w:rsidP="000722F1">
            <w:pPr>
              <w:pStyle w:val="BoZ-Standaard"/>
              <w:spacing w:line="30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7E441F">
              <w:rPr>
                <w:rFonts w:ascii="Calibri Light" w:hAnsi="Calibri Light" w:cs="Calibri Light"/>
                <w:sz w:val="22"/>
                <w:szCs w:val="22"/>
              </w:rPr>
              <w:t>Antwoord</w:t>
            </w:r>
          </w:p>
        </w:tc>
        <w:tc>
          <w:tcPr>
            <w:tcW w:w="7565" w:type="dxa"/>
          </w:tcPr>
          <w:p w14:paraId="1F7F9439" w14:textId="77777777" w:rsidR="005753FD" w:rsidRPr="007E441F" w:rsidRDefault="005753FD" w:rsidP="000722F1">
            <w:pPr>
              <w:pStyle w:val="BoZ-Standaard"/>
              <w:spacing w:line="300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72C47BD8" w14:textId="77777777" w:rsidR="005753FD" w:rsidRPr="007E441F" w:rsidRDefault="005753FD" w:rsidP="000722F1">
      <w:pPr>
        <w:spacing w:line="300" w:lineRule="auto"/>
        <w:rPr>
          <w:rFonts w:ascii="Calibri Light" w:hAnsi="Calibri Light" w:cs="Calibri Light"/>
          <w:color w:val="2C204E"/>
          <w:szCs w:val="22"/>
        </w:rPr>
      </w:pPr>
    </w:p>
    <w:tbl>
      <w:tblPr>
        <w:tblStyle w:val="Tabelraster"/>
        <w:tblW w:w="9185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1620"/>
        <w:gridCol w:w="7565"/>
      </w:tblGrid>
      <w:tr w:rsidR="005753FD" w:rsidRPr="007E441F" w14:paraId="3F1BB08C" w14:textId="77777777" w:rsidTr="00523865">
        <w:tc>
          <w:tcPr>
            <w:tcW w:w="1620" w:type="dxa"/>
            <w:shd w:val="pct25" w:color="auto" w:fill="auto"/>
          </w:tcPr>
          <w:p w14:paraId="76D0002E" w14:textId="77777777" w:rsidR="005753FD" w:rsidRPr="007E441F" w:rsidRDefault="005753FD" w:rsidP="000722F1">
            <w:pPr>
              <w:pStyle w:val="BoZ-Standaard"/>
              <w:spacing w:line="30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7E441F">
              <w:rPr>
                <w:rFonts w:ascii="Calibri Light" w:hAnsi="Calibri Light" w:cs="Calibri Light"/>
                <w:sz w:val="22"/>
                <w:szCs w:val="22"/>
              </w:rPr>
              <w:t xml:space="preserve">Vraag </w:t>
            </w:r>
            <w:sdt>
              <w:sdtPr>
                <w:rPr>
                  <w:rFonts w:ascii="Calibri Light" w:hAnsi="Calibri Light" w:cs="Calibri Light"/>
                  <w:szCs w:val="22"/>
                </w:rPr>
                <w:id w:val="638379089"/>
                <w:placeholder>
                  <w:docPart w:val="863EC717EE5A417F995A136A869DBCC3"/>
                </w:placeholder>
              </w:sdtPr>
              <w:sdtEndPr/>
              <w:sdtContent>
                <w:r w:rsidRPr="007E441F">
                  <w:rPr>
                    <w:rFonts w:ascii="Calibri Light" w:hAnsi="Calibri Light" w:cs="Calibri Light"/>
                    <w:sz w:val="22"/>
                    <w:szCs w:val="22"/>
                  </w:rPr>
                  <w:t>4</w:t>
                </w:r>
              </w:sdtContent>
            </w:sdt>
          </w:p>
        </w:tc>
        <w:tc>
          <w:tcPr>
            <w:tcW w:w="7565" w:type="dxa"/>
            <w:shd w:val="pct25" w:color="auto" w:fill="auto"/>
          </w:tcPr>
          <w:p w14:paraId="24A3E883" w14:textId="77777777" w:rsidR="005753FD" w:rsidRPr="007E441F" w:rsidRDefault="005753FD" w:rsidP="000722F1">
            <w:pPr>
              <w:pStyle w:val="BoZ-Standaard"/>
              <w:spacing w:line="300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753FD" w:rsidRPr="007E441F" w14:paraId="3EF109A7" w14:textId="77777777" w:rsidTr="00523865">
        <w:tc>
          <w:tcPr>
            <w:tcW w:w="1620" w:type="dxa"/>
            <w:shd w:val="pct10" w:color="auto" w:fill="auto"/>
          </w:tcPr>
          <w:p w14:paraId="2450C53A" w14:textId="77777777" w:rsidR="005753FD" w:rsidRPr="007E441F" w:rsidRDefault="005753FD" w:rsidP="000722F1">
            <w:pPr>
              <w:pStyle w:val="BoZ-Standaard"/>
              <w:spacing w:line="30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7E441F">
              <w:rPr>
                <w:rFonts w:ascii="Calibri Light" w:hAnsi="Calibri Light" w:cs="Calibri Light"/>
                <w:sz w:val="22"/>
                <w:szCs w:val="22"/>
              </w:rPr>
              <w:t>Betreft</w:t>
            </w:r>
          </w:p>
        </w:tc>
        <w:sdt>
          <w:sdtPr>
            <w:rPr>
              <w:rFonts w:ascii="Calibri Light" w:hAnsi="Calibri Light" w:cs="Calibri Light"/>
              <w:szCs w:val="22"/>
            </w:rPr>
            <w:id w:val="2113475761"/>
            <w:placeholder>
              <w:docPart w:val="9114B9F25B8D4B769B908ECF09C3091E"/>
            </w:placeholder>
          </w:sdtPr>
          <w:sdtEndPr/>
          <w:sdtContent>
            <w:tc>
              <w:tcPr>
                <w:tcW w:w="7565" w:type="dxa"/>
                <w:shd w:val="pct10" w:color="auto" w:fill="auto"/>
              </w:tcPr>
              <w:p w14:paraId="49AAF7CB" w14:textId="77777777" w:rsidR="005753FD" w:rsidRPr="007E441F" w:rsidRDefault="005753FD" w:rsidP="000722F1">
                <w:pPr>
                  <w:pStyle w:val="BoZ-Standaard"/>
                  <w:spacing w:line="300" w:lineRule="auto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 w:rsidRPr="007E441F">
                  <w:rPr>
                    <w:rFonts w:ascii="Calibri Light" w:hAnsi="Calibri Light" w:cs="Calibri Light"/>
                    <w:sz w:val="22"/>
                    <w:szCs w:val="22"/>
                    <w:highlight w:val="lightGray"/>
                  </w:rPr>
                  <w:t>Inschrijver moet hier aangeven op welk aanbestedingsdocument en welk onderdeel hieruit (bijv. hoofdstuk, paragraaf) de vraag betrekking heeft.</w:t>
                </w:r>
              </w:p>
            </w:tc>
          </w:sdtContent>
        </w:sdt>
      </w:tr>
      <w:tr w:rsidR="005753FD" w:rsidRPr="007E441F" w14:paraId="6C0B5710" w14:textId="77777777" w:rsidTr="00523865">
        <w:tc>
          <w:tcPr>
            <w:tcW w:w="1620" w:type="dxa"/>
          </w:tcPr>
          <w:p w14:paraId="400C1C84" w14:textId="77777777" w:rsidR="005753FD" w:rsidRPr="007E441F" w:rsidRDefault="005753FD" w:rsidP="000722F1">
            <w:pPr>
              <w:pStyle w:val="BoZ-Standaard"/>
              <w:spacing w:line="30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7E441F">
              <w:rPr>
                <w:rFonts w:ascii="Calibri Light" w:hAnsi="Calibri Light" w:cs="Calibri Light"/>
                <w:sz w:val="22"/>
                <w:szCs w:val="22"/>
              </w:rPr>
              <w:t>Antwoord</w:t>
            </w:r>
          </w:p>
        </w:tc>
        <w:tc>
          <w:tcPr>
            <w:tcW w:w="7565" w:type="dxa"/>
          </w:tcPr>
          <w:p w14:paraId="2BAECD6B" w14:textId="77777777" w:rsidR="005753FD" w:rsidRPr="007E441F" w:rsidRDefault="005753FD" w:rsidP="000722F1">
            <w:pPr>
              <w:pStyle w:val="BoZ-Standaard"/>
              <w:spacing w:line="300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0A17EED0" w14:textId="77777777" w:rsidR="005753FD" w:rsidRPr="007E441F" w:rsidRDefault="005753FD" w:rsidP="000722F1">
      <w:pPr>
        <w:spacing w:line="300" w:lineRule="auto"/>
        <w:rPr>
          <w:rFonts w:ascii="Calibri Light" w:hAnsi="Calibri Light" w:cs="Calibri Light"/>
          <w:color w:val="2C204E"/>
          <w:szCs w:val="22"/>
        </w:rPr>
      </w:pPr>
    </w:p>
    <w:tbl>
      <w:tblPr>
        <w:tblStyle w:val="Tabelraster"/>
        <w:tblW w:w="9185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1620"/>
        <w:gridCol w:w="7565"/>
      </w:tblGrid>
      <w:tr w:rsidR="005753FD" w:rsidRPr="007E441F" w14:paraId="2E4C3F68" w14:textId="77777777" w:rsidTr="00523865">
        <w:tc>
          <w:tcPr>
            <w:tcW w:w="1620" w:type="dxa"/>
            <w:shd w:val="pct25" w:color="auto" w:fill="auto"/>
          </w:tcPr>
          <w:p w14:paraId="5331478D" w14:textId="77777777" w:rsidR="005753FD" w:rsidRPr="007E441F" w:rsidRDefault="005753FD" w:rsidP="000722F1">
            <w:pPr>
              <w:pStyle w:val="BoZ-Standaard"/>
              <w:spacing w:line="30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7E441F">
              <w:rPr>
                <w:rFonts w:ascii="Calibri Light" w:hAnsi="Calibri Light" w:cs="Calibri Light"/>
                <w:sz w:val="22"/>
                <w:szCs w:val="22"/>
              </w:rPr>
              <w:t xml:space="preserve">Vraag </w:t>
            </w:r>
            <w:sdt>
              <w:sdtPr>
                <w:rPr>
                  <w:rFonts w:ascii="Calibri Light" w:hAnsi="Calibri Light" w:cs="Calibri Light"/>
                  <w:szCs w:val="22"/>
                </w:rPr>
                <w:id w:val="-700787554"/>
                <w:placeholder>
                  <w:docPart w:val="F9809BB1AC8048C1B19D373C085C4CCE"/>
                </w:placeholder>
              </w:sdtPr>
              <w:sdtEndPr/>
              <w:sdtContent>
                <w:r w:rsidRPr="007E441F">
                  <w:rPr>
                    <w:rFonts w:ascii="Calibri Light" w:hAnsi="Calibri Light" w:cs="Calibri Light"/>
                    <w:sz w:val="22"/>
                    <w:szCs w:val="22"/>
                  </w:rPr>
                  <w:t>5</w:t>
                </w:r>
              </w:sdtContent>
            </w:sdt>
          </w:p>
        </w:tc>
        <w:tc>
          <w:tcPr>
            <w:tcW w:w="7565" w:type="dxa"/>
            <w:shd w:val="pct25" w:color="auto" w:fill="auto"/>
          </w:tcPr>
          <w:p w14:paraId="2492C996" w14:textId="77777777" w:rsidR="005753FD" w:rsidRPr="007E441F" w:rsidRDefault="005753FD" w:rsidP="000722F1">
            <w:pPr>
              <w:pStyle w:val="BoZ-Standaard"/>
              <w:spacing w:line="300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753FD" w:rsidRPr="007E441F" w14:paraId="0B5FFC1B" w14:textId="77777777" w:rsidTr="00523865">
        <w:tc>
          <w:tcPr>
            <w:tcW w:w="1620" w:type="dxa"/>
            <w:shd w:val="pct10" w:color="auto" w:fill="auto"/>
          </w:tcPr>
          <w:p w14:paraId="3E29504C" w14:textId="77777777" w:rsidR="005753FD" w:rsidRPr="007E441F" w:rsidRDefault="005753FD" w:rsidP="000722F1">
            <w:pPr>
              <w:pStyle w:val="BoZ-Standaard"/>
              <w:spacing w:line="30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7E441F">
              <w:rPr>
                <w:rFonts w:ascii="Calibri Light" w:hAnsi="Calibri Light" w:cs="Calibri Light"/>
                <w:sz w:val="22"/>
                <w:szCs w:val="22"/>
              </w:rPr>
              <w:t>Betreft</w:t>
            </w:r>
          </w:p>
        </w:tc>
        <w:sdt>
          <w:sdtPr>
            <w:rPr>
              <w:rFonts w:ascii="Calibri Light" w:hAnsi="Calibri Light" w:cs="Calibri Light"/>
              <w:szCs w:val="22"/>
            </w:rPr>
            <w:id w:val="-1961717721"/>
            <w:placeholder>
              <w:docPart w:val="4F033C114FD34DBFB2ED6E59FA24D885"/>
            </w:placeholder>
          </w:sdtPr>
          <w:sdtEndPr/>
          <w:sdtContent>
            <w:tc>
              <w:tcPr>
                <w:tcW w:w="7565" w:type="dxa"/>
                <w:shd w:val="pct10" w:color="auto" w:fill="auto"/>
              </w:tcPr>
              <w:p w14:paraId="51FA5371" w14:textId="77777777" w:rsidR="005753FD" w:rsidRPr="007E441F" w:rsidRDefault="005753FD" w:rsidP="000722F1">
                <w:pPr>
                  <w:pStyle w:val="BoZ-Standaard"/>
                  <w:spacing w:line="300" w:lineRule="auto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 w:rsidRPr="007E441F">
                  <w:rPr>
                    <w:rFonts w:ascii="Calibri Light" w:hAnsi="Calibri Light" w:cs="Calibri Light"/>
                    <w:sz w:val="22"/>
                    <w:szCs w:val="22"/>
                    <w:highlight w:val="lightGray"/>
                  </w:rPr>
                  <w:t>Inschrijver moet hier aangeven op welk aanbestedingsdocument en welk onderdeel hieruit (bijv. hoofdstuk, paragraaf) de vraag betrekking heeft.</w:t>
                </w:r>
              </w:p>
            </w:tc>
          </w:sdtContent>
        </w:sdt>
      </w:tr>
      <w:tr w:rsidR="005753FD" w:rsidRPr="007E441F" w14:paraId="04FA1C1C" w14:textId="77777777" w:rsidTr="00523865">
        <w:tc>
          <w:tcPr>
            <w:tcW w:w="1620" w:type="dxa"/>
          </w:tcPr>
          <w:p w14:paraId="7C575A6B" w14:textId="77777777" w:rsidR="005753FD" w:rsidRPr="007E441F" w:rsidRDefault="005753FD" w:rsidP="000722F1">
            <w:pPr>
              <w:pStyle w:val="BoZ-Standaard"/>
              <w:spacing w:line="30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7E441F">
              <w:rPr>
                <w:rFonts w:ascii="Calibri Light" w:hAnsi="Calibri Light" w:cs="Calibri Light"/>
                <w:sz w:val="22"/>
                <w:szCs w:val="22"/>
              </w:rPr>
              <w:t>Antwoord</w:t>
            </w:r>
          </w:p>
        </w:tc>
        <w:sdt>
          <w:sdtPr>
            <w:rPr>
              <w:rFonts w:ascii="Calibri Light" w:hAnsi="Calibri Light" w:cs="Calibri Light"/>
              <w:szCs w:val="22"/>
            </w:rPr>
            <w:id w:val="-2074258930"/>
            <w:placeholder>
              <w:docPart w:val="959CB88E7CB143D8AB52CA23C350CD6D"/>
            </w:placeholder>
            <w:showingPlcHdr/>
          </w:sdtPr>
          <w:sdtEndPr/>
          <w:sdtContent>
            <w:tc>
              <w:tcPr>
                <w:tcW w:w="7565" w:type="dxa"/>
              </w:tcPr>
              <w:p w14:paraId="3E34A711" w14:textId="77777777" w:rsidR="005753FD" w:rsidRPr="007E441F" w:rsidRDefault="005753FD" w:rsidP="000722F1">
                <w:pPr>
                  <w:pStyle w:val="BoZ-Standaard"/>
                  <w:spacing w:line="300" w:lineRule="auto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 w:rsidRPr="007E441F">
                  <w:rPr>
                    <w:rFonts w:ascii="Calibri Light" w:hAnsi="Calibri Light" w:cs="Calibri Light"/>
                    <w:sz w:val="22"/>
                    <w:szCs w:val="22"/>
                    <w:highlight w:val="lightGray"/>
                  </w:rPr>
                  <w:t>Antwoord door Aanbestedende dienst</w:t>
                </w:r>
              </w:p>
            </w:tc>
          </w:sdtContent>
        </w:sdt>
      </w:tr>
    </w:tbl>
    <w:p w14:paraId="0A1504FD" w14:textId="77777777" w:rsidR="005753FD" w:rsidRPr="007E441F" w:rsidRDefault="005753FD" w:rsidP="000722F1">
      <w:pPr>
        <w:spacing w:line="300" w:lineRule="auto"/>
        <w:rPr>
          <w:rFonts w:ascii="Calibri Light" w:hAnsi="Calibri Light" w:cs="Calibri Light"/>
          <w:color w:val="2C204E"/>
          <w:szCs w:val="22"/>
        </w:rPr>
      </w:pPr>
    </w:p>
    <w:tbl>
      <w:tblPr>
        <w:tblStyle w:val="Tabelraster"/>
        <w:tblW w:w="9185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1620"/>
        <w:gridCol w:w="7565"/>
      </w:tblGrid>
      <w:tr w:rsidR="005753FD" w:rsidRPr="007E441F" w14:paraId="24D15194" w14:textId="77777777" w:rsidTr="00523865">
        <w:tc>
          <w:tcPr>
            <w:tcW w:w="1620" w:type="dxa"/>
            <w:shd w:val="pct25" w:color="auto" w:fill="auto"/>
          </w:tcPr>
          <w:p w14:paraId="636D14D5" w14:textId="77777777" w:rsidR="005753FD" w:rsidRPr="007E441F" w:rsidRDefault="005753FD" w:rsidP="000722F1">
            <w:pPr>
              <w:pStyle w:val="BoZ-Standaard"/>
              <w:spacing w:line="30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7E441F">
              <w:rPr>
                <w:rFonts w:ascii="Calibri Light" w:hAnsi="Calibri Light" w:cs="Calibri Light"/>
                <w:sz w:val="22"/>
                <w:szCs w:val="22"/>
              </w:rPr>
              <w:t xml:space="preserve">Vraag </w:t>
            </w:r>
            <w:sdt>
              <w:sdtPr>
                <w:rPr>
                  <w:rFonts w:ascii="Calibri Light" w:hAnsi="Calibri Light" w:cs="Calibri Light"/>
                  <w:szCs w:val="22"/>
                </w:rPr>
                <w:id w:val="-1325356255"/>
                <w:placeholder>
                  <w:docPart w:val="B57142D160DE401C9BB720519AAD3DEB"/>
                </w:placeholder>
              </w:sdtPr>
              <w:sdtEndPr/>
              <w:sdtContent>
                <w:r w:rsidRPr="007E441F">
                  <w:rPr>
                    <w:rFonts w:ascii="Calibri Light" w:hAnsi="Calibri Light" w:cs="Calibri Light"/>
                    <w:sz w:val="22"/>
                    <w:szCs w:val="22"/>
                  </w:rPr>
                  <w:t>6</w:t>
                </w:r>
              </w:sdtContent>
            </w:sdt>
          </w:p>
        </w:tc>
        <w:tc>
          <w:tcPr>
            <w:tcW w:w="7565" w:type="dxa"/>
            <w:shd w:val="pct25" w:color="auto" w:fill="auto"/>
          </w:tcPr>
          <w:p w14:paraId="6AC50EAF" w14:textId="77777777" w:rsidR="005753FD" w:rsidRPr="007E441F" w:rsidRDefault="005753FD" w:rsidP="000722F1">
            <w:pPr>
              <w:pStyle w:val="BoZ-Standaard"/>
              <w:spacing w:line="300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753FD" w:rsidRPr="007E441F" w14:paraId="670A313E" w14:textId="77777777" w:rsidTr="00523865">
        <w:tc>
          <w:tcPr>
            <w:tcW w:w="1620" w:type="dxa"/>
            <w:shd w:val="pct10" w:color="auto" w:fill="auto"/>
          </w:tcPr>
          <w:p w14:paraId="0D3353F0" w14:textId="77777777" w:rsidR="005753FD" w:rsidRPr="007E441F" w:rsidRDefault="005753FD" w:rsidP="000722F1">
            <w:pPr>
              <w:pStyle w:val="BoZ-Standaard"/>
              <w:spacing w:line="30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7E441F">
              <w:rPr>
                <w:rFonts w:ascii="Calibri Light" w:hAnsi="Calibri Light" w:cs="Calibri Light"/>
                <w:sz w:val="22"/>
                <w:szCs w:val="22"/>
              </w:rPr>
              <w:t>Betreft</w:t>
            </w:r>
          </w:p>
        </w:tc>
        <w:sdt>
          <w:sdtPr>
            <w:rPr>
              <w:rFonts w:ascii="Calibri Light" w:hAnsi="Calibri Light" w:cs="Calibri Light"/>
              <w:szCs w:val="22"/>
            </w:rPr>
            <w:id w:val="1299564441"/>
            <w:placeholder>
              <w:docPart w:val="8F7DAD21707F4525B4B0EC9E6FA184B4"/>
            </w:placeholder>
          </w:sdtPr>
          <w:sdtEndPr/>
          <w:sdtContent>
            <w:tc>
              <w:tcPr>
                <w:tcW w:w="7565" w:type="dxa"/>
                <w:shd w:val="pct10" w:color="auto" w:fill="auto"/>
              </w:tcPr>
              <w:p w14:paraId="0527E85F" w14:textId="77777777" w:rsidR="005753FD" w:rsidRPr="007E441F" w:rsidRDefault="005753FD" w:rsidP="000722F1">
                <w:pPr>
                  <w:pStyle w:val="BoZ-Standaard"/>
                  <w:spacing w:line="300" w:lineRule="auto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 w:rsidRPr="007E441F">
                  <w:rPr>
                    <w:rFonts w:ascii="Calibri Light" w:hAnsi="Calibri Light" w:cs="Calibri Light"/>
                    <w:sz w:val="22"/>
                    <w:szCs w:val="22"/>
                    <w:highlight w:val="lightGray"/>
                  </w:rPr>
                  <w:t>Inschrijver moet hier aangeven op welk aanbestedingsdocument en welk onderdeel hieruit (bijv. hoofdstuk, paragraaf) de vraag betrekking heeft.</w:t>
                </w:r>
              </w:p>
            </w:tc>
          </w:sdtContent>
        </w:sdt>
      </w:tr>
      <w:tr w:rsidR="005753FD" w:rsidRPr="007E441F" w14:paraId="2DD0C94B" w14:textId="77777777" w:rsidTr="00523865">
        <w:tc>
          <w:tcPr>
            <w:tcW w:w="1620" w:type="dxa"/>
          </w:tcPr>
          <w:p w14:paraId="0D10023A" w14:textId="77777777" w:rsidR="005753FD" w:rsidRPr="007E441F" w:rsidRDefault="005753FD" w:rsidP="000722F1">
            <w:pPr>
              <w:pStyle w:val="BoZ-Standaard"/>
              <w:spacing w:line="30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7E441F">
              <w:rPr>
                <w:rFonts w:ascii="Calibri Light" w:hAnsi="Calibri Light" w:cs="Calibri Light"/>
                <w:sz w:val="22"/>
                <w:szCs w:val="22"/>
              </w:rPr>
              <w:t>Antwoord</w:t>
            </w:r>
          </w:p>
        </w:tc>
        <w:tc>
          <w:tcPr>
            <w:tcW w:w="7565" w:type="dxa"/>
          </w:tcPr>
          <w:p w14:paraId="3A32115C" w14:textId="77777777" w:rsidR="005753FD" w:rsidRPr="007E441F" w:rsidRDefault="005753FD" w:rsidP="000722F1">
            <w:pPr>
              <w:pStyle w:val="BoZ-Standaard"/>
              <w:spacing w:line="300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3DC7180A" w14:textId="77777777" w:rsidR="005753FD" w:rsidRPr="007E441F" w:rsidRDefault="005753FD" w:rsidP="000722F1">
      <w:pPr>
        <w:spacing w:line="300" w:lineRule="auto"/>
        <w:rPr>
          <w:rFonts w:ascii="Calibri Light" w:hAnsi="Calibri Light" w:cs="Calibri Light"/>
          <w:color w:val="2C204E"/>
          <w:szCs w:val="22"/>
        </w:rPr>
      </w:pPr>
    </w:p>
    <w:tbl>
      <w:tblPr>
        <w:tblStyle w:val="Tabelraster"/>
        <w:tblW w:w="9185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1620"/>
        <w:gridCol w:w="7565"/>
      </w:tblGrid>
      <w:tr w:rsidR="005753FD" w:rsidRPr="007E441F" w14:paraId="150B0D15" w14:textId="77777777" w:rsidTr="00523865">
        <w:tc>
          <w:tcPr>
            <w:tcW w:w="1620" w:type="dxa"/>
            <w:shd w:val="pct25" w:color="auto" w:fill="auto"/>
          </w:tcPr>
          <w:p w14:paraId="19F210A6" w14:textId="77777777" w:rsidR="005753FD" w:rsidRPr="007E441F" w:rsidRDefault="005753FD" w:rsidP="000722F1">
            <w:pPr>
              <w:pStyle w:val="BoZ-Standaard"/>
              <w:spacing w:line="30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7E441F">
              <w:rPr>
                <w:rFonts w:ascii="Calibri Light" w:hAnsi="Calibri Light" w:cs="Calibri Light"/>
                <w:sz w:val="22"/>
                <w:szCs w:val="22"/>
              </w:rPr>
              <w:t xml:space="preserve">Vraag </w:t>
            </w:r>
            <w:sdt>
              <w:sdtPr>
                <w:rPr>
                  <w:rFonts w:ascii="Calibri Light" w:hAnsi="Calibri Light" w:cs="Calibri Light"/>
                  <w:szCs w:val="22"/>
                </w:rPr>
                <w:id w:val="770893030"/>
                <w:placeholder>
                  <w:docPart w:val="E44B9865D11648D192AE65B0B63B83FB"/>
                </w:placeholder>
              </w:sdtPr>
              <w:sdtEndPr/>
              <w:sdtContent>
                <w:r w:rsidR="001A611D" w:rsidRPr="007E441F">
                  <w:rPr>
                    <w:rFonts w:ascii="Calibri Light" w:hAnsi="Calibri Light" w:cs="Calibri Light"/>
                    <w:szCs w:val="22"/>
                  </w:rPr>
                  <w:t>etc.</w:t>
                </w:r>
              </w:sdtContent>
            </w:sdt>
          </w:p>
        </w:tc>
        <w:tc>
          <w:tcPr>
            <w:tcW w:w="7565" w:type="dxa"/>
            <w:shd w:val="pct25" w:color="auto" w:fill="auto"/>
          </w:tcPr>
          <w:p w14:paraId="7675820C" w14:textId="77777777" w:rsidR="005753FD" w:rsidRPr="007E441F" w:rsidRDefault="005753FD" w:rsidP="000722F1">
            <w:pPr>
              <w:pStyle w:val="BoZ-Standaard"/>
              <w:spacing w:line="300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753FD" w:rsidRPr="007E441F" w14:paraId="00B0F1D7" w14:textId="77777777" w:rsidTr="00523865">
        <w:tc>
          <w:tcPr>
            <w:tcW w:w="1620" w:type="dxa"/>
            <w:shd w:val="pct10" w:color="auto" w:fill="auto"/>
          </w:tcPr>
          <w:p w14:paraId="6401A8E2" w14:textId="77777777" w:rsidR="005753FD" w:rsidRPr="007E441F" w:rsidRDefault="005753FD" w:rsidP="000722F1">
            <w:pPr>
              <w:pStyle w:val="BoZ-Standaard"/>
              <w:spacing w:line="30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7E441F">
              <w:rPr>
                <w:rFonts w:ascii="Calibri Light" w:hAnsi="Calibri Light" w:cs="Calibri Light"/>
                <w:sz w:val="22"/>
                <w:szCs w:val="22"/>
              </w:rPr>
              <w:t>Betreft</w:t>
            </w:r>
          </w:p>
        </w:tc>
        <w:sdt>
          <w:sdtPr>
            <w:rPr>
              <w:rFonts w:ascii="Calibri Light" w:hAnsi="Calibri Light" w:cs="Calibri Light"/>
              <w:szCs w:val="22"/>
            </w:rPr>
            <w:id w:val="-109052605"/>
            <w:placeholder>
              <w:docPart w:val="530AC3B21389459F99B2F5A0FCDDC148"/>
            </w:placeholder>
          </w:sdtPr>
          <w:sdtEndPr/>
          <w:sdtContent>
            <w:tc>
              <w:tcPr>
                <w:tcW w:w="7565" w:type="dxa"/>
                <w:shd w:val="pct10" w:color="auto" w:fill="auto"/>
              </w:tcPr>
              <w:p w14:paraId="2EB8C02B" w14:textId="77777777" w:rsidR="005753FD" w:rsidRPr="007E441F" w:rsidRDefault="005753FD" w:rsidP="000722F1">
                <w:pPr>
                  <w:pStyle w:val="BoZ-Standaard"/>
                  <w:spacing w:line="300" w:lineRule="auto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 w:rsidRPr="007E441F">
                  <w:rPr>
                    <w:rFonts w:ascii="Calibri Light" w:hAnsi="Calibri Light" w:cs="Calibri Light"/>
                    <w:sz w:val="22"/>
                    <w:szCs w:val="22"/>
                    <w:highlight w:val="lightGray"/>
                  </w:rPr>
                  <w:t>Inschrijver moet hier aangeven op welk aanbestedingsdocument en welk onderdeel hieruit (bijv. hoofdstuk, paragraaf) de vraag betrekking heeft.</w:t>
                </w:r>
              </w:p>
            </w:tc>
          </w:sdtContent>
        </w:sdt>
      </w:tr>
      <w:tr w:rsidR="005753FD" w:rsidRPr="007E441F" w14:paraId="3CE58B10" w14:textId="77777777" w:rsidTr="00523865">
        <w:tc>
          <w:tcPr>
            <w:tcW w:w="1620" w:type="dxa"/>
          </w:tcPr>
          <w:p w14:paraId="1F3A6BC5" w14:textId="77777777" w:rsidR="005753FD" w:rsidRPr="007E441F" w:rsidRDefault="005753FD" w:rsidP="000722F1">
            <w:pPr>
              <w:pStyle w:val="BoZ-Standaard"/>
              <w:spacing w:line="30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7E441F">
              <w:rPr>
                <w:rFonts w:ascii="Calibri Light" w:hAnsi="Calibri Light" w:cs="Calibri Light"/>
                <w:sz w:val="22"/>
                <w:szCs w:val="22"/>
              </w:rPr>
              <w:t>Antwoord</w:t>
            </w:r>
          </w:p>
        </w:tc>
        <w:tc>
          <w:tcPr>
            <w:tcW w:w="7565" w:type="dxa"/>
          </w:tcPr>
          <w:p w14:paraId="1F4533EB" w14:textId="77777777" w:rsidR="005753FD" w:rsidRPr="007E441F" w:rsidRDefault="005753FD" w:rsidP="000722F1">
            <w:pPr>
              <w:pStyle w:val="BoZ-Standaard"/>
              <w:spacing w:line="300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4D14A7FC" w14:textId="77777777" w:rsidR="005753FD" w:rsidRPr="007E441F" w:rsidRDefault="005753FD" w:rsidP="000722F1">
      <w:pPr>
        <w:spacing w:line="300" w:lineRule="auto"/>
        <w:rPr>
          <w:rFonts w:ascii="Calibri Light" w:hAnsi="Calibri Light" w:cs="Calibri Light"/>
          <w:color w:val="2C204E"/>
        </w:rPr>
      </w:pPr>
    </w:p>
    <w:sectPr w:rsidR="005753FD" w:rsidRPr="007E441F" w:rsidSect="007E441F">
      <w:headerReference w:type="default" r:id="rId11"/>
      <w:pgSz w:w="11906" w:h="16838"/>
      <w:pgMar w:top="1417" w:right="1417" w:bottom="993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5E22D" w14:textId="77777777" w:rsidR="00072E23" w:rsidRDefault="00072E23" w:rsidP="008205A2">
      <w:r>
        <w:separator/>
      </w:r>
    </w:p>
  </w:endnote>
  <w:endnote w:type="continuationSeparator" w:id="0">
    <w:p w14:paraId="59375702" w14:textId="77777777" w:rsidR="00072E23" w:rsidRDefault="00072E23" w:rsidP="00820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E6DCF" w14:textId="77777777" w:rsidR="00072E23" w:rsidRDefault="00072E23" w:rsidP="008205A2">
      <w:r>
        <w:separator/>
      </w:r>
    </w:p>
  </w:footnote>
  <w:footnote w:type="continuationSeparator" w:id="0">
    <w:p w14:paraId="1DADEA57" w14:textId="77777777" w:rsidR="00072E23" w:rsidRDefault="00072E23" w:rsidP="00820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A1C15" w14:textId="77777777" w:rsidR="001A611D" w:rsidRDefault="001A611D">
    <w:pPr>
      <w:pStyle w:val="Koptekst"/>
    </w:pPr>
  </w:p>
  <w:p w14:paraId="01E43690" w14:textId="77777777" w:rsidR="001A611D" w:rsidRDefault="007E441F" w:rsidP="007E441F">
    <w:pPr>
      <w:pStyle w:val="Koptekst"/>
      <w:jc w:val="right"/>
    </w:pPr>
    <w:r>
      <w:rPr>
        <w:noProof/>
      </w:rPr>
      <w:drawing>
        <wp:inline distT="0" distB="0" distL="0" distR="0" wp14:anchorId="20DFAF7B" wp14:editId="1D9FF5EA">
          <wp:extent cx="2224096" cy="618257"/>
          <wp:effectExtent l="0" t="0" r="5080" b="0"/>
          <wp:docPr id="6" name="Afbeelding 6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1900" cy="6259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Afbeelding 725252661" o:spid="_x0000_i1025" type="#_x0000_t75" style="width:15pt;height:4.5pt;visibility:visible;mso-wrap-style:square" o:bullet="t">
        <v:imagedata r:id="rId1" o:title=""/>
      </v:shape>
    </w:pict>
  </w:numPicBullet>
  <w:abstractNum w:abstractNumId="0" w15:restartNumberingAfterBreak="0">
    <w:nsid w:val="1E990C96"/>
    <w:multiLevelType w:val="multilevel"/>
    <w:tmpl w:val="1D4EAF3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667E3347"/>
    <w:multiLevelType w:val="multilevel"/>
    <w:tmpl w:val="61C64624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7C6863DD"/>
    <w:multiLevelType w:val="hybridMultilevel"/>
    <w:tmpl w:val="ABE4F4FA"/>
    <w:lvl w:ilvl="0" w:tplc="268668E0">
      <w:start w:val="1"/>
      <w:numFmt w:val="bullet"/>
      <w:pStyle w:val="Inhopg1"/>
      <w:lvlText w:val=""/>
      <w:lvlPicBulletId w:val="0"/>
      <w:lvlJc w:val="left"/>
      <w:pPr>
        <w:ind w:left="10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1453550949">
    <w:abstractNumId w:val="1"/>
  </w:num>
  <w:num w:numId="2" w16cid:durableId="1276960">
    <w:abstractNumId w:val="0"/>
  </w:num>
  <w:num w:numId="3" w16cid:durableId="1524660953">
    <w:abstractNumId w:val="0"/>
  </w:num>
  <w:num w:numId="4" w16cid:durableId="1826818706">
    <w:abstractNumId w:val="0"/>
  </w:num>
  <w:num w:numId="5" w16cid:durableId="759764510">
    <w:abstractNumId w:val="0"/>
  </w:num>
  <w:num w:numId="6" w16cid:durableId="1571618956">
    <w:abstractNumId w:val="0"/>
  </w:num>
  <w:num w:numId="7" w16cid:durableId="1735346336">
    <w:abstractNumId w:val="0"/>
  </w:num>
  <w:num w:numId="8" w16cid:durableId="805271019">
    <w:abstractNumId w:val="0"/>
  </w:num>
  <w:num w:numId="9" w16cid:durableId="1751654497">
    <w:abstractNumId w:val="0"/>
  </w:num>
  <w:num w:numId="10" w16cid:durableId="1847019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C5D"/>
    <w:rsid w:val="00040A8B"/>
    <w:rsid w:val="00052B75"/>
    <w:rsid w:val="000722F1"/>
    <w:rsid w:val="00072E23"/>
    <w:rsid w:val="00091F36"/>
    <w:rsid w:val="000D21EC"/>
    <w:rsid w:val="00134393"/>
    <w:rsid w:val="00137EE5"/>
    <w:rsid w:val="001A0029"/>
    <w:rsid w:val="001A611D"/>
    <w:rsid w:val="001F1C96"/>
    <w:rsid w:val="002004C9"/>
    <w:rsid w:val="00206530"/>
    <w:rsid w:val="0021112F"/>
    <w:rsid w:val="0021210F"/>
    <w:rsid w:val="002145D6"/>
    <w:rsid w:val="002639C9"/>
    <w:rsid w:val="00266587"/>
    <w:rsid w:val="002B3177"/>
    <w:rsid w:val="00321176"/>
    <w:rsid w:val="00363504"/>
    <w:rsid w:val="0036761D"/>
    <w:rsid w:val="0037367C"/>
    <w:rsid w:val="003C0996"/>
    <w:rsid w:val="003C5303"/>
    <w:rsid w:val="00475535"/>
    <w:rsid w:val="00487585"/>
    <w:rsid w:val="004A06D1"/>
    <w:rsid w:val="004A4A3F"/>
    <w:rsid w:val="004F7D9D"/>
    <w:rsid w:val="00533B99"/>
    <w:rsid w:val="00574FDF"/>
    <w:rsid w:val="005753FD"/>
    <w:rsid w:val="005C23E2"/>
    <w:rsid w:val="00645D27"/>
    <w:rsid w:val="00667D33"/>
    <w:rsid w:val="00673B99"/>
    <w:rsid w:val="0068283C"/>
    <w:rsid w:val="00691FD6"/>
    <w:rsid w:val="006B15E5"/>
    <w:rsid w:val="006B3395"/>
    <w:rsid w:val="0072201F"/>
    <w:rsid w:val="00791A62"/>
    <w:rsid w:val="007B2653"/>
    <w:rsid w:val="007E441F"/>
    <w:rsid w:val="008205A2"/>
    <w:rsid w:val="00830378"/>
    <w:rsid w:val="0086451B"/>
    <w:rsid w:val="00865ABC"/>
    <w:rsid w:val="00873226"/>
    <w:rsid w:val="00886765"/>
    <w:rsid w:val="008869FE"/>
    <w:rsid w:val="0089107E"/>
    <w:rsid w:val="008B0E7E"/>
    <w:rsid w:val="00900D97"/>
    <w:rsid w:val="00964353"/>
    <w:rsid w:val="00984884"/>
    <w:rsid w:val="009A00E7"/>
    <w:rsid w:val="009D69F9"/>
    <w:rsid w:val="00A37875"/>
    <w:rsid w:val="00AC0584"/>
    <w:rsid w:val="00AC1D22"/>
    <w:rsid w:val="00B059AE"/>
    <w:rsid w:val="00B06974"/>
    <w:rsid w:val="00B3207C"/>
    <w:rsid w:val="00B40F6C"/>
    <w:rsid w:val="00B52945"/>
    <w:rsid w:val="00B62A69"/>
    <w:rsid w:val="00B93E2E"/>
    <w:rsid w:val="00BE1711"/>
    <w:rsid w:val="00BF6135"/>
    <w:rsid w:val="00C075CD"/>
    <w:rsid w:val="00C27D2B"/>
    <w:rsid w:val="00CB5CDC"/>
    <w:rsid w:val="00CF7C8D"/>
    <w:rsid w:val="00D246A2"/>
    <w:rsid w:val="00D33348"/>
    <w:rsid w:val="00D46C5D"/>
    <w:rsid w:val="00D8494A"/>
    <w:rsid w:val="00DB1442"/>
    <w:rsid w:val="00DB6FA1"/>
    <w:rsid w:val="00E76372"/>
    <w:rsid w:val="00E91AFA"/>
    <w:rsid w:val="00F21D1E"/>
    <w:rsid w:val="00F65B34"/>
    <w:rsid w:val="00FE20BF"/>
    <w:rsid w:val="00FF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880E93"/>
  <w15:chartTrackingRefBased/>
  <w15:docId w15:val="{08F511D2-187D-4394-99BE-820CB451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ajorBidi"/>
        <w:sz w:val="22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3395"/>
  </w:style>
  <w:style w:type="paragraph" w:styleId="Kop1">
    <w:name w:val="heading 1"/>
    <w:basedOn w:val="Standaard"/>
    <w:next w:val="Standaard"/>
    <w:link w:val="Kop1Char"/>
    <w:uiPriority w:val="9"/>
    <w:qFormat/>
    <w:rsid w:val="0021112F"/>
    <w:pPr>
      <w:keepNext/>
      <w:keepLines/>
      <w:numPr>
        <w:numId w:val="9"/>
      </w:numPr>
      <w:spacing w:after="240"/>
      <w:outlineLvl w:val="0"/>
    </w:pPr>
    <w:rPr>
      <w:rFonts w:eastAsiaTheme="majorEastAsia"/>
      <w:sz w:val="40"/>
    </w:rPr>
  </w:style>
  <w:style w:type="paragraph" w:styleId="Kop2">
    <w:name w:val="heading 2"/>
    <w:basedOn w:val="Lijstalinea"/>
    <w:next w:val="Standaard"/>
    <w:link w:val="Kop2Char"/>
    <w:uiPriority w:val="9"/>
    <w:unhideWhenUsed/>
    <w:qFormat/>
    <w:rsid w:val="0021112F"/>
    <w:pPr>
      <w:numPr>
        <w:ilvl w:val="1"/>
        <w:numId w:val="9"/>
      </w:numPr>
      <w:outlineLvl w:val="1"/>
    </w:pPr>
    <w:rPr>
      <w:sz w:val="28"/>
    </w:rPr>
  </w:style>
  <w:style w:type="paragraph" w:styleId="Kop3">
    <w:name w:val="heading 3"/>
    <w:basedOn w:val="Lijstalinea"/>
    <w:next w:val="Standaard"/>
    <w:link w:val="Kop3Char"/>
    <w:uiPriority w:val="9"/>
    <w:unhideWhenUsed/>
    <w:qFormat/>
    <w:rsid w:val="0021112F"/>
    <w:pPr>
      <w:numPr>
        <w:ilvl w:val="2"/>
        <w:numId w:val="9"/>
      </w:numPr>
      <w:outlineLvl w:val="2"/>
    </w:pPr>
    <w:rPr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91F36"/>
    <w:rPr>
      <w:rFonts w:eastAsiaTheme="majorEastAsia"/>
      <w:b w:val="0"/>
      <w:sz w:val="40"/>
    </w:rPr>
  </w:style>
  <w:style w:type="character" w:customStyle="1" w:styleId="Kop2Char">
    <w:name w:val="Kop 2 Char"/>
    <w:basedOn w:val="Standaardalinea-lettertype"/>
    <w:link w:val="Kop2"/>
    <w:uiPriority w:val="9"/>
    <w:rsid w:val="00E91AFA"/>
    <w:rPr>
      <w:b w:val="0"/>
      <w:sz w:val="28"/>
    </w:rPr>
  </w:style>
  <w:style w:type="paragraph" w:styleId="Lijstalinea">
    <w:name w:val="List Paragraph"/>
    <w:basedOn w:val="Standaard"/>
    <w:uiPriority w:val="34"/>
    <w:qFormat/>
    <w:rsid w:val="002639C9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21112F"/>
    <w:rPr>
      <w:b w:val="0"/>
      <w:sz w:val="28"/>
    </w:rPr>
  </w:style>
  <w:style w:type="paragraph" w:styleId="Inhopg1">
    <w:name w:val="toc 1"/>
    <w:basedOn w:val="Standaard"/>
    <w:next w:val="Geenafstand"/>
    <w:autoRedefine/>
    <w:uiPriority w:val="39"/>
    <w:unhideWhenUsed/>
    <w:rsid w:val="00645D27"/>
    <w:pPr>
      <w:numPr>
        <w:numId w:val="10"/>
      </w:numPr>
      <w:tabs>
        <w:tab w:val="left" w:pos="1134"/>
        <w:tab w:val="left" w:pos="1361"/>
        <w:tab w:val="right" w:pos="8437"/>
      </w:tabs>
      <w:ind w:left="527" w:hanging="357"/>
    </w:pPr>
    <w:rPr>
      <w:b/>
      <w:szCs w:val="22"/>
    </w:rPr>
  </w:style>
  <w:style w:type="paragraph" w:styleId="Inhopg2">
    <w:name w:val="toc 2"/>
    <w:next w:val="Standaard"/>
    <w:autoRedefine/>
    <w:uiPriority w:val="39"/>
    <w:unhideWhenUsed/>
    <w:rsid w:val="003C5303"/>
    <w:pPr>
      <w:tabs>
        <w:tab w:val="left" w:pos="1928"/>
        <w:tab w:val="right" w:pos="8437"/>
      </w:tabs>
      <w:ind w:left="1361"/>
    </w:pPr>
    <w:rPr>
      <w:szCs w:val="22"/>
    </w:rPr>
  </w:style>
  <w:style w:type="paragraph" w:styleId="Inhopg3">
    <w:name w:val="toc 3"/>
    <w:basedOn w:val="Standaard"/>
    <w:next w:val="Geenafstand"/>
    <w:autoRedefine/>
    <w:uiPriority w:val="39"/>
    <w:unhideWhenUsed/>
    <w:rsid w:val="003C5303"/>
    <w:pPr>
      <w:tabs>
        <w:tab w:val="left" w:pos="1928"/>
        <w:tab w:val="right" w:pos="8437"/>
      </w:tabs>
      <w:ind w:left="1361"/>
    </w:pPr>
    <w:rPr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37875"/>
    <w:pPr>
      <w:numPr>
        <w:numId w:val="0"/>
      </w:numPr>
      <w:spacing w:before="480" w:after="0" w:line="276" w:lineRule="auto"/>
      <w:ind w:left="1361"/>
      <w:outlineLvl w:val="9"/>
    </w:pPr>
    <w:rPr>
      <w:b/>
      <w:sz w:val="22"/>
      <w:szCs w:val="22"/>
    </w:rPr>
  </w:style>
  <w:style w:type="paragraph" w:styleId="Geenafstand">
    <w:name w:val="No Spacing"/>
    <w:uiPriority w:val="1"/>
    <w:qFormat/>
    <w:rsid w:val="00052B75"/>
  </w:style>
  <w:style w:type="paragraph" w:styleId="Ballontekst">
    <w:name w:val="Balloon Text"/>
    <w:basedOn w:val="Standaard"/>
    <w:link w:val="BallontekstChar"/>
    <w:uiPriority w:val="99"/>
    <w:semiHidden/>
    <w:unhideWhenUsed/>
    <w:rsid w:val="0048758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585"/>
    <w:rPr>
      <w:rFonts w:ascii="Tahoma" w:hAnsi="Tahoma" w:cs="Tahoma"/>
      <w:b w:val="0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487585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DB6FA1"/>
    <w:rPr>
      <w:color w:val="808080"/>
    </w:rPr>
  </w:style>
  <w:style w:type="paragraph" w:customStyle="1" w:styleId="BoZ-Standaard">
    <w:name w:val="BoZ-Standaard"/>
    <w:basedOn w:val="Standaard"/>
    <w:rsid w:val="00DB6FA1"/>
    <w:pPr>
      <w:spacing w:line="280" w:lineRule="atLeast"/>
    </w:pPr>
    <w:rPr>
      <w:rFonts w:eastAsia="Times New Roman" w:cs="Times New Roman"/>
      <w:szCs w:val="20"/>
      <w:lang w:eastAsia="nl-NL"/>
    </w:rPr>
  </w:style>
  <w:style w:type="table" w:styleId="Tabelraster">
    <w:name w:val="Table Grid"/>
    <w:basedOn w:val="Standaardtabel"/>
    <w:rsid w:val="00DB6FA1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5753F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753FD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753F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753F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753FD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8205A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205A2"/>
  </w:style>
  <w:style w:type="paragraph" w:styleId="Voettekst">
    <w:name w:val="footer"/>
    <w:basedOn w:val="Standaard"/>
    <w:link w:val="VoettekstChar"/>
    <w:uiPriority w:val="99"/>
    <w:unhideWhenUsed/>
    <w:rsid w:val="008205A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20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nsK\Bergen%20op%20Zoom\Vakgroep%20Aanbesteden%20en%20Contractmanagement%20-%20Documenten%20inkoopwegwijzer\Meervoudig%20onderhandse%20procedure\Werken\Puntensysteem\Mail\2.1.b.%20Format%20Nota%20van%20Inlichting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75C4BDA497744359FE51EB1E191D65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E31E34-3ABC-4C35-A1E4-CC123305A351}"/>
      </w:docPartPr>
      <w:docPartBody>
        <w:p w:rsidR="00B309A2" w:rsidRDefault="00B309A2">
          <w:pPr>
            <w:pStyle w:val="E75C4BDA497744359FE51EB1E191D651"/>
          </w:pPr>
          <w:r w:rsidRPr="00DB6FA1">
            <w:rPr>
              <w:color w:val="2C204E"/>
              <w:highlight w:val="lightGray"/>
            </w:rPr>
            <w:t>datum selecteren</w:t>
          </w:r>
        </w:p>
      </w:docPartBody>
    </w:docPart>
    <w:docPart>
      <w:docPartPr>
        <w:name w:val="67EDC8899A424E44AC73DA2392BCE33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0B05A1-A9F3-4466-9229-DC49EC2A8475}"/>
      </w:docPartPr>
      <w:docPartBody>
        <w:p w:rsidR="00B309A2" w:rsidRDefault="00B309A2">
          <w:pPr>
            <w:pStyle w:val="67EDC8899A424E44AC73DA2392BCE331"/>
          </w:pPr>
          <w:r w:rsidRPr="00DB6FA1">
            <w:rPr>
              <w:i/>
              <w:color w:val="2C204E"/>
              <w:highlight w:val="lightGray"/>
            </w:rPr>
            <w:t>titel aanbesteding</w:t>
          </w:r>
        </w:p>
      </w:docPartBody>
    </w:docPart>
    <w:docPart>
      <w:docPartPr>
        <w:name w:val="E3A16A298D9342D884AD1EB16F463E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BEA6B4-D493-4E20-90AE-90E691010BD6}"/>
      </w:docPartPr>
      <w:docPartBody>
        <w:p w:rsidR="00B309A2" w:rsidRDefault="00B309A2">
          <w:pPr>
            <w:pStyle w:val="E3A16A298D9342D884AD1EB16F463E1A"/>
          </w:pPr>
          <w:r w:rsidRPr="00DB6FA1">
            <w:rPr>
              <w:color w:val="2C204E"/>
              <w:highlight w:val="lightGray"/>
            </w:rPr>
            <w:t xml:space="preserve">kenmerk/ referentienummer </w:t>
          </w:r>
        </w:p>
      </w:docPartBody>
    </w:docPart>
    <w:docPart>
      <w:docPartPr>
        <w:name w:val="2801236D0F0A48CD92CC740ACFF6E2F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5ED357-9F74-49D3-AEC5-64B874900B22}"/>
      </w:docPartPr>
      <w:docPartBody>
        <w:p w:rsidR="00B309A2" w:rsidRDefault="00B309A2">
          <w:pPr>
            <w:pStyle w:val="2801236D0F0A48CD92CC740ACFF6E2FF"/>
          </w:pPr>
          <w:r w:rsidRPr="00E76372">
            <w:rPr>
              <w:szCs w:val="22"/>
              <w:highlight w:val="lightGray"/>
            </w:rPr>
            <w:t>nr</w:t>
          </w:r>
        </w:p>
      </w:docPartBody>
    </w:docPart>
    <w:docPart>
      <w:docPartPr>
        <w:name w:val="6B71FBEF9F644793AAA3F90678D2909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DBDDF22-87D0-4A5E-A684-DC511873C303}"/>
      </w:docPartPr>
      <w:docPartBody>
        <w:p w:rsidR="00B309A2" w:rsidRDefault="00B309A2">
          <w:pPr>
            <w:pStyle w:val="6B71FBEF9F644793AAA3F90678D2909E"/>
          </w:pPr>
          <w:r w:rsidRPr="00E76372">
            <w:rPr>
              <w:szCs w:val="22"/>
              <w:highlight w:val="lightGray"/>
            </w:rPr>
            <w:t>Gegadigde/ Inschrijver moet hier aangeven op welk aanbestedingsdocument en welk onderdeel hieruit (bijv. hoofdstuk, paragraaf) de vraag betrekking heeft.</w:t>
          </w:r>
        </w:p>
      </w:docPartBody>
    </w:docPart>
    <w:docPart>
      <w:docPartPr>
        <w:name w:val="518890160F6342539B07A7641E2FA8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D0C131-E25D-4F0C-915C-BAC16759F43B}"/>
      </w:docPartPr>
      <w:docPartBody>
        <w:p w:rsidR="00B309A2" w:rsidRDefault="00B309A2">
          <w:pPr>
            <w:pStyle w:val="518890160F6342539B07A7641E2FA895"/>
          </w:pPr>
          <w:r w:rsidRPr="00E76372">
            <w:rPr>
              <w:highlight w:val="lightGray"/>
            </w:rPr>
            <w:t>nr</w:t>
          </w:r>
        </w:p>
      </w:docPartBody>
    </w:docPart>
    <w:docPart>
      <w:docPartPr>
        <w:name w:val="6AF2236320E44A1087FD462831E0C3A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344426-F738-4813-9D0F-18F49DE2FE63}"/>
      </w:docPartPr>
      <w:docPartBody>
        <w:p w:rsidR="00B309A2" w:rsidRDefault="00B309A2">
          <w:pPr>
            <w:pStyle w:val="6AF2236320E44A1087FD462831E0C3AB"/>
          </w:pPr>
          <w:r w:rsidRPr="00E76372">
            <w:rPr>
              <w:highlight w:val="lightGray"/>
            </w:rPr>
            <w:t>Gegadigde/ Inschrijver moet hier aangeven op welk aanbestedingsdocument en welk onderdeel hieruit (bijv. hoofdstuk, paragraaf) de vraag betrekking heeft.</w:t>
          </w:r>
        </w:p>
      </w:docPartBody>
    </w:docPart>
    <w:docPart>
      <w:docPartPr>
        <w:name w:val="526E54B323FB4C689FBEE55E5B83F9D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935B2A-018D-4397-AC23-1B20A325F63A}"/>
      </w:docPartPr>
      <w:docPartBody>
        <w:p w:rsidR="00B309A2" w:rsidRDefault="00B309A2">
          <w:pPr>
            <w:pStyle w:val="526E54B323FB4C689FBEE55E5B83F9DB"/>
          </w:pPr>
          <w:r w:rsidRPr="00E76372">
            <w:rPr>
              <w:highlight w:val="lightGray"/>
            </w:rPr>
            <w:t>nr</w:t>
          </w:r>
        </w:p>
      </w:docPartBody>
    </w:docPart>
    <w:docPart>
      <w:docPartPr>
        <w:name w:val="B5646576E2DB4FA894D992D8D40572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75013E-D05F-4AC0-B578-2701FB9B9FAB}"/>
      </w:docPartPr>
      <w:docPartBody>
        <w:p w:rsidR="00B309A2" w:rsidRDefault="00B309A2">
          <w:pPr>
            <w:pStyle w:val="B5646576E2DB4FA894D992D8D405723E"/>
          </w:pPr>
          <w:r w:rsidRPr="00E76372">
            <w:rPr>
              <w:highlight w:val="lightGray"/>
            </w:rPr>
            <w:t>Gegadigde/ Inschrijver moet hier aangeven op welk aanbestedingsdocument en welk onderdeel hieruit (bijv. hoofdstuk, paragraaf) de vraag betrekking heeft.</w:t>
          </w:r>
        </w:p>
      </w:docPartBody>
    </w:docPart>
    <w:docPart>
      <w:docPartPr>
        <w:name w:val="863EC717EE5A417F995A136A869DBC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C4B913F-8709-49DB-B3A7-C5FDB4FAE6E0}"/>
      </w:docPartPr>
      <w:docPartBody>
        <w:p w:rsidR="00B309A2" w:rsidRDefault="00B309A2">
          <w:pPr>
            <w:pStyle w:val="863EC717EE5A417F995A136A869DBCC3"/>
          </w:pPr>
          <w:r w:rsidRPr="00E76372">
            <w:rPr>
              <w:highlight w:val="lightGray"/>
            </w:rPr>
            <w:t>nr</w:t>
          </w:r>
        </w:p>
      </w:docPartBody>
    </w:docPart>
    <w:docPart>
      <w:docPartPr>
        <w:name w:val="9114B9F25B8D4B769B908ECF09C3091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170C659-2C62-46FD-AE0B-46ACC21B7CC6}"/>
      </w:docPartPr>
      <w:docPartBody>
        <w:p w:rsidR="00B309A2" w:rsidRDefault="00B309A2">
          <w:pPr>
            <w:pStyle w:val="9114B9F25B8D4B769B908ECF09C3091E"/>
          </w:pPr>
          <w:r w:rsidRPr="00E76372">
            <w:rPr>
              <w:highlight w:val="lightGray"/>
            </w:rPr>
            <w:t>Gegadigde/ Inschrijver moet hier aangeven op welk aanbestedingsdocument en welk onderdeel hieruit (bijv. hoofdstuk, paragraaf) de vraag betrekking heeft.</w:t>
          </w:r>
        </w:p>
      </w:docPartBody>
    </w:docPart>
    <w:docPart>
      <w:docPartPr>
        <w:name w:val="F9809BB1AC8048C1B19D373C085C4C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6B7AD88-C4DE-4DE6-976A-E4307A87CB0E}"/>
      </w:docPartPr>
      <w:docPartBody>
        <w:p w:rsidR="00B309A2" w:rsidRDefault="00B309A2">
          <w:pPr>
            <w:pStyle w:val="F9809BB1AC8048C1B19D373C085C4CCE"/>
          </w:pPr>
          <w:r w:rsidRPr="00E76372">
            <w:rPr>
              <w:highlight w:val="lightGray"/>
            </w:rPr>
            <w:t>nr</w:t>
          </w:r>
        </w:p>
      </w:docPartBody>
    </w:docPart>
    <w:docPart>
      <w:docPartPr>
        <w:name w:val="4F033C114FD34DBFB2ED6E59FA24D8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A1FB60-1A90-4969-9E2B-C3049C35F5C1}"/>
      </w:docPartPr>
      <w:docPartBody>
        <w:p w:rsidR="00B309A2" w:rsidRDefault="00B309A2">
          <w:pPr>
            <w:pStyle w:val="4F033C114FD34DBFB2ED6E59FA24D885"/>
          </w:pPr>
          <w:r w:rsidRPr="00E76372">
            <w:rPr>
              <w:highlight w:val="lightGray"/>
            </w:rPr>
            <w:t>Gegadigde/ Inschrijver moet hier aangeven op welk aanbestedingsdocument en welk onderdeel hieruit (bijv. hoofdstuk, paragraaf) de vraag betrekking heeft.</w:t>
          </w:r>
        </w:p>
      </w:docPartBody>
    </w:docPart>
    <w:docPart>
      <w:docPartPr>
        <w:name w:val="959CB88E7CB143D8AB52CA23C350CD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6C908DE-E08A-4953-8C16-77509DB72E4D}"/>
      </w:docPartPr>
      <w:docPartBody>
        <w:p w:rsidR="00B309A2" w:rsidRDefault="00B309A2">
          <w:pPr>
            <w:pStyle w:val="959CB88E7CB143D8AB52CA23C350CD6D"/>
          </w:pPr>
          <w:r w:rsidRPr="0037367C">
            <w:rPr>
              <w:szCs w:val="22"/>
              <w:highlight w:val="lightGray"/>
            </w:rPr>
            <w:t>Antwoord door Aanbestedende dienst</w:t>
          </w:r>
        </w:p>
      </w:docPartBody>
    </w:docPart>
    <w:docPart>
      <w:docPartPr>
        <w:name w:val="B57142D160DE401C9BB720519AAD3D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EED993-F7E5-410F-BED6-4D4ED7D97708}"/>
      </w:docPartPr>
      <w:docPartBody>
        <w:p w:rsidR="00B309A2" w:rsidRDefault="00B309A2">
          <w:pPr>
            <w:pStyle w:val="B57142D160DE401C9BB720519AAD3DEB"/>
          </w:pPr>
          <w:r w:rsidRPr="00E76372">
            <w:rPr>
              <w:highlight w:val="lightGray"/>
            </w:rPr>
            <w:t>nr</w:t>
          </w:r>
        </w:p>
      </w:docPartBody>
    </w:docPart>
    <w:docPart>
      <w:docPartPr>
        <w:name w:val="8F7DAD21707F4525B4B0EC9E6FA184B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BC3A173-AB99-47CB-8109-1EBE44060FA2}"/>
      </w:docPartPr>
      <w:docPartBody>
        <w:p w:rsidR="00B309A2" w:rsidRDefault="00B309A2">
          <w:pPr>
            <w:pStyle w:val="8F7DAD21707F4525B4B0EC9E6FA184B4"/>
          </w:pPr>
          <w:r w:rsidRPr="00E76372">
            <w:rPr>
              <w:highlight w:val="lightGray"/>
            </w:rPr>
            <w:t>Gegadigde/ Inschrijver moet hier aangeven op welk aanbestedingsdocument en welk onderdeel hieruit (bijv. hoofdstuk, paragraaf) de vraag betrekking heeft.</w:t>
          </w:r>
        </w:p>
      </w:docPartBody>
    </w:docPart>
    <w:docPart>
      <w:docPartPr>
        <w:name w:val="E44B9865D11648D192AE65B0B63B83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4417B67-F27C-4D0B-AFC2-F4A062C0D355}"/>
      </w:docPartPr>
      <w:docPartBody>
        <w:p w:rsidR="00B309A2" w:rsidRDefault="00B309A2">
          <w:pPr>
            <w:pStyle w:val="E44B9865D11648D192AE65B0B63B83FB"/>
          </w:pPr>
          <w:r w:rsidRPr="00E76372">
            <w:rPr>
              <w:highlight w:val="lightGray"/>
            </w:rPr>
            <w:t>nr</w:t>
          </w:r>
        </w:p>
      </w:docPartBody>
    </w:docPart>
    <w:docPart>
      <w:docPartPr>
        <w:name w:val="530AC3B21389459F99B2F5A0FCDDC14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53A91F-50B8-46EA-A3A0-D9E1CA8597E4}"/>
      </w:docPartPr>
      <w:docPartBody>
        <w:p w:rsidR="00B309A2" w:rsidRDefault="00B309A2">
          <w:pPr>
            <w:pStyle w:val="530AC3B21389459F99B2F5A0FCDDC148"/>
          </w:pPr>
          <w:r w:rsidRPr="00E76372">
            <w:rPr>
              <w:highlight w:val="lightGray"/>
            </w:rPr>
            <w:t>Gegadigde/ Inschrijver moet hier aangeven op welk aanbestedingsdocument en welk onderdeel hieruit (bijv. hoofdstuk, paragraaf) de vraag betrekking heeft.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9A2"/>
    <w:rsid w:val="003C0996"/>
    <w:rsid w:val="00B3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75C4BDA497744359FE51EB1E191D651">
    <w:name w:val="E75C4BDA497744359FE51EB1E191D651"/>
  </w:style>
  <w:style w:type="paragraph" w:customStyle="1" w:styleId="67EDC8899A424E44AC73DA2392BCE331">
    <w:name w:val="67EDC8899A424E44AC73DA2392BCE331"/>
  </w:style>
  <w:style w:type="paragraph" w:customStyle="1" w:styleId="E3A16A298D9342D884AD1EB16F463E1A">
    <w:name w:val="E3A16A298D9342D884AD1EB16F463E1A"/>
  </w:style>
  <w:style w:type="paragraph" w:customStyle="1" w:styleId="2801236D0F0A48CD92CC740ACFF6E2FF">
    <w:name w:val="2801236D0F0A48CD92CC740ACFF6E2FF"/>
  </w:style>
  <w:style w:type="paragraph" w:customStyle="1" w:styleId="6B71FBEF9F644793AAA3F90678D2909E">
    <w:name w:val="6B71FBEF9F644793AAA3F90678D2909E"/>
  </w:style>
  <w:style w:type="paragraph" w:customStyle="1" w:styleId="518890160F6342539B07A7641E2FA895">
    <w:name w:val="518890160F6342539B07A7641E2FA895"/>
  </w:style>
  <w:style w:type="paragraph" w:customStyle="1" w:styleId="6AF2236320E44A1087FD462831E0C3AB">
    <w:name w:val="6AF2236320E44A1087FD462831E0C3AB"/>
  </w:style>
  <w:style w:type="paragraph" w:customStyle="1" w:styleId="526E54B323FB4C689FBEE55E5B83F9DB">
    <w:name w:val="526E54B323FB4C689FBEE55E5B83F9DB"/>
  </w:style>
  <w:style w:type="paragraph" w:customStyle="1" w:styleId="B5646576E2DB4FA894D992D8D405723E">
    <w:name w:val="B5646576E2DB4FA894D992D8D405723E"/>
  </w:style>
  <w:style w:type="paragraph" w:customStyle="1" w:styleId="863EC717EE5A417F995A136A869DBCC3">
    <w:name w:val="863EC717EE5A417F995A136A869DBCC3"/>
  </w:style>
  <w:style w:type="paragraph" w:customStyle="1" w:styleId="9114B9F25B8D4B769B908ECF09C3091E">
    <w:name w:val="9114B9F25B8D4B769B908ECF09C3091E"/>
  </w:style>
  <w:style w:type="paragraph" w:customStyle="1" w:styleId="F9809BB1AC8048C1B19D373C085C4CCE">
    <w:name w:val="F9809BB1AC8048C1B19D373C085C4CCE"/>
  </w:style>
  <w:style w:type="paragraph" w:customStyle="1" w:styleId="4F033C114FD34DBFB2ED6E59FA24D885">
    <w:name w:val="4F033C114FD34DBFB2ED6E59FA24D885"/>
  </w:style>
  <w:style w:type="paragraph" w:customStyle="1" w:styleId="959CB88E7CB143D8AB52CA23C350CD6D">
    <w:name w:val="959CB88E7CB143D8AB52CA23C350CD6D"/>
  </w:style>
  <w:style w:type="paragraph" w:customStyle="1" w:styleId="B57142D160DE401C9BB720519AAD3DEB">
    <w:name w:val="B57142D160DE401C9BB720519AAD3DEB"/>
  </w:style>
  <w:style w:type="paragraph" w:customStyle="1" w:styleId="8F7DAD21707F4525B4B0EC9E6FA184B4">
    <w:name w:val="8F7DAD21707F4525B4B0EC9E6FA184B4"/>
  </w:style>
  <w:style w:type="paragraph" w:customStyle="1" w:styleId="E44B9865D11648D192AE65B0B63B83FB">
    <w:name w:val="E44B9865D11648D192AE65B0B63B83FB"/>
  </w:style>
  <w:style w:type="paragraph" w:customStyle="1" w:styleId="530AC3B21389459F99B2F5A0FCDDC148">
    <w:name w:val="530AC3B21389459F99B2F5A0FCDDC1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angepast 2">
      <a:majorFont>
        <a:latin typeface="Arial Narrow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1D59B82C4ABF439D9E2D818EE679BB" ma:contentTypeVersion="20" ma:contentTypeDescription="Een nieuw document maken." ma:contentTypeScope="" ma:versionID="b62334a950c0a232b29516d9434fdf57">
  <xsd:schema xmlns:xsd="http://www.w3.org/2001/XMLSchema" xmlns:xs="http://www.w3.org/2001/XMLSchema" xmlns:p="http://schemas.microsoft.com/office/2006/metadata/properties" xmlns:ns2="fbb01c24-d259-42ef-916e-8e37d4824ecc" xmlns:ns3="64297260-20d5-4be0-a077-da14183757b5" targetNamespace="http://schemas.microsoft.com/office/2006/metadata/properties" ma:root="true" ma:fieldsID="58a7a960a0dea0175c4b4cff711262b9" ns2:_="" ns3:_="">
    <xsd:import namespace="fbb01c24-d259-42ef-916e-8e37d4824ecc"/>
    <xsd:import namespace="64297260-20d5-4be0-a077-da14183757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1c24-d259-42ef-916e-8e37d4824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676824c-912b-434a-b483-fe4506ef4b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97260-20d5-4be0-a077-da14183757b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8791a98-af16-474d-9f1d-401be9d6e78b}" ma:internalName="TaxCatchAll" ma:showField="CatchAllData" ma:web="64297260-20d5-4be0-a077-da1418375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297260-20d5-4be0-a077-da14183757b5" xsi:nil="true"/>
    <lcf76f155ced4ddcb4097134ff3c332f xmlns="fbb01c24-d259-42ef-916e-8e37d4824ec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2693FF-525F-400F-B9CF-C32B2E39945B}"/>
</file>

<file path=customXml/itemProps2.xml><?xml version="1.0" encoding="utf-8"?>
<ds:datastoreItem xmlns:ds="http://schemas.openxmlformats.org/officeDocument/2006/customXml" ds:itemID="{CD765A25-F344-4839-A111-2A2B6EC58A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614494-6908-4969-8C09-681086A1F829}">
  <ds:schemaRefs>
    <ds:schemaRef ds:uri="http://schemas.microsoft.com/office/2006/metadata/properties"/>
    <ds:schemaRef ds:uri="http://schemas.microsoft.com/office/infopath/2007/PartnerControls"/>
    <ds:schemaRef ds:uri="8e5b7927-a8f0-43c4-bb91-0d1cb49ce168"/>
    <ds:schemaRef ds:uri="dbcbf77e-03b5-479b-b236-c9c843f35155"/>
  </ds:schemaRefs>
</ds:datastoreItem>
</file>

<file path=customXml/itemProps4.xml><?xml version="1.0" encoding="utf-8"?>
<ds:datastoreItem xmlns:ds="http://schemas.openxmlformats.org/officeDocument/2006/customXml" ds:itemID="{742ED7D3-A31D-4F13-9824-B6E6C820CD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2.1.b. Format Nota van Inlichtingen</Template>
  <TotalTime>2</TotalTime>
  <Pages>1</Pages>
  <Words>214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Dons , K.F.  (Koert )</dc:creator>
  <cp:keywords/>
  <dc:description/>
  <cp:lastModifiedBy>Dons, K.F. (Koert)</cp:lastModifiedBy>
  <cp:revision>2</cp:revision>
  <dcterms:created xsi:type="dcterms:W3CDTF">2026-06-11T10:37:00Z</dcterms:created>
  <dcterms:modified xsi:type="dcterms:W3CDTF">2026-06-11T10:39:00Z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0x010100821D59B82C4ABF439D9E2D818EE679BB</vt:lpwstr>
  </property>
  <property fmtid="{D5CDD505-2E9C-101B-9397-08002B2CF9AE}" pid="3" name="MediaServiceImageTags">
    <vt:lpwstr/>
  </property>
</Properties>
</file>