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A71F4" w14:textId="77777777" w:rsidR="002931C2" w:rsidRPr="00D17CA4" w:rsidRDefault="00D17CA4" w:rsidP="002931C2">
      <w:bookmarkStart w:id="0" w:name="_Hlk11354504"/>
      <w:r w:rsidRPr="00D17CA4">
        <w:rPr>
          <w:color w:val="813D91" w:themeColor="accent3"/>
          <w:sz w:val="17"/>
          <w:szCs w:val="17"/>
        </w:rPr>
        <w:t>In te vullen door klagende partij en versturen aan</w:t>
      </w:r>
      <w:bookmarkEnd w:id="0"/>
      <w:r w:rsidRPr="00D17CA4">
        <w:rPr>
          <w:color w:val="813D91" w:themeColor="accent3"/>
          <w:sz w:val="17"/>
          <w:szCs w:val="17"/>
        </w:rPr>
        <w:t>: inkoop@vrk.nl</w:t>
      </w:r>
    </w:p>
    <w:p w14:paraId="4F529227" w14:textId="77777777" w:rsidR="002931C2" w:rsidRDefault="002931C2" w:rsidP="002931C2"/>
    <w:p w14:paraId="2DBDCD51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1"/>
        <w:gridCol w:w="5744"/>
      </w:tblGrid>
      <w:tr w:rsidR="00D17CA4" w:rsidRPr="00D17CA4" w14:paraId="24A23130" w14:textId="77777777" w:rsidTr="00D17CA4">
        <w:trPr>
          <w:trHeight w:val="225"/>
        </w:trPr>
        <w:tc>
          <w:tcPr>
            <w:tcW w:w="9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657A6C86" w14:textId="77777777" w:rsidR="00D17CA4" w:rsidRPr="00D17CA4" w:rsidRDefault="00D17CA4" w:rsidP="00D17CA4">
            <w:pPr>
              <w:spacing w:line="240" w:lineRule="auto"/>
              <w:textAlignment w:val="baseline"/>
              <w:divId w:val="2026902763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Gegevens klagende partij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2BB6DA65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45D67A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organisatie: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1F09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17CA4" w:rsidRPr="00D17CA4" w14:paraId="54641747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20E527F0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Type: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1239F476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MKB / Groot Bedrijf / Brancheorganisatie / Aanbestedende Dienst / Speciale Sectorbedrijf  </w:t>
            </w:r>
          </w:p>
        </w:tc>
      </w:tr>
      <w:tr w:rsidR="00D17CA4" w:rsidRPr="00D17CA4" w14:paraId="64FCE924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DDD26A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Adres: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DDFB42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42C8C9BF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558905E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Postcode / Plaats: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04B5855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0E8C3117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0833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7E014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1FE2EB6F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33440052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52CD0FC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43453B5B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EC642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B8B00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5202EAD9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5735"/>
      </w:tblGrid>
      <w:tr w:rsidR="00D17CA4" w:rsidRPr="00D17CA4" w14:paraId="5908C7FD" w14:textId="77777777" w:rsidTr="00D17CA4">
        <w:trPr>
          <w:trHeight w:val="300"/>
        </w:trPr>
        <w:tc>
          <w:tcPr>
            <w:tcW w:w="9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54F86A09" w14:textId="77777777" w:rsidR="00D17CA4" w:rsidRPr="00D17CA4" w:rsidRDefault="00D17CA4" w:rsidP="00D17CA4">
            <w:pPr>
              <w:spacing w:line="240" w:lineRule="auto"/>
              <w:textAlignment w:val="baseline"/>
              <w:divId w:val="2081713419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Gegevens aanbestedende dienst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3609983F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D244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Aanbestedende dienst: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94A84E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  <w:r w:rsidR="00326521" w:rsidRPr="0032652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Veiligheidsregio Kennemerland</w:t>
            </w:r>
          </w:p>
        </w:tc>
      </w:tr>
      <w:tr w:rsidR="00D17CA4" w:rsidRPr="00D17CA4" w14:paraId="00CC9EE8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29226F8C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</w:t>
            </w: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dres: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291E0C5A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  <w:r w:rsidR="0032652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Zijlweg 200</w:t>
            </w:r>
          </w:p>
        </w:tc>
      </w:tr>
      <w:tr w:rsidR="00D17CA4" w:rsidRPr="00D17CA4" w14:paraId="7878B69D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8E55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Postcode / Plaats: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28017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  <w:r w:rsidR="00326521" w:rsidRPr="0032652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2015 CK</w:t>
            </w:r>
          </w:p>
        </w:tc>
      </w:tr>
      <w:tr w:rsidR="00D17CA4" w:rsidRPr="00D17CA4" w14:paraId="7F71CDEB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4A02911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5F84A9C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196DFB42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5AB07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F12B9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0D77E164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2B4CC15C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3AA2AA9B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70DB18C1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E6E14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aanbesteding: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1CA50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  <w:r w:rsidR="0032652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Assessments</w:t>
            </w:r>
          </w:p>
        </w:tc>
      </w:tr>
      <w:tr w:rsidR="00D17CA4" w:rsidRPr="00D17CA4" w14:paraId="026F4900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20519F1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Kenmerk </w:t>
            </w:r>
            <w:proofErr w:type="spellStart"/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TenderNed</w:t>
            </w:r>
            <w:proofErr w:type="spellEnd"/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(indien van toepassing):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76505239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  <w:r w:rsidR="004F0074" w:rsidRPr="004F007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588024</w:t>
            </w:r>
          </w:p>
        </w:tc>
      </w:tr>
    </w:tbl>
    <w:p w14:paraId="025034E2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  <w:r w:rsidRPr="00D17CA4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D17C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nl-NL"/>
        </w:rPr>
        <w:t>Indien u gebruik maakt van juridische ondersteuning kunt u hieronder de contactgegevens kwijt.</w:t>
      </w:r>
      <w:r w:rsidRPr="00D17CA4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 </w:t>
      </w:r>
    </w:p>
    <w:p w14:paraId="5A097833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385532E9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5714"/>
      </w:tblGrid>
      <w:tr w:rsidR="00D17CA4" w:rsidRPr="00D17CA4" w14:paraId="002F2A6E" w14:textId="77777777" w:rsidTr="00D17CA4">
        <w:trPr>
          <w:trHeight w:val="300"/>
        </w:trPr>
        <w:tc>
          <w:tcPr>
            <w:tcW w:w="9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378EE68B" w14:textId="77777777" w:rsidR="00D17CA4" w:rsidRPr="00D17CA4" w:rsidRDefault="00D17CA4" w:rsidP="00D17CA4">
            <w:pPr>
              <w:spacing w:line="240" w:lineRule="auto"/>
              <w:textAlignment w:val="baseline"/>
              <w:divId w:val="78199634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Juridische ondersteuning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6CDFC734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B7FD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Bedrijfsnaam: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E38E88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D17CA4" w:rsidRPr="00D17CA4" w14:paraId="03008EAA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5FEA00E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2F30ECFE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249029B5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DC0B0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5EADE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17CA4" w:rsidRPr="00D17CA4" w14:paraId="5F110EFB" w14:textId="77777777" w:rsidTr="00D17CA4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499CBD2D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Telefoonnummer: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D4ED" w:themeFill="accent3" w:themeFillTint="33"/>
            <w:hideMark/>
          </w:tcPr>
          <w:p w14:paraId="1D12389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2C789A23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5"/>
      </w:tblGrid>
      <w:tr w:rsidR="00D17CA4" w:rsidRPr="00D17CA4" w14:paraId="27D18034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29BDFA39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Inhoud klacht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  <w:p w14:paraId="7835177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Beschrijf kort de aard en inhoud van uw klacht.  </w:t>
            </w:r>
          </w:p>
        </w:tc>
      </w:tr>
      <w:tr w:rsidR="00D17CA4" w:rsidRPr="00D17CA4" w14:paraId="2395E604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0143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E85880E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3C172C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F5C1EB7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C135310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C663499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7FCBCBA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5E12209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lastRenderedPageBreak/>
              <w:t> </w:t>
            </w:r>
          </w:p>
          <w:p w14:paraId="78E36D69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7E9538C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D370C2E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3DB3740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BE3535D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B01EAB4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48A5ED23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lastRenderedPageBreak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5"/>
      </w:tblGrid>
      <w:tr w:rsidR="00D17CA4" w:rsidRPr="00D17CA4" w14:paraId="100E9386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20872EB5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Klacht gegrond?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  <w:p w14:paraId="7D17AB2B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Geef aan waarom u meent dat uw klacht gegrond is en verwijs hierbij naar relevante passages in door u bijgevoegde stukken.*  </w:t>
            </w:r>
          </w:p>
        </w:tc>
      </w:tr>
      <w:tr w:rsidR="00D17CA4" w:rsidRPr="00D17CA4" w14:paraId="26CA6B00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E3BB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086CD7A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E8598EA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6480972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49F3C59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BDAE552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79C3D19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FE0DEC4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0CEFA9E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F714B27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85CE324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E82E35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E57BBC0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3E77A5F5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0F26825F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53642C3C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4501DCB4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5"/>
      </w:tblGrid>
      <w:tr w:rsidR="00D17CA4" w:rsidRPr="00D17CA4" w14:paraId="3EF89E78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737CB63C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Voorstel oplossing</w:t>
            </w: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  <w:p w14:paraId="12681BA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Wat is uw voorstel om de klacht op te lossen?    </w:t>
            </w:r>
          </w:p>
        </w:tc>
      </w:tr>
      <w:tr w:rsidR="00D17CA4" w:rsidRPr="00D17CA4" w14:paraId="28B2E09A" w14:textId="77777777" w:rsidTr="00D17CA4">
        <w:trPr>
          <w:trHeight w:val="300"/>
        </w:trPr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43729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8250A5E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00B964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7904137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422895C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BFC78F7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FB9A72D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04F1E2C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64559FF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D9A6794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784475E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715F4CBC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700FAB80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6"/>
        <w:gridCol w:w="985"/>
        <w:gridCol w:w="1124"/>
      </w:tblGrid>
      <w:tr w:rsidR="00D17CA4" w:rsidRPr="00D17CA4" w14:paraId="3003554A" w14:textId="77777777" w:rsidTr="00D17CA4">
        <w:trPr>
          <w:trHeight w:val="300"/>
        </w:trPr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24333A39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Heeft u uw klacht al kenbaar gemaakt aan de partij waartegen uw klacht is gericht door middel van het stellen van een vraag in de Nota van Inlichtingen?*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5C4D65C3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Ja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408E"/>
            <w:hideMark/>
          </w:tcPr>
          <w:p w14:paraId="2045C781" w14:textId="77777777" w:rsidR="00D17CA4" w:rsidRPr="00D17CA4" w:rsidRDefault="00D17CA4" w:rsidP="00D17C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Nee </w:t>
            </w:r>
          </w:p>
        </w:tc>
      </w:tr>
    </w:tbl>
    <w:p w14:paraId="0AEBBEEB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1107F858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79CEF991" w14:textId="77777777" w:rsidR="00D17CA4" w:rsidRPr="00D17CA4" w:rsidRDefault="00D17CA4" w:rsidP="00D17CA4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D17CA4">
        <w:rPr>
          <w:rFonts w:ascii="Arial" w:eastAsia="Times New Roman" w:hAnsi="Arial" w:cs="Arial"/>
          <w:sz w:val="20"/>
          <w:szCs w:val="20"/>
          <w:lang w:eastAsia="nl-NL"/>
        </w:rPr>
        <w:t>*Voeg relevante documentatie toe aan uw e-mailbericht.  </w:t>
      </w:r>
    </w:p>
    <w:p w14:paraId="14493952" w14:textId="77777777" w:rsidR="00D17CA4" w:rsidRPr="002931C2" w:rsidRDefault="00D17CA4" w:rsidP="002931C2"/>
    <w:sectPr w:rsidR="00D17CA4" w:rsidRPr="002931C2" w:rsidSect="002A5F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041" w:bottom="1417" w:left="19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4446E" w14:textId="77777777" w:rsidR="00AC23A4" w:rsidRDefault="00AC23A4" w:rsidP="002A5F1E">
      <w:pPr>
        <w:spacing w:line="240" w:lineRule="auto"/>
      </w:pPr>
      <w:r>
        <w:separator/>
      </w:r>
    </w:p>
  </w:endnote>
  <w:endnote w:type="continuationSeparator" w:id="0">
    <w:p w14:paraId="0CDAC09B" w14:textId="77777777" w:rsidR="00AC23A4" w:rsidRDefault="00AC23A4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9213E" w14:textId="77777777" w:rsidR="00663A0D" w:rsidRDefault="00663A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5E51A" w14:textId="77777777" w:rsidR="000419DE" w:rsidRDefault="000419DE" w:rsidP="000419DE">
    <w:pPr>
      <w:pStyle w:val="Voettekst"/>
      <w:ind w:left="-798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5697AF1A" wp14:editId="5697AF1B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59CFC" w14:textId="77777777" w:rsidR="00663A0D" w:rsidRDefault="00663A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E95C9" w14:textId="77777777" w:rsidR="00AC23A4" w:rsidRDefault="00AC23A4" w:rsidP="002A5F1E">
      <w:pPr>
        <w:spacing w:line="240" w:lineRule="auto"/>
      </w:pPr>
      <w:r>
        <w:separator/>
      </w:r>
    </w:p>
  </w:footnote>
  <w:footnote w:type="continuationSeparator" w:id="0">
    <w:p w14:paraId="5757B75A" w14:textId="77777777" w:rsidR="00AC23A4" w:rsidRDefault="00AC23A4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AB2A7" w14:textId="77777777" w:rsidR="00663A0D" w:rsidRDefault="00663A0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798D" w14:textId="714918DE" w:rsidR="002A5F1E" w:rsidRPr="007A0D79" w:rsidRDefault="002A5F1E" w:rsidP="007A0D79">
    <w:pPr>
      <w:pStyle w:val="Titel"/>
    </w:pPr>
    <w:r w:rsidRPr="007A0D79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697AF18" wp14:editId="5697AF19">
          <wp:simplePos x="0" y="0"/>
          <wp:positionH relativeFrom="column">
            <wp:posOffset>-480971</wp:posOffset>
          </wp:positionH>
          <wp:positionV relativeFrom="paragraph">
            <wp:posOffset>90170</wp:posOffset>
          </wp:positionV>
          <wp:extent cx="3744000" cy="818794"/>
          <wp:effectExtent l="0" t="0" r="0" b="0"/>
          <wp:wrapNone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GD BRANDWEER VRK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000" cy="81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7CA4">
      <w:t>Bijlage 1</w:t>
    </w:r>
    <w:r w:rsidR="00663A0D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A17DE" w14:textId="77777777" w:rsidR="00663A0D" w:rsidRDefault="00663A0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A1364E5"/>
    <w:multiLevelType w:val="multilevel"/>
    <w:tmpl w:val="F4D2CA14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Poppins" w:hAnsi="Poppi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90529145">
    <w:abstractNumId w:val="9"/>
  </w:num>
  <w:num w:numId="2" w16cid:durableId="122776341">
    <w:abstractNumId w:val="7"/>
  </w:num>
  <w:num w:numId="3" w16cid:durableId="1878466453">
    <w:abstractNumId w:val="6"/>
  </w:num>
  <w:num w:numId="4" w16cid:durableId="604382054">
    <w:abstractNumId w:val="5"/>
  </w:num>
  <w:num w:numId="5" w16cid:durableId="438795333">
    <w:abstractNumId w:val="4"/>
  </w:num>
  <w:num w:numId="6" w16cid:durableId="531040721">
    <w:abstractNumId w:val="8"/>
  </w:num>
  <w:num w:numId="7" w16cid:durableId="2042700875">
    <w:abstractNumId w:val="3"/>
  </w:num>
  <w:num w:numId="8" w16cid:durableId="1028874994">
    <w:abstractNumId w:val="2"/>
  </w:num>
  <w:num w:numId="9" w16cid:durableId="1136021613">
    <w:abstractNumId w:val="1"/>
  </w:num>
  <w:num w:numId="10" w16cid:durableId="1209218619">
    <w:abstractNumId w:val="0"/>
  </w:num>
  <w:num w:numId="11" w16cid:durableId="12957919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694"/>
    <w:rsid w:val="00035E8B"/>
    <w:rsid w:val="000419DE"/>
    <w:rsid w:val="000A50A0"/>
    <w:rsid w:val="000B5DAD"/>
    <w:rsid w:val="000D2C77"/>
    <w:rsid w:val="00147BA6"/>
    <w:rsid w:val="00173336"/>
    <w:rsid w:val="001D1BFC"/>
    <w:rsid w:val="002931C2"/>
    <w:rsid w:val="002A5F1E"/>
    <w:rsid w:val="002E2156"/>
    <w:rsid w:val="003234C9"/>
    <w:rsid w:val="00326521"/>
    <w:rsid w:val="00385FAF"/>
    <w:rsid w:val="003D4D44"/>
    <w:rsid w:val="00477340"/>
    <w:rsid w:val="004E2359"/>
    <w:rsid w:val="004F0074"/>
    <w:rsid w:val="0057067C"/>
    <w:rsid w:val="00647CD6"/>
    <w:rsid w:val="00663A0D"/>
    <w:rsid w:val="006E79CC"/>
    <w:rsid w:val="00786584"/>
    <w:rsid w:val="007A0D79"/>
    <w:rsid w:val="007A5A36"/>
    <w:rsid w:val="007C6550"/>
    <w:rsid w:val="008352B3"/>
    <w:rsid w:val="00854E0E"/>
    <w:rsid w:val="0095633A"/>
    <w:rsid w:val="00973AF5"/>
    <w:rsid w:val="009751E5"/>
    <w:rsid w:val="00995FBA"/>
    <w:rsid w:val="00A011DE"/>
    <w:rsid w:val="00A631AE"/>
    <w:rsid w:val="00A77115"/>
    <w:rsid w:val="00AC23A4"/>
    <w:rsid w:val="00BE1B22"/>
    <w:rsid w:val="00BF6E27"/>
    <w:rsid w:val="00C702EB"/>
    <w:rsid w:val="00C93197"/>
    <w:rsid w:val="00CD33F4"/>
    <w:rsid w:val="00D17CA4"/>
    <w:rsid w:val="00D30C98"/>
    <w:rsid w:val="00DC61FF"/>
    <w:rsid w:val="00F311F4"/>
    <w:rsid w:val="00F411EC"/>
    <w:rsid w:val="00F4477B"/>
    <w:rsid w:val="00F577C9"/>
    <w:rsid w:val="00FE7694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24A71"/>
  <w15:chartTrackingRefBased/>
  <w15:docId w15:val="{41CFAB3C-03E3-4D7D-B584-FA7FFF4F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067C"/>
  </w:style>
  <w:style w:type="paragraph" w:styleId="Kop1">
    <w:name w:val="heading 1"/>
    <w:basedOn w:val="Agendapunt"/>
    <w:next w:val="Standaard"/>
    <w:link w:val="Kop1Char"/>
    <w:uiPriority w:val="9"/>
    <w:rsid w:val="002931C2"/>
    <w:pPr>
      <w:outlineLvl w:val="0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customStyle="1" w:styleId="TitelChar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931C2"/>
    <w:rPr>
      <w:b/>
      <w:color w:val="813D91" w:themeColor="accent3"/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Agendapunt">
    <w:name w:val="_Agendapunt"/>
    <w:basedOn w:val="Lijstalinea"/>
    <w:qFormat/>
    <w:rsid w:val="002931C2"/>
    <w:pPr>
      <w:numPr>
        <w:numId w:val="11"/>
      </w:numPr>
      <w:spacing w:before="240"/>
      <w:ind w:left="210" w:hanging="210"/>
      <w:contextualSpacing w:val="0"/>
    </w:pPr>
    <w:rPr>
      <w:b/>
      <w:color w:val="813D91" w:themeColor="accent3"/>
      <w:sz w:val="17"/>
      <w:szCs w:val="17"/>
    </w:rPr>
  </w:style>
  <w:style w:type="paragraph" w:customStyle="1" w:styleId="Subpunt">
    <w:name w:val="_Subpunt"/>
    <w:basedOn w:val="Lijstalinea"/>
    <w:qFormat/>
    <w:rsid w:val="002931C2"/>
    <w:pPr>
      <w:numPr>
        <w:ilvl w:val="1"/>
        <w:numId w:val="11"/>
      </w:numPr>
      <w:ind w:left="284" w:hanging="284"/>
    </w:pPr>
  </w:style>
  <w:style w:type="paragraph" w:customStyle="1" w:styleId="KopOngenummerd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table" w:customStyle="1" w:styleId="TabelVRK">
    <w:name w:val="_TabelVRK"/>
    <w:basedOn w:val="Standaardtabel"/>
    <w:uiPriority w:val="99"/>
    <w:rsid w:val="000D2C77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85" w:type="dxa"/>
        <w:bottom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EEF8"/>
      </w:tcPr>
    </w:tblStylePr>
  </w:style>
  <w:style w:type="paragraph" w:customStyle="1" w:styleId="paragraph">
    <w:name w:val="paragraph"/>
    <w:basedOn w:val="Standaard"/>
    <w:rsid w:val="00D17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D17CA4"/>
  </w:style>
  <w:style w:type="character" w:customStyle="1" w:styleId="normaltextrun">
    <w:name w:val="normaltextrun"/>
    <w:basedOn w:val="Standaardalinea-lettertype"/>
    <w:rsid w:val="00D17CA4"/>
  </w:style>
  <w:style w:type="character" w:customStyle="1" w:styleId="scxw29721039">
    <w:name w:val="scxw29721039"/>
    <w:basedOn w:val="Standaardalinea-lettertype"/>
    <w:rsid w:val="00D17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7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42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3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4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1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0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7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0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24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9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1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8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6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1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1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3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8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2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8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719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0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1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6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7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3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25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90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6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7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2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72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0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65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22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6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89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3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32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5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3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6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6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32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48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2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56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0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1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16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2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6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49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760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2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3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97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6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8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42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2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13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3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0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1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1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1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1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36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49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05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5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56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8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8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1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ijkersb\Downloads\Bijlage%2012%20Klachtenformulier%20aanbestedingen.dotx" TargetMode="External"/></Relationship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7374B120ABD248B54DE445232D09B7" ma:contentTypeVersion="3" ma:contentTypeDescription="Een nieuw document maken." ma:contentTypeScope="" ma:versionID="5b014a62318a644f1e870311f9302db6">
  <xsd:schema xmlns:xsd="http://www.w3.org/2001/XMLSchema" xmlns:xs="http://www.w3.org/2001/XMLSchema" xmlns:p="http://schemas.microsoft.com/office/2006/metadata/properties" xmlns:ns2="213eaa39-b3a7-4cf3-9e8f-ffd8a562105d" targetNamespace="http://schemas.microsoft.com/office/2006/metadata/properties" ma:root="true" ma:fieldsID="df2791102d389101e2f89f63c42c0b55" ns2:_="">
    <xsd:import namespace="213eaa39-b3a7-4cf3-9e8f-ffd8a5621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eaa39-b3a7-4cf3-9e8f-ffd8a56210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AD3B89-EFE2-4682-B5D1-3B8075F98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5E2CD3-475D-49B6-A849-72FADD5A6F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80496F-DBD2-4F9A-8BB7-CAC8C96CA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eaa39-b3a7-4cf3-9e8f-ffd8a5621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12 Klachtenformulier aanbestedingen</Template>
  <TotalTime>1</TotalTime>
  <Pages>2</Pages>
  <Words>213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Deijkers</dc:creator>
  <cp:keywords/>
  <dc:description/>
  <cp:lastModifiedBy>Bas Deijkers</cp:lastModifiedBy>
  <cp:revision>2</cp:revision>
  <dcterms:created xsi:type="dcterms:W3CDTF">2026-06-08T08:52:00Z</dcterms:created>
  <dcterms:modified xsi:type="dcterms:W3CDTF">2026-06-08T08:53:00Z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0x010100DD7374B120ABD248B54DE445232D09B7</vt:lpwstr>
  </property>
  <property fmtid="{D5CDD505-2E9C-101B-9397-08002B2CF9AE}" pid="4" name="MediaServiceImageTags">
    <vt:lpwstr/>
  </property>
  <property fmtid="{D5CDD505-2E9C-101B-9397-08002B2CF9AE}" pid="5" name="Order">
    <vt:r8>135300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