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5B73" w14:textId="77777777" w:rsidR="004956AA" w:rsidRDefault="00FF6228" w:rsidP="00FF6228">
      <w:pPr>
        <w:pStyle w:val="Kop1zondernummer"/>
      </w:pPr>
      <w:r>
        <w:t>Klachtenformulier aanbestedingen</w:t>
      </w:r>
    </w:p>
    <w:p w14:paraId="65DE030C" w14:textId="7777777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3EF0A3E9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127CD03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1D56CD32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0CD07D9" w14:textId="7777777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4B2E061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2800F65E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60AB67B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40752D2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3921AA0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F830D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77686E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31449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B858AA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D2582B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6DCD192E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C5939D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60DE312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3A871F7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704BEC4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B42F4B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77FC14F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6CCE320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D6219AC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7B27EE21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58757E7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45E760B3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70444501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E820B27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DF2A22C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98AEC25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6181B19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65D43890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6EF9692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191F64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7A1A30F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1BD3C995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144591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661A58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FCE5703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6E92868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59BFD800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60EB6ACA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9ECCDDB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CA2142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EC280E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26CACB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E29A597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7531EF5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6D7D8BE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21A294C4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17B75856" w14:textId="77777777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665E4F94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6FC4A797" w14:textId="77777777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5D5CFD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B1FC731" w14:textId="77777777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D298842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6A3B72C8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36A9AB1" w14:textId="77777777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BBD5A3C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144BB5F1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5AF4B56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0E9CC3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2D6DFA0E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78FAA3B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D825E72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6F1EBF3A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7C552C8F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099B139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1D4BB46B" w14:textId="77777777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5972ACBE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6A9B52EC" w14:textId="77777777" w:rsidR="00EE05BC" w:rsidRDefault="00EE05BC" w:rsidP="003868AD"/>
          <w:p w14:paraId="63C91401" w14:textId="77777777" w:rsidR="00EE05BC" w:rsidRDefault="00EE05BC" w:rsidP="003868AD"/>
          <w:p w14:paraId="34115643" w14:textId="77777777" w:rsidR="00EE05BC" w:rsidRDefault="00EE05BC" w:rsidP="003868AD"/>
          <w:p w14:paraId="18271166" w14:textId="77777777" w:rsidR="00EE05BC" w:rsidRDefault="00EE05BC" w:rsidP="003868AD"/>
          <w:p w14:paraId="2DD32D5A" w14:textId="77777777" w:rsidR="00271447" w:rsidRDefault="00271447" w:rsidP="003868AD"/>
          <w:p w14:paraId="197FB17C" w14:textId="77777777" w:rsidR="00271447" w:rsidRDefault="00271447" w:rsidP="003868AD"/>
          <w:p w14:paraId="52C8A914" w14:textId="77777777" w:rsidR="00271447" w:rsidRDefault="00271447" w:rsidP="003868AD"/>
          <w:p w14:paraId="770B4598" w14:textId="77777777" w:rsidR="00271447" w:rsidRDefault="00271447" w:rsidP="003868AD"/>
          <w:p w14:paraId="0679D68D" w14:textId="77777777" w:rsidR="00271447" w:rsidRDefault="00271447" w:rsidP="003868AD"/>
          <w:p w14:paraId="0B289C4B" w14:textId="77777777" w:rsidR="00EE05BC" w:rsidRDefault="00EE05BC" w:rsidP="003868AD"/>
          <w:p w14:paraId="30009E26" w14:textId="77777777" w:rsidR="00EE05BC" w:rsidRDefault="00EE05BC" w:rsidP="003868AD"/>
          <w:p w14:paraId="22BFD46C" w14:textId="77777777" w:rsidR="00EE05BC" w:rsidRDefault="00EE05BC" w:rsidP="003868AD"/>
          <w:p w14:paraId="34450B0D" w14:textId="77777777" w:rsidR="00EE05BC" w:rsidRDefault="00EE05BC" w:rsidP="003868AD"/>
          <w:p w14:paraId="57C5C711" w14:textId="77777777" w:rsidR="00EE05BC" w:rsidRDefault="00EE05BC" w:rsidP="003868AD"/>
        </w:tc>
      </w:tr>
    </w:tbl>
    <w:p w14:paraId="1F59DF80" w14:textId="77777777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4DF7AEE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55DFE93F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0A03F520" w14:textId="77777777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24516053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C7BE00B" w14:textId="77777777" w:rsidR="00EE05BC" w:rsidRDefault="00EE05BC" w:rsidP="003868AD"/>
          <w:p w14:paraId="574EC8D5" w14:textId="77777777" w:rsidR="00EE05BC" w:rsidRDefault="00EE05BC" w:rsidP="003868AD"/>
          <w:p w14:paraId="047B6E1F" w14:textId="77777777" w:rsidR="00EE05BC" w:rsidRDefault="00EE05BC" w:rsidP="003868AD"/>
          <w:p w14:paraId="0E3C4D78" w14:textId="77777777" w:rsidR="00EE05BC" w:rsidRDefault="00EE05BC" w:rsidP="003868AD"/>
          <w:p w14:paraId="3A749C88" w14:textId="77777777" w:rsidR="00271447" w:rsidRDefault="00271447" w:rsidP="003868AD"/>
          <w:p w14:paraId="26A5E021" w14:textId="77777777" w:rsidR="00271447" w:rsidRDefault="00271447" w:rsidP="003868AD"/>
          <w:p w14:paraId="449419D8" w14:textId="77777777" w:rsidR="00271447" w:rsidRDefault="00271447" w:rsidP="003868AD"/>
          <w:p w14:paraId="00B054BB" w14:textId="77777777" w:rsidR="00EE05BC" w:rsidRDefault="00EE05BC" w:rsidP="003868AD"/>
          <w:p w14:paraId="07AF3492" w14:textId="77777777" w:rsidR="00EE05BC" w:rsidRDefault="00EE05BC" w:rsidP="003868AD"/>
          <w:p w14:paraId="67808613" w14:textId="77777777" w:rsidR="00EE05BC" w:rsidRDefault="00EE05BC" w:rsidP="003868AD"/>
          <w:p w14:paraId="48A485B8" w14:textId="77777777" w:rsidR="00EE05BC" w:rsidRDefault="00EE05BC" w:rsidP="003868AD"/>
          <w:p w14:paraId="6AAABAE8" w14:textId="77777777" w:rsidR="00EE05BC" w:rsidRDefault="00EE05BC" w:rsidP="003868AD"/>
          <w:p w14:paraId="32D15908" w14:textId="77777777" w:rsidR="00EE05BC" w:rsidRDefault="00EE05BC" w:rsidP="003868AD"/>
        </w:tc>
      </w:tr>
    </w:tbl>
    <w:p w14:paraId="60E91084" w14:textId="77777777" w:rsidR="003B602E" w:rsidRDefault="003B602E" w:rsidP="004956AA"/>
    <w:p w14:paraId="682B72EA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4FB6BF9B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65E4687A" w14:textId="77777777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0688F8A0" w14:textId="77777777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39B652B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30E180F7" w14:textId="77777777" w:rsidR="00330D1D" w:rsidRDefault="00330D1D" w:rsidP="003868AD"/>
          <w:p w14:paraId="561D4D89" w14:textId="77777777" w:rsidR="00330D1D" w:rsidRDefault="00330D1D" w:rsidP="003868AD"/>
          <w:p w14:paraId="3D345763" w14:textId="77777777" w:rsidR="00330D1D" w:rsidRDefault="00330D1D" w:rsidP="003868AD"/>
          <w:p w14:paraId="1C0949E8" w14:textId="77777777" w:rsidR="00330D1D" w:rsidRDefault="00330D1D" w:rsidP="003868AD"/>
          <w:p w14:paraId="2B651410" w14:textId="77777777" w:rsidR="00330D1D" w:rsidRDefault="00330D1D" w:rsidP="003868AD"/>
          <w:p w14:paraId="5FBF67ED" w14:textId="77777777" w:rsidR="00330D1D" w:rsidRDefault="00330D1D" w:rsidP="003868AD"/>
          <w:p w14:paraId="4D02DF31" w14:textId="77777777" w:rsidR="00330D1D" w:rsidRDefault="00330D1D" w:rsidP="003868AD"/>
          <w:p w14:paraId="02392A74" w14:textId="77777777" w:rsidR="00330D1D" w:rsidRDefault="00330D1D" w:rsidP="003868AD"/>
          <w:p w14:paraId="661E5AD6" w14:textId="77777777" w:rsidR="00330D1D" w:rsidRDefault="00330D1D" w:rsidP="003868AD"/>
          <w:p w14:paraId="358FB483" w14:textId="77777777" w:rsidR="00271447" w:rsidRDefault="00271447" w:rsidP="003868AD"/>
          <w:p w14:paraId="650CDE3A" w14:textId="77777777" w:rsidR="00330D1D" w:rsidRDefault="00330D1D" w:rsidP="003868AD"/>
        </w:tc>
      </w:tr>
    </w:tbl>
    <w:p w14:paraId="228F91FE" w14:textId="77777777" w:rsidR="00330D1D" w:rsidRDefault="00330D1D" w:rsidP="004956AA"/>
    <w:p w14:paraId="78E08580" w14:textId="77777777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2F3D0E8D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586E8399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22BB676A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0A7B1764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54640C0A" w14:textId="77777777" w:rsidR="00330D1D" w:rsidRDefault="00330D1D" w:rsidP="004956AA"/>
    <w:p w14:paraId="1D2ECD27" w14:textId="77777777" w:rsidR="00330D1D" w:rsidRDefault="00330D1D" w:rsidP="004956AA"/>
    <w:p w14:paraId="27810BC4" w14:textId="77777777" w:rsidR="00330D1D" w:rsidRDefault="00330D1D" w:rsidP="00330D1D">
      <w:r>
        <w:t xml:space="preserve">*Voeg relevante documentatie toe aan uw e-mailbericht. </w:t>
      </w:r>
    </w:p>
    <w:p w14:paraId="1CAD1354" w14:textId="77777777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02F10" w14:textId="77777777" w:rsidR="00381C39" w:rsidRDefault="00381C39">
      <w:r>
        <w:separator/>
      </w:r>
    </w:p>
  </w:endnote>
  <w:endnote w:type="continuationSeparator" w:id="0">
    <w:p w14:paraId="374359FE" w14:textId="77777777" w:rsidR="00381C39" w:rsidRDefault="0038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0B3A4610" w14:textId="77777777" w:rsidTr="000C2C0C">
      <w:tc>
        <w:tcPr>
          <w:tcW w:w="7371" w:type="dxa"/>
          <w:shd w:val="clear" w:color="auto" w:fill="auto"/>
        </w:tcPr>
        <w:p w14:paraId="0ACBBC49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4502F371" w14:textId="77777777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1D42155D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59E8CE8" w14:textId="77777777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608E8BBE" w14:textId="77777777" w:rsidTr="000C2C0C">
      <w:tc>
        <w:tcPr>
          <w:tcW w:w="7371" w:type="dxa"/>
          <w:shd w:val="clear" w:color="auto" w:fill="auto"/>
        </w:tcPr>
        <w:p w14:paraId="64E5067F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41371872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9B19857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2D2E34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793CF64" w14:textId="77777777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6876" w14:textId="77777777" w:rsidR="00381C39" w:rsidRDefault="00381C39">
      <w:r>
        <w:separator/>
      </w:r>
    </w:p>
  </w:footnote>
  <w:footnote w:type="continuationSeparator" w:id="0">
    <w:p w14:paraId="6D9EDB08" w14:textId="77777777" w:rsidR="00381C39" w:rsidRDefault="00381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6DC6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055A639" wp14:editId="20D6CBF3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512F41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E8EA0C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0BB268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6C0AA0F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4848C5B6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AD5A84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61A67793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4A4627EE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381C39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81C39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A61E6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8DF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06.%20Overige%20aanbestedingsdocumenten\Bijlage%20xx%20Klachtenformulier%20Aanbestedingen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FB1AA954CFD44849C599EC20B54B5" ma:contentTypeVersion="3" ma:contentTypeDescription="Een nieuw document maken." ma:contentTypeScope="" ma:versionID="d2336cd159115d791cf1c5712f66cc68">
  <xsd:schema xmlns:xsd="http://www.w3.org/2001/XMLSchema" xmlns:xs="http://www.w3.org/2001/XMLSchema" xmlns:p="http://schemas.microsoft.com/office/2006/metadata/properties" xmlns:ns2="38e21ae5-d0f6-4113-acca-500d7737fb1d" targetNamespace="http://schemas.microsoft.com/office/2006/metadata/properties" ma:root="true" ma:fieldsID="c10226d3182735ab8119d725fa4e93ea" ns2:_="">
    <xsd:import namespace="38e21ae5-d0f6-4113-acca-500d7737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21ae5-d0f6-4113-acca-500d7737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8491d9f-23c4-41d1-a5d0-fef24160bcfd"/>
    <ds:schemaRef ds:uri="9de11591-56c2-4440-9348-a521a63a3945"/>
  </ds:schemaRefs>
</ds:datastoreItem>
</file>

<file path=customXml/itemProps3.xml><?xml version="1.0" encoding="utf-8"?>
<ds:datastoreItem xmlns:ds="http://schemas.openxmlformats.org/officeDocument/2006/customXml" ds:itemID="{83FDD5F7-B074-4508-A61E-33BCC6F93648}"/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xx Klachtenformulier Aanbestedingen.dotx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2025-09-16T12:18:00Z</dcterms:created>
  <dcterms:modified xsi:type="dcterms:W3CDTF">2025-09-16T12:19:00Z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0x010100DBDFB1AA954CFD44849C599EC20B54B5</vt:lpwstr>
  </property>
  <property fmtid="{D5CDD505-2E9C-101B-9397-08002B2CF9AE}" pid="3" name="MediaServiceImageTags">
    <vt:lpwstr/>
  </property>
</Properties>
</file>