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9727" w14:textId="05B38361"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283248">
        <w:rPr>
          <w:b/>
          <w:bCs/>
          <w:sz w:val="24"/>
          <w:szCs w:val="24"/>
        </w:rPr>
        <w:t xml:space="preserve">Bijlage </w:t>
      </w:r>
      <w:r w:rsidR="00283248" w:rsidRPr="00283248">
        <w:rPr>
          <w:b/>
          <w:bCs/>
          <w:sz w:val="24"/>
          <w:szCs w:val="24"/>
        </w:rPr>
        <w:t>9</w:t>
      </w:r>
      <w:r w:rsidRPr="004A5239">
        <w:rPr>
          <w:b/>
          <w:bCs/>
          <w:sz w:val="24"/>
          <w:szCs w:val="24"/>
        </w:rPr>
        <w:t>: Rusland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p w14:paraId="1A1249DF" w14:textId="77777777" w:rsidR="003C0D9E" w:rsidRDefault="003C0D9E" w:rsidP="003C0D9E">
      <w:pPr>
        <w:pStyle w:val="Geenafstand"/>
      </w:pPr>
    </w:p>
    <w:bookmarkEnd w:id="0"/>
    <w:bookmarkEnd w:id="1"/>
    <w:bookmarkEnd w:id="2"/>
    <w:bookmarkEnd w:id="3"/>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1F1B" w14:textId="77777777" w:rsidR="007F4614" w:rsidRDefault="007F4614">
      <w:r>
        <w:separator/>
      </w:r>
    </w:p>
  </w:endnote>
  <w:endnote w:type="continuationSeparator" w:id="0">
    <w:p w14:paraId="113419AF" w14:textId="77777777" w:rsidR="007F4614" w:rsidRDefault="007F4614">
      <w:r>
        <w:continuationSeparator/>
      </w:r>
    </w:p>
  </w:endnote>
  <w:endnote w:type="continuationNotice" w:id="1">
    <w:p w14:paraId="5F335917" w14:textId="77777777" w:rsidR="007F4614" w:rsidRDefault="007F4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8F01F" w14:textId="77777777" w:rsidR="007F4614" w:rsidRDefault="007F4614">
      <w:r>
        <w:separator/>
      </w:r>
    </w:p>
  </w:footnote>
  <w:footnote w:type="continuationSeparator" w:id="0">
    <w:p w14:paraId="712340BF" w14:textId="77777777" w:rsidR="007F4614" w:rsidRDefault="007F4614">
      <w:r>
        <w:continuationSeparator/>
      </w:r>
    </w:p>
  </w:footnote>
  <w:footnote w:type="continuationNotice" w:id="1">
    <w:p w14:paraId="409023C6" w14:textId="77777777" w:rsidR="007F4614" w:rsidRDefault="007F4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48"/>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28F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B07C0"/>
    <w:rsid w:val="00DB0A22"/>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047F"/>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f50e0f-986c-470f-8df2-2f41b0ddbee0">
      <Terms xmlns="http://schemas.microsoft.com/office/infopath/2007/PartnerControls"/>
    </lcf76f155ced4ddcb4097134ff3c332f>
    <TaxCatchAll xmlns="c0ada764-fdf6-4be1-afd3-daa9329ded82" xsi:nil="true"/>
    <datum xmlns="28f50e0f-986c-470f-8df2-2f41b0ddbee0" xsi:nil="true"/>
  </documentManagement>
</p:properties>
</file>

<file path=customXml/itemProps1.xml><?xml version="1.0" encoding="utf-8"?>
<ds:datastoreItem xmlns:ds="http://schemas.openxmlformats.org/officeDocument/2006/customXml" ds:itemID="{EF13A12A-2E69-457A-8F9D-C7C9F1594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3.xml><?xml version="1.0" encoding="utf-8"?>
<ds:datastoreItem xmlns:ds="http://schemas.openxmlformats.org/officeDocument/2006/customXml" ds:itemID="{19212614-0B6E-4070-9B4F-83CDCB14ACFC}">
  <ds:schemaRefs>
    <ds:schemaRef ds:uri="http://schemas.microsoft.com/sharepoint/v3/contenttype/forms"/>
  </ds:schemaRefs>
</ds:datastoreItem>
</file>

<file path=customXml/itemProps4.xml><?xml version="1.0" encoding="utf-8"?>
<ds:datastoreItem xmlns:ds="http://schemas.openxmlformats.org/officeDocument/2006/customXml" ds:itemID="{3CCE11B5-3CBB-4D12-A0CA-1034FCA1304A}">
  <ds:schemaRefs>
    <ds:schemaRef ds:uri="http://schemas.microsoft.com/office/2006/metadata/properties"/>
    <ds:schemaRef ds:uri="http://schemas.microsoft.com/office/infopath/2007/PartnerControls"/>
    <ds:schemaRef ds:uri="90f699b4-6a9c-487b-aeb4-f28ce85d7a49"/>
    <ds:schemaRef ds:uri="28f50e0f-986c-470f-8df2-2f41b0ddbee0"/>
    <ds:schemaRef ds:uri="c0ada764-fdf6-4be1-afd3-daa9329ded82"/>
  </ds:schemaRefs>
</ds:datastoreItem>
</file>

<file path=docProps/app.xml><?xml version="1.0" encoding="utf-8"?>
<Properties xmlns="http://schemas.openxmlformats.org/officeDocument/2006/extended-properties" xmlns:vt="http://schemas.openxmlformats.org/officeDocument/2006/docPropsVTypes">
  <Template>CGEY Offerte.doc</Template>
  <TotalTime>5</TotalTime>
  <Pages>1</Pages>
  <Words>217</Words>
  <Characters>1269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Gert Olthuis</cp:lastModifiedBy>
  <cp:revision>4</cp:revision>
  <cp:lastPrinted>2023-10-09T19:59:00Z</cp:lastPrinted>
  <dcterms:created xsi:type="dcterms:W3CDTF">2024-03-13T15:08:00Z</dcterms:created>
  <dcterms:modified xsi:type="dcterms:W3CDTF">2026-06-05T08:32:00Z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MediaServiceImageTags">
    <vt:lpwstr/>
  </property>
  <property fmtid="{D5CDD505-2E9C-101B-9397-08002B2CF9AE}" pid="6" name="Order">
    <vt:r8>1006200</vt:r8>
  </property>
</Properties>
</file>