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5040" w14:textId="77ADB512" w:rsidR="00185578" w:rsidRPr="00970A55" w:rsidRDefault="00171E5D">
      <w:r>
        <w:rPr>
          <w:noProof/>
        </w:rPr>
        <w:drawing>
          <wp:inline distT="0" distB="0" distL="0" distR="0" wp14:anchorId="590AB1B0" wp14:editId="1104BC26">
            <wp:extent cx="1171267" cy="1134666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e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54" cy="114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 w:rsidR="00595F09">
        <w:rPr>
          <w:noProof/>
        </w:rPr>
        <w:t xml:space="preserve">                                 </w:t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42229B24" wp14:editId="694ADA83">
            <wp:extent cx="1746250" cy="1162050"/>
            <wp:effectExtent l="0" t="0" r="635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Barnevel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131" cy="117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861EB" w14:textId="77777777" w:rsidR="007518F2" w:rsidRPr="00EF6B90" w:rsidRDefault="007518F2" w:rsidP="007518F2">
      <w:pPr>
        <w:pStyle w:val="Voettekst"/>
      </w:pPr>
    </w:p>
    <w:p w14:paraId="1B6E5B8C" w14:textId="77777777" w:rsidR="00D807B5" w:rsidRDefault="00D807B5">
      <w:pPr>
        <w:rPr>
          <w:rFonts w:asciiTheme="minorHAnsi" w:hAnsiTheme="minorHAnsi"/>
          <w:b/>
          <w:sz w:val="28"/>
          <w:szCs w:val="28"/>
        </w:rPr>
      </w:pPr>
    </w:p>
    <w:p w14:paraId="62FF5045" w14:textId="3835872E" w:rsidR="00185578" w:rsidRDefault="00171E5D">
      <w:pPr>
        <w:rPr>
          <w:rFonts w:asciiTheme="minorHAnsi" w:hAnsiTheme="minorHAnsi"/>
          <w:b/>
          <w:sz w:val="28"/>
          <w:szCs w:val="28"/>
        </w:rPr>
      </w:pPr>
      <w:r w:rsidRPr="00595F09">
        <w:rPr>
          <w:rFonts w:asciiTheme="minorHAnsi" w:hAnsiTheme="minorHAnsi"/>
          <w:b/>
          <w:sz w:val="28"/>
          <w:szCs w:val="28"/>
        </w:rPr>
        <w:t xml:space="preserve">Formulier Marktonderzoek </w:t>
      </w:r>
      <w:r w:rsidR="00016438">
        <w:rPr>
          <w:rFonts w:asciiTheme="minorHAnsi" w:hAnsiTheme="minorHAnsi"/>
          <w:b/>
          <w:sz w:val="28"/>
          <w:szCs w:val="28"/>
        </w:rPr>
        <w:t>Inkoopapplicaties</w:t>
      </w:r>
    </w:p>
    <w:p w14:paraId="10A939F1" w14:textId="77777777" w:rsidR="00D807B5" w:rsidRDefault="00D807B5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807B5" w:rsidRPr="00C05953" w14:paraId="4858DD48" w14:textId="77777777" w:rsidTr="00542FFF">
        <w:tc>
          <w:tcPr>
            <w:tcW w:w="4605" w:type="dxa"/>
            <w:shd w:val="pct25" w:color="auto" w:fill="auto"/>
          </w:tcPr>
          <w:p w14:paraId="7E8F8169" w14:textId="0B25673A" w:rsidR="00D807B5" w:rsidRPr="00C05953" w:rsidRDefault="00D807B5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5953">
              <w:rPr>
                <w:rFonts w:asciiTheme="minorHAnsi" w:hAnsiTheme="minorHAnsi"/>
                <w:sz w:val="22"/>
                <w:szCs w:val="22"/>
              </w:rPr>
              <w:t>Bedrijf</w:t>
            </w:r>
          </w:p>
        </w:tc>
        <w:tc>
          <w:tcPr>
            <w:tcW w:w="4606" w:type="dxa"/>
          </w:tcPr>
          <w:p w14:paraId="62649945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07B5" w:rsidRPr="00C05953" w14:paraId="1DC01866" w14:textId="77777777" w:rsidTr="00542FFF">
        <w:tc>
          <w:tcPr>
            <w:tcW w:w="4605" w:type="dxa"/>
            <w:shd w:val="pct25" w:color="auto" w:fill="auto"/>
          </w:tcPr>
          <w:p w14:paraId="142DFE9B" w14:textId="13CE569D" w:rsidR="00D807B5" w:rsidRPr="00C05953" w:rsidRDefault="00D807B5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5953">
              <w:rPr>
                <w:rFonts w:asciiTheme="minorHAnsi" w:hAnsiTheme="minorHAnsi"/>
                <w:sz w:val="22"/>
                <w:szCs w:val="22"/>
              </w:rPr>
              <w:t>Contactpersoon</w:t>
            </w:r>
          </w:p>
        </w:tc>
        <w:tc>
          <w:tcPr>
            <w:tcW w:w="4606" w:type="dxa"/>
          </w:tcPr>
          <w:p w14:paraId="438D45EB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07B5" w:rsidRPr="00C05953" w14:paraId="101D0C3F" w14:textId="77777777" w:rsidTr="00542FFF">
        <w:tc>
          <w:tcPr>
            <w:tcW w:w="4605" w:type="dxa"/>
            <w:shd w:val="pct25" w:color="auto" w:fill="auto"/>
          </w:tcPr>
          <w:p w14:paraId="6D74B43A" w14:textId="3F3949BB" w:rsidR="00D807B5" w:rsidRPr="00C05953" w:rsidRDefault="00D807B5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5953">
              <w:rPr>
                <w:rFonts w:asciiTheme="minorHAnsi" w:hAnsiTheme="minorHAnsi"/>
                <w:sz w:val="22"/>
                <w:szCs w:val="22"/>
              </w:rPr>
              <w:t>Mailadres</w:t>
            </w:r>
          </w:p>
        </w:tc>
        <w:tc>
          <w:tcPr>
            <w:tcW w:w="4606" w:type="dxa"/>
          </w:tcPr>
          <w:p w14:paraId="31331799" w14:textId="77777777" w:rsidR="00D807B5" w:rsidRPr="00C05953" w:rsidRDefault="00D807B5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A631A" w:rsidRPr="00C05953" w14:paraId="45B27085" w14:textId="77777777" w:rsidTr="00542FFF">
        <w:tc>
          <w:tcPr>
            <w:tcW w:w="4605" w:type="dxa"/>
            <w:shd w:val="pct25" w:color="auto" w:fill="auto"/>
          </w:tcPr>
          <w:p w14:paraId="568C91DF" w14:textId="6993759B" w:rsidR="00CA631A" w:rsidRPr="00C05953" w:rsidRDefault="00CA631A" w:rsidP="00D807B5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Datum</w:t>
            </w:r>
          </w:p>
        </w:tc>
        <w:tc>
          <w:tcPr>
            <w:tcW w:w="4606" w:type="dxa"/>
          </w:tcPr>
          <w:p w14:paraId="69C50089" w14:textId="77777777" w:rsidR="00CA631A" w:rsidRPr="00C05953" w:rsidRDefault="00CA631A" w:rsidP="00542FFF">
            <w:pPr>
              <w:pStyle w:val="Kop1"/>
              <w:keepLines w:val="0"/>
              <w:pageBreakBefore w:val="0"/>
              <w:numPr>
                <w:ilvl w:val="0"/>
                <w:numId w:val="0"/>
              </w:numPr>
              <w:tabs>
                <w:tab w:val="clear" w:pos="851"/>
              </w:tabs>
              <w:spacing w:before="24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851EEBA" w14:textId="77777777" w:rsidR="00D807B5" w:rsidRDefault="00D807B5">
      <w:pPr>
        <w:rPr>
          <w:rFonts w:asciiTheme="minorHAnsi" w:hAnsiTheme="minorHAnsi"/>
          <w:b/>
          <w:sz w:val="22"/>
          <w:szCs w:val="22"/>
        </w:rPr>
      </w:pPr>
    </w:p>
    <w:p w14:paraId="601BB908" w14:textId="77777777" w:rsidR="00CA631A" w:rsidRDefault="00CA631A">
      <w:pPr>
        <w:rPr>
          <w:rFonts w:asciiTheme="minorHAnsi" w:hAnsiTheme="minorHAnsi"/>
          <w:sz w:val="22"/>
          <w:szCs w:val="22"/>
        </w:rPr>
      </w:pPr>
    </w:p>
    <w:p w14:paraId="4BE9AC1E" w14:textId="3C3BB8A9" w:rsidR="00944548" w:rsidRDefault="00CA631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Leest u voorafgaand aan het beantwoorden van de vragen het</w:t>
      </w:r>
      <w:r w:rsidR="00016438">
        <w:rPr>
          <w:rFonts w:asciiTheme="minorHAnsi" w:hAnsiTheme="minorHAnsi"/>
          <w:sz w:val="22"/>
          <w:szCs w:val="22"/>
        </w:rPr>
        <w:t xml:space="preserve"> document</w:t>
      </w:r>
      <w:r>
        <w:rPr>
          <w:rFonts w:asciiTheme="minorHAnsi" w:hAnsiTheme="minorHAnsi"/>
          <w:sz w:val="22"/>
          <w:szCs w:val="22"/>
        </w:rPr>
        <w:t xml:space="preserve"> ‘Marktonderzoek </w:t>
      </w:r>
      <w:r w:rsidR="00016438">
        <w:rPr>
          <w:rFonts w:asciiTheme="minorHAnsi" w:hAnsiTheme="minorHAnsi"/>
          <w:sz w:val="22"/>
          <w:szCs w:val="22"/>
        </w:rPr>
        <w:t>Inkoopapplicaties</w:t>
      </w:r>
      <w:r>
        <w:rPr>
          <w:rFonts w:asciiTheme="minorHAnsi" w:hAnsiTheme="minorHAnsi"/>
          <w:sz w:val="22"/>
          <w:szCs w:val="22"/>
        </w:rPr>
        <w:t xml:space="preserve">’. </w:t>
      </w:r>
      <w:r w:rsidR="00246040" w:rsidRPr="00246040">
        <w:rPr>
          <w:rFonts w:asciiTheme="minorHAnsi" w:hAnsiTheme="minorHAnsi"/>
          <w:sz w:val="22"/>
          <w:szCs w:val="22"/>
        </w:rPr>
        <w:t>Veel vragen zijn met ‘ja’ of ‘nee’ te beantwoorden. Wij nodigen u echter uit een beknopte toelichting te geven.</w:t>
      </w:r>
      <w:r w:rsidR="007B1A99">
        <w:rPr>
          <w:rFonts w:asciiTheme="minorHAnsi" w:hAnsiTheme="minorHAnsi"/>
          <w:sz w:val="22"/>
          <w:szCs w:val="22"/>
        </w:rPr>
        <w:t xml:space="preserve"> Het totaal aantal A4’s mag echter niet meer dan </w:t>
      </w:r>
      <w:r w:rsidR="001C7327">
        <w:rPr>
          <w:rFonts w:asciiTheme="minorHAnsi" w:hAnsiTheme="minorHAnsi"/>
          <w:sz w:val="22"/>
          <w:szCs w:val="22"/>
        </w:rPr>
        <w:t xml:space="preserve">10 </w:t>
      </w:r>
      <w:r w:rsidR="007B1A99">
        <w:rPr>
          <w:rFonts w:asciiTheme="minorHAnsi" w:hAnsiTheme="minorHAnsi"/>
          <w:sz w:val="22"/>
          <w:szCs w:val="22"/>
        </w:rPr>
        <w:t xml:space="preserve">zijn, uitgaande van </w:t>
      </w:r>
      <w:r w:rsidR="001C7327">
        <w:rPr>
          <w:rFonts w:asciiTheme="minorHAnsi" w:hAnsiTheme="minorHAnsi"/>
          <w:sz w:val="22"/>
          <w:szCs w:val="22"/>
        </w:rPr>
        <w:t xml:space="preserve">Calibri, Arial of Times New Roman </w:t>
      </w:r>
      <w:r w:rsidR="007B1A99">
        <w:rPr>
          <w:rFonts w:asciiTheme="minorHAnsi" w:hAnsiTheme="minorHAnsi"/>
          <w:sz w:val="22"/>
          <w:szCs w:val="22"/>
        </w:rPr>
        <w:t>tekengrootte 11.</w:t>
      </w:r>
      <w:r w:rsidR="00016438">
        <w:rPr>
          <w:rFonts w:asciiTheme="minorHAnsi" w:hAnsiTheme="minorHAnsi"/>
          <w:sz w:val="22"/>
          <w:szCs w:val="22"/>
        </w:rPr>
        <w:t xml:space="preserve"> </w:t>
      </w:r>
      <w:r w:rsidR="0008793D">
        <w:rPr>
          <w:rFonts w:asciiTheme="minorHAnsi" w:hAnsiTheme="minorHAnsi"/>
          <w:sz w:val="22"/>
          <w:szCs w:val="22"/>
        </w:rPr>
        <w:t>Het ingevulde document dient een Word- of Pdf-bestand te zijn.</w:t>
      </w:r>
    </w:p>
    <w:p w14:paraId="771F5B23" w14:textId="77777777" w:rsidR="00944548" w:rsidRDefault="00944548">
      <w:pPr>
        <w:rPr>
          <w:rFonts w:asciiTheme="minorHAnsi" w:hAnsiTheme="minorHAnsi"/>
          <w:sz w:val="22"/>
          <w:szCs w:val="22"/>
        </w:rPr>
      </w:pPr>
    </w:p>
    <w:p w14:paraId="78DF9467" w14:textId="77777777" w:rsidR="00745A0B" w:rsidRDefault="00745A0B">
      <w:pPr>
        <w:rPr>
          <w:rFonts w:asciiTheme="minorHAnsi" w:hAnsiTheme="minorHAns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8574"/>
      </w:tblGrid>
      <w:tr w:rsidR="00C05953" w:rsidRPr="00C05953" w14:paraId="7F599B22" w14:textId="77777777" w:rsidTr="00C5521D">
        <w:trPr>
          <w:cantSplit/>
        </w:trPr>
        <w:tc>
          <w:tcPr>
            <w:tcW w:w="9209" w:type="dxa"/>
            <w:gridSpan w:val="2"/>
            <w:shd w:val="clear" w:color="auto" w:fill="BFBFBF"/>
          </w:tcPr>
          <w:p w14:paraId="7EE7028B" w14:textId="77777777" w:rsidR="00C05953" w:rsidRPr="00C05953" w:rsidRDefault="00C05953" w:rsidP="00542FFF">
            <w:pPr>
              <w:keepNext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5953">
              <w:rPr>
                <w:rFonts w:asciiTheme="minorHAnsi" w:hAnsiTheme="minorHAnsi" w:cs="Arial"/>
                <w:b/>
                <w:sz w:val="22"/>
                <w:szCs w:val="22"/>
              </w:rPr>
              <w:t>Algemeen</w:t>
            </w:r>
          </w:p>
        </w:tc>
      </w:tr>
      <w:tr w:rsidR="00C05953" w:rsidRPr="00C05953" w14:paraId="44FE1BA4" w14:textId="77777777" w:rsidTr="00C5521D">
        <w:trPr>
          <w:cantSplit/>
          <w:trHeight w:val="488"/>
        </w:trPr>
        <w:tc>
          <w:tcPr>
            <w:tcW w:w="635" w:type="dxa"/>
          </w:tcPr>
          <w:p w14:paraId="2BA1654F" w14:textId="77777777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4AEC779" w14:textId="66E68E81" w:rsidR="00B0125B" w:rsidRPr="000F5833" w:rsidRDefault="00B0125B" w:rsidP="000F5833">
            <w:pPr>
              <w:pStyle w:val="Lijstalinea"/>
              <w:numPr>
                <w:ilvl w:val="0"/>
                <w:numId w:val="1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0F5833">
              <w:rPr>
                <w:rFonts w:asciiTheme="minorHAnsi" w:hAnsiTheme="minorHAnsi" w:cs="Arial"/>
              </w:rPr>
              <w:t xml:space="preserve">Welke </w:t>
            </w:r>
            <w:r w:rsidR="000F5833" w:rsidRPr="000F5833">
              <w:rPr>
                <w:rFonts w:asciiTheme="minorHAnsi" w:hAnsiTheme="minorHAnsi" w:cs="Arial"/>
              </w:rPr>
              <w:t xml:space="preserve">van de gevraagde </w:t>
            </w:r>
            <w:r w:rsidRPr="000F5833">
              <w:rPr>
                <w:rFonts w:asciiTheme="minorHAnsi" w:hAnsiTheme="minorHAnsi" w:cs="Arial"/>
              </w:rPr>
              <w:t>applicaties kunt u aanbieden?</w:t>
            </w:r>
          </w:p>
          <w:p w14:paraId="56E7A13D" w14:textId="53C8291A" w:rsidR="00B0125B" w:rsidRPr="000F5833" w:rsidRDefault="00B0125B" w:rsidP="000F5833">
            <w:pPr>
              <w:pStyle w:val="Lijstalinea"/>
              <w:numPr>
                <w:ilvl w:val="0"/>
                <w:numId w:val="1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0F5833">
              <w:rPr>
                <w:rFonts w:asciiTheme="minorHAnsi" w:hAnsiTheme="minorHAnsi" w:cs="Arial"/>
              </w:rPr>
              <w:t xml:space="preserve">Is </w:t>
            </w:r>
            <w:r w:rsidR="000F5833" w:rsidRPr="000F5833">
              <w:rPr>
                <w:rFonts w:asciiTheme="minorHAnsi" w:hAnsiTheme="minorHAnsi" w:cs="Arial"/>
              </w:rPr>
              <w:t xml:space="preserve">daarbij </w:t>
            </w:r>
            <w:r w:rsidRPr="000F5833">
              <w:rPr>
                <w:rFonts w:asciiTheme="minorHAnsi" w:hAnsiTheme="minorHAnsi" w:cs="Arial"/>
              </w:rPr>
              <w:t>sprake van een combinatie van door de gemeenten apart vermelde applicaties?</w:t>
            </w:r>
          </w:p>
          <w:p w14:paraId="69B84836" w14:textId="7AF9204B" w:rsidR="00B0125B" w:rsidRPr="000F5833" w:rsidRDefault="00B0125B" w:rsidP="000F5833">
            <w:pPr>
              <w:pStyle w:val="Lijstalinea"/>
              <w:numPr>
                <w:ilvl w:val="0"/>
                <w:numId w:val="1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0F5833">
              <w:rPr>
                <w:rFonts w:asciiTheme="minorHAnsi" w:hAnsiTheme="minorHAnsi" w:cs="Arial"/>
              </w:rPr>
              <w:t>Welke</w:t>
            </w:r>
            <w:r w:rsidR="000F5833" w:rsidRPr="000F5833">
              <w:rPr>
                <w:rFonts w:asciiTheme="minorHAnsi" w:hAnsiTheme="minorHAnsi" w:cs="Arial"/>
              </w:rPr>
              <w:t xml:space="preserve"> van de gevraagde applicaties</w:t>
            </w:r>
            <w:r w:rsidRPr="000F5833">
              <w:rPr>
                <w:rFonts w:asciiTheme="minorHAnsi" w:hAnsiTheme="minorHAnsi" w:cs="Arial"/>
              </w:rPr>
              <w:t xml:space="preserve"> kunt u niet aanbieden? </w:t>
            </w:r>
          </w:p>
          <w:p w14:paraId="11BDB8A7" w14:textId="101B0B87" w:rsidR="000F5833" w:rsidRDefault="000F5833" w:rsidP="000F5833">
            <w:pPr>
              <w:pStyle w:val="Lijstalinea"/>
              <w:numPr>
                <w:ilvl w:val="0"/>
                <w:numId w:val="1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0F5833">
              <w:rPr>
                <w:rFonts w:asciiTheme="minorHAnsi" w:hAnsiTheme="minorHAnsi" w:cs="Arial"/>
              </w:rPr>
              <w:t>Welke applicaties kunt u bovendien aanbieden die niet zijn genoemd maar volgens u wel als inkoopapplicatie zijn aan te merken?</w:t>
            </w:r>
          </w:p>
          <w:p w14:paraId="125296EE" w14:textId="0B13405A" w:rsidR="0079051C" w:rsidRPr="000F5833" w:rsidRDefault="0079051C" w:rsidP="000F5833">
            <w:pPr>
              <w:pStyle w:val="Lijstalinea"/>
              <w:numPr>
                <w:ilvl w:val="0"/>
                <w:numId w:val="1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Heeft u een inkoopapplicatie als ‘totaaloplossing’?</w:t>
            </w:r>
          </w:p>
          <w:p w14:paraId="0CE1A23E" w14:textId="43C129AB" w:rsidR="0029397C" w:rsidRDefault="0029397C" w:rsidP="00542F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503FE8A" w14:textId="7D46A165" w:rsidR="007E25FD" w:rsidRDefault="0029397C" w:rsidP="00B0125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6107C9AF" w14:textId="77777777" w:rsidR="00B0125B" w:rsidRDefault="00B0125B" w:rsidP="00B0125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4F70EC2" w14:textId="4491B468" w:rsidR="00B0125B" w:rsidRPr="00C05953" w:rsidRDefault="00B0125B" w:rsidP="00B0125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24EB4" w:rsidRPr="00C05953" w14:paraId="1C8BE9A0" w14:textId="77777777" w:rsidTr="00C5521D">
        <w:trPr>
          <w:cantSplit/>
          <w:trHeight w:val="488"/>
        </w:trPr>
        <w:tc>
          <w:tcPr>
            <w:tcW w:w="635" w:type="dxa"/>
          </w:tcPr>
          <w:p w14:paraId="501E7BE3" w14:textId="77777777" w:rsidR="00B24EB4" w:rsidRPr="00C05953" w:rsidRDefault="00B24EB4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27D91CF" w14:textId="6DEB15DB" w:rsidR="00B24EB4" w:rsidRPr="00B24EB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 genoemde onderdelen passen in onderstaand ‘purchase to pay’ model dat momenteel wordt gebruikt om diverse processen op elkaar aan te laten sluiten. </w:t>
            </w:r>
          </w:p>
          <w:p w14:paraId="7D17BC34" w14:textId="77777777" w:rsidR="00D07077" w:rsidRDefault="00D07077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3FED5DA" w14:textId="56BBC8EB" w:rsidR="00B24EB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Vraag: waar bevinden zich uw </w:t>
            </w:r>
            <w:r w:rsidR="000F5833">
              <w:rPr>
                <w:rFonts w:asciiTheme="minorHAnsi" w:hAnsiTheme="minorHAnsi"/>
                <w:sz w:val="22"/>
                <w:szCs w:val="22"/>
              </w:rPr>
              <w:t>applicaties e</w:t>
            </w:r>
            <w:r>
              <w:rPr>
                <w:rFonts w:asciiTheme="minorHAnsi" w:hAnsiTheme="minorHAnsi"/>
                <w:sz w:val="22"/>
                <w:szCs w:val="22"/>
              </w:rPr>
              <w:t>n kunt u aantonen dat naadloze verbinding met andere procesdelen mogelijk is?</w:t>
            </w:r>
          </w:p>
          <w:p w14:paraId="0F03874F" w14:textId="77777777" w:rsidR="00AC0BAE" w:rsidRDefault="00AC0BAE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4B7DE56" w14:textId="77777777" w:rsidR="00B24EB4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3332F1" wp14:editId="0F39BFDD">
                  <wp:extent cx="2054116" cy="2247900"/>
                  <wp:effectExtent l="0" t="0" r="3810" b="0"/>
                  <wp:docPr id="3" name="Afbeelding 3" descr="cid:image001.jpg@01D3A0C7.8576FC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D3A0C7.8576FC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116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4BD78" w14:textId="77777777" w:rsidR="000F5833" w:rsidRDefault="000F5833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5BDD255" w14:textId="77777777" w:rsidR="00944548" w:rsidRDefault="00944548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08E2773" w14:textId="1E3AF0C1" w:rsidR="000F5833" w:rsidRDefault="00B24EB4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05DFF2DC" w14:textId="77777777" w:rsidR="000F5833" w:rsidRDefault="000F5833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C8384D6" w14:textId="5D4C723C" w:rsidR="008A6545" w:rsidRDefault="008A6545" w:rsidP="00AC0B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42AA734F" w14:textId="77777777" w:rsidTr="00C5521D">
        <w:trPr>
          <w:cantSplit/>
          <w:trHeight w:val="488"/>
        </w:trPr>
        <w:tc>
          <w:tcPr>
            <w:tcW w:w="635" w:type="dxa"/>
          </w:tcPr>
          <w:p w14:paraId="74EB74D2" w14:textId="736E6F7D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5260E4E" w14:textId="62DE78D7" w:rsidR="00AC0BAE" w:rsidRPr="008F6372" w:rsidRDefault="00AC0BAE" w:rsidP="008F6372">
            <w:pPr>
              <w:pStyle w:val="Lijstalinea"/>
              <w:numPr>
                <w:ilvl w:val="0"/>
                <w:numId w:val="15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>De gemeenten maken gebruik van de inkooppakketindeling van Pianoo.</w:t>
            </w:r>
          </w:p>
          <w:p w14:paraId="71D7D880" w14:textId="00998D15" w:rsidR="00AC0BAE" w:rsidRDefault="00AC0BAE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 xml:space="preserve">Per inkooppakket moet te zien zijn welke inkoopcontracten, </w:t>
            </w:r>
            <w:r w:rsidR="00ED2AA0" w:rsidRPr="008F6372">
              <w:rPr>
                <w:rFonts w:asciiTheme="minorHAnsi" w:hAnsiTheme="minorHAnsi"/>
              </w:rPr>
              <w:t>leveranciers en uitgaven d</w:t>
            </w:r>
            <w:r w:rsidRPr="008F6372">
              <w:rPr>
                <w:rFonts w:asciiTheme="minorHAnsi" w:hAnsiTheme="minorHAnsi"/>
              </w:rPr>
              <w:t>aarbinnen vallen en welke inkoopadviseur hierbij betrokken is.</w:t>
            </w:r>
          </w:p>
          <w:p w14:paraId="6C7B5F97" w14:textId="7B499392" w:rsidR="008F6372" w:rsidRPr="008F6372" w:rsidRDefault="00D07077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Vraag: </w:t>
            </w:r>
            <w:r w:rsidR="008F6372">
              <w:rPr>
                <w:rFonts w:asciiTheme="minorHAnsi" w:hAnsiTheme="minorHAnsi"/>
              </w:rPr>
              <w:t>Kan dit bij uw applicatie?</w:t>
            </w:r>
          </w:p>
          <w:p w14:paraId="2A7DA7D8" w14:textId="77777777" w:rsidR="00AC0BAE" w:rsidRDefault="00AC0BAE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9DD69F9" w14:textId="77672374" w:rsidR="00AC0BAE" w:rsidRPr="008F6372" w:rsidRDefault="00AC0BAE" w:rsidP="008F6372">
            <w:pPr>
              <w:pStyle w:val="Lijstalinea"/>
              <w:numPr>
                <w:ilvl w:val="0"/>
                <w:numId w:val="15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>De inkooppakketten zijn verdeeld over vier inkoopsegmenten: GWW (grond, weg, water), IT en Bouw, PFF (personeel, financieel, facilitair) en Sociaal Domein.</w:t>
            </w:r>
          </w:p>
          <w:p w14:paraId="757C0503" w14:textId="3664FCBC" w:rsidR="00AC0BAE" w:rsidRDefault="00AC0BAE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>Per inkoopsegment moet ook te zien zijn welke inkoopcontracten, leveranciers en uitgaven daarbinnen vallen.</w:t>
            </w:r>
          </w:p>
          <w:p w14:paraId="1063943B" w14:textId="744116EA" w:rsidR="008F6372" w:rsidRPr="008F6372" w:rsidRDefault="00D07077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Vraag: </w:t>
            </w:r>
            <w:r w:rsidR="008F6372">
              <w:rPr>
                <w:rFonts w:asciiTheme="minorHAnsi" w:hAnsiTheme="minorHAnsi"/>
              </w:rPr>
              <w:t>Kan dit bij uw applicatie?</w:t>
            </w:r>
          </w:p>
          <w:p w14:paraId="0B09C277" w14:textId="77777777" w:rsidR="008F6372" w:rsidRDefault="008F6372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8B79DEC" w14:textId="077EF845" w:rsidR="008F6372" w:rsidRPr="008F6372" w:rsidRDefault="008F6372" w:rsidP="008F6372">
            <w:pPr>
              <w:pStyle w:val="Lijstalinea"/>
              <w:numPr>
                <w:ilvl w:val="0"/>
                <w:numId w:val="15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>De vier inkoopsegmenten bevatten de relevante afdelingen en teams van de gemeenten.</w:t>
            </w:r>
          </w:p>
          <w:p w14:paraId="6F06E9F5" w14:textId="77777777" w:rsidR="008F6372" w:rsidRDefault="008F6372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8F6372">
              <w:rPr>
                <w:rFonts w:asciiTheme="minorHAnsi" w:hAnsiTheme="minorHAnsi"/>
              </w:rPr>
              <w:t>Per afdeling en per team moet ook te zien zijn welke inkoopcontracten, leveranciers en uitgaven daarbinnen vallen.</w:t>
            </w:r>
          </w:p>
          <w:p w14:paraId="4958151B" w14:textId="063B9CE3" w:rsidR="008F6372" w:rsidRPr="008F6372" w:rsidRDefault="00D07077" w:rsidP="008F6372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Vraag: </w:t>
            </w:r>
            <w:r w:rsidR="008F6372">
              <w:rPr>
                <w:rFonts w:asciiTheme="minorHAnsi" w:hAnsiTheme="minorHAnsi"/>
              </w:rPr>
              <w:t>Kan dit bij uw applicatie?</w:t>
            </w:r>
          </w:p>
          <w:p w14:paraId="5D355A0B" w14:textId="22200756" w:rsidR="00C05953" w:rsidRDefault="00C05953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A757117" w14:textId="5632E8D7" w:rsidR="008F6372" w:rsidRDefault="00BF4AFE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Antwoord: </w:t>
            </w:r>
          </w:p>
          <w:p w14:paraId="76E76DF1" w14:textId="77777777" w:rsidR="008F6372" w:rsidRDefault="008F6372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7EDA39D" w14:textId="500AE01E" w:rsidR="00F07D51" w:rsidRPr="00C05953" w:rsidRDefault="00F07D51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4E505006" w14:textId="77777777" w:rsidTr="00C5521D">
        <w:trPr>
          <w:cantSplit/>
          <w:trHeight w:val="488"/>
        </w:trPr>
        <w:tc>
          <w:tcPr>
            <w:tcW w:w="635" w:type="dxa"/>
          </w:tcPr>
          <w:p w14:paraId="20167D29" w14:textId="62CC3B46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4064137" w14:textId="77777777" w:rsidR="00D07077" w:rsidRDefault="00BF4AFE" w:rsidP="007825B5">
            <w:pPr>
              <w:pStyle w:val="Lijstalinea"/>
              <w:numPr>
                <w:ilvl w:val="0"/>
                <w:numId w:val="1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D07077">
              <w:rPr>
                <w:rFonts w:asciiTheme="minorHAnsi" w:hAnsiTheme="minorHAnsi"/>
              </w:rPr>
              <w:t xml:space="preserve">Beschikt u over een </w:t>
            </w:r>
            <w:r w:rsidR="00C05953" w:rsidRPr="00D07077">
              <w:rPr>
                <w:rFonts w:asciiTheme="minorHAnsi" w:hAnsiTheme="minorHAnsi"/>
              </w:rPr>
              <w:t>helpdesk</w:t>
            </w:r>
            <w:r w:rsidR="00D07077" w:rsidRPr="00D07077">
              <w:rPr>
                <w:rFonts w:asciiTheme="minorHAnsi" w:hAnsiTheme="minorHAnsi"/>
              </w:rPr>
              <w:t xml:space="preserve"> en servicedienst?</w:t>
            </w:r>
          </w:p>
          <w:p w14:paraId="6A0018E6" w14:textId="5D522946" w:rsidR="00C05953" w:rsidRDefault="00C90D33" w:rsidP="007825B5">
            <w:pPr>
              <w:pStyle w:val="Lijstalinea"/>
              <w:numPr>
                <w:ilvl w:val="0"/>
                <w:numId w:val="1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D07077">
              <w:rPr>
                <w:rFonts w:asciiTheme="minorHAnsi" w:hAnsiTheme="minorHAnsi"/>
              </w:rPr>
              <w:t xml:space="preserve">Hoe snel </w:t>
            </w:r>
            <w:r w:rsidR="00C05953" w:rsidRPr="00D07077">
              <w:rPr>
                <w:rFonts w:asciiTheme="minorHAnsi" w:hAnsiTheme="minorHAnsi"/>
              </w:rPr>
              <w:t xml:space="preserve">en adequaat reageert </w:t>
            </w:r>
            <w:r w:rsidRPr="00D07077">
              <w:rPr>
                <w:rFonts w:asciiTheme="minorHAnsi" w:hAnsiTheme="minorHAnsi"/>
              </w:rPr>
              <w:t xml:space="preserve">deze </w:t>
            </w:r>
            <w:r w:rsidR="00C05953" w:rsidRPr="00D07077">
              <w:rPr>
                <w:rFonts w:asciiTheme="minorHAnsi" w:hAnsiTheme="minorHAnsi"/>
              </w:rPr>
              <w:t xml:space="preserve">op vragen en </w:t>
            </w:r>
            <w:r w:rsidR="00D07077" w:rsidRPr="00D07077">
              <w:rPr>
                <w:rFonts w:asciiTheme="minorHAnsi" w:hAnsiTheme="minorHAnsi"/>
              </w:rPr>
              <w:t>storingen</w:t>
            </w:r>
            <w:r w:rsidR="00BF4AFE" w:rsidRPr="00D07077">
              <w:rPr>
                <w:rFonts w:asciiTheme="minorHAnsi" w:hAnsiTheme="minorHAnsi"/>
              </w:rPr>
              <w:t>?</w:t>
            </w:r>
          </w:p>
          <w:p w14:paraId="431901A4" w14:textId="182E32C9" w:rsidR="00D07077" w:rsidRPr="00D07077" w:rsidRDefault="00854A30" w:rsidP="007825B5">
            <w:pPr>
              <w:pStyle w:val="Lijstalinea"/>
              <w:numPr>
                <w:ilvl w:val="0"/>
                <w:numId w:val="1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 gebruik van de helpdesk onbeperkt kosteloos?</w:t>
            </w:r>
          </w:p>
          <w:p w14:paraId="07DB1CD6" w14:textId="77777777" w:rsidR="00D07077" w:rsidRDefault="00D07077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445AC40" w14:textId="7A1B59F1" w:rsidR="00D07077" w:rsidRDefault="00BF4AFE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5BEB9532" w14:textId="77777777" w:rsidR="00D07077" w:rsidRDefault="00D07077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9CC511C" w14:textId="7A4A5E11" w:rsidR="00F07D51" w:rsidRPr="00C05953" w:rsidRDefault="00F07D51" w:rsidP="00BF4A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5953" w:rsidRPr="00C05953" w14:paraId="6EA70441" w14:textId="77777777" w:rsidTr="00C5521D">
        <w:trPr>
          <w:cantSplit/>
          <w:trHeight w:val="488"/>
        </w:trPr>
        <w:tc>
          <w:tcPr>
            <w:tcW w:w="635" w:type="dxa"/>
          </w:tcPr>
          <w:p w14:paraId="7E7C4A23" w14:textId="3D10B069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9CA000C" w14:textId="7DE06B7B" w:rsidR="00116C80" w:rsidRPr="00B70EC8" w:rsidRDefault="00116C80" w:rsidP="00B70EC8">
            <w:pPr>
              <w:pStyle w:val="Lijstalinea"/>
              <w:numPr>
                <w:ilvl w:val="0"/>
                <w:numId w:val="17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B70EC8">
              <w:rPr>
                <w:rFonts w:asciiTheme="minorHAnsi" w:hAnsiTheme="minorHAnsi" w:cs="Arial"/>
              </w:rPr>
              <w:t xml:space="preserve">Is het </w:t>
            </w:r>
            <w:r w:rsidR="00C05953" w:rsidRPr="00B70EC8">
              <w:rPr>
                <w:rFonts w:asciiTheme="minorHAnsi" w:hAnsiTheme="minorHAnsi" w:cs="Arial"/>
              </w:rPr>
              <w:t xml:space="preserve">uploaden </w:t>
            </w:r>
            <w:r w:rsidRPr="00B70EC8">
              <w:rPr>
                <w:rFonts w:asciiTheme="minorHAnsi" w:hAnsiTheme="minorHAnsi" w:cs="Arial"/>
              </w:rPr>
              <w:t>van een onbeperkt aantal bijlagen mogelijk?</w:t>
            </w:r>
          </w:p>
          <w:p w14:paraId="35612BC4" w14:textId="4F4F0272" w:rsidR="00B70EC8" w:rsidRPr="00B70EC8" w:rsidRDefault="00B70EC8" w:rsidP="00B70EC8">
            <w:pPr>
              <w:pStyle w:val="Lijstalinea"/>
              <w:numPr>
                <w:ilvl w:val="0"/>
                <w:numId w:val="17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B70EC8">
              <w:rPr>
                <w:rFonts w:asciiTheme="minorHAnsi" w:hAnsiTheme="minorHAnsi" w:cs="Arial"/>
              </w:rPr>
              <w:t>Hoe groot mag 1 bijlage maximaal zijn?</w:t>
            </w:r>
          </w:p>
          <w:p w14:paraId="1D71A37A" w14:textId="77777777" w:rsidR="00B70EC8" w:rsidRDefault="00B70EC8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35EC251" w14:textId="45518607" w:rsidR="00116C80" w:rsidRDefault="00116C80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1703B75B" w14:textId="77777777" w:rsidR="00B70EC8" w:rsidRDefault="00B70EC8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013523B2" w14:textId="66D140EF" w:rsidR="00C05953" w:rsidRPr="00C05953" w:rsidRDefault="00C05953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6C80" w:rsidRPr="00C05953" w14:paraId="6846CB86" w14:textId="77777777" w:rsidTr="00C5521D">
        <w:trPr>
          <w:cantSplit/>
          <w:trHeight w:val="488"/>
        </w:trPr>
        <w:tc>
          <w:tcPr>
            <w:tcW w:w="635" w:type="dxa"/>
          </w:tcPr>
          <w:p w14:paraId="5CB767DF" w14:textId="77777777" w:rsidR="00116C80" w:rsidRPr="00C05953" w:rsidRDefault="00116C80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5B1C5413" w14:textId="45A8EAFE" w:rsidR="0079051C" w:rsidRDefault="0079051C" w:rsidP="0079051C">
            <w:pPr>
              <w:pStyle w:val="Lijstalinea"/>
              <w:numPr>
                <w:ilvl w:val="0"/>
                <w:numId w:val="18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79051C">
              <w:rPr>
                <w:rFonts w:asciiTheme="minorHAnsi" w:hAnsiTheme="minorHAnsi" w:cs="Arial"/>
              </w:rPr>
              <w:t>Met welke financiële applicaties is een koppeling mogelijk?</w:t>
            </w:r>
          </w:p>
          <w:p w14:paraId="4A133F94" w14:textId="77777777" w:rsidR="0079051C" w:rsidRDefault="0079051C" w:rsidP="00C151EB">
            <w:pPr>
              <w:pStyle w:val="Lijstalinea"/>
              <w:numPr>
                <w:ilvl w:val="0"/>
                <w:numId w:val="18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79051C">
              <w:rPr>
                <w:rFonts w:asciiTheme="minorHAnsi" w:hAnsiTheme="minorHAnsi" w:cs="Arial"/>
              </w:rPr>
              <w:t>Met welke niet?</w:t>
            </w:r>
          </w:p>
          <w:p w14:paraId="11FE9C7C" w14:textId="1A264AE0" w:rsidR="0079051C" w:rsidRDefault="0079051C" w:rsidP="00C151EB">
            <w:pPr>
              <w:pStyle w:val="Lijstalinea"/>
              <w:numPr>
                <w:ilvl w:val="0"/>
                <w:numId w:val="18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79051C">
              <w:rPr>
                <w:rFonts w:asciiTheme="minorHAnsi" w:hAnsiTheme="minorHAnsi" w:cs="Arial"/>
              </w:rPr>
              <w:t>Met welke procesmanagementapplicaties is een koppeling mogelijk?</w:t>
            </w:r>
          </w:p>
          <w:p w14:paraId="07F77FF6" w14:textId="36AE4B01" w:rsidR="0079051C" w:rsidRPr="0079051C" w:rsidRDefault="0079051C" w:rsidP="00C151EB">
            <w:pPr>
              <w:pStyle w:val="Lijstalinea"/>
              <w:numPr>
                <w:ilvl w:val="0"/>
                <w:numId w:val="18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Met welke niet?</w:t>
            </w:r>
          </w:p>
          <w:p w14:paraId="7EFACC50" w14:textId="17A939C3" w:rsidR="00116C80" w:rsidRDefault="00116C80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A3CCB25" w14:textId="254FEDE9" w:rsidR="0079051C" w:rsidRDefault="0079051C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387B74A9" w14:textId="4BA9E7DB" w:rsidR="00116C80" w:rsidRDefault="00116C80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0318C4E9" w14:textId="77777777" w:rsidR="00116C80" w:rsidRDefault="00116C80" w:rsidP="00116C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17E71" w:rsidRPr="00C05953" w14:paraId="33DDB295" w14:textId="77777777" w:rsidTr="00C5521D">
        <w:trPr>
          <w:cantSplit/>
          <w:trHeight w:val="488"/>
        </w:trPr>
        <w:tc>
          <w:tcPr>
            <w:tcW w:w="635" w:type="dxa"/>
          </w:tcPr>
          <w:p w14:paraId="48B10ECE" w14:textId="77777777" w:rsidR="00017E71" w:rsidRPr="00C05953" w:rsidRDefault="00017E71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4B34629" w14:textId="088D100E" w:rsidR="00017E71" w:rsidRPr="006C7AE3" w:rsidRDefault="00017E71" w:rsidP="006C7A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6C7AE3">
              <w:rPr>
                <w:rFonts w:asciiTheme="minorHAnsi" w:hAnsiTheme="minorHAnsi"/>
                <w:sz w:val="22"/>
                <w:szCs w:val="22"/>
              </w:rPr>
              <w:t xml:space="preserve">Wat is uw oplossing om een financiële verplichting aan te maken die bij </w:t>
            </w:r>
            <w:r w:rsidR="006C7AE3" w:rsidRPr="006C7AE3">
              <w:rPr>
                <w:rFonts w:asciiTheme="minorHAnsi" w:hAnsiTheme="minorHAnsi"/>
                <w:sz w:val="22"/>
                <w:szCs w:val="22"/>
              </w:rPr>
              <w:t>Financiën</w:t>
            </w:r>
            <w:r w:rsidRPr="006C7AE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C7AE3" w:rsidRPr="006C7AE3">
              <w:rPr>
                <w:rFonts w:asciiTheme="minorHAnsi" w:hAnsiTheme="minorHAnsi"/>
                <w:sz w:val="22"/>
                <w:szCs w:val="22"/>
              </w:rPr>
              <w:t xml:space="preserve">moet worden </w:t>
            </w:r>
            <w:r w:rsidRPr="006C7AE3">
              <w:rPr>
                <w:rFonts w:asciiTheme="minorHAnsi" w:hAnsiTheme="minorHAnsi"/>
                <w:sz w:val="22"/>
                <w:szCs w:val="22"/>
              </w:rPr>
              <w:t xml:space="preserve">gemeld </w:t>
            </w:r>
            <w:r w:rsidR="006C7AE3" w:rsidRPr="006C7AE3">
              <w:rPr>
                <w:rFonts w:asciiTheme="minorHAnsi" w:hAnsiTheme="minorHAnsi"/>
                <w:sz w:val="22"/>
                <w:szCs w:val="22"/>
              </w:rPr>
              <w:t>zodra een inkoopcontract is afgesloten met een bekende opdrachtwaarde?</w:t>
            </w:r>
          </w:p>
          <w:p w14:paraId="492445DE" w14:textId="77777777" w:rsidR="006C7AE3" w:rsidRPr="006C7AE3" w:rsidRDefault="006C7AE3" w:rsidP="006C7A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10431B7" w14:textId="77777777" w:rsidR="006C7AE3" w:rsidRPr="006C7AE3" w:rsidRDefault="006C7AE3" w:rsidP="006C7A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6C7AE3"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04E2FD0B" w14:textId="77777777" w:rsidR="006C7AE3" w:rsidRDefault="006C7AE3" w:rsidP="006C7A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  <w:p w14:paraId="4B91CFCC" w14:textId="4E99CC4C" w:rsidR="006C7AE3" w:rsidRPr="006C7AE3" w:rsidRDefault="006C7AE3" w:rsidP="006C7A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</w:tc>
      </w:tr>
      <w:tr w:rsidR="00C05953" w:rsidRPr="00C05953" w14:paraId="34DB456C" w14:textId="77777777" w:rsidTr="00C5521D">
        <w:trPr>
          <w:cantSplit/>
          <w:trHeight w:val="488"/>
        </w:trPr>
        <w:tc>
          <w:tcPr>
            <w:tcW w:w="635" w:type="dxa"/>
          </w:tcPr>
          <w:p w14:paraId="0477D6BD" w14:textId="4D8FFAF0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9AEABAF" w14:textId="47977D89" w:rsidR="00C05953" w:rsidRDefault="00A01F1B" w:rsidP="0079051C">
            <w:pPr>
              <w:pStyle w:val="Lijstalinea"/>
              <w:numPr>
                <w:ilvl w:val="0"/>
                <w:numId w:val="1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79051C">
              <w:rPr>
                <w:rFonts w:asciiTheme="minorHAnsi" w:hAnsiTheme="minorHAnsi" w:cs="Arial"/>
              </w:rPr>
              <w:t>Is sprake van een s</w:t>
            </w:r>
            <w:r w:rsidR="00C05953" w:rsidRPr="0079051C">
              <w:rPr>
                <w:rFonts w:asciiTheme="minorHAnsi" w:hAnsiTheme="minorHAnsi" w:cs="Arial"/>
              </w:rPr>
              <w:t>ignaleringsfunctie via e-mail om kritieke termijnen te bewaken</w:t>
            </w:r>
            <w:r w:rsidRPr="0079051C">
              <w:rPr>
                <w:rFonts w:asciiTheme="minorHAnsi" w:hAnsiTheme="minorHAnsi" w:cs="Arial"/>
              </w:rPr>
              <w:t>?</w:t>
            </w:r>
          </w:p>
          <w:p w14:paraId="70D88342" w14:textId="0ECE493F" w:rsidR="0079051C" w:rsidRDefault="0079051C" w:rsidP="0079051C">
            <w:pPr>
              <w:pStyle w:val="Lijstalinea"/>
              <w:numPr>
                <w:ilvl w:val="0"/>
                <w:numId w:val="1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Kan de signalering naar meerdere ontvangers worden verzonden?</w:t>
            </w:r>
          </w:p>
          <w:p w14:paraId="7ED1333F" w14:textId="653C131A" w:rsidR="0079051C" w:rsidRDefault="0079051C" w:rsidP="0079051C">
            <w:pPr>
              <w:pStyle w:val="Lijstalinea"/>
              <w:numPr>
                <w:ilvl w:val="0"/>
                <w:numId w:val="1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Kan hier door de ontvanger per e-mail op worden gereageerd richting de contractbeheerder?</w:t>
            </w:r>
          </w:p>
          <w:p w14:paraId="2073AE46" w14:textId="3B50C264" w:rsidR="0079051C" w:rsidRPr="0079051C" w:rsidRDefault="0079051C" w:rsidP="0079051C">
            <w:pPr>
              <w:pStyle w:val="Lijstalinea"/>
              <w:numPr>
                <w:ilvl w:val="0"/>
                <w:numId w:val="1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/>
                <w:lang w:eastAsia="nl-NL"/>
              </w:rPr>
            </w:pPr>
            <w:r>
              <w:rPr>
                <w:rFonts w:asciiTheme="minorHAnsi" w:hAnsiTheme="minorHAnsi" w:cs="Arial"/>
              </w:rPr>
              <w:t>Wordt het niet of te laat reageren door de ontvanger gesignaleerd richting de contractbeheerder?</w:t>
            </w:r>
          </w:p>
          <w:p w14:paraId="0FA007B9" w14:textId="77777777" w:rsidR="0079051C" w:rsidRPr="0079051C" w:rsidRDefault="0079051C" w:rsidP="0079051C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/>
                <w:lang w:eastAsia="nl-NL"/>
              </w:rPr>
            </w:pPr>
          </w:p>
          <w:p w14:paraId="1D6C5234" w14:textId="61D866E6" w:rsidR="0079051C" w:rsidRDefault="0079051C" w:rsidP="0079051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 w:rsidRPr="0079051C"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6969AE42" w14:textId="77777777" w:rsidR="006C7AE3" w:rsidRPr="0079051C" w:rsidRDefault="006C7AE3" w:rsidP="0079051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475C38A" w14:textId="583D107F" w:rsidR="00A01F1B" w:rsidRPr="00C05953" w:rsidRDefault="00A01F1B" w:rsidP="0079051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953" w:rsidRPr="00C05953" w14:paraId="2BC2B967" w14:textId="77777777" w:rsidTr="00C5521D">
        <w:trPr>
          <w:cantSplit/>
          <w:trHeight w:val="488"/>
        </w:trPr>
        <w:tc>
          <w:tcPr>
            <w:tcW w:w="635" w:type="dxa"/>
          </w:tcPr>
          <w:p w14:paraId="1EC77306" w14:textId="77777777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51E33616" w14:textId="6258A708" w:rsidR="00C05953" w:rsidRDefault="0079051C" w:rsidP="0079051C">
            <w:pPr>
              <w:pStyle w:val="Lijstalinea"/>
              <w:numPr>
                <w:ilvl w:val="0"/>
                <w:numId w:val="20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79051C">
              <w:rPr>
                <w:rFonts w:asciiTheme="minorHAnsi" w:hAnsiTheme="minorHAnsi"/>
              </w:rPr>
              <w:t>I</w:t>
            </w:r>
            <w:r w:rsidR="0058790A" w:rsidRPr="0079051C">
              <w:rPr>
                <w:rFonts w:asciiTheme="minorHAnsi" w:hAnsiTheme="minorHAnsi"/>
              </w:rPr>
              <w:t xml:space="preserve">s het mogelijk dat de spend kan worden uitgelezen naar </w:t>
            </w:r>
            <w:r w:rsidR="00B1389F" w:rsidRPr="0079051C">
              <w:rPr>
                <w:rFonts w:asciiTheme="minorHAnsi" w:hAnsiTheme="minorHAnsi"/>
              </w:rPr>
              <w:t xml:space="preserve">inkoopsegment, </w:t>
            </w:r>
            <w:r w:rsidR="00C05953" w:rsidRPr="0079051C">
              <w:rPr>
                <w:rFonts w:asciiTheme="minorHAnsi" w:hAnsiTheme="minorHAnsi"/>
              </w:rPr>
              <w:t>inkooppakket, afdeling, leverancier en contract</w:t>
            </w:r>
            <w:r w:rsidR="0058790A" w:rsidRPr="0079051C">
              <w:rPr>
                <w:rFonts w:asciiTheme="minorHAnsi" w:hAnsiTheme="minorHAnsi"/>
              </w:rPr>
              <w:t>?</w:t>
            </w:r>
          </w:p>
          <w:p w14:paraId="6E9BF18D" w14:textId="0DC432E0" w:rsidR="0079051C" w:rsidRDefault="0079051C" w:rsidP="0079051C">
            <w:pPr>
              <w:pStyle w:val="Lijstalinea"/>
              <w:numPr>
                <w:ilvl w:val="0"/>
                <w:numId w:val="20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Hoe variabel is het instellen van de periode(s) waarover de spend gepresenteerd moet worden?</w:t>
            </w:r>
          </w:p>
          <w:p w14:paraId="50E97D45" w14:textId="77777777" w:rsidR="0079051C" w:rsidRPr="0079051C" w:rsidRDefault="0079051C" w:rsidP="0079051C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</w:p>
          <w:p w14:paraId="7A9D12F9" w14:textId="77777777" w:rsidR="0058790A" w:rsidRDefault="0058790A" w:rsidP="005879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4DFE6DB7" w14:textId="77777777" w:rsidR="00944548" w:rsidRDefault="00944548" w:rsidP="005879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49463BA" w14:textId="2C8614A0" w:rsidR="0058790A" w:rsidRPr="00C05953" w:rsidRDefault="0058790A" w:rsidP="005879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953" w:rsidRPr="00C05953" w14:paraId="291D4DFC" w14:textId="77777777" w:rsidTr="00C5521D">
        <w:trPr>
          <w:cantSplit/>
          <w:trHeight w:val="488"/>
        </w:trPr>
        <w:tc>
          <w:tcPr>
            <w:tcW w:w="635" w:type="dxa"/>
          </w:tcPr>
          <w:p w14:paraId="684F6E4C" w14:textId="149ED60B" w:rsidR="00C05953" w:rsidRPr="00C05953" w:rsidRDefault="00C05953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7FF199E8" w14:textId="03D0AA1B" w:rsidR="0058790A" w:rsidRDefault="00017E71" w:rsidP="00017E71">
            <w:pPr>
              <w:pStyle w:val="Lijstalinea"/>
              <w:numPr>
                <w:ilvl w:val="0"/>
                <w:numId w:val="21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017E71">
              <w:rPr>
                <w:rFonts w:asciiTheme="minorHAnsi" w:hAnsiTheme="minorHAnsi"/>
              </w:rPr>
              <w:t xml:space="preserve">Wat is uw mening over de volgende stelling: </w:t>
            </w:r>
            <w:r w:rsidR="0058790A" w:rsidRPr="00017E71">
              <w:rPr>
                <w:rFonts w:asciiTheme="minorHAnsi" w:hAnsiTheme="minorHAnsi"/>
              </w:rPr>
              <w:t xml:space="preserve">een goede spendanalyse </w:t>
            </w:r>
            <w:r w:rsidRPr="00017E71">
              <w:rPr>
                <w:rFonts w:asciiTheme="minorHAnsi" w:hAnsiTheme="minorHAnsi"/>
              </w:rPr>
              <w:t xml:space="preserve">is </w:t>
            </w:r>
            <w:r w:rsidR="0058790A" w:rsidRPr="00017E71">
              <w:rPr>
                <w:rFonts w:asciiTheme="minorHAnsi" w:hAnsiTheme="minorHAnsi"/>
              </w:rPr>
              <w:t>onmogelijk wanneer niet op de factuur het inkooppakket per factuurregel wordt vermeld.</w:t>
            </w:r>
          </w:p>
          <w:p w14:paraId="2ED2138B" w14:textId="46FE7340" w:rsidR="0058790A" w:rsidRDefault="00017E71" w:rsidP="002D43A4">
            <w:pPr>
              <w:pStyle w:val="Lijstalinea"/>
              <w:numPr>
                <w:ilvl w:val="0"/>
                <w:numId w:val="21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  <w:r w:rsidRPr="00017E71">
              <w:rPr>
                <w:rFonts w:asciiTheme="minorHAnsi" w:hAnsiTheme="minorHAnsi"/>
              </w:rPr>
              <w:t xml:space="preserve">Welke voorwaarden zijn </w:t>
            </w:r>
            <w:r>
              <w:rPr>
                <w:rFonts w:asciiTheme="minorHAnsi" w:hAnsiTheme="minorHAnsi"/>
              </w:rPr>
              <w:t>wat u betreft in een inkoopapplicatie van belang</w:t>
            </w:r>
            <w:r w:rsidRPr="00017E71">
              <w:rPr>
                <w:rFonts w:asciiTheme="minorHAnsi" w:hAnsiTheme="minorHAnsi"/>
              </w:rPr>
              <w:t xml:space="preserve"> om een goede spendanalyse te kunnen genereren?</w:t>
            </w:r>
          </w:p>
          <w:p w14:paraId="502B9E50" w14:textId="77777777" w:rsidR="00017E71" w:rsidRPr="00017E71" w:rsidRDefault="00017E71" w:rsidP="00017E71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</w:rPr>
            </w:pPr>
          </w:p>
          <w:p w14:paraId="7E895141" w14:textId="77777777" w:rsidR="0058790A" w:rsidRDefault="0058790A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Antwoord:</w:t>
            </w:r>
          </w:p>
          <w:p w14:paraId="2C894272" w14:textId="77777777" w:rsidR="007379E7" w:rsidRDefault="007379E7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A473732" w14:textId="65260DF0" w:rsidR="00C05953" w:rsidRPr="00C05953" w:rsidRDefault="00C05953" w:rsidP="0054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A0B" w:rsidRPr="00C05953" w14:paraId="039DB723" w14:textId="77777777" w:rsidTr="00C5521D">
        <w:trPr>
          <w:cantSplit/>
          <w:trHeight w:val="488"/>
        </w:trPr>
        <w:tc>
          <w:tcPr>
            <w:tcW w:w="635" w:type="dxa"/>
          </w:tcPr>
          <w:p w14:paraId="242127EA" w14:textId="77777777" w:rsidR="00745A0B" w:rsidRPr="00C05953" w:rsidRDefault="00745A0B" w:rsidP="00C05953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0A78990B" w14:textId="5F076B75" w:rsidR="00745A0B" w:rsidRDefault="00017E71" w:rsidP="00017E71">
            <w:pPr>
              <w:pStyle w:val="Lijstalinea"/>
              <w:numPr>
                <w:ilvl w:val="0"/>
                <w:numId w:val="22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Wat is uw mening over de volgende stelling: </w:t>
            </w:r>
            <w:r w:rsidR="00745A0B" w:rsidRPr="00017E71">
              <w:rPr>
                <w:rFonts w:asciiTheme="minorHAnsi" w:hAnsiTheme="minorHAnsi" w:cs="Arial"/>
              </w:rPr>
              <w:t xml:space="preserve">contractmanagement </w:t>
            </w:r>
            <w:r>
              <w:rPr>
                <w:rFonts w:asciiTheme="minorHAnsi" w:hAnsiTheme="minorHAnsi" w:cs="Arial"/>
              </w:rPr>
              <w:t xml:space="preserve">is </w:t>
            </w:r>
            <w:r w:rsidR="00745A0B" w:rsidRPr="00017E71">
              <w:rPr>
                <w:rFonts w:asciiTheme="minorHAnsi" w:hAnsiTheme="minorHAnsi" w:cs="Arial"/>
              </w:rPr>
              <w:t xml:space="preserve">sterk gebaat bij het toevoegen van het </w:t>
            </w:r>
            <w:r>
              <w:rPr>
                <w:rFonts w:asciiTheme="minorHAnsi" w:hAnsiTheme="minorHAnsi" w:cs="Arial"/>
              </w:rPr>
              <w:t>inkoop</w:t>
            </w:r>
            <w:r w:rsidR="00745A0B" w:rsidRPr="00017E71">
              <w:rPr>
                <w:rFonts w:asciiTheme="minorHAnsi" w:hAnsiTheme="minorHAnsi" w:cs="Arial"/>
              </w:rPr>
              <w:t>contractnummer aan de factuurregel.</w:t>
            </w:r>
          </w:p>
          <w:p w14:paraId="67F10B8E" w14:textId="4D4C042B" w:rsidR="00017E71" w:rsidRPr="00017E71" w:rsidRDefault="00017E71" w:rsidP="00017E71">
            <w:pPr>
              <w:pStyle w:val="Lijstalinea"/>
              <w:numPr>
                <w:ilvl w:val="0"/>
                <w:numId w:val="22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Welke voorwaarden zijn wat u betreft in een applicatie van belang voor een goed contractmanagement? </w:t>
            </w:r>
          </w:p>
          <w:p w14:paraId="7E87ED57" w14:textId="77777777" w:rsidR="007379E7" w:rsidRDefault="007379E7" w:rsidP="00745A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F873EB1" w14:textId="6D73621D" w:rsidR="00745A0B" w:rsidRDefault="00745A0B" w:rsidP="00745A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38208C39" w14:textId="77777777" w:rsidR="007379E7" w:rsidRDefault="007379E7" w:rsidP="00745A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2704F0FC" w14:textId="56EE2E71" w:rsidR="00745A0B" w:rsidRDefault="00745A0B" w:rsidP="00745A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379E7" w:rsidRPr="00C05953" w14:paraId="7E1AD05B" w14:textId="77777777" w:rsidTr="00C5521D">
        <w:trPr>
          <w:cantSplit/>
          <w:trHeight w:val="488"/>
        </w:trPr>
        <w:tc>
          <w:tcPr>
            <w:tcW w:w="635" w:type="dxa"/>
          </w:tcPr>
          <w:p w14:paraId="73125C73" w14:textId="77777777" w:rsidR="007379E7" w:rsidRPr="00C05953" w:rsidRDefault="007379E7" w:rsidP="007379E7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E742F79" w14:textId="1E4FE51F" w:rsidR="007379E7" w:rsidRPr="007379E7" w:rsidRDefault="007379E7" w:rsidP="007379E7">
            <w:pPr>
              <w:pStyle w:val="Lijstalinea"/>
              <w:numPr>
                <w:ilvl w:val="0"/>
                <w:numId w:val="2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7379E7">
              <w:rPr>
                <w:rFonts w:asciiTheme="minorHAnsi" w:hAnsiTheme="minorHAnsi" w:cs="Arial"/>
              </w:rPr>
              <w:t xml:space="preserve">Wat is uw mening over de volgende stelling: </w:t>
            </w:r>
            <w:r>
              <w:rPr>
                <w:rFonts w:asciiTheme="minorHAnsi" w:hAnsiTheme="minorHAnsi" w:cs="Arial"/>
              </w:rPr>
              <w:t>inkoop</w:t>
            </w:r>
            <w:r w:rsidRPr="007379E7">
              <w:rPr>
                <w:rFonts w:asciiTheme="minorHAnsi" w:hAnsiTheme="minorHAnsi" w:cs="Arial"/>
              </w:rPr>
              <w:t>contract</w:t>
            </w:r>
            <w:r>
              <w:rPr>
                <w:rFonts w:asciiTheme="minorHAnsi" w:hAnsiTheme="minorHAnsi" w:cs="Arial"/>
              </w:rPr>
              <w:t>beheer</w:t>
            </w:r>
            <w:r w:rsidRPr="007379E7">
              <w:rPr>
                <w:rFonts w:asciiTheme="minorHAnsi" w:hAnsiTheme="minorHAnsi" w:cs="Arial"/>
              </w:rPr>
              <w:t xml:space="preserve"> is sterk gebaat bij het toevoegen van het inkoopcontractnummer aan de factuurregel.</w:t>
            </w:r>
          </w:p>
          <w:p w14:paraId="6A4E0308" w14:textId="3D0885C6" w:rsidR="007379E7" w:rsidRPr="00017E71" w:rsidRDefault="007379E7" w:rsidP="007379E7">
            <w:pPr>
              <w:pStyle w:val="Lijstalinea"/>
              <w:numPr>
                <w:ilvl w:val="0"/>
                <w:numId w:val="24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Welke voorwaarden zijn wat u betreft in een applicatie van belang voor een goed inkoopcontractbeheer? </w:t>
            </w:r>
          </w:p>
          <w:p w14:paraId="4DD72E16" w14:textId="77777777" w:rsidR="007379E7" w:rsidRDefault="007379E7" w:rsidP="0073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30FD636" w14:textId="77777777" w:rsidR="007379E7" w:rsidRDefault="007379E7" w:rsidP="0073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55F77DAE" w14:textId="77777777" w:rsidR="007379E7" w:rsidRDefault="007379E7" w:rsidP="007379E7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1080"/>
              <w:rPr>
                <w:rFonts w:asciiTheme="minorHAnsi" w:hAnsiTheme="minorHAnsi" w:cs="Arial"/>
              </w:rPr>
            </w:pPr>
          </w:p>
          <w:p w14:paraId="2271AD87" w14:textId="77777777" w:rsidR="007379E7" w:rsidRDefault="007379E7" w:rsidP="007379E7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1080"/>
              <w:rPr>
                <w:rFonts w:asciiTheme="minorHAnsi" w:hAnsiTheme="minorHAnsi" w:cs="Arial"/>
              </w:rPr>
            </w:pPr>
          </w:p>
        </w:tc>
      </w:tr>
      <w:tr w:rsidR="00F44914" w:rsidRPr="00C05953" w14:paraId="1C3442C9" w14:textId="77777777" w:rsidTr="00C5521D">
        <w:trPr>
          <w:cantSplit/>
          <w:trHeight w:val="488"/>
        </w:trPr>
        <w:tc>
          <w:tcPr>
            <w:tcW w:w="635" w:type="dxa"/>
          </w:tcPr>
          <w:p w14:paraId="4C9A790D" w14:textId="77777777" w:rsidR="00F44914" w:rsidRPr="00C05953" w:rsidRDefault="00F44914" w:rsidP="007379E7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41C83E9C" w14:textId="77777777" w:rsidR="00F44914" w:rsidRDefault="00F44914" w:rsidP="00F44914">
            <w:pPr>
              <w:pStyle w:val="Lijstalinea"/>
              <w:numPr>
                <w:ilvl w:val="0"/>
                <w:numId w:val="2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F44914">
              <w:rPr>
                <w:rFonts w:asciiTheme="minorHAnsi" w:hAnsiTheme="minorHAnsi" w:cs="Arial"/>
              </w:rPr>
              <w:t>Wat is naar uw mening de beste manier om vanuit de financiële administratie de uitgaven toe te wijzen aan inkooppakketten?</w:t>
            </w:r>
          </w:p>
          <w:p w14:paraId="0FC75747" w14:textId="5154EB00" w:rsidR="00F44914" w:rsidRPr="00F44914" w:rsidRDefault="00F44914" w:rsidP="00F44914">
            <w:pPr>
              <w:pStyle w:val="Lijstalinea"/>
              <w:numPr>
                <w:ilvl w:val="0"/>
                <w:numId w:val="29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F44914">
              <w:rPr>
                <w:rFonts w:asciiTheme="minorHAnsi" w:hAnsiTheme="minorHAnsi" w:cs="Arial"/>
              </w:rPr>
              <w:t>Is dat ook op die manier in uw applicatie geregeld?</w:t>
            </w:r>
          </w:p>
          <w:p w14:paraId="6D6BEA79" w14:textId="77777777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00F2030" w14:textId="77777777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1DB87E5B" w14:textId="77777777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  <w:p w14:paraId="5D22D438" w14:textId="77777777" w:rsidR="00F44914" w:rsidRP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</w:tc>
      </w:tr>
      <w:tr w:rsidR="00F44914" w:rsidRPr="00C05953" w14:paraId="6191837D" w14:textId="77777777" w:rsidTr="00C5521D">
        <w:trPr>
          <w:cantSplit/>
          <w:trHeight w:val="488"/>
        </w:trPr>
        <w:tc>
          <w:tcPr>
            <w:tcW w:w="635" w:type="dxa"/>
          </w:tcPr>
          <w:p w14:paraId="3699963D" w14:textId="77777777" w:rsidR="00F44914" w:rsidRPr="00C05953" w:rsidRDefault="00F44914" w:rsidP="007379E7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1A15A785" w14:textId="77777777" w:rsidR="00F44914" w:rsidRPr="00944548" w:rsidRDefault="00F44914" w:rsidP="00F44914">
            <w:pPr>
              <w:pStyle w:val="Lijstalinea"/>
              <w:numPr>
                <w:ilvl w:val="0"/>
                <w:numId w:val="30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 w:cs="Arial"/>
                <w:lang w:eastAsia="nl-NL"/>
              </w:rPr>
            </w:pPr>
            <w:r w:rsidRPr="00944548">
              <w:rPr>
                <w:rFonts w:asciiTheme="minorHAnsi" w:eastAsia="Times New Roman" w:hAnsiTheme="minorHAnsi" w:cs="Arial"/>
                <w:lang w:eastAsia="nl-NL"/>
              </w:rPr>
              <w:t>Regelt u als leverancier de koppeling van de gegevens van de financiële administratie aan de inkooppakketten?</w:t>
            </w:r>
          </w:p>
          <w:p w14:paraId="4BC865D1" w14:textId="77777777" w:rsidR="00F44914" w:rsidRPr="00944548" w:rsidRDefault="00F44914" w:rsidP="00F44914">
            <w:pPr>
              <w:pStyle w:val="Lijstalinea"/>
              <w:numPr>
                <w:ilvl w:val="0"/>
                <w:numId w:val="30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 w:cs="Arial"/>
                <w:lang w:eastAsia="nl-NL"/>
              </w:rPr>
            </w:pPr>
            <w:r w:rsidRPr="00944548">
              <w:rPr>
                <w:rFonts w:asciiTheme="minorHAnsi" w:eastAsia="Times New Roman" w:hAnsiTheme="minorHAnsi" w:cs="Arial"/>
                <w:lang w:eastAsia="nl-NL"/>
              </w:rPr>
              <w:t>Wat verwacht u van de gemeenten hierin aan te verrichten werkzaamheden?</w:t>
            </w:r>
          </w:p>
          <w:p w14:paraId="61F6EE39" w14:textId="77777777" w:rsidR="00F44914" w:rsidRPr="00944548" w:rsidRDefault="00F44914" w:rsidP="00F44914">
            <w:pPr>
              <w:pStyle w:val="Lijstalinea"/>
              <w:numPr>
                <w:ilvl w:val="0"/>
                <w:numId w:val="30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 w:cs="Arial"/>
                <w:lang w:eastAsia="nl-NL"/>
              </w:rPr>
            </w:pPr>
            <w:r w:rsidRPr="00944548">
              <w:rPr>
                <w:rFonts w:asciiTheme="minorHAnsi" w:eastAsia="Times New Roman" w:hAnsiTheme="minorHAnsi" w:cs="Arial"/>
                <w:lang w:eastAsia="nl-NL"/>
              </w:rPr>
              <w:t>Zijn na de inrichting nog handmatige koppelingen noodzakelijk?</w:t>
            </w:r>
          </w:p>
          <w:p w14:paraId="591DDEBE" w14:textId="77777777" w:rsidR="00F44914" w:rsidRPr="00944548" w:rsidRDefault="00F44914" w:rsidP="00F44914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 w:cs="Arial"/>
                <w:lang w:eastAsia="nl-NL"/>
              </w:rPr>
            </w:pPr>
          </w:p>
          <w:p w14:paraId="69F6F749" w14:textId="77777777" w:rsidR="00F44914" w:rsidRPr="00944548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944548"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0B0B4203" w14:textId="77777777" w:rsidR="00F44914" w:rsidRDefault="00F44914" w:rsidP="00F44914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360"/>
              <w:rPr>
                <w:rFonts w:asciiTheme="minorHAnsi" w:hAnsiTheme="minorHAnsi" w:cs="Arial"/>
              </w:rPr>
            </w:pPr>
          </w:p>
          <w:p w14:paraId="3D2578A1" w14:textId="77777777" w:rsidR="00F44914" w:rsidRPr="00F44914" w:rsidRDefault="00F44914" w:rsidP="00F44914">
            <w:pPr>
              <w:pStyle w:val="Lijstalinea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360"/>
              <w:rPr>
                <w:rFonts w:asciiTheme="minorHAnsi" w:hAnsiTheme="minorHAnsi" w:cs="Arial"/>
              </w:rPr>
            </w:pPr>
          </w:p>
        </w:tc>
      </w:tr>
      <w:tr w:rsidR="00F44914" w:rsidRPr="00C05953" w14:paraId="1B90BEFF" w14:textId="77777777" w:rsidTr="00C5521D">
        <w:trPr>
          <w:cantSplit/>
          <w:trHeight w:val="488"/>
        </w:trPr>
        <w:tc>
          <w:tcPr>
            <w:tcW w:w="635" w:type="dxa"/>
          </w:tcPr>
          <w:p w14:paraId="3A0826EE" w14:textId="77777777" w:rsidR="00F44914" w:rsidRPr="00C05953" w:rsidRDefault="00F44914" w:rsidP="007379E7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39293290" w14:textId="1614F552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F44914">
              <w:rPr>
                <w:rFonts w:asciiTheme="minorHAnsi" w:hAnsiTheme="minorHAnsi" w:cs="Arial"/>
                <w:sz w:val="22"/>
                <w:szCs w:val="22"/>
              </w:rPr>
              <w:t xml:space="preserve">Stel de gemeenten Barneveld en Ede gaan </w:t>
            </w:r>
            <w:r w:rsidR="005B5B8F">
              <w:rPr>
                <w:rFonts w:asciiTheme="minorHAnsi" w:hAnsiTheme="minorHAnsi" w:cs="Arial"/>
                <w:sz w:val="22"/>
                <w:szCs w:val="22"/>
              </w:rPr>
              <w:t xml:space="preserve">een aanbesteding starten voor de aanschaf en implementatie van </w:t>
            </w:r>
            <w:r w:rsidRPr="00F44914">
              <w:rPr>
                <w:rFonts w:asciiTheme="minorHAnsi" w:hAnsiTheme="minorHAnsi" w:cs="Arial"/>
                <w:sz w:val="22"/>
                <w:szCs w:val="22"/>
              </w:rPr>
              <w:t>één of meerdere inkoopapplicaties</w:t>
            </w:r>
            <w:r w:rsidR="005B5B8F">
              <w:rPr>
                <w:rFonts w:asciiTheme="minorHAnsi" w:hAnsiTheme="minorHAnsi" w:cs="Arial"/>
                <w:sz w:val="22"/>
                <w:szCs w:val="22"/>
              </w:rPr>
              <w:t xml:space="preserve"> met bijbehorende dienstverlening en bijbehorend onderhoud.</w:t>
            </w:r>
          </w:p>
          <w:p w14:paraId="26C38D6A" w14:textId="2A74D8B6" w:rsidR="00A81C40" w:rsidRPr="00A81C40" w:rsidRDefault="005B5B8F" w:rsidP="00A81C40">
            <w:pPr>
              <w:pStyle w:val="Lijstalinea"/>
              <w:numPr>
                <w:ilvl w:val="0"/>
                <w:numId w:val="3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eastAsia="Times New Roman" w:hAnsiTheme="minorHAnsi" w:cs="Arial"/>
                <w:lang w:eastAsia="nl-NL"/>
              </w:rPr>
            </w:pPr>
            <w:r w:rsidRPr="00A81C40">
              <w:rPr>
                <w:rFonts w:asciiTheme="minorHAnsi" w:hAnsiTheme="minorHAnsi" w:cs="Arial"/>
              </w:rPr>
              <w:t>Met welke kwalitatieve gunningcriteria k</w:t>
            </w:r>
            <w:r w:rsidR="005F2946">
              <w:rPr>
                <w:rFonts w:asciiTheme="minorHAnsi" w:hAnsiTheme="minorHAnsi" w:cs="Arial"/>
              </w:rPr>
              <w:t>unnen de gemeenten</w:t>
            </w:r>
            <w:r w:rsidRPr="00A81C40">
              <w:rPr>
                <w:rFonts w:asciiTheme="minorHAnsi" w:hAnsiTheme="minorHAnsi" w:cs="Arial"/>
              </w:rPr>
              <w:t xml:space="preserve"> volgens u de juiste partij voor de gevraagde producten en dienstverlening selecteren?</w:t>
            </w:r>
          </w:p>
          <w:p w14:paraId="385687B2" w14:textId="3D7170FF" w:rsidR="005B5B8F" w:rsidRPr="00A81C40" w:rsidRDefault="005B5B8F" w:rsidP="00A81C40">
            <w:pPr>
              <w:pStyle w:val="Lijstalinea"/>
              <w:numPr>
                <w:ilvl w:val="0"/>
                <w:numId w:val="3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A81C40">
              <w:rPr>
                <w:rFonts w:asciiTheme="minorHAnsi" w:hAnsiTheme="minorHAnsi" w:cs="Arial"/>
              </w:rPr>
              <w:t>Op welke wijze k</w:t>
            </w:r>
            <w:r w:rsidR="005F2946">
              <w:rPr>
                <w:rFonts w:asciiTheme="minorHAnsi" w:hAnsiTheme="minorHAnsi" w:cs="Arial"/>
              </w:rPr>
              <w:t>unnen de gemeenten</w:t>
            </w:r>
            <w:r w:rsidRPr="00A81C40">
              <w:rPr>
                <w:rFonts w:asciiTheme="minorHAnsi" w:hAnsiTheme="minorHAnsi" w:cs="Arial"/>
              </w:rPr>
              <w:t xml:space="preserve"> de prijs voor de gevraagde producten en dienstverlening volgens u het beste uitvragen?</w:t>
            </w:r>
          </w:p>
          <w:p w14:paraId="6AA083F0" w14:textId="4AE9EC61" w:rsidR="005B5B8F" w:rsidRPr="00A81C40" w:rsidRDefault="005B5B8F" w:rsidP="00A81C40">
            <w:pPr>
              <w:pStyle w:val="Lijstalinea"/>
              <w:numPr>
                <w:ilvl w:val="0"/>
                <w:numId w:val="36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  <w:r w:rsidRPr="00A81C40">
              <w:rPr>
                <w:rFonts w:asciiTheme="minorHAnsi" w:hAnsiTheme="minorHAnsi" w:cs="Arial"/>
              </w:rPr>
              <w:t>Kunt u een indicatie geven van de eenmalige, vaste en variabele kosten van uw applicatie(s) voor X gebruikers?</w:t>
            </w:r>
          </w:p>
          <w:p w14:paraId="2C22423B" w14:textId="1301B78B" w:rsidR="00F44914" w:rsidRPr="005B5B8F" w:rsidRDefault="00F44914" w:rsidP="005B5B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  <w:p w14:paraId="207DB164" w14:textId="77777777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Antwoord:</w:t>
            </w:r>
          </w:p>
          <w:p w14:paraId="704E9CF3" w14:textId="77777777" w:rsid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5CA439D" w14:textId="19C6929D" w:rsidR="00F44914" w:rsidRPr="00F44914" w:rsidRDefault="00F44914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</w:rPr>
            </w:pPr>
          </w:p>
        </w:tc>
      </w:tr>
      <w:tr w:rsidR="00A81C40" w:rsidRPr="00C05953" w14:paraId="2D414FB8" w14:textId="77777777" w:rsidTr="00C5521D">
        <w:trPr>
          <w:cantSplit/>
          <w:trHeight w:val="488"/>
        </w:trPr>
        <w:tc>
          <w:tcPr>
            <w:tcW w:w="635" w:type="dxa"/>
          </w:tcPr>
          <w:p w14:paraId="1685B260" w14:textId="77777777" w:rsidR="00A81C40" w:rsidRPr="00C05953" w:rsidRDefault="00A81C40" w:rsidP="007379E7">
            <w:pPr>
              <w:pStyle w:val="Lijstalinea"/>
              <w:numPr>
                <w:ilvl w:val="0"/>
                <w:numId w:val="13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574" w:type="dxa"/>
          </w:tcPr>
          <w:p w14:paraId="612442B0" w14:textId="77777777" w:rsidR="00E84E58" w:rsidRPr="00A81C40" w:rsidRDefault="00E84E58" w:rsidP="00E84E58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81C40">
              <w:rPr>
                <w:rFonts w:asciiTheme="minorHAnsi" w:hAnsiTheme="minorHAnsi" w:cstheme="minorHAnsi"/>
                <w:sz w:val="22"/>
                <w:szCs w:val="22"/>
              </w:rPr>
              <w:t>Overeenkomst, SLA, DAB</w:t>
            </w:r>
          </w:p>
          <w:p w14:paraId="471F4E87" w14:textId="77777777" w:rsidR="00E84E58" w:rsidRPr="00A81C40" w:rsidRDefault="00E84E58" w:rsidP="00E84E58">
            <w:pPr>
              <w:pStyle w:val="Lijstalinea"/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81C40">
              <w:rPr>
                <w:rFonts w:asciiTheme="minorHAnsi" w:hAnsiTheme="minorHAnsi" w:cstheme="minorHAnsi"/>
              </w:rPr>
              <w:t>Welke contractduur acht u passend en waarom?</w:t>
            </w:r>
          </w:p>
          <w:p w14:paraId="17145CCC" w14:textId="77777777" w:rsidR="00E84E58" w:rsidRPr="00A81C40" w:rsidRDefault="00E84E58" w:rsidP="00E84E58">
            <w:pPr>
              <w:pStyle w:val="Lijstalinea"/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81C40">
              <w:rPr>
                <w:rFonts w:asciiTheme="minorHAnsi" w:hAnsiTheme="minorHAnsi" w:cstheme="minorHAnsi"/>
              </w:rPr>
              <w:t>Welke niveaus van dienstverlening levert u? Wat zijn uw responstijden en garanties?</w:t>
            </w:r>
          </w:p>
          <w:p w14:paraId="0338CA17" w14:textId="77777777" w:rsidR="00E84E58" w:rsidRPr="00A81C40" w:rsidRDefault="00E84E58" w:rsidP="00E84E58">
            <w:pPr>
              <w:pStyle w:val="Lijstalinea"/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81C40">
              <w:rPr>
                <w:rFonts w:asciiTheme="minorHAnsi" w:hAnsiTheme="minorHAnsi" w:cstheme="minorHAnsi"/>
              </w:rPr>
              <w:t>Wat zijn effectieve indicatoren (KPI’s) voor het beoordelen van de dienstverlening tijdens de looptijd van de overeenkomst?</w:t>
            </w:r>
          </w:p>
          <w:p w14:paraId="34AD8EE0" w14:textId="77777777" w:rsidR="00E84E58" w:rsidRPr="00A81C40" w:rsidRDefault="00E84E58" w:rsidP="00E84E58">
            <w:pPr>
              <w:pStyle w:val="Lijstalinea"/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81C40">
              <w:rPr>
                <w:rFonts w:asciiTheme="minorHAnsi" w:hAnsiTheme="minorHAnsi" w:cstheme="minorHAnsi"/>
              </w:rPr>
              <w:t>Zijn er voor u mogelijke belemmeringen bij het gebruik van de GIBIT 2025? Zo ja, door welke artikelen en waarom?</w:t>
            </w:r>
          </w:p>
          <w:p w14:paraId="014EFBE7" w14:textId="77777777" w:rsidR="00E84E58" w:rsidRPr="00A81C40" w:rsidRDefault="00E84E58" w:rsidP="00E84E58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A81C40">
              <w:rPr>
                <w:rFonts w:asciiTheme="minorHAnsi" w:hAnsiTheme="minorHAnsi" w:cstheme="minorHAnsi"/>
                <w:sz w:val="22"/>
                <w:szCs w:val="22"/>
              </w:rPr>
              <w:t xml:space="preserve">Antwoord: </w:t>
            </w:r>
          </w:p>
          <w:p w14:paraId="2218D21C" w14:textId="77777777" w:rsidR="00A81C40" w:rsidRPr="00F44914" w:rsidRDefault="00A81C40" w:rsidP="00F449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2FF50B7" w14:textId="158A6A9B" w:rsidR="00185578" w:rsidRDefault="00185578" w:rsidP="00C5521D">
      <w:pPr>
        <w:rPr>
          <w:rFonts w:asciiTheme="minorHAnsi" w:hAnsiTheme="minorHAnsi"/>
          <w:sz w:val="22"/>
          <w:szCs w:val="22"/>
        </w:rPr>
      </w:pPr>
      <w:bookmarkStart w:id="0" w:name="Start"/>
      <w:bookmarkEnd w:id="0"/>
    </w:p>
    <w:p w14:paraId="3C43D608" w14:textId="77777777" w:rsidR="00944548" w:rsidRDefault="00944548" w:rsidP="00C5521D">
      <w:pPr>
        <w:rPr>
          <w:rFonts w:asciiTheme="minorHAnsi" w:hAnsiTheme="minorHAnsi"/>
          <w:sz w:val="22"/>
          <w:szCs w:val="22"/>
        </w:rPr>
      </w:pPr>
    </w:p>
    <w:p w14:paraId="15A5EF0D" w14:textId="77777777" w:rsidR="00944548" w:rsidRDefault="00944548" w:rsidP="00C5521D">
      <w:pPr>
        <w:rPr>
          <w:rFonts w:asciiTheme="minorHAnsi" w:hAnsiTheme="minorHAnsi"/>
          <w:sz w:val="22"/>
          <w:szCs w:val="22"/>
        </w:rPr>
      </w:pPr>
    </w:p>
    <w:p w14:paraId="718F1F9D" w14:textId="77777777" w:rsidR="00944548" w:rsidRDefault="00944548" w:rsidP="00C5521D">
      <w:pPr>
        <w:rPr>
          <w:rFonts w:asciiTheme="minorHAnsi" w:hAnsiTheme="minorHAnsi"/>
          <w:sz w:val="22"/>
          <w:szCs w:val="22"/>
        </w:rPr>
      </w:pPr>
    </w:p>
    <w:p w14:paraId="6269AF62" w14:textId="19D09274" w:rsidR="00B96AC6" w:rsidRPr="00C05953" w:rsidRDefault="00B96AC6" w:rsidP="00C552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Einde Formulier Marktonderzoek </w:t>
      </w:r>
      <w:r w:rsidR="00944548">
        <w:rPr>
          <w:rFonts w:asciiTheme="minorHAnsi" w:hAnsiTheme="minorHAnsi"/>
          <w:sz w:val="22"/>
          <w:szCs w:val="22"/>
        </w:rPr>
        <w:t>Inkoopapplicaties</w:t>
      </w:r>
    </w:p>
    <w:sectPr w:rsidR="00B96AC6" w:rsidRPr="00C05953" w:rsidSect="000C3EBF">
      <w:footerReference w:type="default" r:id="rId12"/>
      <w:pgSz w:w="11907" w:h="16840" w:code="9"/>
      <w:pgMar w:top="1418" w:right="1418" w:bottom="1418" w:left="993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7B67" w14:textId="77777777" w:rsidR="00A95FA0" w:rsidRDefault="00A95FA0">
      <w:r>
        <w:separator/>
      </w:r>
    </w:p>
    <w:p w14:paraId="4D6FF1AA" w14:textId="77777777" w:rsidR="00A95FA0" w:rsidRDefault="00A95FA0"/>
  </w:endnote>
  <w:endnote w:type="continuationSeparator" w:id="0">
    <w:p w14:paraId="6810CC50" w14:textId="77777777" w:rsidR="00A95FA0" w:rsidRDefault="00A95FA0">
      <w:r>
        <w:continuationSeparator/>
      </w:r>
    </w:p>
    <w:p w14:paraId="677B130B" w14:textId="77777777" w:rsidR="00A95FA0" w:rsidRDefault="00A95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50C5" w14:textId="2FEDCD11" w:rsidR="00890BD1" w:rsidRPr="00F84ACF" w:rsidRDefault="00890BD1" w:rsidP="002459A1">
    <w:pPr>
      <w:pStyle w:val="Voettekst"/>
    </w:pPr>
    <w:r w:rsidRPr="00F84ACF">
      <w:tab/>
    </w:r>
  </w:p>
  <w:p w14:paraId="62FF50C6" w14:textId="57CBF550" w:rsidR="00890BD1" w:rsidRPr="00F84ACF" w:rsidRDefault="00111572" w:rsidP="002459A1">
    <w:pPr>
      <w:pStyle w:val="Voettekst"/>
    </w:pPr>
    <w:r>
      <w:t>Marktonderzoek</w:t>
    </w:r>
    <w:r w:rsidR="00595F09">
      <w:t xml:space="preserve"> </w:t>
    </w:r>
    <w:r w:rsidR="00944548">
      <w:t>Inkoopapplicaties 2026</w:t>
    </w:r>
    <w:r w:rsidR="00595F09" w:rsidRPr="00595F09">
      <w:t xml:space="preserve"> </w:t>
    </w:r>
    <w:r w:rsidR="00595F09">
      <w:tab/>
    </w:r>
    <w:r w:rsidR="00595F09" w:rsidRPr="00F84ACF">
      <w:t xml:space="preserve">pagina </w:t>
    </w:r>
    <w:r w:rsidR="00595F09" w:rsidRPr="00F84ACF">
      <w:fldChar w:fldCharType="begin"/>
    </w:r>
    <w:r w:rsidR="00595F09" w:rsidRPr="00F84ACF">
      <w:instrText xml:space="preserve"> PAGE </w:instrText>
    </w:r>
    <w:r w:rsidR="00595F09" w:rsidRPr="00F84ACF">
      <w:fldChar w:fldCharType="separate"/>
    </w:r>
    <w:r w:rsidR="00CA631A">
      <w:rPr>
        <w:noProof/>
      </w:rPr>
      <w:t>4</w:t>
    </w:r>
    <w:r w:rsidR="00595F09" w:rsidRPr="00F84ACF">
      <w:fldChar w:fldCharType="end"/>
    </w:r>
    <w:r w:rsidR="00595F09" w:rsidRPr="00F84ACF">
      <w:t xml:space="preserve"> van </w:t>
    </w:r>
    <w:fldSimple w:instr=" NUMPAGES ">
      <w:r w:rsidR="00CA631A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77AC1" w14:textId="77777777" w:rsidR="00A95FA0" w:rsidRDefault="00A95FA0">
      <w:r>
        <w:separator/>
      </w:r>
    </w:p>
    <w:p w14:paraId="7A7D01EC" w14:textId="77777777" w:rsidR="00A95FA0" w:rsidRDefault="00A95FA0"/>
  </w:footnote>
  <w:footnote w:type="continuationSeparator" w:id="0">
    <w:p w14:paraId="5AE9E398" w14:textId="77777777" w:rsidR="00A95FA0" w:rsidRDefault="00A95FA0">
      <w:r>
        <w:continuationSeparator/>
      </w:r>
    </w:p>
    <w:p w14:paraId="59CD37C0" w14:textId="77777777" w:rsidR="00A95FA0" w:rsidRDefault="00A95F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87A"/>
    <w:multiLevelType w:val="hybridMultilevel"/>
    <w:tmpl w:val="9BB85FC6"/>
    <w:lvl w:ilvl="0" w:tplc="61F2F7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C69475F"/>
    <w:multiLevelType w:val="hybridMultilevel"/>
    <w:tmpl w:val="8F9AA084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089155C"/>
    <w:multiLevelType w:val="hybridMultilevel"/>
    <w:tmpl w:val="031A46B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70500"/>
    <w:multiLevelType w:val="hybridMultilevel"/>
    <w:tmpl w:val="5D1A42D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2233"/>
    <w:multiLevelType w:val="hybridMultilevel"/>
    <w:tmpl w:val="CFB259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5D05"/>
    <w:multiLevelType w:val="hybridMultilevel"/>
    <w:tmpl w:val="C95EA9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15535"/>
    <w:multiLevelType w:val="hybridMultilevel"/>
    <w:tmpl w:val="D1BCAA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00617"/>
    <w:multiLevelType w:val="hybridMultilevel"/>
    <w:tmpl w:val="8E9EAF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67DC"/>
    <w:multiLevelType w:val="singleLevel"/>
    <w:tmpl w:val="DC8A2392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1" w15:restartNumberingAfterBreak="0">
    <w:nsid w:val="2FF75FA2"/>
    <w:multiLevelType w:val="hybridMultilevel"/>
    <w:tmpl w:val="8EFAAF4A"/>
    <w:lvl w:ilvl="0" w:tplc="E612D52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36D07B17"/>
    <w:multiLevelType w:val="hybridMultilevel"/>
    <w:tmpl w:val="FBACBA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B54F5"/>
    <w:multiLevelType w:val="hybridMultilevel"/>
    <w:tmpl w:val="7FE27E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80D43"/>
    <w:multiLevelType w:val="hybridMultilevel"/>
    <w:tmpl w:val="EBE8DFD4"/>
    <w:lvl w:ilvl="0" w:tplc="54F0E1C4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A30DFF"/>
    <w:multiLevelType w:val="hybridMultilevel"/>
    <w:tmpl w:val="C6B2282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678D0"/>
    <w:multiLevelType w:val="hybridMultilevel"/>
    <w:tmpl w:val="EB4EAEE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1449DF"/>
    <w:multiLevelType w:val="hybridMultilevel"/>
    <w:tmpl w:val="65E68AC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CD0E0A"/>
    <w:multiLevelType w:val="hybridMultilevel"/>
    <w:tmpl w:val="837A5D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2556F"/>
    <w:multiLevelType w:val="hybridMultilevel"/>
    <w:tmpl w:val="6A64F8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16C9"/>
    <w:multiLevelType w:val="hybridMultilevel"/>
    <w:tmpl w:val="2C38BBC8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2854F2"/>
    <w:multiLevelType w:val="hybridMultilevel"/>
    <w:tmpl w:val="FFCA8A3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28692D"/>
    <w:multiLevelType w:val="multilevel"/>
    <w:tmpl w:val="46D274D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OpmaakprofielOpmaakprofielVetNietVet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: 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CFB2DF8"/>
    <w:multiLevelType w:val="multilevel"/>
    <w:tmpl w:val="370C5360"/>
    <w:lvl w:ilvl="0">
      <w:start w:val="1"/>
      <w:numFmt w:val="decimal"/>
      <w:pStyle w:val="Kop1"/>
      <w:lvlText w:val="%1"/>
      <w:lvlJc w:val="left"/>
      <w:pPr>
        <w:tabs>
          <w:tab w:val="num" w:pos="1170"/>
        </w:tabs>
        <w:ind w:left="81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E5168A9"/>
    <w:multiLevelType w:val="hybridMultilevel"/>
    <w:tmpl w:val="56CE9470"/>
    <w:lvl w:ilvl="0" w:tplc="530C486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53FFA"/>
    <w:multiLevelType w:val="hybridMultilevel"/>
    <w:tmpl w:val="DDB4CC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76AA5"/>
    <w:multiLevelType w:val="hybridMultilevel"/>
    <w:tmpl w:val="9E5800E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C708C"/>
    <w:multiLevelType w:val="hybridMultilevel"/>
    <w:tmpl w:val="FDFA1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3619F"/>
    <w:multiLevelType w:val="hybridMultilevel"/>
    <w:tmpl w:val="49B4EC1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70E0"/>
    <w:multiLevelType w:val="hybridMultilevel"/>
    <w:tmpl w:val="0B3E857C"/>
    <w:lvl w:ilvl="0" w:tplc="4BA0AC78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9C2D47"/>
    <w:multiLevelType w:val="hybridMultilevel"/>
    <w:tmpl w:val="546AF4D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444CB"/>
    <w:multiLevelType w:val="hybridMultilevel"/>
    <w:tmpl w:val="DA6ACA7E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348465">
    <w:abstractNumId w:val="25"/>
  </w:num>
  <w:num w:numId="2" w16cid:durableId="819804350">
    <w:abstractNumId w:val="26"/>
  </w:num>
  <w:num w:numId="3" w16cid:durableId="1890720419">
    <w:abstractNumId w:val="12"/>
  </w:num>
  <w:num w:numId="4" w16cid:durableId="131290771">
    <w:abstractNumId w:val="19"/>
  </w:num>
  <w:num w:numId="5" w16cid:durableId="1250575591">
    <w:abstractNumId w:val="1"/>
  </w:num>
  <w:num w:numId="6" w16cid:durableId="1617829721">
    <w:abstractNumId w:val="10"/>
  </w:num>
  <w:num w:numId="7" w16cid:durableId="1897887127">
    <w:abstractNumId w:val="15"/>
  </w:num>
  <w:num w:numId="8" w16cid:durableId="1914507592">
    <w:abstractNumId w:val="34"/>
  </w:num>
  <w:num w:numId="9" w16cid:durableId="951939341">
    <w:abstractNumId w:val="2"/>
  </w:num>
  <w:num w:numId="10" w16cid:durableId="526868333">
    <w:abstractNumId w:val="27"/>
  </w:num>
  <w:num w:numId="11" w16cid:durableId="20843767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4715304">
    <w:abstractNumId w:val="6"/>
  </w:num>
  <w:num w:numId="13" w16cid:durableId="2060859512">
    <w:abstractNumId w:val="24"/>
  </w:num>
  <w:num w:numId="14" w16cid:durableId="421948735">
    <w:abstractNumId w:val="18"/>
  </w:num>
  <w:num w:numId="15" w16cid:durableId="845634208">
    <w:abstractNumId w:val="33"/>
  </w:num>
  <w:num w:numId="16" w16cid:durableId="1480877100">
    <w:abstractNumId w:val="20"/>
  </w:num>
  <w:num w:numId="17" w16cid:durableId="2121751662">
    <w:abstractNumId w:val="14"/>
  </w:num>
  <w:num w:numId="18" w16cid:durableId="125003482">
    <w:abstractNumId w:val="13"/>
  </w:num>
  <w:num w:numId="19" w16cid:durableId="573124709">
    <w:abstractNumId w:val="29"/>
  </w:num>
  <w:num w:numId="20" w16cid:durableId="269894205">
    <w:abstractNumId w:val="16"/>
  </w:num>
  <w:num w:numId="21" w16cid:durableId="404691034">
    <w:abstractNumId w:val="28"/>
  </w:num>
  <w:num w:numId="22" w16cid:durableId="1293906237">
    <w:abstractNumId w:val="3"/>
  </w:num>
  <w:num w:numId="23" w16cid:durableId="256138046">
    <w:abstractNumId w:val="0"/>
  </w:num>
  <w:num w:numId="24" w16cid:durableId="464785421">
    <w:abstractNumId w:val="32"/>
  </w:num>
  <w:num w:numId="25" w16cid:durableId="1096512273">
    <w:abstractNumId w:val="21"/>
  </w:num>
  <w:num w:numId="26" w16cid:durableId="1943489134">
    <w:abstractNumId w:val="4"/>
  </w:num>
  <w:num w:numId="27" w16cid:durableId="716514411">
    <w:abstractNumId w:val="5"/>
  </w:num>
  <w:num w:numId="28" w16cid:durableId="1263302566">
    <w:abstractNumId w:val="11"/>
  </w:num>
  <w:num w:numId="29" w16cid:durableId="1290432209">
    <w:abstractNumId w:val="22"/>
  </w:num>
  <w:num w:numId="30" w16cid:durableId="496386101">
    <w:abstractNumId w:val="17"/>
  </w:num>
  <w:num w:numId="31" w16cid:durableId="1466659504">
    <w:abstractNumId w:val="31"/>
  </w:num>
  <w:num w:numId="32" w16cid:durableId="355011302">
    <w:abstractNumId w:val="9"/>
  </w:num>
  <w:num w:numId="33" w16cid:durableId="970131345">
    <w:abstractNumId w:val="30"/>
  </w:num>
  <w:num w:numId="34" w16cid:durableId="1756586873">
    <w:abstractNumId w:val="8"/>
  </w:num>
  <w:num w:numId="35" w16cid:durableId="1380939202">
    <w:abstractNumId w:val="7"/>
  </w:num>
  <w:num w:numId="36" w16cid:durableId="189904683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520598"/>
    <w:rsid w:val="00004347"/>
    <w:rsid w:val="00006423"/>
    <w:rsid w:val="0001101E"/>
    <w:rsid w:val="000138AD"/>
    <w:rsid w:val="00015662"/>
    <w:rsid w:val="00016438"/>
    <w:rsid w:val="00017E71"/>
    <w:rsid w:val="00030E26"/>
    <w:rsid w:val="000314B6"/>
    <w:rsid w:val="00031C26"/>
    <w:rsid w:val="000402EB"/>
    <w:rsid w:val="00040F28"/>
    <w:rsid w:val="00041DA1"/>
    <w:rsid w:val="00042EAF"/>
    <w:rsid w:val="00047EB1"/>
    <w:rsid w:val="00051D30"/>
    <w:rsid w:val="00056D7C"/>
    <w:rsid w:val="000649C2"/>
    <w:rsid w:val="000656F1"/>
    <w:rsid w:val="00065CD3"/>
    <w:rsid w:val="0006728E"/>
    <w:rsid w:val="00070A3D"/>
    <w:rsid w:val="0008793D"/>
    <w:rsid w:val="00096F58"/>
    <w:rsid w:val="000A38CA"/>
    <w:rsid w:val="000A4100"/>
    <w:rsid w:val="000A5FD3"/>
    <w:rsid w:val="000A7398"/>
    <w:rsid w:val="000B217A"/>
    <w:rsid w:val="000B4C0E"/>
    <w:rsid w:val="000C3483"/>
    <w:rsid w:val="000C3EBF"/>
    <w:rsid w:val="000C6B82"/>
    <w:rsid w:val="000D1FD2"/>
    <w:rsid w:val="000D2428"/>
    <w:rsid w:val="000E4115"/>
    <w:rsid w:val="000F032C"/>
    <w:rsid w:val="000F449D"/>
    <w:rsid w:val="000F5833"/>
    <w:rsid w:val="00111216"/>
    <w:rsid w:val="00111572"/>
    <w:rsid w:val="001125FD"/>
    <w:rsid w:val="00113955"/>
    <w:rsid w:val="00116C80"/>
    <w:rsid w:val="001179F5"/>
    <w:rsid w:val="00125E95"/>
    <w:rsid w:val="00132671"/>
    <w:rsid w:val="00137DD7"/>
    <w:rsid w:val="001419B1"/>
    <w:rsid w:val="0015025F"/>
    <w:rsid w:val="0016190E"/>
    <w:rsid w:val="00163877"/>
    <w:rsid w:val="00166036"/>
    <w:rsid w:val="00171E5D"/>
    <w:rsid w:val="001756E5"/>
    <w:rsid w:val="001833AD"/>
    <w:rsid w:val="00185578"/>
    <w:rsid w:val="00186DAC"/>
    <w:rsid w:val="00186FF4"/>
    <w:rsid w:val="001911E2"/>
    <w:rsid w:val="00196831"/>
    <w:rsid w:val="001B06B2"/>
    <w:rsid w:val="001C1306"/>
    <w:rsid w:val="001C13BD"/>
    <w:rsid w:val="001C3E96"/>
    <w:rsid w:val="001C7327"/>
    <w:rsid w:val="001D01A1"/>
    <w:rsid w:val="001D392B"/>
    <w:rsid w:val="001D3F29"/>
    <w:rsid w:val="001E4E6A"/>
    <w:rsid w:val="001E62CD"/>
    <w:rsid w:val="00200EA7"/>
    <w:rsid w:val="00200EBB"/>
    <w:rsid w:val="0020132F"/>
    <w:rsid w:val="00204C8D"/>
    <w:rsid w:val="00211C5C"/>
    <w:rsid w:val="00220751"/>
    <w:rsid w:val="00220F65"/>
    <w:rsid w:val="00231391"/>
    <w:rsid w:val="00232B94"/>
    <w:rsid w:val="00234310"/>
    <w:rsid w:val="00234548"/>
    <w:rsid w:val="002459A1"/>
    <w:rsid w:val="00246040"/>
    <w:rsid w:val="00257908"/>
    <w:rsid w:val="0026235E"/>
    <w:rsid w:val="00267F4A"/>
    <w:rsid w:val="00271B38"/>
    <w:rsid w:val="00281CAD"/>
    <w:rsid w:val="00282CF3"/>
    <w:rsid w:val="0028476F"/>
    <w:rsid w:val="00285913"/>
    <w:rsid w:val="0029397C"/>
    <w:rsid w:val="00294AA9"/>
    <w:rsid w:val="00294F7C"/>
    <w:rsid w:val="002977D6"/>
    <w:rsid w:val="002A48BB"/>
    <w:rsid w:val="002A7BFA"/>
    <w:rsid w:val="002B713B"/>
    <w:rsid w:val="002D52BA"/>
    <w:rsid w:val="002F31BF"/>
    <w:rsid w:val="00310F9F"/>
    <w:rsid w:val="00321989"/>
    <w:rsid w:val="00322A8E"/>
    <w:rsid w:val="003254DA"/>
    <w:rsid w:val="00326F63"/>
    <w:rsid w:val="003503B4"/>
    <w:rsid w:val="00361155"/>
    <w:rsid w:val="003644C8"/>
    <w:rsid w:val="00372F4A"/>
    <w:rsid w:val="00384A0D"/>
    <w:rsid w:val="00392C31"/>
    <w:rsid w:val="00394225"/>
    <w:rsid w:val="003A1EAF"/>
    <w:rsid w:val="003A26A4"/>
    <w:rsid w:val="003A2C81"/>
    <w:rsid w:val="003B031A"/>
    <w:rsid w:val="003C7AF4"/>
    <w:rsid w:val="003E110C"/>
    <w:rsid w:val="003E5BF9"/>
    <w:rsid w:val="003F4E9B"/>
    <w:rsid w:val="003F7669"/>
    <w:rsid w:val="00402786"/>
    <w:rsid w:val="00403191"/>
    <w:rsid w:val="004033D1"/>
    <w:rsid w:val="00403A86"/>
    <w:rsid w:val="00427B3E"/>
    <w:rsid w:val="004301EE"/>
    <w:rsid w:val="00436787"/>
    <w:rsid w:val="00442035"/>
    <w:rsid w:val="00463F65"/>
    <w:rsid w:val="00466168"/>
    <w:rsid w:val="0047612C"/>
    <w:rsid w:val="0047637C"/>
    <w:rsid w:val="004A0819"/>
    <w:rsid w:val="004B664A"/>
    <w:rsid w:val="004C6564"/>
    <w:rsid w:val="004D003A"/>
    <w:rsid w:val="004D4622"/>
    <w:rsid w:val="004D7A34"/>
    <w:rsid w:val="004E2C57"/>
    <w:rsid w:val="004F0CE8"/>
    <w:rsid w:val="004F5AE1"/>
    <w:rsid w:val="004F7385"/>
    <w:rsid w:val="004F77AB"/>
    <w:rsid w:val="0050190B"/>
    <w:rsid w:val="005035EB"/>
    <w:rsid w:val="00510C35"/>
    <w:rsid w:val="00513D56"/>
    <w:rsid w:val="005154AA"/>
    <w:rsid w:val="005162E9"/>
    <w:rsid w:val="00520598"/>
    <w:rsid w:val="005224CB"/>
    <w:rsid w:val="00522961"/>
    <w:rsid w:val="00524733"/>
    <w:rsid w:val="00526A6A"/>
    <w:rsid w:val="00532489"/>
    <w:rsid w:val="005374EC"/>
    <w:rsid w:val="00537E72"/>
    <w:rsid w:val="00552C6E"/>
    <w:rsid w:val="00560603"/>
    <w:rsid w:val="00560C5C"/>
    <w:rsid w:val="00574C48"/>
    <w:rsid w:val="0058790A"/>
    <w:rsid w:val="00595F09"/>
    <w:rsid w:val="005A1F47"/>
    <w:rsid w:val="005A20FE"/>
    <w:rsid w:val="005B5B8F"/>
    <w:rsid w:val="005C2B5F"/>
    <w:rsid w:val="005D7CC3"/>
    <w:rsid w:val="005D7D44"/>
    <w:rsid w:val="005E73DF"/>
    <w:rsid w:val="005F0CB1"/>
    <w:rsid w:val="005F2946"/>
    <w:rsid w:val="005F36AF"/>
    <w:rsid w:val="00600495"/>
    <w:rsid w:val="00601685"/>
    <w:rsid w:val="00602A53"/>
    <w:rsid w:val="006051BC"/>
    <w:rsid w:val="0060546B"/>
    <w:rsid w:val="00642488"/>
    <w:rsid w:val="00651974"/>
    <w:rsid w:val="006536C7"/>
    <w:rsid w:val="00656228"/>
    <w:rsid w:val="00660114"/>
    <w:rsid w:val="00665139"/>
    <w:rsid w:val="0066623F"/>
    <w:rsid w:val="00675967"/>
    <w:rsid w:val="00677518"/>
    <w:rsid w:val="00680154"/>
    <w:rsid w:val="00682505"/>
    <w:rsid w:val="00683D25"/>
    <w:rsid w:val="00694817"/>
    <w:rsid w:val="00696930"/>
    <w:rsid w:val="006A1763"/>
    <w:rsid w:val="006A28F7"/>
    <w:rsid w:val="006B4507"/>
    <w:rsid w:val="006C7AE3"/>
    <w:rsid w:val="006D1BF7"/>
    <w:rsid w:val="006D231C"/>
    <w:rsid w:val="006D363C"/>
    <w:rsid w:val="006D41A7"/>
    <w:rsid w:val="006D7A87"/>
    <w:rsid w:val="006E0B2A"/>
    <w:rsid w:val="006E14F5"/>
    <w:rsid w:val="006E204D"/>
    <w:rsid w:val="006E3DE2"/>
    <w:rsid w:val="006F0029"/>
    <w:rsid w:val="006F0497"/>
    <w:rsid w:val="006F1C85"/>
    <w:rsid w:val="00710439"/>
    <w:rsid w:val="007172A2"/>
    <w:rsid w:val="00717D51"/>
    <w:rsid w:val="00721123"/>
    <w:rsid w:val="00725875"/>
    <w:rsid w:val="00727834"/>
    <w:rsid w:val="007379E7"/>
    <w:rsid w:val="00744944"/>
    <w:rsid w:val="00745A0B"/>
    <w:rsid w:val="007518F2"/>
    <w:rsid w:val="00752AF7"/>
    <w:rsid w:val="0075756D"/>
    <w:rsid w:val="00762F3A"/>
    <w:rsid w:val="00764D81"/>
    <w:rsid w:val="0077196B"/>
    <w:rsid w:val="007773D7"/>
    <w:rsid w:val="0079051C"/>
    <w:rsid w:val="00792E9F"/>
    <w:rsid w:val="00797CEA"/>
    <w:rsid w:val="007A4DEE"/>
    <w:rsid w:val="007A5434"/>
    <w:rsid w:val="007B00AE"/>
    <w:rsid w:val="007B181E"/>
    <w:rsid w:val="007B1A99"/>
    <w:rsid w:val="007B35DB"/>
    <w:rsid w:val="007C54B3"/>
    <w:rsid w:val="007D3647"/>
    <w:rsid w:val="007E25FD"/>
    <w:rsid w:val="007E73C9"/>
    <w:rsid w:val="007F0217"/>
    <w:rsid w:val="007F1AA1"/>
    <w:rsid w:val="007F200F"/>
    <w:rsid w:val="00802EE9"/>
    <w:rsid w:val="00804CAF"/>
    <w:rsid w:val="00806BA8"/>
    <w:rsid w:val="00814589"/>
    <w:rsid w:val="00831D30"/>
    <w:rsid w:val="0083460E"/>
    <w:rsid w:val="00837A4B"/>
    <w:rsid w:val="00843BC3"/>
    <w:rsid w:val="0084487C"/>
    <w:rsid w:val="008513E3"/>
    <w:rsid w:val="00851B67"/>
    <w:rsid w:val="00854A30"/>
    <w:rsid w:val="008559EE"/>
    <w:rsid w:val="00855DA6"/>
    <w:rsid w:val="00855F44"/>
    <w:rsid w:val="008636F6"/>
    <w:rsid w:val="00870BBD"/>
    <w:rsid w:val="00871769"/>
    <w:rsid w:val="008745BB"/>
    <w:rsid w:val="00883166"/>
    <w:rsid w:val="00884846"/>
    <w:rsid w:val="00890BD1"/>
    <w:rsid w:val="0089116B"/>
    <w:rsid w:val="0089191E"/>
    <w:rsid w:val="008A6545"/>
    <w:rsid w:val="008A7589"/>
    <w:rsid w:val="008B24E4"/>
    <w:rsid w:val="008C0C29"/>
    <w:rsid w:val="008C4C6F"/>
    <w:rsid w:val="008D43BE"/>
    <w:rsid w:val="008E210B"/>
    <w:rsid w:val="008E7408"/>
    <w:rsid w:val="008E7D17"/>
    <w:rsid w:val="008F6372"/>
    <w:rsid w:val="008F78BC"/>
    <w:rsid w:val="00903DB9"/>
    <w:rsid w:val="00904A1C"/>
    <w:rsid w:val="00904F60"/>
    <w:rsid w:val="009068DB"/>
    <w:rsid w:val="00921D36"/>
    <w:rsid w:val="00925D17"/>
    <w:rsid w:val="0092788D"/>
    <w:rsid w:val="00936EFE"/>
    <w:rsid w:val="00944548"/>
    <w:rsid w:val="009449BC"/>
    <w:rsid w:val="0094733B"/>
    <w:rsid w:val="00954DDD"/>
    <w:rsid w:val="00954FF1"/>
    <w:rsid w:val="00961892"/>
    <w:rsid w:val="0096277A"/>
    <w:rsid w:val="00964DB0"/>
    <w:rsid w:val="00966E32"/>
    <w:rsid w:val="00970A55"/>
    <w:rsid w:val="0097593E"/>
    <w:rsid w:val="00976CEA"/>
    <w:rsid w:val="0099261A"/>
    <w:rsid w:val="009942D0"/>
    <w:rsid w:val="00997E70"/>
    <w:rsid w:val="009A20DB"/>
    <w:rsid w:val="009A2EDC"/>
    <w:rsid w:val="009D07D4"/>
    <w:rsid w:val="009E1FF0"/>
    <w:rsid w:val="009E3A8F"/>
    <w:rsid w:val="009F33B0"/>
    <w:rsid w:val="009F3DCA"/>
    <w:rsid w:val="009F4717"/>
    <w:rsid w:val="009F63FB"/>
    <w:rsid w:val="00A00045"/>
    <w:rsid w:val="00A01F1B"/>
    <w:rsid w:val="00A141FF"/>
    <w:rsid w:val="00A2740D"/>
    <w:rsid w:val="00A27BCF"/>
    <w:rsid w:val="00A32E4D"/>
    <w:rsid w:val="00A34294"/>
    <w:rsid w:val="00A42155"/>
    <w:rsid w:val="00A572AB"/>
    <w:rsid w:val="00A72A47"/>
    <w:rsid w:val="00A751E3"/>
    <w:rsid w:val="00A81C40"/>
    <w:rsid w:val="00A95FA0"/>
    <w:rsid w:val="00AA2BC0"/>
    <w:rsid w:val="00AA333B"/>
    <w:rsid w:val="00AB1BFF"/>
    <w:rsid w:val="00AB624C"/>
    <w:rsid w:val="00AC0BAE"/>
    <w:rsid w:val="00AC2D94"/>
    <w:rsid w:val="00AC6F00"/>
    <w:rsid w:val="00AD2F73"/>
    <w:rsid w:val="00AD362D"/>
    <w:rsid w:val="00AD659B"/>
    <w:rsid w:val="00AF749D"/>
    <w:rsid w:val="00B0125B"/>
    <w:rsid w:val="00B015F9"/>
    <w:rsid w:val="00B136EB"/>
    <w:rsid w:val="00B1389F"/>
    <w:rsid w:val="00B14E75"/>
    <w:rsid w:val="00B24EB4"/>
    <w:rsid w:val="00B2694E"/>
    <w:rsid w:val="00B37181"/>
    <w:rsid w:val="00B37B00"/>
    <w:rsid w:val="00B37B2F"/>
    <w:rsid w:val="00B40DB7"/>
    <w:rsid w:val="00B45DD9"/>
    <w:rsid w:val="00B547E3"/>
    <w:rsid w:val="00B62CF9"/>
    <w:rsid w:val="00B6326C"/>
    <w:rsid w:val="00B70140"/>
    <w:rsid w:val="00B70EC8"/>
    <w:rsid w:val="00B70F2D"/>
    <w:rsid w:val="00B730F2"/>
    <w:rsid w:val="00B8167A"/>
    <w:rsid w:val="00B876FA"/>
    <w:rsid w:val="00B87858"/>
    <w:rsid w:val="00B92735"/>
    <w:rsid w:val="00B96AC6"/>
    <w:rsid w:val="00BA4A2E"/>
    <w:rsid w:val="00BC0155"/>
    <w:rsid w:val="00BC028A"/>
    <w:rsid w:val="00BD5049"/>
    <w:rsid w:val="00BF4AFE"/>
    <w:rsid w:val="00BF5792"/>
    <w:rsid w:val="00BF58DC"/>
    <w:rsid w:val="00C0242D"/>
    <w:rsid w:val="00C05067"/>
    <w:rsid w:val="00C05953"/>
    <w:rsid w:val="00C069E5"/>
    <w:rsid w:val="00C166E9"/>
    <w:rsid w:val="00C17257"/>
    <w:rsid w:val="00C17290"/>
    <w:rsid w:val="00C21D54"/>
    <w:rsid w:val="00C23154"/>
    <w:rsid w:val="00C23D2C"/>
    <w:rsid w:val="00C24D53"/>
    <w:rsid w:val="00C27AF2"/>
    <w:rsid w:val="00C3221A"/>
    <w:rsid w:val="00C45B52"/>
    <w:rsid w:val="00C45EB5"/>
    <w:rsid w:val="00C470DE"/>
    <w:rsid w:val="00C5104C"/>
    <w:rsid w:val="00C5521D"/>
    <w:rsid w:val="00C5634F"/>
    <w:rsid w:val="00C61491"/>
    <w:rsid w:val="00C6231C"/>
    <w:rsid w:val="00C63F44"/>
    <w:rsid w:val="00C757B8"/>
    <w:rsid w:val="00C766ED"/>
    <w:rsid w:val="00C80430"/>
    <w:rsid w:val="00C8165A"/>
    <w:rsid w:val="00C83913"/>
    <w:rsid w:val="00C90D33"/>
    <w:rsid w:val="00C912C4"/>
    <w:rsid w:val="00C93755"/>
    <w:rsid w:val="00C951BF"/>
    <w:rsid w:val="00C96EE6"/>
    <w:rsid w:val="00CA14BF"/>
    <w:rsid w:val="00CA1FDD"/>
    <w:rsid w:val="00CA631A"/>
    <w:rsid w:val="00CB135E"/>
    <w:rsid w:val="00CB275E"/>
    <w:rsid w:val="00CB4DAB"/>
    <w:rsid w:val="00CB584C"/>
    <w:rsid w:val="00CB71D9"/>
    <w:rsid w:val="00CB7ECD"/>
    <w:rsid w:val="00CC2748"/>
    <w:rsid w:val="00CC34DE"/>
    <w:rsid w:val="00CC5C6A"/>
    <w:rsid w:val="00CD0CCA"/>
    <w:rsid w:val="00CD3D44"/>
    <w:rsid w:val="00CE1ABE"/>
    <w:rsid w:val="00CE499C"/>
    <w:rsid w:val="00CE5158"/>
    <w:rsid w:val="00CE75AD"/>
    <w:rsid w:val="00CF2F26"/>
    <w:rsid w:val="00CF34D0"/>
    <w:rsid w:val="00D07077"/>
    <w:rsid w:val="00D0767C"/>
    <w:rsid w:val="00D10A92"/>
    <w:rsid w:val="00D12458"/>
    <w:rsid w:val="00D22DF4"/>
    <w:rsid w:val="00D255F3"/>
    <w:rsid w:val="00D358C1"/>
    <w:rsid w:val="00D51ECD"/>
    <w:rsid w:val="00D61E73"/>
    <w:rsid w:val="00D71637"/>
    <w:rsid w:val="00D807B5"/>
    <w:rsid w:val="00D828B6"/>
    <w:rsid w:val="00D82F96"/>
    <w:rsid w:val="00D8472E"/>
    <w:rsid w:val="00D95D80"/>
    <w:rsid w:val="00DA2BA5"/>
    <w:rsid w:val="00DB1587"/>
    <w:rsid w:val="00DC6B79"/>
    <w:rsid w:val="00DD2880"/>
    <w:rsid w:val="00DD363A"/>
    <w:rsid w:val="00DD5BCC"/>
    <w:rsid w:val="00DE192D"/>
    <w:rsid w:val="00DE2816"/>
    <w:rsid w:val="00DE4CE2"/>
    <w:rsid w:val="00DE62A3"/>
    <w:rsid w:val="00DF1F61"/>
    <w:rsid w:val="00E071DB"/>
    <w:rsid w:val="00E212FF"/>
    <w:rsid w:val="00E21F8B"/>
    <w:rsid w:val="00E22057"/>
    <w:rsid w:val="00E234C2"/>
    <w:rsid w:val="00E2745C"/>
    <w:rsid w:val="00E31444"/>
    <w:rsid w:val="00E413B3"/>
    <w:rsid w:val="00E452F6"/>
    <w:rsid w:val="00E5412F"/>
    <w:rsid w:val="00E54EF1"/>
    <w:rsid w:val="00E551EA"/>
    <w:rsid w:val="00E66E32"/>
    <w:rsid w:val="00E67AFF"/>
    <w:rsid w:val="00E75689"/>
    <w:rsid w:val="00E75811"/>
    <w:rsid w:val="00E77CD5"/>
    <w:rsid w:val="00E84E58"/>
    <w:rsid w:val="00E876D0"/>
    <w:rsid w:val="00E96EFF"/>
    <w:rsid w:val="00E97814"/>
    <w:rsid w:val="00EA14C2"/>
    <w:rsid w:val="00EA1DC5"/>
    <w:rsid w:val="00EA50BD"/>
    <w:rsid w:val="00EC4293"/>
    <w:rsid w:val="00EC46C7"/>
    <w:rsid w:val="00EC6CE5"/>
    <w:rsid w:val="00ED2AA0"/>
    <w:rsid w:val="00ED5E73"/>
    <w:rsid w:val="00EE7C12"/>
    <w:rsid w:val="00EF064C"/>
    <w:rsid w:val="00EF479A"/>
    <w:rsid w:val="00EF4819"/>
    <w:rsid w:val="00EF571A"/>
    <w:rsid w:val="00EF7F76"/>
    <w:rsid w:val="00F039AB"/>
    <w:rsid w:val="00F07D51"/>
    <w:rsid w:val="00F10FB2"/>
    <w:rsid w:val="00F129C9"/>
    <w:rsid w:val="00F1799B"/>
    <w:rsid w:val="00F20E61"/>
    <w:rsid w:val="00F22B0B"/>
    <w:rsid w:val="00F266CF"/>
    <w:rsid w:val="00F40B37"/>
    <w:rsid w:val="00F44914"/>
    <w:rsid w:val="00F45C94"/>
    <w:rsid w:val="00F464A2"/>
    <w:rsid w:val="00F51452"/>
    <w:rsid w:val="00F56B74"/>
    <w:rsid w:val="00F57880"/>
    <w:rsid w:val="00F6118B"/>
    <w:rsid w:val="00F62817"/>
    <w:rsid w:val="00F64385"/>
    <w:rsid w:val="00F7588E"/>
    <w:rsid w:val="00F86644"/>
    <w:rsid w:val="00F87EC0"/>
    <w:rsid w:val="00F91F8F"/>
    <w:rsid w:val="00F92824"/>
    <w:rsid w:val="00F94900"/>
    <w:rsid w:val="00FB1EAC"/>
    <w:rsid w:val="00FB72FB"/>
    <w:rsid w:val="00FC3540"/>
    <w:rsid w:val="00FC361B"/>
    <w:rsid w:val="00FC6384"/>
    <w:rsid w:val="00FD00F8"/>
    <w:rsid w:val="00FD0667"/>
    <w:rsid w:val="00FD4A9B"/>
    <w:rsid w:val="00FE557D"/>
    <w:rsid w:val="00FE5C08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FF503D"/>
  <w15:docId w15:val="{02395251-4001-4849-99A7-38FC51D0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pageBreakBefore/>
      <w:numPr>
        <w:numId w:val="2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pPr>
      <w:keepNext/>
      <w:keepLines/>
      <w:numPr>
        <w:ilvl w:val="1"/>
        <w:numId w:val="2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2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2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p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customStyle="1" w:styleId="Tabel">
    <w:name w:val="Tabel"/>
    <w:basedOn w:val="Standaard"/>
    <w:pPr>
      <w:keepLines/>
      <w:spacing w:before="60" w:after="60"/>
    </w:pPr>
    <w:rPr>
      <w:spacing w:val="6"/>
    </w:rPr>
  </w:style>
  <w:style w:type="paragraph" w:customStyle="1" w:styleId="Tabelkop">
    <w:name w:val="Tabel kop"/>
    <w:basedOn w:val="Tabel"/>
    <w:rPr>
      <w:b/>
    </w:rPr>
  </w:style>
  <w:style w:type="paragraph" w:customStyle="1" w:styleId="Tabel2">
    <w:name w:val="Tabel 2"/>
    <w:basedOn w:val="Standaard"/>
  </w:style>
  <w:style w:type="paragraph" w:customStyle="1" w:styleId="Tabelkop2">
    <w:name w:val="Tabel kop 2"/>
    <w:basedOn w:val="Tabel2"/>
    <w:rPr>
      <w:b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semiHidden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customStyle="1" w:styleId="Toelichting">
    <w:name w:val="Toelichting"/>
    <w:basedOn w:val="Standaard"/>
    <w:rPr>
      <w:vanish/>
      <w:color w:val="FF00FF"/>
    </w:rPr>
  </w:style>
  <w:style w:type="character" w:customStyle="1" w:styleId="refkop">
    <w:name w:val="refkop"/>
    <w:rPr>
      <w:rFonts w:ascii="Univers" w:hAnsi="Univers"/>
      <w:sz w:val="16"/>
    </w:rPr>
  </w:style>
  <w:style w:type="paragraph" w:customStyle="1" w:styleId="refkopvet">
    <w:name w:val="refkopvet"/>
    <w:basedOn w:val="Standaard"/>
    <w:pPr>
      <w:spacing w:before="40"/>
    </w:pPr>
    <w:rPr>
      <w:rFonts w:ascii="Univers" w:hAnsi="Univers"/>
      <w:b/>
      <w:sz w:val="16"/>
    </w:rPr>
  </w:style>
  <w:style w:type="paragraph" w:customStyle="1" w:styleId="adresregel">
    <w:name w:val="adresregel"/>
    <w:basedOn w:val="Voettekst"/>
    <w:pPr>
      <w:tabs>
        <w:tab w:val="center" w:pos="4153"/>
        <w:tab w:val="right" w:pos="8306"/>
      </w:tabs>
    </w:pPr>
    <w:rPr>
      <w:rFonts w:ascii="Univers" w:hAnsi="Univers"/>
      <w:b/>
      <w:i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110pt">
    <w:name w:val="Opmaakprofiel Kop 1 + 10 pt"/>
    <w:basedOn w:val="Kop1"/>
    <w:autoRedefine/>
    <w:rPr>
      <w:bCs/>
      <w:sz w:val="24"/>
    </w:rPr>
  </w:style>
  <w:style w:type="character" w:customStyle="1" w:styleId="Kop1Char">
    <w:name w:val="Kop 1 Char"/>
    <w:rPr>
      <w:rFonts w:ascii="Lucida Sans Unicode" w:hAnsi="Lucida Sans Unicode"/>
      <w:sz w:val="36"/>
      <w:lang w:val="nl-NL" w:eastAsia="nl-NL" w:bidi="ar-SA"/>
    </w:rPr>
  </w:style>
  <w:style w:type="character" w:customStyle="1" w:styleId="OpmaakprofielKop110ptChar">
    <w:name w:val="Opmaakprofiel Kop 1 + 10 pt Char"/>
    <w:rPr>
      <w:rFonts w:ascii="Lucida Sans Unicode" w:hAnsi="Lucida Sans Unicode"/>
      <w:bCs/>
      <w:sz w:val="24"/>
      <w:lang w:val="nl-NL" w:eastAsia="nl-NL" w:bidi="ar-SA"/>
    </w:rPr>
  </w:style>
  <w:style w:type="paragraph" w:customStyle="1" w:styleId="OpmaakprofielVet">
    <w:name w:val="Opmaakprofiel Vet"/>
    <w:basedOn w:val="Kop2"/>
    <w:autoRedefine/>
    <w:rPr>
      <w:sz w:val="20"/>
    </w:rPr>
  </w:style>
  <w:style w:type="character" w:customStyle="1" w:styleId="Kop2Char">
    <w:name w:val="Kop 2 Char"/>
    <w:rPr>
      <w:rFonts w:ascii="Lucida Sans Unicode" w:hAnsi="Lucida Sans Unicode"/>
      <w:sz w:val="18"/>
      <w:lang w:val="nl-NL" w:eastAsia="nl-NL" w:bidi="ar-SA"/>
    </w:rPr>
  </w:style>
  <w:style w:type="character" w:customStyle="1" w:styleId="OpmaakprofielVetChar">
    <w:name w:val="Opmaakprofiel Vet Char"/>
    <w:basedOn w:val="Kop2Char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Kop010pt">
    <w:name w:val="Opmaakprofiel Kop 0 + 10 pt"/>
    <w:basedOn w:val="Kop0"/>
    <w:rPr>
      <w:bCs/>
      <w:sz w:val="20"/>
    </w:rPr>
  </w:style>
  <w:style w:type="paragraph" w:customStyle="1" w:styleId="OpmaakprofielOpmaakprofielVetNietVet">
    <w:name w:val="Opmaakprofiel Opmaakprofiel Vet + Niet Vet"/>
    <w:basedOn w:val="OpmaakprofielVet"/>
    <w:autoRedefine/>
    <w:pPr>
      <w:numPr>
        <w:numId w:val="1"/>
      </w:numPr>
    </w:pPr>
  </w:style>
  <w:style w:type="paragraph" w:customStyle="1" w:styleId="OpmaakprofielKop2NietVerbreedmetVersmaldmet">
    <w:name w:val="Opmaakprofiel Kop 2 + Niet Verbreed met / Versmald met"/>
    <w:basedOn w:val="Kop2"/>
    <w:next w:val="Standaard"/>
    <w:autoRedefine/>
    <w:pPr>
      <w:numPr>
        <w:ilvl w:val="0"/>
        <w:numId w:val="0"/>
      </w:numPr>
    </w:pPr>
    <w:rPr>
      <w:rFonts w:ascii="Arial Vet" w:hAnsi="Arial Vet"/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Plattetekst">
    <w:name w:val="Body Text"/>
    <w:basedOn w:val="Standaard"/>
    <w:rPr>
      <w:color w:val="0000FF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customStyle="1" w:styleId="Opmaakprofiel1">
    <w:name w:val="Opmaakprofiel1"/>
    <w:basedOn w:val="Kop2"/>
    <w:next w:val="Standaard"/>
  </w:style>
  <w:style w:type="paragraph" w:customStyle="1" w:styleId="Opmaakprofiel2">
    <w:name w:val="Opmaakprofiel2"/>
    <w:basedOn w:val="Opmaakprofiel1"/>
    <w:rPr>
      <w:sz w:val="24"/>
    </w:rPr>
  </w:style>
  <w:style w:type="paragraph" w:customStyle="1" w:styleId="Opmaakprofiel3">
    <w:name w:val="Opmaakprofiel3"/>
    <w:basedOn w:val="Standaard"/>
    <w:rPr>
      <w:sz w:val="24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customStyle="1" w:styleId="KT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customStyle="1" w:styleId="LijstopsomtekenCharChar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Char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character" w:styleId="Nadruk">
    <w:name w:val="Emphasis"/>
    <w:qFormat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rPr>
      <w:color w:val="000000"/>
    </w:rPr>
  </w:style>
  <w:style w:type="character" w:customStyle="1" w:styleId="OpmaakprofielLijstvoortzetting3ArialZwartChar">
    <w:name w:val="Opmaakprofiel Lijstvoortzetting 3 + Arial Zwart Char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payoff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customStyle="1" w:styleId="st">
    <w:name w:val="st"/>
    <w:basedOn w:val="Kop2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Pr>
      <w:sz w:val="16"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styleId="Tekstzonderopmaak">
    <w:name w:val="Plain Text"/>
    <w:basedOn w:val="Standaard"/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customStyle="1" w:styleId="VraagF10">
    <w:name w:val="VraagF10"/>
  </w:style>
  <w:style w:type="paragraph" w:customStyle="1" w:styleId="VraagJa">
    <w:name w:val="VraagJa"/>
  </w:style>
  <w:style w:type="paragraph" w:customStyle="1" w:styleId="VraagNee">
    <w:name w:val="VraagNee"/>
  </w:style>
  <w:style w:type="paragraph" w:customStyle="1" w:styleId="Wensen">
    <w:name w:val="Wensen"/>
    <w:basedOn w:val="Standaard"/>
    <w:pPr>
      <w:numPr>
        <w:numId w:val="6"/>
      </w:numPr>
      <w:spacing w:before="120" w:after="120"/>
    </w:pPr>
    <w:rPr>
      <w:rFonts w:cs="Lucida Sans Unicode"/>
      <w:bCs/>
    </w:rPr>
  </w:style>
  <w:style w:type="paragraph" w:styleId="Normaalweb">
    <w:name w:val="Normal (Web)"/>
    <w:basedOn w:val="Standaard"/>
    <w:rsid w:val="00954DD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GevolgdeHyperlink">
    <w:name w:val="FollowedHyperlink"/>
    <w:rsid w:val="00F64385"/>
    <w:rPr>
      <w:color w:val="800080"/>
      <w:u w:val="single"/>
    </w:rPr>
  </w:style>
  <w:style w:type="paragraph" w:customStyle="1" w:styleId="Tussenkopje1">
    <w:name w:val="Tussenkopje1"/>
    <w:basedOn w:val="Standaard"/>
    <w:rsid w:val="004033D1"/>
    <w:pPr>
      <w:widowControl w:val="0"/>
      <w:tabs>
        <w:tab w:val="left" w:pos="740"/>
        <w:tab w:val="left" w:pos="2280"/>
        <w:tab w:val="left" w:pos="2840"/>
        <w:tab w:val="left" w:pos="3400"/>
        <w:tab w:val="left" w:pos="3980"/>
        <w:tab w:val="left" w:pos="4520"/>
        <w:tab w:val="left" w:pos="512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LucidaSans" w:hAnsi="LucidaSans"/>
      <w:color w:val="C62705"/>
      <w:sz w:val="28"/>
      <w:szCs w:val="28"/>
      <w:lang w:eastAsia="en-US"/>
    </w:rPr>
  </w:style>
  <w:style w:type="paragraph" w:customStyle="1" w:styleId="Introredactioneelgroot">
    <w:name w:val="Intro redactioneel groot"/>
    <w:basedOn w:val="Standaard"/>
    <w:rsid w:val="004033D1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z w:val="24"/>
      <w:szCs w:val="24"/>
      <w:lang w:eastAsia="en-US"/>
    </w:rPr>
  </w:style>
  <w:style w:type="paragraph" w:customStyle="1" w:styleId="Subkop1">
    <w:name w:val="Subkop 1"/>
    <w:basedOn w:val="Standaard"/>
    <w:rsid w:val="004033D1"/>
    <w:pPr>
      <w:widowControl w:val="0"/>
      <w:tabs>
        <w:tab w:val="left" w:pos="567"/>
      </w:tabs>
      <w:suppressAutoHyphens/>
      <w:autoSpaceDE w:val="0"/>
      <w:autoSpaceDN w:val="0"/>
      <w:adjustRightInd w:val="0"/>
      <w:spacing w:line="480" w:lineRule="atLeast"/>
      <w:textAlignment w:val="center"/>
    </w:pPr>
    <w:rPr>
      <w:rFonts w:ascii="LucidaSans" w:hAnsi="LucidaSans"/>
      <w:color w:val="C40008"/>
      <w:spacing w:val="-4"/>
      <w:sz w:val="36"/>
      <w:szCs w:val="36"/>
      <w:lang w:eastAsia="en-US"/>
    </w:rPr>
  </w:style>
  <w:style w:type="paragraph" w:customStyle="1" w:styleId="Tussenkop1">
    <w:name w:val="Tussenkop 1"/>
    <w:basedOn w:val="Standaard"/>
    <w:rsid w:val="004033D1"/>
    <w:pPr>
      <w:widowControl w:val="0"/>
      <w:suppressAutoHyphens/>
      <w:autoSpaceDE w:val="0"/>
      <w:autoSpaceDN w:val="0"/>
      <w:adjustRightInd w:val="0"/>
      <w:textAlignment w:val="center"/>
    </w:pPr>
    <w:rPr>
      <w:rFonts w:ascii="LucidaSans" w:hAnsi="LucidaSans"/>
      <w:color w:val="C40008"/>
      <w:szCs w:val="18"/>
      <w:lang w:eastAsia="en-US"/>
    </w:rPr>
  </w:style>
  <w:style w:type="paragraph" w:customStyle="1" w:styleId="Body">
    <w:name w:val="Body"/>
    <w:basedOn w:val="Standaard"/>
    <w:rsid w:val="004033D1"/>
    <w:pPr>
      <w:widowControl w:val="0"/>
      <w:autoSpaceDE w:val="0"/>
      <w:autoSpaceDN w:val="0"/>
      <w:adjustRightInd w:val="0"/>
      <w:textAlignment w:val="center"/>
    </w:pPr>
    <w:rPr>
      <w:rFonts w:ascii="LucidaSans" w:hAnsi="LucidaSans"/>
      <w:color w:val="000000"/>
      <w:sz w:val="16"/>
      <w:szCs w:val="16"/>
      <w:lang w:eastAsia="en-US"/>
    </w:rPr>
  </w:style>
  <w:style w:type="table" w:styleId="Tabelraster">
    <w:name w:val="Table Grid"/>
    <w:basedOn w:val="Standaardtabel"/>
    <w:rsid w:val="0040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en">
    <w:name w:val="Eisen"/>
    <w:basedOn w:val="Standaard"/>
    <w:link w:val="EisenChar"/>
    <w:rsid w:val="004033D1"/>
    <w:pPr>
      <w:numPr>
        <w:numId w:val="7"/>
      </w:numPr>
      <w:spacing w:before="120" w:after="120"/>
    </w:pPr>
  </w:style>
  <w:style w:type="character" w:customStyle="1" w:styleId="EisenChar">
    <w:name w:val="Eisen Char"/>
    <w:link w:val="Eisen"/>
    <w:rsid w:val="004033D1"/>
    <w:rPr>
      <w:rFonts w:ascii="Lucida Sans Unicode" w:hAnsi="Lucida Sans Unicode"/>
      <w:sz w:val="18"/>
    </w:rPr>
  </w:style>
  <w:style w:type="character" w:customStyle="1" w:styleId="OpmaakprofielGrijs-25">
    <w:name w:val="Opmaakprofiel Grijs-25%"/>
    <w:rsid w:val="004033D1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4033D1"/>
    <w:rPr>
      <w:rFonts w:ascii="Lucida Sans Unicode" w:hAnsi="Lucida Sans Unicode"/>
      <w:b/>
      <w:bCs/>
      <w:color w:val="0000FF"/>
      <w:sz w:val="18"/>
    </w:rPr>
  </w:style>
  <w:style w:type="paragraph" w:styleId="Lijstalinea">
    <w:name w:val="List Paragraph"/>
    <w:basedOn w:val="Standaard"/>
    <w:uiPriority w:val="34"/>
    <w:qFormat/>
    <w:rsid w:val="0094733B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Geenafstand">
    <w:name w:val="No Spacing"/>
    <w:uiPriority w:val="1"/>
    <w:qFormat/>
    <w:rsid w:val="00520598"/>
    <w:rPr>
      <w:rFonts w:ascii="Lucida Sans Unicode" w:eastAsia="Calibri" w:hAnsi="Lucida Sans Unicode"/>
      <w:sz w:val="18"/>
    </w:rPr>
  </w:style>
  <w:style w:type="paragraph" w:customStyle="1" w:styleId="pf0">
    <w:name w:val="pf0"/>
    <w:basedOn w:val="Standaard"/>
    <w:rsid w:val="005B5B8F"/>
    <w:pPr>
      <w:spacing w:before="100" w:beforeAutospacing="1" w:after="100" w:afterAutospacing="1" w:line="240" w:lineRule="auto"/>
      <w:ind w:left="600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5B5B8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A81C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3A0C7.8576FC6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ne208\AppData\Local\Microsoft\Windows\Temporary%20Internet%20Files\Content.IE5\S1LFE2AY\Eisen%20aan%20de%20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A5566-B97E-4A11-88FF-E6FA8B77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Eisen aan de opdracht</Template>
  <TotalTime>1</TotalTime>
  <Pages>5</Pages>
  <Words>863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Eisen aan de opdracht</vt:lpstr>
    </vt:vector>
  </TitlesOfParts>
  <Company>Gemeente Utrecht - Concerninkoop</Company>
  <LinksUpToDate>false</LinksUpToDate>
  <CharactersWithSpaces>5600</CharactersWithSpaces>
  <SharedDoc>false</SharedDoc>
  <HLinks>
    <vt:vector size="24" baseType="variant">
      <vt:variant>
        <vt:i4>327707</vt:i4>
      </vt:variant>
      <vt:variant>
        <vt:i4>54</vt:i4>
      </vt:variant>
      <vt:variant>
        <vt:i4>0</vt:i4>
      </vt:variant>
      <vt:variant>
        <vt:i4>5</vt:i4>
      </vt:variant>
      <vt:variant>
        <vt:lpwstr>http://www.utrecht.nl/milieuzone</vt:lpwstr>
      </vt:variant>
      <vt:variant>
        <vt:lpwstr/>
      </vt:variant>
      <vt:variant>
        <vt:i4>458829</vt:i4>
      </vt:variant>
      <vt:variant>
        <vt:i4>51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2031620</vt:i4>
      </vt:variant>
      <vt:variant>
        <vt:i4>48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2818165</vt:i4>
      </vt:variant>
      <vt:variant>
        <vt:i4>-1</vt:i4>
      </vt:variant>
      <vt:variant>
        <vt:i4>1026</vt:i4>
      </vt:variant>
      <vt:variant>
        <vt:i4>1</vt:i4>
      </vt:variant>
      <vt:variant>
        <vt:lpwstr>http://www.utrecht.nl/images/DO/Huisstijl/Fotos/Logo_Rood_RGB.jpg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 aan de opdracht</dc:title>
  <dc:creator>Maanen, Sandra van</dc:creator>
  <dc:description>Pve</dc:description>
  <cp:lastModifiedBy>Schipstra, Kees</cp:lastModifiedBy>
  <cp:revision>2</cp:revision>
  <cp:lastPrinted>2014-01-08T09:25:00Z</cp:lastPrinted>
  <dcterms:created xsi:type="dcterms:W3CDTF">2026-06-22T11:33:00Z</dcterms:created>
  <dcterms:modified xsi:type="dcterms:W3CDTF">2026-06-22T11:33:00Z</dcterms:modified>
  <cp:category>Eisen aan de opdracht, 1v2 20141112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Bedrijfskleding</vt:lpwstr>
  </property>
  <property fmtid="{D5CDD505-2E9C-101B-9397-08002B2CF9AE}" pid="3" name="Referentie">
    <vt:lpwstr>1100028266</vt:lpwstr>
  </property>
  <property fmtid="{D5CDD505-2E9C-101B-9397-08002B2CF9AE}" pid="4" name="Concerninkoper">
    <vt:lpwstr>S. van Maanen</vt:lpwstr>
  </property>
</Properties>
</file>