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1445" w:type="dxa"/>
        <w:tblInd w:w="-1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987"/>
        <w:gridCol w:w="1733"/>
        <w:gridCol w:w="3255"/>
      </w:tblGrid>
      <w:tr w:rsidR="00316FAA" w14:paraId="7784A775" w14:textId="77777777" w:rsidTr="000E72F1">
        <w:trPr>
          <w:trHeight w:val="567"/>
        </w:trPr>
        <w:tc>
          <w:tcPr>
            <w:tcW w:w="1470" w:type="dxa"/>
          </w:tcPr>
          <w:p w14:paraId="1B4F7EDC" w14:textId="77777777" w:rsidR="00316FAA" w:rsidRDefault="00316FAA" w:rsidP="00D07253"/>
        </w:tc>
        <w:tc>
          <w:tcPr>
            <w:tcW w:w="4987" w:type="dxa"/>
          </w:tcPr>
          <w:p w14:paraId="53C26F00" w14:textId="77777777" w:rsidR="00316FAA" w:rsidRDefault="00316FAA" w:rsidP="000E3222">
            <w:pPr>
              <w:pStyle w:val="organisatienaam"/>
            </w:pPr>
          </w:p>
        </w:tc>
        <w:tc>
          <w:tcPr>
            <w:tcW w:w="4988" w:type="dxa"/>
            <w:gridSpan w:val="2"/>
          </w:tcPr>
          <w:p w14:paraId="65292BDD" w14:textId="77777777" w:rsidR="00316FAA" w:rsidRDefault="000E72F1" w:rsidP="00316FAA">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14:paraId="2558F644" w14:textId="77777777" w:rsidTr="00EC37C4">
        <w:tc>
          <w:tcPr>
            <w:tcW w:w="1470" w:type="dxa"/>
            <w:vMerge w:val="restart"/>
          </w:tcPr>
          <w:p w14:paraId="37191C1B" w14:textId="77777777" w:rsidR="006B252D" w:rsidRDefault="006B252D" w:rsidP="00D07253"/>
        </w:tc>
        <w:tc>
          <w:tcPr>
            <w:tcW w:w="6720" w:type="dxa"/>
            <w:gridSpan w:val="2"/>
            <w:vMerge w:val="restart"/>
          </w:tcPr>
          <w:p w14:paraId="5958012A" w14:textId="77777777" w:rsidR="006B252D" w:rsidRDefault="006B252D" w:rsidP="000E3222">
            <w:pPr>
              <w:pStyle w:val="organisatienaam"/>
            </w:pPr>
          </w:p>
        </w:tc>
        <w:tc>
          <w:tcPr>
            <w:tcW w:w="3255" w:type="dxa"/>
          </w:tcPr>
          <w:p w14:paraId="20317B6E" w14:textId="77777777" w:rsidR="006B252D" w:rsidRDefault="006B252D" w:rsidP="000E3222">
            <w:pPr>
              <w:pStyle w:val="organisatienaam"/>
            </w:pPr>
            <w:r>
              <w:t>gemeente Zaanstad</w:t>
            </w:r>
          </w:p>
        </w:tc>
      </w:tr>
      <w:tr w:rsidR="005B309F" w14:paraId="43233EF1" w14:textId="77777777" w:rsidTr="00EC37C4">
        <w:trPr>
          <w:trHeight w:val="257"/>
        </w:trPr>
        <w:tc>
          <w:tcPr>
            <w:tcW w:w="1470" w:type="dxa"/>
            <w:vMerge/>
          </w:tcPr>
          <w:p w14:paraId="60EC573B" w14:textId="77777777" w:rsidR="005B309F" w:rsidRDefault="005B309F" w:rsidP="00D07253"/>
        </w:tc>
        <w:tc>
          <w:tcPr>
            <w:tcW w:w="6720" w:type="dxa"/>
            <w:gridSpan w:val="2"/>
            <w:vMerge/>
          </w:tcPr>
          <w:p w14:paraId="65DB6C0A" w14:textId="77777777" w:rsidR="005B309F" w:rsidRDefault="005B309F" w:rsidP="00D07253"/>
        </w:tc>
        <w:tc>
          <w:tcPr>
            <w:tcW w:w="3255" w:type="dxa"/>
          </w:tcPr>
          <w:p w14:paraId="2DCCB445" w14:textId="77777777" w:rsidR="004E467F" w:rsidRDefault="004E467F" w:rsidP="004E467F">
            <w:pPr>
              <w:pStyle w:val="Adreskop"/>
            </w:pPr>
            <w:r>
              <w:fldChar w:fldCharType="begin"/>
            </w:r>
            <w:r>
              <w:instrText xml:space="preserve"> FILLIN "Naam van de afdeling</w:instrText>
            </w:r>
            <w:r w:rsidR="0045389A">
              <w:instrText xml:space="preserve"> waar je werkt voor in de briefkop.</w:instrText>
            </w:r>
            <w:r>
              <w:instrText xml:space="preserve">" </w:instrText>
            </w:r>
            <w:r>
              <w:fldChar w:fldCharType="separate"/>
            </w:r>
            <w:r>
              <w:fldChar w:fldCharType="end"/>
            </w:r>
          </w:p>
          <w:p w14:paraId="212C7F7A" w14:textId="77777777" w:rsidR="005B309F" w:rsidRPr="00EE0AE0" w:rsidRDefault="004E467F" w:rsidP="004E467F">
            <w:pPr>
              <w:pStyle w:val="Adreskop"/>
            </w:pPr>
            <w:r>
              <w:fldChar w:fldCharType="begin"/>
            </w:r>
            <w:r>
              <w:instrText xml:space="preserve"> FILLIN "Naam persoon, alleen invullen als het om het bestuur/directeur/raadsgriffier gaat anders leeg laten!" </w:instrText>
            </w:r>
            <w:r>
              <w:fldChar w:fldCharType="separate"/>
            </w:r>
            <w:r>
              <w:fldChar w:fldCharType="end"/>
            </w:r>
          </w:p>
        </w:tc>
      </w:tr>
    </w:tbl>
    <w:p w14:paraId="072D4B5A" w14:textId="74CEF3F1" w:rsidR="00095F45" w:rsidRPr="003712ED" w:rsidRDefault="003712ED" w:rsidP="0021356D">
      <w:pPr>
        <w:rPr>
          <w:b/>
          <w:bCs/>
        </w:rPr>
      </w:pPr>
      <w:r w:rsidRPr="003712ED">
        <w:rPr>
          <w:b/>
          <w:bCs/>
        </w:rPr>
        <w:t>Bijlage Verklaring vanwege Europese sancties tegen Rusland en Belarus</w:t>
      </w:r>
    </w:p>
    <w:p w14:paraId="6D86ADAF" w14:textId="77777777" w:rsidR="003712ED" w:rsidRDefault="003712ED" w:rsidP="0021356D"/>
    <w:p w14:paraId="4759208B" w14:textId="29FCC76A" w:rsidR="003712ED" w:rsidRDefault="003712ED" w:rsidP="0021356D">
      <w:pPr>
        <w:rPr>
          <w:noProof/>
        </w:rPr>
      </w:pPr>
    </w:p>
    <w:p w14:paraId="46ECDD7B" w14:textId="5C97476B" w:rsidR="003712ED" w:rsidRDefault="003712ED" w:rsidP="0021356D">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Het is op grond van de Sanctiewet verboden om direct en indirect tegoeden en/of economische middelen ter beschikking te stellen aan bedrijven of personen</w:t>
      </w:r>
      <w:r w:rsidR="2DA98A5F">
        <w:t xml:space="preserve"> op de </w:t>
      </w:r>
      <w:r w:rsidR="41E77553">
        <w:t>sanctie</w:t>
      </w:r>
      <w:r w:rsidR="2DA98A5F">
        <w:t>lijst</w:t>
      </w:r>
      <w:r>
        <w:t>. Het verbod werkt ook door naar bedrijven die zelf niet op een sanctielijst staan, maar die wel eigendom zijn of onder zeggenschap staan van een bedrijf of persoon</w:t>
      </w:r>
      <w:r w:rsidR="11A105CC">
        <w:t xml:space="preserve"> op de </w:t>
      </w:r>
      <w:r w:rsidR="0C70CEBC">
        <w:t>sanctie</w:t>
      </w:r>
      <w:r w:rsidR="11A105CC">
        <w:t>lijst</w:t>
      </w:r>
      <w:r>
        <w:t>. Met deze verklaring geeft u aan of uw bedrijf verbonden is aan een (</w:t>
      </w:r>
      <w:proofErr w:type="spellStart"/>
      <w:r>
        <w:t>Bela</w:t>
      </w:r>
      <w:proofErr w:type="spellEnd"/>
      <w:r>
        <w:t>)Russisch moederbedrijf op de sanctielijst.</w:t>
      </w:r>
    </w:p>
    <w:p w14:paraId="11C99095" w14:textId="77777777" w:rsidR="003712ED" w:rsidRDefault="003712ED" w:rsidP="0021356D"/>
    <w:p w14:paraId="7A203247" w14:textId="4BF9B7A7" w:rsidR="003712ED" w:rsidRDefault="003712ED" w:rsidP="0021356D">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t>Invullen in blokletters</w:t>
      </w:r>
      <w:r w:rsidRPr="003712ED">
        <w:t xml:space="preserve"> </w:t>
      </w:r>
    </w:p>
    <w:p w14:paraId="69E1F02E" w14:textId="77777777" w:rsidR="003712ED" w:rsidRDefault="003712ED" w:rsidP="0021356D"/>
    <w:p w14:paraId="620E7243" w14:textId="7594D250" w:rsidR="003712ED" w:rsidRDefault="003712ED" w:rsidP="0021356D">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14:paraId="0ED4DFD7" w14:textId="77777777" w:rsidR="003712ED" w:rsidRDefault="003712ED" w:rsidP="0021356D"/>
    <w:p w14:paraId="429C3F0C" w14:textId="77777777" w:rsidR="003712ED" w:rsidRDefault="003712ED" w:rsidP="0021356D">
      <w:r w:rsidRPr="003712ED">
        <w:t xml:space="preserve">1.2 KvK-nummer </w:t>
      </w:r>
    </w:p>
    <w:p w14:paraId="0540289D" w14:textId="77777777" w:rsidR="003712ED" w:rsidRDefault="003712ED" w:rsidP="0021356D"/>
    <w:p w14:paraId="2B3D5F3D" w14:textId="77777777" w:rsidR="003712ED" w:rsidRDefault="003712ED" w:rsidP="0021356D"/>
    <w:p w14:paraId="589AD3F9" w14:textId="4706F4E3" w:rsidR="003712ED" w:rsidRDefault="003712ED" w:rsidP="0021356D">
      <w:r>
        <w:t>________________________________________</w:t>
      </w:r>
    </w:p>
    <w:p w14:paraId="4194D9B8" w14:textId="77777777" w:rsidR="003712ED" w:rsidRDefault="003712ED" w:rsidP="0021356D"/>
    <w:p w14:paraId="6350E642" w14:textId="13750730" w:rsidR="003712ED" w:rsidRDefault="003712ED" w:rsidP="0021356D">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14:paraId="60DB10F5" w14:textId="77777777" w:rsidR="003712ED" w:rsidRDefault="003712ED" w:rsidP="0021356D"/>
    <w:p w14:paraId="109CF647" w14:textId="77777777" w:rsidR="003712ED" w:rsidRDefault="003712ED" w:rsidP="0021356D"/>
    <w:p w14:paraId="633C885F" w14:textId="06E3C76B" w:rsidR="003712ED" w:rsidRDefault="003712ED" w:rsidP="0021356D">
      <w:r>
        <w:t>____________________________________________</w:t>
      </w:r>
    </w:p>
    <w:p w14:paraId="45F7FEB3" w14:textId="77777777" w:rsidR="003712ED" w:rsidRDefault="003712ED" w:rsidP="0021356D"/>
    <w:p w14:paraId="0DB68244" w14:textId="77777777" w:rsidR="003712ED" w:rsidRDefault="003712ED" w:rsidP="0021356D"/>
    <w:p w14:paraId="4B621C51" w14:textId="77777777" w:rsidR="003712ED" w:rsidRDefault="003712ED" w:rsidP="0021356D"/>
    <w:p w14:paraId="2E191410" w14:textId="2C5DF724" w:rsidR="003712ED" w:rsidRDefault="003712ED" w:rsidP="0021356D">
      <w:r>
        <w:t>1.5 Telefoonnummer</w:t>
      </w:r>
    </w:p>
    <w:p w14:paraId="24C1B710" w14:textId="77777777" w:rsidR="003712ED" w:rsidRDefault="003712ED" w:rsidP="0021356D"/>
    <w:p w14:paraId="1791A024" w14:textId="77777777" w:rsidR="003712ED" w:rsidRDefault="003712ED" w:rsidP="0021356D"/>
    <w:p w14:paraId="3028AC88" w14:textId="2E78193F" w:rsidR="003712ED" w:rsidRDefault="003712ED" w:rsidP="0021356D">
      <w:r>
        <w:t>_____________________________________________</w:t>
      </w:r>
    </w:p>
    <w:p w14:paraId="0CBF4E1C" w14:textId="0BCCD6BC" w:rsidR="003712ED" w:rsidRDefault="003712ED" w:rsidP="0021356D">
      <w:r>
        <w:br/>
      </w:r>
      <w:r>
        <w:br/>
      </w:r>
      <w:r>
        <w:br/>
      </w:r>
    </w:p>
    <w:p w14:paraId="3439EC38" w14:textId="77777777" w:rsidR="003712ED" w:rsidRDefault="003712ED" w:rsidP="0021356D"/>
    <w:p w14:paraId="7222E9D4" w14:textId="77777777" w:rsidR="003712ED" w:rsidRDefault="003712ED" w:rsidP="0021356D"/>
    <w:p w14:paraId="597ABE4C" w14:textId="77777777" w:rsidR="003712ED" w:rsidRDefault="003712ED" w:rsidP="0021356D"/>
    <w:p w14:paraId="2F7F6EDA" w14:textId="77777777" w:rsidR="003712ED" w:rsidRDefault="003712ED" w:rsidP="0021356D"/>
    <w:p w14:paraId="2DE0B6B6" w14:textId="77777777" w:rsidR="003712ED" w:rsidRDefault="003712ED" w:rsidP="0021356D"/>
    <w:p w14:paraId="1F297FD9" w14:textId="77777777" w:rsidR="003712ED" w:rsidRDefault="003712ED" w:rsidP="0021356D"/>
    <w:p w14:paraId="0E1F0100" w14:textId="77777777" w:rsidR="003712ED" w:rsidRDefault="003712ED" w:rsidP="0021356D"/>
    <w:p w14:paraId="1824DE8F" w14:textId="054C37C0" w:rsidR="00093DCD" w:rsidRDefault="009E163C" w:rsidP="0021356D">
      <w:pPr>
        <w:rPr>
          <w:u w:val="single"/>
        </w:rPr>
      </w:pPr>
      <w:r>
        <w:rPr>
          <w:noProof/>
        </w:rPr>
        <w:lastRenderedPageBreak/>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96DC9" w14:textId="77777777" w:rsidR="009E163C" w:rsidRDefault="009E163C" w:rsidP="0021356D">
      <w:pPr>
        <w:rPr>
          <w:u w:val="single"/>
        </w:rPr>
      </w:pPr>
    </w:p>
    <w:p w14:paraId="0CB5EF3A" w14:textId="5D5DD5C8" w:rsidR="003712ED" w:rsidRDefault="003712ED" w:rsidP="0021356D">
      <w:pPr>
        <w:rPr>
          <w:u w:val="single"/>
        </w:rPr>
      </w:pPr>
      <w:r w:rsidRPr="003712ED">
        <w:rPr>
          <w:u w:val="single"/>
        </w:rPr>
        <w:t>2. Verklaring</w:t>
      </w:r>
    </w:p>
    <w:p w14:paraId="53032752" w14:textId="77777777" w:rsidR="003712ED" w:rsidRDefault="003712ED" w:rsidP="0021356D">
      <w:pPr>
        <w:rPr>
          <w:u w:val="single"/>
        </w:rPr>
      </w:pPr>
    </w:p>
    <w:p w14:paraId="0089AD63" w14:textId="3F64A84B" w:rsidR="003712ED" w:rsidRDefault="003712ED" w:rsidP="0021356D">
      <w:r>
        <w:t xml:space="preserve">2.1 Is uw bedrijf een dochteronderneming van een (moeder)bedrijf? </w:t>
      </w:r>
      <w:r>
        <w:rPr>
          <w:rFonts w:ascii="Symbol" w:eastAsia="Symbol" w:hAnsi="Symbol" w:cs="Symbol"/>
        </w:rPr>
        <w:t>□</w:t>
      </w:r>
      <w:r>
        <w:t xml:space="preserve">  Ja</w:t>
      </w:r>
      <w:r w:rsidR="00093DCD">
        <w:t>,</w:t>
      </w:r>
      <w:r>
        <w:t xml:space="preserve"> </w:t>
      </w:r>
      <w:r w:rsidR="00093DCD">
        <w:t xml:space="preserve">  </w:t>
      </w:r>
      <w:r>
        <w:t>ga verder met vraag 2.</w:t>
      </w:r>
      <w:r w:rsidR="00093DCD">
        <w:t>2</w:t>
      </w:r>
    </w:p>
    <w:p w14:paraId="21BEC67F" w14:textId="793832EF" w:rsidR="003712ED" w:rsidRDefault="003712ED" w:rsidP="003712ED">
      <w:pPr>
        <w:rPr>
          <w:i/>
          <w:iCs/>
        </w:rPr>
      </w:pPr>
      <w:r>
        <w:rPr>
          <w:i/>
          <w:iCs/>
        </w:rPr>
        <w:t xml:space="preserve">      </w:t>
      </w:r>
      <w:r w:rsidR="00093DCD">
        <w:rPr>
          <w:i/>
          <w:iCs/>
        </w:rPr>
        <w:br/>
        <w:t xml:space="preserve">      </w:t>
      </w:r>
      <w:r w:rsidRPr="003712ED">
        <w:rPr>
          <w:i/>
          <w:iCs/>
        </w:rPr>
        <w:t>Als het bedrijf een eenmanszaak is, kruis dan ‘Nee’ aan</w:t>
      </w:r>
      <w:r w:rsidR="00093DCD">
        <w:rPr>
          <w:i/>
          <w:iCs/>
        </w:rPr>
        <w:tab/>
        <w:t xml:space="preserve">       </w:t>
      </w:r>
      <w:r w:rsidR="00093DCD">
        <w:rPr>
          <w:rFonts w:ascii="Symbol" w:eastAsia="Symbol" w:hAnsi="Symbol" w:cs="Symbol"/>
        </w:rPr>
        <w:t>□</w:t>
      </w:r>
      <w:r w:rsidR="00093DCD">
        <w:t xml:space="preserve">  Nee, ga verder met vraag 2.5</w:t>
      </w:r>
      <w:r>
        <w:rPr>
          <w:i/>
          <w:iCs/>
        </w:rPr>
        <w:br/>
      </w:r>
    </w:p>
    <w:p w14:paraId="3E6466B0" w14:textId="77777777" w:rsidR="003712ED" w:rsidRDefault="003712ED" w:rsidP="003712ED">
      <w:pPr>
        <w:rPr>
          <w:i/>
          <w:iCs/>
        </w:rPr>
      </w:pPr>
    </w:p>
    <w:p w14:paraId="02AE8942" w14:textId="5864EFA6" w:rsidR="00093DCD" w:rsidRDefault="003712ED" w:rsidP="0021356D">
      <w:r w:rsidRPr="003712ED">
        <w:t>2.2</w:t>
      </w:r>
      <w:r w:rsidR="00093DCD">
        <w:t xml:space="preserve"> Is het moederbedrijf Russisch/Belarussisch?</w:t>
      </w:r>
      <w:r w:rsidR="00093DCD">
        <w:tab/>
      </w:r>
      <w:r w:rsidR="00093DCD">
        <w:tab/>
        <w:t xml:space="preserve">       </w:t>
      </w:r>
      <w:r w:rsidR="00093DCD">
        <w:rPr>
          <w:rFonts w:ascii="Symbol" w:eastAsia="Symbol" w:hAnsi="Symbol" w:cs="Symbol"/>
        </w:rPr>
        <w:t>□</w:t>
      </w:r>
      <w:r w:rsidR="00093DCD">
        <w:t xml:space="preserve">  Ja,    ga verder met vraag 2.3</w:t>
      </w:r>
    </w:p>
    <w:p w14:paraId="527E1924" w14:textId="0EA61CB2" w:rsidR="00093DCD" w:rsidRDefault="00093DCD" w:rsidP="0021356D"/>
    <w:p w14:paraId="58396CEE" w14:textId="5A5911D8" w:rsid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0F18693F" w14:textId="50B1C4E5" w:rsidR="140B438C" w:rsidRDefault="140B438C"/>
    <w:p w14:paraId="05BF8628" w14:textId="77777777" w:rsidR="00093DCD" w:rsidRDefault="00093DCD" w:rsidP="0021356D"/>
    <w:p w14:paraId="19FC8520" w14:textId="4F38F241" w:rsidR="00093DCD" w:rsidRPr="00093DCD" w:rsidRDefault="00093DCD" w:rsidP="0021356D">
      <w:r>
        <w:t xml:space="preserve">2.3 Staat het Russische/Belarussische moederbedrijf </w:t>
      </w:r>
      <w:r>
        <w:tab/>
      </w:r>
      <w:r>
        <w:tab/>
        <w:t xml:space="preserve">       </w:t>
      </w:r>
      <w:r w:rsidRPr="140B438C">
        <w:rPr>
          <w:rFonts w:ascii="Symbol" w:eastAsia="Symbol" w:hAnsi="Symbol" w:cs="Symbol"/>
        </w:rPr>
        <w:t>□</w:t>
      </w:r>
      <w:r>
        <w:t xml:space="preserve">  Ja,     ga verder met vraag 2.4</w:t>
      </w:r>
      <w:r>
        <w:br/>
        <w:t xml:space="preserve">       op de Europese sanctielijst? (zie www.sanctionsmap.eu)</w:t>
      </w:r>
    </w:p>
    <w:p w14:paraId="553230B7" w14:textId="583D98D7" w:rsidR="00093DCD" w:rsidRP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7D429202" w14:textId="30E7AB50" w:rsidR="140B438C" w:rsidRDefault="140B438C"/>
    <w:p w14:paraId="3A9DB7F5" w14:textId="77777777" w:rsidR="003712ED" w:rsidRDefault="003712ED" w:rsidP="0021356D"/>
    <w:p w14:paraId="638D04F7" w14:textId="418D4B6A" w:rsidR="00093DCD" w:rsidRDefault="5291D1A4" w:rsidP="0021356D">
      <w:r>
        <w:t xml:space="preserve">2.4. Staat uw bedrijf onder zeggenschap of eigendom van </w:t>
      </w:r>
      <w:r w:rsidR="00093DCD">
        <w:tab/>
      </w:r>
      <w:r>
        <w:t xml:space="preserve">       </w:t>
      </w:r>
      <w:r w:rsidRPr="56912247">
        <w:rPr>
          <w:rFonts w:ascii="Symbol" w:eastAsia="Symbol" w:hAnsi="Symbol" w:cs="Symbol"/>
        </w:rPr>
        <w:t>□</w:t>
      </w:r>
      <w:r>
        <w:t xml:space="preserve">  Ja</w:t>
      </w:r>
    </w:p>
    <w:p w14:paraId="699DC5E1" w14:textId="21A63604" w:rsidR="00093DCD" w:rsidRPr="00093DCD" w:rsidRDefault="5291D1A4" w:rsidP="00093DCD">
      <w:pPr>
        <w:ind w:left="390"/>
      </w:pPr>
      <w:r>
        <w:t xml:space="preserve">het Russische/Belarussische moederbedrijf? </w:t>
      </w:r>
      <w:r w:rsidR="00093DCD">
        <w:br/>
      </w:r>
      <w:r w:rsidRPr="56912247">
        <w:rPr>
          <w:i/>
          <w:iCs/>
        </w:rPr>
        <w:t xml:space="preserve">Zie voor nadere toelichting over wanneer sprake is van </w:t>
      </w:r>
      <w:r w:rsidR="00093DCD">
        <w:tab/>
      </w:r>
      <w:r w:rsidRPr="56912247">
        <w:rPr>
          <w:i/>
          <w:iCs/>
        </w:rPr>
        <w:t xml:space="preserve">      </w:t>
      </w:r>
      <w:r w:rsidR="00093DCD">
        <w:tab/>
      </w:r>
      <w:r w:rsidRPr="56912247">
        <w:rPr>
          <w:i/>
          <w:iCs/>
        </w:rPr>
        <w:t xml:space="preserve"> </w:t>
      </w:r>
      <w:r w:rsidRPr="56912247">
        <w:rPr>
          <w:rFonts w:ascii="Symbol" w:eastAsia="Symbol" w:hAnsi="Symbol" w:cs="Symbol"/>
        </w:rPr>
        <w:t>□</w:t>
      </w:r>
      <w:r>
        <w:t xml:space="preserve">  Nee</w:t>
      </w:r>
    </w:p>
    <w:p w14:paraId="4FF2C0A5" w14:textId="58B5C687" w:rsidR="00093DCD" w:rsidRDefault="00093DCD" w:rsidP="00093DCD">
      <w:pPr>
        <w:ind w:left="390"/>
        <w:rPr>
          <w:i/>
          <w:iCs/>
        </w:rPr>
      </w:pPr>
      <w:r w:rsidRPr="00093DCD">
        <w:rPr>
          <w:i/>
          <w:iCs/>
        </w:rPr>
        <w:t>zeggenschap of eigendom het tekstblok op de pagina 3</w:t>
      </w:r>
    </w:p>
    <w:p w14:paraId="1F5AEFF6" w14:textId="77777777" w:rsidR="00093DCD" w:rsidRDefault="00093DCD" w:rsidP="00093DCD">
      <w:r>
        <w:rPr>
          <w:i/>
          <w:iCs/>
        </w:rPr>
        <w:br/>
      </w:r>
      <w:r w:rsidRPr="00093DCD">
        <w:br/>
        <w:t>2.5</w:t>
      </w:r>
      <w:r>
        <w:t xml:space="preserve"> Verklaring</w:t>
      </w:r>
    </w:p>
    <w:p w14:paraId="6DE4F368" w14:textId="77777777" w:rsidR="00093DCD" w:rsidRDefault="00093DCD" w:rsidP="00093DCD"/>
    <w:p w14:paraId="245BAE37" w14:textId="2AFBB900" w:rsidR="00093DCD" w:rsidRDefault="00093DCD" w:rsidP="00093DCD">
      <w:pPr>
        <w:ind w:left="708"/>
      </w:pPr>
      <w:r>
        <w:rPr>
          <w:rFonts w:ascii="Symbol" w:eastAsia="Symbol" w:hAnsi="Symbol" w:cs="Symbol"/>
        </w:rPr>
        <w:t>□</w:t>
      </w:r>
      <w:r>
        <w:t xml:space="preserve">   </w:t>
      </w:r>
      <w:r w:rsidRPr="00093DCD">
        <w:t>Ik verklaar bevoegd te zijn om namens het bedrijf deze verklaring te ondertekenen en ik verklaar bovenstaande naar waarheid ingevuld te hebben.</w:t>
      </w:r>
      <w:r w:rsidRPr="00093DCD">
        <w:br/>
      </w:r>
    </w:p>
    <w:p w14:paraId="012186C8" w14:textId="77777777" w:rsidR="00093DCD" w:rsidRDefault="00093DCD" w:rsidP="00093DCD"/>
    <w:p w14:paraId="6D99ADAB" w14:textId="3CF2B3C8" w:rsidR="00093DCD" w:rsidRDefault="00093DCD" w:rsidP="00093DCD">
      <w:pPr>
        <w:rPr>
          <w:b/>
          <w:bCs/>
        </w:rPr>
      </w:pPr>
      <w:r w:rsidRPr="00093DCD">
        <w:rPr>
          <w:b/>
          <w:bCs/>
        </w:rPr>
        <w:t>3. Ondertekening</w:t>
      </w:r>
    </w:p>
    <w:p w14:paraId="4F7C4325" w14:textId="77777777" w:rsidR="00093DCD" w:rsidRDefault="00093DCD" w:rsidP="00093DCD">
      <w:pPr>
        <w:rPr>
          <w:b/>
          <w:bCs/>
        </w:rPr>
      </w:pPr>
    </w:p>
    <w:p w14:paraId="678D5177" w14:textId="77777777" w:rsidR="00093DCD" w:rsidRDefault="00093DCD" w:rsidP="00093DCD">
      <w:pPr>
        <w:rPr>
          <w:b/>
          <w:bCs/>
        </w:rPr>
      </w:pPr>
    </w:p>
    <w:p w14:paraId="1968BCBE" w14:textId="62190415" w:rsidR="00093DCD" w:rsidRDefault="00093DCD" w:rsidP="00093DCD">
      <w:r w:rsidRPr="00093DCD">
        <w:t>3.1</w:t>
      </w:r>
      <w:r>
        <w:t xml:space="preserve">  Naam </w:t>
      </w:r>
      <w:r>
        <w:tab/>
      </w:r>
      <w:r>
        <w:tab/>
      </w:r>
      <w:r>
        <w:tab/>
        <w:t>__________________________________</w:t>
      </w:r>
    </w:p>
    <w:p w14:paraId="65061D46" w14:textId="77777777" w:rsidR="00093DCD" w:rsidRDefault="00093DCD" w:rsidP="00093DCD"/>
    <w:p w14:paraId="4D4D9907" w14:textId="77777777" w:rsidR="00093DCD" w:rsidRDefault="00093DCD" w:rsidP="00093DCD"/>
    <w:p w14:paraId="23C65DE9" w14:textId="08E769F2" w:rsidR="00093DCD" w:rsidRDefault="00093DCD" w:rsidP="00093DCD">
      <w:r>
        <w:t>3.2  Plaats en datum</w:t>
      </w:r>
      <w:r>
        <w:tab/>
      </w:r>
      <w:r>
        <w:tab/>
        <w:t>__________________________________</w:t>
      </w:r>
    </w:p>
    <w:p w14:paraId="7D72B14E" w14:textId="77777777" w:rsidR="00093DCD" w:rsidRDefault="00093DCD" w:rsidP="00093DCD"/>
    <w:p w14:paraId="6C788900" w14:textId="77777777" w:rsidR="00093DCD" w:rsidRDefault="00093DCD" w:rsidP="00093DCD"/>
    <w:p w14:paraId="1A2FC654" w14:textId="362E053B" w:rsidR="00093DCD" w:rsidRDefault="00093DCD" w:rsidP="00093DCD">
      <w:r>
        <w:tab/>
      </w:r>
      <w:r>
        <w:tab/>
      </w:r>
      <w:r>
        <w:tab/>
      </w:r>
      <w:r>
        <w:tab/>
        <w:t>__________________________________</w:t>
      </w:r>
    </w:p>
    <w:p w14:paraId="4E327350" w14:textId="77777777" w:rsidR="00093DCD" w:rsidRDefault="00093DCD" w:rsidP="00093DCD"/>
    <w:p w14:paraId="57123038" w14:textId="77777777" w:rsidR="00093DCD" w:rsidRDefault="00093DCD" w:rsidP="00093DCD"/>
    <w:p w14:paraId="33D99132" w14:textId="77777777" w:rsidR="00093DCD" w:rsidRDefault="00093DCD" w:rsidP="00093DCD"/>
    <w:p w14:paraId="163A048C" w14:textId="1E8B7AB5" w:rsidR="00093DCD" w:rsidRDefault="00093DCD" w:rsidP="00093DCD">
      <w:r>
        <w:t>3.3  Handtekening</w:t>
      </w:r>
      <w:r>
        <w:tab/>
      </w:r>
      <w:r>
        <w:tab/>
        <w:t>__________________________________</w:t>
      </w:r>
    </w:p>
    <w:p w14:paraId="5EFDBCE0" w14:textId="77777777" w:rsidR="00093DCD" w:rsidRDefault="00093DCD" w:rsidP="00093DCD"/>
    <w:p w14:paraId="0FEEDB95" w14:textId="77777777" w:rsidR="00093DCD" w:rsidRDefault="00093DCD" w:rsidP="00093DCD"/>
    <w:p w14:paraId="6879D17B" w14:textId="77777777" w:rsidR="00093DCD" w:rsidRDefault="00093DCD" w:rsidP="00093DCD"/>
    <w:p w14:paraId="016218DF" w14:textId="77777777" w:rsidR="00093DCD" w:rsidRDefault="00093DCD" w:rsidP="00093DCD"/>
    <w:p w14:paraId="3CD20DEE" w14:textId="77777777" w:rsidR="00093DCD" w:rsidRDefault="00093DCD" w:rsidP="00093DCD"/>
    <w:p w14:paraId="34D46BC5" w14:textId="77777777" w:rsidR="00093DCD" w:rsidRDefault="00093DCD" w:rsidP="00093DCD"/>
    <w:p w14:paraId="6217DEDB" w14:textId="77777777" w:rsidR="00093DCD" w:rsidRDefault="00093DCD" w:rsidP="00093DCD"/>
    <w:p w14:paraId="07DB062E" w14:textId="3189979A" w:rsidR="00093DCD" w:rsidRDefault="009E163C" w:rsidP="00093DCD">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06F13" w14:textId="77777777" w:rsidR="009E163C" w:rsidRDefault="009E163C" w:rsidP="00093DCD"/>
    <w:p w14:paraId="5F39B316" w14:textId="77777777" w:rsidR="009E163C" w:rsidRPr="009E163C" w:rsidRDefault="009E163C" w:rsidP="00093DCD">
      <w:pPr>
        <w:rPr>
          <w:b/>
          <w:bCs/>
        </w:rPr>
      </w:pPr>
    </w:p>
    <w:p w14:paraId="09F517B9" w14:textId="6E521D44" w:rsidR="009E163C" w:rsidRDefault="00093DCD" w:rsidP="00093DCD">
      <w:r w:rsidRPr="009E163C">
        <w:rPr>
          <w:b/>
          <w:bCs/>
        </w:rPr>
        <w:t xml:space="preserve">Wanneer is sprake van eigendom of zeggenschap? </w:t>
      </w:r>
    </w:p>
    <w:p w14:paraId="2412FF7A" w14:textId="77777777" w:rsidR="009E163C" w:rsidRDefault="00093DCD" w:rsidP="00093DCD">
      <w:r w:rsidRPr="00093DCD">
        <w:t>Dit volgt uit de Europese richtsnoeren inzake sancties (</w:t>
      </w:r>
      <w:hyperlink r:id="rId12" w:history="1">
        <w:r w:rsidRPr="009E163C">
          <w:rPr>
            <w:rStyle w:val="Hyperlink"/>
          </w:rPr>
          <w:t>pdf</w:t>
        </w:r>
      </w:hyperlink>
      <w:r w:rsidRPr="00093DCD">
        <w:t xml:space="preserve"> (europa.eu), onder 55a en 55b: </w:t>
      </w:r>
    </w:p>
    <w:p w14:paraId="2DCF70C0" w14:textId="77777777" w:rsidR="009E163C" w:rsidRDefault="009E163C" w:rsidP="00093DCD"/>
    <w:p w14:paraId="5234DF01" w14:textId="77777777" w:rsidR="009E163C" w:rsidRDefault="00093DCD" w:rsidP="00093DCD">
      <w:r w:rsidRPr="009E163C">
        <w:rPr>
          <w:b/>
          <w:bCs/>
        </w:rPr>
        <w:t>Eigendom:</w:t>
      </w:r>
      <w:r w:rsidRPr="00093DCD">
        <w:t xml:space="preserve"> als een ander bedrijf (of persoon) in het bezit is van 50 % of meer van de eigendomsrechten, of daarin een meerderheidsbelang heeft. </w:t>
      </w:r>
    </w:p>
    <w:p w14:paraId="52D1099B" w14:textId="77777777" w:rsidR="009E163C" w:rsidRDefault="009E163C" w:rsidP="00093DCD"/>
    <w:p w14:paraId="32174874" w14:textId="77777777" w:rsidR="009E163C" w:rsidRDefault="009E163C" w:rsidP="00093DCD">
      <w:hyperlink r:id="rId13" w:history="1">
        <w:r>
          <w:rPr>
            <w:rStyle w:val="Hyperlink"/>
          </w:rPr>
          <w:t>pdf (europa.eu)</w:t>
        </w:r>
      </w:hyperlink>
      <w:r w:rsidR="00093DCD" w:rsidRPr="00093DCD">
        <w:t xml:space="preserve"> als een ander bedrijf (of persoon):</w:t>
      </w:r>
    </w:p>
    <w:p w14:paraId="2E0929BD" w14:textId="77777777" w:rsidR="009E163C" w:rsidRDefault="009E163C" w:rsidP="00093DCD"/>
    <w:p w14:paraId="727DF5B3" w14:textId="77777777" w:rsidR="009E163C" w:rsidRDefault="009E163C" w:rsidP="009E163C">
      <w:pPr>
        <w:pStyle w:val="Lijstalinea"/>
        <w:numPr>
          <w:ilvl w:val="0"/>
          <w:numId w:val="32"/>
        </w:numPr>
      </w:pPr>
      <w:r>
        <w:t>h</w:t>
      </w:r>
      <w:r w:rsidR="00093DCD" w:rsidRPr="00093DCD">
        <w:t xml:space="preserve">et recht heeft of het uitoefenen van de bevoegdheid om de meerderheid van de leden van het toezichthoudend, leidinggevend of bestuursorgaan van een dergelijke rechtspersoon of entiteit aan te stellen of te ontslaan; of </w:t>
      </w:r>
    </w:p>
    <w:p w14:paraId="654C53DA" w14:textId="77777777" w:rsidR="009E163C" w:rsidRDefault="00093DCD" w:rsidP="009E163C">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14:paraId="0CACD074" w14:textId="77777777" w:rsidR="009E163C" w:rsidRDefault="00093DCD" w:rsidP="009E163C">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14:paraId="4378BA73" w14:textId="77777777" w:rsidR="009E163C" w:rsidRDefault="00093DCD" w:rsidP="009E163C">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14:paraId="74871969" w14:textId="77777777" w:rsidR="009E163C" w:rsidRDefault="00093DCD" w:rsidP="009E163C">
      <w:pPr>
        <w:pStyle w:val="Lijstalinea"/>
        <w:numPr>
          <w:ilvl w:val="0"/>
          <w:numId w:val="32"/>
        </w:numPr>
      </w:pPr>
      <w:r w:rsidRPr="00093DCD">
        <w:t>het hebben van de bevoegdheid tot het uitoefenen van het recht om de overheersende invloed als bedoeld in punt d) uit te oefenen zonder de houder van dat recht te zijn; of</w:t>
      </w:r>
    </w:p>
    <w:p w14:paraId="24931655" w14:textId="77777777" w:rsidR="009E163C" w:rsidRDefault="00093DCD" w:rsidP="009E163C">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14:paraId="2D8C760A" w14:textId="2BD0ABC4" w:rsidR="00093DCD" w:rsidRPr="00093DCD" w:rsidRDefault="00093DCD" w:rsidP="009E163C">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00093DCD" w:rsidRPr="00093DCD" w:rsidSect="00BE6184">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ADE24" w14:textId="77777777" w:rsidR="003712ED" w:rsidRDefault="003712ED" w:rsidP="00A35634">
      <w:pPr>
        <w:spacing w:line="240" w:lineRule="auto"/>
      </w:pPr>
      <w:r>
        <w:separator/>
      </w:r>
    </w:p>
  </w:endnote>
  <w:endnote w:type="continuationSeparator" w:id="0">
    <w:p w14:paraId="05E49A8D" w14:textId="77777777" w:rsidR="003712ED" w:rsidRDefault="003712ED" w:rsidP="00A3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47BC" w14:textId="77777777" w:rsidR="002E2150" w:rsidRDefault="002E21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D71C" w14:textId="77777777" w:rsidR="002E2150" w:rsidRDefault="002E21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A2B8" w14:textId="77777777" w:rsidR="002E2150" w:rsidRDefault="002E2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6B950" w14:textId="77777777" w:rsidR="003712ED" w:rsidRDefault="003712ED" w:rsidP="00A35634">
      <w:pPr>
        <w:spacing w:line="240" w:lineRule="auto"/>
      </w:pPr>
      <w:r>
        <w:separator/>
      </w:r>
    </w:p>
  </w:footnote>
  <w:footnote w:type="continuationSeparator" w:id="0">
    <w:p w14:paraId="392D3ACE" w14:textId="77777777" w:rsidR="003712ED" w:rsidRDefault="003712ED" w:rsidP="00A35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41E3" w14:textId="77777777" w:rsidR="002E2150" w:rsidRDefault="002E2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AF75" w14:textId="77777777" w:rsidR="00A35634" w:rsidRPr="00A35634" w:rsidRDefault="00A35634" w:rsidP="002D399E">
    <w:pPr>
      <w:pStyle w:val="Koptekst"/>
      <w:jc w:val="center"/>
      <w:rPr>
        <w:color w:val="FF0000"/>
      </w:rPr>
    </w:pPr>
    <w:bookmarkStart w:id="0" w:name="Bw_koptekst"/>
  </w:p>
  <w:bookmarkEnd w:id="0"/>
  <w:p w14:paraId="7ACEE9F3" w14:textId="77777777" w:rsidR="00A35634" w:rsidRPr="002E2150" w:rsidRDefault="00A35634" w:rsidP="002E2150">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54D" w14:textId="77777777" w:rsidR="002E2150" w:rsidRDefault="002E2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41AD4"/>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70EA5"/>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140B438C"/>
    <w:rsid w:val="2DA98A5F"/>
    <w:rsid w:val="2E49FA73"/>
    <w:rsid w:val="2F1F53FB"/>
    <w:rsid w:val="41E77553"/>
    <w:rsid w:val="46EE1B79"/>
    <w:rsid w:val="5291D1A4"/>
    <w:rsid w:val="56912247"/>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consilium.europa.eu/doc/document/ST-5664-2018-INIT/nl/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consilium.europa.eu/doc/document/ST-5664-2018-INIT/n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Een nieuw document maken." ma:contentTypeScope="" ma:versionID="a91d3df947bbbae5b1dfb5269967311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745add1cececf6fffb86a385cdb731e9"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P7F47XRYZNDU-1400349141-121239</_dlc_DocId>
    <_dlc_DocIdUrl xmlns="fd846815-3440-47ad-91c2-6fb63ce1b515">
      <Url>https://gemeenteznstd.sharepoint.com/sites/PC_Europeseaanbestedingen-Aanbestedingsdossiers2/_layouts/15/DocIdRedir.aspx?ID=P7F47XRYZNDU-1400349141-121239</Url>
      <Description>P7F47XRYZNDU-1400349141-121239</Description>
    </_dlc_DocIdUrl>
    <SharedWithUsers xmlns="fd846815-3440-47ad-91c2-6fb63ce1b515">
      <UserInfo>
        <DisplayName/>
        <AccountId xsi:nil="true"/>
        <AccountType/>
      </UserInfo>
    </SharedWithUsers>
  </documentManagement>
</p:properties>
</file>

<file path=customXml/itemProps1.xml><?xml version="1.0" encoding="utf-8"?>
<ds:datastoreItem xmlns:ds="http://schemas.openxmlformats.org/officeDocument/2006/customXml" ds:itemID="{FD4F359A-443D-4452-82C6-03B7CE077A2C}"/>
</file>

<file path=customXml/itemProps2.xml><?xml version="1.0" encoding="utf-8"?>
<ds:datastoreItem xmlns:ds="http://schemas.openxmlformats.org/officeDocument/2006/customXml" ds:itemID="{76B38469-DFBA-4313-8EB6-FDEB0F6C2EAA}">
  <ds:schemaRefs>
    <ds:schemaRef ds:uri="http://schemas.microsoft.com/sharepoint/events"/>
  </ds:schemaRefs>
</ds:datastoreItem>
</file>

<file path=customXml/itemProps3.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4.xml><?xml version="1.0" encoding="utf-8"?>
<ds:datastoreItem xmlns:ds="http://schemas.openxmlformats.org/officeDocument/2006/customXml" ds:itemID="{A71FE044-90AB-4F94-BD60-7B3D69F12B0E}">
  <ds:schemaRefs>
    <ds:schemaRef ds:uri="http://www.w3.org/XML/1998/namespace"/>
    <ds:schemaRef ds:uri="http://schemas.microsoft.com/office/2006/documentManagement/types"/>
    <ds:schemaRef ds:uri="http://purl.org/dc/dcmitype/"/>
    <ds:schemaRef ds:uri="http://purl.org/dc/elements/1.1/"/>
    <ds:schemaRef ds:uri="135651e0-58b9-4230-86b3-f75358f04432"/>
    <ds:schemaRef ds:uri="http://schemas.microsoft.com/sharepoint/v3/fields"/>
    <ds:schemaRef ds:uri="fd846815-3440-47ad-91c2-6fb63ce1b515"/>
    <ds:schemaRef ds:uri="http://purl.org/dc/terms/"/>
    <ds:schemaRef ds:uri="http://schemas.microsoft.com/office/2006/metadata/properties"/>
    <ds:schemaRef ds:uri="http://schemas.microsoft.com/office/infopath/2007/PartnerControls"/>
    <ds:schemaRef ds:uri="http://schemas.openxmlformats.org/package/2006/metadata/core-properties"/>
    <ds:schemaRef ds:uri="c8187ad9-badc-4a75-bbe4-fadf97d1e93e"/>
  </ds:schemaRefs>
</ds:datastoreItem>
</file>

<file path=docProps/app.xml><?xml version="1.0" encoding="utf-8"?>
<Properties xmlns="http://schemas.openxmlformats.org/officeDocument/2006/extended-properties" xmlns:vt="http://schemas.openxmlformats.org/officeDocument/2006/docPropsVTypes">
  <Template>Standaard_memo_of_notitie</Template>
  <TotalTime>0</TotalTime>
  <Pages>3</Pages>
  <Words>649</Words>
  <Characters>4367</Characters>
  <Application>Microsoft Office Word</Application>
  <DocSecurity>0</DocSecurity>
  <Lines>36</Lines>
  <Paragraphs>10</Paragraphs>
  <ScaleCrop>false</ScaleCrop>
  <Company>Gemeente Zaanstad</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Sterk, Wesley</cp:lastModifiedBy>
  <cp:revision>8</cp:revision>
  <cp:lastPrinted>2011-03-31T14:35:00Z</cp:lastPrinted>
  <dcterms:created xsi:type="dcterms:W3CDTF">2024-10-01T12:42:00Z</dcterms:created>
  <dcterms:modified xsi:type="dcterms:W3CDTF">2026-03-30T08:50:00Z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ba7e5735-30b3-4982-9e2d-8c4c0f23da76</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docLang">
    <vt:lpwstr>nl</vt:lpwstr>
  </property>
  <property fmtid="{D5CDD505-2E9C-101B-9397-08002B2CF9AE}" pid="17" name="Order">
    <vt:r8>26600</vt:r8>
  </property>
  <property fmtid="{D5CDD505-2E9C-101B-9397-08002B2CF9AE}" pid="18" name="xd_ProgID">
    <vt:lpwstr/>
  </property>
  <property fmtid="{D5CDD505-2E9C-101B-9397-08002B2CF9AE}" pid="19" name="Extern-ID">
    <vt:lpwstr/>
  </property>
  <property fmtid="{D5CDD505-2E9C-101B-9397-08002B2CF9AE}" pid="20" name="DocumentSetDescription">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Bron_Systeem">
    <vt:lpwstr/>
  </property>
  <property fmtid="{D5CDD505-2E9C-101B-9397-08002B2CF9AE}" pid="26" name="xd_Signature">
    <vt:bool>false</vt:bool>
  </property>
  <property fmtid="{D5CDD505-2E9C-101B-9397-08002B2CF9AE}" pid="27" name="_SourceUrl">
    <vt:lpwstr/>
  </property>
  <property fmtid="{D5CDD505-2E9C-101B-9397-08002B2CF9AE}" pid="28" name="_SharedFileIndex">
    <vt:lpwstr/>
  </property>
</Properties>
</file>