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CF381" w14:textId="398B99DA" w:rsidR="0062097E" w:rsidRDefault="00281CB9" w:rsidP="00281CB9">
      <w:pPr>
        <w:pStyle w:val="Heading1"/>
      </w:pPr>
      <w:r>
        <w:t xml:space="preserve">Marktverkenning </w:t>
      </w:r>
      <w:r w:rsidR="00FE243C" w:rsidRPr="00FE243C">
        <w:t>260058GRS - DMS</w:t>
      </w:r>
      <w:r w:rsidR="00FE243C">
        <w:br/>
      </w:r>
      <w:r>
        <w:t>- vragen met antwoordformulier</w:t>
      </w:r>
    </w:p>
    <w:p w14:paraId="3B566AC4" w14:textId="77777777" w:rsidR="00281CB9" w:rsidRPr="00D3513C" w:rsidRDefault="00187215" w:rsidP="00187215">
      <w:pPr>
        <w:pStyle w:val="Heading2"/>
        <w:rPr>
          <w:color w:val="auto"/>
        </w:rPr>
      </w:pPr>
      <w:r w:rsidRPr="00D3513C">
        <w:rPr>
          <w:color w:val="auto"/>
        </w:rPr>
        <w:t>Werkzaamheden en capaciteit</w:t>
      </w:r>
    </w:p>
    <w:p w14:paraId="7D4AB5F2" w14:textId="77777777" w:rsidR="00187215" w:rsidRPr="00187215" w:rsidRDefault="00187215" w:rsidP="00187215"/>
    <w:tbl>
      <w:tblPr>
        <w:tblStyle w:val="Stijl1"/>
        <w:tblW w:w="0" w:type="auto"/>
        <w:tblLook w:val="04A0" w:firstRow="1" w:lastRow="0" w:firstColumn="1" w:lastColumn="0" w:noHBand="0" w:noVBand="1"/>
      </w:tblPr>
      <w:tblGrid>
        <w:gridCol w:w="5020"/>
        <w:gridCol w:w="4016"/>
      </w:tblGrid>
      <w:tr w:rsidR="00281CB9" w:rsidRPr="00281CB9" w14:paraId="7894ECC4" w14:textId="77777777" w:rsidTr="00187215">
        <w:tc>
          <w:tcPr>
            <w:tcW w:w="5020" w:type="dxa"/>
          </w:tcPr>
          <w:p w14:paraId="3632EF77" w14:textId="77777777" w:rsidR="00281CB9" w:rsidRPr="00281CB9" w:rsidRDefault="00281CB9" w:rsidP="00281CB9">
            <w:pPr>
              <w:rPr>
                <w:b/>
              </w:rPr>
            </w:pPr>
            <w:r w:rsidRPr="00281CB9">
              <w:rPr>
                <w:b/>
              </w:rPr>
              <w:t>Vraag</w:t>
            </w:r>
          </w:p>
        </w:tc>
        <w:tc>
          <w:tcPr>
            <w:tcW w:w="4016" w:type="dxa"/>
          </w:tcPr>
          <w:p w14:paraId="5B196718" w14:textId="77777777" w:rsidR="00281CB9" w:rsidRPr="00281CB9" w:rsidRDefault="00281CB9" w:rsidP="00281CB9">
            <w:pPr>
              <w:rPr>
                <w:b/>
              </w:rPr>
            </w:pPr>
            <w:r w:rsidRPr="00281CB9">
              <w:rPr>
                <w:b/>
              </w:rPr>
              <w:t>Antwoord</w:t>
            </w:r>
          </w:p>
        </w:tc>
      </w:tr>
      <w:tr w:rsidR="00281CB9" w:rsidRPr="00281CB9" w14:paraId="6C90C06C" w14:textId="77777777" w:rsidTr="00187215">
        <w:tc>
          <w:tcPr>
            <w:tcW w:w="5020" w:type="dxa"/>
          </w:tcPr>
          <w:p w14:paraId="044C0E5F" w14:textId="148B97ED" w:rsidR="00281CB9" w:rsidRPr="00281CB9" w:rsidRDefault="00281CB9" w:rsidP="00281CB9">
            <w:r w:rsidRPr="00281CB9">
              <w:t>Zou u interesse in, en capaciteit voor deze opdracht</w:t>
            </w:r>
            <w:r w:rsidR="009176F3">
              <w:t xml:space="preserve"> </w:t>
            </w:r>
            <w:r w:rsidRPr="00281CB9">
              <w:t xml:space="preserve">hebben in de uitvoeringsperiode </w:t>
            </w:r>
            <w:r w:rsidR="009176F3">
              <w:t>2027</w:t>
            </w:r>
            <w:r w:rsidRPr="00281CB9">
              <w:t>?</w:t>
            </w:r>
            <w:r>
              <w:t xml:space="preserve"> </w:t>
            </w:r>
            <w:r w:rsidR="006A640B">
              <w:br/>
            </w:r>
            <w:r w:rsidRPr="00281CB9">
              <w:t>Licht uw antwoord op de vraag toe:</w:t>
            </w:r>
          </w:p>
        </w:tc>
        <w:tc>
          <w:tcPr>
            <w:tcW w:w="4016" w:type="dxa"/>
          </w:tcPr>
          <w:p w14:paraId="74D00D07" w14:textId="77777777" w:rsidR="00281CB9" w:rsidRPr="00281CB9" w:rsidRDefault="00281CB9" w:rsidP="00281CB9"/>
        </w:tc>
      </w:tr>
      <w:tr w:rsidR="00281CB9" w:rsidRPr="00281CB9" w14:paraId="15C3F1CF" w14:textId="77777777" w:rsidTr="00187215">
        <w:tc>
          <w:tcPr>
            <w:tcW w:w="5020" w:type="dxa"/>
          </w:tcPr>
          <w:p w14:paraId="0832EB3F" w14:textId="37BE6BA4" w:rsidR="00281CB9" w:rsidRPr="00281CB9" w:rsidRDefault="00281CB9" w:rsidP="00281CB9">
            <w:r w:rsidRPr="00281CB9">
              <w:t>Mist u werkzaamheden in het overzicht</w:t>
            </w:r>
            <w:r w:rsidR="00876CDC">
              <w:t xml:space="preserve">? </w:t>
            </w:r>
            <w:r w:rsidR="00AC0234">
              <w:t>Z</w:t>
            </w:r>
            <w:r w:rsidR="002110CD">
              <w:t>o</w:t>
            </w:r>
            <w:r w:rsidR="00AC0234">
              <w:t xml:space="preserve"> ja, welke?</w:t>
            </w:r>
            <w:r w:rsidR="00AC0234">
              <w:br/>
            </w:r>
            <w:r w:rsidR="00876CDC">
              <w:t>(</w:t>
            </w:r>
            <w:r w:rsidR="00AC0234">
              <w:t xml:space="preserve">zie </w:t>
            </w:r>
            <w:r w:rsidR="00CE3E72">
              <w:t>Marktverkenningsleidraad</w:t>
            </w:r>
            <w:r w:rsidR="00876CDC">
              <w:t xml:space="preserve"> paragraaf 1.3)</w:t>
            </w:r>
          </w:p>
        </w:tc>
        <w:tc>
          <w:tcPr>
            <w:tcW w:w="4016" w:type="dxa"/>
          </w:tcPr>
          <w:p w14:paraId="247774AE" w14:textId="77777777" w:rsidR="00281CB9" w:rsidRPr="00281CB9" w:rsidRDefault="00281CB9" w:rsidP="00281CB9"/>
        </w:tc>
      </w:tr>
      <w:tr w:rsidR="00281CB9" w:rsidRPr="00281CB9" w14:paraId="3ABC144D" w14:textId="77777777" w:rsidTr="00187215">
        <w:tc>
          <w:tcPr>
            <w:tcW w:w="5020" w:type="dxa"/>
          </w:tcPr>
          <w:p w14:paraId="19204753" w14:textId="3C71AF03" w:rsidR="00281CB9" w:rsidRPr="00281CB9" w:rsidRDefault="00281CB9" w:rsidP="00281CB9">
            <w:r w:rsidRPr="00281CB9">
              <w:t>Heeft u alle benodigde expertise in huis voor de werkzaamheden of zou u moeten samenwerken met onderaannemers voor de uitvoering van deze opdracht? Licht uw antwoord op de vraag toe</w:t>
            </w:r>
            <w:r w:rsidR="002110CD">
              <w:t>.</w:t>
            </w:r>
          </w:p>
        </w:tc>
        <w:tc>
          <w:tcPr>
            <w:tcW w:w="4016" w:type="dxa"/>
          </w:tcPr>
          <w:p w14:paraId="065D0CAE" w14:textId="77777777" w:rsidR="00281CB9" w:rsidRPr="00281CB9" w:rsidRDefault="00281CB9" w:rsidP="00281CB9"/>
        </w:tc>
      </w:tr>
      <w:tr w:rsidR="00281CB9" w:rsidRPr="00281CB9" w14:paraId="54C7421B" w14:textId="77777777" w:rsidTr="00187215">
        <w:tc>
          <w:tcPr>
            <w:tcW w:w="5020" w:type="dxa"/>
          </w:tcPr>
          <w:p w14:paraId="5C63A470" w14:textId="65DE69DB" w:rsidR="00281CB9" w:rsidRPr="00281CB9" w:rsidRDefault="00D24707" w:rsidP="00281CB9">
            <w:r w:rsidRPr="00155885">
              <w:t>Hoeveel klanten maken gebruik van uw DMS-oplossing in de publieke sector?</w:t>
            </w:r>
          </w:p>
        </w:tc>
        <w:tc>
          <w:tcPr>
            <w:tcW w:w="4016" w:type="dxa"/>
          </w:tcPr>
          <w:p w14:paraId="75A84E0D" w14:textId="77777777" w:rsidR="00281CB9" w:rsidRPr="00281CB9" w:rsidRDefault="00281CB9" w:rsidP="00281CB9"/>
        </w:tc>
      </w:tr>
      <w:tr w:rsidR="00B000A3" w:rsidRPr="00281CB9" w14:paraId="2A24F496" w14:textId="77777777" w:rsidTr="00187215">
        <w:tc>
          <w:tcPr>
            <w:tcW w:w="5020" w:type="dxa"/>
          </w:tcPr>
          <w:p w14:paraId="50B583FE" w14:textId="7B17C833" w:rsidR="00B000A3" w:rsidRPr="00AB3AC0" w:rsidRDefault="00B000A3" w:rsidP="00B000A3">
            <w:r w:rsidRPr="00AB3AC0">
              <w:t>Op welke wijze wordt uw DMS-oplossing doorontwikkeld om in te spelen op markttrends en technologische ontwikkelingen?</w:t>
            </w:r>
          </w:p>
        </w:tc>
        <w:tc>
          <w:tcPr>
            <w:tcW w:w="4016" w:type="dxa"/>
          </w:tcPr>
          <w:p w14:paraId="5E958BE7" w14:textId="77777777" w:rsidR="00B000A3" w:rsidRPr="00281CB9" w:rsidRDefault="00B000A3" w:rsidP="00281CB9"/>
        </w:tc>
      </w:tr>
      <w:tr w:rsidR="000136EB" w:rsidRPr="00281CB9" w14:paraId="199FF6E8" w14:textId="77777777" w:rsidTr="00187215">
        <w:tc>
          <w:tcPr>
            <w:tcW w:w="5020" w:type="dxa"/>
          </w:tcPr>
          <w:p w14:paraId="364380ED" w14:textId="32ECC8B6" w:rsidR="000136EB" w:rsidRPr="00B000A3" w:rsidRDefault="000136EB" w:rsidP="00B000A3">
            <w:pPr>
              <w:rPr>
                <w:highlight w:val="yellow"/>
              </w:rPr>
            </w:pPr>
            <w:r>
              <w:rPr>
                <w:rFonts w:cs="Arial"/>
              </w:rPr>
              <w:t xml:space="preserve">Kan </w:t>
            </w:r>
            <w:r w:rsidR="006A46C4">
              <w:rPr>
                <w:rFonts w:cs="Arial"/>
              </w:rPr>
              <w:t>geïnteresseerde</w:t>
            </w:r>
            <w:r>
              <w:rPr>
                <w:rFonts w:cs="Arial"/>
              </w:rPr>
              <w:t xml:space="preserve"> een demo aanbieden in de marktverkenning</w:t>
            </w:r>
            <w:r w:rsidR="00164483">
              <w:rPr>
                <w:rFonts w:cs="Arial"/>
              </w:rPr>
              <w:t>s</w:t>
            </w:r>
            <w:r>
              <w:rPr>
                <w:rFonts w:cs="Arial"/>
              </w:rPr>
              <w:t>fase?</w:t>
            </w:r>
          </w:p>
        </w:tc>
        <w:tc>
          <w:tcPr>
            <w:tcW w:w="4016" w:type="dxa"/>
          </w:tcPr>
          <w:p w14:paraId="56B5DB03" w14:textId="77777777" w:rsidR="000136EB" w:rsidRPr="00281CB9" w:rsidRDefault="000136EB" w:rsidP="00281CB9"/>
        </w:tc>
      </w:tr>
    </w:tbl>
    <w:p w14:paraId="5A80CA58" w14:textId="5BFBA830" w:rsidR="00AB329C" w:rsidRDefault="00AB329C" w:rsidP="00D254A9">
      <w:pPr>
        <w:suppressAutoHyphens w:val="0"/>
        <w:autoSpaceDE/>
        <w:autoSpaceDN/>
        <w:adjustRightInd/>
        <w:spacing w:after="0" w:line="240" w:lineRule="auto"/>
        <w:textAlignment w:val="auto"/>
        <w:rPr>
          <w:b/>
          <w:i/>
          <w:iCs/>
        </w:rPr>
      </w:pPr>
    </w:p>
    <w:p w14:paraId="54853BD1" w14:textId="5CD840FB" w:rsidR="00281CB9" w:rsidRPr="00AB329C" w:rsidRDefault="00AB329C" w:rsidP="003375B2">
      <w:pPr>
        <w:pStyle w:val="Heading2"/>
      </w:pPr>
      <w:r>
        <w:t>Implementatie</w:t>
      </w:r>
      <w:r w:rsidR="001C6AD8">
        <w:t xml:space="preserve"> en migratie</w:t>
      </w:r>
    </w:p>
    <w:tbl>
      <w:tblPr>
        <w:tblStyle w:val="Stijl1"/>
        <w:tblW w:w="0" w:type="auto"/>
        <w:tblLook w:val="04A0" w:firstRow="1" w:lastRow="0" w:firstColumn="1" w:lastColumn="0" w:noHBand="0" w:noVBand="1"/>
      </w:tblPr>
      <w:tblGrid>
        <w:gridCol w:w="5164"/>
        <w:gridCol w:w="3872"/>
      </w:tblGrid>
      <w:tr w:rsidR="00281CB9" w:rsidRPr="00281CB9" w14:paraId="0B1A496D" w14:textId="77777777" w:rsidTr="00187215">
        <w:tc>
          <w:tcPr>
            <w:tcW w:w="5164" w:type="dxa"/>
          </w:tcPr>
          <w:p w14:paraId="16549A51" w14:textId="77777777" w:rsidR="00281CB9" w:rsidRPr="00281CB9" w:rsidRDefault="00281CB9" w:rsidP="00281CB9">
            <w:r w:rsidRPr="00281CB9">
              <w:rPr>
                <w:b/>
              </w:rPr>
              <w:t>Vraag</w:t>
            </w:r>
          </w:p>
        </w:tc>
        <w:tc>
          <w:tcPr>
            <w:tcW w:w="3872" w:type="dxa"/>
          </w:tcPr>
          <w:p w14:paraId="46B0E3A7" w14:textId="77777777" w:rsidR="00281CB9" w:rsidRPr="00281CB9" w:rsidRDefault="00281CB9" w:rsidP="00281CB9">
            <w:r w:rsidRPr="00281CB9">
              <w:rPr>
                <w:b/>
              </w:rPr>
              <w:t>Antwoord</w:t>
            </w:r>
          </w:p>
        </w:tc>
      </w:tr>
      <w:tr w:rsidR="00281CB9" w:rsidRPr="00281CB9" w14:paraId="6E299B04" w14:textId="77777777" w:rsidTr="00187215">
        <w:tc>
          <w:tcPr>
            <w:tcW w:w="5164" w:type="dxa"/>
          </w:tcPr>
          <w:p w14:paraId="0A7F8037" w14:textId="253C0EA2" w:rsidR="00281CB9" w:rsidRPr="00281CB9" w:rsidRDefault="0024486F" w:rsidP="0024486F">
            <w:r w:rsidRPr="0024486F">
              <w:t>Kunt u ons een beeld geven van de te verwachten doorlooptijd (voor: implementatie integratie/koppelingen, training en live-gang, excl. migraties)</w:t>
            </w:r>
            <w:r w:rsidR="00B42C56">
              <w:t>?</w:t>
            </w:r>
          </w:p>
        </w:tc>
        <w:tc>
          <w:tcPr>
            <w:tcW w:w="3872" w:type="dxa"/>
          </w:tcPr>
          <w:p w14:paraId="58667880" w14:textId="77777777" w:rsidR="00281CB9" w:rsidRPr="00281CB9" w:rsidRDefault="00281CB9" w:rsidP="00281CB9"/>
        </w:tc>
      </w:tr>
      <w:tr w:rsidR="00166136" w:rsidRPr="00281CB9" w14:paraId="10777FFC" w14:textId="77777777" w:rsidTr="00187215">
        <w:tc>
          <w:tcPr>
            <w:tcW w:w="5164" w:type="dxa"/>
          </w:tcPr>
          <w:p w14:paraId="261783BC" w14:textId="05CC9665" w:rsidR="00166136" w:rsidRPr="00AB3AC0" w:rsidRDefault="00166136" w:rsidP="00166136">
            <w:pPr>
              <w:rPr>
                <w:highlight w:val="yellow"/>
              </w:rPr>
            </w:pPr>
            <w:r w:rsidRPr="00AB3AC0">
              <w:t>Welke uitdagingen bent u tegengekomen in soortgelijke implementaties, en hoe heeft u deze aangepakt?</w:t>
            </w:r>
          </w:p>
        </w:tc>
        <w:tc>
          <w:tcPr>
            <w:tcW w:w="3872" w:type="dxa"/>
          </w:tcPr>
          <w:p w14:paraId="6F259950" w14:textId="5BA11F22" w:rsidR="00166136" w:rsidRPr="00281CB9" w:rsidRDefault="00166136" w:rsidP="00281CB9"/>
        </w:tc>
      </w:tr>
      <w:tr w:rsidR="001C6AD8" w:rsidRPr="00281CB9" w14:paraId="743B4C8F" w14:textId="77777777" w:rsidTr="00187215">
        <w:tc>
          <w:tcPr>
            <w:tcW w:w="5164" w:type="dxa"/>
          </w:tcPr>
          <w:p w14:paraId="2218AB2F" w14:textId="7C8A5855" w:rsidR="001C6AD8" w:rsidRPr="00281CB9" w:rsidRDefault="001C6AD8" w:rsidP="00281CB9">
            <w:r w:rsidRPr="001C6AD8">
              <w:t xml:space="preserve">Onderdeel van de implementatie is de migratie van documenten die voorheen in </w:t>
            </w:r>
            <w:r>
              <w:t xml:space="preserve">Suite </w:t>
            </w:r>
            <w:r w:rsidRPr="001C6AD8">
              <w:t xml:space="preserve">opgeslagen waren. Welke ervaring heeft u met uw oplossing met de migratie van bulk van bestanden uit in het bijzonder </w:t>
            </w:r>
            <w:r>
              <w:t xml:space="preserve">dit </w:t>
            </w:r>
            <w:r w:rsidRPr="001C6AD8">
              <w:t>systeem</w:t>
            </w:r>
            <w:r w:rsidR="007A6325">
              <w:t>?</w:t>
            </w:r>
            <w:r w:rsidRPr="001C6AD8">
              <w:t xml:space="preserve"> </w:t>
            </w:r>
            <w:r w:rsidR="007A6325">
              <w:br/>
              <w:t>E</w:t>
            </w:r>
            <w:r w:rsidRPr="001C6AD8">
              <w:t>n in het algemeen met migraties uit andere systemen</w:t>
            </w:r>
            <w:r w:rsidR="00D837C5">
              <w:t>?</w:t>
            </w:r>
            <w:r w:rsidR="00D837C5" w:rsidRPr="001C6AD8">
              <w:t xml:space="preserve"> </w:t>
            </w:r>
          </w:p>
        </w:tc>
        <w:tc>
          <w:tcPr>
            <w:tcW w:w="3872" w:type="dxa"/>
          </w:tcPr>
          <w:p w14:paraId="276BF8FA" w14:textId="77777777" w:rsidR="001C6AD8" w:rsidRPr="00281CB9" w:rsidRDefault="001C6AD8" w:rsidP="00281CB9"/>
        </w:tc>
      </w:tr>
      <w:tr w:rsidR="00C01B43" w:rsidRPr="00281CB9" w14:paraId="163E24A6" w14:textId="77777777" w:rsidTr="00187215">
        <w:tc>
          <w:tcPr>
            <w:tcW w:w="5164" w:type="dxa"/>
          </w:tcPr>
          <w:p w14:paraId="697EDE48" w14:textId="6ED30727" w:rsidR="00C01B43" w:rsidRPr="001C6AD8" w:rsidRDefault="00C01B43" w:rsidP="00281CB9">
            <w:r w:rsidRPr="001C6AD8">
              <w:t xml:space="preserve">Gebruikt u extra, aanvullende </w:t>
            </w:r>
            <w:proofErr w:type="spellStart"/>
            <w:r w:rsidRPr="001C6AD8">
              <w:t>tooling</w:t>
            </w:r>
            <w:proofErr w:type="spellEnd"/>
            <w:r w:rsidRPr="001C6AD8">
              <w:t xml:space="preserve"> van derden? En: aan welke voorwaarden dienen de te importeren gegevens minimaal te voldoen?</w:t>
            </w:r>
          </w:p>
        </w:tc>
        <w:tc>
          <w:tcPr>
            <w:tcW w:w="3872" w:type="dxa"/>
          </w:tcPr>
          <w:p w14:paraId="43224F04" w14:textId="77777777" w:rsidR="00C01B43" w:rsidRPr="00281CB9" w:rsidRDefault="00C01B43" w:rsidP="00281CB9"/>
        </w:tc>
      </w:tr>
      <w:tr w:rsidR="007F62D8" w:rsidRPr="00281CB9" w14:paraId="3586370B" w14:textId="77777777" w:rsidTr="00187215">
        <w:tc>
          <w:tcPr>
            <w:tcW w:w="5164" w:type="dxa"/>
          </w:tcPr>
          <w:p w14:paraId="4CE138B0" w14:textId="71E64DCB" w:rsidR="007F62D8" w:rsidRPr="001C6AD8" w:rsidRDefault="007F62D8" w:rsidP="00281CB9">
            <w:r w:rsidRPr="007F62D8">
              <w:t>Welke informatie heeft u bij de uitvraag van de aanbesteding van ons nodig om een passend implementatieplan te kunnen schrijven? </w:t>
            </w:r>
          </w:p>
        </w:tc>
        <w:tc>
          <w:tcPr>
            <w:tcW w:w="3872" w:type="dxa"/>
          </w:tcPr>
          <w:p w14:paraId="77488E40" w14:textId="77777777" w:rsidR="007F62D8" w:rsidRPr="00281CB9" w:rsidRDefault="007F62D8" w:rsidP="00281CB9"/>
        </w:tc>
      </w:tr>
      <w:tr w:rsidR="00792A0A" w:rsidRPr="00281CB9" w14:paraId="6C9813E1" w14:textId="77777777" w:rsidTr="00187215">
        <w:tc>
          <w:tcPr>
            <w:tcW w:w="5164" w:type="dxa"/>
          </w:tcPr>
          <w:p w14:paraId="7F16BB15" w14:textId="7A031DE7" w:rsidR="00792A0A" w:rsidRPr="007F62D8" w:rsidRDefault="6211CD22" w:rsidP="00281CB9">
            <w:r>
              <w:t>Hoe biedt uw applicatie de mogelijkheid om meerdere</w:t>
            </w:r>
            <w:r w:rsidR="2A2000F0">
              <w:t xml:space="preserve"> producten en diensten van</w:t>
            </w:r>
            <w:r w:rsidR="0C28E054">
              <w:t xml:space="preserve"> de</w:t>
            </w:r>
            <w:r w:rsidR="2A2000F0">
              <w:t xml:space="preserve"> verschillende opgaven</w:t>
            </w:r>
            <w:r w:rsidR="740118B0">
              <w:t xml:space="preserve"> binnen de GR Sociaa</w:t>
            </w:r>
            <w:r w:rsidR="7993E9ED">
              <w:t>l</w:t>
            </w:r>
            <w:r w:rsidR="740118B0">
              <w:t xml:space="preserve"> in te richten</w:t>
            </w:r>
            <w:r w:rsidR="2A2000F0">
              <w:t>?</w:t>
            </w:r>
          </w:p>
        </w:tc>
        <w:tc>
          <w:tcPr>
            <w:tcW w:w="3872" w:type="dxa"/>
          </w:tcPr>
          <w:p w14:paraId="26141C8D" w14:textId="77777777" w:rsidR="00792A0A" w:rsidRPr="00281CB9" w:rsidRDefault="00792A0A" w:rsidP="00281CB9"/>
        </w:tc>
      </w:tr>
      <w:tr w:rsidR="00B93660" w:rsidRPr="00281CB9" w14:paraId="3C81EFE6" w14:textId="77777777" w:rsidTr="00187215">
        <w:tc>
          <w:tcPr>
            <w:tcW w:w="5164" w:type="dxa"/>
          </w:tcPr>
          <w:p w14:paraId="7B694CB4" w14:textId="2E4E1B4A" w:rsidR="00B93660" w:rsidRDefault="00B93660" w:rsidP="00B93660">
            <w:r w:rsidRPr="00B93660">
              <w:t>Wat zijn volgens u belangrijke randvoorwaarden bij een succesvolle overstap naar uw oplossing? </w:t>
            </w:r>
          </w:p>
        </w:tc>
        <w:tc>
          <w:tcPr>
            <w:tcW w:w="3872" w:type="dxa"/>
          </w:tcPr>
          <w:p w14:paraId="11B088EF" w14:textId="77777777" w:rsidR="00B93660" w:rsidRPr="00281CB9" w:rsidRDefault="00B93660" w:rsidP="00281CB9"/>
        </w:tc>
      </w:tr>
    </w:tbl>
    <w:p w14:paraId="45DDE56B" w14:textId="77777777" w:rsidR="00281CB9" w:rsidRPr="00281CB9" w:rsidRDefault="00281CB9" w:rsidP="00281CB9">
      <w:pPr>
        <w:rPr>
          <w:b/>
        </w:rPr>
      </w:pPr>
    </w:p>
    <w:p w14:paraId="6CB70B64" w14:textId="77777777" w:rsidR="00281CB9" w:rsidRPr="00281CB9" w:rsidRDefault="00281CB9" w:rsidP="003375B2">
      <w:pPr>
        <w:pStyle w:val="Heading2"/>
      </w:pPr>
      <w:r w:rsidRPr="00281CB9">
        <w:t>Aanbesteding/contractvorming</w:t>
      </w:r>
    </w:p>
    <w:tbl>
      <w:tblPr>
        <w:tblStyle w:val="Stijl1"/>
        <w:tblW w:w="0" w:type="auto"/>
        <w:tblLook w:val="04A0" w:firstRow="1" w:lastRow="0" w:firstColumn="1" w:lastColumn="0" w:noHBand="0" w:noVBand="1"/>
      </w:tblPr>
      <w:tblGrid>
        <w:gridCol w:w="5164"/>
        <w:gridCol w:w="3872"/>
      </w:tblGrid>
      <w:tr w:rsidR="00281CB9" w:rsidRPr="00281CB9" w14:paraId="5614E784" w14:textId="77777777" w:rsidTr="00187215">
        <w:tc>
          <w:tcPr>
            <w:tcW w:w="5164" w:type="dxa"/>
          </w:tcPr>
          <w:p w14:paraId="453CED25" w14:textId="77777777" w:rsidR="00281CB9" w:rsidRPr="00281CB9" w:rsidRDefault="00281CB9" w:rsidP="00281CB9">
            <w:r w:rsidRPr="00281CB9">
              <w:rPr>
                <w:b/>
              </w:rPr>
              <w:t>Vraag</w:t>
            </w:r>
          </w:p>
        </w:tc>
        <w:tc>
          <w:tcPr>
            <w:tcW w:w="3872" w:type="dxa"/>
          </w:tcPr>
          <w:p w14:paraId="4D627AFC" w14:textId="77777777" w:rsidR="00281CB9" w:rsidRPr="00281CB9" w:rsidRDefault="00281CB9" w:rsidP="00281CB9">
            <w:r w:rsidRPr="00281CB9">
              <w:rPr>
                <w:b/>
              </w:rPr>
              <w:t>Antwoord</w:t>
            </w:r>
          </w:p>
        </w:tc>
      </w:tr>
      <w:tr w:rsidR="00281CB9" w:rsidRPr="00281CB9" w14:paraId="77E75B3D" w14:textId="77777777" w:rsidTr="00187215">
        <w:tc>
          <w:tcPr>
            <w:tcW w:w="5164" w:type="dxa"/>
          </w:tcPr>
          <w:p w14:paraId="7B02A836" w14:textId="77777777" w:rsidR="00281CB9" w:rsidRPr="00281CB9" w:rsidRDefault="00281CB9" w:rsidP="00281CB9">
            <w:r w:rsidRPr="00281CB9">
              <w:t>Welke voorkeur heeft u met betrekking tot de aanbestedingsvorm? Aanbesteding in één geheel of aanbesteding van losse onderdelen van de opdracht? Wat acht u doelmatiger, ruimte bieden aan de markt om gezamenlijk één aanbieding voor het geheel te doen? Of juist ruimte voor specialistische leveranciers om alleen voor hun onderdeel een aanbieding te doen? En mist u nog onderdelen waar de markt een meerwaarde kan bieden?</w:t>
            </w:r>
          </w:p>
        </w:tc>
        <w:tc>
          <w:tcPr>
            <w:tcW w:w="3872" w:type="dxa"/>
          </w:tcPr>
          <w:p w14:paraId="2FFC2A16" w14:textId="77777777" w:rsidR="00281CB9" w:rsidRPr="00281CB9" w:rsidRDefault="00281CB9" w:rsidP="00281CB9"/>
        </w:tc>
      </w:tr>
      <w:tr w:rsidR="00281CB9" w:rsidRPr="00281CB9" w14:paraId="5D50C870" w14:textId="77777777" w:rsidTr="00187215">
        <w:tc>
          <w:tcPr>
            <w:tcW w:w="5164" w:type="dxa"/>
          </w:tcPr>
          <w:p w14:paraId="01A43DC8" w14:textId="77777777" w:rsidR="00281CB9" w:rsidRPr="00281CB9" w:rsidRDefault="00281CB9" w:rsidP="00281CB9">
            <w:r w:rsidRPr="00281CB9">
              <w:t>Welke contractvorm en prijsmodel heeft uw voorkeur? Denk bijvoorbeeld aan een raamovereenkomst met verrekenbare eenheidsprijzen.</w:t>
            </w:r>
          </w:p>
        </w:tc>
        <w:tc>
          <w:tcPr>
            <w:tcW w:w="3872" w:type="dxa"/>
          </w:tcPr>
          <w:p w14:paraId="14E2D6A2" w14:textId="77777777" w:rsidR="00281CB9" w:rsidRPr="00281CB9" w:rsidRDefault="00281CB9" w:rsidP="00281CB9"/>
        </w:tc>
      </w:tr>
      <w:tr w:rsidR="00281CB9" w:rsidRPr="00281CB9" w14:paraId="7A4FBEFC" w14:textId="77777777" w:rsidTr="00187215">
        <w:tc>
          <w:tcPr>
            <w:tcW w:w="5164" w:type="dxa"/>
          </w:tcPr>
          <w:p w14:paraId="7F264FE1" w14:textId="0BDC9D6C" w:rsidR="00281CB9" w:rsidRPr="00281CB9" w:rsidRDefault="00281CB9" w:rsidP="00281CB9">
            <w:r w:rsidRPr="00281CB9">
              <w:t xml:space="preserve">Bij een aanbesteding heeft de </w:t>
            </w:r>
            <w:r w:rsidR="009B042B">
              <w:t>opdrachtgever</w:t>
            </w:r>
            <w:r w:rsidRPr="00281CB9">
              <w:t xml:space="preserve"> de wens niet alleen op prijs te beoordelen. Welke onderscheidende kwaliteiten ziet u tussen potentiële inschrijvers op basis waarvan de gunningscriteria kunnen worden gebaseerd?</w:t>
            </w:r>
          </w:p>
        </w:tc>
        <w:tc>
          <w:tcPr>
            <w:tcW w:w="3872" w:type="dxa"/>
          </w:tcPr>
          <w:p w14:paraId="7BD37581" w14:textId="77777777" w:rsidR="00281CB9" w:rsidRPr="00281CB9" w:rsidRDefault="00281CB9" w:rsidP="00281CB9"/>
        </w:tc>
      </w:tr>
      <w:tr w:rsidR="00281CB9" w:rsidRPr="00281CB9" w14:paraId="4B757D3E" w14:textId="77777777" w:rsidTr="00187215">
        <w:tc>
          <w:tcPr>
            <w:tcW w:w="5164" w:type="dxa"/>
          </w:tcPr>
          <w:p w14:paraId="605EC3C1" w14:textId="77777777" w:rsidR="00281CB9" w:rsidRPr="00281CB9" w:rsidRDefault="00281CB9" w:rsidP="00281CB9">
            <w:r w:rsidRPr="00281CB9">
              <w:t>Welke aanvullende informatie heeft u evt. nodig om tot een offerte voor de eventuele aanbesteding te komen?</w:t>
            </w:r>
          </w:p>
        </w:tc>
        <w:tc>
          <w:tcPr>
            <w:tcW w:w="3872" w:type="dxa"/>
          </w:tcPr>
          <w:p w14:paraId="2E88A6D8" w14:textId="77777777" w:rsidR="00281CB9" w:rsidRPr="00281CB9" w:rsidRDefault="00281CB9" w:rsidP="00281CB9"/>
        </w:tc>
      </w:tr>
      <w:tr w:rsidR="00281CB9" w:rsidRPr="00281CB9" w14:paraId="7871AA9B" w14:textId="77777777" w:rsidTr="00187215">
        <w:tc>
          <w:tcPr>
            <w:tcW w:w="5164" w:type="dxa"/>
          </w:tcPr>
          <w:p w14:paraId="75528604" w14:textId="77777777" w:rsidR="00281CB9" w:rsidRPr="00281CB9" w:rsidRDefault="00281CB9" w:rsidP="00281CB9">
            <w:r w:rsidRPr="00281CB9">
              <w:t>Welke structuur en prijselementen zouden wij volgens u uit moeten vragen voor een gestructureerde offerte?</w:t>
            </w:r>
          </w:p>
        </w:tc>
        <w:tc>
          <w:tcPr>
            <w:tcW w:w="3872" w:type="dxa"/>
          </w:tcPr>
          <w:p w14:paraId="79EC4721" w14:textId="77777777" w:rsidR="00281CB9" w:rsidRPr="00281CB9" w:rsidRDefault="00281CB9" w:rsidP="00281CB9"/>
        </w:tc>
      </w:tr>
      <w:tr w:rsidR="00DB3805" w:rsidRPr="00281CB9" w14:paraId="1D8BD480" w14:textId="77777777" w:rsidTr="00187215">
        <w:tc>
          <w:tcPr>
            <w:tcW w:w="5164" w:type="dxa"/>
          </w:tcPr>
          <w:p w14:paraId="08A1021D" w14:textId="6F0A98F7" w:rsidR="00DB3805" w:rsidRPr="00281CB9" w:rsidRDefault="00DB3805" w:rsidP="00281CB9">
            <w:r w:rsidRPr="00281CB9">
              <w:t>Welke facturatie voorwaarden acht u proportioneel (denk aan betaaltermijnen, et cetera)?</w:t>
            </w:r>
          </w:p>
        </w:tc>
        <w:tc>
          <w:tcPr>
            <w:tcW w:w="3872" w:type="dxa"/>
          </w:tcPr>
          <w:p w14:paraId="23DAD78C" w14:textId="77777777" w:rsidR="00DB3805" w:rsidRPr="00281CB9" w:rsidRDefault="00DB3805" w:rsidP="00281CB9"/>
        </w:tc>
      </w:tr>
    </w:tbl>
    <w:p w14:paraId="3BAAF29F" w14:textId="77777777" w:rsidR="00281CB9" w:rsidRDefault="00281CB9" w:rsidP="00281CB9">
      <w:pPr>
        <w:rPr>
          <w:b/>
          <w:bCs/>
        </w:rPr>
      </w:pPr>
    </w:p>
    <w:p w14:paraId="56EB9CE1" w14:textId="6CD7EB1E" w:rsidR="00C17E89" w:rsidRPr="00AB329C" w:rsidRDefault="000136EB" w:rsidP="00C17E89">
      <w:pPr>
        <w:pStyle w:val="Heading2"/>
      </w:pPr>
      <w:r>
        <w:t>Wet- en regelgeving</w:t>
      </w:r>
    </w:p>
    <w:tbl>
      <w:tblPr>
        <w:tblStyle w:val="Stijl1"/>
        <w:tblW w:w="0" w:type="auto"/>
        <w:tblLook w:val="04A0" w:firstRow="1" w:lastRow="0" w:firstColumn="1" w:lastColumn="0" w:noHBand="0" w:noVBand="1"/>
      </w:tblPr>
      <w:tblGrid>
        <w:gridCol w:w="5164"/>
        <w:gridCol w:w="3872"/>
      </w:tblGrid>
      <w:tr w:rsidR="00C17E89" w:rsidRPr="00281CB9" w14:paraId="5C62E8D6" w14:textId="77777777" w:rsidTr="00AA1D90">
        <w:tc>
          <w:tcPr>
            <w:tcW w:w="5164" w:type="dxa"/>
          </w:tcPr>
          <w:p w14:paraId="27EE545B" w14:textId="77777777" w:rsidR="00C17E89" w:rsidRPr="00281CB9" w:rsidRDefault="00C17E89" w:rsidP="00AA1D90">
            <w:r w:rsidRPr="00281CB9">
              <w:rPr>
                <w:b/>
              </w:rPr>
              <w:t>Vraag</w:t>
            </w:r>
          </w:p>
        </w:tc>
        <w:tc>
          <w:tcPr>
            <w:tcW w:w="3872" w:type="dxa"/>
          </w:tcPr>
          <w:p w14:paraId="7D27011E" w14:textId="77777777" w:rsidR="00C17E89" w:rsidRPr="00281CB9" w:rsidRDefault="00C17E89" w:rsidP="00AA1D90">
            <w:r w:rsidRPr="00281CB9">
              <w:rPr>
                <w:b/>
              </w:rPr>
              <w:t>Antwoord</w:t>
            </w:r>
          </w:p>
        </w:tc>
      </w:tr>
      <w:tr w:rsidR="00C17E89" w:rsidRPr="00281CB9" w14:paraId="20718479" w14:textId="77777777" w:rsidTr="00AA1D90">
        <w:tc>
          <w:tcPr>
            <w:tcW w:w="5164" w:type="dxa"/>
          </w:tcPr>
          <w:p w14:paraId="598B4D35" w14:textId="5EBF6C68" w:rsidR="00C17E89" w:rsidRPr="00281CB9" w:rsidRDefault="000136EB" w:rsidP="007111B2">
            <w:r>
              <w:rPr>
                <w:rFonts w:cs="Arial"/>
              </w:rPr>
              <w:t>Hoe ondersteunt de applicatie in het afhandelen van WOO-verzoeken?</w:t>
            </w:r>
          </w:p>
        </w:tc>
        <w:tc>
          <w:tcPr>
            <w:tcW w:w="3872" w:type="dxa"/>
          </w:tcPr>
          <w:p w14:paraId="501DC092" w14:textId="77777777" w:rsidR="00C17E89" w:rsidRPr="00281CB9" w:rsidRDefault="00C17E89" w:rsidP="00AA1D90"/>
        </w:tc>
      </w:tr>
      <w:tr w:rsidR="000136EB" w:rsidRPr="00281CB9" w14:paraId="62F978FF" w14:textId="77777777" w:rsidTr="00AA1D90">
        <w:tc>
          <w:tcPr>
            <w:tcW w:w="5164" w:type="dxa"/>
          </w:tcPr>
          <w:p w14:paraId="2B0CC0B6" w14:textId="54295DAF" w:rsidR="000136EB" w:rsidRDefault="000136EB" w:rsidP="000136EB">
            <w:pPr>
              <w:rPr>
                <w:rFonts w:cs="Arial"/>
              </w:rPr>
            </w:pPr>
            <w:r>
              <w:rPr>
                <w:rFonts w:cs="Arial"/>
              </w:rPr>
              <w:t>In welke land wordt de data vanuit de applicatie opgeslagen?</w:t>
            </w:r>
          </w:p>
        </w:tc>
        <w:tc>
          <w:tcPr>
            <w:tcW w:w="3872" w:type="dxa"/>
          </w:tcPr>
          <w:p w14:paraId="2349D83E" w14:textId="77777777" w:rsidR="000136EB" w:rsidRPr="00281CB9" w:rsidRDefault="000136EB" w:rsidP="000136EB"/>
        </w:tc>
      </w:tr>
      <w:tr w:rsidR="000136EB" w:rsidRPr="00281CB9" w14:paraId="213F71C4" w14:textId="77777777" w:rsidTr="00AA1D90">
        <w:tc>
          <w:tcPr>
            <w:tcW w:w="5164" w:type="dxa"/>
          </w:tcPr>
          <w:p w14:paraId="3B86A00D" w14:textId="51FBD6B8" w:rsidR="000136EB" w:rsidRDefault="000136EB" w:rsidP="000136EB">
            <w:pPr>
              <w:rPr>
                <w:rFonts w:cs="Arial"/>
              </w:rPr>
            </w:pPr>
            <w:r>
              <w:rPr>
                <w:rFonts w:cs="Arial"/>
              </w:rPr>
              <w:t>In welke land wordt de applicatie gehost?</w:t>
            </w:r>
          </w:p>
        </w:tc>
        <w:tc>
          <w:tcPr>
            <w:tcW w:w="3872" w:type="dxa"/>
          </w:tcPr>
          <w:p w14:paraId="36B6E36C" w14:textId="77777777" w:rsidR="000136EB" w:rsidRPr="00281CB9" w:rsidRDefault="000136EB" w:rsidP="000136EB"/>
        </w:tc>
      </w:tr>
      <w:tr w:rsidR="000136EB" w:rsidRPr="00281CB9" w14:paraId="67AEC3B8" w14:textId="77777777" w:rsidTr="00AA1D90">
        <w:tc>
          <w:tcPr>
            <w:tcW w:w="5164" w:type="dxa"/>
          </w:tcPr>
          <w:p w14:paraId="4DCCD97E" w14:textId="7270C9B2" w:rsidR="000136EB" w:rsidRDefault="000136EB" w:rsidP="000136EB">
            <w:pPr>
              <w:rPr>
                <w:rFonts w:cs="Arial"/>
              </w:rPr>
            </w:pPr>
            <w:r w:rsidRPr="00F32B91">
              <w:rPr>
                <w:rFonts w:cs="Arial"/>
              </w:rPr>
              <w:t>Op welke manier voldoet uw DMS aan de vereisten van de Archiefwet</w:t>
            </w:r>
            <w:r w:rsidR="002E37EC">
              <w:rPr>
                <w:rFonts w:cs="Arial"/>
              </w:rPr>
              <w:t xml:space="preserve">, zoals het inrichten van bewaartermijnen, </w:t>
            </w:r>
            <w:r w:rsidR="00E56456">
              <w:rPr>
                <w:rFonts w:cs="Arial"/>
              </w:rPr>
              <w:t>het uitdraaien van overzichten en het uitvoeren van vernietiging d.m.v. vernietigingsfunctionaliteiten</w:t>
            </w:r>
            <w:r w:rsidRPr="00F32B91">
              <w:rPr>
                <w:rFonts w:cs="Arial"/>
              </w:rPr>
              <w:t>?</w:t>
            </w:r>
          </w:p>
        </w:tc>
        <w:tc>
          <w:tcPr>
            <w:tcW w:w="3872" w:type="dxa"/>
          </w:tcPr>
          <w:p w14:paraId="46C0A60B" w14:textId="77777777" w:rsidR="000136EB" w:rsidRPr="00281CB9" w:rsidRDefault="000136EB" w:rsidP="000136EB"/>
        </w:tc>
      </w:tr>
    </w:tbl>
    <w:p w14:paraId="67DC6A68" w14:textId="77777777" w:rsidR="00C17E89" w:rsidRDefault="00C17E89" w:rsidP="00281CB9">
      <w:pPr>
        <w:rPr>
          <w:b/>
          <w:bCs/>
        </w:rPr>
      </w:pPr>
    </w:p>
    <w:p w14:paraId="457F7E1D" w14:textId="23115C81" w:rsidR="000136EB" w:rsidRPr="00AB329C" w:rsidRDefault="00030D09" w:rsidP="000136EB">
      <w:pPr>
        <w:pStyle w:val="Heading2"/>
      </w:pPr>
      <w:r>
        <w:t>Techniek</w:t>
      </w:r>
    </w:p>
    <w:tbl>
      <w:tblPr>
        <w:tblStyle w:val="Stijl1"/>
        <w:tblW w:w="0" w:type="auto"/>
        <w:tblLook w:val="04A0" w:firstRow="1" w:lastRow="0" w:firstColumn="1" w:lastColumn="0" w:noHBand="0" w:noVBand="1"/>
      </w:tblPr>
      <w:tblGrid>
        <w:gridCol w:w="5164"/>
        <w:gridCol w:w="3872"/>
      </w:tblGrid>
      <w:tr w:rsidR="000136EB" w:rsidRPr="00281CB9" w14:paraId="573E0412" w14:textId="77777777" w:rsidTr="3BCCB658">
        <w:tc>
          <w:tcPr>
            <w:tcW w:w="5164" w:type="dxa"/>
          </w:tcPr>
          <w:p w14:paraId="4715EC29" w14:textId="77777777" w:rsidR="000136EB" w:rsidRPr="00281CB9" w:rsidRDefault="000136EB" w:rsidP="00AA1D90">
            <w:r w:rsidRPr="00281CB9">
              <w:rPr>
                <w:b/>
              </w:rPr>
              <w:t>Vraag</w:t>
            </w:r>
          </w:p>
        </w:tc>
        <w:tc>
          <w:tcPr>
            <w:tcW w:w="3872" w:type="dxa"/>
          </w:tcPr>
          <w:p w14:paraId="2F11C1A1" w14:textId="77777777" w:rsidR="000136EB" w:rsidRPr="00281CB9" w:rsidRDefault="000136EB" w:rsidP="00AA1D90">
            <w:r w:rsidRPr="00281CB9">
              <w:rPr>
                <w:b/>
              </w:rPr>
              <w:t>Antwoord</w:t>
            </w:r>
          </w:p>
        </w:tc>
      </w:tr>
      <w:tr w:rsidR="005E65A6" w:rsidRPr="00281CB9" w14:paraId="673CCC21" w14:textId="77777777" w:rsidTr="3BCCB658">
        <w:tc>
          <w:tcPr>
            <w:tcW w:w="5164" w:type="dxa"/>
          </w:tcPr>
          <w:p w14:paraId="012F046E" w14:textId="275B0D2B" w:rsidR="005E65A6" w:rsidRPr="00281CB9" w:rsidRDefault="005E65A6" w:rsidP="005E65A6">
            <w:r>
              <w:rPr>
                <w:rFonts w:cs="Arial"/>
              </w:rPr>
              <w:t xml:space="preserve">Biedt de applicatie de mogelijkheid om in te loggen middels Single </w:t>
            </w:r>
            <w:proofErr w:type="spellStart"/>
            <w:r>
              <w:rPr>
                <w:rFonts w:cs="Arial"/>
              </w:rPr>
              <w:t>Sign</w:t>
            </w:r>
            <w:proofErr w:type="spellEnd"/>
            <w:r>
              <w:rPr>
                <w:rFonts w:cs="Arial"/>
              </w:rPr>
              <w:t xml:space="preserve"> On?</w:t>
            </w:r>
          </w:p>
        </w:tc>
        <w:tc>
          <w:tcPr>
            <w:tcW w:w="3872" w:type="dxa"/>
          </w:tcPr>
          <w:p w14:paraId="03C993EE" w14:textId="77777777" w:rsidR="005E65A6" w:rsidRPr="00281CB9" w:rsidRDefault="005E65A6" w:rsidP="005E65A6"/>
        </w:tc>
      </w:tr>
      <w:tr w:rsidR="005E65A6" w:rsidRPr="00281CB9" w14:paraId="2B140DD3" w14:textId="77777777" w:rsidTr="3BCCB658">
        <w:tc>
          <w:tcPr>
            <w:tcW w:w="5164" w:type="dxa"/>
          </w:tcPr>
          <w:p w14:paraId="16D8FD40" w14:textId="667B3400" w:rsidR="005E65A6" w:rsidRDefault="005E65A6" w:rsidP="005E65A6">
            <w:pPr>
              <w:rPr>
                <w:rFonts w:cs="Arial"/>
              </w:rPr>
            </w:pPr>
            <w:r>
              <w:rPr>
                <w:rFonts w:cs="Arial"/>
              </w:rPr>
              <w:t xml:space="preserve">Welke technische mogelijkheden biedt </w:t>
            </w:r>
            <w:r w:rsidR="00E25FC2">
              <w:rPr>
                <w:rFonts w:cs="Arial"/>
              </w:rPr>
              <w:t>geïnteresseerde</w:t>
            </w:r>
            <w:r>
              <w:rPr>
                <w:rFonts w:cs="Arial"/>
              </w:rPr>
              <w:t xml:space="preserve"> voor het realiseren </w:t>
            </w:r>
            <w:r w:rsidRPr="00960668">
              <w:rPr>
                <w:rFonts w:cs="Arial"/>
              </w:rPr>
              <w:t>en onderhouden</w:t>
            </w:r>
            <w:r>
              <w:rPr>
                <w:rFonts w:cs="Arial"/>
              </w:rPr>
              <w:t xml:space="preserve"> van koppelingen?  </w:t>
            </w:r>
          </w:p>
        </w:tc>
        <w:tc>
          <w:tcPr>
            <w:tcW w:w="3872" w:type="dxa"/>
          </w:tcPr>
          <w:p w14:paraId="1D784C4E" w14:textId="77777777" w:rsidR="005E65A6" w:rsidRPr="00281CB9" w:rsidRDefault="005E65A6" w:rsidP="005E65A6"/>
        </w:tc>
      </w:tr>
      <w:tr w:rsidR="005E65A6" w:rsidRPr="00281CB9" w14:paraId="3B26BE3C" w14:textId="77777777" w:rsidTr="3BCCB658">
        <w:tc>
          <w:tcPr>
            <w:tcW w:w="5164" w:type="dxa"/>
          </w:tcPr>
          <w:p w14:paraId="246B1068" w14:textId="533F3015" w:rsidR="005E65A6" w:rsidRDefault="005E65A6" w:rsidP="005E65A6">
            <w:pPr>
              <w:rPr>
                <w:rFonts w:cs="Arial"/>
              </w:rPr>
            </w:pPr>
            <w:r>
              <w:rPr>
                <w:rFonts w:cs="Arial"/>
              </w:rPr>
              <w:t xml:space="preserve">Wat zijn de mogelijkheden omtrent </w:t>
            </w:r>
            <w:r w:rsidR="00A2562F">
              <w:rPr>
                <w:rFonts w:cs="Arial"/>
              </w:rPr>
              <w:t>anonimiseren</w:t>
            </w:r>
            <w:r>
              <w:rPr>
                <w:rFonts w:cs="Arial"/>
              </w:rPr>
              <w:t>?</w:t>
            </w:r>
          </w:p>
        </w:tc>
        <w:tc>
          <w:tcPr>
            <w:tcW w:w="3872" w:type="dxa"/>
          </w:tcPr>
          <w:p w14:paraId="3A612073" w14:textId="77777777" w:rsidR="005E65A6" w:rsidRPr="00281CB9" w:rsidRDefault="005E65A6" w:rsidP="005E65A6"/>
        </w:tc>
      </w:tr>
      <w:tr w:rsidR="005E65A6" w:rsidRPr="00281CB9" w14:paraId="3D40D6EE" w14:textId="77777777" w:rsidTr="3BCCB658">
        <w:tc>
          <w:tcPr>
            <w:tcW w:w="5164" w:type="dxa"/>
          </w:tcPr>
          <w:p w14:paraId="670A9100" w14:textId="38C07F95" w:rsidR="005E65A6" w:rsidRDefault="005E65A6" w:rsidP="005E65A6">
            <w:pPr>
              <w:rPr>
                <w:rFonts w:cs="Arial"/>
              </w:rPr>
            </w:pPr>
            <w:r>
              <w:rPr>
                <w:rFonts w:cs="Arial"/>
              </w:rPr>
              <w:t>Biedt de applicatie de mogelijkheid om aan te sluiten op een Datawarehouse?</w:t>
            </w:r>
          </w:p>
        </w:tc>
        <w:tc>
          <w:tcPr>
            <w:tcW w:w="3872" w:type="dxa"/>
          </w:tcPr>
          <w:p w14:paraId="1B6999E0" w14:textId="77777777" w:rsidR="005E65A6" w:rsidRPr="00281CB9" w:rsidRDefault="005E65A6" w:rsidP="005E65A6"/>
        </w:tc>
      </w:tr>
      <w:tr w:rsidR="005E65A6" w:rsidRPr="00281CB9" w14:paraId="496F4713" w14:textId="77777777" w:rsidTr="3BCCB658">
        <w:tc>
          <w:tcPr>
            <w:tcW w:w="5164" w:type="dxa"/>
          </w:tcPr>
          <w:p w14:paraId="7005DEDF" w14:textId="3CAC3BE2" w:rsidR="005E65A6" w:rsidRDefault="00030D09" w:rsidP="005E65A6">
            <w:pPr>
              <w:rPr>
                <w:rFonts w:cs="Arial"/>
              </w:rPr>
            </w:pPr>
            <w:r>
              <w:rPr>
                <w:rFonts w:cs="Arial"/>
              </w:rPr>
              <w:t>Met welke bestandsformaten is de applicatie compatibel?</w:t>
            </w:r>
          </w:p>
        </w:tc>
        <w:tc>
          <w:tcPr>
            <w:tcW w:w="3872" w:type="dxa"/>
          </w:tcPr>
          <w:p w14:paraId="2C440B39" w14:textId="77777777" w:rsidR="005E65A6" w:rsidRPr="00281CB9" w:rsidRDefault="005E65A6" w:rsidP="005E65A6"/>
        </w:tc>
      </w:tr>
      <w:tr w:rsidR="005E65A6" w:rsidRPr="00281CB9" w14:paraId="098AB5FC" w14:textId="77777777" w:rsidTr="3BCCB658">
        <w:tc>
          <w:tcPr>
            <w:tcW w:w="5164" w:type="dxa"/>
          </w:tcPr>
          <w:p w14:paraId="74ADBACA" w14:textId="21070050" w:rsidR="005E65A6" w:rsidRDefault="00030D09" w:rsidP="005E65A6">
            <w:pPr>
              <w:rPr>
                <w:rFonts w:cs="Arial"/>
              </w:rPr>
            </w:pPr>
            <w:r>
              <w:rPr>
                <w:rFonts w:cs="Arial"/>
              </w:rPr>
              <w:t xml:space="preserve">Op welke manier levert </w:t>
            </w:r>
            <w:r w:rsidR="00E25FC2">
              <w:rPr>
                <w:rFonts w:cs="Arial"/>
              </w:rPr>
              <w:t>geïnteresseerde</w:t>
            </w:r>
            <w:r>
              <w:rPr>
                <w:rFonts w:cs="Arial"/>
              </w:rPr>
              <w:t xml:space="preserve"> de software? Denk hierbij aan SAAS of On </w:t>
            </w:r>
            <w:proofErr w:type="spellStart"/>
            <w:r>
              <w:rPr>
                <w:rFonts w:cs="Arial"/>
              </w:rPr>
              <w:t>Premise</w:t>
            </w:r>
            <w:proofErr w:type="spellEnd"/>
            <w:r>
              <w:rPr>
                <w:rFonts w:cs="Arial"/>
              </w:rPr>
              <w:t xml:space="preserve"> bijvoorbeeld.</w:t>
            </w:r>
          </w:p>
        </w:tc>
        <w:tc>
          <w:tcPr>
            <w:tcW w:w="3872" w:type="dxa"/>
          </w:tcPr>
          <w:p w14:paraId="47E3CF0B" w14:textId="77777777" w:rsidR="005E65A6" w:rsidRPr="00281CB9" w:rsidRDefault="005E65A6" w:rsidP="005E65A6"/>
        </w:tc>
      </w:tr>
      <w:tr w:rsidR="00030D09" w:rsidRPr="00281CB9" w14:paraId="5C06D7A0" w14:textId="77777777" w:rsidTr="3BCCB658">
        <w:tc>
          <w:tcPr>
            <w:tcW w:w="5164" w:type="dxa"/>
          </w:tcPr>
          <w:p w14:paraId="1D4A52F4" w14:textId="45C0E3EC" w:rsidR="00030D09" w:rsidRDefault="00030D09" w:rsidP="005E65A6">
            <w:pPr>
              <w:rPr>
                <w:rFonts w:cs="Arial"/>
              </w:rPr>
            </w:pPr>
            <w:r w:rsidRPr="000D5CEC">
              <w:rPr>
                <w:rFonts w:cs="Arial"/>
              </w:rPr>
              <w:t>Welke aanvullende componenten/modules (bijvoorbeeld scan/</w:t>
            </w:r>
            <w:proofErr w:type="spellStart"/>
            <w:r w:rsidRPr="000D5CEC">
              <w:rPr>
                <w:rFonts w:cs="Arial"/>
              </w:rPr>
              <w:t>capture</w:t>
            </w:r>
            <w:proofErr w:type="spellEnd"/>
            <w:r w:rsidRPr="000D5CEC">
              <w:rPr>
                <w:rFonts w:cs="Arial"/>
              </w:rPr>
              <w:t> software</w:t>
            </w:r>
            <w:r w:rsidR="7D25EC26" w:rsidRPr="19CBD042">
              <w:rPr>
                <w:rFonts w:cs="Arial"/>
              </w:rPr>
              <w:t>)</w:t>
            </w:r>
            <w:r w:rsidRPr="000D5CEC">
              <w:rPr>
                <w:rFonts w:cs="Arial"/>
              </w:rPr>
              <w:t xml:space="preserve"> zijn vereist voor de complete toepassing van uw oplossing en welke daarvan biedt u aan of moet via </w:t>
            </w:r>
            <w:r w:rsidR="001E5835">
              <w:rPr>
                <w:rFonts w:cs="Arial"/>
              </w:rPr>
              <w:t xml:space="preserve">een </w:t>
            </w:r>
            <w:r w:rsidRPr="000D5CEC">
              <w:rPr>
                <w:rFonts w:cs="Arial"/>
              </w:rPr>
              <w:t>andere leverancier worden afgenomen?</w:t>
            </w:r>
            <w:r w:rsidRPr="00FC7510">
              <w:rPr>
                <w:rFonts w:cs="Arial"/>
              </w:rPr>
              <w:t> </w:t>
            </w:r>
          </w:p>
        </w:tc>
        <w:tc>
          <w:tcPr>
            <w:tcW w:w="3872" w:type="dxa"/>
          </w:tcPr>
          <w:p w14:paraId="475D2951" w14:textId="77777777" w:rsidR="00030D09" w:rsidRPr="00281CB9" w:rsidRDefault="00030D09" w:rsidP="005E65A6"/>
        </w:tc>
      </w:tr>
      <w:tr w:rsidR="00D20B46" w:rsidRPr="00281CB9" w14:paraId="5AEA8C68" w14:textId="77777777" w:rsidTr="3BCCB658">
        <w:tc>
          <w:tcPr>
            <w:tcW w:w="5164" w:type="dxa"/>
          </w:tcPr>
          <w:p w14:paraId="58B76B5E" w14:textId="512C87FF" w:rsidR="00D20B46" w:rsidRPr="000D5CEC" w:rsidRDefault="00D20B46" w:rsidP="005E65A6">
            <w:pPr>
              <w:rPr>
                <w:rFonts w:cs="Arial"/>
              </w:rPr>
            </w:pPr>
            <w:r>
              <w:rPr>
                <w:rFonts w:cs="Arial"/>
              </w:rPr>
              <w:t xml:space="preserve">Welke technische mogelijkheden biedt </w:t>
            </w:r>
            <w:r w:rsidR="00E25FC2">
              <w:rPr>
                <w:rFonts w:cs="Arial"/>
              </w:rPr>
              <w:t>geïnteresseerde</w:t>
            </w:r>
            <w:r>
              <w:rPr>
                <w:rFonts w:cs="Arial"/>
              </w:rPr>
              <w:t xml:space="preserve"> voor het uitvoeren van de vernietiging?  </w:t>
            </w:r>
          </w:p>
        </w:tc>
        <w:tc>
          <w:tcPr>
            <w:tcW w:w="3872" w:type="dxa"/>
          </w:tcPr>
          <w:p w14:paraId="0F9ED1FD" w14:textId="77777777" w:rsidR="00D20B46" w:rsidRPr="00281CB9" w:rsidRDefault="00D20B46" w:rsidP="005E65A6"/>
        </w:tc>
      </w:tr>
      <w:tr w:rsidR="00E908B2" w:rsidRPr="00281CB9" w14:paraId="64AFA660" w14:textId="77777777" w:rsidTr="3BCCB658">
        <w:tc>
          <w:tcPr>
            <w:tcW w:w="5164" w:type="dxa"/>
          </w:tcPr>
          <w:p w14:paraId="2073BFFB" w14:textId="003BD1DA" w:rsidR="00E908B2" w:rsidRDefault="00E908B2" w:rsidP="005E65A6">
            <w:pPr>
              <w:rPr>
                <w:rFonts w:cs="Arial"/>
              </w:rPr>
            </w:pPr>
            <w:r>
              <w:rPr>
                <w:rFonts w:cs="Arial"/>
              </w:rPr>
              <w:t xml:space="preserve">Welke technische mogelijkheden biedt </w:t>
            </w:r>
            <w:r w:rsidR="00E25FC2">
              <w:rPr>
                <w:rFonts w:cs="Arial"/>
              </w:rPr>
              <w:t>geïnteresseerde</w:t>
            </w:r>
            <w:r>
              <w:rPr>
                <w:rFonts w:cs="Arial"/>
              </w:rPr>
              <w:t xml:space="preserve"> voor de inrichting van autorisaties in het DMS?</w:t>
            </w:r>
          </w:p>
        </w:tc>
        <w:tc>
          <w:tcPr>
            <w:tcW w:w="3872" w:type="dxa"/>
          </w:tcPr>
          <w:p w14:paraId="1398B6F6" w14:textId="602E7F0E" w:rsidR="00E908B2" w:rsidRPr="00281CB9" w:rsidRDefault="00E908B2" w:rsidP="005E65A6"/>
        </w:tc>
      </w:tr>
      <w:tr w:rsidR="00C72939" w:rsidRPr="00281CB9" w14:paraId="1EB73E17" w14:textId="77777777" w:rsidTr="3BCCB658">
        <w:tc>
          <w:tcPr>
            <w:tcW w:w="5164" w:type="dxa"/>
          </w:tcPr>
          <w:p w14:paraId="46292EDD" w14:textId="597A8AC6" w:rsidR="00C72939" w:rsidRDefault="00C72939" w:rsidP="005E65A6">
            <w:pPr>
              <w:rPr>
                <w:rFonts w:cs="Arial"/>
              </w:rPr>
            </w:pPr>
            <w:r>
              <w:rPr>
                <w:rFonts w:cs="Arial"/>
              </w:rPr>
              <w:t>Welke functionaliteiten biedt de applicatie voor zoek</w:t>
            </w:r>
            <w:r w:rsidR="008C5597">
              <w:rPr>
                <w:rFonts w:cs="Arial"/>
              </w:rPr>
              <w:t>opdrachten</w:t>
            </w:r>
            <w:r>
              <w:rPr>
                <w:rFonts w:cs="Arial"/>
              </w:rPr>
              <w:t>?</w:t>
            </w:r>
          </w:p>
        </w:tc>
        <w:tc>
          <w:tcPr>
            <w:tcW w:w="3872" w:type="dxa"/>
          </w:tcPr>
          <w:p w14:paraId="34F7BA6A" w14:textId="77777777" w:rsidR="00C72939" w:rsidRPr="00281CB9" w:rsidRDefault="00C72939" w:rsidP="005E65A6"/>
        </w:tc>
      </w:tr>
      <w:tr w:rsidR="00630DF2" w:rsidRPr="00281CB9" w14:paraId="793BA179" w14:textId="77777777" w:rsidTr="3BCCB658">
        <w:tc>
          <w:tcPr>
            <w:tcW w:w="5164" w:type="dxa"/>
          </w:tcPr>
          <w:p w14:paraId="162A4CBF" w14:textId="7FA5C0D0" w:rsidR="0F1B9C6E" w:rsidRDefault="0F1B9C6E" w:rsidP="3BCCB658">
            <w:pPr>
              <w:rPr>
                <w:rFonts w:cs="Arial"/>
              </w:rPr>
            </w:pPr>
            <w:r w:rsidRPr="3BCCB658">
              <w:rPr>
                <w:rFonts w:cs="Arial"/>
              </w:rPr>
              <w:t xml:space="preserve">In de </w:t>
            </w:r>
            <w:r w:rsidR="36F1E699" w:rsidRPr="3BCCB658">
              <w:rPr>
                <w:rFonts w:cs="Arial"/>
              </w:rPr>
              <w:t xml:space="preserve">gewenste architectuur </w:t>
            </w:r>
            <w:r w:rsidRPr="3BCCB658">
              <w:rPr>
                <w:rFonts w:cs="Arial"/>
              </w:rPr>
              <w:t>(bijlage 2) is ervoor gekozen om de</w:t>
            </w:r>
            <w:r w:rsidR="36F1E699" w:rsidRPr="3BCCB658">
              <w:rPr>
                <w:rFonts w:cs="Arial"/>
              </w:rPr>
              <w:t xml:space="preserve"> scanstraat rechtstreeks te laten aansluiten op de taak</w:t>
            </w:r>
            <w:r w:rsidR="1B4FE407" w:rsidRPr="3BCCB658">
              <w:rPr>
                <w:rFonts w:cs="Arial"/>
              </w:rPr>
              <w:t xml:space="preserve">applicaties. Er is </w:t>
            </w:r>
            <w:r w:rsidR="15740945" w:rsidRPr="3BCCB658">
              <w:rPr>
                <w:rFonts w:cs="Arial"/>
              </w:rPr>
              <w:t xml:space="preserve">vooralsnog </w:t>
            </w:r>
            <w:r w:rsidR="1B4FE407" w:rsidRPr="3BCCB658">
              <w:rPr>
                <w:rFonts w:cs="Arial"/>
              </w:rPr>
              <w:t xml:space="preserve">geen koppeling opgenomen tussen </w:t>
            </w:r>
            <w:r w:rsidR="4572FDA9" w:rsidRPr="3BCCB658">
              <w:rPr>
                <w:rFonts w:cs="Arial"/>
              </w:rPr>
              <w:t xml:space="preserve">een </w:t>
            </w:r>
            <w:r w:rsidR="1B4FE407" w:rsidRPr="3BCCB658">
              <w:rPr>
                <w:rFonts w:cs="Arial"/>
              </w:rPr>
              <w:t>scanstraat</w:t>
            </w:r>
            <w:r w:rsidR="2C682D0E" w:rsidRPr="3BCCB658">
              <w:rPr>
                <w:rFonts w:cs="Arial"/>
              </w:rPr>
              <w:t xml:space="preserve"> en het DMS.</w:t>
            </w:r>
          </w:p>
          <w:p w14:paraId="18E801F8" w14:textId="41DFF1C8" w:rsidR="00190D56" w:rsidRDefault="0641D8F1" w:rsidP="005E65A6">
            <w:pPr>
              <w:rPr>
                <w:rFonts w:cs="Arial"/>
              </w:rPr>
            </w:pPr>
            <w:r w:rsidRPr="3BCCB658">
              <w:rPr>
                <w:rFonts w:cs="Arial"/>
              </w:rPr>
              <w:t>Welke mogelijk</w:t>
            </w:r>
            <w:r w:rsidR="06C4BBC7" w:rsidRPr="3BCCB658">
              <w:rPr>
                <w:rFonts w:cs="Arial"/>
              </w:rPr>
              <w:t xml:space="preserve">e oplossing is in uw zienswijze de beste en kan u deze toelichten? Wanneer </w:t>
            </w:r>
            <w:r w:rsidR="45A5CE8B" w:rsidRPr="3BCCB658">
              <w:rPr>
                <w:rFonts w:cs="Arial"/>
              </w:rPr>
              <w:t>u nog een andere oplossing ziet horen wij deze ook graag uiteraard met toelichting.</w:t>
            </w:r>
          </w:p>
        </w:tc>
        <w:tc>
          <w:tcPr>
            <w:tcW w:w="3872" w:type="dxa"/>
          </w:tcPr>
          <w:p w14:paraId="17A03C72" w14:textId="77777777" w:rsidR="00630DF2" w:rsidRPr="00281CB9" w:rsidRDefault="00630DF2" w:rsidP="005E65A6"/>
        </w:tc>
      </w:tr>
    </w:tbl>
    <w:p w14:paraId="69617A68" w14:textId="77777777" w:rsidR="000136EB" w:rsidRDefault="000136EB" w:rsidP="00281CB9">
      <w:pPr>
        <w:rPr>
          <w:b/>
          <w:bCs/>
        </w:rPr>
      </w:pPr>
    </w:p>
    <w:p w14:paraId="1425C3CF" w14:textId="298F1967" w:rsidR="00030D09" w:rsidRPr="00281CB9" w:rsidRDefault="00030D09" w:rsidP="00030D09">
      <w:pPr>
        <w:pStyle w:val="Heading2"/>
      </w:pPr>
      <w:r>
        <w:t>Standaarden</w:t>
      </w:r>
    </w:p>
    <w:tbl>
      <w:tblPr>
        <w:tblStyle w:val="Stijl1"/>
        <w:tblW w:w="0" w:type="auto"/>
        <w:tblLook w:val="04A0" w:firstRow="1" w:lastRow="0" w:firstColumn="1" w:lastColumn="0" w:noHBand="0" w:noVBand="1"/>
      </w:tblPr>
      <w:tblGrid>
        <w:gridCol w:w="5129"/>
        <w:gridCol w:w="3907"/>
      </w:tblGrid>
      <w:tr w:rsidR="00030D09" w:rsidRPr="00281CB9" w14:paraId="34B52E4D" w14:textId="77777777" w:rsidTr="042316CD">
        <w:tc>
          <w:tcPr>
            <w:tcW w:w="5129" w:type="dxa"/>
          </w:tcPr>
          <w:p w14:paraId="07D59154" w14:textId="77777777" w:rsidR="00030D09" w:rsidRPr="00281CB9" w:rsidRDefault="00030D09" w:rsidP="00AA1D90">
            <w:r w:rsidRPr="00281CB9">
              <w:rPr>
                <w:b/>
              </w:rPr>
              <w:t>Vraag</w:t>
            </w:r>
          </w:p>
        </w:tc>
        <w:tc>
          <w:tcPr>
            <w:tcW w:w="3907" w:type="dxa"/>
          </w:tcPr>
          <w:p w14:paraId="2734EEAD" w14:textId="77777777" w:rsidR="00030D09" w:rsidRPr="00281CB9" w:rsidRDefault="00030D09" w:rsidP="00AA1D90">
            <w:r w:rsidRPr="00281CB9">
              <w:rPr>
                <w:b/>
              </w:rPr>
              <w:t>Antwoord</w:t>
            </w:r>
          </w:p>
        </w:tc>
      </w:tr>
      <w:tr w:rsidR="00030D09" w:rsidRPr="00281CB9" w14:paraId="40F4C41B" w14:textId="77777777" w:rsidTr="042316CD">
        <w:tc>
          <w:tcPr>
            <w:tcW w:w="5129" w:type="dxa"/>
          </w:tcPr>
          <w:p w14:paraId="25BE1671" w14:textId="696A7B8C" w:rsidR="00030D09" w:rsidRPr="00281CB9" w:rsidRDefault="0017045F" w:rsidP="00030D09">
            <w:pPr>
              <w:rPr>
                <w:rFonts w:cs="Arial"/>
              </w:rPr>
            </w:pPr>
            <w:r>
              <w:rPr>
                <w:rFonts w:cs="Arial"/>
              </w:rPr>
              <w:t>Is</w:t>
            </w:r>
            <w:r w:rsidR="006536DD">
              <w:rPr>
                <w:rFonts w:cs="Arial"/>
              </w:rPr>
              <w:t xml:space="preserve"> de toepassing van </w:t>
            </w:r>
            <w:proofErr w:type="spellStart"/>
            <w:r w:rsidR="003D6F1E">
              <w:rPr>
                <w:rFonts w:cs="Arial"/>
              </w:rPr>
              <w:t>metadatastandaarden</w:t>
            </w:r>
            <w:proofErr w:type="spellEnd"/>
            <w:r w:rsidR="003574BB">
              <w:rPr>
                <w:rFonts w:cs="Arial"/>
              </w:rPr>
              <w:t>,</w:t>
            </w:r>
            <w:r w:rsidR="003D6F1E">
              <w:rPr>
                <w:rFonts w:cs="Arial"/>
              </w:rPr>
              <w:t xml:space="preserve"> zoals MDTO</w:t>
            </w:r>
            <w:r w:rsidR="003574BB">
              <w:rPr>
                <w:rFonts w:cs="Arial"/>
              </w:rPr>
              <w:t>,</w:t>
            </w:r>
            <w:r w:rsidR="003D6F1E">
              <w:rPr>
                <w:rFonts w:cs="Arial"/>
              </w:rPr>
              <w:t xml:space="preserve"> </w:t>
            </w:r>
            <w:r>
              <w:rPr>
                <w:rFonts w:cs="Arial"/>
              </w:rPr>
              <w:t>in de applicatie</w:t>
            </w:r>
            <w:r w:rsidR="003D6F1E">
              <w:rPr>
                <w:rFonts w:cs="Arial"/>
              </w:rPr>
              <w:t xml:space="preserve"> mogelijk?</w:t>
            </w:r>
            <w:r>
              <w:rPr>
                <w:rFonts w:cs="Arial"/>
              </w:rPr>
              <w:t xml:space="preserve"> </w:t>
            </w:r>
          </w:p>
        </w:tc>
        <w:tc>
          <w:tcPr>
            <w:tcW w:w="3907" w:type="dxa"/>
          </w:tcPr>
          <w:p w14:paraId="086FB80F" w14:textId="77777777" w:rsidR="00030D09" w:rsidRPr="00281CB9" w:rsidRDefault="00030D09" w:rsidP="00030D09"/>
        </w:tc>
      </w:tr>
      <w:tr w:rsidR="00030D09" w:rsidRPr="00281CB9" w14:paraId="6E1279D2" w14:textId="77777777" w:rsidTr="042316CD">
        <w:tc>
          <w:tcPr>
            <w:tcW w:w="5129" w:type="dxa"/>
          </w:tcPr>
          <w:p w14:paraId="179CB53B" w14:textId="7FDB7095" w:rsidR="00030D09" w:rsidRPr="00281CB9" w:rsidRDefault="00030D09" w:rsidP="00030D09">
            <w:r>
              <w:rPr>
                <w:rFonts w:cs="Arial"/>
              </w:rPr>
              <w:t xml:space="preserve">Werkt </w:t>
            </w:r>
            <w:r w:rsidR="00E25FC2">
              <w:rPr>
                <w:rFonts w:cs="Arial"/>
              </w:rPr>
              <w:t>geïnteresseerde</w:t>
            </w:r>
            <w:r>
              <w:rPr>
                <w:rFonts w:cs="Arial"/>
              </w:rPr>
              <w:t xml:space="preserve"> conform de ISO/IEC standaarden? Zo ja, volgens welke standaard?</w:t>
            </w:r>
          </w:p>
        </w:tc>
        <w:tc>
          <w:tcPr>
            <w:tcW w:w="3907" w:type="dxa"/>
          </w:tcPr>
          <w:p w14:paraId="71E15F50" w14:textId="77777777" w:rsidR="00030D09" w:rsidRPr="00281CB9" w:rsidRDefault="00030D09" w:rsidP="00030D09"/>
        </w:tc>
      </w:tr>
      <w:tr w:rsidR="00030D09" w:rsidRPr="00281CB9" w14:paraId="483B930B" w14:textId="77777777" w:rsidTr="042316CD">
        <w:tc>
          <w:tcPr>
            <w:tcW w:w="5129" w:type="dxa"/>
          </w:tcPr>
          <w:p w14:paraId="1CE9099C" w14:textId="6276AAC8" w:rsidR="00030D09" w:rsidRPr="00281CB9" w:rsidRDefault="00030D09" w:rsidP="00030D09">
            <w:pPr>
              <w:rPr>
                <w:rFonts w:cs="Arial"/>
              </w:rPr>
            </w:pPr>
            <w:r>
              <w:rPr>
                <w:rFonts w:cs="Arial"/>
              </w:rPr>
              <w:t xml:space="preserve">Werkt </w:t>
            </w:r>
            <w:r w:rsidR="00E25FC2">
              <w:rPr>
                <w:rFonts w:cs="Arial"/>
              </w:rPr>
              <w:t>geïnteresseerde</w:t>
            </w:r>
            <w:r>
              <w:rPr>
                <w:rFonts w:cs="Arial"/>
              </w:rPr>
              <w:t xml:space="preserve"> conform de </w:t>
            </w:r>
            <w:r w:rsidR="0F8DE33E" w:rsidRPr="66E235D7">
              <w:rPr>
                <w:rFonts w:cs="Arial"/>
              </w:rPr>
              <w:t>Baseline Informatiebeveiliging Overheid (</w:t>
            </w:r>
            <w:r>
              <w:rPr>
                <w:rFonts w:cs="Arial"/>
              </w:rPr>
              <w:t>BIO</w:t>
            </w:r>
            <w:r w:rsidR="0F8DE33E" w:rsidRPr="66E235D7">
              <w:rPr>
                <w:rFonts w:cs="Arial"/>
              </w:rPr>
              <w:t>)?</w:t>
            </w:r>
          </w:p>
        </w:tc>
        <w:tc>
          <w:tcPr>
            <w:tcW w:w="3907" w:type="dxa"/>
          </w:tcPr>
          <w:p w14:paraId="33225C4C" w14:textId="77777777" w:rsidR="00030D09" w:rsidRPr="00281CB9" w:rsidRDefault="00030D09" w:rsidP="00030D09"/>
        </w:tc>
      </w:tr>
      <w:tr w:rsidR="00030D09" w:rsidRPr="00281CB9" w14:paraId="174C18F2" w14:textId="77777777" w:rsidTr="042316CD">
        <w:tc>
          <w:tcPr>
            <w:tcW w:w="5129" w:type="dxa"/>
          </w:tcPr>
          <w:p w14:paraId="2D8416E3" w14:textId="3C1C33E1" w:rsidR="00030D09" w:rsidRPr="00281CB9" w:rsidRDefault="5F736268" w:rsidP="00030D09">
            <w:pPr>
              <w:rPr>
                <w:rFonts w:cs="Arial"/>
              </w:rPr>
            </w:pPr>
            <w:r w:rsidRPr="042316CD">
              <w:rPr>
                <w:rFonts w:cs="Arial"/>
              </w:rPr>
              <w:t>Hoe w</w:t>
            </w:r>
            <w:r w:rsidR="00030D09" w:rsidRPr="042316CD">
              <w:rPr>
                <w:rFonts w:cs="Arial"/>
              </w:rPr>
              <w:t xml:space="preserve">erkt </w:t>
            </w:r>
            <w:r w:rsidR="00E25FC2">
              <w:rPr>
                <w:rFonts w:cs="Arial"/>
              </w:rPr>
              <w:t>geïnteresseerde</w:t>
            </w:r>
            <w:r w:rsidR="00030D09" w:rsidRPr="042316CD">
              <w:rPr>
                <w:rFonts w:cs="Arial"/>
              </w:rPr>
              <w:t xml:space="preserve"> conform de </w:t>
            </w:r>
            <w:r w:rsidR="2F63D76E" w:rsidRPr="042316CD">
              <w:rPr>
                <w:rFonts w:cs="Arial"/>
              </w:rPr>
              <w:t xml:space="preserve">zes beginselen van </w:t>
            </w:r>
            <w:r w:rsidR="00030D09" w:rsidRPr="042316CD">
              <w:rPr>
                <w:rFonts w:cs="Arial"/>
              </w:rPr>
              <w:t>AVG</w:t>
            </w:r>
            <w:r w:rsidR="3A3602C7" w:rsidRPr="042316CD">
              <w:rPr>
                <w:rFonts w:cs="Arial"/>
              </w:rPr>
              <w:t xml:space="preserve"> (zie ook </w:t>
            </w:r>
            <w:hyperlink r:id="rId11">
              <w:r w:rsidR="3A3602C7" w:rsidRPr="042316CD">
                <w:rPr>
                  <w:rStyle w:val="Hyperlink"/>
                  <w:rFonts w:cs="Arial"/>
                </w:rPr>
                <w:t>De AVG in het kort | Autoriteit Persoonsgegevens</w:t>
              </w:r>
            </w:hyperlink>
            <w:r w:rsidR="3A3602C7" w:rsidRPr="042316CD">
              <w:rPr>
                <w:rFonts w:cs="Arial"/>
              </w:rPr>
              <w:t>)</w:t>
            </w:r>
            <w:r w:rsidR="2F63D76E" w:rsidRPr="042316CD">
              <w:rPr>
                <w:rFonts w:cs="Arial"/>
              </w:rPr>
              <w:t>?</w:t>
            </w:r>
          </w:p>
        </w:tc>
        <w:tc>
          <w:tcPr>
            <w:tcW w:w="3907" w:type="dxa"/>
          </w:tcPr>
          <w:p w14:paraId="3F6EC36E" w14:textId="77777777" w:rsidR="00030D09" w:rsidRPr="00281CB9" w:rsidRDefault="00030D09" w:rsidP="00030D09"/>
        </w:tc>
      </w:tr>
    </w:tbl>
    <w:p w14:paraId="49AC45D7" w14:textId="47C05666" w:rsidR="000136EB" w:rsidRPr="00281CB9" w:rsidRDefault="000136EB" w:rsidP="000020A1">
      <w:pPr>
        <w:suppressAutoHyphens w:val="0"/>
        <w:autoSpaceDE/>
        <w:autoSpaceDN/>
        <w:adjustRightInd/>
        <w:spacing w:after="0" w:line="240" w:lineRule="auto"/>
        <w:textAlignment w:val="auto"/>
        <w:rPr>
          <w:b/>
          <w:bCs/>
        </w:rPr>
      </w:pPr>
    </w:p>
    <w:p w14:paraId="282A9069" w14:textId="77777777" w:rsidR="00281CB9" w:rsidRPr="00281CB9" w:rsidRDefault="00281CB9" w:rsidP="003375B2">
      <w:pPr>
        <w:pStyle w:val="Heading2"/>
      </w:pPr>
      <w:r>
        <w:t>Overig</w:t>
      </w:r>
    </w:p>
    <w:tbl>
      <w:tblPr>
        <w:tblStyle w:val="Stijl1"/>
        <w:tblW w:w="0" w:type="auto"/>
        <w:tblLook w:val="04A0" w:firstRow="1" w:lastRow="0" w:firstColumn="1" w:lastColumn="0" w:noHBand="0" w:noVBand="1"/>
      </w:tblPr>
      <w:tblGrid>
        <w:gridCol w:w="5129"/>
        <w:gridCol w:w="3907"/>
      </w:tblGrid>
      <w:tr w:rsidR="00281CB9" w:rsidRPr="00281CB9" w14:paraId="54C26E24" w14:textId="77777777" w:rsidTr="00187215">
        <w:tc>
          <w:tcPr>
            <w:tcW w:w="5129" w:type="dxa"/>
          </w:tcPr>
          <w:p w14:paraId="03F2CD09" w14:textId="77777777" w:rsidR="00281CB9" w:rsidRPr="00281CB9" w:rsidRDefault="00281CB9" w:rsidP="00281CB9">
            <w:r w:rsidRPr="00281CB9">
              <w:rPr>
                <w:b/>
              </w:rPr>
              <w:t>Vraag</w:t>
            </w:r>
          </w:p>
        </w:tc>
        <w:tc>
          <w:tcPr>
            <w:tcW w:w="3907" w:type="dxa"/>
          </w:tcPr>
          <w:p w14:paraId="14B0914A" w14:textId="77777777" w:rsidR="00281CB9" w:rsidRPr="00281CB9" w:rsidRDefault="00281CB9" w:rsidP="00281CB9">
            <w:r w:rsidRPr="00281CB9">
              <w:rPr>
                <w:b/>
              </w:rPr>
              <w:t>Antwoord</w:t>
            </w:r>
          </w:p>
        </w:tc>
      </w:tr>
      <w:tr w:rsidR="00030D09" w:rsidRPr="00281CB9" w14:paraId="2915F90D" w14:textId="77777777" w:rsidTr="00187215">
        <w:tc>
          <w:tcPr>
            <w:tcW w:w="5129" w:type="dxa"/>
          </w:tcPr>
          <w:p w14:paraId="137118E6" w14:textId="793AA832" w:rsidR="00030D09" w:rsidRPr="00281CB9" w:rsidRDefault="76084D21" w:rsidP="00281CB9">
            <w:r w:rsidRPr="66E235D7">
              <w:rPr>
                <w:rFonts w:cs="Arial"/>
              </w:rPr>
              <w:t>Is</w:t>
            </w:r>
            <w:r w:rsidR="00030D09">
              <w:rPr>
                <w:rFonts w:cs="Arial"/>
              </w:rPr>
              <w:t xml:space="preserve"> de applicatie</w:t>
            </w:r>
            <w:r w:rsidR="00030D09" w:rsidRPr="00224C44">
              <w:rPr>
                <w:rFonts w:cs="Arial"/>
              </w:rPr>
              <w:t xml:space="preserve"> </w:t>
            </w:r>
            <w:r w:rsidRPr="66E235D7">
              <w:rPr>
                <w:rFonts w:cs="Arial"/>
              </w:rPr>
              <w:t xml:space="preserve">beschikbaar </w:t>
            </w:r>
            <w:r w:rsidR="00030D09" w:rsidRPr="00224C44">
              <w:rPr>
                <w:rFonts w:cs="Arial"/>
              </w:rPr>
              <w:t>in het Nederlands</w:t>
            </w:r>
            <w:r w:rsidR="00030D09">
              <w:rPr>
                <w:rFonts w:cs="Arial"/>
              </w:rPr>
              <w:t>?</w:t>
            </w:r>
          </w:p>
        </w:tc>
        <w:tc>
          <w:tcPr>
            <w:tcW w:w="3907" w:type="dxa"/>
          </w:tcPr>
          <w:p w14:paraId="74D4F709" w14:textId="77777777" w:rsidR="00030D09" w:rsidRPr="00281CB9" w:rsidRDefault="00030D09" w:rsidP="00281CB9">
            <w:pPr>
              <w:rPr>
                <w:b/>
              </w:rPr>
            </w:pPr>
          </w:p>
        </w:tc>
      </w:tr>
      <w:tr w:rsidR="00281CB9" w:rsidRPr="00281CB9" w14:paraId="239F1D3C" w14:textId="77777777" w:rsidTr="00187215">
        <w:tc>
          <w:tcPr>
            <w:tcW w:w="5129" w:type="dxa"/>
          </w:tcPr>
          <w:p w14:paraId="1B564A6C" w14:textId="22C8FA87" w:rsidR="00281CB9" w:rsidRPr="00281CB9" w:rsidRDefault="00281CB9" w:rsidP="00281CB9">
            <w:r w:rsidRPr="00281CB9">
              <w:t>Mist u nog vragen en/of onderwerpen in deze marktverkenning</w:t>
            </w:r>
            <w:r w:rsidR="3F9C9304">
              <w:t>?</w:t>
            </w:r>
            <w:r w:rsidRPr="00281CB9">
              <w:t xml:space="preserve"> </w:t>
            </w:r>
            <w:r w:rsidR="00295B1D">
              <w:br/>
            </w:r>
            <w:r w:rsidRPr="00281CB9">
              <w:t>Zo ja, welke en wat is uw bijbehorende antwoord/toelichting?</w:t>
            </w:r>
          </w:p>
        </w:tc>
        <w:tc>
          <w:tcPr>
            <w:tcW w:w="3907" w:type="dxa"/>
          </w:tcPr>
          <w:p w14:paraId="5871DFAF" w14:textId="77777777" w:rsidR="00281CB9" w:rsidRPr="00281CB9" w:rsidRDefault="00281CB9" w:rsidP="00281CB9"/>
        </w:tc>
      </w:tr>
      <w:tr w:rsidR="000136EB" w:rsidRPr="00281CB9" w14:paraId="5CB9D111" w14:textId="77777777" w:rsidTr="00187215">
        <w:tc>
          <w:tcPr>
            <w:tcW w:w="5129" w:type="dxa"/>
          </w:tcPr>
          <w:p w14:paraId="5933F9AB" w14:textId="41622D0D" w:rsidR="000136EB" w:rsidRPr="005369E3" w:rsidRDefault="000136EB" w:rsidP="00B62313">
            <w:r>
              <w:t xml:space="preserve">Kunt u </w:t>
            </w:r>
            <w:r w:rsidR="7C6091ED">
              <w:t>een voorbeeld</w:t>
            </w:r>
            <w:r>
              <w:t xml:space="preserve"> geven van </w:t>
            </w:r>
            <w:r w:rsidR="3E0D0CBA">
              <w:t>een</w:t>
            </w:r>
            <w:r w:rsidR="743E0CAC">
              <w:t xml:space="preserve"> </w:t>
            </w:r>
            <w:r>
              <w:t xml:space="preserve">vergelijkbare </w:t>
            </w:r>
            <w:r w:rsidR="743E0CAC">
              <w:t>implementatie</w:t>
            </w:r>
            <w:r w:rsidR="16F45A84">
              <w:t>(</w:t>
            </w:r>
            <w:r w:rsidR="743E0CAC">
              <w:t>s</w:t>
            </w:r>
            <w:r w:rsidR="35970EF1">
              <w:t>)</w:t>
            </w:r>
            <w:r>
              <w:t xml:space="preserve"> in andere gemeenten of overheidsorganisaties?</w:t>
            </w:r>
          </w:p>
        </w:tc>
        <w:tc>
          <w:tcPr>
            <w:tcW w:w="3907" w:type="dxa"/>
          </w:tcPr>
          <w:p w14:paraId="39FDE7FE" w14:textId="77777777" w:rsidR="000136EB" w:rsidRPr="00281CB9" w:rsidRDefault="000136EB" w:rsidP="003F0888"/>
        </w:tc>
      </w:tr>
      <w:tr w:rsidR="000020A1" w:rsidRPr="00281CB9" w14:paraId="55BEF9B1" w14:textId="77777777" w:rsidTr="00187215">
        <w:tc>
          <w:tcPr>
            <w:tcW w:w="5129" w:type="dxa"/>
          </w:tcPr>
          <w:p w14:paraId="17D78B14" w14:textId="07416484" w:rsidR="000020A1" w:rsidRDefault="00295B1D" w:rsidP="00B62313">
            <w:r>
              <w:t>K</w:t>
            </w:r>
            <w:r w:rsidR="000020A1" w:rsidRPr="000020A1">
              <w:t xml:space="preserve">unt u </w:t>
            </w:r>
            <w:r w:rsidR="000020A1">
              <w:t>een</w:t>
            </w:r>
            <w:r w:rsidR="000020A1" w:rsidRPr="000020A1">
              <w:t xml:space="preserve"> inschatting geven van de kosten voor implementatie, gebruik en borgen van de applicatie voor de duur van </w:t>
            </w:r>
            <w:r w:rsidR="00005C17">
              <w:t>vier</w:t>
            </w:r>
            <w:r w:rsidR="000020A1" w:rsidRPr="000020A1">
              <w:t xml:space="preserve"> jaar</w:t>
            </w:r>
            <w:r>
              <w:t xml:space="preserve"> op basis van de verstrekte informatie</w:t>
            </w:r>
            <w:r w:rsidR="000020A1">
              <w:t>?</w:t>
            </w:r>
            <w:r>
              <w:br/>
              <w:t xml:space="preserve">Indien u meer informatie nodig hebt hiertoe, </w:t>
            </w:r>
            <w:r w:rsidR="00DB3E48">
              <w:t>dan graag via de Vragenronde / Berichtenmodule op Tenderned aangeven welke informatie u mist.</w:t>
            </w:r>
          </w:p>
        </w:tc>
        <w:tc>
          <w:tcPr>
            <w:tcW w:w="3907" w:type="dxa"/>
          </w:tcPr>
          <w:p w14:paraId="42FF4320" w14:textId="77777777" w:rsidR="000020A1" w:rsidRPr="00281CB9" w:rsidRDefault="000020A1" w:rsidP="003F0888"/>
        </w:tc>
      </w:tr>
    </w:tbl>
    <w:p w14:paraId="6F49FE1F" w14:textId="4F7DB472" w:rsidR="00390B37" w:rsidRDefault="00390B37" w:rsidP="00030D09">
      <w:r>
        <w:br w:type="page"/>
      </w:r>
    </w:p>
    <w:p w14:paraId="6B28918B" w14:textId="6E4DFE2C" w:rsidR="00281CB9" w:rsidRDefault="00390B37" w:rsidP="00390B37">
      <w:pPr>
        <w:pStyle w:val="Heading1"/>
      </w:pPr>
      <w:r>
        <w:t>Bijlage</w:t>
      </w:r>
      <w:r w:rsidR="00741361">
        <w:t>n</w:t>
      </w:r>
    </w:p>
    <w:p w14:paraId="18F0FFA8" w14:textId="5FB2009B" w:rsidR="00741361" w:rsidRDefault="00030D09" w:rsidP="00741361">
      <w:pPr>
        <w:pStyle w:val="Heading2"/>
      </w:pPr>
      <w:r>
        <w:t xml:space="preserve">Bijlage 1: </w:t>
      </w:r>
      <w:r w:rsidR="00B80606">
        <w:t xml:space="preserve">IST Informatiearchitectuur </w:t>
      </w:r>
      <w:r w:rsidR="00C60528">
        <w:t>GWS en ODAS</w:t>
      </w:r>
    </w:p>
    <w:p w14:paraId="304F5E8A" w14:textId="77777777" w:rsidR="00C60528" w:rsidRDefault="00B77C6A" w:rsidP="00C60528">
      <w:pPr>
        <w:keepNext/>
      </w:pPr>
      <w:r>
        <w:rPr>
          <w:noProof/>
        </w:rPr>
        <w:drawing>
          <wp:inline distT="0" distB="0" distL="0" distR="0" wp14:anchorId="7C506E6C" wp14:editId="19368977">
            <wp:extent cx="5755640" cy="4316730"/>
            <wp:effectExtent l="0" t="0" r="0" b="7620"/>
            <wp:docPr id="7576086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08603" name="Afbeelding 757608603"/>
                    <pic:cNvPicPr/>
                  </pic:nvPicPr>
                  <pic:blipFill>
                    <a:blip r:embed="rId12">
                      <a:extLst>
                        <a:ext uri="{28A0092B-C50C-407E-A947-70E740481C1C}">
                          <a14:useLocalDpi xmlns:a14="http://schemas.microsoft.com/office/drawing/2010/main" val="0"/>
                        </a:ext>
                      </a:extLst>
                    </a:blip>
                    <a:stretch>
                      <a:fillRect/>
                    </a:stretch>
                  </pic:blipFill>
                  <pic:spPr>
                    <a:xfrm>
                      <a:off x="0" y="0"/>
                      <a:ext cx="5755640" cy="4316730"/>
                    </a:xfrm>
                    <a:prstGeom prst="rect">
                      <a:avLst/>
                    </a:prstGeom>
                  </pic:spPr>
                </pic:pic>
              </a:graphicData>
            </a:graphic>
          </wp:inline>
        </w:drawing>
      </w:r>
    </w:p>
    <w:p w14:paraId="3CE1F518" w14:textId="770700B8" w:rsidR="00D002E9" w:rsidRDefault="00C60528" w:rsidP="00C60528">
      <w:pPr>
        <w:pStyle w:val="Caption"/>
      </w:pPr>
      <w:r>
        <w:t xml:space="preserve">Figuur </w:t>
      </w:r>
      <w:r w:rsidR="00D002E9">
        <w:fldChar w:fldCharType="begin"/>
      </w:r>
      <w:r w:rsidR="00D002E9">
        <w:instrText xml:space="preserve"> SEQ Figuur \* ARABIC </w:instrText>
      </w:r>
      <w:r w:rsidR="00D002E9">
        <w:fldChar w:fldCharType="separate"/>
      </w:r>
      <w:r w:rsidR="00D002E9">
        <w:rPr>
          <w:noProof/>
        </w:rPr>
        <w:t>1</w:t>
      </w:r>
      <w:r w:rsidR="00D002E9">
        <w:rPr>
          <w:noProof/>
        </w:rPr>
        <w:fldChar w:fldCharType="end"/>
      </w:r>
      <w:r>
        <w:t xml:space="preserve"> - IST Informatiearchitectuur GWS en ODAS</w:t>
      </w:r>
    </w:p>
    <w:p w14:paraId="632F2F83" w14:textId="77777777" w:rsidR="00D002E9" w:rsidRDefault="00D002E9">
      <w:pPr>
        <w:suppressAutoHyphens w:val="0"/>
        <w:autoSpaceDE/>
        <w:autoSpaceDN/>
        <w:adjustRightInd/>
        <w:spacing w:after="0" w:line="240" w:lineRule="auto"/>
        <w:textAlignment w:val="auto"/>
        <w:rPr>
          <w:i/>
          <w:iCs/>
          <w:color w:val="DE6B08" w:themeColor="text2"/>
          <w:sz w:val="18"/>
          <w:szCs w:val="18"/>
        </w:rPr>
      </w:pPr>
      <w:r>
        <w:br w:type="page"/>
      </w:r>
    </w:p>
    <w:p w14:paraId="30E0EB66" w14:textId="77777777" w:rsidR="00B80606" w:rsidRPr="00B80606" w:rsidRDefault="00B80606" w:rsidP="00C60528">
      <w:pPr>
        <w:pStyle w:val="Caption"/>
      </w:pPr>
    </w:p>
    <w:p w14:paraId="69D84D5A" w14:textId="16A55506" w:rsidR="00364EB5" w:rsidRDefault="00030D09" w:rsidP="00C60528">
      <w:pPr>
        <w:pStyle w:val="Heading2"/>
      </w:pPr>
      <w:r>
        <w:t xml:space="preserve">Bijlage 2: </w:t>
      </w:r>
      <w:r w:rsidR="00364EB5">
        <w:t>SOLL DMS</w:t>
      </w:r>
    </w:p>
    <w:p w14:paraId="02DEF337" w14:textId="77777777" w:rsidR="00D002E9" w:rsidRDefault="00C60528" w:rsidP="00D002E9">
      <w:pPr>
        <w:keepNext/>
      </w:pPr>
      <w:r>
        <w:rPr>
          <w:noProof/>
        </w:rPr>
        <w:drawing>
          <wp:inline distT="0" distB="0" distL="0" distR="0" wp14:anchorId="00A5C4AB" wp14:editId="548C30FB">
            <wp:extent cx="5755640" cy="4316730"/>
            <wp:effectExtent l="0" t="0" r="0" b="7620"/>
            <wp:docPr id="1847533697" name="Afbeelding 2" descr="Afbeelding met tekst, schermopname, Parallel,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533697" name="Afbeelding 2" descr="Afbeelding met tekst, schermopname, Parallel, Lettertype&#10;&#10;Door AI gegenereerde inhoud is mogelijk onjuist."/>
                    <pic:cNvPicPr/>
                  </pic:nvPicPr>
                  <pic:blipFill>
                    <a:blip r:embed="rId13">
                      <a:extLst>
                        <a:ext uri="{28A0092B-C50C-407E-A947-70E740481C1C}">
                          <a14:useLocalDpi xmlns:a14="http://schemas.microsoft.com/office/drawing/2010/main" val="0"/>
                        </a:ext>
                      </a:extLst>
                    </a:blip>
                    <a:stretch>
                      <a:fillRect/>
                    </a:stretch>
                  </pic:blipFill>
                  <pic:spPr>
                    <a:xfrm>
                      <a:off x="0" y="0"/>
                      <a:ext cx="5755640" cy="4316730"/>
                    </a:xfrm>
                    <a:prstGeom prst="rect">
                      <a:avLst/>
                    </a:prstGeom>
                  </pic:spPr>
                </pic:pic>
              </a:graphicData>
            </a:graphic>
          </wp:inline>
        </w:drawing>
      </w:r>
    </w:p>
    <w:p w14:paraId="7E15F0EE" w14:textId="031CD143" w:rsidR="00C60528" w:rsidRPr="00C60528" w:rsidRDefault="00D002E9" w:rsidP="00D002E9">
      <w:pPr>
        <w:pStyle w:val="Caption"/>
      </w:pPr>
      <w:r>
        <w:t xml:space="preserve">Figuur </w:t>
      </w:r>
      <w:r>
        <w:fldChar w:fldCharType="begin"/>
      </w:r>
      <w:r>
        <w:instrText xml:space="preserve"> SEQ Figuur \* ARABIC </w:instrText>
      </w:r>
      <w:r>
        <w:fldChar w:fldCharType="separate"/>
      </w:r>
      <w:r>
        <w:rPr>
          <w:noProof/>
        </w:rPr>
        <w:t>2</w:t>
      </w:r>
      <w:r>
        <w:rPr>
          <w:noProof/>
        </w:rPr>
        <w:fldChar w:fldCharType="end"/>
      </w:r>
      <w:r>
        <w:t xml:space="preserve"> - SOLL DMS (Vervanging GWS en ODAS)</w:t>
      </w:r>
    </w:p>
    <w:sectPr w:rsidR="00C60528" w:rsidRPr="00C60528" w:rsidSect="00670930">
      <w:headerReference w:type="default" r:id="rId14"/>
      <w:footerReference w:type="even" r:id="rId15"/>
      <w:footerReference w:type="default" r:id="rId16"/>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87B02" w14:textId="77777777" w:rsidR="0063651A" w:rsidRDefault="0063651A" w:rsidP="00987C12">
      <w:r>
        <w:separator/>
      </w:r>
    </w:p>
    <w:p w14:paraId="6383AEE7" w14:textId="77777777" w:rsidR="0063651A" w:rsidRDefault="0063651A" w:rsidP="00987C12"/>
    <w:p w14:paraId="4DD9B014" w14:textId="77777777" w:rsidR="0063651A" w:rsidRDefault="0063651A" w:rsidP="00987C12"/>
    <w:p w14:paraId="3344D924" w14:textId="77777777" w:rsidR="0063651A" w:rsidRDefault="0063651A" w:rsidP="00987C12"/>
  </w:endnote>
  <w:endnote w:type="continuationSeparator" w:id="0">
    <w:p w14:paraId="2050E6AD" w14:textId="77777777" w:rsidR="0063651A" w:rsidRDefault="0063651A" w:rsidP="00987C12">
      <w:r>
        <w:continuationSeparator/>
      </w:r>
    </w:p>
    <w:p w14:paraId="5AAE4C98" w14:textId="77777777" w:rsidR="0063651A" w:rsidRDefault="0063651A" w:rsidP="00987C12"/>
    <w:p w14:paraId="6BBD4393" w14:textId="77777777" w:rsidR="0063651A" w:rsidRDefault="0063651A" w:rsidP="00987C12"/>
    <w:p w14:paraId="56D64EDE" w14:textId="77777777" w:rsidR="0063651A" w:rsidRDefault="0063651A"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18279136"/>
      <w:docPartObj>
        <w:docPartGallery w:val="Page Numbers (Bottom of Page)"/>
        <w:docPartUnique/>
      </w:docPartObj>
    </w:sdtPr>
    <w:sdtContent>
      <w:p w14:paraId="2904BDF3" w14:textId="77777777" w:rsidR="0023446A" w:rsidRDefault="0023446A" w:rsidP="00987C12">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7E793" w14:textId="77777777" w:rsidR="0023446A" w:rsidRDefault="0023446A" w:rsidP="00987C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44385" w14:textId="77777777" w:rsidR="0051457F" w:rsidRDefault="0051457F" w:rsidP="0051457F">
    <w:pPr>
      <w:pStyle w:val="Footer"/>
      <w:jc w:val="right"/>
      <w:rPr>
        <w:noProof/>
        <w:sz w:val="15"/>
        <w:szCs w:val="15"/>
      </w:rPr>
    </w:pPr>
  </w:p>
  <w:p w14:paraId="78EF1E2E" w14:textId="77777777" w:rsidR="00670930" w:rsidRDefault="00670930" w:rsidP="00670930">
    <w:pPr>
      <w:pStyle w:val="Footer"/>
      <w:spacing w:line="240" w:lineRule="auto"/>
      <w:jc w:val="right"/>
      <w:rPr>
        <w:rFonts w:cs="Arial"/>
        <w:noProof/>
        <w:color w:val="FFFFFF" w:themeColor="text1"/>
        <w:sz w:val="15"/>
        <w:szCs w:val="15"/>
      </w:rPr>
    </w:pPr>
  </w:p>
  <w:p w14:paraId="0865CBE4" w14:textId="77777777" w:rsidR="0023446A" w:rsidRDefault="00A331FD" w:rsidP="00670930">
    <w:pPr>
      <w:pStyle w:val="Footer"/>
      <w:spacing w:line="240" w:lineRule="auto"/>
      <w:jc w:val="right"/>
      <w:rPr>
        <w:rFonts w:cs="Arial"/>
        <w:noProof/>
        <w:color w:val="FFFFFF" w:themeColor="text1"/>
        <w:sz w:val="15"/>
        <w:szCs w:val="15"/>
      </w:rPr>
    </w:pPr>
    <w:r>
      <w:rPr>
        <w:rFonts w:cs="Arial"/>
        <w:noProof/>
        <w:color w:val="FFFFFF" w:themeColor="text1"/>
        <w:sz w:val="15"/>
        <w:szCs w:val="15"/>
      </w:rPr>
      <w:t xml:space="preserve"> </w:t>
    </w:r>
  </w:p>
  <w:p w14:paraId="444BA300" w14:textId="36BD7236" w:rsidR="001A7A65" w:rsidRPr="00D3513C" w:rsidRDefault="001A7A65" w:rsidP="00670930">
    <w:pPr>
      <w:pStyle w:val="Footer"/>
      <w:spacing w:after="0" w:line="240" w:lineRule="auto"/>
      <w:jc w:val="right"/>
      <w:rPr>
        <w:rStyle w:val="PageNumber"/>
        <w:rFonts w:cs="Arial"/>
        <w:noProof/>
        <w:sz w:val="15"/>
        <w:szCs w:val="15"/>
      </w:rPr>
    </w:pPr>
    <w:r w:rsidRPr="00D3513C">
      <w:rPr>
        <w:rStyle w:val="PageNumber"/>
        <w:rFonts w:cs="Arial"/>
        <w:noProof/>
        <w:sz w:val="15"/>
        <w:szCs w:val="15"/>
      </w:rPr>
      <w:t xml:space="preserve">Pagina </w:t>
    </w:r>
    <w:r w:rsidRPr="00D3513C">
      <w:rPr>
        <w:rStyle w:val="PageNumber"/>
        <w:rFonts w:cs="Arial"/>
        <w:noProof/>
        <w:sz w:val="15"/>
        <w:szCs w:val="15"/>
      </w:rPr>
      <w:fldChar w:fldCharType="begin"/>
    </w:r>
    <w:r w:rsidRPr="00D3513C">
      <w:rPr>
        <w:rStyle w:val="PageNumber"/>
        <w:rFonts w:cs="Arial"/>
        <w:noProof/>
        <w:sz w:val="15"/>
        <w:szCs w:val="15"/>
      </w:rPr>
      <w:instrText xml:space="preserve"> PAGE  \* MERGEFORMAT </w:instrText>
    </w:r>
    <w:r w:rsidRPr="00D3513C">
      <w:rPr>
        <w:rStyle w:val="PageNumber"/>
        <w:rFonts w:cs="Arial"/>
        <w:noProof/>
        <w:sz w:val="15"/>
        <w:szCs w:val="15"/>
      </w:rPr>
      <w:fldChar w:fldCharType="separate"/>
    </w:r>
    <w:r w:rsidR="00384EB0" w:rsidRPr="00D3513C">
      <w:rPr>
        <w:rStyle w:val="PageNumber"/>
        <w:rFonts w:cs="Arial"/>
        <w:noProof/>
        <w:sz w:val="15"/>
        <w:szCs w:val="15"/>
      </w:rPr>
      <w:t>1</w:t>
    </w:r>
    <w:r w:rsidRPr="00D3513C">
      <w:rPr>
        <w:rStyle w:val="PageNumber"/>
        <w:rFonts w:cs="Arial"/>
        <w:noProof/>
        <w:sz w:val="15"/>
        <w:szCs w:val="15"/>
      </w:rPr>
      <w:fldChar w:fldCharType="end"/>
    </w:r>
    <w:r w:rsidR="009B7A44" w:rsidRPr="00D3513C">
      <w:rPr>
        <w:rStyle w:val="PageNumber"/>
        <w:rFonts w:cs="Arial"/>
        <w:noProof/>
        <w:sz w:val="15"/>
        <w:szCs w:val="15"/>
      </w:rPr>
      <w:t xml:space="preserve"> </w:t>
    </w:r>
    <w:r w:rsidRPr="00D3513C">
      <w:rPr>
        <w:rStyle w:val="PageNumber"/>
        <w:rFonts w:cs="Arial"/>
        <w:noProof/>
        <w:sz w:val="15"/>
        <w:szCs w:val="15"/>
      </w:rPr>
      <w:t xml:space="preserve">van </w:t>
    </w:r>
    <w:r w:rsidRPr="00D3513C">
      <w:rPr>
        <w:rStyle w:val="PageNumber"/>
        <w:rFonts w:cs="Arial"/>
        <w:noProof/>
        <w:sz w:val="15"/>
        <w:szCs w:val="15"/>
      </w:rPr>
      <w:fldChar w:fldCharType="begin"/>
    </w:r>
    <w:r w:rsidRPr="00D3513C">
      <w:rPr>
        <w:rStyle w:val="PageNumber"/>
        <w:rFonts w:cs="Arial"/>
        <w:noProof/>
        <w:sz w:val="15"/>
        <w:szCs w:val="15"/>
      </w:rPr>
      <w:instrText xml:space="preserve"> SECTIONPAGES  \* MERGEFORMAT </w:instrText>
    </w:r>
    <w:r w:rsidRPr="00D3513C">
      <w:rPr>
        <w:rStyle w:val="PageNumber"/>
        <w:rFonts w:cs="Arial"/>
        <w:noProof/>
        <w:sz w:val="15"/>
        <w:szCs w:val="15"/>
      </w:rPr>
      <w:fldChar w:fldCharType="separate"/>
    </w:r>
    <w:r w:rsidR="00E25FC2">
      <w:rPr>
        <w:rStyle w:val="PageNumber"/>
        <w:rFonts w:cs="Arial"/>
        <w:noProof/>
        <w:sz w:val="15"/>
        <w:szCs w:val="15"/>
      </w:rPr>
      <w:t>7</w:t>
    </w:r>
    <w:r w:rsidRPr="00D3513C">
      <w:rPr>
        <w:rStyle w:val="PageNumber"/>
        <w:rFonts w:cs="Arial"/>
        <w:noProof/>
        <w:sz w:val="15"/>
        <w:szCs w:val="15"/>
      </w:rPr>
      <w:fldChar w:fldCharType="end"/>
    </w:r>
  </w:p>
  <w:p w14:paraId="24B9012E" w14:textId="77777777" w:rsidR="0023446A" w:rsidRPr="00D3513C" w:rsidRDefault="0023446A" w:rsidP="00987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8D208" w14:textId="77777777" w:rsidR="0063651A" w:rsidRDefault="0063651A" w:rsidP="00987C12">
      <w:r>
        <w:separator/>
      </w:r>
    </w:p>
    <w:p w14:paraId="004E6AD5" w14:textId="77777777" w:rsidR="0063651A" w:rsidRDefault="0063651A" w:rsidP="00987C12"/>
    <w:p w14:paraId="5B650C79" w14:textId="77777777" w:rsidR="0063651A" w:rsidRDefault="0063651A" w:rsidP="00987C12"/>
    <w:p w14:paraId="4E9C6668" w14:textId="77777777" w:rsidR="0063651A" w:rsidRDefault="0063651A" w:rsidP="00987C12"/>
  </w:footnote>
  <w:footnote w:type="continuationSeparator" w:id="0">
    <w:p w14:paraId="7A65A7E4" w14:textId="77777777" w:rsidR="0063651A" w:rsidRDefault="0063651A" w:rsidP="00987C12">
      <w:r>
        <w:continuationSeparator/>
      </w:r>
    </w:p>
    <w:p w14:paraId="28E6D522" w14:textId="77777777" w:rsidR="0063651A" w:rsidRDefault="0063651A" w:rsidP="00987C12"/>
    <w:p w14:paraId="3A8B4435" w14:textId="77777777" w:rsidR="0063651A" w:rsidRDefault="0063651A" w:rsidP="00987C12"/>
    <w:p w14:paraId="0BC46A57" w14:textId="77777777" w:rsidR="0063651A" w:rsidRDefault="0063651A"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27864" w14:textId="1A6D1F0D" w:rsidR="006E3637" w:rsidRDefault="00B67DD5" w:rsidP="00384EB0">
    <w:pPr>
      <w:pStyle w:val="Header"/>
      <w:tabs>
        <w:tab w:val="clear" w:pos="4536"/>
        <w:tab w:val="center" w:pos="4820"/>
      </w:tabs>
      <w:jc w:val="right"/>
    </w:pPr>
    <w:r>
      <w:rPr>
        <w:noProof/>
      </w:rPr>
      <w:drawing>
        <wp:inline distT="0" distB="0" distL="0" distR="0" wp14:anchorId="01076CCF" wp14:editId="14E5F940">
          <wp:extent cx="685800" cy="765031"/>
          <wp:effectExtent l="0" t="0" r="0" b="0"/>
          <wp:docPr id="522574896" name="Afbeelding 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034536" name="Afbeelding 1" descr="Afbeelding met tekst, Lettertype, logo,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015" cy="769733"/>
                  </a:xfrm>
                  <a:prstGeom prst="rect">
                    <a:avLst/>
                  </a:prstGeom>
                  <a:noFill/>
                  <a:ln>
                    <a:noFill/>
                  </a:ln>
                </pic:spPr>
              </pic:pic>
            </a:graphicData>
          </a:graphic>
        </wp:inline>
      </w:drawing>
    </w:r>
    <w:r w:rsidR="00D3513C" w:rsidRPr="00D3513C">
      <w:rPr>
        <w:rFonts w:ascii="Aptos" w:eastAsia="Aptos" w:hAnsi="Aptos" w:cs="Times New Roman"/>
        <w:noProof/>
        <w:kern w:val="2"/>
        <w:sz w:val="24"/>
        <w:szCs w:val="24"/>
        <w14:ligatures w14:val="standardContextual"/>
      </w:rPr>
      <w:drawing>
        <wp:anchor distT="0" distB="0" distL="114300" distR="114300" simplePos="0" relativeHeight="251658240" behindDoc="1" locked="0" layoutInCell="1" allowOverlap="1" wp14:anchorId="7CA6A7C9" wp14:editId="64A7981D">
          <wp:simplePos x="0" y="0"/>
          <wp:positionH relativeFrom="margin">
            <wp:posOffset>-218364</wp:posOffset>
          </wp:positionH>
          <wp:positionV relativeFrom="paragraph">
            <wp:posOffset>176881</wp:posOffset>
          </wp:positionV>
          <wp:extent cx="2368550" cy="584200"/>
          <wp:effectExtent l="0" t="0" r="0" b="6350"/>
          <wp:wrapTight wrapText="bothSides">
            <wp:wrapPolygon edited="0">
              <wp:start x="3475" y="0"/>
              <wp:lineTo x="1042" y="2113"/>
              <wp:lineTo x="0" y="6339"/>
              <wp:lineTo x="0" y="20426"/>
              <wp:lineTo x="6775" y="21130"/>
              <wp:lineTo x="16330" y="21130"/>
              <wp:lineTo x="21368" y="15496"/>
              <wp:lineTo x="21368" y="8452"/>
              <wp:lineTo x="6949" y="0"/>
              <wp:lineTo x="3475" y="0"/>
            </wp:wrapPolygon>
          </wp:wrapTight>
          <wp:docPr id="185056239" name="Afbeelding 1" descr="Afbeelding met logo, Graphics, Lettertype, grafische vormgeving&#10;&#10;Door AI gegenereerde inhoud is mogelijk onjuist.">
            <a:extLst xmlns:a="http://schemas.openxmlformats.org/drawingml/2006/main">
              <a:ext uri="{FF2B5EF4-FFF2-40B4-BE49-F238E27FC236}">
                <a16:creationId xmlns:a16="http://schemas.microsoft.com/office/drawing/2014/main" id="{20CC8864-2C4C-46CD-9D49-A9E3FB0E6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56239" name="Afbeelding 1" descr="Afbeelding met logo, Graphics, Lettertype, grafische vormgeving&#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8550" cy="584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8B15A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1A0F70"/>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7696290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D7B2E40"/>
    <w:multiLevelType w:val="hybridMultilevel"/>
    <w:tmpl w:val="125832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29720374">
    <w:abstractNumId w:val="0"/>
  </w:num>
  <w:num w:numId="2" w16cid:durableId="1000742538">
    <w:abstractNumId w:val="1"/>
  </w:num>
  <w:num w:numId="3" w16cid:durableId="1567648637">
    <w:abstractNumId w:val="2"/>
  </w:num>
  <w:num w:numId="4" w16cid:durableId="1636905444">
    <w:abstractNumId w:val="3"/>
  </w:num>
  <w:num w:numId="5" w16cid:durableId="262344342">
    <w:abstractNumId w:val="8"/>
  </w:num>
  <w:num w:numId="6" w16cid:durableId="38671752">
    <w:abstractNumId w:val="4"/>
  </w:num>
  <w:num w:numId="7" w16cid:durableId="681324776">
    <w:abstractNumId w:val="5"/>
  </w:num>
  <w:num w:numId="8" w16cid:durableId="1361280091">
    <w:abstractNumId w:val="6"/>
  </w:num>
  <w:num w:numId="9" w16cid:durableId="1317103290">
    <w:abstractNumId w:val="7"/>
  </w:num>
  <w:num w:numId="10" w16cid:durableId="2111075041">
    <w:abstractNumId w:val="9"/>
  </w:num>
  <w:num w:numId="11" w16cid:durableId="517234800">
    <w:abstractNumId w:val="13"/>
  </w:num>
  <w:num w:numId="12" w16cid:durableId="1133257201">
    <w:abstractNumId w:val="10"/>
  </w:num>
  <w:num w:numId="13" w16cid:durableId="343290459">
    <w:abstractNumId w:val="12"/>
  </w:num>
  <w:num w:numId="14" w16cid:durableId="1654722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43C"/>
    <w:rsid w:val="000020A1"/>
    <w:rsid w:val="00002B54"/>
    <w:rsid w:val="00005C17"/>
    <w:rsid w:val="000136EB"/>
    <w:rsid w:val="000223BD"/>
    <w:rsid w:val="00030D09"/>
    <w:rsid w:val="000362AB"/>
    <w:rsid w:val="00040488"/>
    <w:rsid w:val="0005456B"/>
    <w:rsid w:val="00060B1A"/>
    <w:rsid w:val="00067D4D"/>
    <w:rsid w:val="00072AF6"/>
    <w:rsid w:val="0008173C"/>
    <w:rsid w:val="00081C9D"/>
    <w:rsid w:val="000924E0"/>
    <w:rsid w:val="00092961"/>
    <w:rsid w:val="00095C2B"/>
    <w:rsid w:val="000A6CAC"/>
    <w:rsid w:val="000C1B86"/>
    <w:rsid w:val="000C1FDA"/>
    <w:rsid w:val="000C2533"/>
    <w:rsid w:val="000C7A7E"/>
    <w:rsid w:val="000D10AB"/>
    <w:rsid w:val="000D1FF6"/>
    <w:rsid w:val="000D5CEC"/>
    <w:rsid w:val="000D6C72"/>
    <w:rsid w:val="000E1F64"/>
    <w:rsid w:val="001015C5"/>
    <w:rsid w:val="00105746"/>
    <w:rsid w:val="001102E0"/>
    <w:rsid w:val="00116936"/>
    <w:rsid w:val="0012186A"/>
    <w:rsid w:val="00122B28"/>
    <w:rsid w:val="0013055D"/>
    <w:rsid w:val="0013441C"/>
    <w:rsid w:val="00134D39"/>
    <w:rsid w:val="00136675"/>
    <w:rsid w:val="00136C28"/>
    <w:rsid w:val="001531C0"/>
    <w:rsid w:val="00155885"/>
    <w:rsid w:val="00156E91"/>
    <w:rsid w:val="001612F8"/>
    <w:rsid w:val="001621AB"/>
    <w:rsid w:val="00164483"/>
    <w:rsid w:val="00165129"/>
    <w:rsid w:val="00166136"/>
    <w:rsid w:val="0017045F"/>
    <w:rsid w:val="001708FB"/>
    <w:rsid w:val="00174559"/>
    <w:rsid w:val="001800AA"/>
    <w:rsid w:val="00180F06"/>
    <w:rsid w:val="00183460"/>
    <w:rsid w:val="0018487E"/>
    <w:rsid w:val="00187215"/>
    <w:rsid w:val="00190D56"/>
    <w:rsid w:val="001914BA"/>
    <w:rsid w:val="00197A05"/>
    <w:rsid w:val="001A1F06"/>
    <w:rsid w:val="001A6A4D"/>
    <w:rsid w:val="001A7A65"/>
    <w:rsid w:val="001B1269"/>
    <w:rsid w:val="001B49D5"/>
    <w:rsid w:val="001C491A"/>
    <w:rsid w:val="001C6AD8"/>
    <w:rsid w:val="001D1CEC"/>
    <w:rsid w:val="001E5835"/>
    <w:rsid w:val="001F3E32"/>
    <w:rsid w:val="001F6729"/>
    <w:rsid w:val="00201D65"/>
    <w:rsid w:val="002110CD"/>
    <w:rsid w:val="002132A1"/>
    <w:rsid w:val="00213B0A"/>
    <w:rsid w:val="0021422A"/>
    <w:rsid w:val="00225F48"/>
    <w:rsid w:val="00230521"/>
    <w:rsid w:val="002313E5"/>
    <w:rsid w:val="00231F24"/>
    <w:rsid w:val="0023446A"/>
    <w:rsid w:val="0024042B"/>
    <w:rsid w:val="002409B0"/>
    <w:rsid w:val="00243F85"/>
    <w:rsid w:val="0024486F"/>
    <w:rsid w:val="00254653"/>
    <w:rsid w:val="002603E6"/>
    <w:rsid w:val="002637D1"/>
    <w:rsid w:val="00267EF4"/>
    <w:rsid w:val="00270B5E"/>
    <w:rsid w:val="00281CB9"/>
    <w:rsid w:val="0028205D"/>
    <w:rsid w:val="0029011B"/>
    <w:rsid w:val="00295B1D"/>
    <w:rsid w:val="002A0CCA"/>
    <w:rsid w:val="002A2410"/>
    <w:rsid w:val="002A4031"/>
    <w:rsid w:val="002A46FE"/>
    <w:rsid w:val="002A5506"/>
    <w:rsid w:val="002B3320"/>
    <w:rsid w:val="002D040C"/>
    <w:rsid w:val="002D0C12"/>
    <w:rsid w:val="002D28C7"/>
    <w:rsid w:val="002D7228"/>
    <w:rsid w:val="002E37EC"/>
    <w:rsid w:val="00301D88"/>
    <w:rsid w:val="00304207"/>
    <w:rsid w:val="00312109"/>
    <w:rsid w:val="00313D39"/>
    <w:rsid w:val="00325F4C"/>
    <w:rsid w:val="003375B2"/>
    <w:rsid w:val="003416DC"/>
    <w:rsid w:val="00345280"/>
    <w:rsid w:val="00345AEE"/>
    <w:rsid w:val="00354EA1"/>
    <w:rsid w:val="003574BB"/>
    <w:rsid w:val="00363F71"/>
    <w:rsid w:val="00364EB5"/>
    <w:rsid w:val="00377DD6"/>
    <w:rsid w:val="00384EB0"/>
    <w:rsid w:val="0038594F"/>
    <w:rsid w:val="00390B37"/>
    <w:rsid w:val="00392FC3"/>
    <w:rsid w:val="0039539A"/>
    <w:rsid w:val="003A3CA9"/>
    <w:rsid w:val="003A417D"/>
    <w:rsid w:val="003A58CE"/>
    <w:rsid w:val="003B10A1"/>
    <w:rsid w:val="003B3B7E"/>
    <w:rsid w:val="003B73BB"/>
    <w:rsid w:val="003C1B1D"/>
    <w:rsid w:val="003C4179"/>
    <w:rsid w:val="003C4C30"/>
    <w:rsid w:val="003D2F78"/>
    <w:rsid w:val="003D383F"/>
    <w:rsid w:val="003D6F1E"/>
    <w:rsid w:val="003E01C4"/>
    <w:rsid w:val="003E0847"/>
    <w:rsid w:val="003E4E1C"/>
    <w:rsid w:val="003E6515"/>
    <w:rsid w:val="003F0888"/>
    <w:rsid w:val="003F1188"/>
    <w:rsid w:val="004025BB"/>
    <w:rsid w:val="00403A03"/>
    <w:rsid w:val="00405D56"/>
    <w:rsid w:val="00413B6A"/>
    <w:rsid w:val="00415C4F"/>
    <w:rsid w:val="004225A6"/>
    <w:rsid w:val="00424CA9"/>
    <w:rsid w:val="00431ECA"/>
    <w:rsid w:val="0043565F"/>
    <w:rsid w:val="00450BCE"/>
    <w:rsid w:val="004511E6"/>
    <w:rsid w:val="00456FD0"/>
    <w:rsid w:val="004637AE"/>
    <w:rsid w:val="00464768"/>
    <w:rsid w:val="00467865"/>
    <w:rsid w:val="00473422"/>
    <w:rsid w:val="00483860"/>
    <w:rsid w:val="0048590D"/>
    <w:rsid w:val="0049212E"/>
    <w:rsid w:val="00493B20"/>
    <w:rsid w:val="004959EE"/>
    <w:rsid w:val="004A3203"/>
    <w:rsid w:val="004A33AD"/>
    <w:rsid w:val="004A77B4"/>
    <w:rsid w:val="004A7FF1"/>
    <w:rsid w:val="004B5E9E"/>
    <w:rsid w:val="004D4123"/>
    <w:rsid w:val="004E0465"/>
    <w:rsid w:val="004E25CB"/>
    <w:rsid w:val="004E6EB1"/>
    <w:rsid w:val="004F16DD"/>
    <w:rsid w:val="004F415F"/>
    <w:rsid w:val="004F6106"/>
    <w:rsid w:val="00506EC5"/>
    <w:rsid w:val="0050787A"/>
    <w:rsid w:val="00510DEB"/>
    <w:rsid w:val="005141E2"/>
    <w:rsid w:val="0051457F"/>
    <w:rsid w:val="00514742"/>
    <w:rsid w:val="005147C5"/>
    <w:rsid w:val="00521D4D"/>
    <w:rsid w:val="00527D92"/>
    <w:rsid w:val="005369E3"/>
    <w:rsid w:val="005375F0"/>
    <w:rsid w:val="00563EE1"/>
    <w:rsid w:val="00565A55"/>
    <w:rsid w:val="005719AE"/>
    <w:rsid w:val="00582080"/>
    <w:rsid w:val="00582C2E"/>
    <w:rsid w:val="0059177E"/>
    <w:rsid w:val="005A133D"/>
    <w:rsid w:val="005A2DB3"/>
    <w:rsid w:val="005A3B45"/>
    <w:rsid w:val="005A7AB7"/>
    <w:rsid w:val="005A7FBC"/>
    <w:rsid w:val="005B5CB7"/>
    <w:rsid w:val="005C0217"/>
    <w:rsid w:val="005C2F14"/>
    <w:rsid w:val="005C70BD"/>
    <w:rsid w:val="005C7BD8"/>
    <w:rsid w:val="005D2367"/>
    <w:rsid w:val="005D65A6"/>
    <w:rsid w:val="005E02DA"/>
    <w:rsid w:val="005E37A0"/>
    <w:rsid w:val="005E65A6"/>
    <w:rsid w:val="005E779E"/>
    <w:rsid w:val="00601CB2"/>
    <w:rsid w:val="006148ED"/>
    <w:rsid w:val="00616D17"/>
    <w:rsid w:val="00616EF2"/>
    <w:rsid w:val="00617208"/>
    <w:rsid w:val="00617340"/>
    <w:rsid w:val="0062097E"/>
    <w:rsid w:val="0062151A"/>
    <w:rsid w:val="006307F8"/>
    <w:rsid w:val="00630DF2"/>
    <w:rsid w:val="0063651A"/>
    <w:rsid w:val="006400CD"/>
    <w:rsid w:val="00651643"/>
    <w:rsid w:val="006534B2"/>
    <w:rsid w:val="006536DD"/>
    <w:rsid w:val="0066369B"/>
    <w:rsid w:val="00664058"/>
    <w:rsid w:val="00664DE2"/>
    <w:rsid w:val="00666C38"/>
    <w:rsid w:val="00670930"/>
    <w:rsid w:val="00677871"/>
    <w:rsid w:val="0069272F"/>
    <w:rsid w:val="006A0CAE"/>
    <w:rsid w:val="006A46C4"/>
    <w:rsid w:val="006A640B"/>
    <w:rsid w:val="006B5247"/>
    <w:rsid w:val="006CF94A"/>
    <w:rsid w:val="006D112D"/>
    <w:rsid w:val="006D1F2D"/>
    <w:rsid w:val="006D49BE"/>
    <w:rsid w:val="006E3637"/>
    <w:rsid w:val="007037D3"/>
    <w:rsid w:val="00704CC3"/>
    <w:rsid w:val="00705402"/>
    <w:rsid w:val="007111B2"/>
    <w:rsid w:val="00711C3D"/>
    <w:rsid w:val="00713E08"/>
    <w:rsid w:val="00714AC0"/>
    <w:rsid w:val="0072276C"/>
    <w:rsid w:val="007304C4"/>
    <w:rsid w:val="0073261D"/>
    <w:rsid w:val="0073305F"/>
    <w:rsid w:val="0073540D"/>
    <w:rsid w:val="007357BF"/>
    <w:rsid w:val="00741361"/>
    <w:rsid w:val="00750773"/>
    <w:rsid w:val="0075220F"/>
    <w:rsid w:val="00760D64"/>
    <w:rsid w:val="00762ADA"/>
    <w:rsid w:val="007720DC"/>
    <w:rsid w:val="00776651"/>
    <w:rsid w:val="00785C09"/>
    <w:rsid w:val="00791EA7"/>
    <w:rsid w:val="00792A0A"/>
    <w:rsid w:val="007A379F"/>
    <w:rsid w:val="007A5279"/>
    <w:rsid w:val="007A6325"/>
    <w:rsid w:val="007B1874"/>
    <w:rsid w:val="007B2D85"/>
    <w:rsid w:val="007B4B86"/>
    <w:rsid w:val="007C002E"/>
    <w:rsid w:val="007C25D1"/>
    <w:rsid w:val="007D7186"/>
    <w:rsid w:val="007E0C18"/>
    <w:rsid w:val="007E28C8"/>
    <w:rsid w:val="007E3609"/>
    <w:rsid w:val="007F3BA6"/>
    <w:rsid w:val="007F4B68"/>
    <w:rsid w:val="007F5E6A"/>
    <w:rsid w:val="007F62D8"/>
    <w:rsid w:val="007F733B"/>
    <w:rsid w:val="0080288D"/>
    <w:rsid w:val="00803426"/>
    <w:rsid w:val="00807922"/>
    <w:rsid w:val="00820678"/>
    <w:rsid w:val="00824437"/>
    <w:rsid w:val="00833642"/>
    <w:rsid w:val="008343A4"/>
    <w:rsid w:val="00843B34"/>
    <w:rsid w:val="00845EC0"/>
    <w:rsid w:val="0084679D"/>
    <w:rsid w:val="00846DCF"/>
    <w:rsid w:val="00853635"/>
    <w:rsid w:val="00854D8F"/>
    <w:rsid w:val="008655BA"/>
    <w:rsid w:val="00875C12"/>
    <w:rsid w:val="00876CDC"/>
    <w:rsid w:val="008907E1"/>
    <w:rsid w:val="008941C5"/>
    <w:rsid w:val="00896A10"/>
    <w:rsid w:val="008B03BB"/>
    <w:rsid w:val="008B437A"/>
    <w:rsid w:val="008B7DB3"/>
    <w:rsid w:val="008C0DBD"/>
    <w:rsid w:val="008C5597"/>
    <w:rsid w:val="008D1816"/>
    <w:rsid w:val="008D213E"/>
    <w:rsid w:val="008D3DC2"/>
    <w:rsid w:val="008D4696"/>
    <w:rsid w:val="008E2C75"/>
    <w:rsid w:val="008E31D6"/>
    <w:rsid w:val="008E45ED"/>
    <w:rsid w:val="008F441F"/>
    <w:rsid w:val="009029C7"/>
    <w:rsid w:val="00906F94"/>
    <w:rsid w:val="00912D02"/>
    <w:rsid w:val="009176F3"/>
    <w:rsid w:val="009220E7"/>
    <w:rsid w:val="00922729"/>
    <w:rsid w:val="00930223"/>
    <w:rsid w:val="00930FAD"/>
    <w:rsid w:val="009317BC"/>
    <w:rsid w:val="00937BA7"/>
    <w:rsid w:val="00940062"/>
    <w:rsid w:val="009432A2"/>
    <w:rsid w:val="00952BDE"/>
    <w:rsid w:val="00956E09"/>
    <w:rsid w:val="00957509"/>
    <w:rsid w:val="00960668"/>
    <w:rsid w:val="0096153C"/>
    <w:rsid w:val="00967477"/>
    <w:rsid w:val="00967A42"/>
    <w:rsid w:val="00975A93"/>
    <w:rsid w:val="00985D17"/>
    <w:rsid w:val="00987C12"/>
    <w:rsid w:val="00994F6F"/>
    <w:rsid w:val="009B042B"/>
    <w:rsid w:val="009B0CDC"/>
    <w:rsid w:val="009B3F27"/>
    <w:rsid w:val="009B4056"/>
    <w:rsid w:val="009B65B9"/>
    <w:rsid w:val="009B7A44"/>
    <w:rsid w:val="009D3467"/>
    <w:rsid w:val="009D46FD"/>
    <w:rsid w:val="009E156A"/>
    <w:rsid w:val="009F307D"/>
    <w:rsid w:val="00A00ADC"/>
    <w:rsid w:val="00A21FF9"/>
    <w:rsid w:val="00A2562F"/>
    <w:rsid w:val="00A318CD"/>
    <w:rsid w:val="00A326EA"/>
    <w:rsid w:val="00A331FD"/>
    <w:rsid w:val="00A35B26"/>
    <w:rsid w:val="00A35D16"/>
    <w:rsid w:val="00A43716"/>
    <w:rsid w:val="00A54EA0"/>
    <w:rsid w:val="00A56C26"/>
    <w:rsid w:val="00A609BB"/>
    <w:rsid w:val="00A63758"/>
    <w:rsid w:val="00A70C04"/>
    <w:rsid w:val="00A83B6B"/>
    <w:rsid w:val="00A83DE2"/>
    <w:rsid w:val="00A87F63"/>
    <w:rsid w:val="00AA0A81"/>
    <w:rsid w:val="00AA1D90"/>
    <w:rsid w:val="00AA251D"/>
    <w:rsid w:val="00AA4E93"/>
    <w:rsid w:val="00AB329C"/>
    <w:rsid w:val="00AB38F8"/>
    <w:rsid w:val="00AB3AC0"/>
    <w:rsid w:val="00AC0234"/>
    <w:rsid w:val="00AC1043"/>
    <w:rsid w:val="00AC3827"/>
    <w:rsid w:val="00AC4666"/>
    <w:rsid w:val="00AC67A2"/>
    <w:rsid w:val="00AD526A"/>
    <w:rsid w:val="00AE327D"/>
    <w:rsid w:val="00AE49D7"/>
    <w:rsid w:val="00B000A3"/>
    <w:rsid w:val="00B06FDF"/>
    <w:rsid w:val="00B31780"/>
    <w:rsid w:val="00B37D72"/>
    <w:rsid w:val="00B40082"/>
    <w:rsid w:val="00B42C56"/>
    <w:rsid w:val="00B47BAA"/>
    <w:rsid w:val="00B5038D"/>
    <w:rsid w:val="00B527FD"/>
    <w:rsid w:val="00B53943"/>
    <w:rsid w:val="00B62313"/>
    <w:rsid w:val="00B67DD5"/>
    <w:rsid w:val="00B772F0"/>
    <w:rsid w:val="00B77C6A"/>
    <w:rsid w:val="00B80606"/>
    <w:rsid w:val="00B86BAD"/>
    <w:rsid w:val="00B91AD8"/>
    <w:rsid w:val="00B92619"/>
    <w:rsid w:val="00B93660"/>
    <w:rsid w:val="00B93E2F"/>
    <w:rsid w:val="00B945B2"/>
    <w:rsid w:val="00B970BC"/>
    <w:rsid w:val="00B979F7"/>
    <w:rsid w:val="00BA71D2"/>
    <w:rsid w:val="00BC353C"/>
    <w:rsid w:val="00BC3ADC"/>
    <w:rsid w:val="00BC588E"/>
    <w:rsid w:val="00BC7459"/>
    <w:rsid w:val="00BD10B1"/>
    <w:rsid w:val="00BD169F"/>
    <w:rsid w:val="00BD4D4E"/>
    <w:rsid w:val="00BD5715"/>
    <w:rsid w:val="00BD790A"/>
    <w:rsid w:val="00BE2905"/>
    <w:rsid w:val="00BE5A02"/>
    <w:rsid w:val="00BE5EB1"/>
    <w:rsid w:val="00BF5014"/>
    <w:rsid w:val="00BF6CAE"/>
    <w:rsid w:val="00C01B43"/>
    <w:rsid w:val="00C12EB0"/>
    <w:rsid w:val="00C16478"/>
    <w:rsid w:val="00C17E89"/>
    <w:rsid w:val="00C27EF5"/>
    <w:rsid w:val="00C36F17"/>
    <w:rsid w:val="00C4108B"/>
    <w:rsid w:val="00C435AF"/>
    <w:rsid w:val="00C43E36"/>
    <w:rsid w:val="00C60528"/>
    <w:rsid w:val="00C6372E"/>
    <w:rsid w:val="00C72406"/>
    <w:rsid w:val="00C72939"/>
    <w:rsid w:val="00C73B45"/>
    <w:rsid w:val="00C7460E"/>
    <w:rsid w:val="00C853E2"/>
    <w:rsid w:val="00C905F9"/>
    <w:rsid w:val="00C92C3F"/>
    <w:rsid w:val="00CA161C"/>
    <w:rsid w:val="00CA2982"/>
    <w:rsid w:val="00CB2E76"/>
    <w:rsid w:val="00CB7C48"/>
    <w:rsid w:val="00CC1F01"/>
    <w:rsid w:val="00CC26BC"/>
    <w:rsid w:val="00CC4DF9"/>
    <w:rsid w:val="00CC6057"/>
    <w:rsid w:val="00CC61A8"/>
    <w:rsid w:val="00CC6F57"/>
    <w:rsid w:val="00CC6F6F"/>
    <w:rsid w:val="00CD38CF"/>
    <w:rsid w:val="00CD72A7"/>
    <w:rsid w:val="00CE3C48"/>
    <w:rsid w:val="00CE3E72"/>
    <w:rsid w:val="00CE4849"/>
    <w:rsid w:val="00CE4CC6"/>
    <w:rsid w:val="00CE62E7"/>
    <w:rsid w:val="00CF14D1"/>
    <w:rsid w:val="00CF267C"/>
    <w:rsid w:val="00CF51E0"/>
    <w:rsid w:val="00CF5FBF"/>
    <w:rsid w:val="00CF6950"/>
    <w:rsid w:val="00D002E9"/>
    <w:rsid w:val="00D0068E"/>
    <w:rsid w:val="00D124DF"/>
    <w:rsid w:val="00D1741F"/>
    <w:rsid w:val="00D20B46"/>
    <w:rsid w:val="00D22257"/>
    <w:rsid w:val="00D24707"/>
    <w:rsid w:val="00D24F08"/>
    <w:rsid w:val="00D254A9"/>
    <w:rsid w:val="00D348B6"/>
    <w:rsid w:val="00D3513C"/>
    <w:rsid w:val="00D432AE"/>
    <w:rsid w:val="00D53A74"/>
    <w:rsid w:val="00D5545D"/>
    <w:rsid w:val="00D556DF"/>
    <w:rsid w:val="00D55B0A"/>
    <w:rsid w:val="00D57F70"/>
    <w:rsid w:val="00D6268F"/>
    <w:rsid w:val="00D6500A"/>
    <w:rsid w:val="00D65330"/>
    <w:rsid w:val="00D74C37"/>
    <w:rsid w:val="00D759D2"/>
    <w:rsid w:val="00D802E0"/>
    <w:rsid w:val="00D821E3"/>
    <w:rsid w:val="00D837C5"/>
    <w:rsid w:val="00D90C26"/>
    <w:rsid w:val="00D96063"/>
    <w:rsid w:val="00D970D4"/>
    <w:rsid w:val="00DA0B28"/>
    <w:rsid w:val="00DB3805"/>
    <w:rsid w:val="00DB3E48"/>
    <w:rsid w:val="00DB7CBE"/>
    <w:rsid w:val="00DC2FAB"/>
    <w:rsid w:val="00DC52E5"/>
    <w:rsid w:val="00DF158A"/>
    <w:rsid w:val="00DF1BD7"/>
    <w:rsid w:val="00DF6340"/>
    <w:rsid w:val="00E102F5"/>
    <w:rsid w:val="00E1213D"/>
    <w:rsid w:val="00E12C23"/>
    <w:rsid w:val="00E23678"/>
    <w:rsid w:val="00E23D2B"/>
    <w:rsid w:val="00E23EE0"/>
    <w:rsid w:val="00E258F2"/>
    <w:rsid w:val="00E25FC2"/>
    <w:rsid w:val="00E35BA3"/>
    <w:rsid w:val="00E3752B"/>
    <w:rsid w:val="00E40BF4"/>
    <w:rsid w:val="00E423E9"/>
    <w:rsid w:val="00E42E40"/>
    <w:rsid w:val="00E51925"/>
    <w:rsid w:val="00E52AA7"/>
    <w:rsid w:val="00E56456"/>
    <w:rsid w:val="00E61A01"/>
    <w:rsid w:val="00E6243F"/>
    <w:rsid w:val="00E6774B"/>
    <w:rsid w:val="00E72FB8"/>
    <w:rsid w:val="00E908B2"/>
    <w:rsid w:val="00E94463"/>
    <w:rsid w:val="00E95D58"/>
    <w:rsid w:val="00E97A04"/>
    <w:rsid w:val="00EA251E"/>
    <w:rsid w:val="00EA31DE"/>
    <w:rsid w:val="00EA7069"/>
    <w:rsid w:val="00EA7C6A"/>
    <w:rsid w:val="00EB0FC4"/>
    <w:rsid w:val="00EB14DE"/>
    <w:rsid w:val="00EB3DC3"/>
    <w:rsid w:val="00EB45F7"/>
    <w:rsid w:val="00EC4B05"/>
    <w:rsid w:val="00ED65F5"/>
    <w:rsid w:val="00EE1ABA"/>
    <w:rsid w:val="00EE263F"/>
    <w:rsid w:val="00EE5BD2"/>
    <w:rsid w:val="00EF6FD6"/>
    <w:rsid w:val="00F01BD8"/>
    <w:rsid w:val="00F027A8"/>
    <w:rsid w:val="00F02A82"/>
    <w:rsid w:val="00F11E79"/>
    <w:rsid w:val="00F14071"/>
    <w:rsid w:val="00F2726C"/>
    <w:rsid w:val="00F30644"/>
    <w:rsid w:val="00F32B91"/>
    <w:rsid w:val="00F32F42"/>
    <w:rsid w:val="00F431BE"/>
    <w:rsid w:val="00F45C87"/>
    <w:rsid w:val="00F50A1B"/>
    <w:rsid w:val="00F73C71"/>
    <w:rsid w:val="00F82D38"/>
    <w:rsid w:val="00F95580"/>
    <w:rsid w:val="00FA0C5E"/>
    <w:rsid w:val="00FA0FA9"/>
    <w:rsid w:val="00FA370C"/>
    <w:rsid w:val="00FA515B"/>
    <w:rsid w:val="00FB2760"/>
    <w:rsid w:val="00FB5E8C"/>
    <w:rsid w:val="00FC4172"/>
    <w:rsid w:val="00FC7153"/>
    <w:rsid w:val="00FC7510"/>
    <w:rsid w:val="00FD6392"/>
    <w:rsid w:val="00FE243C"/>
    <w:rsid w:val="00FF28B0"/>
    <w:rsid w:val="00FF4F6E"/>
    <w:rsid w:val="0330BECE"/>
    <w:rsid w:val="042316CD"/>
    <w:rsid w:val="0641D8F1"/>
    <w:rsid w:val="06C4BBC7"/>
    <w:rsid w:val="09F629E0"/>
    <w:rsid w:val="0A4050B6"/>
    <w:rsid w:val="0C28E054"/>
    <w:rsid w:val="0DDA6D88"/>
    <w:rsid w:val="0F1B9C6E"/>
    <w:rsid w:val="0F8DE33E"/>
    <w:rsid w:val="12D65CA4"/>
    <w:rsid w:val="15740945"/>
    <w:rsid w:val="16C6AE7B"/>
    <w:rsid w:val="16F45A84"/>
    <w:rsid w:val="19CBD042"/>
    <w:rsid w:val="1B4FE407"/>
    <w:rsid w:val="20601729"/>
    <w:rsid w:val="21B562F3"/>
    <w:rsid w:val="22E56648"/>
    <w:rsid w:val="25C2161F"/>
    <w:rsid w:val="2A2000F0"/>
    <w:rsid w:val="2B216EA3"/>
    <w:rsid w:val="2C682D0E"/>
    <w:rsid w:val="2F63D76E"/>
    <w:rsid w:val="3042ABB4"/>
    <w:rsid w:val="3044346F"/>
    <w:rsid w:val="350E8193"/>
    <w:rsid w:val="35970EF1"/>
    <w:rsid w:val="36364D88"/>
    <w:rsid w:val="36F1E699"/>
    <w:rsid w:val="3A3602C7"/>
    <w:rsid w:val="3A52D936"/>
    <w:rsid w:val="3BB40C94"/>
    <w:rsid w:val="3BBD33CD"/>
    <w:rsid w:val="3BCCB658"/>
    <w:rsid w:val="3E0D0CBA"/>
    <w:rsid w:val="3EF04B1B"/>
    <w:rsid w:val="3F9C9304"/>
    <w:rsid w:val="417DA7EA"/>
    <w:rsid w:val="4482BE68"/>
    <w:rsid w:val="4572FDA9"/>
    <w:rsid w:val="45A5CE8B"/>
    <w:rsid w:val="475CFD6E"/>
    <w:rsid w:val="47D5FC72"/>
    <w:rsid w:val="484EB012"/>
    <w:rsid w:val="49A277E1"/>
    <w:rsid w:val="4A545700"/>
    <w:rsid w:val="4A863994"/>
    <w:rsid w:val="4B5C08D1"/>
    <w:rsid w:val="4BD22DD3"/>
    <w:rsid w:val="4F9AC7AD"/>
    <w:rsid w:val="5113B722"/>
    <w:rsid w:val="56444076"/>
    <w:rsid w:val="5D048828"/>
    <w:rsid w:val="5F736268"/>
    <w:rsid w:val="603B7D83"/>
    <w:rsid w:val="61F77FD7"/>
    <w:rsid w:val="6211CD22"/>
    <w:rsid w:val="66E235D7"/>
    <w:rsid w:val="6A495F9A"/>
    <w:rsid w:val="6A8A6F0C"/>
    <w:rsid w:val="6E492C71"/>
    <w:rsid w:val="6F40F2E8"/>
    <w:rsid w:val="73124E1F"/>
    <w:rsid w:val="740118B0"/>
    <w:rsid w:val="743E0CAC"/>
    <w:rsid w:val="75592FF9"/>
    <w:rsid w:val="76084D21"/>
    <w:rsid w:val="77BDE76B"/>
    <w:rsid w:val="7993E9ED"/>
    <w:rsid w:val="7AAF4A72"/>
    <w:rsid w:val="7AC80232"/>
    <w:rsid w:val="7C6091ED"/>
    <w:rsid w:val="7D07F424"/>
    <w:rsid w:val="7D25EC2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1BB1B"/>
  <w15:chartTrackingRefBased/>
  <w15:docId w15:val="{2547EB78-A5A1-4CC8-B8CF-4626EB86E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CD - Standaard - Stationary"/>
    <w:qFormat/>
    <w:rsid w:val="00030D09"/>
    <w:pPr>
      <w:suppressAutoHyphens/>
      <w:autoSpaceDE w:val="0"/>
      <w:autoSpaceDN w:val="0"/>
      <w:adjustRightInd w:val="0"/>
      <w:spacing w:after="120" w:line="336" w:lineRule="auto"/>
      <w:textAlignment w:val="center"/>
    </w:pPr>
    <w:rPr>
      <w:rFonts w:ascii="Arial" w:hAnsi="Arial" w:cs="Urbane Light"/>
      <w:sz w:val="20"/>
      <w:szCs w:val="20"/>
    </w:rPr>
  </w:style>
  <w:style w:type="paragraph" w:styleId="Heading1">
    <w:name w:val="heading 1"/>
    <w:aliases w:val="SCD - Kop 1"/>
    <w:basedOn w:val="Normal"/>
    <w:next w:val="Normal"/>
    <w:link w:val="Heading1Char"/>
    <w:uiPriority w:val="9"/>
    <w:qFormat/>
    <w:rsid w:val="008D1816"/>
    <w:pPr>
      <w:spacing w:after="360"/>
      <w:outlineLvl w:val="0"/>
    </w:pPr>
    <w:rPr>
      <w:rFonts w:ascii="Arial Black" w:hAnsi="Arial Black"/>
      <w:b/>
      <w:bCs/>
      <w:color w:val="0F2049" w:themeColor="background1"/>
      <w:sz w:val="36"/>
      <w:szCs w:val="100"/>
    </w:rPr>
  </w:style>
  <w:style w:type="paragraph" w:styleId="Heading2">
    <w:name w:val="heading 2"/>
    <w:aliases w:val="SCD - Kop Light"/>
    <w:basedOn w:val="Normal"/>
    <w:next w:val="Normal"/>
    <w:link w:val="Heading2Char"/>
    <w:uiPriority w:val="9"/>
    <w:unhideWhenUsed/>
    <w:qFormat/>
    <w:rsid w:val="008D1816"/>
    <w:pPr>
      <w:spacing w:after="0" w:line="240" w:lineRule="auto"/>
      <w:outlineLvl w:val="1"/>
    </w:pPr>
    <w:rPr>
      <w:color w:val="0F2049" w:themeColor="background1"/>
      <w:sz w:val="26"/>
      <w:szCs w:val="56"/>
    </w:rPr>
  </w:style>
  <w:style w:type="paragraph" w:styleId="Heading3">
    <w:name w:val="heading 3"/>
    <w:aliases w:val="SCD - Tussenkop"/>
    <w:basedOn w:val="Normal"/>
    <w:next w:val="Normal"/>
    <w:link w:val="Heading3Char"/>
    <w:uiPriority w:val="9"/>
    <w:unhideWhenUsed/>
    <w:qFormat/>
    <w:rsid w:val="008D1816"/>
    <w:pPr>
      <w:spacing w:after="0"/>
      <w:outlineLvl w:val="2"/>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CD - Kop 1 Char"/>
    <w:basedOn w:val="DefaultParagraphFont"/>
    <w:link w:val="Heading1"/>
    <w:uiPriority w:val="9"/>
    <w:rsid w:val="008D1816"/>
    <w:rPr>
      <w:rFonts w:ascii="Arial Black" w:hAnsi="Arial Black" w:cs="Urbane Light"/>
      <w:b/>
      <w:bCs/>
      <w:color w:val="0F2049" w:themeColor="background1"/>
      <w:sz w:val="36"/>
      <w:szCs w:val="100"/>
    </w:rPr>
  </w:style>
  <w:style w:type="character" w:customStyle="1" w:styleId="Heading2Char">
    <w:name w:val="Heading 2 Char"/>
    <w:aliases w:val="SCD - Kop Light Char"/>
    <w:basedOn w:val="DefaultParagraphFont"/>
    <w:link w:val="Heading2"/>
    <w:uiPriority w:val="9"/>
    <w:rsid w:val="008D1816"/>
    <w:rPr>
      <w:rFonts w:ascii="Arial" w:hAnsi="Arial" w:cs="Urbane Light"/>
      <w:color w:val="0F2049" w:themeColor="background1"/>
      <w:sz w:val="26"/>
      <w:szCs w:val="56"/>
    </w:rPr>
  </w:style>
  <w:style w:type="character" w:customStyle="1" w:styleId="Heading3Char">
    <w:name w:val="Heading 3 Char"/>
    <w:aliases w:val="SCD - Tussenkop Char"/>
    <w:basedOn w:val="DefaultParagraphFont"/>
    <w:link w:val="Heading3"/>
    <w:uiPriority w:val="9"/>
    <w:rsid w:val="008D1816"/>
    <w:rPr>
      <w:rFonts w:ascii="Arial" w:hAnsi="Arial" w:cs="Urbane Light"/>
      <w:caps/>
      <w:sz w:val="20"/>
      <w:szCs w:val="20"/>
    </w:rPr>
  </w:style>
  <w:style w:type="paragraph" w:styleId="PlainText">
    <w:name w:val="Plain Text"/>
    <w:basedOn w:val="Normal"/>
    <w:link w:val="PlainTextChar"/>
    <w:uiPriority w:val="99"/>
    <w:unhideWhenUsed/>
    <w:rsid w:val="005B5CB7"/>
    <w:rPr>
      <w:rFonts w:ascii="Consolas" w:hAnsi="Consolas" w:cs="Consolas"/>
      <w:sz w:val="21"/>
      <w:szCs w:val="21"/>
    </w:rPr>
  </w:style>
  <w:style w:type="character" w:customStyle="1" w:styleId="PlainTextChar">
    <w:name w:val="Plain Text Char"/>
    <w:basedOn w:val="DefaultParagraphFont"/>
    <w:link w:val="PlainText"/>
    <w:uiPriority w:val="99"/>
    <w:rsid w:val="005B5CB7"/>
    <w:rPr>
      <w:rFonts w:ascii="Consolas" w:hAnsi="Consolas" w:cs="Consolas"/>
      <w:sz w:val="21"/>
      <w:szCs w:val="21"/>
    </w:rPr>
  </w:style>
  <w:style w:type="paragraph" w:styleId="Header">
    <w:name w:val="header"/>
    <w:basedOn w:val="Normal"/>
    <w:link w:val="HeaderChar"/>
    <w:uiPriority w:val="99"/>
    <w:unhideWhenUsed/>
    <w:rsid w:val="005B5CB7"/>
    <w:pPr>
      <w:tabs>
        <w:tab w:val="center" w:pos="4536"/>
        <w:tab w:val="right" w:pos="9072"/>
      </w:tabs>
    </w:pPr>
  </w:style>
  <w:style w:type="character" w:customStyle="1" w:styleId="HeaderChar">
    <w:name w:val="Header Char"/>
    <w:basedOn w:val="DefaultParagraphFont"/>
    <w:link w:val="Header"/>
    <w:uiPriority w:val="99"/>
    <w:rsid w:val="005B5CB7"/>
  </w:style>
  <w:style w:type="paragraph" w:styleId="Footer">
    <w:name w:val="footer"/>
    <w:basedOn w:val="Normal"/>
    <w:link w:val="FooterChar"/>
    <w:uiPriority w:val="99"/>
    <w:unhideWhenUsed/>
    <w:rsid w:val="005B5CB7"/>
    <w:pPr>
      <w:tabs>
        <w:tab w:val="center" w:pos="4536"/>
        <w:tab w:val="right" w:pos="9072"/>
      </w:tabs>
    </w:pPr>
  </w:style>
  <w:style w:type="character" w:customStyle="1" w:styleId="FooterChar">
    <w:name w:val="Footer Char"/>
    <w:basedOn w:val="DefaultParagraphFont"/>
    <w:link w:val="Footer"/>
    <w:uiPriority w:val="99"/>
    <w:rsid w:val="005B5CB7"/>
  </w:style>
  <w:style w:type="paragraph" w:customStyle="1" w:styleId="Basisalinea">
    <w:name w:val="[Basisalinea]"/>
    <w:basedOn w:val="Normal"/>
    <w:uiPriority w:val="99"/>
    <w:rsid w:val="000E1F64"/>
    <w:pPr>
      <w:spacing w:line="288" w:lineRule="auto"/>
    </w:pPr>
    <w:rPr>
      <w:rFonts w:ascii="Minion Pro" w:hAnsi="Minion Pro" w:cs="Minion Pro"/>
      <w:color w:val="000000"/>
    </w:rPr>
  </w:style>
  <w:style w:type="character" w:styleId="PageNumber">
    <w:name w:val="page number"/>
    <w:basedOn w:val="DefaultParagraphFont"/>
    <w:uiPriority w:val="99"/>
    <w:semiHidden/>
    <w:unhideWhenUsed/>
    <w:rsid w:val="0023446A"/>
  </w:style>
  <w:style w:type="paragraph" w:styleId="NoSpacing">
    <w:name w:val="No Spacing"/>
    <w:basedOn w:val="Basisalinea"/>
    <w:uiPriority w:val="1"/>
    <w:rsid w:val="004225A6"/>
    <w:pPr>
      <w:spacing w:line="336" w:lineRule="auto"/>
    </w:pPr>
    <w:rPr>
      <w:rFonts w:ascii="Urbane Light" w:hAnsi="Urbane Light" w:cs="Urbane Light"/>
      <w:color w:val="0F214A"/>
    </w:rPr>
  </w:style>
  <w:style w:type="paragraph" w:styleId="Subtitle">
    <w:name w:val="Subtitle"/>
    <w:aliases w:val="SCD - Intro"/>
    <w:basedOn w:val="Basisalinea"/>
    <w:next w:val="Normal"/>
    <w:link w:val="SubtitleChar"/>
    <w:uiPriority w:val="11"/>
    <w:qFormat/>
    <w:rsid w:val="005E02DA"/>
    <w:pPr>
      <w:jc w:val="right"/>
    </w:pPr>
    <w:rPr>
      <w:rFonts w:ascii="Arial Black" w:hAnsi="Arial Black" w:cs="Urbane Bold"/>
      <w:b/>
      <w:bCs/>
      <w:color w:val="0F214A"/>
      <w:sz w:val="32"/>
      <w:szCs w:val="32"/>
    </w:rPr>
  </w:style>
  <w:style w:type="character" w:customStyle="1" w:styleId="SubtitleChar">
    <w:name w:val="Subtitle Char"/>
    <w:aliases w:val="SCD - Intro Char"/>
    <w:basedOn w:val="DefaultParagraphFont"/>
    <w:link w:val="Subtitle"/>
    <w:uiPriority w:val="11"/>
    <w:rsid w:val="005E02DA"/>
    <w:rPr>
      <w:rFonts w:ascii="Arial Black" w:hAnsi="Arial Black" w:cs="Urbane Bold"/>
      <w:b/>
      <w:bCs/>
      <w:color w:val="0F214A"/>
      <w:sz w:val="32"/>
      <w:szCs w:val="32"/>
    </w:rPr>
  </w:style>
  <w:style w:type="table" w:customStyle="1" w:styleId="Stijl1">
    <w:name w:val="Stijl1"/>
    <w:basedOn w:val="TableNorma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nivers Vet" w:hAnsi="Univers Vet"/>
        <w:b/>
      </w:rPr>
      <w:tblPr/>
      <w:tcPr>
        <w:shd w:val="clear" w:color="auto" w:fill="002060"/>
      </w:tcPr>
    </w:tblStylePr>
  </w:style>
  <w:style w:type="table" w:styleId="TableGrid">
    <w:name w:val="Table Grid"/>
    <w:basedOn w:val="TableNorma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TableNorma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paragraph" w:styleId="ListParagraph">
    <w:name w:val="List Paragraph"/>
    <w:aliases w:val="SCD - Tabeltekst"/>
    <w:basedOn w:val="Normal"/>
    <w:next w:val="Normal"/>
    <w:uiPriority w:val="34"/>
    <w:qFormat/>
    <w:rsid w:val="00807922"/>
    <w:pPr>
      <w:snapToGrid w:val="0"/>
      <w:spacing w:after="80" w:line="240" w:lineRule="auto"/>
    </w:pPr>
  </w:style>
  <w:style w:type="paragraph" w:customStyle="1" w:styleId="Standaard7">
    <w:name w:val="Standaard7"/>
    <w:basedOn w:val="Normal"/>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Normal"/>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8Char">
    <w:name w:val="Standaard8 Char"/>
    <w:basedOn w:val="DefaultParagraphFont"/>
    <w:link w:val="Standaard8"/>
    <w:rsid w:val="00937BA7"/>
    <w:rPr>
      <w:rFonts w:ascii="Univers" w:eastAsia="Times New Roman" w:hAnsi="Univers" w:cs="Arial"/>
      <w:noProof/>
      <w:sz w:val="16"/>
      <w:szCs w:val="16"/>
      <w:lang w:eastAsia="nl-NL"/>
    </w:rPr>
  </w:style>
  <w:style w:type="character" w:customStyle="1" w:styleId="standaardtekst7vet">
    <w:name w:val="standaardtekst7 vet"/>
    <w:basedOn w:val="DefaultParagraphFont"/>
    <w:rsid w:val="00937BA7"/>
    <w:rPr>
      <w:rFonts w:ascii="Univers Vet" w:hAnsi="Univers Vet"/>
      <w:b/>
      <w:sz w:val="14"/>
      <w:szCs w:val="14"/>
    </w:rPr>
  </w:style>
  <w:style w:type="character" w:styleId="PlaceholderText">
    <w:name w:val="Placeholder Text"/>
    <w:basedOn w:val="DefaultParagraphFont"/>
    <w:uiPriority w:val="99"/>
    <w:semiHidden/>
    <w:rsid w:val="00A331FD"/>
    <w:rPr>
      <w:color w:val="808080"/>
    </w:rPr>
  </w:style>
  <w:style w:type="paragraph" w:styleId="Caption">
    <w:name w:val="caption"/>
    <w:basedOn w:val="Normal"/>
    <w:next w:val="Normal"/>
    <w:uiPriority w:val="35"/>
    <w:unhideWhenUsed/>
    <w:qFormat/>
    <w:rsid w:val="00C60528"/>
    <w:pPr>
      <w:spacing w:after="200" w:line="240" w:lineRule="auto"/>
    </w:pPr>
    <w:rPr>
      <w:i/>
      <w:iCs/>
      <w:color w:val="DE6B08" w:themeColor="text2"/>
      <w:sz w:val="18"/>
      <w:szCs w:val="18"/>
    </w:rPr>
  </w:style>
  <w:style w:type="paragraph" w:styleId="Revision">
    <w:name w:val="Revision"/>
    <w:hidden/>
    <w:uiPriority w:val="99"/>
    <w:semiHidden/>
    <w:rsid w:val="002E37EC"/>
    <w:rPr>
      <w:rFonts w:ascii="Arial" w:hAnsi="Arial" w:cs="Urbane Light"/>
      <w:sz w:val="20"/>
      <w:szCs w:val="20"/>
    </w:rPr>
  </w:style>
  <w:style w:type="character" w:styleId="Mention">
    <w:name w:val="Mention"/>
    <w:basedOn w:val="DefaultParagraphFont"/>
    <w:uiPriority w:val="99"/>
    <w:unhideWhenUsed/>
    <w:rsid w:val="00EB0FC4"/>
    <w:rPr>
      <w:color w:val="2B579A"/>
      <w:shd w:val="clear" w:color="auto" w:fill="E1DFDD"/>
    </w:rPr>
  </w:style>
  <w:style w:type="character" w:styleId="Hyperlink">
    <w:name w:val="Hyperlink"/>
    <w:basedOn w:val="DefaultParagraphFont"/>
    <w:uiPriority w:val="99"/>
    <w:unhideWhenUsed/>
    <w:rsid w:val="00527D92"/>
    <w:rPr>
      <w:color w:val="0563C1" w:themeColor="hyperlink"/>
      <w:u w:val="single"/>
    </w:rPr>
  </w:style>
  <w:style w:type="character" w:styleId="UnresolvedMention">
    <w:name w:val="Unresolved Mention"/>
    <w:basedOn w:val="DefaultParagraphFont"/>
    <w:uiPriority w:val="99"/>
    <w:semiHidden/>
    <w:unhideWhenUsed/>
    <w:rsid w:val="00527D92"/>
    <w:rPr>
      <w:color w:val="605E5C"/>
      <w:shd w:val="clear" w:color="auto" w:fill="E1DFDD"/>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rFonts w:ascii="Arial" w:hAnsi="Arial" w:cs="Urbane Light"/>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D970D4"/>
    <w:rPr>
      <w:b/>
      <w:bCs/>
    </w:rPr>
  </w:style>
  <w:style w:type="character" w:customStyle="1" w:styleId="CommentSubjectChar">
    <w:name w:val="Comment Subject Char"/>
    <w:basedOn w:val="CommentTextChar"/>
    <w:link w:val="CommentSubject"/>
    <w:uiPriority w:val="99"/>
    <w:semiHidden/>
    <w:rsid w:val="00D970D4"/>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568385">
      <w:bodyDiv w:val="1"/>
      <w:marLeft w:val="0"/>
      <w:marRight w:val="0"/>
      <w:marTop w:val="0"/>
      <w:marBottom w:val="0"/>
      <w:divBdr>
        <w:top w:val="none" w:sz="0" w:space="0" w:color="auto"/>
        <w:left w:val="none" w:sz="0" w:space="0" w:color="auto"/>
        <w:bottom w:val="none" w:sz="0" w:space="0" w:color="auto"/>
        <w:right w:val="none" w:sz="0" w:space="0" w:color="auto"/>
      </w:divBdr>
    </w:div>
    <w:div w:id="141081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toriteitpersoonsgegevens.nl/themas/basis-avg/avg-algemeen/de-avg-in-het-kor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a026\OneDrive%20-%20Drechtsteden\General%20-%20Team%20Inkoop\9%20Sjablonen%20TI\01%20Sjablonen%20bibliotheek\Marktverkenning%20-%20vragen%20met%20antwoordformulier%20-%20Nieuwe%20huisstijl.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44A8AD1BB2043A932016DD941F926" ma:contentTypeVersion="10" ma:contentTypeDescription="Een nieuw document maken." ma:contentTypeScope="" ma:versionID="973563c6015c8e84e49ea15b4c6ed663">
  <xsd:schema xmlns:xsd="http://www.w3.org/2001/XMLSchema" xmlns:xs="http://www.w3.org/2001/XMLSchema" xmlns:p="http://schemas.microsoft.com/office/2006/metadata/properties" xmlns:ns2="8cc7d841-ddc7-4d6d-b88a-60f1aa275d55" xmlns:ns3="fa064d24-3c34-42c1-883d-12fb05226645" targetNamespace="http://schemas.microsoft.com/office/2006/metadata/properties" ma:root="true" ma:fieldsID="a5f95310fd10f5401da10f71f33908ad" ns2:_="" ns3:_="">
    <xsd:import namespace="8cc7d841-ddc7-4d6d-b88a-60f1aa275d55"/>
    <xsd:import namespace="fa064d24-3c34-42c1-883d-12fb052266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7d841-ddc7-4d6d-b88a-60f1aa275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64d24-3c34-42c1-883d-12fb0522664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d4b8a44-538f-4dd8-a30b-7c522e5b3690}" ma:internalName="TaxCatchAll" ma:showField="CatchAllData" ma:web="fa064d24-3c34-42c1-883d-12fb05226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cc7d841-ddc7-4d6d-b88a-60f1aa275d55">
      <Terms xmlns="http://schemas.microsoft.com/office/infopath/2007/PartnerControls"/>
    </lcf76f155ced4ddcb4097134ff3c332f>
    <TaxCatchAll xmlns="fa064d24-3c34-42c1-883d-12fb0522664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3A593A-01CD-46EC-8E6C-D21D9EA0A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7d841-ddc7-4d6d-b88a-60f1aa275d55"/>
    <ds:schemaRef ds:uri="fa064d24-3c34-42c1-883d-12fb05226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746E80-5D95-4435-B0BD-649276022FA8}">
  <ds:schemaRefs>
    <ds:schemaRef ds:uri="http://schemas.microsoft.com/office/2006/metadata/properties"/>
    <ds:schemaRef ds:uri="http://schemas.microsoft.com/office/infopath/2007/PartnerControls"/>
    <ds:schemaRef ds:uri="8cc7d841-ddc7-4d6d-b88a-60f1aa275d55"/>
    <ds:schemaRef ds:uri="fa064d24-3c34-42c1-883d-12fb05226645"/>
  </ds:schemaRefs>
</ds:datastoreItem>
</file>

<file path=customXml/itemProps3.xml><?xml version="1.0" encoding="utf-8"?>
<ds:datastoreItem xmlns:ds="http://schemas.openxmlformats.org/officeDocument/2006/customXml" ds:itemID="{D463C5EF-3652-4759-93EF-9D1D98C42FA9}">
  <ds:schemaRefs>
    <ds:schemaRef ds:uri="http://schemas.openxmlformats.org/officeDocument/2006/bibliography"/>
  </ds:schemaRefs>
</ds:datastoreItem>
</file>

<file path=customXml/itemProps4.xml><?xml version="1.0" encoding="utf-8"?>
<ds:datastoreItem xmlns:ds="http://schemas.openxmlformats.org/officeDocument/2006/customXml" ds:itemID="{59EC90FB-05E4-4B3A-B0A3-AFAC191F8373}">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contentBits="0" removed="0"/>
</clbl:labelList>
</file>

<file path=docProps/app.xml><?xml version="1.0" encoding="utf-8"?>
<Properties xmlns="http://schemas.openxmlformats.org/officeDocument/2006/extended-properties" xmlns:vt="http://schemas.openxmlformats.org/officeDocument/2006/docPropsVTypes">
  <Template>Marktverkenning%20-%20vragen%20met%20antwoordformulier%20-%20Nieuwe%20huisstijl.dotx</Template>
  <TotalTime>0</TotalTime>
  <Pages>1</Pages>
  <Words>918</Words>
  <Characters>5235</Characters>
  <Application>Microsoft Office Word</Application>
  <DocSecurity>4</DocSecurity>
  <Lines>43</Lines>
  <Paragraphs>12</Paragraphs>
  <ScaleCrop>false</ScaleCrop>
  <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Lapré, J (Jim)</dc:creator>
  <cp:keywords/>
  <dc:description/>
  <cp:lastModifiedBy>Vries, JP de (Jan-Pieter)</cp:lastModifiedBy>
  <cp:revision>227</cp:revision>
  <cp:lastPrinted>2020-09-05T10:56:00Z</cp:lastPrinted>
  <dcterms:created xsi:type="dcterms:W3CDTF">2026-04-08T10:01:00Z</dcterms:created>
  <dcterms:modified xsi:type="dcterms:W3CDTF">2026-05-29T10:58:00Z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0x010100FA144A8AD1BB2043A932016DD941F926</vt:lpwstr>
  </property>
  <property fmtid="{D5CDD505-2E9C-101B-9397-08002B2CF9AE}" pid="3" name="Order">
    <vt:r8>100</vt:r8>
  </property>
  <property fmtid="{D5CDD505-2E9C-101B-9397-08002B2CF9AE}" pid="4" name="MediaServiceImageTags">
    <vt:lpwstr/>
  </property>
</Properties>
</file>