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4807"/>
      </w:tblGrid>
      <w:tr w:rsidR="00377D15" w14:paraId="558D4604" w14:textId="77777777" w:rsidTr="00647C9F">
        <w:tc>
          <w:tcPr>
            <w:tcW w:w="2689" w:type="dxa"/>
          </w:tcPr>
          <w:p w14:paraId="71EB0C02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Naam onderneming:</w:t>
            </w:r>
            <w:r w:rsidRPr="007D2028">
              <w:rPr>
                <w:sz w:val="14"/>
                <w:szCs w:val="14"/>
              </w:rPr>
              <w:tab/>
            </w:r>
          </w:p>
        </w:tc>
        <w:tc>
          <w:tcPr>
            <w:tcW w:w="4807" w:type="dxa"/>
          </w:tcPr>
          <w:p w14:paraId="6138A7E1" w14:textId="77777777" w:rsidR="00377D15" w:rsidRDefault="00377D15" w:rsidP="00647C9F"/>
        </w:tc>
      </w:tr>
      <w:tr w:rsidR="00377D15" w14:paraId="56CE840A" w14:textId="77777777" w:rsidTr="00647C9F">
        <w:tc>
          <w:tcPr>
            <w:tcW w:w="2689" w:type="dxa"/>
          </w:tcPr>
          <w:p w14:paraId="27C3FB25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KvK nr.</w:t>
            </w:r>
          </w:p>
        </w:tc>
        <w:tc>
          <w:tcPr>
            <w:tcW w:w="4807" w:type="dxa"/>
          </w:tcPr>
          <w:p w14:paraId="24867F4D" w14:textId="77777777" w:rsidR="00377D15" w:rsidRDefault="00377D15" w:rsidP="00647C9F"/>
        </w:tc>
      </w:tr>
      <w:tr w:rsidR="00377D15" w14:paraId="44F0C629" w14:textId="77777777" w:rsidTr="00647C9F">
        <w:tc>
          <w:tcPr>
            <w:tcW w:w="2689" w:type="dxa"/>
          </w:tcPr>
          <w:p w14:paraId="4BAC5005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 xml:space="preserve">Adres onderneming: </w:t>
            </w:r>
          </w:p>
        </w:tc>
        <w:tc>
          <w:tcPr>
            <w:tcW w:w="4807" w:type="dxa"/>
          </w:tcPr>
          <w:p w14:paraId="2C86A83C" w14:textId="77777777" w:rsidR="00377D15" w:rsidRDefault="00377D15" w:rsidP="00647C9F"/>
        </w:tc>
      </w:tr>
      <w:tr w:rsidR="00377D15" w14:paraId="73976CD7" w14:textId="77777777" w:rsidTr="00647C9F">
        <w:tc>
          <w:tcPr>
            <w:tcW w:w="2689" w:type="dxa"/>
          </w:tcPr>
          <w:p w14:paraId="63EEEDDB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Plaats:</w:t>
            </w:r>
          </w:p>
        </w:tc>
        <w:tc>
          <w:tcPr>
            <w:tcW w:w="4807" w:type="dxa"/>
          </w:tcPr>
          <w:p w14:paraId="6027D807" w14:textId="77777777" w:rsidR="00377D15" w:rsidRDefault="00377D15" w:rsidP="00647C9F"/>
        </w:tc>
      </w:tr>
      <w:tr w:rsidR="00377D15" w14:paraId="392FFA85" w14:textId="77777777" w:rsidTr="00647C9F">
        <w:tc>
          <w:tcPr>
            <w:tcW w:w="2689" w:type="dxa"/>
          </w:tcPr>
          <w:p w14:paraId="13376E51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Naam contactpersoon:</w:t>
            </w:r>
          </w:p>
        </w:tc>
        <w:tc>
          <w:tcPr>
            <w:tcW w:w="4807" w:type="dxa"/>
          </w:tcPr>
          <w:p w14:paraId="508FD6CB" w14:textId="77777777" w:rsidR="00377D15" w:rsidRDefault="00377D15" w:rsidP="00647C9F"/>
        </w:tc>
      </w:tr>
      <w:tr w:rsidR="00377D15" w14:paraId="647A94FF" w14:textId="77777777" w:rsidTr="00647C9F">
        <w:tc>
          <w:tcPr>
            <w:tcW w:w="2689" w:type="dxa"/>
          </w:tcPr>
          <w:p w14:paraId="00AA92D1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Telefoonnummer contactpersoon:</w:t>
            </w:r>
          </w:p>
        </w:tc>
        <w:tc>
          <w:tcPr>
            <w:tcW w:w="4807" w:type="dxa"/>
          </w:tcPr>
          <w:p w14:paraId="2ACF0EE1" w14:textId="77777777" w:rsidR="00377D15" w:rsidRDefault="00377D15" w:rsidP="00647C9F"/>
        </w:tc>
      </w:tr>
      <w:tr w:rsidR="00377D15" w14:paraId="1BC37D7D" w14:textId="77777777" w:rsidTr="00647C9F">
        <w:tc>
          <w:tcPr>
            <w:tcW w:w="2689" w:type="dxa"/>
          </w:tcPr>
          <w:p w14:paraId="4DB2D603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Email contactpersoon:</w:t>
            </w:r>
          </w:p>
        </w:tc>
        <w:tc>
          <w:tcPr>
            <w:tcW w:w="4807" w:type="dxa"/>
          </w:tcPr>
          <w:p w14:paraId="60C90B4D" w14:textId="77777777" w:rsidR="00377D15" w:rsidRDefault="00377D15" w:rsidP="00647C9F"/>
        </w:tc>
      </w:tr>
    </w:tbl>
    <w:p w14:paraId="5D6979E7" w14:textId="77777777" w:rsidR="00150AC6" w:rsidRDefault="00150AC6" w:rsidP="00377D15"/>
    <w:p w14:paraId="1880DBA3" w14:textId="77777777" w:rsidR="00377D15" w:rsidRDefault="00377D15" w:rsidP="00377D15">
      <w:pPr>
        <w:rPr>
          <w:b/>
          <w:bCs/>
        </w:rPr>
      </w:pPr>
    </w:p>
    <w:p w14:paraId="40F0CBEF" w14:textId="77777777" w:rsidR="00377D15" w:rsidRDefault="00377D15" w:rsidP="00377D15">
      <w:pPr>
        <w:rPr>
          <w:b/>
          <w:bCs/>
        </w:rPr>
      </w:pPr>
    </w:p>
    <w:p w14:paraId="523C2B8E" w14:textId="2276C1AD" w:rsidR="00377D15" w:rsidRPr="00377D15" w:rsidRDefault="00377D15" w:rsidP="00377D15">
      <w:pPr>
        <w:rPr>
          <w:b/>
          <w:bCs/>
        </w:rPr>
      </w:pPr>
      <w:r w:rsidRPr="00377D15">
        <w:rPr>
          <w:b/>
          <w:bCs/>
        </w:rPr>
        <w:t>A. Algemene Informatie</w:t>
      </w:r>
    </w:p>
    <w:p w14:paraId="695FCC90" w14:textId="77777777" w:rsidR="00377D15" w:rsidRPr="00377D15" w:rsidRDefault="00377D15" w:rsidP="00377D15">
      <w:pPr>
        <w:numPr>
          <w:ilvl w:val="1"/>
          <w:numId w:val="7"/>
        </w:numPr>
        <w:tabs>
          <w:tab w:val="clear" w:pos="1440"/>
          <w:tab w:val="num" w:pos="1276"/>
        </w:tabs>
        <w:ind w:left="0"/>
      </w:pPr>
      <w:r w:rsidRPr="00377D15">
        <w:t>Heeft u uw ervaring met vergelijkbare contracten/projecten m.b.t. schietfaciliteiten. Kunt u deze ervaring toelichten.</w:t>
      </w:r>
    </w:p>
    <w:p w14:paraId="1B379252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341"/>
      </w:tblGrid>
      <w:tr w:rsidR="00377D15" w:rsidRPr="00377D15" w14:paraId="5BD48C76" w14:textId="77777777" w:rsidTr="00377D15">
        <w:tc>
          <w:tcPr>
            <w:tcW w:w="7341" w:type="dxa"/>
          </w:tcPr>
          <w:p w14:paraId="3DF51DBE" w14:textId="77777777" w:rsidR="00377D15" w:rsidRDefault="00377D15" w:rsidP="00377D15"/>
          <w:p w14:paraId="00D6270C" w14:textId="77777777" w:rsidR="00377D15" w:rsidRDefault="00377D15" w:rsidP="00377D15"/>
          <w:p w14:paraId="74A1C9BD" w14:textId="77777777" w:rsidR="00377D15" w:rsidRPr="00377D15" w:rsidRDefault="00377D15" w:rsidP="00377D15"/>
          <w:p w14:paraId="7F82E693" w14:textId="77777777" w:rsidR="00377D15" w:rsidRPr="00377D15" w:rsidRDefault="00377D15" w:rsidP="00377D15"/>
        </w:tc>
      </w:tr>
    </w:tbl>
    <w:p w14:paraId="041D7CD6" w14:textId="77777777" w:rsidR="00377D15" w:rsidRPr="00377D15" w:rsidRDefault="00377D15" w:rsidP="00377D15"/>
    <w:p w14:paraId="7A4ADBC8" w14:textId="77777777" w:rsidR="00377D15" w:rsidRPr="00377D15" w:rsidRDefault="00377D15" w:rsidP="00377D15">
      <w:pPr>
        <w:rPr>
          <w:b/>
          <w:bCs/>
        </w:rPr>
      </w:pPr>
    </w:p>
    <w:p w14:paraId="24DE70C8" w14:textId="7188D708" w:rsidR="00377D15" w:rsidRPr="00377D15" w:rsidRDefault="00377D15" w:rsidP="00377D15">
      <w:pPr>
        <w:rPr>
          <w:b/>
          <w:bCs/>
        </w:rPr>
      </w:pPr>
      <w:r w:rsidRPr="00377D15">
        <w:rPr>
          <w:b/>
          <w:bCs/>
        </w:rPr>
        <w:t>B. Standaardisatie &amp; Modula</w:t>
      </w:r>
      <w:r w:rsidR="00AC2680">
        <w:rPr>
          <w:b/>
          <w:bCs/>
        </w:rPr>
        <w:t>i</w:t>
      </w:r>
      <w:r w:rsidRPr="00377D15">
        <w:rPr>
          <w:b/>
          <w:bCs/>
        </w:rPr>
        <w:t>riteit</w:t>
      </w:r>
    </w:p>
    <w:p w14:paraId="12C20970" w14:textId="77777777" w:rsidR="00377D15" w:rsidRDefault="00377D15" w:rsidP="00377D15"/>
    <w:p w14:paraId="04997C81" w14:textId="476889FD" w:rsidR="00377D15" w:rsidRPr="00377D15" w:rsidRDefault="00377D15" w:rsidP="00377D15">
      <w:r w:rsidRPr="00377D15">
        <w:t>Vanwege de omvangrijke opgave wil het RVB komen tot vergaande standaardisering en uniformering van de schietfaciliteiten. Gedacht wordt aan een modulaire opbouw</w:t>
      </w:r>
      <w:r w:rsidR="00AC2680">
        <w:t>,</w:t>
      </w:r>
      <w:r w:rsidRPr="00377D15">
        <w:t xml:space="preserve"> zodat er in de toekomst eenvoudiger opgeschaald kan worden. </w:t>
      </w:r>
    </w:p>
    <w:p w14:paraId="0F4A1E28" w14:textId="77777777" w:rsidR="00377D15" w:rsidRPr="00377D15" w:rsidRDefault="00377D15" w:rsidP="00377D15">
      <w:r w:rsidRPr="00377D15">
        <w:t>Met standaardisering hopen we versneld de bestaande schietbanen op norm te kunnen brengen, te voldoen aan de wet- en regelgeving, ruimere markt te krijgen en het onderhoud te vereenvoudigen.</w:t>
      </w:r>
    </w:p>
    <w:p w14:paraId="2973AE56" w14:textId="77777777" w:rsidR="00377D15" w:rsidRPr="00377D15" w:rsidRDefault="00377D15" w:rsidP="00377D15">
      <w:pPr>
        <w:ind w:hanging="426"/>
      </w:pPr>
    </w:p>
    <w:p w14:paraId="55F3EFDC" w14:textId="38B4AC3B" w:rsidR="00377D15" w:rsidRPr="00377D15" w:rsidRDefault="00377D15" w:rsidP="00377D15">
      <w:pPr>
        <w:ind w:hanging="284"/>
      </w:pPr>
      <w:r w:rsidRPr="00377D15">
        <w:t xml:space="preserve">2. </w:t>
      </w:r>
      <w:r>
        <w:tab/>
      </w:r>
      <w:r w:rsidRPr="00377D15">
        <w:t>Welke standaardisering ziet u vanuit uw expertise als gewenst/geschikt om te voldoen aan de gestelde doelstellingen, uitgangspunten en ambities van het RVB</w:t>
      </w:r>
      <w:r w:rsidR="00AC2680">
        <w:t xml:space="preserve"> voor dit onderwerp</w:t>
      </w:r>
      <w:r w:rsidRPr="00377D15">
        <w:t xml:space="preserve">. </w:t>
      </w:r>
    </w:p>
    <w:p w14:paraId="0A45A3DE" w14:textId="77777777" w:rsidR="00377D15" w:rsidRPr="00377D15" w:rsidRDefault="00377D15" w:rsidP="00377D15"/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7496"/>
      </w:tblGrid>
      <w:tr w:rsidR="00377D15" w:rsidRPr="00377D15" w14:paraId="6256EA4A" w14:textId="77777777" w:rsidTr="00647C9F">
        <w:tc>
          <w:tcPr>
            <w:tcW w:w="7496" w:type="dxa"/>
          </w:tcPr>
          <w:p w14:paraId="05E1C8EF" w14:textId="77777777" w:rsidR="00377D15" w:rsidRDefault="00377D15" w:rsidP="00377D15"/>
          <w:p w14:paraId="38D379E6" w14:textId="77777777" w:rsidR="00377D15" w:rsidRDefault="00377D15" w:rsidP="00377D15"/>
          <w:p w14:paraId="2CAC2011" w14:textId="77777777" w:rsidR="00377D15" w:rsidRPr="00377D15" w:rsidRDefault="00377D15" w:rsidP="00377D15"/>
        </w:tc>
      </w:tr>
    </w:tbl>
    <w:p w14:paraId="3B6708FA" w14:textId="77777777" w:rsidR="00377D15" w:rsidRPr="00377D15" w:rsidRDefault="00377D15" w:rsidP="00377D15"/>
    <w:p w14:paraId="7AD02E77" w14:textId="77777777" w:rsidR="00377D15" w:rsidRPr="00377D15" w:rsidRDefault="00377D15" w:rsidP="00377D15"/>
    <w:p w14:paraId="1F938EA8" w14:textId="77777777" w:rsidR="00377D15" w:rsidRPr="00377D15" w:rsidRDefault="00377D15" w:rsidP="00377D15">
      <w:pPr>
        <w:ind w:hanging="284"/>
      </w:pPr>
      <w:r w:rsidRPr="00377D15">
        <w:t>3. Kunt u aangeven of standaardisering/uniformering kan bijdragen aan de volgende uitdagingen:</w:t>
      </w:r>
    </w:p>
    <w:p w14:paraId="7AD48D95" w14:textId="77777777" w:rsidR="00377D15" w:rsidRPr="00377D15" w:rsidRDefault="00377D15" w:rsidP="00377D15">
      <w:r w:rsidRPr="00377D15">
        <w:t>a. gewenste versnelling projecten</w:t>
      </w:r>
    </w:p>
    <w:p w14:paraId="47488311" w14:textId="77777777" w:rsidR="00377D15" w:rsidRPr="00377D15" w:rsidRDefault="00377D15" w:rsidP="00660E01">
      <w:r w:rsidRPr="00377D15">
        <w:t>b. CO2 reductie, voorkomen vertraging door stikstof</w:t>
      </w:r>
    </w:p>
    <w:p w14:paraId="43D8F96B" w14:textId="77777777" w:rsidR="00377D15" w:rsidRPr="00377D15" w:rsidRDefault="00377D15" w:rsidP="00377D15">
      <w:r w:rsidRPr="00377D15">
        <w:t>c. marktcapaciteit</w:t>
      </w:r>
    </w:p>
    <w:p w14:paraId="0746D93B" w14:textId="0F95F7B7" w:rsidR="00AC2680" w:rsidRPr="00377D15" w:rsidRDefault="00377D15" w:rsidP="00377D15">
      <w:r w:rsidRPr="00377D15">
        <w:t>d. netcongestie</w:t>
      </w:r>
    </w:p>
    <w:p w14:paraId="7AC74E42" w14:textId="2F34EF65" w:rsidR="00377D15" w:rsidRPr="00377D15" w:rsidRDefault="00377D15" w:rsidP="00377D15">
      <w:r w:rsidRPr="00377D15">
        <w:t xml:space="preserve">e. overig </w:t>
      </w:r>
      <w:r w:rsidR="008E12FF">
        <w:t>(</w:t>
      </w:r>
      <w:r w:rsidR="00346902">
        <w:t xml:space="preserve">bijvoorbeeld </w:t>
      </w:r>
      <w:r w:rsidR="008E12FF">
        <w:t>RAMS</w:t>
      </w:r>
      <w:r w:rsidR="00C45CE8">
        <w:rPr>
          <w:rStyle w:val="Voetnootmarkering"/>
        </w:rPr>
        <w:footnoteReference w:id="1"/>
      </w:r>
      <w:r w:rsidR="008E12FF">
        <w:t>)</w:t>
      </w:r>
    </w:p>
    <w:p w14:paraId="4B124305" w14:textId="77777777" w:rsidR="00377D15" w:rsidRPr="00377D15" w:rsidRDefault="00377D15" w:rsidP="00377D15"/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7496"/>
      </w:tblGrid>
      <w:tr w:rsidR="00377D15" w:rsidRPr="00377D15" w14:paraId="5EE1DFF5" w14:textId="77777777" w:rsidTr="00647C9F">
        <w:tc>
          <w:tcPr>
            <w:tcW w:w="7496" w:type="dxa"/>
          </w:tcPr>
          <w:p w14:paraId="084F4FBE" w14:textId="77777777" w:rsidR="00377D15" w:rsidRDefault="00377D15" w:rsidP="00377D15">
            <w:r w:rsidRPr="00377D15">
              <w:t>a.</w:t>
            </w:r>
          </w:p>
          <w:p w14:paraId="16A1F933" w14:textId="77777777" w:rsidR="00377D15" w:rsidRPr="00377D15" w:rsidRDefault="00377D15" w:rsidP="00377D15"/>
        </w:tc>
      </w:tr>
      <w:tr w:rsidR="00377D15" w:rsidRPr="00377D15" w14:paraId="7DCDE5FE" w14:textId="77777777" w:rsidTr="00647C9F">
        <w:tc>
          <w:tcPr>
            <w:tcW w:w="7496" w:type="dxa"/>
          </w:tcPr>
          <w:p w14:paraId="1D31A0C6" w14:textId="77777777" w:rsidR="00377D15" w:rsidRDefault="00377D15" w:rsidP="00377D15">
            <w:r w:rsidRPr="00377D15">
              <w:t>b.</w:t>
            </w:r>
          </w:p>
          <w:p w14:paraId="1A59B051" w14:textId="77777777" w:rsidR="00377D15" w:rsidRPr="00377D15" w:rsidRDefault="00377D15" w:rsidP="00377D15"/>
        </w:tc>
      </w:tr>
      <w:tr w:rsidR="00377D15" w:rsidRPr="00377D15" w14:paraId="35BCEBF2" w14:textId="77777777" w:rsidTr="00647C9F">
        <w:tc>
          <w:tcPr>
            <w:tcW w:w="7496" w:type="dxa"/>
          </w:tcPr>
          <w:p w14:paraId="3512EF09" w14:textId="77777777" w:rsidR="00377D15" w:rsidRDefault="00377D15" w:rsidP="00377D15">
            <w:r w:rsidRPr="00377D15">
              <w:t>c.</w:t>
            </w:r>
          </w:p>
          <w:p w14:paraId="5EFD47EB" w14:textId="77777777" w:rsidR="00377D15" w:rsidRPr="00377D15" w:rsidRDefault="00377D15" w:rsidP="00377D15"/>
        </w:tc>
      </w:tr>
      <w:tr w:rsidR="00377D15" w:rsidRPr="00377D15" w14:paraId="45BE2E50" w14:textId="77777777" w:rsidTr="00647C9F">
        <w:tc>
          <w:tcPr>
            <w:tcW w:w="7496" w:type="dxa"/>
          </w:tcPr>
          <w:p w14:paraId="0358639F" w14:textId="77777777" w:rsidR="00377D15" w:rsidRDefault="00377D15" w:rsidP="00377D15">
            <w:r w:rsidRPr="00377D15">
              <w:t>d.</w:t>
            </w:r>
          </w:p>
          <w:p w14:paraId="2BB47A22" w14:textId="77777777" w:rsidR="00377D15" w:rsidRPr="00377D15" w:rsidRDefault="00377D15" w:rsidP="00377D15"/>
        </w:tc>
      </w:tr>
      <w:tr w:rsidR="00377D15" w:rsidRPr="00377D15" w14:paraId="1DCE7C46" w14:textId="77777777" w:rsidTr="00647C9F">
        <w:tc>
          <w:tcPr>
            <w:tcW w:w="7496" w:type="dxa"/>
          </w:tcPr>
          <w:p w14:paraId="22DEB074" w14:textId="77777777" w:rsidR="00377D15" w:rsidRDefault="00377D15" w:rsidP="00377D15">
            <w:r w:rsidRPr="00377D15">
              <w:t>e.</w:t>
            </w:r>
          </w:p>
          <w:p w14:paraId="2C03833D" w14:textId="77777777" w:rsidR="00377D15" w:rsidRPr="00377D15" w:rsidRDefault="00377D15" w:rsidP="00377D15"/>
        </w:tc>
      </w:tr>
    </w:tbl>
    <w:p w14:paraId="15825D5A" w14:textId="77777777" w:rsidR="00377D15" w:rsidRPr="00377D15" w:rsidRDefault="00377D15" w:rsidP="00377D15"/>
    <w:p w14:paraId="5E3EC1B0" w14:textId="77777777" w:rsidR="00377D15" w:rsidRDefault="00377D15" w:rsidP="00377D15"/>
    <w:p w14:paraId="7F44112F" w14:textId="1BEDDA25" w:rsidR="006D26CF" w:rsidRPr="00C45CE8" w:rsidRDefault="006D26CF" w:rsidP="006D26CF">
      <w:pPr>
        <w:pStyle w:val="Lijstalinea"/>
        <w:numPr>
          <w:ilvl w:val="0"/>
          <w:numId w:val="10"/>
        </w:numPr>
        <w:ind w:left="0"/>
      </w:pPr>
      <w:r w:rsidRPr="00C45CE8">
        <w:t xml:space="preserve">Welke innovatieve ontwikkelingen zouden kansen bieden? Denk aan o.a. robotiseren. </w:t>
      </w:r>
    </w:p>
    <w:p w14:paraId="17C0D732" w14:textId="77777777" w:rsidR="006D26CF" w:rsidRDefault="006D26CF" w:rsidP="00377D15"/>
    <w:p w14:paraId="5E3E48C0" w14:textId="77777777" w:rsidR="006D26CF" w:rsidRDefault="006D26CF" w:rsidP="00377D15"/>
    <w:p w14:paraId="5A2CAF0B" w14:textId="77777777" w:rsidR="006D26CF" w:rsidRPr="00377D15" w:rsidRDefault="006D26CF" w:rsidP="00377D15"/>
    <w:p w14:paraId="289953EE" w14:textId="7873BA70" w:rsidR="00377D15" w:rsidRPr="00377D15" w:rsidRDefault="00377D15" w:rsidP="00377D15">
      <w:pPr>
        <w:rPr>
          <w:b/>
          <w:bCs/>
        </w:rPr>
      </w:pPr>
      <w:r w:rsidRPr="00377D15">
        <w:rPr>
          <w:b/>
          <w:bCs/>
        </w:rPr>
        <w:t xml:space="preserve">Voorkoming </w:t>
      </w:r>
      <w:r w:rsidR="00AC2680">
        <w:rPr>
          <w:b/>
          <w:bCs/>
        </w:rPr>
        <w:t>V</w:t>
      </w:r>
      <w:r w:rsidRPr="00377D15">
        <w:rPr>
          <w:b/>
          <w:bCs/>
        </w:rPr>
        <w:t xml:space="preserve">endor </w:t>
      </w:r>
      <w:r w:rsidR="00AC2680">
        <w:rPr>
          <w:b/>
          <w:bCs/>
        </w:rPr>
        <w:t>L</w:t>
      </w:r>
      <w:r w:rsidRPr="00377D15">
        <w:rPr>
          <w:b/>
          <w:bCs/>
        </w:rPr>
        <w:t>ock-in situatie</w:t>
      </w:r>
    </w:p>
    <w:p w14:paraId="1D35A6E2" w14:textId="27CEC65F" w:rsidR="00377D15" w:rsidRPr="00377D15" w:rsidRDefault="00377D15" w:rsidP="00377D15">
      <w:r w:rsidRPr="00377D15">
        <w:t xml:space="preserve">Het RVB en Defensie willen </w:t>
      </w:r>
      <w:r w:rsidR="00AC2680">
        <w:t>V</w:t>
      </w:r>
      <w:r w:rsidRPr="00377D15">
        <w:t xml:space="preserve">endor </w:t>
      </w:r>
      <w:r w:rsidR="00AC2680">
        <w:t>L</w:t>
      </w:r>
      <w:r w:rsidRPr="00377D15">
        <w:t xml:space="preserve">ock-in voorkomen door voor te schrijven aan welke </w:t>
      </w:r>
      <w:r w:rsidRPr="00377D15">
        <w:rPr>
          <w:b/>
          <w:bCs/>
        </w:rPr>
        <w:t xml:space="preserve">functionele en technische eisen </w:t>
      </w:r>
      <w:r w:rsidRPr="00377D15">
        <w:t>een opdrachtnemer moet voldoen. Defensie stelt hier in eigenbeheer een Programma van Eisen voor, waarbij elke leverancier moet voldoen aan de functionele eisen</w:t>
      </w:r>
    </w:p>
    <w:p w14:paraId="0811AC61" w14:textId="77777777" w:rsidR="00377D15" w:rsidRDefault="00377D15" w:rsidP="00377D15"/>
    <w:p w14:paraId="2E4FE247" w14:textId="1EEB0AC6" w:rsidR="00377D15" w:rsidRPr="00377D15" w:rsidRDefault="006D26CF" w:rsidP="00377D15">
      <w:pPr>
        <w:ind w:hanging="284"/>
      </w:pPr>
      <w:r>
        <w:t>5</w:t>
      </w:r>
      <w:r w:rsidR="00377D15" w:rsidRPr="00377D15">
        <w:t xml:space="preserve">a. Welke technische en contractuele maatregelen vindt u wenselijk (of: noodzakelijk) om de afhankelijkheid van één leverancier binnen een geïntegreerde infrastructuuroplossing te voorkomen of te beperken? </w:t>
      </w:r>
    </w:p>
    <w:p w14:paraId="49A87DC8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341"/>
      </w:tblGrid>
      <w:tr w:rsidR="00377D15" w:rsidRPr="00377D15" w14:paraId="1D9CABD0" w14:textId="77777777" w:rsidTr="00377D15">
        <w:tc>
          <w:tcPr>
            <w:tcW w:w="7341" w:type="dxa"/>
          </w:tcPr>
          <w:p w14:paraId="5FEE4024" w14:textId="77777777" w:rsidR="00377D15" w:rsidRPr="00377D15" w:rsidRDefault="00377D15" w:rsidP="00377D15"/>
          <w:p w14:paraId="521F80CA" w14:textId="77777777" w:rsidR="00377D15" w:rsidRPr="00377D15" w:rsidRDefault="00377D15" w:rsidP="00377D15"/>
        </w:tc>
      </w:tr>
    </w:tbl>
    <w:p w14:paraId="1E7809A8" w14:textId="77777777" w:rsidR="00377D15" w:rsidRPr="00377D15" w:rsidRDefault="00377D15" w:rsidP="00377D15"/>
    <w:p w14:paraId="7E172341" w14:textId="0995A148" w:rsidR="00377D15" w:rsidRPr="00377D15" w:rsidRDefault="006D26CF" w:rsidP="00377D15">
      <w:pPr>
        <w:ind w:left="142" w:hanging="426"/>
        <w:rPr>
          <w:i/>
          <w:iCs/>
        </w:rPr>
      </w:pPr>
      <w:r>
        <w:t>5</w:t>
      </w:r>
      <w:r w:rsidR="00377D15" w:rsidRPr="00377D15">
        <w:t>b. Heeft u ervaringen en een voorbeeld van een open standaard of interface</w:t>
      </w:r>
      <w:r w:rsidR="008E12FF">
        <w:t xml:space="preserve"> die</w:t>
      </w:r>
      <w:r w:rsidR="00AC2680">
        <w:t xml:space="preserve"> </w:t>
      </w:r>
      <w:r w:rsidR="00377D15" w:rsidRPr="00377D15">
        <w:t>help</w:t>
      </w:r>
      <w:r w:rsidR="008E12FF">
        <w:t>t</w:t>
      </w:r>
      <w:r w:rsidR="00AC2680">
        <w:t xml:space="preserve">  </w:t>
      </w:r>
      <w:r w:rsidR="00377D15" w:rsidRPr="00377D15">
        <w:t xml:space="preserve"> (bv. voor DVI-systemen)?</w:t>
      </w:r>
    </w:p>
    <w:p w14:paraId="58B081C7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341"/>
      </w:tblGrid>
      <w:tr w:rsidR="00377D15" w:rsidRPr="00377D15" w14:paraId="3BB7FEC3" w14:textId="77777777" w:rsidTr="00377D15">
        <w:tc>
          <w:tcPr>
            <w:tcW w:w="7341" w:type="dxa"/>
          </w:tcPr>
          <w:p w14:paraId="066F913A" w14:textId="77777777" w:rsidR="00377D15" w:rsidRPr="00377D15" w:rsidRDefault="00377D15" w:rsidP="00377D15"/>
          <w:p w14:paraId="0123210F" w14:textId="77777777" w:rsidR="00377D15" w:rsidRPr="00377D15" w:rsidRDefault="00377D15" w:rsidP="00377D15"/>
        </w:tc>
      </w:tr>
    </w:tbl>
    <w:p w14:paraId="1CB54F2B" w14:textId="77777777" w:rsidR="00377D15" w:rsidRPr="00377D15" w:rsidRDefault="00377D15" w:rsidP="00377D15"/>
    <w:p w14:paraId="72AAD8C5" w14:textId="77777777" w:rsidR="00377D15" w:rsidRPr="00377D15" w:rsidRDefault="00377D15" w:rsidP="00377D15"/>
    <w:p w14:paraId="1F4AE798" w14:textId="0B40B9CA" w:rsidR="00377D15" w:rsidRPr="00377D15" w:rsidRDefault="006D26CF" w:rsidP="00377D15">
      <w:pPr>
        <w:ind w:hanging="426"/>
      </w:pPr>
      <w:r>
        <w:t>6</w:t>
      </w:r>
      <w:r w:rsidR="00377D15" w:rsidRPr="00377D15">
        <w:t>.</w:t>
      </w:r>
      <w:r w:rsidR="00377D15">
        <w:t xml:space="preserve">   </w:t>
      </w:r>
      <w:r w:rsidR="00377D15" w:rsidRPr="00377D15">
        <w:t>Welke rol zouden open source oplossingen volgens u kunnen spelen bij het realiseren van een toekomstbestendige; én een goed interoperabele infrastructuur? Graag vernemen wij van u de belangrijkste voordelen (en eventuele nadelen). En hoe zouden we hier toe kunnen komen.</w:t>
      </w:r>
    </w:p>
    <w:p w14:paraId="17A36699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341"/>
      </w:tblGrid>
      <w:tr w:rsidR="00377D15" w:rsidRPr="00377D15" w14:paraId="451B0A96" w14:textId="77777777" w:rsidTr="00377D15">
        <w:tc>
          <w:tcPr>
            <w:tcW w:w="7341" w:type="dxa"/>
          </w:tcPr>
          <w:p w14:paraId="72A3ADC8" w14:textId="77777777" w:rsidR="00377D15" w:rsidRPr="00377D15" w:rsidRDefault="00377D15" w:rsidP="00377D15"/>
          <w:p w14:paraId="0C4EC653" w14:textId="77777777" w:rsidR="00377D15" w:rsidRPr="00377D15" w:rsidRDefault="00377D15" w:rsidP="00377D15"/>
        </w:tc>
      </w:tr>
    </w:tbl>
    <w:p w14:paraId="3971EB51" w14:textId="77777777" w:rsidR="00377D15" w:rsidRPr="00377D15" w:rsidRDefault="00377D15" w:rsidP="00377D15"/>
    <w:p w14:paraId="625D5F8F" w14:textId="7E11B8D6" w:rsidR="00377D15" w:rsidRPr="00377D15" w:rsidRDefault="006D26CF" w:rsidP="00377D15">
      <w:pPr>
        <w:ind w:hanging="426"/>
      </w:pPr>
      <w:r>
        <w:t>7</w:t>
      </w:r>
      <w:r w:rsidR="00377D15" w:rsidRPr="00377D15">
        <w:t>.</w:t>
      </w:r>
      <w:r w:rsidR="00377D15">
        <w:t xml:space="preserve">   </w:t>
      </w:r>
      <w:r w:rsidR="00377D15" w:rsidRPr="00377D15">
        <w:t>Hoe staat u tegenover samenwerking in een interoperabele infrastructuur, waarbij u niet de volledige oplossing levert? Bent u hiertoe bereid, en zo ja, onder welke randvoorwaarden?</w:t>
      </w:r>
    </w:p>
    <w:p w14:paraId="3327E8B0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341"/>
      </w:tblGrid>
      <w:tr w:rsidR="00377D15" w:rsidRPr="00377D15" w14:paraId="2CD10273" w14:textId="77777777" w:rsidTr="00377D15">
        <w:tc>
          <w:tcPr>
            <w:tcW w:w="7341" w:type="dxa"/>
          </w:tcPr>
          <w:p w14:paraId="1D166575" w14:textId="77777777" w:rsidR="00377D15" w:rsidRPr="00377D15" w:rsidRDefault="00377D15" w:rsidP="00377D15"/>
          <w:p w14:paraId="7F3EF1D9" w14:textId="77777777" w:rsidR="00377D15" w:rsidRPr="00377D15" w:rsidRDefault="00377D15" w:rsidP="00377D15"/>
        </w:tc>
      </w:tr>
    </w:tbl>
    <w:p w14:paraId="6957CFEA" w14:textId="77777777" w:rsidR="00377D15" w:rsidRPr="00377D15" w:rsidRDefault="00377D15" w:rsidP="00377D15"/>
    <w:p w14:paraId="68D0318D" w14:textId="77777777" w:rsidR="00377D15" w:rsidRPr="00377D15" w:rsidRDefault="00377D15" w:rsidP="00377D15">
      <w:pPr>
        <w:rPr>
          <w:b/>
          <w:bCs/>
        </w:rPr>
      </w:pPr>
      <w:r w:rsidRPr="00377D15">
        <w:rPr>
          <w:b/>
          <w:bCs/>
        </w:rPr>
        <w:t>Instandhouding</w:t>
      </w:r>
    </w:p>
    <w:p w14:paraId="1609DD7E" w14:textId="796E7DB2" w:rsidR="00377D15" w:rsidRPr="00377D15" w:rsidRDefault="00377D15" w:rsidP="00377D15">
      <w:r w:rsidRPr="00377D15">
        <w:t>De huidige situatie is dat we werken met raam</w:t>
      </w:r>
      <w:r>
        <w:t xml:space="preserve">overeenkomsten </w:t>
      </w:r>
      <w:r w:rsidRPr="00377D15">
        <w:t>voor onderhoud.</w:t>
      </w:r>
    </w:p>
    <w:p w14:paraId="1382FA80" w14:textId="77777777" w:rsidR="00377D15" w:rsidRPr="00377D15" w:rsidRDefault="00377D15" w:rsidP="00377D15"/>
    <w:p w14:paraId="22D0BE2B" w14:textId="00C41E1A" w:rsidR="00377D15" w:rsidRPr="00377D15" w:rsidRDefault="006D26CF" w:rsidP="00377D15">
      <w:pPr>
        <w:ind w:hanging="426"/>
      </w:pPr>
      <w:r>
        <w:t>8</w:t>
      </w:r>
      <w:r w:rsidR="00377D15" w:rsidRPr="00377D15">
        <w:t xml:space="preserve">. </w:t>
      </w:r>
      <w:r w:rsidR="00377D15">
        <w:t xml:space="preserve">  </w:t>
      </w:r>
      <w:r w:rsidR="00377D15" w:rsidRPr="00377D15">
        <w:t>Hoe ziet u het vastleggen van ontwerpkeuzes, assetdata en onderhoudsinformatie, zodat eventueel ook een andere partij het beheer en onderhoud goed kan overnemen</w:t>
      </w:r>
      <w:r w:rsidR="008E12FF">
        <w:t>)</w:t>
      </w:r>
      <w:r w:rsidR="00377D15" w:rsidRPr="00377D15">
        <w:t>?</w:t>
      </w:r>
    </w:p>
    <w:p w14:paraId="3D1C3DE8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341"/>
      </w:tblGrid>
      <w:tr w:rsidR="00377D15" w:rsidRPr="00377D15" w14:paraId="76D33DFB" w14:textId="77777777" w:rsidTr="00377D15">
        <w:tc>
          <w:tcPr>
            <w:tcW w:w="7341" w:type="dxa"/>
          </w:tcPr>
          <w:p w14:paraId="7F7FAF4A" w14:textId="77777777" w:rsidR="00377D15" w:rsidRPr="00377D15" w:rsidRDefault="00377D15" w:rsidP="00377D15"/>
          <w:p w14:paraId="6074AB0F" w14:textId="77777777" w:rsidR="00377D15" w:rsidRPr="00377D15" w:rsidRDefault="00377D15" w:rsidP="00377D15"/>
        </w:tc>
      </w:tr>
    </w:tbl>
    <w:p w14:paraId="20FDB6BA" w14:textId="77777777" w:rsidR="00377D15" w:rsidRPr="00377D15" w:rsidRDefault="00377D15" w:rsidP="00377D15">
      <w:pPr>
        <w:rPr>
          <w:b/>
          <w:bCs/>
        </w:rPr>
      </w:pPr>
    </w:p>
    <w:p w14:paraId="4057D0D1" w14:textId="77777777" w:rsidR="00377D15" w:rsidRPr="00377D15" w:rsidRDefault="00377D15" w:rsidP="00377D15">
      <w:pPr>
        <w:rPr>
          <w:b/>
          <w:bCs/>
        </w:rPr>
      </w:pPr>
    </w:p>
    <w:p w14:paraId="10F7CCF1" w14:textId="77777777" w:rsidR="00377D15" w:rsidRPr="00377D15" w:rsidRDefault="00377D15" w:rsidP="00377D15"/>
    <w:p w14:paraId="0D7DE6D0" w14:textId="084BCE58" w:rsidR="00377D15" w:rsidRPr="00377D15" w:rsidRDefault="00377D15" w:rsidP="00377D15">
      <w:pPr>
        <w:rPr>
          <w:b/>
          <w:bCs/>
        </w:rPr>
      </w:pPr>
      <w:r>
        <w:rPr>
          <w:b/>
          <w:bCs/>
        </w:rPr>
        <w:t>C.</w:t>
      </w:r>
      <w:r w:rsidRPr="00377D15">
        <w:rPr>
          <w:b/>
          <w:bCs/>
        </w:rPr>
        <w:t xml:space="preserve"> Duurzaamheid &amp; Natuurinclusiviteit</w:t>
      </w:r>
    </w:p>
    <w:p w14:paraId="7A58DEFC" w14:textId="77777777" w:rsidR="00377D15" w:rsidRPr="00377D15" w:rsidRDefault="00377D15" w:rsidP="00377D15">
      <w:pPr>
        <w:ind w:left="720"/>
      </w:pPr>
    </w:p>
    <w:p w14:paraId="20167D72" w14:textId="1BE50901" w:rsidR="00377D15" w:rsidRPr="00377D15" w:rsidRDefault="00377D15" w:rsidP="006D26CF">
      <w:pPr>
        <w:pStyle w:val="Lijstalinea"/>
        <w:numPr>
          <w:ilvl w:val="0"/>
          <w:numId w:val="11"/>
        </w:numPr>
        <w:ind w:left="0"/>
      </w:pPr>
      <w:r w:rsidRPr="00377D15">
        <w:t>Welke circulaire of duurzame materialen zijn haalbaar voor deze opgave</w:t>
      </w:r>
      <w:r w:rsidR="008E12FF">
        <w:t>?</w:t>
      </w:r>
      <w:r w:rsidRPr="00377D15">
        <w:t xml:space="preserve"> </w:t>
      </w:r>
    </w:p>
    <w:p w14:paraId="522D6899" w14:textId="77777777" w:rsidR="00377D15" w:rsidRPr="00377D15" w:rsidRDefault="00377D15" w:rsidP="00377D15">
      <w:pPr>
        <w:ind w:left="720"/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7496"/>
      </w:tblGrid>
      <w:tr w:rsidR="00377D15" w:rsidRPr="00377D15" w14:paraId="74BACEC8" w14:textId="77777777" w:rsidTr="00647C9F">
        <w:tc>
          <w:tcPr>
            <w:tcW w:w="7496" w:type="dxa"/>
          </w:tcPr>
          <w:p w14:paraId="1A1C788E" w14:textId="77777777" w:rsidR="00377D15" w:rsidRDefault="00377D15" w:rsidP="00377D15"/>
          <w:p w14:paraId="19D753E9" w14:textId="77777777" w:rsidR="00377D15" w:rsidRPr="00377D15" w:rsidRDefault="00377D15" w:rsidP="00377D15"/>
        </w:tc>
      </w:tr>
    </w:tbl>
    <w:p w14:paraId="3D9BD740" w14:textId="46692C05" w:rsidR="00377D15" w:rsidRPr="00377D15" w:rsidRDefault="00377D15" w:rsidP="00377D15"/>
    <w:p w14:paraId="1E9D9130" w14:textId="38DA05AA" w:rsidR="00377D15" w:rsidRDefault="00377D15" w:rsidP="00E518DA">
      <w:pPr>
        <w:pStyle w:val="Lijstalinea"/>
        <w:numPr>
          <w:ilvl w:val="0"/>
          <w:numId w:val="11"/>
        </w:numPr>
        <w:ind w:left="-142"/>
      </w:pPr>
      <w:r w:rsidRPr="00377D15">
        <w:t xml:space="preserve">Schietbanen liggen vaak in of nabij een natuuromgeving. </w:t>
      </w:r>
      <w:r w:rsidR="008E12FF">
        <w:t>W</w:t>
      </w:r>
      <w:r w:rsidRPr="00377D15">
        <w:t>elke mogelijkheden zijn er om de schietfaciliteiten te laten bijdragen aan biodiversiteit en klimaatadaptatie</w:t>
      </w:r>
      <w:r w:rsidR="008E12FF">
        <w:t>?</w:t>
      </w:r>
      <w:r w:rsidRPr="00377D15">
        <w:t xml:space="preserve"> </w:t>
      </w:r>
    </w:p>
    <w:p w14:paraId="2BC49E10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501"/>
      </w:tblGrid>
      <w:tr w:rsidR="00377D15" w:rsidRPr="00377D15" w14:paraId="72D1A67F" w14:textId="77777777" w:rsidTr="00377D15">
        <w:tc>
          <w:tcPr>
            <w:tcW w:w="7501" w:type="dxa"/>
          </w:tcPr>
          <w:p w14:paraId="33B04E52" w14:textId="77777777" w:rsidR="00377D15" w:rsidRDefault="00377D15" w:rsidP="00377D15"/>
          <w:p w14:paraId="1DD7973C" w14:textId="77777777" w:rsidR="00377D15" w:rsidRPr="00377D15" w:rsidRDefault="00377D15" w:rsidP="00377D15"/>
        </w:tc>
      </w:tr>
    </w:tbl>
    <w:p w14:paraId="1B68E555" w14:textId="77777777" w:rsidR="00377D15" w:rsidRPr="00377D15" w:rsidRDefault="00377D15" w:rsidP="00377D15">
      <w:pPr>
        <w:ind w:left="720"/>
      </w:pPr>
    </w:p>
    <w:p w14:paraId="6FED3DD6" w14:textId="3C32DD21" w:rsidR="00377D15" w:rsidRPr="00377D15" w:rsidRDefault="00377D15" w:rsidP="00E518DA">
      <w:pPr>
        <w:numPr>
          <w:ilvl w:val="0"/>
          <w:numId w:val="11"/>
        </w:numPr>
        <w:ind w:left="0" w:hanging="426"/>
      </w:pPr>
      <w:r w:rsidRPr="00377D15">
        <w:t>Welke mitigerende maatregelen (bv. technologische oplossingen, procesaanpassingen) zou u willen voorstellen zodat de stikstofuitstoot wordt verminderd en ruimtelijke conflicten (bv. met het oog op natuurgebieden) worden voorkomen?</w:t>
      </w:r>
    </w:p>
    <w:p w14:paraId="7B6A2390" w14:textId="77777777" w:rsid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501"/>
      </w:tblGrid>
      <w:tr w:rsidR="00377D15" w:rsidRPr="00377D15" w14:paraId="1F9505D6" w14:textId="77777777" w:rsidTr="00647C9F">
        <w:tc>
          <w:tcPr>
            <w:tcW w:w="7501" w:type="dxa"/>
          </w:tcPr>
          <w:p w14:paraId="36699C36" w14:textId="77777777" w:rsidR="00377D15" w:rsidRDefault="00377D15" w:rsidP="00647C9F"/>
          <w:p w14:paraId="0C9A8961" w14:textId="77777777" w:rsidR="00377D15" w:rsidRPr="00377D15" w:rsidRDefault="00377D15" w:rsidP="00647C9F"/>
        </w:tc>
      </w:tr>
    </w:tbl>
    <w:p w14:paraId="7DF6F36B" w14:textId="77777777" w:rsidR="00377D15" w:rsidRDefault="00377D15" w:rsidP="00377D15"/>
    <w:p w14:paraId="74DE930F" w14:textId="77777777" w:rsidR="008B6F46" w:rsidRDefault="008B6F46" w:rsidP="00377D15">
      <w:pPr>
        <w:rPr>
          <w:b/>
          <w:bCs/>
        </w:rPr>
      </w:pPr>
    </w:p>
    <w:p w14:paraId="03999B66" w14:textId="77777777" w:rsidR="00377D15" w:rsidRDefault="00377D15" w:rsidP="00377D15">
      <w:pPr>
        <w:rPr>
          <w:b/>
          <w:bCs/>
        </w:rPr>
      </w:pPr>
    </w:p>
    <w:p w14:paraId="788150F0" w14:textId="35DD0356" w:rsidR="00377D15" w:rsidRPr="00377D15" w:rsidRDefault="00377D15" w:rsidP="00377D15">
      <w:pPr>
        <w:rPr>
          <w:b/>
          <w:bCs/>
        </w:rPr>
      </w:pPr>
      <w:r>
        <w:rPr>
          <w:b/>
          <w:bCs/>
        </w:rPr>
        <w:t xml:space="preserve">D. </w:t>
      </w:r>
      <w:r w:rsidRPr="00377D15">
        <w:rPr>
          <w:b/>
          <w:bCs/>
        </w:rPr>
        <w:t>Contractmodellen &amp; Samenwerking</w:t>
      </w:r>
    </w:p>
    <w:p w14:paraId="140AFCD4" w14:textId="77777777" w:rsidR="00377D15" w:rsidRPr="00377D15" w:rsidRDefault="00377D15" w:rsidP="00377D15"/>
    <w:p w14:paraId="04920B64" w14:textId="66C8FCEE" w:rsidR="00377D15" w:rsidRDefault="00377D15" w:rsidP="00660E01">
      <w:pPr>
        <w:ind w:hanging="567"/>
      </w:pPr>
      <w:r w:rsidRPr="00377D15">
        <w:t>1</w:t>
      </w:r>
      <w:r w:rsidR="00E518DA">
        <w:t>2</w:t>
      </w:r>
      <w:r w:rsidRPr="00377D15">
        <w:t>a. Welke vorm van samenwerking en contractvorm zou u adviseren voor de nieuwbouw van schietfaciliteiten en/of de instandhouding/planmatig onderhoud van bestaande schietfaciliteiten</w:t>
      </w:r>
      <w:r w:rsidR="008E12FF">
        <w:t>? Graag ook denken vanuit de technische levensduur.</w:t>
      </w:r>
    </w:p>
    <w:p w14:paraId="164B3401" w14:textId="77777777" w:rsidR="00377D15" w:rsidRDefault="00377D15" w:rsidP="00377D15">
      <w:pPr>
        <w:ind w:hanging="426"/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501"/>
      </w:tblGrid>
      <w:tr w:rsidR="00377D15" w:rsidRPr="00377D15" w14:paraId="7E5F6373" w14:textId="77777777" w:rsidTr="00647C9F">
        <w:tc>
          <w:tcPr>
            <w:tcW w:w="7501" w:type="dxa"/>
          </w:tcPr>
          <w:p w14:paraId="18DAA9CE" w14:textId="77777777" w:rsidR="00377D15" w:rsidRDefault="00377D15" w:rsidP="00647C9F"/>
          <w:p w14:paraId="17B10D7E" w14:textId="77777777" w:rsidR="00377D15" w:rsidRPr="00377D15" w:rsidRDefault="00377D15" w:rsidP="00647C9F"/>
        </w:tc>
      </w:tr>
    </w:tbl>
    <w:p w14:paraId="2BE7B6F9" w14:textId="77777777" w:rsidR="00377D15" w:rsidRPr="00377D15" w:rsidRDefault="00377D15" w:rsidP="00377D15">
      <w:pPr>
        <w:ind w:hanging="426"/>
      </w:pPr>
    </w:p>
    <w:p w14:paraId="2B1B27BF" w14:textId="77777777" w:rsidR="00377D15" w:rsidRPr="00377D15" w:rsidRDefault="00377D15" w:rsidP="00377D15"/>
    <w:p w14:paraId="4BD094CA" w14:textId="4C4667D2" w:rsidR="00377D15" w:rsidRPr="00377D15" w:rsidRDefault="00377D15" w:rsidP="00660E01">
      <w:pPr>
        <w:ind w:hanging="567"/>
      </w:pPr>
      <w:r w:rsidRPr="00377D15">
        <w:t>1</w:t>
      </w:r>
      <w:r w:rsidR="00E518DA">
        <w:t>2</w:t>
      </w:r>
      <w:r w:rsidRPr="00377D15">
        <w:t>b.</w:t>
      </w:r>
      <w:r w:rsidR="00660E01">
        <w:t xml:space="preserve"> </w:t>
      </w:r>
      <w:r w:rsidRPr="00377D15">
        <w:t>Samenwerking met Markt / kansen voor MKB</w:t>
      </w:r>
    </w:p>
    <w:p w14:paraId="1BE8F163" w14:textId="585607D9" w:rsidR="00377D15" w:rsidRPr="00377D15" w:rsidRDefault="00377D15" w:rsidP="00377D15">
      <w:r w:rsidRPr="00377D15">
        <w:t>Wat kan het RVB doen om een zo breed mogelijke markt te kijken voor de opdrachten en toegankelijkheid te geven voor het MKB</w:t>
      </w:r>
      <w:r w:rsidR="008E12FF">
        <w:t>?</w:t>
      </w:r>
      <w:r w:rsidRPr="00377D15">
        <w:t xml:space="preserve"> Denk aan percelen, inhoud van de opdracht etc. </w:t>
      </w:r>
    </w:p>
    <w:p w14:paraId="52811AEF" w14:textId="77777777" w:rsidR="00377D15" w:rsidRPr="00377D15" w:rsidRDefault="00377D15" w:rsidP="00377D15">
      <w:pPr>
        <w:rPr>
          <w:b/>
          <w:bCs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501"/>
      </w:tblGrid>
      <w:tr w:rsidR="00660E01" w:rsidRPr="00377D15" w14:paraId="7C82AE65" w14:textId="77777777" w:rsidTr="00647C9F">
        <w:tc>
          <w:tcPr>
            <w:tcW w:w="7501" w:type="dxa"/>
          </w:tcPr>
          <w:p w14:paraId="5589EC73" w14:textId="77777777" w:rsidR="00660E01" w:rsidRDefault="00660E01" w:rsidP="00647C9F"/>
          <w:p w14:paraId="2740D045" w14:textId="77777777" w:rsidR="00660E01" w:rsidRPr="00377D15" w:rsidRDefault="00660E01" w:rsidP="00647C9F"/>
        </w:tc>
      </w:tr>
    </w:tbl>
    <w:p w14:paraId="3DF336F7" w14:textId="77777777" w:rsidR="00377D15" w:rsidRDefault="00377D15" w:rsidP="00377D15"/>
    <w:p w14:paraId="61C8203F" w14:textId="77777777" w:rsidR="00660E01" w:rsidRDefault="00660E01" w:rsidP="00377D15"/>
    <w:p w14:paraId="3011201D" w14:textId="77777777" w:rsidR="00660E01" w:rsidRPr="00377D15" w:rsidRDefault="00660E01" w:rsidP="00377D15"/>
    <w:p w14:paraId="36906A0A" w14:textId="5AFBE928" w:rsidR="00377D15" w:rsidRPr="00377D15" w:rsidRDefault="00377D15" w:rsidP="00377D15">
      <w:pPr>
        <w:rPr>
          <w:b/>
          <w:bCs/>
        </w:rPr>
      </w:pPr>
      <w:r w:rsidRPr="00377D15">
        <w:rPr>
          <w:b/>
          <w:bCs/>
        </w:rPr>
        <w:t>Risico’s &amp; Haalbaarheid</w:t>
      </w:r>
    </w:p>
    <w:p w14:paraId="5D40BFF9" w14:textId="6C0BED23" w:rsidR="00377D15" w:rsidRPr="00377D15" w:rsidRDefault="00377D15" w:rsidP="00E518DA">
      <w:pPr>
        <w:pStyle w:val="Lijstalinea"/>
        <w:numPr>
          <w:ilvl w:val="0"/>
          <w:numId w:val="12"/>
        </w:numPr>
        <w:ind w:left="0"/>
      </w:pPr>
      <w:r w:rsidRPr="00377D15">
        <w:t>Grootste risico’s</w:t>
      </w:r>
    </w:p>
    <w:p w14:paraId="18119218" w14:textId="095BF381" w:rsidR="00377D15" w:rsidRPr="00377D15" w:rsidRDefault="00377D15" w:rsidP="00E518DA">
      <w:pPr>
        <w:numPr>
          <w:ilvl w:val="1"/>
          <w:numId w:val="12"/>
        </w:numPr>
        <w:ind w:left="284"/>
      </w:pPr>
      <w:r w:rsidRPr="00377D15">
        <w:t>Wat zijn volgens u de top-3 risico’s (bv. leverancierscapaciteit, stikstof, cyberveiligheid) die de realisatie van de Defensiebehoefte kunnen bedreigen?</w:t>
      </w:r>
    </w:p>
    <w:p w14:paraId="751E6600" w14:textId="77777777" w:rsidR="00377D15" w:rsidRPr="00377D15" w:rsidRDefault="00377D15" w:rsidP="00E518DA">
      <w:pPr>
        <w:numPr>
          <w:ilvl w:val="1"/>
          <w:numId w:val="12"/>
        </w:numPr>
        <w:ind w:left="284"/>
      </w:pPr>
      <w:r w:rsidRPr="00377D15">
        <w:t>Kunt u hierbij per risico een mitigerende maatregel aangeven?</w:t>
      </w:r>
    </w:p>
    <w:p w14:paraId="2A3C128D" w14:textId="77777777" w:rsidR="00377D15" w:rsidRDefault="00377D15" w:rsidP="00377D15">
      <w:pPr>
        <w:rPr>
          <w:i/>
          <w:iCs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501"/>
      </w:tblGrid>
      <w:tr w:rsidR="00660E01" w:rsidRPr="00377D15" w14:paraId="3B4118AA" w14:textId="77777777" w:rsidTr="00647C9F">
        <w:tc>
          <w:tcPr>
            <w:tcW w:w="7501" w:type="dxa"/>
          </w:tcPr>
          <w:p w14:paraId="2984D4CB" w14:textId="77777777" w:rsidR="00660E01" w:rsidRDefault="00660E01" w:rsidP="00647C9F"/>
          <w:p w14:paraId="67E4453D" w14:textId="77777777" w:rsidR="00660E01" w:rsidRPr="00377D15" w:rsidRDefault="00660E01" w:rsidP="00647C9F"/>
        </w:tc>
      </w:tr>
    </w:tbl>
    <w:p w14:paraId="771CDE30" w14:textId="77777777" w:rsidR="00660E01" w:rsidRDefault="00660E01" w:rsidP="00377D15">
      <w:pPr>
        <w:rPr>
          <w:i/>
          <w:iCs/>
        </w:rPr>
      </w:pPr>
    </w:p>
    <w:p w14:paraId="44DEC252" w14:textId="77777777" w:rsidR="00660E01" w:rsidRPr="00377D15" w:rsidRDefault="00660E01" w:rsidP="00377D15">
      <w:pPr>
        <w:rPr>
          <w:i/>
          <w:iCs/>
        </w:rPr>
      </w:pPr>
    </w:p>
    <w:p w14:paraId="5DA06B23" w14:textId="77777777" w:rsidR="00377D15" w:rsidRPr="00377D15" w:rsidRDefault="00377D15" w:rsidP="00377D15"/>
    <w:p w14:paraId="6E3AF53B" w14:textId="39A2B3B4" w:rsidR="00377D15" w:rsidRPr="00377D15" w:rsidRDefault="00660E01" w:rsidP="00E518DA">
      <w:pPr>
        <w:numPr>
          <w:ilvl w:val="0"/>
          <w:numId w:val="12"/>
        </w:numPr>
        <w:ind w:left="-142"/>
      </w:pPr>
      <w:r>
        <w:rPr>
          <w:b/>
          <w:bCs/>
        </w:rPr>
        <w:t xml:space="preserve"> </w:t>
      </w:r>
      <w:r w:rsidR="00377D15" w:rsidRPr="00377D15">
        <w:t>Leverancierscapaciteit</w:t>
      </w:r>
    </w:p>
    <w:p w14:paraId="66DEB844" w14:textId="7712A2CF" w:rsidR="00377D15" w:rsidRPr="00377D15" w:rsidRDefault="00377D15" w:rsidP="00660E01">
      <w:r w:rsidRPr="00377D15">
        <w:t>Hoe kan het RVB naar uw mening het beste omgaan met de beperkte capaciteit in de markt</w:t>
      </w:r>
      <w:r w:rsidR="00660E01">
        <w:t>,</w:t>
      </w:r>
      <w:r w:rsidRPr="00377D15">
        <w:t xml:space="preserve"> zonder vertraging op te lopen in de projecten?</w:t>
      </w:r>
    </w:p>
    <w:p w14:paraId="094FEED6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501"/>
      </w:tblGrid>
      <w:tr w:rsidR="00660E01" w:rsidRPr="00377D15" w14:paraId="4A47B043" w14:textId="77777777" w:rsidTr="00647C9F">
        <w:tc>
          <w:tcPr>
            <w:tcW w:w="7501" w:type="dxa"/>
          </w:tcPr>
          <w:p w14:paraId="171926DB" w14:textId="77777777" w:rsidR="00660E01" w:rsidRDefault="00660E01" w:rsidP="00647C9F"/>
          <w:p w14:paraId="3AF45402" w14:textId="77777777" w:rsidR="00660E01" w:rsidRPr="00377D15" w:rsidRDefault="00660E01" w:rsidP="00647C9F"/>
        </w:tc>
      </w:tr>
    </w:tbl>
    <w:p w14:paraId="3404A5B7" w14:textId="77777777" w:rsidR="00660E01" w:rsidRDefault="00660E01" w:rsidP="00377D15">
      <w:pPr>
        <w:rPr>
          <w:b/>
          <w:bCs/>
        </w:rPr>
      </w:pPr>
    </w:p>
    <w:p w14:paraId="535B990C" w14:textId="77777777" w:rsidR="00660E01" w:rsidRDefault="00660E01" w:rsidP="00377D15">
      <w:pPr>
        <w:rPr>
          <w:b/>
          <w:bCs/>
        </w:rPr>
      </w:pPr>
    </w:p>
    <w:p w14:paraId="472DA192" w14:textId="7C91B277" w:rsidR="00377D15" w:rsidRPr="00377D15" w:rsidRDefault="0050330D" w:rsidP="00E518DA">
      <w:pPr>
        <w:pStyle w:val="Lijstalinea"/>
        <w:numPr>
          <w:ilvl w:val="0"/>
          <w:numId w:val="12"/>
        </w:numPr>
        <w:ind w:left="-142"/>
      </w:pPr>
      <w:r>
        <w:t>Optimale aanpak</w:t>
      </w:r>
    </w:p>
    <w:p w14:paraId="4DEAFD5D" w14:textId="48D6E697" w:rsidR="00377D15" w:rsidRPr="00377D15" w:rsidRDefault="00377D15" w:rsidP="00E518DA">
      <w:pPr>
        <w:pStyle w:val="Lijstalinea"/>
        <w:numPr>
          <w:ilvl w:val="1"/>
          <w:numId w:val="12"/>
        </w:numPr>
        <w:ind w:left="-142"/>
      </w:pPr>
      <w:r w:rsidRPr="00377D15">
        <w:t>Stel: u mocht één integrale aanpak kiezen voor deze opgave, die alle uitgangspunten en ambities in balans brengt</w:t>
      </w:r>
      <w:r w:rsidR="008E12FF">
        <w:t>.</w:t>
      </w:r>
      <w:r w:rsidRPr="00377D15">
        <w:t xml:space="preserve"> </w:t>
      </w:r>
      <w:r w:rsidR="008E12FF">
        <w:t>H</w:t>
      </w:r>
      <w:r w:rsidRPr="00377D15">
        <w:t>oe zou deze er dan eruitzien?</w:t>
      </w:r>
    </w:p>
    <w:p w14:paraId="4B06B878" w14:textId="53E0401C" w:rsidR="00377D15" w:rsidRDefault="00377D15" w:rsidP="00E518DA">
      <w:pPr>
        <w:numPr>
          <w:ilvl w:val="1"/>
          <w:numId w:val="12"/>
        </w:numPr>
        <w:ind w:left="-142"/>
      </w:pPr>
      <w:r w:rsidRPr="00377D15">
        <w:t>Kunt</w:t>
      </w:r>
      <w:r w:rsidR="00660E01">
        <w:t xml:space="preserve"> </w:t>
      </w:r>
      <w:r w:rsidRPr="00377D15">
        <w:t>u hierbij aangeven:</w:t>
      </w:r>
      <w:r w:rsidRPr="00377D15">
        <w:br/>
        <w:t>a) Welke contractvorm u zou kiezen (en waarom)</w:t>
      </w:r>
      <w:r w:rsidR="008E12FF">
        <w:t>?</w:t>
      </w:r>
      <w:r w:rsidRPr="00377D15">
        <w:br/>
        <w:t>b) Welke 3 ambities u prioriteit zou willen geven (en waarom)</w:t>
      </w:r>
      <w:r w:rsidR="008E12FF">
        <w:t>?</w:t>
      </w:r>
      <w:r w:rsidRPr="00377D15">
        <w:br/>
        <w:t>c) Hoe u risico’s zoals stiksto</w:t>
      </w:r>
      <w:r w:rsidR="00660E01">
        <w:t>f</w:t>
      </w:r>
      <w:r w:rsidRPr="00377D15">
        <w:t xml:space="preserve"> en leverancierscapaciteit vervolgens zou willen mitigeren</w:t>
      </w:r>
      <w:r w:rsidR="008E12FF">
        <w:t>?</w:t>
      </w:r>
    </w:p>
    <w:p w14:paraId="3C422FDB" w14:textId="77777777" w:rsidR="00660E01" w:rsidRDefault="00660E01" w:rsidP="00660E01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501"/>
      </w:tblGrid>
      <w:tr w:rsidR="00660E01" w:rsidRPr="00377D15" w14:paraId="4E903152" w14:textId="77777777" w:rsidTr="00647C9F">
        <w:tc>
          <w:tcPr>
            <w:tcW w:w="7501" w:type="dxa"/>
          </w:tcPr>
          <w:p w14:paraId="4AAADC72" w14:textId="7E21FB4E" w:rsidR="00660E01" w:rsidRDefault="00660E01" w:rsidP="00647C9F">
            <w:r>
              <w:t>a.</w:t>
            </w:r>
          </w:p>
          <w:p w14:paraId="17D7D843" w14:textId="77777777" w:rsidR="00660E01" w:rsidRPr="00377D15" w:rsidRDefault="00660E01" w:rsidP="00647C9F"/>
        </w:tc>
      </w:tr>
      <w:tr w:rsidR="00660E01" w:rsidRPr="00377D15" w14:paraId="345DA8EC" w14:textId="77777777" w:rsidTr="00647C9F">
        <w:tc>
          <w:tcPr>
            <w:tcW w:w="7501" w:type="dxa"/>
          </w:tcPr>
          <w:p w14:paraId="05AB20DC" w14:textId="1B018F8E" w:rsidR="00660E01" w:rsidRDefault="008E12FF" w:rsidP="00660E01">
            <w:r>
              <w:t>ba</w:t>
            </w:r>
            <w:r w:rsidR="00660E01">
              <w:t>.</w:t>
            </w:r>
            <w:r>
              <w:t xml:space="preserve"> </w:t>
            </w:r>
            <w:r w:rsidR="00660E01">
              <w:t>contractvorm</w:t>
            </w:r>
          </w:p>
          <w:p w14:paraId="3CEEE896" w14:textId="05B46120" w:rsidR="00A52F7F" w:rsidRDefault="00A52F7F" w:rsidP="00660E01"/>
        </w:tc>
      </w:tr>
      <w:tr w:rsidR="00660E01" w:rsidRPr="00377D15" w14:paraId="6465B2C5" w14:textId="77777777" w:rsidTr="00647C9F">
        <w:tc>
          <w:tcPr>
            <w:tcW w:w="7501" w:type="dxa"/>
          </w:tcPr>
          <w:p w14:paraId="69AD1545" w14:textId="3DEDA289" w:rsidR="00660E01" w:rsidRDefault="008E12FF" w:rsidP="00647C9F">
            <w:r>
              <w:t>b</w:t>
            </w:r>
            <w:r w:rsidR="00660E01">
              <w:t>b.</w:t>
            </w:r>
            <w:r>
              <w:t xml:space="preserve"> </w:t>
            </w:r>
            <w:r w:rsidR="00660E01">
              <w:t>ambities</w:t>
            </w:r>
          </w:p>
          <w:p w14:paraId="63984A42" w14:textId="17478FC9" w:rsidR="00A52F7F" w:rsidRDefault="00A52F7F" w:rsidP="00647C9F"/>
        </w:tc>
      </w:tr>
      <w:tr w:rsidR="00660E01" w:rsidRPr="00377D15" w14:paraId="3CB84FC2" w14:textId="77777777" w:rsidTr="00647C9F">
        <w:tc>
          <w:tcPr>
            <w:tcW w:w="7501" w:type="dxa"/>
          </w:tcPr>
          <w:p w14:paraId="5521A967" w14:textId="5B5C428A" w:rsidR="00660E01" w:rsidRDefault="008E12FF" w:rsidP="00647C9F">
            <w:r>
              <w:t>b</w:t>
            </w:r>
            <w:r w:rsidR="00660E01">
              <w:t>c.</w:t>
            </w:r>
            <w:r>
              <w:t xml:space="preserve"> </w:t>
            </w:r>
            <w:r w:rsidR="00660E01">
              <w:t>mitrig</w:t>
            </w:r>
            <w:r>
              <w:t>r</w:t>
            </w:r>
            <w:r w:rsidR="00660E01">
              <w:t>eren risico’s</w:t>
            </w:r>
          </w:p>
          <w:p w14:paraId="3DD2028A" w14:textId="5DE6F059" w:rsidR="00A52F7F" w:rsidRDefault="00A52F7F" w:rsidP="00647C9F"/>
        </w:tc>
      </w:tr>
    </w:tbl>
    <w:p w14:paraId="00013DC2" w14:textId="77777777" w:rsidR="00660E01" w:rsidRPr="00377D15" w:rsidRDefault="00660E01" w:rsidP="00660E01"/>
    <w:p w14:paraId="02583D5B" w14:textId="77777777" w:rsidR="0050330D" w:rsidRDefault="0050330D" w:rsidP="0050330D">
      <w:pPr>
        <w:rPr>
          <w:b/>
          <w:bCs/>
        </w:rPr>
      </w:pPr>
    </w:p>
    <w:p w14:paraId="58DC1E11" w14:textId="77777777" w:rsidR="0050330D" w:rsidRDefault="0050330D" w:rsidP="0050330D">
      <w:pPr>
        <w:rPr>
          <w:b/>
          <w:bCs/>
        </w:rPr>
      </w:pPr>
    </w:p>
    <w:p w14:paraId="4D60EFE1" w14:textId="0E366C0E" w:rsidR="0050330D" w:rsidRPr="00377D15" w:rsidRDefault="0050330D" w:rsidP="0050330D">
      <w:pPr>
        <w:ind w:left="-142"/>
        <w:rPr>
          <w:b/>
          <w:bCs/>
        </w:rPr>
      </w:pPr>
      <w:r>
        <w:rPr>
          <w:b/>
          <w:bCs/>
        </w:rPr>
        <w:t>E. Afsluiting</w:t>
      </w:r>
    </w:p>
    <w:p w14:paraId="5BDFABB5" w14:textId="77777777" w:rsidR="00377D15" w:rsidRPr="00377D15" w:rsidRDefault="00377D15" w:rsidP="00377D15">
      <w:pPr>
        <w:rPr>
          <w:b/>
          <w:bCs/>
        </w:rPr>
      </w:pPr>
    </w:p>
    <w:p w14:paraId="43FC288A" w14:textId="77777777" w:rsidR="00377D15" w:rsidRPr="00377D15" w:rsidRDefault="00377D15" w:rsidP="00377D15"/>
    <w:p w14:paraId="3BAC221B" w14:textId="77777777" w:rsidR="00377D15" w:rsidRPr="00377D15" w:rsidRDefault="00377D15" w:rsidP="00E518DA">
      <w:pPr>
        <w:numPr>
          <w:ilvl w:val="0"/>
          <w:numId w:val="12"/>
        </w:numPr>
        <w:ind w:left="-142"/>
      </w:pPr>
      <w:r w:rsidRPr="00377D15">
        <w:t>Heeft u wellicht nog overige adviezen en/of opmerkingen?</w:t>
      </w:r>
    </w:p>
    <w:p w14:paraId="55A535D5" w14:textId="77777777" w:rsidR="00377D15" w:rsidRPr="00377D15" w:rsidRDefault="00377D15" w:rsidP="00377D15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341"/>
      </w:tblGrid>
      <w:tr w:rsidR="00377D15" w:rsidRPr="00377D15" w14:paraId="29E61F48" w14:textId="77777777" w:rsidTr="00660E01">
        <w:tc>
          <w:tcPr>
            <w:tcW w:w="7341" w:type="dxa"/>
          </w:tcPr>
          <w:p w14:paraId="3E0F05EB" w14:textId="77777777" w:rsidR="00377D15" w:rsidRPr="00377D15" w:rsidRDefault="00377D15" w:rsidP="00377D15"/>
          <w:p w14:paraId="6162E488" w14:textId="77777777" w:rsidR="00377D15" w:rsidRPr="00377D15" w:rsidRDefault="00377D15" w:rsidP="00377D15"/>
        </w:tc>
      </w:tr>
    </w:tbl>
    <w:p w14:paraId="7C4AD9E1" w14:textId="77777777" w:rsidR="00377D15" w:rsidRPr="00377D15" w:rsidRDefault="00377D15" w:rsidP="00377D15"/>
    <w:p w14:paraId="5E958CF0" w14:textId="77777777" w:rsidR="00377D15" w:rsidRPr="00377D15" w:rsidRDefault="00377D15" w:rsidP="00377D15"/>
    <w:p w14:paraId="2A4CCB4D" w14:textId="77777777" w:rsidR="00377D15" w:rsidRPr="00377D15" w:rsidRDefault="00377D15" w:rsidP="00377D15">
      <w:r w:rsidRPr="00377D15">
        <w:t>Mag uw onderneming eventueel benaderd worden voor een verdiepend gesprek?</w:t>
      </w:r>
    </w:p>
    <w:p w14:paraId="5F2002F7" w14:textId="77777777" w:rsidR="00377D15" w:rsidRPr="00377D15" w:rsidRDefault="00377D15" w:rsidP="00377D15"/>
    <w:p w14:paraId="6A1EAE32" w14:textId="77777777" w:rsidR="00377D15" w:rsidRPr="00377D15" w:rsidRDefault="00377D15" w:rsidP="00377D15">
      <w:r w:rsidRPr="00377D15">
        <w:t>O Nee</w:t>
      </w:r>
    </w:p>
    <w:p w14:paraId="360DA6A8" w14:textId="51187B5C" w:rsidR="00377D15" w:rsidRPr="00377D15" w:rsidRDefault="00377D15" w:rsidP="00377D15">
      <w:r w:rsidRPr="00377D15">
        <w:t>O Ja</w:t>
      </w:r>
    </w:p>
    <w:p w14:paraId="44BF437D" w14:textId="77777777" w:rsidR="00377D15" w:rsidRPr="00377D15" w:rsidRDefault="00377D15" w:rsidP="00377D15"/>
    <w:p w14:paraId="12DC6CFE" w14:textId="77777777" w:rsidR="00377D15" w:rsidRPr="00377D15" w:rsidRDefault="00377D15" w:rsidP="00377D15"/>
    <w:p w14:paraId="2D4E0406" w14:textId="77777777" w:rsidR="00377D15" w:rsidRPr="00377D15" w:rsidRDefault="00377D15" w:rsidP="00377D15">
      <w:pPr>
        <w:rPr>
          <w:b/>
          <w:bCs/>
        </w:rPr>
      </w:pPr>
      <w:r w:rsidRPr="00377D15">
        <w:rPr>
          <w:b/>
          <w:bCs/>
        </w:rPr>
        <w:t>Bedankt voor uw medewerking!</w:t>
      </w:r>
    </w:p>
    <w:p w14:paraId="24FD130D" w14:textId="77777777" w:rsidR="00377D15" w:rsidRPr="00377D15" w:rsidRDefault="00377D15" w:rsidP="00377D15">
      <w:pPr>
        <w:rPr>
          <w:b/>
          <w:bCs/>
        </w:rPr>
      </w:pPr>
    </w:p>
    <w:p w14:paraId="1BD0AE65" w14:textId="2715D675" w:rsidR="00377D15" w:rsidRPr="00377D15" w:rsidRDefault="00111C91" w:rsidP="00377D15">
      <w:pPr>
        <w:rPr>
          <w:b/>
          <w:bCs/>
        </w:rPr>
      </w:pPr>
      <w:r>
        <w:rPr>
          <w:b/>
          <w:bCs/>
        </w:rPr>
        <w:t>Het verzoek is om</w:t>
      </w:r>
      <w:r w:rsidR="00377D15" w:rsidRPr="00377D15">
        <w:rPr>
          <w:b/>
          <w:bCs/>
        </w:rPr>
        <w:t xml:space="preserve"> de vragenlijst in word </w:t>
      </w:r>
      <w:r>
        <w:rPr>
          <w:b/>
          <w:bCs/>
        </w:rPr>
        <w:t xml:space="preserve">te </w:t>
      </w:r>
      <w:r w:rsidR="00377D15" w:rsidRPr="00377D15">
        <w:rPr>
          <w:b/>
          <w:bCs/>
        </w:rPr>
        <w:t>uploaden in TenderNed</w:t>
      </w:r>
    </w:p>
    <w:p w14:paraId="625E9FC8" w14:textId="14EFDBA6" w:rsidR="00377D15" w:rsidRDefault="00111C91" w:rsidP="000A0141">
      <w:pPr>
        <w:rPr>
          <w:b/>
          <w:bCs/>
        </w:rPr>
      </w:pPr>
      <w:r>
        <w:rPr>
          <w:b/>
          <w:bCs/>
        </w:rPr>
        <w:t>Indienen graag zo spoedig mogelijk, en u</w:t>
      </w:r>
      <w:r w:rsidR="00377D15" w:rsidRPr="00377D15">
        <w:rPr>
          <w:b/>
          <w:bCs/>
        </w:rPr>
        <w:t xml:space="preserve">iterlijk </w:t>
      </w:r>
      <w:r>
        <w:rPr>
          <w:b/>
          <w:bCs/>
        </w:rPr>
        <w:t xml:space="preserve">7 juli </w:t>
      </w:r>
      <w:r w:rsidR="00377D15" w:rsidRPr="00377D15">
        <w:rPr>
          <w:b/>
          <w:bCs/>
        </w:rPr>
        <w:t>2026</w:t>
      </w:r>
      <w:r>
        <w:rPr>
          <w:b/>
          <w:bCs/>
        </w:rPr>
        <w:t xml:space="preserve"> </w:t>
      </w:r>
    </w:p>
    <w:p w14:paraId="6E06006D" w14:textId="77777777" w:rsidR="00111C91" w:rsidRDefault="00111C91" w:rsidP="000A0141">
      <w:pPr>
        <w:rPr>
          <w:b/>
          <w:bCs/>
        </w:rPr>
      </w:pPr>
    </w:p>
    <w:p w14:paraId="6519416D" w14:textId="13B9E626" w:rsidR="00111C91" w:rsidRPr="00377D15" w:rsidRDefault="00111C91" w:rsidP="00111C91">
      <w:r w:rsidRPr="00A52F7F">
        <w:t xml:space="preserve">We ontmoeten u </w:t>
      </w:r>
      <w:r>
        <w:t xml:space="preserve">ook </w:t>
      </w:r>
      <w:r w:rsidRPr="00A52F7F">
        <w:t>graag bij het RVB schiet</w:t>
      </w:r>
      <w:r>
        <w:t>banen</w:t>
      </w:r>
      <w:r w:rsidRPr="00A52F7F">
        <w:t>caf</w:t>
      </w:r>
      <w:r>
        <w:t>é</w:t>
      </w:r>
      <w:r w:rsidRPr="00A52F7F">
        <w:t xml:space="preserve"> op 14 juli 202</w:t>
      </w:r>
      <w:r>
        <w:t>6.</w:t>
      </w:r>
    </w:p>
    <w:p w14:paraId="1B3F43D0" w14:textId="77777777" w:rsidR="00111C91" w:rsidRPr="00377D15" w:rsidRDefault="00111C91" w:rsidP="000A0141"/>
    <w:sectPr w:rsidR="00111C91" w:rsidRPr="00377D15" w:rsidSect="00377D15">
      <w:headerReference w:type="default" r:id="rId9"/>
      <w:headerReference w:type="first" r:id="rId10"/>
      <w:pgSz w:w="11905" w:h="16837"/>
      <w:pgMar w:top="1706" w:right="963" w:bottom="1077" w:left="323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313CE" w14:textId="77777777" w:rsidR="005B5507" w:rsidRDefault="005B5507">
      <w:pPr>
        <w:spacing w:line="240" w:lineRule="auto"/>
      </w:pPr>
      <w:r>
        <w:separator/>
      </w:r>
    </w:p>
  </w:endnote>
  <w:endnote w:type="continuationSeparator" w:id="0">
    <w:p w14:paraId="33160611" w14:textId="77777777" w:rsidR="005B5507" w:rsidRDefault="005B55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88F6" w14:textId="77777777" w:rsidR="005B5507" w:rsidRDefault="005B5507">
      <w:pPr>
        <w:spacing w:line="240" w:lineRule="auto"/>
      </w:pPr>
      <w:r>
        <w:separator/>
      </w:r>
    </w:p>
  </w:footnote>
  <w:footnote w:type="continuationSeparator" w:id="0">
    <w:p w14:paraId="59F8F64B" w14:textId="77777777" w:rsidR="005B5507" w:rsidRDefault="005B5507">
      <w:pPr>
        <w:spacing w:line="240" w:lineRule="auto"/>
      </w:pPr>
      <w:r>
        <w:continuationSeparator/>
      </w:r>
    </w:p>
  </w:footnote>
  <w:footnote w:id="1">
    <w:p w14:paraId="1CD0BD66" w14:textId="453A488A" w:rsidR="00C45CE8" w:rsidRDefault="00C45CE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45CE8">
        <w:rPr>
          <w:sz w:val="16"/>
          <w:szCs w:val="16"/>
        </w:rPr>
        <w:t>RAMS: Betrouwbaarheid (Reliability), Beschikbaarheid (Availability), Onderhoudbaarheid (Maintainability) en Veiligheid (Security).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773D" w14:textId="77777777" w:rsidR="00150AC6" w:rsidRDefault="00D24554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BE50893" wp14:editId="1C86D874">
              <wp:simplePos x="0" y="0"/>
              <wp:positionH relativeFrom="page">
                <wp:posOffset>2051685</wp:posOffset>
              </wp:positionH>
              <wp:positionV relativeFrom="page">
                <wp:posOffset>359410</wp:posOffset>
              </wp:positionV>
              <wp:extent cx="4895850" cy="22860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228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F7144" w14:textId="3C7DF18E" w:rsidR="00150AC6" w:rsidRDefault="00D24554">
                          <w:pPr>
                            <w:pStyle w:val="Referentiegegevens"/>
                          </w:pPr>
                          <w:r>
                            <w:t xml:space="preserve">Vragenlijst | </w:t>
                          </w:r>
                          <w:r w:rsidR="00111C91">
                            <w:t>27</w:t>
                          </w:r>
                          <w:r>
                            <w:t xml:space="preserve"> mei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E50893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161.55pt;margin-top:28.3pt;width:385.5pt;height:18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" filled="f" stroked="f">
              <v:textbox inset="0,0,0,0">
                <w:txbxContent>
                  <w:p w14:paraId="73AF7144" w14:textId="3C7DF18E" w:rsidR="00150AC6" w:rsidRDefault="00D24554">
                    <w:pPr>
                      <w:pStyle w:val="Referentiegegevens"/>
                    </w:pPr>
                    <w:r>
                      <w:t xml:space="preserve">Vragenlijst | </w:t>
                    </w:r>
                    <w:r w:rsidR="00111C91">
                      <w:t>27</w:t>
                    </w:r>
                    <w:r>
                      <w:t xml:space="preserve"> mei 2026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C2AA717" wp14:editId="0B590C1A">
              <wp:simplePos x="0" y="0"/>
              <wp:positionH relativeFrom="page">
                <wp:posOffset>5705475</wp:posOffset>
              </wp:positionH>
              <wp:positionV relativeFrom="page">
                <wp:posOffset>10097770</wp:posOffset>
              </wp:positionV>
              <wp:extent cx="1257300" cy="161925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A6A1EE" w14:textId="77777777" w:rsidR="00150AC6" w:rsidRDefault="00D2455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7D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7D1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2AA717" id="46fef06f-aa3c-11ea-a756-beb5f67e67be" o:spid="_x0000_s1027" type="#_x0000_t202" style="position:absolute;margin-left:449.25pt;margin-top:795.1pt;width:99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" filled="f" stroked="f">
              <v:textbox inset="0,0,0,0">
                <w:txbxContent>
                  <w:p w14:paraId="0DA6A1EE" w14:textId="77777777" w:rsidR="00150AC6" w:rsidRDefault="00D2455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7D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7D1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5BD8" w14:textId="56C5CD65" w:rsidR="00150AC6" w:rsidRDefault="00D24554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23206E7" wp14:editId="19F1DEEC">
              <wp:simplePos x="0" y="0"/>
              <wp:positionH relativeFrom="margin">
                <wp:align>left</wp:align>
              </wp:positionH>
              <wp:positionV relativeFrom="page">
                <wp:posOffset>2428875</wp:posOffset>
              </wp:positionV>
              <wp:extent cx="3581400" cy="1276350"/>
              <wp:effectExtent l="0" t="0" r="0" b="0"/>
              <wp:wrapNone/>
              <wp:docPr id="3" name="46ffa8a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1276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660EB9" w14:textId="6F8580B8" w:rsidR="00377D15" w:rsidRDefault="00D24554">
                          <w:pPr>
                            <w:pStyle w:val="Ondertitel"/>
                          </w:pPr>
                          <w:r>
                            <w:t>Vragen</w:t>
                          </w:r>
                          <w:r w:rsidR="00377D15">
                            <w:t>formulier</w:t>
                          </w:r>
                        </w:p>
                        <w:p w14:paraId="46B78361" w14:textId="77777777" w:rsidR="00377D15" w:rsidRDefault="00377D15">
                          <w:pPr>
                            <w:pStyle w:val="Ondertitel"/>
                          </w:pPr>
                        </w:p>
                        <w:p w14:paraId="13F31C8E" w14:textId="77777777" w:rsidR="00C65C0F" w:rsidRDefault="00C65C0F" w:rsidP="00C65C0F">
                          <w:pPr>
                            <w:pStyle w:val="Ondertitel"/>
                          </w:pPr>
                          <w:r>
                            <w:t xml:space="preserve">Programma schietbanen: Marktconsultatie vernieuwing en onderhoud schietbanen Defensie </w:t>
                          </w:r>
                        </w:p>
                        <w:p w14:paraId="141E0659" w14:textId="77777777" w:rsidR="00377D15" w:rsidRDefault="00377D15" w:rsidP="00377D15"/>
                        <w:p w14:paraId="42146511" w14:textId="77777777" w:rsidR="00377D15" w:rsidRPr="00377D15" w:rsidRDefault="00377D15" w:rsidP="00377D1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06E7" id="_x0000_t202" coordsize="21600,21600" o:spt="202" path="m,l,21600r21600,l21600,xe">
              <v:stroke joinstyle="miter"/>
              <v:path gradientshapeok="t" o:connecttype="rect"/>
            </v:shapetype>
            <v:shape id="46ffa8a4-aa3c-11ea-a756-beb5f67e67be" o:spid="_x0000_s1028" type="#_x0000_t202" style="position:absolute;margin-left:0;margin-top:191.25pt;width:282pt;height:100.5pt;z-index:25165619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" filled="f" stroked="f">
              <v:textbox inset="0,0,0,0">
                <w:txbxContent>
                  <w:p w14:paraId="06660EB9" w14:textId="6F8580B8" w:rsidR="00377D15" w:rsidRDefault="00D24554">
                    <w:pPr>
                      <w:pStyle w:val="Ondertitel"/>
                    </w:pPr>
                    <w:r>
                      <w:t>Vragen</w:t>
                    </w:r>
                    <w:r w:rsidR="00377D15">
                      <w:t>formulier</w:t>
                    </w:r>
                  </w:p>
                  <w:p w14:paraId="46B78361" w14:textId="77777777" w:rsidR="00377D15" w:rsidRDefault="00377D15">
                    <w:pPr>
                      <w:pStyle w:val="Ondertitel"/>
                    </w:pPr>
                  </w:p>
                  <w:p w14:paraId="13F31C8E" w14:textId="77777777" w:rsidR="00C65C0F" w:rsidRDefault="00C65C0F" w:rsidP="00C65C0F">
                    <w:pPr>
                      <w:pStyle w:val="Ondertitel"/>
                    </w:pPr>
                    <w:r>
                      <w:t xml:space="preserve">Programma schietbanen: Marktconsultatie vernieuwing en onderhoud schietbanen Defensie </w:t>
                    </w:r>
                  </w:p>
                  <w:p w14:paraId="141E0659" w14:textId="77777777" w:rsidR="00377D15" w:rsidRDefault="00377D15" w:rsidP="00377D15"/>
                  <w:p w14:paraId="42146511" w14:textId="77777777" w:rsidR="00377D15" w:rsidRPr="00377D15" w:rsidRDefault="00377D15" w:rsidP="00377D15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7EF3B6" wp14:editId="7D657514">
              <wp:simplePos x="0" y="0"/>
              <wp:positionH relativeFrom="page">
                <wp:posOffset>5705475</wp:posOffset>
              </wp:positionH>
              <wp:positionV relativeFrom="page">
                <wp:posOffset>10097770</wp:posOffset>
              </wp:positionV>
              <wp:extent cx="1257300" cy="161925"/>
              <wp:effectExtent l="0" t="0" r="0" b="0"/>
              <wp:wrapNone/>
              <wp:docPr id="5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D28160" w14:textId="77777777" w:rsidR="00150AC6" w:rsidRDefault="00D2455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7D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7D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EF3B6" id="46feecbe-aa3c-11ea-a756-beb5f67e67be" o:spid="_x0000_s1029" type="#_x0000_t202" style="position:absolute;margin-left:449.25pt;margin-top:795.1pt;width:99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" filled="f" stroked="f">
              <v:textbox inset="0,0,0,0">
                <w:txbxContent>
                  <w:p w14:paraId="65D28160" w14:textId="77777777" w:rsidR="00150AC6" w:rsidRDefault="00D2455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7D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7D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05871A" wp14:editId="541CBC1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6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420792" w14:textId="77777777" w:rsidR="00150AC6" w:rsidRDefault="00D2455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B69A20" wp14:editId="37438B2D">
                                <wp:extent cx="467995" cy="1583865"/>
                                <wp:effectExtent l="0" t="0" r="0" b="0"/>
                                <wp:docPr id="1306628284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05871A" id="_x0000_t202" coordsize="21600,21600" o:spt="202" path="m,l,21600r21600,l21600,xe">
              <v:stroke joinstyle="miter"/>
              <v:path gradientshapeok="t" o:connecttype="rect"/>
            </v:shapetype>
            <v:shape id="46feed0e-aa3c-11ea-a756-beb5f67e67be" o:spid="_x0000_s1030" type="#_x0000_t202" style="position:absolute;margin-left:279.2pt;margin-top:0;width:36.85pt;height:124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D420792" w14:textId="77777777" w:rsidR="00150AC6" w:rsidRDefault="00D2455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B69A20" wp14:editId="37438B2D">
                          <wp:extent cx="467995" cy="1583865"/>
                          <wp:effectExtent l="0" t="0" r="0" b="0"/>
                          <wp:docPr id="1306628284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D69DCA2" wp14:editId="114217D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8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14883" w14:textId="77777777" w:rsidR="00150AC6" w:rsidRDefault="00D2455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3F171D" wp14:editId="50667E3D">
                                <wp:extent cx="2339975" cy="1582834"/>
                                <wp:effectExtent l="0" t="0" r="0" b="0"/>
                                <wp:docPr id="1702261114" name="RVB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VB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69DCA2" id="46feed67-aa3c-11ea-a756-beb5f67e67be" o:spid="_x0000_s1031" type="#_x0000_t202" style="position:absolute;margin-left:314.6pt;margin-top:0;width:184.25pt;height:124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E314883" w14:textId="77777777" w:rsidR="00150AC6" w:rsidRDefault="00D2455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3F171D" wp14:editId="50667E3D">
                          <wp:extent cx="2339975" cy="1582834"/>
                          <wp:effectExtent l="0" t="0" r="0" b="0"/>
                          <wp:docPr id="1702261114" name="RVB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VB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54FF31"/>
    <w:multiLevelType w:val="multilevel"/>
    <w:tmpl w:val="B03BAF4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A0EC47F"/>
    <w:multiLevelType w:val="multilevel"/>
    <w:tmpl w:val="77108353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8DA3A2E"/>
    <w:multiLevelType w:val="multilevel"/>
    <w:tmpl w:val="DC8EE9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DejaVu Sans" w:hAnsi="Verdana" w:cs="Lohit Hin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BBA42"/>
    <w:multiLevelType w:val="multilevel"/>
    <w:tmpl w:val="7F8AFF9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F2BA7"/>
    <w:multiLevelType w:val="hybridMultilevel"/>
    <w:tmpl w:val="6B40D21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C3A65"/>
    <w:multiLevelType w:val="multilevel"/>
    <w:tmpl w:val="A99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A5E4D"/>
    <w:multiLevelType w:val="hybridMultilevel"/>
    <w:tmpl w:val="20F0174C"/>
    <w:lvl w:ilvl="0" w:tplc="2B6AD844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E2F42"/>
    <w:multiLevelType w:val="hybridMultilevel"/>
    <w:tmpl w:val="11345AD0"/>
    <w:lvl w:ilvl="0" w:tplc="538E05C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73E68"/>
    <w:multiLevelType w:val="hybridMultilevel"/>
    <w:tmpl w:val="5B40019E"/>
    <w:lvl w:ilvl="0" w:tplc="0413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07B71"/>
    <w:multiLevelType w:val="hybridMultilevel"/>
    <w:tmpl w:val="ACDCF0CE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CAC59"/>
    <w:multiLevelType w:val="multilevel"/>
    <w:tmpl w:val="AE7B9BB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73FFB848"/>
    <w:multiLevelType w:val="multilevel"/>
    <w:tmpl w:val="5BD90CD0"/>
    <w:name w:val="Lijst kop zonder nummer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956710845">
    <w:abstractNumId w:val="10"/>
  </w:num>
  <w:num w:numId="2" w16cid:durableId="1916548958">
    <w:abstractNumId w:val="1"/>
  </w:num>
  <w:num w:numId="3" w16cid:durableId="779834782">
    <w:abstractNumId w:val="3"/>
  </w:num>
  <w:num w:numId="4" w16cid:durableId="815609325">
    <w:abstractNumId w:val="11"/>
  </w:num>
  <w:num w:numId="5" w16cid:durableId="1595824051">
    <w:abstractNumId w:val="0"/>
  </w:num>
  <w:num w:numId="6" w16cid:durableId="1360156028">
    <w:abstractNumId w:val="4"/>
  </w:num>
  <w:num w:numId="7" w16cid:durableId="1563248657">
    <w:abstractNumId w:val="5"/>
  </w:num>
  <w:num w:numId="8" w16cid:durableId="1461612464">
    <w:abstractNumId w:val="2"/>
  </w:num>
  <w:num w:numId="9" w16cid:durableId="2136287957">
    <w:abstractNumId w:val="7"/>
  </w:num>
  <w:num w:numId="10" w16cid:durableId="102963266">
    <w:abstractNumId w:val="9"/>
  </w:num>
  <w:num w:numId="11" w16cid:durableId="2019504715">
    <w:abstractNumId w:val="8"/>
  </w:num>
  <w:num w:numId="12" w16cid:durableId="1264024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15"/>
    <w:rsid w:val="00060D0D"/>
    <w:rsid w:val="00085956"/>
    <w:rsid w:val="000A0141"/>
    <w:rsid w:val="000B161B"/>
    <w:rsid w:val="00111C91"/>
    <w:rsid w:val="00147FBA"/>
    <w:rsid w:val="00150AC6"/>
    <w:rsid w:val="0017323F"/>
    <w:rsid w:val="001F0A36"/>
    <w:rsid w:val="002B6AAE"/>
    <w:rsid w:val="00303602"/>
    <w:rsid w:val="00346902"/>
    <w:rsid w:val="00377D15"/>
    <w:rsid w:val="00474D21"/>
    <w:rsid w:val="004E6AF8"/>
    <w:rsid w:val="004F7CBE"/>
    <w:rsid w:val="0050330D"/>
    <w:rsid w:val="00513F31"/>
    <w:rsid w:val="0051407E"/>
    <w:rsid w:val="00556270"/>
    <w:rsid w:val="005B5507"/>
    <w:rsid w:val="00660E01"/>
    <w:rsid w:val="006D26CF"/>
    <w:rsid w:val="008B6F46"/>
    <w:rsid w:val="008E12FF"/>
    <w:rsid w:val="0098132D"/>
    <w:rsid w:val="00A52F7F"/>
    <w:rsid w:val="00AB2632"/>
    <w:rsid w:val="00AC2680"/>
    <w:rsid w:val="00C45CE8"/>
    <w:rsid w:val="00C65C0F"/>
    <w:rsid w:val="00D24554"/>
    <w:rsid w:val="00E518DA"/>
    <w:rsid w:val="00E924A0"/>
    <w:rsid w:val="00EA6611"/>
    <w:rsid w:val="00FA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9DF57"/>
  <w15:docId w15:val="{14396382-25B0-41FC-8FD7-84E4885F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77D1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qFormat/>
    <w:pPr>
      <w:numPr>
        <w:numId w:val="2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styleId="Kop3">
    <w:name w:val="heading 3"/>
    <w:basedOn w:val="Standaard"/>
    <w:next w:val="Standaard"/>
    <w:uiPriority w:val="2"/>
    <w:qFormat/>
    <w:pPr>
      <w:numPr>
        <w:ilvl w:val="2"/>
        <w:numId w:val="2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styleId="Kop4">
    <w:name w:val="heading 4"/>
    <w:basedOn w:val="Standaard"/>
    <w:next w:val="Standaard"/>
    <w:uiPriority w:val="3"/>
    <w:qFormat/>
    <w:pPr>
      <w:numPr>
        <w:ilvl w:val="3"/>
        <w:numId w:val="2"/>
      </w:numPr>
      <w:tabs>
        <w:tab w:val="left" w:pos="0"/>
      </w:tabs>
      <w:spacing w:before="240"/>
      <w:ind w:left="-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pPr>
      <w:tabs>
        <w:tab w:val="left" w:pos="0"/>
      </w:tabs>
      <w:spacing w:before="240" w:line="240" w:lineRule="exact"/>
      <w:ind w:hanging="1120"/>
    </w:pPr>
    <w:rPr>
      <w:rFonts w:ascii="Verdana" w:hAnsi="Verdana"/>
      <w:b/>
      <w:sz w:val="18"/>
      <w:szCs w:val="18"/>
    </w:rPr>
  </w:style>
  <w:style w:type="paragraph" w:styleId="Inhopg2">
    <w:name w:val="toc 2"/>
    <w:pPr>
      <w:spacing w:line="240" w:lineRule="exact"/>
      <w:ind w:hanging="1120"/>
    </w:pPr>
    <w:rPr>
      <w:rFonts w:ascii="Verdana" w:hAnsi="Verdana"/>
      <w:sz w:val="18"/>
      <w:szCs w:val="18"/>
    </w:rPr>
  </w:style>
  <w:style w:type="paragraph" w:styleId="Inhopg3">
    <w:name w:val="toc 3"/>
    <w:pPr>
      <w:spacing w:line="240" w:lineRule="exact"/>
      <w:ind w:hanging="1120"/>
    </w:pPr>
    <w:rPr>
      <w:rFonts w:ascii="Verdana" w:hAnsi="Verdana"/>
      <w:sz w:val="18"/>
      <w:szCs w:val="18"/>
    </w:rPr>
  </w:style>
  <w:style w:type="paragraph" w:styleId="Inhopg4">
    <w:name w:val="toc 4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zondernummer">
    <w:name w:val="Kop zonder nummer"/>
    <w:basedOn w:val="Standaard"/>
    <w:next w:val="Standaard"/>
    <w:pPr>
      <w:tabs>
        <w:tab w:val="left" w:pos="0"/>
      </w:tabs>
      <w:spacing w:after="700" w:line="300" w:lineRule="atLeast"/>
      <w:ind w:left="-1120"/>
    </w:pPr>
    <w:rPr>
      <w:sz w:val="24"/>
      <w:szCs w:val="24"/>
    </w:rPr>
  </w:style>
  <w:style w:type="paragraph" w:customStyle="1" w:styleId="Kop-Inhoudsopgave">
    <w:name w:val="Kop-Inhoudsopgave"/>
    <w:basedOn w:val="Standaard"/>
    <w:next w:val="Standaard"/>
    <w:pPr>
      <w:spacing w:after="700" w:line="300" w:lineRule="atLeast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next w:val="Standaard"/>
    <w:pPr>
      <w:numPr>
        <w:numId w:val="3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3"/>
      </w:numPr>
    </w:pPr>
  </w:style>
  <w:style w:type="paragraph" w:styleId="Ondertitel">
    <w:name w:val="Subtitle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table" w:styleId="Tabelraster">
    <w:name w:val="Table Grid"/>
    <w:uiPriority w:val="39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77D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7D1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77D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7D15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377D1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C26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26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268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26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2680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AC2680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5CE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45CE8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5C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webSetting" Target="webSettings0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Rapport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Xml xmlns="docgen-assistant"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(6)</Template>
  <TotalTime>0</TotalTime>
  <Pages>5</Pages>
  <Words>768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enkelzijdig - Vragenlijst</vt:lpstr>
    </vt:vector>
  </TitlesOfParts>
  <Company>Rijksoverheid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enkelzijdig - Vragenlijst</dc:title>
  <dc:creator>Guntlisbergen, Jörgen</dc:creator>
  <cp:lastModifiedBy>Guntlisbergen, Jörgen</cp:lastModifiedBy>
  <cp:revision>4</cp:revision>
  <dcterms:created xsi:type="dcterms:W3CDTF">2026-05-12T09:36:00Z</dcterms:created>
  <dcterms:modified xsi:type="dcterms:W3CDTF">2026-05-26T11:55:00Z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Rapport enkelzijdig - Vragenlijst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4 mei 2026 </vt:lpwstr>
  </property>
  <property fmtid="{D5CDD505-2E9C-101B-9397-08002B2CF9AE}" pid="13" name="Opgesteld door, Naam">
    <vt:lpwstr>Jörgen Guntlisbergen</vt:lpwstr>
  </property>
  <property fmtid="{D5CDD505-2E9C-101B-9397-08002B2CF9AE}" pid="14" name="Opgesteld door, Telefoonnummer">
    <vt:lpwstr>0653690531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Ons documentkenmerk">
    <vt:lpwstr/>
  </property>
  <property fmtid="{D5CDD505-2E9C-101B-9397-08002B2CF9AE}" pid="29" name="Ons zaakkenmerk">
    <vt:lpwstr/>
  </property>
</Properties>
</file>