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34F25" w14:textId="09ED841C" w:rsidR="000E5068" w:rsidRDefault="000E5068" w:rsidP="000E5068">
      <w:pPr>
        <w:rPr>
          <w:b/>
          <w:bCs/>
        </w:rPr>
      </w:pPr>
      <w:r>
        <w:rPr>
          <w:b/>
          <w:bCs/>
        </w:rPr>
        <w:t>Onderneming: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2689"/>
        <w:gridCol w:w="4807"/>
      </w:tblGrid>
      <w:tr w:rsidR="00377D15" w14:paraId="558D4604" w14:textId="77777777" w:rsidTr="00647C9F">
        <w:tc>
          <w:tcPr>
            <w:tcW w:w="2689" w:type="dxa"/>
          </w:tcPr>
          <w:p w14:paraId="71EB0C02" w14:textId="77777777" w:rsidR="00377D15" w:rsidRPr="007D2028" w:rsidRDefault="00377D15" w:rsidP="00647C9F">
            <w:pPr>
              <w:rPr>
                <w:sz w:val="14"/>
                <w:szCs w:val="14"/>
              </w:rPr>
            </w:pPr>
            <w:bookmarkStart w:id="0" w:name="_Hlk230270970"/>
            <w:r w:rsidRPr="007D2028">
              <w:rPr>
                <w:sz w:val="14"/>
                <w:szCs w:val="14"/>
              </w:rPr>
              <w:t>Naam onderneming:</w:t>
            </w:r>
            <w:r w:rsidRPr="007D2028">
              <w:rPr>
                <w:sz w:val="14"/>
                <w:szCs w:val="14"/>
              </w:rPr>
              <w:tab/>
            </w:r>
          </w:p>
        </w:tc>
        <w:tc>
          <w:tcPr>
            <w:tcW w:w="4807" w:type="dxa"/>
          </w:tcPr>
          <w:p w14:paraId="6138A7E1" w14:textId="77777777" w:rsidR="00377D15" w:rsidRDefault="00377D15" w:rsidP="00647C9F"/>
        </w:tc>
      </w:tr>
      <w:tr w:rsidR="00377D15" w14:paraId="56CE840A" w14:textId="77777777" w:rsidTr="00647C9F">
        <w:tc>
          <w:tcPr>
            <w:tcW w:w="2689" w:type="dxa"/>
          </w:tcPr>
          <w:p w14:paraId="27C3FB25" w14:textId="77777777" w:rsidR="00377D15" w:rsidRPr="007D2028" w:rsidRDefault="00377D15" w:rsidP="00647C9F">
            <w:pPr>
              <w:rPr>
                <w:sz w:val="14"/>
                <w:szCs w:val="14"/>
              </w:rPr>
            </w:pPr>
            <w:r w:rsidRPr="007D2028">
              <w:rPr>
                <w:sz w:val="14"/>
                <w:szCs w:val="14"/>
              </w:rPr>
              <w:t>KvK nr.</w:t>
            </w:r>
          </w:p>
        </w:tc>
        <w:tc>
          <w:tcPr>
            <w:tcW w:w="4807" w:type="dxa"/>
          </w:tcPr>
          <w:p w14:paraId="24867F4D" w14:textId="77777777" w:rsidR="00377D15" w:rsidRDefault="00377D15" w:rsidP="00647C9F"/>
        </w:tc>
      </w:tr>
      <w:tr w:rsidR="00377D15" w14:paraId="44F0C629" w14:textId="77777777" w:rsidTr="00647C9F">
        <w:tc>
          <w:tcPr>
            <w:tcW w:w="2689" w:type="dxa"/>
          </w:tcPr>
          <w:p w14:paraId="4BAC5005" w14:textId="77777777" w:rsidR="00377D15" w:rsidRPr="007D2028" w:rsidRDefault="00377D15" w:rsidP="00647C9F">
            <w:pPr>
              <w:rPr>
                <w:sz w:val="14"/>
                <w:szCs w:val="14"/>
              </w:rPr>
            </w:pPr>
            <w:r w:rsidRPr="007D2028">
              <w:rPr>
                <w:sz w:val="14"/>
                <w:szCs w:val="14"/>
              </w:rPr>
              <w:t xml:space="preserve">Adres onderneming: </w:t>
            </w:r>
          </w:p>
        </w:tc>
        <w:tc>
          <w:tcPr>
            <w:tcW w:w="4807" w:type="dxa"/>
          </w:tcPr>
          <w:p w14:paraId="2C86A83C" w14:textId="77777777" w:rsidR="00377D15" w:rsidRDefault="00377D15" w:rsidP="00647C9F"/>
        </w:tc>
      </w:tr>
      <w:bookmarkEnd w:id="0"/>
      <w:tr w:rsidR="00377D15" w14:paraId="73976CD7" w14:textId="77777777" w:rsidTr="00647C9F">
        <w:tc>
          <w:tcPr>
            <w:tcW w:w="2689" w:type="dxa"/>
          </w:tcPr>
          <w:p w14:paraId="63EEEDDB" w14:textId="77777777" w:rsidR="00377D15" w:rsidRPr="007D2028" w:rsidRDefault="00377D15" w:rsidP="00647C9F">
            <w:pPr>
              <w:rPr>
                <w:sz w:val="14"/>
                <w:szCs w:val="14"/>
              </w:rPr>
            </w:pPr>
            <w:r w:rsidRPr="007D2028">
              <w:rPr>
                <w:sz w:val="14"/>
                <w:szCs w:val="14"/>
              </w:rPr>
              <w:t>Plaats:</w:t>
            </w:r>
          </w:p>
        </w:tc>
        <w:tc>
          <w:tcPr>
            <w:tcW w:w="4807" w:type="dxa"/>
          </w:tcPr>
          <w:p w14:paraId="6027D807" w14:textId="77777777" w:rsidR="00377D15" w:rsidRDefault="00377D15" w:rsidP="00647C9F"/>
        </w:tc>
      </w:tr>
    </w:tbl>
    <w:p w14:paraId="5D6979E7" w14:textId="77777777" w:rsidR="00150AC6" w:rsidRDefault="00150AC6" w:rsidP="00377D15"/>
    <w:p w14:paraId="6F6CD153" w14:textId="65FE63FF" w:rsidR="00FB7003" w:rsidRDefault="00FB7003" w:rsidP="00E76992">
      <w:pPr>
        <w:tabs>
          <w:tab w:val="left" w:pos="1380"/>
        </w:tabs>
      </w:pPr>
    </w:p>
    <w:p w14:paraId="1880DBA3" w14:textId="77777777" w:rsidR="00377D15" w:rsidRDefault="00377D15" w:rsidP="00377D15">
      <w:pPr>
        <w:rPr>
          <w:b/>
          <w:bCs/>
        </w:rPr>
      </w:pPr>
    </w:p>
    <w:p w14:paraId="4F9764ED" w14:textId="654B2EDC" w:rsidR="005F6EDA" w:rsidRDefault="005F6EDA" w:rsidP="00377D15">
      <w:pPr>
        <w:rPr>
          <w:b/>
          <w:bCs/>
        </w:rPr>
      </w:pPr>
      <w:r>
        <w:rPr>
          <w:b/>
          <w:bCs/>
        </w:rPr>
        <w:t>Aan te melden deelnemer:</w:t>
      </w: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2689"/>
        <w:gridCol w:w="4807"/>
      </w:tblGrid>
      <w:tr w:rsidR="005F6EDA" w14:paraId="5077D194" w14:textId="77777777" w:rsidTr="0023322F">
        <w:tc>
          <w:tcPr>
            <w:tcW w:w="2689" w:type="dxa"/>
          </w:tcPr>
          <w:p w14:paraId="2BF351DA" w14:textId="355414B6" w:rsidR="005F6EDA" w:rsidRPr="007D2028" w:rsidRDefault="005F6EDA" w:rsidP="0023322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Voornaam</w:t>
            </w:r>
            <w:r w:rsidRPr="007D2028">
              <w:rPr>
                <w:sz w:val="14"/>
                <w:szCs w:val="14"/>
              </w:rPr>
              <w:t>:</w:t>
            </w:r>
            <w:r w:rsidRPr="007D2028">
              <w:rPr>
                <w:sz w:val="14"/>
                <w:szCs w:val="14"/>
              </w:rPr>
              <w:tab/>
            </w:r>
          </w:p>
        </w:tc>
        <w:tc>
          <w:tcPr>
            <w:tcW w:w="4807" w:type="dxa"/>
          </w:tcPr>
          <w:p w14:paraId="3097F3FC" w14:textId="77777777" w:rsidR="005F6EDA" w:rsidRDefault="005F6EDA" w:rsidP="0023322F"/>
        </w:tc>
      </w:tr>
      <w:tr w:rsidR="005F6EDA" w14:paraId="38B866A4" w14:textId="77777777" w:rsidTr="0023322F">
        <w:tc>
          <w:tcPr>
            <w:tcW w:w="2689" w:type="dxa"/>
          </w:tcPr>
          <w:p w14:paraId="1FAFFC1A" w14:textId="14530D32" w:rsidR="005F6EDA" w:rsidRPr="007D2028" w:rsidRDefault="005F6EDA" w:rsidP="0023322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Achternaam:</w:t>
            </w:r>
          </w:p>
        </w:tc>
        <w:tc>
          <w:tcPr>
            <w:tcW w:w="4807" w:type="dxa"/>
          </w:tcPr>
          <w:p w14:paraId="3D67230C" w14:textId="77777777" w:rsidR="005F6EDA" w:rsidRDefault="005F6EDA" w:rsidP="0023322F"/>
        </w:tc>
      </w:tr>
      <w:tr w:rsidR="005F6EDA" w14:paraId="4F2F5F25" w14:textId="77777777" w:rsidTr="0023322F">
        <w:tc>
          <w:tcPr>
            <w:tcW w:w="2689" w:type="dxa"/>
          </w:tcPr>
          <w:p w14:paraId="15466EE8" w14:textId="6DFDD985" w:rsidR="005F6EDA" w:rsidRPr="007D2028" w:rsidRDefault="005F6EDA" w:rsidP="0023322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email</w:t>
            </w:r>
            <w:r w:rsidRPr="007D2028">
              <w:rPr>
                <w:sz w:val="14"/>
                <w:szCs w:val="14"/>
              </w:rPr>
              <w:t xml:space="preserve">: </w:t>
            </w:r>
          </w:p>
        </w:tc>
        <w:tc>
          <w:tcPr>
            <w:tcW w:w="4807" w:type="dxa"/>
          </w:tcPr>
          <w:p w14:paraId="4A197F24" w14:textId="77777777" w:rsidR="005F6EDA" w:rsidRDefault="005F6EDA" w:rsidP="0023322F"/>
        </w:tc>
      </w:tr>
      <w:tr w:rsidR="00E76992" w14:paraId="5ECB1376" w14:textId="77777777" w:rsidTr="0023322F">
        <w:tc>
          <w:tcPr>
            <w:tcW w:w="2689" w:type="dxa"/>
          </w:tcPr>
          <w:p w14:paraId="0B99FBC8" w14:textId="60B4AE61" w:rsidR="00E76992" w:rsidRDefault="00E76992" w:rsidP="0023322F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Deelname aan bezoek schietbaan</w:t>
            </w:r>
            <w:r>
              <w:rPr>
                <w:rStyle w:val="Voetnootmarkering"/>
                <w:sz w:val="14"/>
                <w:szCs w:val="14"/>
              </w:rPr>
              <w:footnoteReference w:id="1"/>
            </w:r>
          </w:p>
        </w:tc>
        <w:tc>
          <w:tcPr>
            <w:tcW w:w="4807" w:type="dxa"/>
          </w:tcPr>
          <w:p w14:paraId="2D5CDE5B" w14:textId="1874A728" w:rsidR="00E76992" w:rsidRDefault="00E76992" w:rsidP="0023322F">
            <w:r>
              <w:t xml:space="preserve"> O ja      O nee</w:t>
            </w:r>
          </w:p>
        </w:tc>
      </w:tr>
    </w:tbl>
    <w:p w14:paraId="0C2176DE" w14:textId="77777777" w:rsidR="00E76992" w:rsidRDefault="00E76992" w:rsidP="00377D15">
      <w:pPr>
        <w:rPr>
          <w:b/>
          <w:bCs/>
        </w:rPr>
      </w:pPr>
    </w:p>
    <w:p w14:paraId="07B6D8F8" w14:textId="11943B8E" w:rsidR="005F6EDA" w:rsidRPr="005F6EDA" w:rsidRDefault="005F6EDA" w:rsidP="00377D15">
      <w:r w:rsidRPr="005F6EDA">
        <w:t>De deelnemer ontvangt een link waarmee hij/zij zich als bezoeker kan aanmelden op de Defensielocatie.</w:t>
      </w:r>
    </w:p>
    <w:p w14:paraId="01ED6550" w14:textId="77777777" w:rsidR="005F6EDA" w:rsidRDefault="005F6EDA" w:rsidP="00377D15">
      <w:pPr>
        <w:rPr>
          <w:b/>
          <w:bCs/>
        </w:rPr>
      </w:pPr>
    </w:p>
    <w:p w14:paraId="295ACD42" w14:textId="450459E9" w:rsidR="00E76992" w:rsidRPr="009C3B8D" w:rsidRDefault="00E76992" w:rsidP="00E76992">
      <w:pPr>
        <w:autoSpaceDN/>
        <w:spacing w:before="100" w:beforeAutospacing="1" w:after="100" w:afterAutospacing="1" w:line="240" w:lineRule="auto"/>
        <w:textAlignment w:val="auto"/>
      </w:pPr>
      <w:r w:rsidRPr="009C3B8D">
        <w:t xml:space="preserve">Datum </w:t>
      </w:r>
      <w:r w:rsidRPr="009C3B8D">
        <w:rPr>
          <w:b/>
          <w:bCs/>
        </w:rPr>
        <w:t>dinsdag 14 juli 2026, 1</w:t>
      </w:r>
      <w:r>
        <w:rPr>
          <w:b/>
          <w:bCs/>
        </w:rPr>
        <w:t>3</w:t>
      </w:r>
      <w:r w:rsidRPr="009C3B8D">
        <w:rPr>
          <w:b/>
          <w:bCs/>
        </w:rPr>
        <w:t>.00 uur</w:t>
      </w:r>
      <w:r w:rsidRPr="009C3B8D">
        <w:t xml:space="preserve"> </w:t>
      </w:r>
    </w:p>
    <w:p w14:paraId="0BD17597" w14:textId="46B88E81" w:rsidR="00C02C8E" w:rsidRDefault="00C02C8E" w:rsidP="00C02C8E">
      <w:pPr>
        <w:rPr>
          <w:b/>
          <w:bCs/>
        </w:rPr>
      </w:pPr>
      <w:r>
        <w:rPr>
          <w:b/>
          <w:bCs/>
        </w:rPr>
        <w:t>Rondleiding schietbaan</w:t>
      </w:r>
      <w:r w:rsidRPr="00E76992">
        <w:rPr>
          <w:b/>
          <w:bCs/>
          <w:sz w:val="12"/>
          <w:szCs w:val="12"/>
        </w:rPr>
        <w:t>1</w:t>
      </w:r>
      <w:r>
        <w:rPr>
          <w:b/>
          <w:bCs/>
        </w:rPr>
        <w:t>:</w:t>
      </w:r>
    </w:p>
    <w:p w14:paraId="464BA333" w14:textId="5F9C5764" w:rsidR="00C02C8E" w:rsidRDefault="00C02C8E" w:rsidP="00C02C8E">
      <w:pPr>
        <w:rPr>
          <w:b/>
          <w:bCs/>
        </w:rPr>
      </w:pPr>
      <w:r>
        <w:rPr>
          <w:b/>
          <w:bCs/>
        </w:rPr>
        <w:t>10.30 Inloop</w:t>
      </w:r>
    </w:p>
    <w:p w14:paraId="5EC0A93A" w14:textId="313FD26A" w:rsidR="00C02C8E" w:rsidRDefault="00C02C8E" w:rsidP="00C02C8E">
      <w:pPr>
        <w:rPr>
          <w:b/>
          <w:bCs/>
        </w:rPr>
      </w:pPr>
      <w:r>
        <w:rPr>
          <w:b/>
          <w:bCs/>
        </w:rPr>
        <w:t>11.00 Rondleiding schietbaan</w:t>
      </w:r>
    </w:p>
    <w:p w14:paraId="2028FDC6" w14:textId="77777777" w:rsidR="00C02C8E" w:rsidRDefault="00C02C8E" w:rsidP="00C02C8E">
      <w:pPr>
        <w:rPr>
          <w:b/>
          <w:bCs/>
        </w:rPr>
      </w:pPr>
      <w:r>
        <w:rPr>
          <w:b/>
          <w:bCs/>
        </w:rPr>
        <w:t>12.30 lunch (voor deelnemers rondleiding schietbaan)</w:t>
      </w:r>
    </w:p>
    <w:p w14:paraId="23B27084" w14:textId="77777777" w:rsidR="00C02C8E" w:rsidRDefault="00C02C8E" w:rsidP="00377D15">
      <w:pPr>
        <w:rPr>
          <w:b/>
          <w:bCs/>
        </w:rPr>
      </w:pPr>
    </w:p>
    <w:p w14:paraId="7322FEC4" w14:textId="76D98314" w:rsidR="00FB7003" w:rsidRDefault="00E76992" w:rsidP="00377D15">
      <w:pPr>
        <w:rPr>
          <w:b/>
          <w:bCs/>
        </w:rPr>
      </w:pPr>
      <w:r>
        <w:rPr>
          <w:b/>
          <w:bCs/>
        </w:rPr>
        <w:t>Programma</w:t>
      </w:r>
      <w:r w:rsidR="00C02C8E">
        <w:rPr>
          <w:b/>
          <w:bCs/>
        </w:rPr>
        <w:t xml:space="preserve"> Schietbanencafé</w:t>
      </w:r>
      <w:r w:rsidR="00FB7003">
        <w:rPr>
          <w:b/>
          <w:bCs/>
        </w:rPr>
        <w:t>:</w:t>
      </w:r>
    </w:p>
    <w:p w14:paraId="4254C50A" w14:textId="77777777" w:rsidR="00FB7003" w:rsidRDefault="00FB7003" w:rsidP="00377D15">
      <w:pPr>
        <w:rPr>
          <w:b/>
          <w:bCs/>
        </w:rPr>
      </w:pPr>
    </w:p>
    <w:p w14:paraId="02DA137C" w14:textId="3473F014" w:rsidR="00E76992" w:rsidRDefault="00E76992" w:rsidP="00377D15">
      <w:pPr>
        <w:rPr>
          <w:b/>
          <w:bCs/>
        </w:rPr>
      </w:pPr>
      <w:r>
        <w:rPr>
          <w:b/>
          <w:bCs/>
        </w:rPr>
        <w:t>13.30 inloop</w:t>
      </w:r>
    </w:p>
    <w:p w14:paraId="0A1E5889" w14:textId="2D4673ED" w:rsidR="00E76992" w:rsidRDefault="00FB7003" w:rsidP="00377D15">
      <w:pPr>
        <w:rPr>
          <w:b/>
          <w:bCs/>
        </w:rPr>
      </w:pPr>
      <w:r>
        <w:rPr>
          <w:b/>
          <w:bCs/>
        </w:rPr>
        <w:t>1</w:t>
      </w:r>
      <w:r w:rsidR="00E76992">
        <w:rPr>
          <w:b/>
          <w:bCs/>
        </w:rPr>
        <w:t>4</w:t>
      </w:r>
      <w:r>
        <w:rPr>
          <w:b/>
          <w:bCs/>
        </w:rPr>
        <w:t>.00</w:t>
      </w:r>
      <w:r w:rsidR="00E76992">
        <w:rPr>
          <w:b/>
          <w:bCs/>
        </w:rPr>
        <w:t xml:space="preserve"> plenaire opening</w:t>
      </w:r>
    </w:p>
    <w:p w14:paraId="0B9CA7D1" w14:textId="7DE04FB4" w:rsidR="00FB7003" w:rsidRDefault="00E76992" w:rsidP="00377D15">
      <w:pPr>
        <w:rPr>
          <w:b/>
          <w:bCs/>
        </w:rPr>
      </w:pPr>
      <w:r>
        <w:rPr>
          <w:b/>
          <w:bCs/>
        </w:rPr>
        <w:t>15.00-17.00 Ronde tafel gesprekken</w:t>
      </w:r>
      <w:r w:rsidR="00FB7003">
        <w:rPr>
          <w:b/>
          <w:bCs/>
        </w:rPr>
        <w:t xml:space="preserve"> </w:t>
      </w:r>
    </w:p>
    <w:p w14:paraId="10E4B0DC" w14:textId="322AC14D" w:rsidR="00E76992" w:rsidRDefault="00E76992" w:rsidP="00377D15">
      <w:pPr>
        <w:rPr>
          <w:b/>
          <w:bCs/>
        </w:rPr>
      </w:pPr>
      <w:r>
        <w:rPr>
          <w:b/>
          <w:bCs/>
        </w:rPr>
        <w:t>17.00-18.00 Netwerk</w:t>
      </w:r>
    </w:p>
    <w:p w14:paraId="02583D5B" w14:textId="77777777" w:rsidR="0050330D" w:rsidRDefault="0050330D" w:rsidP="0050330D">
      <w:pPr>
        <w:rPr>
          <w:b/>
          <w:bCs/>
        </w:rPr>
      </w:pPr>
    </w:p>
    <w:p w14:paraId="04EC2952" w14:textId="77777777" w:rsidR="005F6EDA" w:rsidRDefault="005F6EDA" w:rsidP="0050330D">
      <w:pPr>
        <w:rPr>
          <w:b/>
          <w:bCs/>
        </w:rPr>
      </w:pPr>
    </w:p>
    <w:p w14:paraId="32B38A82" w14:textId="77777777" w:rsidR="005F6EDA" w:rsidRDefault="005F6EDA" w:rsidP="0050330D">
      <w:pPr>
        <w:rPr>
          <w:b/>
          <w:bCs/>
        </w:rPr>
      </w:pPr>
    </w:p>
    <w:p w14:paraId="58DC1E11" w14:textId="77777777" w:rsidR="0050330D" w:rsidRDefault="0050330D" w:rsidP="0050330D">
      <w:pPr>
        <w:rPr>
          <w:b/>
          <w:bCs/>
        </w:rPr>
      </w:pPr>
    </w:p>
    <w:p w14:paraId="70635E2A" w14:textId="77777777" w:rsidR="00E76992" w:rsidRDefault="00E76992" w:rsidP="00E76992">
      <w:pPr>
        <w:spacing w:before="57" w:after="57"/>
      </w:pPr>
      <w:r w:rsidRPr="009C3B8D">
        <w:t xml:space="preserve">Locatie: </w:t>
      </w:r>
    </w:p>
    <w:p w14:paraId="2F20768E" w14:textId="77777777" w:rsidR="00E76992" w:rsidRDefault="00E76992" w:rsidP="00E76992">
      <w:pPr>
        <w:spacing w:before="57" w:after="57"/>
      </w:pPr>
    </w:p>
    <w:p w14:paraId="0B7104D3" w14:textId="6CBA7F7C" w:rsidR="00E76992" w:rsidRPr="009C3B8D" w:rsidRDefault="00E76992" w:rsidP="00E76992">
      <w:pPr>
        <w:spacing w:before="57" w:after="57"/>
        <w:rPr>
          <w:rFonts w:ascii="Times New Roman" w:hAnsi="Times New Roman"/>
        </w:rPr>
      </w:pPr>
      <w:r w:rsidRPr="009C3B8D">
        <w:t>LEGERPLAATS HARSKAMP (G</w:t>
      </w:r>
      <w:r w:rsidR="00F2426E">
        <w:t xml:space="preserve">eneraal </w:t>
      </w:r>
      <w:r w:rsidRPr="009C3B8D">
        <w:t>W</w:t>
      </w:r>
      <w:r w:rsidR="00F2426E">
        <w:t xml:space="preserve">inkelman </w:t>
      </w:r>
      <w:r w:rsidRPr="009C3B8D">
        <w:t>K</w:t>
      </w:r>
      <w:r w:rsidR="00F2426E">
        <w:t>azerne</w:t>
      </w:r>
      <w:r w:rsidRPr="009C3B8D">
        <w:t xml:space="preserve">) </w:t>
      </w:r>
    </w:p>
    <w:p w14:paraId="09D2C0F6" w14:textId="77777777" w:rsidR="00E76992" w:rsidRPr="009C3B8D" w:rsidRDefault="00E76992" w:rsidP="00E76992">
      <w:pPr>
        <w:spacing w:before="57" w:after="57"/>
      </w:pPr>
      <w:r w:rsidRPr="009C3B8D">
        <w:t xml:space="preserve">Otterloseweg 5 </w:t>
      </w:r>
    </w:p>
    <w:p w14:paraId="75415A95" w14:textId="77777777" w:rsidR="00E76992" w:rsidRPr="009C3B8D" w:rsidRDefault="00E76992" w:rsidP="00E76992">
      <w:pPr>
        <w:spacing w:before="100" w:beforeAutospacing="1" w:after="100" w:afterAutospacing="1" w:line="240" w:lineRule="auto"/>
      </w:pPr>
      <w:r w:rsidRPr="009C3B8D">
        <w:t>6732BR, Harskamp</w:t>
      </w:r>
    </w:p>
    <w:p w14:paraId="673CEF53" w14:textId="77777777" w:rsidR="00E76992" w:rsidRPr="009C3B8D" w:rsidRDefault="00E76992" w:rsidP="00E76992">
      <w:pPr>
        <w:spacing w:before="100" w:beforeAutospacing="1" w:after="100" w:afterAutospacing="1" w:line="240" w:lineRule="auto"/>
      </w:pPr>
      <w:r w:rsidRPr="009C3B8D">
        <w:t>Gebouw/zaal: LPH/126/5/Vergaderruimte De Schutter</w:t>
      </w:r>
    </w:p>
    <w:p w14:paraId="7AFAE4A7" w14:textId="495BE8CA" w:rsidR="005F6EDA" w:rsidRPr="000E5068" w:rsidRDefault="000E5068" w:rsidP="0050330D">
      <w:pPr>
        <w:ind w:left="-142"/>
      </w:pPr>
      <w:r w:rsidRPr="000E5068">
        <w:t>Bij het gebouw is voldoende parkeergelegenheid</w:t>
      </w:r>
    </w:p>
    <w:p w14:paraId="6C562D12" w14:textId="77777777" w:rsidR="000E5068" w:rsidRDefault="000E5068" w:rsidP="0050330D">
      <w:pPr>
        <w:ind w:left="-142"/>
        <w:rPr>
          <w:b/>
          <w:bCs/>
        </w:rPr>
      </w:pPr>
    </w:p>
    <w:p w14:paraId="09766C86" w14:textId="77777777" w:rsidR="00E76992" w:rsidRDefault="00E76992" w:rsidP="0050330D">
      <w:pPr>
        <w:ind w:left="-142"/>
        <w:rPr>
          <w:b/>
          <w:bCs/>
        </w:rPr>
      </w:pPr>
    </w:p>
    <w:p w14:paraId="16654A2E" w14:textId="77777777" w:rsidR="00E76992" w:rsidRDefault="00E76992" w:rsidP="0050330D">
      <w:pPr>
        <w:ind w:left="-142"/>
        <w:rPr>
          <w:b/>
          <w:bCs/>
        </w:rPr>
      </w:pPr>
    </w:p>
    <w:tbl>
      <w:tblPr>
        <w:tblStyle w:val="Tabelraster"/>
        <w:tblW w:w="0" w:type="auto"/>
        <w:tblInd w:w="-142" w:type="dxa"/>
        <w:tblLook w:val="04A0" w:firstRow="1" w:lastRow="0" w:firstColumn="1" w:lastColumn="0" w:noHBand="0" w:noVBand="1"/>
      </w:tblPr>
      <w:tblGrid>
        <w:gridCol w:w="7701"/>
      </w:tblGrid>
      <w:tr w:rsidR="00E76992" w14:paraId="036E3419" w14:textId="77777777" w:rsidTr="00E76992">
        <w:tc>
          <w:tcPr>
            <w:tcW w:w="7701" w:type="dxa"/>
          </w:tcPr>
          <w:p w14:paraId="56CF13F5" w14:textId="77777777" w:rsidR="00E76992" w:rsidRPr="00E76992" w:rsidRDefault="00E76992" w:rsidP="00E76992">
            <w:pPr>
              <w:ind w:left="-142"/>
              <w:jc w:val="center"/>
              <w:rPr>
                <w:b/>
                <w:bCs/>
              </w:rPr>
            </w:pPr>
            <w:r w:rsidRPr="00E76992">
              <w:rPr>
                <w:b/>
                <w:bCs/>
              </w:rPr>
              <w:t>Afsluiting</w:t>
            </w:r>
          </w:p>
          <w:p w14:paraId="0F257FE4" w14:textId="77777777" w:rsidR="00E76992" w:rsidRPr="00E76992" w:rsidRDefault="00E76992" w:rsidP="00E76992">
            <w:pPr>
              <w:jc w:val="center"/>
              <w:rPr>
                <w:b/>
                <w:bCs/>
              </w:rPr>
            </w:pPr>
          </w:p>
          <w:p w14:paraId="2CA819F5" w14:textId="77777777" w:rsidR="00E76992" w:rsidRPr="00E76992" w:rsidRDefault="00E76992" w:rsidP="00E76992">
            <w:pPr>
              <w:jc w:val="center"/>
              <w:rPr>
                <w:b/>
                <w:bCs/>
              </w:rPr>
            </w:pPr>
            <w:r w:rsidRPr="00E76992">
              <w:rPr>
                <w:b/>
                <w:bCs/>
              </w:rPr>
              <w:t xml:space="preserve">U wordt verzocht om ook de vragenlijst in te vullen en te uploaden in </w:t>
            </w:r>
            <w:proofErr w:type="spellStart"/>
            <w:r w:rsidRPr="00E76992">
              <w:rPr>
                <w:b/>
                <w:bCs/>
              </w:rPr>
              <w:t>TenderNed</w:t>
            </w:r>
            <w:proofErr w:type="spellEnd"/>
          </w:p>
          <w:p w14:paraId="26643F25" w14:textId="77777777" w:rsidR="00E76992" w:rsidRPr="00E76992" w:rsidRDefault="00E76992" w:rsidP="00E76992">
            <w:pPr>
              <w:jc w:val="center"/>
              <w:rPr>
                <w:b/>
                <w:bCs/>
              </w:rPr>
            </w:pPr>
          </w:p>
          <w:p w14:paraId="537889C7" w14:textId="04E58FF2" w:rsidR="00E76992" w:rsidRPr="00E76992" w:rsidRDefault="00E76992" w:rsidP="00E76992">
            <w:pPr>
              <w:jc w:val="center"/>
              <w:rPr>
                <w:b/>
                <w:bCs/>
              </w:rPr>
            </w:pPr>
            <w:r w:rsidRPr="00E76992">
              <w:rPr>
                <w:b/>
                <w:bCs/>
              </w:rPr>
              <w:t>Alvast dank hiervoor!</w:t>
            </w:r>
          </w:p>
          <w:p w14:paraId="2791120D" w14:textId="77777777" w:rsidR="00E76992" w:rsidRDefault="00E76992" w:rsidP="0050330D">
            <w:pPr>
              <w:rPr>
                <w:b/>
                <w:bCs/>
              </w:rPr>
            </w:pPr>
          </w:p>
        </w:tc>
      </w:tr>
    </w:tbl>
    <w:p w14:paraId="70F066CF" w14:textId="77777777" w:rsidR="00E76992" w:rsidRDefault="00E76992" w:rsidP="0050330D">
      <w:pPr>
        <w:ind w:left="-142"/>
        <w:rPr>
          <w:b/>
          <w:bCs/>
        </w:rPr>
      </w:pPr>
    </w:p>
    <w:p w14:paraId="44E652BE" w14:textId="77777777" w:rsidR="00E76992" w:rsidRDefault="00E76992" w:rsidP="0050330D">
      <w:pPr>
        <w:ind w:left="-142"/>
        <w:rPr>
          <w:b/>
          <w:bCs/>
        </w:rPr>
      </w:pPr>
    </w:p>
    <w:p w14:paraId="6F88DBC1" w14:textId="77777777" w:rsidR="00E76992" w:rsidRDefault="00E76992" w:rsidP="0050330D">
      <w:pPr>
        <w:ind w:left="-142"/>
        <w:rPr>
          <w:b/>
          <w:bCs/>
        </w:rPr>
      </w:pPr>
    </w:p>
    <w:p w14:paraId="12DC6CFE" w14:textId="77777777" w:rsidR="00377D15" w:rsidRPr="00377D15" w:rsidRDefault="00377D15" w:rsidP="00377D15"/>
    <w:sectPr w:rsidR="00377D15" w:rsidRPr="00377D15" w:rsidSect="00E76992">
      <w:headerReference w:type="default" r:id="rId9"/>
      <w:headerReference w:type="first" r:id="rId10"/>
      <w:pgSz w:w="11905" w:h="16837"/>
      <w:pgMar w:top="120" w:right="963" w:bottom="1077" w:left="3231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8C292" w14:textId="77777777" w:rsidR="00DE33CE" w:rsidRDefault="00DE33CE">
      <w:pPr>
        <w:spacing w:line="240" w:lineRule="auto"/>
      </w:pPr>
      <w:r>
        <w:separator/>
      </w:r>
    </w:p>
  </w:endnote>
  <w:endnote w:type="continuationSeparator" w:id="0">
    <w:p w14:paraId="422A60E2" w14:textId="77777777" w:rsidR="00DE33CE" w:rsidRDefault="00DE33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4DB68" w14:textId="77777777" w:rsidR="00DE33CE" w:rsidRDefault="00DE33CE">
      <w:pPr>
        <w:spacing w:line="240" w:lineRule="auto"/>
      </w:pPr>
      <w:r>
        <w:separator/>
      </w:r>
    </w:p>
  </w:footnote>
  <w:footnote w:type="continuationSeparator" w:id="0">
    <w:p w14:paraId="11E231E7" w14:textId="77777777" w:rsidR="00DE33CE" w:rsidRDefault="00DE33CE">
      <w:pPr>
        <w:spacing w:line="240" w:lineRule="auto"/>
      </w:pPr>
      <w:r>
        <w:continuationSeparator/>
      </w:r>
    </w:p>
  </w:footnote>
  <w:footnote w:id="1">
    <w:p w14:paraId="290E7CE8" w14:textId="77777777" w:rsidR="00E76992" w:rsidRPr="00E76992" w:rsidRDefault="00E76992" w:rsidP="00E76992">
      <w:r>
        <w:rPr>
          <w:rStyle w:val="Voetnootmarkering"/>
        </w:rPr>
        <w:footnoteRef/>
      </w:r>
      <w:r>
        <w:t xml:space="preserve"> </w:t>
      </w:r>
      <w:r w:rsidRPr="00E76992">
        <w:t>Nota bene: Bezoek van de schietbaan is nog onder voorbehoud. Deelnemers krijgen nog nader bericht hierover.</w:t>
      </w:r>
    </w:p>
    <w:p w14:paraId="0E929DBA" w14:textId="2BDA90B9" w:rsidR="00E76992" w:rsidRDefault="00E76992">
      <w:pPr>
        <w:pStyle w:val="Voetnoo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9773D" w14:textId="77777777" w:rsidR="00150AC6" w:rsidRDefault="00D24554"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7BE50893" wp14:editId="1C86D874">
              <wp:simplePos x="0" y="0"/>
              <wp:positionH relativeFrom="page">
                <wp:posOffset>2051685</wp:posOffset>
              </wp:positionH>
              <wp:positionV relativeFrom="page">
                <wp:posOffset>359410</wp:posOffset>
              </wp:positionV>
              <wp:extent cx="4895850" cy="22860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5850" cy="2286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AF7144" w14:textId="77777777" w:rsidR="00150AC6" w:rsidRDefault="00D24554">
                          <w:pPr>
                            <w:pStyle w:val="Referentiegegevens"/>
                          </w:pPr>
                          <w:r>
                            <w:t>Vragenlijst | 4 mei 2026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7BE50893"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1026" type="#_x0000_t202" style="position:absolute;margin-left:161.55pt;margin-top:28.3pt;width:385.5pt;height:18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" filled="f" stroked="f">
              <v:textbox inset="0,0,0,0">
                <w:txbxContent>
                  <w:p w14:paraId="73AF7144" w14:textId="77777777" w:rsidR="00150AC6" w:rsidRDefault="00D24554">
                    <w:pPr>
                      <w:pStyle w:val="Referentiegegevens"/>
                    </w:pPr>
                    <w:r>
                      <w:t>Vragenlijst | 4 mei 2026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7C2AA717" wp14:editId="0B590C1A">
              <wp:simplePos x="0" y="0"/>
              <wp:positionH relativeFrom="page">
                <wp:posOffset>5705475</wp:posOffset>
              </wp:positionH>
              <wp:positionV relativeFrom="page">
                <wp:posOffset>10097770</wp:posOffset>
              </wp:positionV>
              <wp:extent cx="1257300" cy="161925"/>
              <wp:effectExtent l="0" t="0" r="0" b="0"/>
              <wp:wrapNone/>
              <wp:docPr id="2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DA6A1EE" w14:textId="77777777" w:rsidR="00150AC6" w:rsidRDefault="00D24554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77D15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377D15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C2AA717" id="46fef06f-aa3c-11ea-a756-beb5f67e67be" o:spid="_x0000_s1027" type="#_x0000_t202" style="position:absolute;margin-left:449.25pt;margin-top:795.1pt;width:99pt;height:12.7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" filled="f" stroked="f">
              <v:textbox inset="0,0,0,0">
                <w:txbxContent>
                  <w:p w14:paraId="0DA6A1EE" w14:textId="77777777" w:rsidR="00150AC6" w:rsidRDefault="00D24554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77D15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377D15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B5BD8" w14:textId="160710A8" w:rsidR="00150AC6" w:rsidRDefault="005F6EDA">
    <w:pPr>
      <w:spacing w:after="7131" w:line="14" w:lineRule="exact"/>
    </w:pPr>
    <w:r w:rsidRPr="005F6EDA">
      <w:rPr>
        <w:rFonts w:ascii="Times New Roman" w:hAnsi="Times New Roman" w:cs="Times New Roman"/>
        <w:noProof/>
        <w:color w:val="auto"/>
        <w:sz w:val="24"/>
        <w:szCs w:val="24"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2816A74B" wp14:editId="28638530">
              <wp:simplePos x="0" y="0"/>
              <wp:positionH relativeFrom="margin">
                <wp:posOffset>-765810</wp:posOffset>
              </wp:positionH>
              <wp:positionV relativeFrom="page">
                <wp:posOffset>2304415</wp:posOffset>
              </wp:positionV>
              <wp:extent cx="4972050" cy="1190625"/>
              <wp:effectExtent l="0" t="0" r="0" b="0"/>
              <wp:wrapNone/>
              <wp:docPr id="11" name="f2221091-6b3c-11ed-b16e-0242ac1600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72050" cy="11906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12435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6519"/>
                            <w:gridCol w:w="5916"/>
                          </w:tblGrid>
                          <w:tr w:rsidR="005F6EDA" w14:paraId="4B66692F" w14:textId="77777777">
                            <w:trPr>
                              <w:trHeight w:val="200"/>
                            </w:trPr>
                            <w:tc>
                              <w:tcPr>
                                <w:tcW w:w="6521" w:type="dxa"/>
                              </w:tcPr>
                              <w:p w14:paraId="0F7359BF" w14:textId="77777777" w:rsidR="005F6EDA" w:rsidRDefault="005F6EDA"/>
                            </w:tc>
                            <w:tc>
                              <w:tcPr>
                                <w:tcW w:w="5918" w:type="dxa"/>
                              </w:tcPr>
                              <w:p w14:paraId="57469F9F" w14:textId="77777777" w:rsidR="005F6EDA" w:rsidRDefault="005F6EDA"/>
                            </w:tc>
                          </w:tr>
                          <w:tr w:rsidR="005F6EDA" w14:paraId="1790BA89" w14:textId="77777777">
                            <w:trPr>
                              <w:trHeight w:val="300"/>
                            </w:trPr>
                            <w:tc>
                              <w:tcPr>
                                <w:tcW w:w="6521" w:type="dxa"/>
                                <w:hideMark/>
                              </w:tcPr>
                              <w:p w14:paraId="453FA496" w14:textId="77777777" w:rsidR="00C02C8E" w:rsidRDefault="00C02C8E">
                                <w:pPr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</w:p>
                              <w:p w14:paraId="51A9EBC1" w14:textId="3E650A0F" w:rsidR="005F6EDA" w:rsidRDefault="005F6EDA">
                                <w:pPr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  <w:t>Aanmeldingsformulier Schietbanencafé</w:t>
                                </w:r>
                              </w:p>
                              <w:p w14:paraId="32DE026C" w14:textId="50FA55F3" w:rsidR="005F6EDA" w:rsidRDefault="005F6EDA">
                                <w:pPr>
                                  <w:rPr>
                                    <w:b/>
                                    <w:bCs/>
                                    <w:sz w:val="28"/>
                                    <w:szCs w:val="28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0A0FB49E" w14:textId="77777777" w:rsidR="005F6EDA" w:rsidRDefault="005F6EDA">
                                <w:pPr>
                                  <w:pStyle w:val="Gegevensdocument"/>
                                  <w:rPr>
                                    <w:b/>
                                    <w:bCs/>
                                  </w:rPr>
                                </w:pPr>
                              </w:p>
                            </w:tc>
                          </w:tr>
                        </w:tbl>
                        <w:p w14:paraId="41070EF9" w14:textId="77777777" w:rsidR="005F6EDA" w:rsidRDefault="005F6EDA" w:rsidP="005F6EDA">
                          <w:pPr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 xml:space="preserve">Deelname schietbanencafé 14 juli 2026 </w:t>
                          </w:r>
                        </w:p>
                        <w:p w14:paraId="22202FCC" w14:textId="36FD988D" w:rsidR="005F6EDA" w:rsidRDefault="005F6EDA" w:rsidP="005F6EDA">
                          <w:pPr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Marktconsultatie Programma Schietbanen</w:t>
                          </w:r>
                        </w:p>
                        <w:p w14:paraId="634CD7FE" w14:textId="77777777" w:rsidR="005F6EDA" w:rsidRDefault="005F6EDA" w:rsidP="005F6EDA"/>
                      </w:txbxContent>
                    </wps:txbx>
                    <wps:bodyPr vertOverflow="clip" horzOverflow="clip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16A74B" id="_x0000_t202" coordsize="21600,21600" o:spt="202" path="m,l,21600r21600,l21600,xe">
              <v:stroke joinstyle="miter"/>
              <v:path gradientshapeok="t" o:connecttype="rect"/>
            </v:shapetype>
            <v:shape id="f2221091-6b3c-11ed-b16e-0242ac160009" o:spid="_x0000_s1028" type="#_x0000_t202" style="position:absolute;margin-left:-60.3pt;margin-top:181.45pt;width:391.5pt;height:93.75pt;z-index:25166233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" filled="f" stroked="f">
              <v:textbox inset="0,0,0,0">
                <w:txbxContent>
                  <w:tbl>
                    <w:tblPr>
                      <w:tblW w:w="12435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6519"/>
                      <w:gridCol w:w="5916"/>
                    </w:tblGrid>
                    <w:tr w:rsidR="005F6EDA" w14:paraId="4B66692F" w14:textId="77777777">
                      <w:trPr>
                        <w:trHeight w:val="200"/>
                      </w:trPr>
                      <w:tc>
                        <w:tcPr>
                          <w:tcW w:w="6521" w:type="dxa"/>
                        </w:tcPr>
                        <w:p w14:paraId="0F7359BF" w14:textId="77777777" w:rsidR="005F6EDA" w:rsidRDefault="005F6EDA"/>
                      </w:tc>
                      <w:tc>
                        <w:tcPr>
                          <w:tcW w:w="5918" w:type="dxa"/>
                        </w:tcPr>
                        <w:p w14:paraId="57469F9F" w14:textId="77777777" w:rsidR="005F6EDA" w:rsidRDefault="005F6EDA"/>
                      </w:tc>
                    </w:tr>
                    <w:tr w:rsidR="005F6EDA" w14:paraId="1790BA89" w14:textId="77777777">
                      <w:trPr>
                        <w:trHeight w:val="300"/>
                      </w:trPr>
                      <w:tc>
                        <w:tcPr>
                          <w:tcW w:w="6521" w:type="dxa"/>
                          <w:hideMark/>
                        </w:tcPr>
                        <w:p w14:paraId="453FA496" w14:textId="77777777" w:rsidR="00C02C8E" w:rsidRDefault="00C02C8E">
                          <w:pPr>
                            <w:rPr>
                              <w:b/>
                              <w:bCs/>
                              <w:sz w:val="28"/>
                              <w:szCs w:val="28"/>
                            </w:rPr>
                          </w:pPr>
                        </w:p>
                        <w:p w14:paraId="51A9EBC1" w14:textId="3E650A0F" w:rsidR="005F6EDA" w:rsidRDefault="005F6EDA">
                          <w:pPr>
                            <w:rPr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Aanmeldingsformulier Schietbanencafé</w:t>
                          </w:r>
                        </w:p>
                        <w:p w14:paraId="32DE026C" w14:textId="50FA55F3" w:rsidR="005F6EDA" w:rsidRDefault="005F6EDA">
                          <w:pPr>
                            <w:rPr>
                              <w:b/>
                              <w:bCs/>
                              <w:sz w:val="28"/>
                              <w:szCs w:val="28"/>
                            </w:rPr>
                          </w:pPr>
                        </w:p>
                      </w:tc>
                      <w:tc>
                        <w:tcPr>
                          <w:tcW w:w="5918" w:type="dxa"/>
                        </w:tcPr>
                        <w:p w14:paraId="0A0FB49E" w14:textId="77777777" w:rsidR="005F6EDA" w:rsidRDefault="005F6EDA">
                          <w:pPr>
                            <w:pStyle w:val="Gegevensdocument"/>
                            <w:rPr>
                              <w:b/>
                              <w:bCs/>
                            </w:rPr>
                          </w:pPr>
                        </w:p>
                      </w:tc>
                    </w:tr>
                  </w:tbl>
                  <w:p w14:paraId="41070EF9" w14:textId="77777777" w:rsidR="005F6EDA" w:rsidRDefault="005F6EDA" w:rsidP="005F6EDA">
                    <w:pPr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 xml:space="preserve">Deelname schietbanencafé 14 juli 2026 </w:t>
                    </w:r>
                  </w:p>
                  <w:p w14:paraId="22202FCC" w14:textId="36FD988D" w:rsidR="005F6EDA" w:rsidRDefault="005F6EDA" w:rsidP="005F6EDA">
                    <w:pPr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Marktconsultatie Programma Schietbanen</w:t>
                    </w:r>
                  </w:p>
                  <w:p w14:paraId="634CD7FE" w14:textId="77777777" w:rsidR="005F6EDA" w:rsidRDefault="005F6EDA" w:rsidP="005F6EDA"/>
                </w:txbxContent>
              </v:textbox>
              <w10:wrap anchorx="margin" anchory="page"/>
              <w10:anchorlock/>
            </v:shape>
          </w:pict>
        </mc:Fallback>
      </mc:AlternateContent>
    </w:r>
    <w:r w:rsidR="00D24554"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3B7EF3B6" wp14:editId="6A79086A">
              <wp:simplePos x="0" y="0"/>
              <wp:positionH relativeFrom="page">
                <wp:posOffset>5705475</wp:posOffset>
              </wp:positionH>
              <wp:positionV relativeFrom="page">
                <wp:posOffset>10097770</wp:posOffset>
              </wp:positionV>
              <wp:extent cx="1257300" cy="161925"/>
              <wp:effectExtent l="0" t="0" r="0" b="0"/>
              <wp:wrapNone/>
              <wp:docPr id="5" name="46feecb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5D28160" w14:textId="77777777" w:rsidR="00150AC6" w:rsidRDefault="00D24554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377D15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377D15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B7EF3B6" id="46feecbe-aa3c-11ea-a756-beb5f67e67be" o:spid="_x0000_s1029" type="#_x0000_t202" style="position:absolute;margin-left:449.25pt;margin-top:795.1pt;width:99pt;height:12.7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" filled="f" stroked="f">
              <v:textbox inset="0,0,0,0">
                <w:txbxContent>
                  <w:p w14:paraId="65D28160" w14:textId="77777777" w:rsidR="00150AC6" w:rsidRDefault="00D24554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377D15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377D15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D24554"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905871A" wp14:editId="541CBC1F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6" name="46feed0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D420792" w14:textId="77777777" w:rsidR="00150AC6" w:rsidRDefault="00D2455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BB69A20" wp14:editId="37438B2D">
                                <wp:extent cx="467995" cy="1583865"/>
                                <wp:effectExtent l="0" t="0" r="0" b="0"/>
                                <wp:docPr id="1174819326" name="Logo" descr="Rijkslint, logo van de Rijksoverheid (blauw)" title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905871A" id="46feed0e-aa3c-11ea-a756-beb5f67e67be" o:spid="_x0000_s1030" type="#_x0000_t202" style="position:absolute;margin-left:279.2pt;margin-top:0;width:36.85pt;height:124.6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" filled="f" stroked="f">
              <v:textbox inset="0,0,0,0">
                <w:txbxContent>
                  <w:p w14:paraId="1D420792" w14:textId="77777777" w:rsidR="00150AC6" w:rsidRDefault="00D24554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4BB69A20" wp14:editId="37438B2D">
                          <wp:extent cx="467995" cy="1583865"/>
                          <wp:effectExtent l="0" t="0" r="0" b="0"/>
                          <wp:docPr id="1174819326" name="Logo" descr="Rijkslint, logo van de Rijksoverheid (blauw)" title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D24554"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6D69DCA2" wp14:editId="114217DC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8" name="46feed6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E314883" w14:textId="77777777" w:rsidR="00150AC6" w:rsidRDefault="00D2455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53F171D" wp14:editId="50667E3D">
                                <wp:extent cx="2339975" cy="1582834"/>
                                <wp:effectExtent l="0" t="0" r="0" b="0"/>
                                <wp:docPr id="1029590813" name="RVB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" name="RVB_Standaard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D69DCA2" id="46feed67-aa3c-11ea-a756-beb5f67e67be" o:spid="_x0000_s1031" type="#_x0000_t202" style="position:absolute;margin-left:314.6pt;margin-top:0;width:184.25pt;height:124.7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" filled="f" stroked="f">
              <v:textbox inset="0,0,0,0">
                <w:txbxContent>
                  <w:p w14:paraId="0E314883" w14:textId="77777777" w:rsidR="00150AC6" w:rsidRDefault="00D24554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53F171D" wp14:editId="50667E3D">
                          <wp:extent cx="2339975" cy="1582834"/>
                          <wp:effectExtent l="0" t="0" r="0" b="0"/>
                          <wp:docPr id="1029590813" name="RVB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" name="RVB_Standaard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D154FF31"/>
    <w:multiLevelType w:val="multilevel"/>
    <w:tmpl w:val="B03BAF41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EA0EC47F"/>
    <w:multiLevelType w:val="multilevel"/>
    <w:tmpl w:val="77108353"/>
    <w:name w:val="Kopnummering"/>
    <w:lvl w:ilvl="0">
      <w:start w:val="1"/>
      <w:numFmt w:val="decimal"/>
      <w:pStyle w:val="Kop1"/>
      <w:lvlText w:val="%1"/>
      <w:lvlJc w:val="left"/>
      <w:pPr>
        <w:ind w:left="0" w:firstLine="0"/>
      </w:pPr>
    </w:lvl>
    <w:lvl w:ilvl="1">
      <w:start w:val="1"/>
      <w:numFmt w:val="decimal"/>
      <w:pStyle w:val="Kop2"/>
      <w:lvlText w:val="%1.%2"/>
      <w:lvlJc w:val="left"/>
      <w:pPr>
        <w:ind w:left="0" w:firstLine="0"/>
      </w:pPr>
    </w:lvl>
    <w:lvl w:ilvl="2">
      <w:start w:val="1"/>
      <w:numFmt w:val="decimal"/>
      <w:pStyle w:val="Kop3"/>
      <w:lvlText w:val="%1.%2.%3"/>
      <w:lvlJc w:val="left"/>
      <w:pPr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2" w15:restartNumberingAfterBreak="0">
    <w:nsid w:val="08DA3A2E"/>
    <w:multiLevelType w:val="multilevel"/>
    <w:tmpl w:val="DC8EE90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Verdana" w:eastAsia="DejaVu Sans" w:hAnsi="Verdana" w:cs="Lohit Hindi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2BBA42"/>
    <w:multiLevelType w:val="multilevel"/>
    <w:tmpl w:val="7F8AFF9D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0824695"/>
    <w:multiLevelType w:val="multilevel"/>
    <w:tmpl w:val="0D607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DF2BA7"/>
    <w:multiLevelType w:val="hybridMultilevel"/>
    <w:tmpl w:val="6B40D210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0C3A65"/>
    <w:multiLevelType w:val="multilevel"/>
    <w:tmpl w:val="A9966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FA5E4D"/>
    <w:multiLevelType w:val="hybridMultilevel"/>
    <w:tmpl w:val="20F0174C"/>
    <w:lvl w:ilvl="0" w:tplc="2B6AD844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D9E2F42"/>
    <w:multiLevelType w:val="hybridMultilevel"/>
    <w:tmpl w:val="11345AD0"/>
    <w:lvl w:ilvl="0" w:tplc="538E05C4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573E68"/>
    <w:multiLevelType w:val="hybridMultilevel"/>
    <w:tmpl w:val="5B40019E"/>
    <w:lvl w:ilvl="0" w:tplc="0413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407B71"/>
    <w:multiLevelType w:val="hybridMultilevel"/>
    <w:tmpl w:val="ACDCF0CE"/>
    <w:lvl w:ilvl="0" w:tplc="0413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9CAC59"/>
    <w:multiLevelType w:val="multilevel"/>
    <w:tmpl w:val="AE7B9BB4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2" w15:restartNumberingAfterBreak="0">
    <w:nsid w:val="73FFB848"/>
    <w:multiLevelType w:val="multilevel"/>
    <w:tmpl w:val="5BD90CD0"/>
    <w:name w:val="Lijst kop zonder nummer"/>
    <w:lvl w:ilvl="0">
      <w:start w:val="1"/>
      <w:numFmt w:val="bullet"/>
      <w:lvlText w:val="·"/>
      <w:lvlJc w:val="left"/>
      <w:pPr>
        <w:ind w:left="0" w:firstLine="0"/>
      </w:pPr>
      <w:rPr>
        <w:rFonts w:ascii="Symbol" w:hAnsi="Symbol"/>
        <w:color w:val="FFFFFF"/>
      </w:rPr>
    </w:lvl>
    <w:lvl w:ilvl="1">
      <w:start w:val="1"/>
      <w:numFmt w:val="none"/>
      <w:lvlText w:val=""/>
      <w:lvlJc w:val="left"/>
      <w:pPr>
        <w:ind w:left="0" w:firstLine="0"/>
      </w:pPr>
    </w:lvl>
    <w:lvl w:ilvl="2">
      <w:start w:val="1"/>
      <w:numFmt w:val="none"/>
      <w:lvlText w:val=""/>
      <w:lvlJc w:val="left"/>
      <w:pPr>
        <w:ind w:left="0" w:firstLine="0"/>
      </w:pPr>
    </w:lvl>
    <w:lvl w:ilvl="3">
      <w:start w:val="1"/>
      <w:numFmt w:val="none"/>
      <w:lvlText w:val=""/>
      <w:lvlJc w:val="left"/>
      <w:pPr>
        <w:ind w:left="0" w:firstLine="0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num w:numId="1" w16cid:durableId="1956710845">
    <w:abstractNumId w:val="11"/>
  </w:num>
  <w:num w:numId="2" w16cid:durableId="1916548958">
    <w:abstractNumId w:val="1"/>
  </w:num>
  <w:num w:numId="3" w16cid:durableId="779834782">
    <w:abstractNumId w:val="3"/>
  </w:num>
  <w:num w:numId="4" w16cid:durableId="815609325">
    <w:abstractNumId w:val="12"/>
  </w:num>
  <w:num w:numId="5" w16cid:durableId="1595824051">
    <w:abstractNumId w:val="0"/>
  </w:num>
  <w:num w:numId="6" w16cid:durableId="1360156028">
    <w:abstractNumId w:val="5"/>
  </w:num>
  <w:num w:numId="7" w16cid:durableId="1563248657">
    <w:abstractNumId w:val="6"/>
  </w:num>
  <w:num w:numId="8" w16cid:durableId="1461612464">
    <w:abstractNumId w:val="2"/>
  </w:num>
  <w:num w:numId="9" w16cid:durableId="2136287957">
    <w:abstractNumId w:val="8"/>
  </w:num>
  <w:num w:numId="10" w16cid:durableId="102963266">
    <w:abstractNumId w:val="10"/>
  </w:num>
  <w:num w:numId="11" w16cid:durableId="2019504715">
    <w:abstractNumId w:val="9"/>
  </w:num>
  <w:num w:numId="12" w16cid:durableId="1264024220">
    <w:abstractNumId w:val="7"/>
  </w:num>
  <w:num w:numId="13" w16cid:durableId="2537859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D15"/>
    <w:rsid w:val="00060D0D"/>
    <w:rsid w:val="00085956"/>
    <w:rsid w:val="000A0141"/>
    <w:rsid w:val="000B161B"/>
    <w:rsid w:val="000E5068"/>
    <w:rsid w:val="00147FBA"/>
    <w:rsid w:val="00150AC6"/>
    <w:rsid w:val="0017323F"/>
    <w:rsid w:val="001F0A36"/>
    <w:rsid w:val="002B6AAE"/>
    <w:rsid w:val="00346902"/>
    <w:rsid w:val="00377D15"/>
    <w:rsid w:val="004E6AF8"/>
    <w:rsid w:val="004F7CBE"/>
    <w:rsid w:val="0050330D"/>
    <w:rsid w:val="00513F31"/>
    <w:rsid w:val="0051407E"/>
    <w:rsid w:val="00556270"/>
    <w:rsid w:val="005F6EDA"/>
    <w:rsid w:val="00660E01"/>
    <w:rsid w:val="006D26CF"/>
    <w:rsid w:val="008B6F46"/>
    <w:rsid w:val="008E12FF"/>
    <w:rsid w:val="00981BDE"/>
    <w:rsid w:val="00A52F7F"/>
    <w:rsid w:val="00AB2632"/>
    <w:rsid w:val="00AC2680"/>
    <w:rsid w:val="00C02C8E"/>
    <w:rsid w:val="00C0757E"/>
    <w:rsid w:val="00C45CE8"/>
    <w:rsid w:val="00C6591A"/>
    <w:rsid w:val="00D24554"/>
    <w:rsid w:val="00DE33CE"/>
    <w:rsid w:val="00E05DBA"/>
    <w:rsid w:val="00E518DA"/>
    <w:rsid w:val="00E76992"/>
    <w:rsid w:val="00E924A0"/>
    <w:rsid w:val="00EA6611"/>
    <w:rsid w:val="00F05383"/>
    <w:rsid w:val="00F2426E"/>
    <w:rsid w:val="00FA50DE"/>
    <w:rsid w:val="00FB7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C9DF57"/>
  <w15:docId w15:val="{14396382-25B0-41FC-8FD7-84E4885F4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377D15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qFormat/>
    <w:pPr>
      <w:numPr>
        <w:numId w:val="2"/>
      </w:numPr>
      <w:tabs>
        <w:tab w:val="left" w:pos="0"/>
      </w:tabs>
      <w:spacing w:after="720" w:line="300" w:lineRule="exact"/>
      <w:ind w:left="-1120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1"/>
    <w:qFormat/>
    <w:pPr>
      <w:numPr>
        <w:ilvl w:val="1"/>
        <w:numId w:val="2"/>
      </w:numPr>
      <w:tabs>
        <w:tab w:val="left" w:pos="0"/>
      </w:tabs>
      <w:spacing w:before="240"/>
      <w:ind w:left="-1120"/>
      <w:outlineLvl w:val="1"/>
    </w:pPr>
    <w:rPr>
      <w:b/>
    </w:rPr>
  </w:style>
  <w:style w:type="paragraph" w:styleId="Kop3">
    <w:name w:val="heading 3"/>
    <w:basedOn w:val="Standaard"/>
    <w:next w:val="Standaard"/>
    <w:uiPriority w:val="2"/>
    <w:qFormat/>
    <w:pPr>
      <w:numPr>
        <w:ilvl w:val="2"/>
        <w:numId w:val="2"/>
      </w:numPr>
      <w:tabs>
        <w:tab w:val="left" w:pos="0"/>
      </w:tabs>
      <w:spacing w:before="240"/>
      <w:ind w:left="-1120"/>
      <w:outlineLvl w:val="2"/>
    </w:pPr>
    <w:rPr>
      <w:i/>
    </w:rPr>
  </w:style>
  <w:style w:type="paragraph" w:styleId="Kop4">
    <w:name w:val="heading 4"/>
    <w:basedOn w:val="Standaard"/>
    <w:next w:val="Standaard"/>
    <w:uiPriority w:val="3"/>
    <w:qFormat/>
    <w:pPr>
      <w:numPr>
        <w:ilvl w:val="3"/>
        <w:numId w:val="2"/>
      </w:numPr>
      <w:tabs>
        <w:tab w:val="left" w:pos="0"/>
      </w:tabs>
      <w:spacing w:before="240"/>
      <w:ind w:left="-112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numbering" w:customStyle="1" w:styleId="Genummerdelijst">
    <w:name w:val="Genummerde lijst"/>
    <w:pPr>
      <w:numPr>
        <w:numId w:val="1"/>
      </w:numPr>
    </w:pPr>
  </w:style>
  <w:style w:type="paragraph" w:styleId="Inhopg1">
    <w:name w:val="toc 1"/>
    <w:pPr>
      <w:tabs>
        <w:tab w:val="left" w:pos="0"/>
      </w:tabs>
      <w:spacing w:before="240" w:line="240" w:lineRule="exact"/>
      <w:ind w:hanging="1120"/>
    </w:pPr>
    <w:rPr>
      <w:rFonts w:ascii="Verdana" w:hAnsi="Verdana"/>
      <w:b/>
      <w:sz w:val="18"/>
      <w:szCs w:val="18"/>
    </w:rPr>
  </w:style>
  <w:style w:type="paragraph" w:styleId="Inhopg2">
    <w:name w:val="toc 2"/>
    <w:pPr>
      <w:spacing w:line="240" w:lineRule="exact"/>
      <w:ind w:hanging="1120"/>
    </w:pPr>
    <w:rPr>
      <w:rFonts w:ascii="Verdana" w:hAnsi="Verdana"/>
      <w:sz w:val="18"/>
      <w:szCs w:val="18"/>
    </w:rPr>
  </w:style>
  <w:style w:type="paragraph" w:styleId="Inhopg3">
    <w:name w:val="toc 3"/>
    <w:pPr>
      <w:spacing w:line="240" w:lineRule="exact"/>
      <w:ind w:hanging="1120"/>
    </w:pPr>
    <w:rPr>
      <w:rFonts w:ascii="Verdana" w:hAnsi="Verdana"/>
      <w:sz w:val="18"/>
      <w:szCs w:val="18"/>
    </w:rPr>
  </w:style>
  <w:style w:type="paragraph" w:styleId="Inhopg4">
    <w:name w:val="toc 4"/>
    <w:pPr>
      <w:spacing w:line="240" w:lineRule="exact"/>
      <w:ind w:hanging="1120"/>
    </w:pPr>
    <w:rPr>
      <w:rFonts w:ascii="Verdana" w:hAnsi="Verdana"/>
      <w:color w:val="000000"/>
      <w:sz w:val="18"/>
      <w:szCs w:val="18"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Kopzondernummer">
    <w:name w:val="Kop zonder nummer"/>
    <w:basedOn w:val="Standaard"/>
    <w:next w:val="Standaard"/>
    <w:pPr>
      <w:tabs>
        <w:tab w:val="left" w:pos="0"/>
      </w:tabs>
      <w:spacing w:after="700" w:line="300" w:lineRule="atLeast"/>
      <w:ind w:left="-1120"/>
    </w:pPr>
    <w:rPr>
      <w:sz w:val="24"/>
      <w:szCs w:val="24"/>
    </w:rPr>
  </w:style>
  <w:style w:type="paragraph" w:customStyle="1" w:styleId="Kop-Inhoudsopgave">
    <w:name w:val="Kop-Inhoudsopgave"/>
    <w:basedOn w:val="Standaard"/>
    <w:next w:val="Standaard"/>
    <w:pPr>
      <w:spacing w:after="700" w:line="300" w:lineRule="atLeast"/>
    </w:pPr>
    <w:rPr>
      <w:sz w:val="24"/>
      <w:szCs w:val="24"/>
    </w:rPr>
  </w:style>
  <w:style w:type="numbering" w:customStyle="1" w:styleId="Lijstmetopsommingstekens">
    <w:name w:val="Lijst met opsommingstekens"/>
    <w:pPr>
      <w:numPr>
        <w:numId w:val="5"/>
      </w:numPr>
    </w:pPr>
  </w:style>
  <w:style w:type="paragraph" w:customStyle="1" w:styleId="Lijstniveau1">
    <w:name w:val="Lijst niveau 1"/>
    <w:basedOn w:val="Standaard"/>
    <w:next w:val="Standaard"/>
    <w:pPr>
      <w:numPr>
        <w:numId w:val="3"/>
      </w:numPr>
    </w:pPr>
  </w:style>
  <w:style w:type="paragraph" w:customStyle="1" w:styleId="Lijstniveau2">
    <w:name w:val="Lijst niveau 2"/>
    <w:basedOn w:val="Standaard"/>
    <w:next w:val="Standaard"/>
    <w:pPr>
      <w:numPr>
        <w:ilvl w:val="1"/>
        <w:numId w:val="3"/>
      </w:numPr>
    </w:pPr>
  </w:style>
  <w:style w:type="paragraph" w:customStyle="1" w:styleId="Lijstniveau3">
    <w:name w:val="Lijst niveau 3"/>
    <w:basedOn w:val="Standaard"/>
    <w:next w:val="Standaard"/>
    <w:pPr>
      <w:numPr>
        <w:ilvl w:val="2"/>
        <w:numId w:val="3"/>
      </w:numPr>
    </w:pPr>
  </w:style>
  <w:style w:type="paragraph" w:styleId="Ondertitel">
    <w:name w:val="Subtitle"/>
    <w:basedOn w:val="Standaard"/>
    <w:next w:val="Standaard"/>
    <w:uiPriority w:val="8"/>
    <w:qFormat/>
    <w:pPr>
      <w:spacing w:line="320" w:lineRule="atLeast"/>
    </w:pPr>
    <w:rPr>
      <w:sz w:val="24"/>
      <w:szCs w:val="24"/>
    </w:rPr>
  </w:style>
  <w:style w:type="paragraph" w:customStyle="1" w:styleId="Referentiegegevens">
    <w:name w:val="Referentiegegevens"/>
    <w:basedOn w:val="Standaard"/>
    <w:next w:val="Standaard"/>
    <w:uiPriority w:val="9"/>
    <w:qFormat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uiPriority w:val="10"/>
    <w:qFormat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ubricering">
    <w:name w:val="Rubricering"/>
    <w:basedOn w:val="Standaard"/>
    <w:next w:val="Standaard"/>
    <w:uiPriority w:val="11"/>
    <w:qFormat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uiPriority w:val="5"/>
    <w:qFormat/>
    <w:rPr>
      <w:i/>
    </w:rPr>
  </w:style>
  <w:style w:type="paragraph" w:customStyle="1" w:styleId="Standaardvet">
    <w:name w:val="Standaard vet"/>
    <w:basedOn w:val="Standaard"/>
    <w:next w:val="Standaard"/>
    <w:uiPriority w:val="6"/>
    <w:qFormat/>
    <w:rPr>
      <w:b/>
    </w:rPr>
  </w:style>
  <w:style w:type="table" w:styleId="Tabelraster">
    <w:name w:val="Table Grid"/>
    <w:uiPriority w:val="39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7"/>
    <w:qFormat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377D1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77D15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377D1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77D15"/>
    <w:rPr>
      <w:rFonts w:ascii="Verdana" w:hAnsi="Verdana"/>
      <w:color w:val="000000"/>
      <w:sz w:val="18"/>
      <w:szCs w:val="18"/>
    </w:rPr>
  </w:style>
  <w:style w:type="paragraph" w:styleId="Lijstalinea">
    <w:name w:val="List Paragraph"/>
    <w:basedOn w:val="Standaard"/>
    <w:uiPriority w:val="34"/>
    <w:semiHidden/>
    <w:rsid w:val="00377D15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AC268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C268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C2680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C268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C2680"/>
    <w:rPr>
      <w:rFonts w:ascii="Verdana" w:hAnsi="Verdana"/>
      <w:b/>
      <w:bCs/>
      <w:color w:val="000000"/>
    </w:rPr>
  </w:style>
  <w:style w:type="paragraph" w:styleId="Revisie">
    <w:name w:val="Revision"/>
    <w:hidden/>
    <w:uiPriority w:val="99"/>
    <w:semiHidden/>
    <w:rsid w:val="00AC2680"/>
    <w:pPr>
      <w:autoSpaceDN/>
      <w:textAlignment w:val="auto"/>
    </w:pPr>
    <w:rPr>
      <w:rFonts w:ascii="Verdana" w:hAnsi="Verdana"/>
      <w:color w:val="000000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C45CE8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45CE8"/>
    <w:rPr>
      <w:rFonts w:ascii="Verdana" w:hAnsi="Verdana"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C45CE8"/>
    <w:rPr>
      <w:vertAlign w:val="superscript"/>
    </w:rPr>
  </w:style>
  <w:style w:type="paragraph" w:customStyle="1" w:styleId="Gegevensdocument">
    <w:name w:val="Gegevens document"/>
    <w:next w:val="Standaard"/>
    <w:rsid w:val="005F6EDA"/>
    <w:pPr>
      <w:tabs>
        <w:tab w:val="left" w:pos="1133"/>
      </w:tabs>
      <w:spacing w:line="240" w:lineRule="exact"/>
      <w:textAlignment w:val="auto"/>
    </w:pPr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8" Type="http://schemas.openxmlformats.org/officeDocument/2006/relationships/webSetting" Target="webSettings0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Rapport%20(6)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ustomXml xmlns="docgen-assistant">
  <Configuration>
    <VariableConfigurations>
      <VariableConfiguration>
        <Name><![CDATA[Classification]]></Name>
        <Options>
          <Option><![CDATA[Departementaal vertrouwelijk]]></Option>
          <Option><![CDATA[EU Restricted]]></Option>
          <Option><![CDATA[EU Unclassified]]></Option>
          <Option><![CDATA[Internationaal Vertrouwelijk]]></Option>
          <Option><![CDATA[NATO Restricted]]></Option>
          <Option><![CDATA[NATO Unclassified]]></Option>
          <Option><![CDATA[Ongerubriceerd]]></Option>
        </Options>
      </VariableConfiguration>
      <VariableConfiguration>
        <Name><![CDATA[Marking]]></Name>
        <Options>
          <Option><![CDATA[Commercieel Vertrouwelijk]]></Option>
          <Option><![CDATA[EU Limited]]></Option>
          <Option><![CDATA[Geen Merking]]></Option>
          <Option><![CDATA[Gelimiteerd]]></Option>
          <Option><![CDATA[Openbaar]]></Option>
          <Option><![CDATA[Persoonsvertrouwelijk]]></Option>
          <Option><![CDATA[Persoonszeervertrouwelijk]]></Option>
        </Options>
      </VariableConfiguration>
      <VariableConfiguration>
        <Name><![CDATA[Recipient - Organisation]]></Name>
      </VariableConfiguration>
      <VariableConfiguration>
        <Name><![CDATA[Recipient - Contact]]></Name>
      </VariableConfiguration>
      <VariableConfiguration>
        <Name><![CDATA[Recipient - Street]]></Name>
      </VariableConfiguration>
      <VariableConfiguration>
        <Name><![CDATA[Recipient - House number]]></Name>
      </VariableConfiguration>
      <VariableConfiguration>
        <Name><![CDATA[Recipient - Postal code]]></Name>
      </VariableConfiguration>
      <VariableConfiguration>
        <Name><![CDATA[Recipient - City]]></Name>
      </VariableConfiguration>
      <VariableConfiguration>
        <Name><![CDATA[Recipient - Country]]></Name>
      </VariableConfiguration>
      <VariableConfiguration>
        <Name><![CDATA[Organisation - Directorate general name]]></Name>
      </VariableConfiguration>
      <VariableConfiguration>
        <Name><![CDATA[Organisation - Directorate]]></Name>
      </VariableConfiguration>
      <VariableConfiguration>
        <Name><![CDATA[Organisation - Department]]></Name>
      </VariableConfiguration>
      <VariableConfiguration>
        <Name><![CDATA[Contact - Name]]></Name>
      </VariableConfiguration>
      <VariableConfiguration>
        <Name><![CDATA[Contact - Function]]></Name>
      </VariableConfiguration>
      <VariableConfiguration>
        <Name><![CDATA[Contact - Phone]]></Name>
      </VariableConfiguration>
      <VariableConfiguration>
        <Name><![CDATA[Contact - Mobile]]></Name>
      </VariableConfiguration>
      <VariableConfiguration>
        <Name><![CDATA[Contact - Fax]]></Name>
      </VariableConfiguration>
      <VariableConfiguration>
        <Name><![CDATA[Contact - Email]]></Name>
      </VariableConfiguration>
      <VariableConfiguration>
        <Name><![CDATA[Sender - Website address]]></Name>
      </VariableConfiguration>
      <VariableConfiguration>
        <Name><![CDATA[Sender postal address - PO box]]></Name>
      </VariableConfiguration>
      <VariableConfiguration>
        <Name><![CDATA[Sender postal address - Street and house number]]></Name>
      </VariableConfiguration>
      <VariableConfiguration>
        <Name><![CDATA[Sender postal address - Postal code]]></Name>
      </VariableConfiguration>
      <VariableConfiguration>
        <Name><![CDATA[Sender postal address - City]]></Name>
      </VariableConfiguration>
      <VariableConfiguration>
        <Name><![CDATA[Sender postal address - Country]]></Name>
      </VariableConfiguration>
      <VariableConfiguration>
        <Name><![CDATA[Sender visiting address - Buildingname]]></Name>
      </VariableConfiguration>
      <VariableConfiguration>
        <Name><![CDATA[Sender visiting address - Street and house number]]></Name>
      </VariableConfiguration>
      <VariableConfiguration>
        <Name><![CDATA[Sender visiting address - Postal code]]></Name>
      </VariableConfiguration>
      <VariableConfiguration>
        <Name><![CDATA[Sender visiting address - City]]></Name>
      </VariableConfiguration>
      <VariableConfiguration>
        <Name><![CDATA[Sender visiting address - Country]]></Name>
      </VariableConfiguration>
      <VariableConfiguration>
        <Name><![CDATA[Body - Salutation]]></Name>
        <Options>
          <Option><![CDATA[Geachte,]]></Option>
          <Option><![CDATA[Geachte heer/mevrouw,]]></Option>
          <Option><![CDATA[Geachte heer,]]></Option>
          <Option><![CDATA[Geachte mevrouw,]]></Option>
          <Option><![CDATA[Beste collega,]]></Option>
          <Option><![CDATA[Collega,]]></Option>
        </Options>
      </VariableConfiguration>
      <VariableConfiguration>
        <Name><![CDATA[Subject]]></Name>
      </VariableConfiguration>
      <VariableConfiguration>
        <Name><![CDATA[Date]]></Name>
      </VariableConfiguration>
      <VariableConfiguration>
        <Name><![CDATA[Our reference]]></Name>
      </VariableConfiguration>
      <VariableConfiguration>
        <Name><![CDATA[Your reference]]></Name>
      </VariableConfiguration>
      <VariableConfiguration>
        <Name><![CDATA[Copy to]]></Name>
      </VariableConfiguration>
      <VariableConfiguration>
        <Name><![CDATA[Enclosures]]></Name>
      </VariableConfiguration>
    </VariableConfigurations>
  </Configuration>
</CustomXml>
</file>

<file path=customXml/item2.xml><?xml version="1.0" encoding="utf-8"?>
<Sources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D6EEC8-C9E1-4904-8281-341938F2DEB0}">
  <ds:schemaRefs>
    <ds:schemaRef ds:uri="docgen-assistant"/>
  </ds:schemaRefs>
</ds:datastoreItem>
</file>

<file path=customXml/itemProps2.xml><?xml version="1.0" encoding="utf-8"?>
<ds:datastoreItem xmlns:ds="http://schemas.openxmlformats.org/officeDocument/2006/customXml" ds:itemID="{69D6EEC8-C9E1-4904-8281-341938F2D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 (6)</Template>
  <TotalTime>0</TotalTime>
  <Pages>2</Pages>
  <Words>137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Rapport enkelzijdig - Vragenlijst</vt:lpstr>
    </vt:vector>
  </TitlesOfParts>
  <Company>Rijksoverheid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enkelzijdig - Vragenlijst</dc:title>
  <dc:creator>Guntlisbergen, Jörgen</dc:creator>
  <cp:lastModifiedBy>Guntlisbergen, Jörgen</cp:lastModifiedBy>
  <cp:revision>5</cp:revision>
  <dcterms:created xsi:type="dcterms:W3CDTF">2026-05-21T13:42:00Z</dcterms:created>
  <dcterms:modified xsi:type="dcterms:W3CDTF">2026-05-26T11:51:00Z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Rapport enkelzijdig - Vragenlijst</vt:lpwstr>
  </property>
  <property fmtid="{D5CDD505-2E9C-101B-9397-08002B2CF9AE}" pid="5" name="Publicatiedatum">
    <vt:lpwstr/>
  </property>
  <property fmtid="{D5CDD505-2E9C-101B-9397-08002B2CF9AE}" pid="6" name="Verantwoordelijke organisatie">
    <vt:lpwstr>DGVBR-RVB-Transacties &amp; Projecten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>4 mei 2026 </vt:lpwstr>
  </property>
  <property fmtid="{D5CDD505-2E9C-101B-9397-08002B2CF9AE}" pid="13" name="Opgesteld door, Naam">
    <vt:lpwstr>Jörgen Guntlisbergen</vt:lpwstr>
  </property>
  <property fmtid="{D5CDD505-2E9C-101B-9397-08002B2CF9AE}" pid="14" name="Opgesteld door, Telefoonnummer">
    <vt:lpwstr>0653690531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Ons documentkenmerk">
    <vt:lpwstr/>
  </property>
  <property fmtid="{D5CDD505-2E9C-101B-9397-08002B2CF9AE}" pid="29" name="Ons zaakkenmerk">
    <vt:lpwstr/>
  </property>
</Properties>
</file>