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03190" w14:textId="72F5DE12" w:rsidR="00235546" w:rsidRPr="006F490C" w:rsidRDefault="00B32E22" w:rsidP="00DF2236">
      <w:pPr>
        <w:pStyle w:val="Kop1"/>
        <w:numPr>
          <w:ilvl w:val="0"/>
          <w:numId w:val="0"/>
        </w:numPr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93214730"/>
      <w:r>
        <w:t xml:space="preserve">Nieuwbouw </w:t>
      </w:r>
      <w:r w:rsidR="00ED4E50">
        <w:t>MFC Zwaluwenburg</w:t>
      </w:r>
    </w:p>
    <w:p w14:paraId="4856356F" w14:textId="77777777" w:rsidR="00AB566E" w:rsidRDefault="00AB566E">
      <w:pPr>
        <w:pStyle w:val="Kop1"/>
        <w:numPr>
          <w:ilvl w:val="0"/>
          <w:numId w:val="0"/>
        </w:numPr>
      </w:pPr>
    </w:p>
    <w:p w14:paraId="5A83965D" w14:textId="3CD16681" w:rsidR="00F54260" w:rsidRDefault="00F54260">
      <w:pPr>
        <w:pStyle w:val="Kop1"/>
        <w:numPr>
          <w:ilvl w:val="0"/>
          <w:numId w:val="0"/>
        </w:numPr>
      </w:pPr>
      <w:r>
        <w:t xml:space="preserve">Bijlage </w:t>
      </w:r>
      <w:bookmarkEnd w:id="0"/>
      <w:bookmarkEnd w:id="1"/>
      <w:bookmarkEnd w:id="2"/>
      <w:bookmarkEnd w:id="3"/>
      <w:bookmarkEnd w:id="4"/>
      <w:r w:rsidR="00A42EFD">
        <w:t>3</w:t>
      </w:r>
      <w:r w:rsidR="00B15AE3">
        <w:t>A</w:t>
      </w:r>
    </w:p>
    <w:p w14:paraId="5A83965E" w14:textId="4EB31019" w:rsidR="00F54260" w:rsidRDefault="00310BBC">
      <w:pPr>
        <w:pStyle w:val="Kop2"/>
        <w:numPr>
          <w:ilvl w:val="0"/>
          <w:numId w:val="0"/>
        </w:numPr>
        <w:ind w:left="-680" w:firstLine="680"/>
      </w:pPr>
      <w:bookmarkStart w:id="5" w:name="_Toc393214731"/>
      <w:r w:rsidRPr="00310BBC">
        <w:t>Modelblad ondersteuning referenties</w:t>
      </w:r>
      <w:bookmarkEnd w:id="5"/>
      <w:r w:rsidR="004E20E4">
        <w:t xml:space="preserve"> </w:t>
      </w:r>
      <w:r w:rsidR="00E94350">
        <w:t>kerncompetentie</w:t>
      </w:r>
    </w:p>
    <w:p w14:paraId="412C62F5" w14:textId="77777777" w:rsidR="00061D82" w:rsidRPr="00061D82" w:rsidRDefault="00061D82" w:rsidP="00061D82">
      <w:pPr>
        <w:rPr>
          <w:lang w:eastAsia="en-US"/>
        </w:rPr>
      </w:pPr>
      <w:r w:rsidRPr="00061D82">
        <w:rPr>
          <w:lang w:eastAsia="en-US"/>
        </w:rPr>
        <w:t>Een volledige weergave, inclusief beeldmateriaal en beschrijvingen, van door uw organisatie gerealiseerde projecten in de afgelopen vijf jaar, naar eigen keuze, die een complexiteit en/of ambitieniveau hebben vergelijkbaar met het onderhavige project.</w:t>
      </w:r>
    </w:p>
    <w:p w14:paraId="1B45550D" w14:textId="77777777" w:rsidR="00061D82" w:rsidRDefault="00061D82" w:rsidP="000D0C85">
      <w:pPr>
        <w:rPr>
          <w:lang w:eastAsia="en-US"/>
        </w:rPr>
      </w:pPr>
    </w:p>
    <w:p w14:paraId="5E4E6DB5" w14:textId="65B03949" w:rsidR="00DD22AD" w:rsidRPr="00DD22AD" w:rsidRDefault="00036D5A" w:rsidP="000D0C85">
      <w:pPr>
        <w:rPr>
          <w:lang w:eastAsia="en-US"/>
        </w:rPr>
      </w:pPr>
      <w:r w:rsidRPr="00DD22AD">
        <w:rPr>
          <w:lang w:eastAsia="en-US"/>
        </w:rPr>
        <w:t xml:space="preserve">De referentieprojecten </w:t>
      </w:r>
      <w:r w:rsidR="00F4363C">
        <w:rPr>
          <w:lang w:eastAsia="en-US"/>
        </w:rPr>
        <w:t xml:space="preserve">(minimaal één en maximaal twee) ten behoeve van de kerncompetenties </w:t>
      </w:r>
      <w:r w:rsidRPr="00DD22AD">
        <w:rPr>
          <w:lang w:eastAsia="en-US"/>
        </w:rPr>
        <w:t xml:space="preserve">zijn in de periode van 5 jaar voorafgaand aan de uiterste datum van Aanmelding naar behoren opgeleverd, verleend uitstel daarbij inbegrepen. </w:t>
      </w:r>
    </w:p>
    <w:p w14:paraId="5A839662" w14:textId="77777777" w:rsidR="008D1FA0" w:rsidRPr="00DD22AD" w:rsidRDefault="008D1FA0" w:rsidP="008D1FA0"/>
    <w:p w14:paraId="5A839665" w14:textId="5877DAB5" w:rsidR="008D1FA0" w:rsidRPr="00DD22AD" w:rsidRDefault="00A42EFD" w:rsidP="008D1FA0">
      <w:r>
        <w:t>Op nader verzoek van de Aanbestedende Dienst dient de Gegadigde v</w:t>
      </w:r>
      <w:r w:rsidR="008D1FA0" w:rsidRPr="00DD22AD">
        <w:t xml:space="preserve">an elk </w:t>
      </w:r>
      <w:r w:rsidR="00CB3763">
        <w:t>refer</w:t>
      </w:r>
      <w:r w:rsidR="00F4532E">
        <w:t>e</w:t>
      </w:r>
      <w:r w:rsidR="00CB3763">
        <w:t>ntie</w:t>
      </w:r>
      <w:r w:rsidR="008D1FA0" w:rsidRPr="00DD22AD">
        <w:t>project</w:t>
      </w:r>
      <w:r>
        <w:t>,</w:t>
      </w:r>
      <w:r w:rsidR="008D1FA0" w:rsidRPr="00DD22AD">
        <w:t xml:space="preserve"> een door de </w:t>
      </w:r>
      <w:r w:rsidR="0077619E" w:rsidRPr="00DD22AD">
        <w:t>Opdracht</w:t>
      </w:r>
      <w:r w:rsidR="008D1FA0" w:rsidRPr="00DD22AD">
        <w:t xml:space="preserve">gever rechtsgeldig ondertekende, tevredenheidverklaring te </w:t>
      </w:r>
      <w:r>
        <w:t>verstrekken</w:t>
      </w:r>
      <w:r w:rsidR="008D1FA0" w:rsidRPr="00DD22AD">
        <w:t>.</w:t>
      </w:r>
    </w:p>
    <w:p w14:paraId="5A839666" w14:textId="77777777" w:rsidR="008D1FA0" w:rsidRPr="00DD22AD" w:rsidRDefault="008D1FA0" w:rsidP="008D1FA0"/>
    <w:p w14:paraId="5A839667" w14:textId="48C9A767" w:rsidR="008D1FA0" w:rsidRPr="00DD22AD" w:rsidRDefault="00A42EFD" w:rsidP="008D1FA0">
      <w:r>
        <w:t>In dit modelblad</w:t>
      </w:r>
      <w:r w:rsidR="008D1FA0" w:rsidRPr="00DD22AD">
        <w:t xml:space="preserve"> is uiteengezet op welke wijze de </w:t>
      </w:r>
      <w:r w:rsidR="0077619E" w:rsidRPr="00DD22AD">
        <w:t>Aanbestedende Dienst</w:t>
      </w:r>
      <w:r w:rsidR="008D1FA0" w:rsidRPr="00DD22AD">
        <w:t xml:space="preserve"> de weergave van de ingezonden referentieprojecten wil ontvangen (formaat A4).</w:t>
      </w:r>
    </w:p>
    <w:p w14:paraId="4A434291" w14:textId="77777777" w:rsidR="00E953EB" w:rsidRDefault="008D1FA0" w:rsidP="008D1FA0">
      <w:pPr>
        <w:rPr>
          <w:rFonts w:ascii="Tahoma" w:hAnsi="Tahoma"/>
          <w:b/>
          <w:sz w:val="20"/>
          <w:szCs w:val="20"/>
          <w:lang w:eastAsia="en-US"/>
        </w:rPr>
      </w:pPr>
      <w:r w:rsidRPr="00DD22AD">
        <w:rPr>
          <w:b/>
          <w:lang w:eastAsia="en-US"/>
        </w:rPr>
        <w:softHyphen/>
      </w:r>
      <w:r>
        <w:rPr>
          <w:rFonts w:ascii="Tahoma" w:hAnsi="Tahoma"/>
          <w:b/>
          <w:sz w:val="20"/>
          <w:szCs w:val="20"/>
          <w:lang w:eastAsia="en-US"/>
        </w:rPr>
        <w:br w:type="page"/>
      </w:r>
    </w:p>
    <w:p w14:paraId="5A839668" w14:textId="115D976F" w:rsidR="008D1FA0" w:rsidRDefault="008D1FA0" w:rsidP="008D1FA0">
      <w:pPr>
        <w:rPr>
          <w:b/>
          <w:sz w:val="20"/>
          <w:szCs w:val="20"/>
          <w:lang w:eastAsia="en-US"/>
        </w:rPr>
      </w:pPr>
      <w:r w:rsidRPr="002F1536">
        <w:rPr>
          <w:b/>
          <w:sz w:val="20"/>
          <w:szCs w:val="20"/>
          <w:lang w:eastAsia="en-US"/>
        </w:rPr>
        <w:lastRenderedPageBreak/>
        <w:t>(</w:t>
      </w:r>
      <w:proofErr w:type="gramStart"/>
      <w:r w:rsidRPr="002F1536">
        <w:rPr>
          <w:b/>
          <w:sz w:val="20"/>
          <w:szCs w:val="20"/>
          <w:lang w:eastAsia="en-US"/>
        </w:rPr>
        <w:t>in</w:t>
      </w:r>
      <w:proofErr w:type="gramEnd"/>
      <w:r w:rsidRPr="002F1536">
        <w:rPr>
          <w:b/>
          <w:sz w:val="20"/>
          <w:szCs w:val="20"/>
          <w:lang w:eastAsia="en-US"/>
        </w:rPr>
        <w:t xml:space="preserve"> te leveren op formaat A4, per </w:t>
      </w:r>
      <w:r w:rsidRPr="002F1536">
        <w:rPr>
          <w:b/>
          <w:sz w:val="20"/>
          <w:szCs w:val="20"/>
          <w:u w:val="single"/>
          <w:lang w:eastAsia="en-US"/>
        </w:rPr>
        <w:t xml:space="preserve">referentie </w:t>
      </w:r>
      <w:r w:rsidR="00E94350" w:rsidRPr="002F1536">
        <w:rPr>
          <w:b/>
          <w:sz w:val="20"/>
          <w:szCs w:val="20"/>
          <w:u w:val="single"/>
          <w:lang w:eastAsia="en-US"/>
        </w:rPr>
        <w:t>kerncompetentie</w:t>
      </w:r>
      <w:r w:rsidR="00E94350" w:rsidRPr="002F1536">
        <w:rPr>
          <w:b/>
          <w:sz w:val="20"/>
          <w:szCs w:val="20"/>
          <w:lang w:eastAsia="en-US"/>
        </w:rPr>
        <w:t xml:space="preserve"> </w:t>
      </w:r>
      <w:r w:rsidRPr="002F1536">
        <w:rPr>
          <w:b/>
          <w:sz w:val="20"/>
          <w:szCs w:val="20"/>
          <w:lang w:eastAsia="en-US"/>
        </w:rPr>
        <w:t xml:space="preserve">maximaal </w:t>
      </w:r>
      <w:r w:rsidR="007458F8">
        <w:rPr>
          <w:b/>
          <w:sz w:val="20"/>
          <w:szCs w:val="20"/>
          <w:lang w:eastAsia="en-US"/>
        </w:rPr>
        <w:t>7</w:t>
      </w:r>
      <w:r w:rsidR="00603014" w:rsidRPr="002F1536">
        <w:rPr>
          <w:b/>
          <w:sz w:val="20"/>
          <w:szCs w:val="20"/>
          <w:lang w:eastAsia="en-US"/>
        </w:rPr>
        <w:t xml:space="preserve"> </w:t>
      </w:r>
      <w:r w:rsidRPr="002F1536">
        <w:rPr>
          <w:b/>
          <w:sz w:val="20"/>
          <w:szCs w:val="20"/>
          <w:lang w:eastAsia="en-US"/>
        </w:rPr>
        <w:t xml:space="preserve">A4 </w:t>
      </w:r>
      <w:r w:rsidR="00E22F0A">
        <w:rPr>
          <w:b/>
          <w:sz w:val="20"/>
          <w:szCs w:val="20"/>
          <w:lang w:eastAsia="en-US"/>
        </w:rPr>
        <w:t>bladzijden</w:t>
      </w:r>
      <w:r w:rsidRPr="002F1536">
        <w:rPr>
          <w:b/>
          <w:sz w:val="20"/>
          <w:szCs w:val="20"/>
          <w:lang w:eastAsia="en-US"/>
        </w:rPr>
        <w:t xml:space="preserve"> </w:t>
      </w:r>
      <w:r w:rsidRPr="002F1536">
        <w:rPr>
          <w:b/>
          <w:i/>
          <w:sz w:val="16"/>
          <w:szCs w:val="16"/>
          <w:lang w:eastAsia="en-US"/>
        </w:rPr>
        <w:t>+ 1 A4 t.b.v. de tevredenheidverklaring</w:t>
      </w:r>
      <w:r w:rsidR="00B441DB" w:rsidRPr="002F1536">
        <w:rPr>
          <w:b/>
          <w:i/>
          <w:sz w:val="16"/>
          <w:szCs w:val="16"/>
          <w:lang w:eastAsia="en-US"/>
        </w:rPr>
        <w:t xml:space="preserve"> op nader verzoek</w:t>
      </w:r>
      <w:r w:rsidRPr="002F1536">
        <w:rPr>
          <w:b/>
          <w:sz w:val="16"/>
          <w:szCs w:val="16"/>
          <w:lang w:eastAsia="en-US"/>
        </w:rPr>
        <w:t>)</w:t>
      </w:r>
    </w:p>
    <w:p w14:paraId="5A839669" w14:textId="77777777" w:rsidR="008D1FA0" w:rsidRDefault="008D1FA0" w:rsidP="008D1FA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7"/>
        <w:gridCol w:w="2412"/>
      </w:tblGrid>
      <w:tr w:rsidR="008D1FA0" w:rsidRPr="001A33CD" w14:paraId="5A839676" w14:textId="77777777" w:rsidTr="008C2633">
        <w:tc>
          <w:tcPr>
            <w:tcW w:w="5328" w:type="dxa"/>
            <w:tcBorders>
              <w:right w:val="nil"/>
            </w:tcBorders>
          </w:tcPr>
          <w:p w14:paraId="5A83966A" w14:textId="77777777" w:rsidR="008D1FA0" w:rsidRPr="007E2A00" w:rsidRDefault="008D1FA0" w:rsidP="008D1FA0">
            <w:r w:rsidRPr="007E2A00">
              <w:t>Deze referentie wordt ingediend als referentie:</w:t>
            </w:r>
          </w:p>
          <w:p w14:paraId="5A83966B" w14:textId="0E699417" w:rsidR="008D1FA0" w:rsidRPr="007E2A00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Kerncompetentie </w:t>
            </w:r>
            <w:r w:rsidR="008D1FA0" w:rsidRPr="007E2A00">
              <w:rPr>
                <w:rFonts w:cs="Verdana"/>
              </w:rPr>
              <w:t xml:space="preserve">1:              </w:t>
            </w:r>
          </w:p>
          <w:p w14:paraId="06B7E42B" w14:textId="6A89DC51" w:rsidR="00846194" w:rsidRDefault="00846194" w:rsidP="00865163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Kerncompetentie </w:t>
            </w:r>
            <w:r w:rsidR="008D1FA0" w:rsidRPr="007E2A00">
              <w:rPr>
                <w:rFonts w:cs="Verdana"/>
              </w:rPr>
              <w:t xml:space="preserve">2: </w:t>
            </w:r>
          </w:p>
          <w:p w14:paraId="3B5CBC20" w14:textId="77777777" w:rsidR="00A32E6D" w:rsidRPr="00A32E6D" w:rsidRDefault="00A32E6D" w:rsidP="00A32E6D">
            <w:pPr>
              <w:ind w:left="705"/>
              <w:rPr>
                <w:rFonts w:cs="Verdana"/>
              </w:rPr>
            </w:pPr>
          </w:p>
          <w:p w14:paraId="5A83966F" w14:textId="037B79BF" w:rsidR="008D1FA0" w:rsidRPr="007E2A00" w:rsidRDefault="006453BF" w:rsidP="008D1FA0">
            <w:r w:rsidRPr="007E2A00">
              <w:t xml:space="preserve"> </w:t>
            </w:r>
            <w:r w:rsidR="008D1FA0" w:rsidRPr="007E2A00">
              <w:t>(</w:t>
            </w:r>
            <w:proofErr w:type="gramStart"/>
            <w:r w:rsidR="008D1FA0" w:rsidRPr="007E2A00">
              <w:t>omcirkelen</w:t>
            </w:r>
            <w:proofErr w:type="gramEnd"/>
            <w:r w:rsidR="008D1FA0" w:rsidRPr="007E2A00">
              <w:t xml:space="preserve"> wat van toepassing is)</w:t>
            </w:r>
            <w:r w:rsidR="008D1FA0" w:rsidRPr="007E2A00">
              <w:tab/>
            </w:r>
          </w:p>
        </w:tc>
        <w:tc>
          <w:tcPr>
            <w:tcW w:w="2471" w:type="dxa"/>
            <w:tcBorders>
              <w:left w:val="nil"/>
            </w:tcBorders>
          </w:tcPr>
          <w:p w14:paraId="5A839670" w14:textId="77777777" w:rsidR="007555EE" w:rsidRPr="007E2A00" w:rsidRDefault="007555EE" w:rsidP="008D1FA0"/>
          <w:p w14:paraId="5A839671" w14:textId="77777777" w:rsidR="008D1FA0" w:rsidRPr="007E2A00" w:rsidRDefault="008D1FA0" w:rsidP="008D1FA0">
            <w:proofErr w:type="gramStart"/>
            <w:r w:rsidRPr="007E2A00">
              <w:t>Ja /</w:t>
            </w:r>
            <w:proofErr w:type="gramEnd"/>
            <w:r w:rsidRPr="007E2A00">
              <w:t xml:space="preserve"> Nee</w:t>
            </w:r>
          </w:p>
          <w:p w14:paraId="0AB0BC75" w14:textId="77777777" w:rsidR="008D1FA0" w:rsidRDefault="008D1FA0" w:rsidP="00A42EFD">
            <w:proofErr w:type="gramStart"/>
            <w:r w:rsidRPr="007E2A00">
              <w:t>Ja /</w:t>
            </w:r>
            <w:proofErr w:type="gramEnd"/>
            <w:r w:rsidRPr="007E2A00">
              <w:t xml:space="preserve"> Nee</w:t>
            </w:r>
          </w:p>
          <w:p w14:paraId="0F2180D9" w14:textId="4FA8624F" w:rsidR="00F431FA" w:rsidRPr="007D7E32" w:rsidRDefault="00F431FA" w:rsidP="00F431FA">
            <w:pPr>
              <w:rPr>
                <w:rFonts w:cs="Verdana"/>
              </w:rPr>
            </w:pPr>
          </w:p>
          <w:p w14:paraId="5A839675" w14:textId="36E89AF4" w:rsidR="00F431FA" w:rsidRPr="001A33CD" w:rsidRDefault="00F431FA" w:rsidP="00A42EFD"/>
        </w:tc>
      </w:tr>
    </w:tbl>
    <w:p w14:paraId="5A839677" w14:textId="77777777" w:rsidR="008D1FA0" w:rsidRPr="001A33CD" w:rsidRDefault="008D1FA0" w:rsidP="008D1FA0"/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"/>
        <w:gridCol w:w="5378"/>
        <w:gridCol w:w="2094"/>
      </w:tblGrid>
      <w:tr w:rsidR="008D1FA0" w:rsidRPr="001A33CD" w14:paraId="5A83967D" w14:textId="77777777" w:rsidTr="00743BC9">
        <w:tc>
          <w:tcPr>
            <w:tcW w:w="433" w:type="dxa"/>
          </w:tcPr>
          <w:p w14:paraId="5A839678" w14:textId="53C8574B" w:rsidR="008D1FA0" w:rsidRPr="00743BC9" w:rsidRDefault="008D1FA0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</w:tcPr>
          <w:p w14:paraId="5A839679" w14:textId="77777777" w:rsidR="008D1FA0" w:rsidRPr="001A33CD" w:rsidRDefault="008D1FA0" w:rsidP="008D1FA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Projectnaam:</w:t>
            </w:r>
          </w:p>
          <w:p w14:paraId="5A83967A" w14:textId="77777777" w:rsidR="008D1FA0" w:rsidRPr="001A33CD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Locatie:</w:t>
            </w:r>
          </w:p>
          <w:p w14:paraId="2A92DD07" w14:textId="77777777" w:rsidR="008D1FA0" w:rsidRDefault="008D1FA0" w:rsidP="007D7E32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Realisatiejaar:</w:t>
            </w:r>
          </w:p>
          <w:p w14:paraId="5A83967C" w14:textId="625323D7" w:rsidR="007D7E32" w:rsidRPr="007D7E32" w:rsidRDefault="007D7E32" w:rsidP="00AA09F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8D1FA0" w:rsidRPr="001A33CD" w14:paraId="5A839685" w14:textId="77777777" w:rsidTr="00743BC9">
        <w:tc>
          <w:tcPr>
            <w:tcW w:w="433" w:type="dxa"/>
          </w:tcPr>
          <w:p w14:paraId="5A83967E" w14:textId="00534B46" w:rsidR="008D1FA0" w:rsidRPr="001A33CD" w:rsidRDefault="008D1FA0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</w:tcPr>
          <w:p w14:paraId="5A83967F" w14:textId="77777777" w:rsidR="008D1FA0" w:rsidRPr="001A33CD" w:rsidRDefault="008D1FA0" w:rsidP="008D1FA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Opdrachtgever Project</w:t>
            </w:r>
          </w:p>
          <w:p w14:paraId="5A839680" w14:textId="77777777" w:rsidR="008D1FA0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Naam</w:t>
            </w:r>
            <w:r w:rsidR="00375DFA">
              <w:rPr>
                <w:rFonts w:cs="Tahoma"/>
                <w:szCs w:val="17"/>
              </w:rPr>
              <w:t xml:space="preserve"> van de organisatie</w:t>
            </w:r>
            <w:r w:rsidRPr="001A33CD">
              <w:rPr>
                <w:rFonts w:cs="Tahoma"/>
                <w:szCs w:val="17"/>
              </w:rPr>
              <w:t>:</w:t>
            </w:r>
          </w:p>
          <w:p w14:paraId="5A839681" w14:textId="77777777" w:rsidR="00375DFA" w:rsidRPr="00375DFA" w:rsidRDefault="00375DFA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Naam contactpersoon:</w:t>
            </w:r>
          </w:p>
          <w:p w14:paraId="5A839682" w14:textId="77777777" w:rsidR="008D1FA0" w:rsidRPr="001A33CD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Adres:</w:t>
            </w:r>
          </w:p>
          <w:p w14:paraId="5A839683" w14:textId="77777777" w:rsidR="008D1FA0" w:rsidRPr="001A33CD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Telefoonnummer:</w:t>
            </w:r>
          </w:p>
          <w:p w14:paraId="5A839684" w14:textId="77777777" w:rsidR="008D1FA0" w:rsidRPr="001A33CD" w:rsidRDefault="008D1FA0" w:rsidP="008D1FA0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244965" w:rsidRPr="001A33CD" w14:paraId="7374ABDC" w14:textId="77777777" w:rsidTr="00743BC9">
        <w:trPr>
          <w:trHeight w:val="558"/>
        </w:trPr>
        <w:tc>
          <w:tcPr>
            <w:tcW w:w="433" w:type="dxa"/>
          </w:tcPr>
          <w:p w14:paraId="06BBA60A" w14:textId="167B78FA" w:rsidR="00244965" w:rsidRPr="00743BC9" w:rsidRDefault="00244965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D15C4ED" w14:textId="77777777" w:rsidR="00756AE4" w:rsidRPr="001A33CD" w:rsidRDefault="00756AE4" w:rsidP="00756AE4">
            <w:pPr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 xml:space="preserve">Omvang (in m² bvo, </w:t>
            </w:r>
            <w:proofErr w:type="gramStart"/>
            <w:r w:rsidRPr="001A33CD">
              <w:rPr>
                <w:rFonts w:cs="Tahoma"/>
                <w:szCs w:val="17"/>
              </w:rPr>
              <w:t>conform</w:t>
            </w:r>
            <w:proofErr w:type="gramEnd"/>
            <w:r w:rsidRPr="001A33CD">
              <w:rPr>
                <w:rFonts w:cs="Tahoma"/>
                <w:szCs w:val="17"/>
              </w:rPr>
              <w:t xml:space="preserve"> NEN 2580):</w:t>
            </w:r>
          </w:p>
          <w:p w14:paraId="07D9067A" w14:textId="79F8E929" w:rsidR="00244965" w:rsidRPr="001A33CD" w:rsidRDefault="00244965" w:rsidP="00756AE4">
            <w:pPr>
              <w:pStyle w:val="Lijstalinea"/>
              <w:suppressAutoHyphens/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  <w:tc>
          <w:tcPr>
            <w:tcW w:w="2094" w:type="dxa"/>
            <w:tcBorders>
              <w:left w:val="nil"/>
            </w:tcBorders>
          </w:tcPr>
          <w:p w14:paraId="6F69E883" w14:textId="77777777" w:rsidR="00244965" w:rsidRDefault="00244965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610E0F7A" w14:textId="235BEFAF" w:rsidR="00756AE4" w:rsidRPr="00756AE4" w:rsidRDefault="00756AE4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  <w:proofErr w:type="gramStart"/>
            <w:r>
              <w:rPr>
                <w:rFonts w:cs="Tahoma"/>
                <w:szCs w:val="17"/>
              </w:rPr>
              <w:t>m</w:t>
            </w:r>
            <w:proofErr w:type="gramEnd"/>
            <w:r>
              <w:rPr>
                <w:rFonts w:cs="Tahoma"/>
                <w:szCs w:val="17"/>
                <w:vertAlign w:val="superscript"/>
              </w:rPr>
              <w:t xml:space="preserve">2 </w:t>
            </w:r>
            <w:r>
              <w:rPr>
                <w:rFonts w:cs="Tahoma"/>
                <w:szCs w:val="17"/>
              </w:rPr>
              <w:t>bvo</w:t>
            </w:r>
          </w:p>
        </w:tc>
      </w:tr>
      <w:tr w:rsidR="00D331E6" w:rsidRPr="001A33CD" w14:paraId="1242A362" w14:textId="77777777" w:rsidTr="00743BC9">
        <w:trPr>
          <w:trHeight w:val="558"/>
        </w:trPr>
        <w:tc>
          <w:tcPr>
            <w:tcW w:w="433" w:type="dxa"/>
          </w:tcPr>
          <w:p w14:paraId="5DE5154A" w14:textId="19DCB94F" w:rsidR="00D331E6" w:rsidRPr="00743BC9" w:rsidRDefault="00D331E6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</w:tcPr>
          <w:p w14:paraId="264F2332" w14:textId="61C2B572" w:rsidR="00D331E6" w:rsidRPr="001A33CD" w:rsidRDefault="00D331E6" w:rsidP="00756AE4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Aanwezige gebruiksfuncties</w:t>
            </w:r>
            <w:r w:rsidR="0080115A">
              <w:rPr>
                <w:rFonts w:cs="Tahoma"/>
                <w:szCs w:val="17"/>
              </w:rPr>
              <w:t xml:space="preserve"> (</w:t>
            </w:r>
            <w:proofErr w:type="gramStart"/>
            <w:r w:rsidR="0080115A">
              <w:rPr>
                <w:rFonts w:cs="Tahoma"/>
                <w:szCs w:val="17"/>
              </w:rPr>
              <w:t>conform</w:t>
            </w:r>
            <w:proofErr w:type="gramEnd"/>
            <w:r w:rsidR="0080115A">
              <w:rPr>
                <w:rFonts w:cs="Tahoma"/>
                <w:szCs w:val="17"/>
              </w:rPr>
              <w:t xml:space="preserve"> bouwbesluit)</w:t>
            </w:r>
            <w:r>
              <w:rPr>
                <w:rFonts w:cs="Tahoma"/>
                <w:szCs w:val="17"/>
              </w:rPr>
              <w:t>:</w:t>
            </w:r>
          </w:p>
          <w:p w14:paraId="560CA341" w14:textId="6FFBB4AC" w:rsidR="00D331E6" w:rsidRDefault="00D331E6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650C14F9" w14:textId="77777777" w:rsidR="00D331E6" w:rsidRDefault="00D331E6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05BF2D89" w14:textId="7BE3965B" w:rsidR="00D331E6" w:rsidRDefault="00D331E6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</w:tc>
      </w:tr>
      <w:tr w:rsidR="008A225D" w:rsidRPr="001A33CD" w14:paraId="5A83968E" w14:textId="77777777" w:rsidTr="00743BC9">
        <w:trPr>
          <w:trHeight w:val="558"/>
        </w:trPr>
        <w:tc>
          <w:tcPr>
            <w:tcW w:w="433" w:type="dxa"/>
          </w:tcPr>
          <w:p w14:paraId="5A83968A" w14:textId="43BDCD2B" w:rsidR="008A225D" w:rsidRPr="00743BC9" w:rsidRDefault="008A225D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2DA1C9ED" w14:textId="3EC48D1D" w:rsidR="008A225D" w:rsidRDefault="003A44E1" w:rsidP="00652CA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Van welk type</w:t>
            </w:r>
            <w:r w:rsidR="008A225D">
              <w:rPr>
                <w:rFonts w:cs="Tahoma"/>
                <w:szCs w:val="17"/>
              </w:rPr>
              <w:t xml:space="preserve"> </w:t>
            </w:r>
            <w:r w:rsidR="0077619E">
              <w:rPr>
                <w:rFonts w:cs="Tahoma"/>
                <w:szCs w:val="17"/>
              </w:rPr>
              <w:t>Opdracht</w:t>
            </w:r>
            <w:r>
              <w:rPr>
                <w:rFonts w:cs="Tahoma"/>
                <w:szCs w:val="17"/>
              </w:rPr>
              <w:t xml:space="preserve"> is er sprake</w:t>
            </w:r>
            <w:r w:rsidR="008A225D">
              <w:rPr>
                <w:rFonts w:cs="Tahoma"/>
                <w:szCs w:val="17"/>
              </w:rPr>
              <w:t>?</w:t>
            </w:r>
          </w:p>
          <w:p w14:paraId="754192E6" w14:textId="77777777" w:rsidR="003A44E1" w:rsidRDefault="003A44E1" w:rsidP="003A44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Bouwteam;</w:t>
            </w:r>
          </w:p>
          <w:p w14:paraId="556661B6" w14:textId="1A5468D0" w:rsidR="003A44E1" w:rsidRPr="003A44E1" w:rsidRDefault="00A42EFD" w:rsidP="003A44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Geïntegreerd contract</w:t>
            </w:r>
            <w:r w:rsidR="00050933">
              <w:rPr>
                <w:rFonts w:cs="Arial"/>
              </w:rPr>
              <w:t xml:space="preserve"> (UAV-gc)</w:t>
            </w:r>
            <w:r w:rsidR="003A44E1">
              <w:rPr>
                <w:rFonts w:cs="Arial"/>
              </w:rPr>
              <w:t>;</w:t>
            </w:r>
          </w:p>
          <w:p w14:paraId="5A83968B" w14:textId="1FAE59A7" w:rsidR="003A44E1" w:rsidRPr="001A33CD" w:rsidRDefault="003A44E1" w:rsidP="003A44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Traditioneel contract</w:t>
            </w:r>
            <w:r w:rsidR="00BB59D5">
              <w:rPr>
                <w:rFonts w:cs="Arial"/>
              </w:rPr>
              <w:t xml:space="preserve"> (op basis van traditioneel bestek)</w:t>
            </w:r>
            <w:r w:rsidRPr="009E401C">
              <w:rPr>
                <w:rFonts w:cs="Arial"/>
              </w:rPr>
              <w:t>.</w:t>
            </w:r>
          </w:p>
        </w:tc>
        <w:tc>
          <w:tcPr>
            <w:tcW w:w="2094" w:type="dxa"/>
            <w:tcBorders>
              <w:left w:val="nil"/>
            </w:tcBorders>
          </w:tcPr>
          <w:p w14:paraId="5A83968C" w14:textId="77777777" w:rsidR="008A225D" w:rsidRDefault="008A225D" w:rsidP="008A225D">
            <w:pPr>
              <w:spacing w:line="360" w:lineRule="auto"/>
              <w:rPr>
                <w:rFonts w:cs="Tahoma"/>
                <w:szCs w:val="17"/>
              </w:rPr>
            </w:pPr>
          </w:p>
          <w:p w14:paraId="23532075" w14:textId="77777777" w:rsidR="008A225D" w:rsidRDefault="008A225D" w:rsidP="008A225D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1A33CD">
              <w:rPr>
                <w:rFonts w:cs="Tahoma"/>
                <w:szCs w:val="17"/>
              </w:rPr>
              <w:t>Ja /</w:t>
            </w:r>
            <w:proofErr w:type="gramEnd"/>
            <w:r w:rsidRPr="001A33CD">
              <w:rPr>
                <w:rFonts w:cs="Tahoma"/>
                <w:szCs w:val="17"/>
              </w:rPr>
              <w:t xml:space="preserve"> Nee</w:t>
            </w:r>
          </w:p>
          <w:p w14:paraId="5328BC09" w14:textId="77777777" w:rsidR="003A44E1" w:rsidRDefault="003A44E1" w:rsidP="008A225D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1A33CD">
              <w:rPr>
                <w:rFonts w:cs="Tahoma"/>
                <w:szCs w:val="17"/>
              </w:rPr>
              <w:t>Ja /</w:t>
            </w:r>
            <w:proofErr w:type="gramEnd"/>
            <w:r w:rsidRPr="001A33CD">
              <w:rPr>
                <w:rFonts w:cs="Tahoma"/>
                <w:szCs w:val="17"/>
              </w:rPr>
              <w:t xml:space="preserve"> Nee </w:t>
            </w:r>
          </w:p>
          <w:p w14:paraId="5A83968D" w14:textId="5CC28660" w:rsidR="003A44E1" w:rsidRPr="001A33CD" w:rsidRDefault="003A44E1" w:rsidP="008A225D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1A33CD">
              <w:rPr>
                <w:rFonts w:cs="Tahoma"/>
                <w:szCs w:val="17"/>
              </w:rPr>
              <w:t>Ja /</w:t>
            </w:r>
            <w:proofErr w:type="gramEnd"/>
            <w:r w:rsidRPr="001A33CD">
              <w:rPr>
                <w:rFonts w:cs="Tahoma"/>
                <w:szCs w:val="17"/>
              </w:rPr>
              <w:t xml:space="preserve"> Nee</w:t>
            </w:r>
          </w:p>
        </w:tc>
      </w:tr>
      <w:tr w:rsidR="00C63BAB" w:rsidRPr="001A33CD" w14:paraId="5A839692" w14:textId="77777777" w:rsidTr="00743BC9">
        <w:trPr>
          <w:trHeight w:val="558"/>
        </w:trPr>
        <w:tc>
          <w:tcPr>
            <w:tcW w:w="433" w:type="dxa"/>
          </w:tcPr>
          <w:p w14:paraId="5A83968F" w14:textId="6374C2DE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1C28A6E4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Bouwkosten (perceel 1) (</w:t>
            </w:r>
            <w:proofErr w:type="gramStart"/>
            <w:r>
              <w:rPr>
                <w:rFonts w:cs="Tahoma"/>
                <w:szCs w:val="17"/>
              </w:rPr>
              <w:t>conform</w:t>
            </w:r>
            <w:proofErr w:type="gramEnd"/>
            <w:r>
              <w:rPr>
                <w:rFonts w:cs="Tahoma"/>
                <w:szCs w:val="17"/>
              </w:rPr>
              <w:t xml:space="preserve"> NEN 2699):</w:t>
            </w:r>
          </w:p>
          <w:p w14:paraId="5A839690" w14:textId="464065D0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Installatiekosten (perceel 2) (</w:t>
            </w:r>
            <w:proofErr w:type="gramStart"/>
            <w:r>
              <w:rPr>
                <w:rFonts w:cs="Tahoma"/>
                <w:szCs w:val="17"/>
              </w:rPr>
              <w:t>conform</w:t>
            </w:r>
            <w:proofErr w:type="gramEnd"/>
            <w:r>
              <w:rPr>
                <w:rFonts w:cs="Tahoma"/>
                <w:szCs w:val="17"/>
              </w:rPr>
              <w:t xml:space="preserve"> NEN 2699):</w:t>
            </w:r>
          </w:p>
        </w:tc>
        <w:tc>
          <w:tcPr>
            <w:tcW w:w="2094" w:type="dxa"/>
            <w:tcBorders>
              <w:left w:val="nil"/>
            </w:tcBorders>
          </w:tcPr>
          <w:p w14:paraId="7C8C23D2" w14:textId="3AA9EC87" w:rsidR="00C63BAB" w:rsidRDefault="00441C13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  <w:p w14:paraId="5A839691" w14:textId="4D136811" w:rsidR="00C63BAB" w:rsidRPr="001A33CD" w:rsidRDefault="00C63BAB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C63BAB" w:rsidRPr="001A33CD" w14:paraId="5A839696" w14:textId="77777777" w:rsidTr="00743BC9">
        <w:trPr>
          <w:trHeight w:val="558"/>
        </w:trPr>
        <w:tc>
          <w:tcPr>
            <w:tcW w:w="433" w:type="dxa"/>
          </w:tcPr>
          <w:p w14:paraId="5A839693" w14:textId="11649F4F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0A08FA97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Totaal Bouw- + Installatiekosten</w:t>
            </w:r>
          </w:p>
          <w:p w14:paraId="5A839694" w14:textId="3AF1947A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(</w:t>
            </w:r>
            <w:proofErr w:type="gramStart"/>
            <w:r>
              <w:rPr>
                <w:rFonts w:cs="Tahoma"/>
                <w:szCs w:val="17"/>
              </w:rPr>
              <w:t>conform</w:t>
            </w:r>
            <w:proofErr w:type="gramEnd"/>
            <w:r>
              <w:rPr>
                <w:rFonts w:cs="Tahoma"/>
                <w:szCs w:val="17"/>
              </w:rPr>
              <w:t xml:space="preserve"> NEN 2699): </w:t>
            </w:r>
          </w:p>
        </w:tc>
        <w:tc>
          <w:tcPr>
            <w:tcW w:w="2094" w:type="dxa"/>
            <w:tcBorders>
              <w:left w:val="nil"/>
            </w:tcBorders>
          </w:tcPr>
          <w:p w14:paraId="79715D6A" w14:textId="77777777" w:rsidR="00C63BAB" w:rsidRDefault="00C63BAB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5A839695" w14:textId="7829DF88" w:rsidR="00C63BAB" w:rsidRPr="001A33CD" w:rsidRDefault="00C63BAB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C63BAB" w:rsidRPr="001A33CD" w14:paraId="5A83969A" w14:textId="77777777" w:rsidTr="00743BC9">
        <w:trPr>
          <w:trHeight w:val="558"/>
        </w:trPr>
        <w:tc>
          <w:tcPr>
            <w:tcW w:w="433" w:type="dxa"/>
          </w:tcPr>
          <w:p w14:paraId="5A839697" w14:textId="5C405950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607BB378" w14:textId="77777777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Aard van werkzaamheden:</w:t>
            </w:r>
          </w:p>
          <w:p w14:paraId="338F5991" w14:textId="77777777" w:rsidR="00BB4F61" w:rsidRDefault="00BB4F61" w:rsidP="001626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bouwkundige 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7FC09C01" w14:textId="6E21EB39" w:rsidR="00BB4F61" w:rsidRDefault="00BB4F61" w:rsidP="001626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</w:t>
            </w:r>
            <w:r>
              <w:rPr>
                <w:rFonts w:cs="Arial"/>
              </w:rPr>
              <w:t>werktuigbouwkundige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412FB7E3" w14:textId="77777777" w:rsidR="00990F88" w:rsidRDefault="00E761C8" w:rsidP="009C55BE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990F88">
              <w:rPr>
                <w:rFonts w:cs="Arial"/>
              </w:rPr>
              <w:t>Ervaring met het realiseren van een opdracht waarbij de elektrotechnische installatiewerkzaamheden deel uitmaakten van deze opdracht;</w:t>
            </w:r>
          </w:p>
          <w:p w14:paraId="4076BDA2" w14:textId="6F7140D7" w:rsidR="005E03C1" w:rsidRPr="00990F88" w:rsidRDefault="00FC2FE2" w:rsidP="009C55BE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990F88">
              <w:rPr>
                <w:rFonts w:cs="Arial"/>
              </w:rPr>
              <w:lastRenderedPageBreak/>
              <w:t xml:space="preserve">Realisatie van nieuwbouwactiviteiten van een utilitair </w:t>
            </w:r>
            <w:r w:rsidRPr="00E953EB">
              <w:rPr>
                <w:rFonts w:cs="Arial"/>
              </w:rPr>
              <w:t xml:space="preserve">gebouw, met de gebruiksfunctie onderwijs, met omvang ≥ </w:t>
            </w:r>
            <w:r w:rsidR="00E953EB" w:rsidRPr="00E953EB">
              <w:rPr>
                <w:rFonts w:cs="Arial"/>
              </w:rPr>
              <w:t>1</w:t>
            </w:r>
            <w:r w:rsidR="007B74D4">
              <w:rPr>
                <w:rFonts w:cs="Arial"/>
              </w:rPr>
              <w:t>.5</w:t>
            </w:r>
            <w:r w:rsidR="00E953EB" w:rsidRPr="00E953EB">
              <w:rPr>
                <w:rFonts w:cs="Arial"/>
              </w:rPr>
              <w:t xml:space="preserve">00 </w:t>
            </w:r>
            <w:r w:rsidRPr="00E953EB">
              <w:rPr>
                <w:rFonts w:cs="Arial"/>
              </w:rPr>
              <w:t>m² bvo (gemeten</w:t>
            </w:r>
            <w:r w:rsidRPr="00990F88">
              <w:rPr>
                <w:rFonts w:cs="Arial"/>
              </w:rPr>
              <w:t xml:space="preserve"> </w:t>
            </w:r>
            <w:proofErr w:type="gramStart"/>
            <w:r w:rsidRPr="00990F88">
              <w:rPr>
                <w:rFonts w:cs="Arial"/>
              </w:rPr>
              <w:t>conform</w:t>
            </w:r>
            <w:proofErr w:type="gramEnd"/>
            <w:r w:rsidRPr="00990F88">
              <w:rPr>
                <w:rFonts w:cs="Arial"/>
              </w:rPr>
              <w:t xml:space="preserve"> NEN 2580)</w:t>
            </w:r>
            <w:r w:rsidR="008E119E" w:rsidRPr="00990F88">
              <w:rPr>
                <w:rFonts w:cs="Arial"/>
              </w:rPr>
              <w:t>;</w:t>
            </w:r>
          </w:p>
          <w:p w14:paraId="6263B9DC" w14:textId="77777777" w:rsidR="00990ABB" w:rsidRDefault="00ED41D6" w:rsidP="00ED41D6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E953EB">
              <w:rPr>
                <w:rFonts w:cs="Arial"/>
              </w:rPr>
              <w:t xml:space="preserve">Werkzaamheden aan een utilitair gebouw, omvang </w:t>
            </w:r>
          </w:p>
          <w:p w14:paraId="76E9E10B" w14:textId="4AD36C6F" w:rsidR="00ED41D6" w:rsidRPr="003730E0" w:rsidRDefault="00386A13" w:rsidP="00990ABB">
            <w:pPr>
              <w:pStyle w:val="Lijstalinea"/>
              <w:suppressAutoHyphens/>
              <w:spacing w:line="360" w:lineRule="auto"/>
              <w:ind w:left="360"/>
              <w:rPr>
                <w:rFonts w:cs="Arial"/>
              </w:rPr>
            </w:pPr>
            <w:r w:rsidRPr="00E953EB">
              <w:rPr>
                <w:rFonts w:cs="Verdana"/>
              </w:rPr>
              <w:t xml:space="preserve">≥ </w:t>
            </w:r>
            <w:r w:rsidR="00E953EB" w:rsidRPr="00E953EB">
              <w:rPr>
                <w:rFonts w:cs="Verdana"/>
              </w:rPr>
              <w:t>1.</w:t>
            </w:r>
            <w:r w:rsidR="006C7D13">
              <w:rPr>
                <w:rFonts w:cs="Verdana"/>
              </w:rPr>
              <w:t>5</w:t>
            </w:r>
            <w:r w:rsidRPr="00E953EB">
              <w:rPr>
                <w:rFonts w:cs="Verdana"/>
              </w:rPr>
              <w:t xml:space="preserve">00 m² bvo </w:t>
            </w:r>
            <w:r w:rsidR="00ED41D6" w:rsidRPr="00E953EB">
              <w:rPr>
                <w:rFonts w:cs="Arial"/>
              </w:rPr>
              <w:t xml:space="preserve">(gemeten </w:t>
            </w:r>
            <w:proofErr w:type="gramStart"/>
            <w:r w:rsidR="00ED41D6" w:rsidRPr="00E953EB">
              <w:rPr>
                <w:rFonts w:cs="Arial"/>
              </w:rPr>
              <w:t>conform</w:t>
            </w:r>
            <w:proofErr w:type="gramEnd"/>
            <w:r w:rsidR="00ED41D6" w:rsidRPr="002D7B6E">
              <w:rPr>
                <w:rFonts w:cs="Arial"/>
              </w:rPr>
              <w:t xml:space="preserve"> NEN 2580), waarbij een bouwteamovereenkomst (of geïntegreerd </w:t>
            </w:r>
            <w:r w:rsidR="00ED41D6" w:rsidRPr="003730E0">
              <w:rPr>
                <w:rFonts w:cs="Arial"/>
              </w:rPr>
              <w:t>contract) van toepassing was op het project;</w:t>
            </w:r>
          </w:p>
          <w:p w14:paraId="3FF6B77C" w14:textId="369383FB" w:rsidR="00ED41D6" w:rsidRDefault="00ED41D6" w:rsidP="00ED41D6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2D7B6E">
              <w:rPr>
                <w:rFonts w:cs="Arial"/>
              </w:rPr>
              <w:t xml:space="preserve">Het medeverantwoordelijk zijn aan de ontwerpactiviteiten samen met de overige technische adviesdisciplines </w:t>
            </w:r>
            <w:r w:rsidR="0060127B" w:rsidRPr="002A6CA2">
              <w:rPr>
                <w:rFonts w:cs="Verdana"/>
              </w:rPr>
              <w:t xml:space="preserve">(architect, bouwfysisch, installatietechnisch, constructief) </w:t>
            </w:r>
            <w:r w:rsidRPr="002D7B6E">
              <w:rPr>
                <w:rFonts w:cs="Arial"/>
              </w:rPr>
              <w:t>ten behoeve van het ontwerp, de uitwerking en realisatie van het bouwplan</w:t>
            </w:r>
            <w:r w:rsidR="003310B5">
              <w:rPr>
                <w:rFonts w:cs="Arial"/>
              </w:rPr>
              <w:t>;</w:t>
            </w:r>
          </w:p>
          <w:p w14:paraId="30AFB864" w14:textId="4F7DE277" w:rsidR="008A3EAC" w:rsidRDefault="00E838E3" w:rsidP="00DB746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5F4A65">
              <w:rPr>
                <w:rFonts w:cs="Arial"/>
              </w:rPr>
              <w:t xml:space="preserve">Het realiseren van een opdracht waarbij de bouwkundige werkzaamheden </w:t>
            </w:r>
            <w:proofErr w:type="gramStart"/>
            <w:r w:rsidRPr="005F4A65">
              <w:rPr>
                <w:rFonts w:cs="Arial"/>
              </w:rPr>
              <w:t>alsmede</w:t>
            </w:r>
            <w:proofErr w:type="gramEnd"/>
            <w:r w:rsidRPr="005F4A65">
              <w:rPr>
                <w:rFonts w:cs="Arial"/>
              </w:rPr>
              <w:t xml:space="preserve"> de coördinatie </w:t>
            </w:r>
            <w:r w:rsidR="00410ADA">
              <w:rPr>
                <w:rFonts w:cs="Arial"/>
              </w:rPr>
              <w:t xml:space="preserve">(of verantwoordelijkheid) </w:t>
            </w:r>
            <w:r w:rsidRPr="005F4A65">
              <w:rPr>
                <w:rFonts w:cs="Arial"/>
              </w:rPr>
              <w:t xml:space="preserve">over de installatietechnische </w:t>
            </w:r>
            <w:r w:rsidR="009E059D">
              <w:rPr>
                <w:rFonts w:cs="Arial"/>
              </w:rPr>
              <w:t xml:space="preserve">E- en W </w:t>
            </w:r>
            <w:r w:rsidRPr="005F4A65">
              <w:rPr>
                <w:rFonts w:cs="Arial"/>
              </w:rPr>
              <w:t>werkzaamheden deel uitmaakte van deze opdracht</w:t>
            </w:r>
            <w:r w:rsidR="00DB746B">
              <w:rPr>
                <w:rFonts w:cs="Arial"/>
              </w:rPr>
              <w:t>.</w:t>
            </w:r>
          </w:p>
          <w:p w14:paraId="5A839698" w14:textId="4CE3A842" w:rsidR="009E059D" w:rsidRPr="00DB746B" w:rsidRDefault="009E059D" w:rsidP="0062387D">
            <w:pPr>
              <w:pStyle w:val="Lijstalinea"/>
              <w:suppressAutoHyphens/>
              <w:spacing w:line="360" w:lineRule="auto"/>
              <w:ind w:left="360"/>
              <w:rPr>
                <w:rFonts w:cs="Arial"/>
              </w:rPr>
            </w:pPr>
          </w:p>
        </w:tc>
        <w:tc>
          <w:tcPr>
            <w:tcW w:w="2094" w:type="dxa"/>
            <w:tcBorders>
              <w:left w:val="nil"/>
            </w:tcBorders>
          </w:tcPr>
          <w:p w14:paraId="35362F36" w14:textId="77777777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737ECF0A" w14:textId="77777777" w:rsidR="00165C64" w:rsidRDefault="00165C64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7A0F0B78" w14:textId="34B73526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7B5DCAFE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61EB62D4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1EBD4D3F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7688E21B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342F4BDF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7186F74B" w14:textId="77777777" w:rsidR="0075276E" w:rsidRPr="007E2A00" w:rsidRDefault="0075276E" w:rsidP="0075276E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22A49B03" w14:textId="77777777" w:rsidR="00865163" w:rsidRDefault="00865163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58A158EA" w14:textId="77777777" w:rsidR="007311D9" w:rsidRDefault="007311D9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74DB2862" w14:textId="77777777" w:rsidR="00695222" w:rsidRDefault="00695222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5D76244E" w14:textId="343BCAAD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62BE8238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01CE84F1" w14:textId="77777777" w:rsidR="007069EC" w:rsidRDefault="007069EC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0D3D9DA9" w14:textId="77777777" w:rsidR="007B74D4" w:rsidRDefault="007B74D4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46705F05" w14:textId="2DF742E8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1A5D2B30" w14:textId="77777777" w:rsidR="00DF2236" w:rsidRDefault="00DF2236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7954F514" w14:textId="77777777" w:rsidR="00DF2236" w:rsidRDefault="00DF2236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14FF5FA2" w14:textId="77777777" w:rsidR="00DF2236" w:rsidRDefault="00DF2236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6E18740F" w14:textId="77777777" w:rsidR="00D54B7D" w:rsidRDefault="00D54B7D" w:rsidP="00D54B7D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6066C225" w14:textId="77777777" w:rsidR="00D54B7D" w:rsidRDefault="00D54B7D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2B8031D3" w14:textId="77777777" w:rsidR="00381B1A" w:rsidRDefault="00381B1A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56F414F8" w14:textId="77777777" w:rsidR="00765F74" w:rsidRDefault="00765F74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6CA61E91" w14:textId="77777777" w:rsidR="00381B1A" w:rsidRDefault="00381B1A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01A3BC24" w14:textId="7004365A" w:rsidR="000528A6" w:rsidRDefault="008A3EAC" w:rsidP="00E22A32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3DA44879" w14:textId="77777777" w:rsidR="00384C86" w:rsidRDefault="00384C86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77966679" w14:textId="77777777" w:rsidR="008A1155" w:rsidRDefault="008A1155" w:rsidP="00E22A32">
            <w:pPr>
              <w:spacing w:line="360" w:lineRule="auto"/>
              <w:rPr>
                <w:rFonts w:cs="Tahoma"/>
                <w:szCs w:val="17"/>
              </w:rPr>
            </w:pPr>
          </w:p>
          <w:p w14:paraId="5A839699" w14:textId="24D125B5" w:rsidR="008A1155" w:rsidRPr="001A33CD" w:rsidRDefault="008A1155" w:rsidP="0062387D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5A83969E" w14:textId="77777777" w:rsidTr="00B22285">
        <w:trPr>
          <w:trHeight w:val="1605"/>
        </w:trPr>
        <w:tc>
          <w:tcPr>
            <w:tcW w:w="433" w:type="dxa"/>
          </w:tcPr>
          <w:p w14:paraId="5A83969B" w14:textId="7B6D607D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</w:tcPr>
          <w:p w14:paraId="5A83969D" w14:textId="2809C18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Beknopte omschrijving (omvang/inhoud/resultaat):</w:t>
            </w:r>
          </w:p>
        </w:tc>
      </w:tr>
      <w:tr w:rsidR="00C63BAB" w:rsidRPr="001A33CD" w14:paraId="5A8396A2" w14:textId="77777777" w:rsidTr="00743BC9">
        <w:trPr>
          <w:trHeight w:val="558"/>
        </w:trPr>
        <w:tc>
          <w:tcPr>
            <w:tcW w:w="433" w:type="dxa"/>
          </w:tcPr>
          <w:p w14:paraId="5A83969F" w14:textId="2E1BA654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A8396A0" w14:textId="77777777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start project:</w:t>
            </w:r>
          </w:p>
        </w:tc>
        <w:tc>
          <w:tcPr>
            <w:tcW w:w="2094" w:type="dxa"/>
            <w:tcBorders>
              <w:left w:val="nil"/>
            </w:tcBorders>
          </w:tcPr>
          <w:p w14:paraId="5A8396A1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5A8396A6" w14:textId="77777777" w:rsidTr="00743BC9">
        <w:trPr>
          <w:trHeight w:val="558"/>
        </w:trPr>
        <w:tc>
          <w:tcPr>
            <w:tcW w:w="433" w:type="dxa"/>
          </w:tcPr>
          <w:p w14:paraId="5A8396A3" w14:textId="75C8B55C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A8396A4" w14:textId="77777777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beëindiging project:</w:t>
            </w:r>
          </w:p>
        </w:tc>
        <w:tc>
          <w:tcPr>
            <w:tcW w:w="2094" w:type="dxa"/>
            <w:tcBorders>
              <w:left w:val="nil"/>
            </w:tcBorders>
          </w:tcPr>
          <w:p w14:paraId="5A8396A5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5A8396AA" w14:textId="77777777" w:rsidTr="00743BC9">
        <w:trPr>
          <w:trHeight w:val="558"/>
        </w:trPr>
        <w:tc>
          <w:tcPr>
            <w:tcW w:w="433" w:type="dxa"/>
          </w:tcPr>
          <w:p w14:paraId="5A8396A7" w14:textId="2FE28A40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A8396A8" w14:textId="77777777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Reden beëindiging:</w:t>
            </w:r>
          </w:p>
        </w:tc>
        <w:tc>
          <w:tcPr>
            <w:tcW w:w="2094" w:type="dxa"/>
            <w:tcBorders>
              <w:left w:val="nil"/>
            </w:tcBorders>
          </w:tcPr>
          <w:p w14:paraId="5A8396A9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099C8A2E" w14:textId="77777777" w:rsidTr="00743BC9">
        <w:trPr>
          <w:trHeight w:val="558"/>
        </w:trPr>
        <w:tc>
          <w:tcPr>
            <w:tcW w:w="433" w:type="dxa"/>
          </w:tcPr>
          <w:p w14:paraId="4F5F6599" w14:textId="20DE8E98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19C96B76" w14:textId="77777777" w:rsidR="00C63BAB" w:rsidRDefault="00C63BAB" w:rsidP="00C63BAB">
            <w:pPr>
              <w:spacing w:line="360" w:lineRule="auto"/>
              <w:rPr>
                <w:rFonts w:cs="Verdana"/>
              </w:rPr>
            </w:pPr>
            <w:r w:rsidRPr="00887F7D">
              <w:rPr>
                <w:rFonts w:cs="Verdana"/>
              </w:rPr>
              <w:t>Realisatie van het werk tot volle tevredenheid van de Opdrachtgever</w:t>
            </w:r>
            <w:r>
              <w:rPr>
                <w:rFonts w:cs="Verdana"/>
              </w:rPr>
              <w:t>?</w:t>
            </w:r>
          </w:p>
          <w:p w14:paraId="5F2C4F47" w14:textId="46D85011" w:rsidR="00C63BAB" w:rsidRPr="007551F4" w:rsidRDefault="00C63BAB" w:rsidP="00C63BAB">
            <w:pPr>
              <w:spacing w:line="360" w:lineRule="auto"/>
              <w:rPr>
                <w:rFonts w:cs="Tahoma"/>
                <w:sz w:val="14"/>
                <w:szCs w:val="14"/>
              </w:rPr>
            </w:pPr>
            <w:r w:rsidRPr="007551F4">
              <w:rPr>
                <w:rFonts w:cs="Verdana"/>
                <w:sz w:val="14"/>
                <w:szCs w:val="14"/>
              </w:rPr>
              <w:t>(</w:t>
            </w:r>
            <w:proofErr w:type="gramStart"/>
            <w:r w:rsidRPr="007551F4">
              <w:rPr>
                <w:sz w:val="14"/>
                <w:szCs w:val="14"/>
              </w:rPr>
              <w:t>op</w:t>
            </w:r>
            <w:proofErr w:type="gramEnd"/>
            <w:r w:rsidRPr="007551F4">
              <w:rPr>
                <w:sz w:val="14"/>
                <w:szCs w:val="14"/>
              </w:rPr>
              <w:t xml:space="preserve"> nader verzoek dient binnen </w:t>
            </w:r>
            <w:r w:rsidR="00DD0334">
              <w:rPr>
                <w:sz w:val="14"/>
                <w:szCs w:val="14"/>
              </w:rPr>
              <w:t>zeven</w:t>
            </w:r>
            <w:r w:rsidRPr="007551F4">
              <w:rPr>
                <w:sz w:val="14"/>
                <w:szCs w:val="14"/>
              </w:rPr>
              <w:t xml:space="preserve"> kalenderdagen de tevredenheidsverklaring te worden overlegd, zie paragraaf 8.4.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2094" w:type="dxa"/>
            <w:tcBorders>
              <w:left w:val="nil"/>
            </w:tcBorders>
          </w:tcPr>
          <w:p w14:paraId="41EA4696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53A2C2A1" w14:textId="77777777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proofErr w:type="gramStart"/>
            <w:r w:rsidRPr="007E2A00">
              <w:rPr>
                <w:rFonts w:cs="Tahoma"/>
                <w:szCs w:val="17"/>
              </w:rPr>
              <w:t>Ja /</w:t>
            </w:r>
            <w:proofErr w:type="gramEnd"/>
            <w:r w:rsidRPr="007E2A00">
              <w:rPr>
                <w:rFonts w:cs="Tahoma"/>
                <w:szCs w:val="17"/>
              </w:rPr>
              <w:t xml:space="preserve"> Nee</w:t>
            </w:r>
          </w:p>
          <w:p w14:paraId="26118809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3A4ED195" w14:textId="77777777" w:rsidTr="00743BC9">
        <w:trPr>
          <w:trHeight w:val="2108"/>
        </w:trPr>
        <w:tc>
          <w:tcPr>
            <w:tcW w:w="433" w:type="dxa"/>
          </w:tcPr>
          <w:p w14:paraId="7D91CE83" w14:textId="4FD6337E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</w:tcPr>
          <w:p w14:paraId="5DAC6941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Motivatie voor keuze voor dit opgegeven referentieproject</w:t>
            </w:r>
            <w:r>
              <w:rPr>
                <w:rFonts w:cs="Tahoma"/>
                <w:szCs w:val="17"/>
              </w:rPr>
              <w:t>?</w:t>
            </w:r>
          </w:p>
        </w:tc>
      </w:tr>
      <w:tr w:rsidR="00C63BAB" w:rsidRPr="001A33CD" w14:paraId="5A8396EB" w14:textId="77777777" w:rsidTr="00743BC9">
        <w:trPr>
          <w:trHeight w:val="13599"/>
        </w:trPr>
        <w:tc>
          <w:tcPr>
            <w:tcW w:w="433" w:type="dxa"/>
          </w:tcPr>
          <w:p w14:paraId="1102B3CB" w14:textId="678246E2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  <w:vAlign w:val="center"/>
          </w:tcPr>
          <w:p w14:paraId="5A8396EA" w14:textId="1220ADDC" w:rsidR="00C63BAB" w:rsidRPr="001A33CD" w:rsidRDefault="00C63BAB" w:rsidP="00C63BAB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p</w:t>
            </w:r>
            <w:r w:rsidRPr="001A33CD">
              <w:rPr>
                <w:rFonts w:cs="Tahoma"/>
                <w:szCs w:val="17"/>
              </w:rPr>
              <w:t>lattegrond</w:t>
            </w:r>
            <w:r>
              <w:rPr>
                <w:rFonts w:cs="Tahoma"/>
                <w:szCs w:val="17"/>
              </w:rPr>
              <w:t>en</w:t>
            </w:r>
            <w:r w:rsidRPr="001A33CD">
              <w:rPr>
                <w:rFonts w:cs="Tahoma"/>
                <w:szCs w:val="17"/>
              </w:rPr>
              <w:t xml:space="preserve"> van Project </w:t>
            </w:r>
          </w:p>
        </w:tc>
      </w:tr>
      <w:tr w:rsidR="00C63BAB" w:rsidRPr="001A33CD" w14:paraId="5A8396F2" w14:textId="77777777" w:rsidTr="00743BC9">
        <w:trPr>
          <w:trHeight w:val="12323"/>
        </w:trPr>
        <w:tc>
          <w:tcPr>
            <w:tcW w:w="433" w:type="dxa"/>
          </w:tcPr>
          <w:p w14:paraId="5A8396EC" w14:textId="2162B30C" w:rsidR="009F4EF9" w:rsidRPr="00743BC9" w:rsidRDefault="009F4EF9" w:rsidP="00743BC9">
            <w:pPr>
              <w:pStyle w:val="Lijstalinea"/>
              <w:numPr>
                <w:ilvl w:val="0"/>
                <w:numId w:val="39"/>
              </w:numPr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  <w:vAlign w:val="center"/>
          </w:tcPr>
          <w:p w14:paraId="5A8396ED" w14:textId="5BACD8E2" w:rsidR="00C63BAB" w:rsidRPr="001A33CD" w:rsidRDefault="00C63BAB" w:rsidP="00C63BAB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a</w:t>
            </w:r>
            <w:r w:rsidRPr="001A33CD">
              <w:rPr>
                <w:rFonts w:cs="Tahoma"/>
                <w:szCs w:val="17"/>
              </w:rPr>
              <w:t>fbeelding(en) van Project</w:t>
            </w:r>
          </w:p>
          <w:p w14:paraId="5A8396EE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  <w:p w14:paraId="5A8396EF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  <w:p w14:paraId="5A8396F0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  <w:p w14:paraId="5A8396F1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</w:tc>
      </w:tr>
    </w:tbl>
    <w:p w14:paraId="5796FC25" w14:textId="6A6D957E" w:rsidR="00530843" w:rsidRPr="00D10A83" w:rsidRDefault="00530843" w:rsidP="00530843">
      <w:pPr>
        <w:rPr>
          <w:sz w:val="27"/>
        </w:rPr>
      </w:pPr>
    </w:p>
    <w:sectPr w:rsidR="00530843" w:rsidRPr="00D10A83" w:rsidSect="00695222">
      <w:headerReference w:type="default" r:id="rId11"/>
      <w:footerReference w:type="default" r:id="rId12"/>
      <w:pgSz w:w="11906" w:h="16838" w:code="9"/>
      <w:pgMar w:top="1843" w:right="851" w:bottom="1701" w:left="3396" w:header="709" w:footer="794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2C18E" w14:textId="77777777" w:rsidR="006B7C5E" w:rsidRDefault="006B7C5E">
      <w:r>
        <w:separator/>
      </w:r>
    </w:p>
  </w:endnote>
  <w:endnote w:type="continuationSeparator" w:id="0">
    <w:p w14:paraId="0A987425" w14:textId="77777777" w:rsidR="006B7C5E" w:rsidRDefault="006B7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39918" w14:textId="7F154A2F" w:rsidR="00B06D78" w:rsidRPr="003A464C" w:rsidRDefault="007E53E6" w:rsidP="003A464C">
    <w:pPr>
      <w:pStyle w:val="Voettekst"/>
      <w:tabs>
        <w:tab w:val="clear" w:pos="453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4664344" wp14:editId="70B06755">
              <wp:simplePos x="0" y="0"/>
              <wp:positionH relativeFrom="column">
                <wp:posOffset>-1466347</wp:posOffset>
              </wp:positionH>
              <wp:positionV relativeFrom="paragraph">
                <wp:posOffset>-2237261</wp:posOffset>
              </wp:positionV>
              <wp:extent cx="1028700" cy="1250830"/>
              <wp:effectExtent l="0" t="0" r="0" b="6985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125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515" w:type="dxa"/>
                            <w:tblInd w:w="-147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515"/>
                          </w:tblGrid>
                          <w:tr w:rsidR="00A42EFD" w14:paraId="639A4C6A" w14:textId="77777777" w:rsidTr="007E53E6">
                            <w:tc>
                              <w:tcPr>
                                <w:tcW w:w="1515" w:type="dxa"/>
                                <w:tcBorders>
                                  <w:top w:val="single" w:sz="4" w:space="0" w:color="auto"/>
                                </w:tcBorders>
                              </w:tcPr>
                              <w:p w14:paraId="12CC5008" w14:textId="77777777" w:rsidR="007E53E6" w:rsidRDefault="007E53E6" w:rsidP="007E53E6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Paraaf penvoerder:</w:t>
                                </w:r>
                              </w:p>
                              <w:p w14:paraId="2CDE9475" w14:textId="77777777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71F20D77" w14:textId="77777777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6DFB7A93" w14:textId="77777777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</w:tc>
                          </w:tr>
                          <w:tr w:rsidR="00A42EFD" w14:paraId="0F6B69B1" w14:textId="77777777" w:rsidTr="007E53E6">
                            <w:trPr>
                              <w:trHeight w:val="468"/>
                            </w:trPr>
                            <w:tc>
                              <w:tcPr>
                                <w:tcW w:w="1515" w:type="dxa"/>
                                <w:tcBorders>
                                  <w:bottom w:val="single" w:sz="4" w:space="0" w:color="auto"/>
                                </w:tcBorders>
                              </w:tcPr>
                              <w:p w14:paraId="317277D1" w14:textId="46326F6E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………………</w:t>
                                </w:r>
                              </w:p>
                            </w:tc>
                          </w:tr>
                        </w:tbl>
                        <w:p w14:paraId="26C259D5" w14:textId="77777777" w:rsidR="00A42EFD" w:rsidRDefault="00A42EFD" w:rsidP="00A42EF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66434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115.45pt;margin-top:-176.15pt;width:81pt;height:9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" filled="f" stroked="f">
              <v:textbox>
                <w:txbxContent>
                  <w:tbl>
                    <w:tblPr>
                      <w:tblW w:w="1515" w:type="dxa"/>
                      <w:tblInd w:w="-147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515"/>
                    </w:tblGrid>
                    <w:tr w:rsidR="00A42EFD" w14:paraId="639A4C6A" w14:textId="77777777" w:rsidTr="007E53E6">
                      <w:tc>
                        <w:tcPr>
                          <w:tcW w:w="1515" w:type="dxa"/>
                          <w:tcBorders>
                            <w:top w:val="single" w:sz="4" w:space="0" w:color="auto"/>
                          </w:tcBorders>
                        </w:tcPr>
                        <w:p w14:paraId="12CC5008" w14:textId="77777777" w:rsidR="007E53E6" w:rsidRDefault="007E53E6" w:rsidP="007E53E6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Paraaf penvoerder:</w:t>
                          </w:r>
                        </w:p>
                        <w:p w14:paraId="2CDE9475" w14:textId="77777777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71F20D77" w14:textId="77777777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6DFB7A93" w14:textId="77777777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</w:tc>
                    </w:tr>
                    <w:tr w:rsidR="00A42EFD" w14:paraId="0F6B69B1" w14:textId="77777777" w:rsidTr="007E53E6">
                      <w:trPr>
                        <w:trHeight w:val="468"/>
                      </w:trPr>
                      <w:tc>
                        <w:tcPr>
                          <w:tcW w:w="1515" w:type="dxa"/>
                          <w:tcBorders>
                            <w:bottom w:val="single" w:sz="4" w:space="0" w:color="auto"/>
                          </w:tcBorders>
                        </w:tcPr>
                        <w:p w14:paraId="317277D1" w14:textId="46326F6E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………………</w:t>
                          </w:r>
                        </w:p>
                      </w:tc>
                    </w:tr>
                  </w:tbl>
                  <w:p w14:paraId="26C259D5" w14:textId="77777777" w:rsidR="00A42EFD" w:rsidRDefault="00A42EFD" w:rsidP="00A42EFD"/>
                </w:txbxContent>
              </v:textbox>
            </v:shape>
          </w:pict>
        </mc:Fallback>
      </mc:AlternateContent>
    </w:r>
    <w:r w:rsidR="003A464C" w:rsidRPr="00862460">
      <w:rPr>
        <w:noProof/>
        <w:sz w:val="14"/>
        <w:szCs w:val="14"/>
      </w:rPr>
      <w:drawing>
        <wp:anchor distT="0" distB="0" distL="114300" distR="114300" simplePos="0" relativeHeight="251661824" behindDoc="1" locked="0" layoutInCell="1" allowOverlap="1" wp14:anchorId="154B6ECE" wp14:editId="09E68B8A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1501200"/>
          <wp:effectExtent l="0" t="0" r="3175" b="3810"/>
          <wp:wrapNone/>
          <wp:docPr id="1428461055" name="Afbeelding 3" descr="Afbeelding met tekst, schermopname, Lettertyp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9647673" name="Afbeelding 3" descr="Afbeelding met tekst, schermopname, Lettertype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sz w:val="14"/>
          <w:szCs w:val="14"/>
        </w:rPr>
        <w:id w:val="724262346"/>
        <w:docPartObj>
          <w:docPartGallery w:val="Page Numbers (Top of Page)"/>
          <w:docPartUnique/>
        </w:docPartObj>
      </w:sdtPr>
      <w:sdtContent>
        <w:r w:rsidR="003A464C" w:rsidRPr="0021140A">
          <w:rPr>
            <w:sz w:val="14"/>
            <w:szCs w:val="14"/>
          </w:rPr>
          <w:t xml:space="preserve">Pagina </w:t>
        </w:r>
        <w:r w:rsidR="003A464C" w:rsidRPr="0021140A">
          <w:rPr>
            <w:b/>
            <w:bCs/>
            <w:sz w:val="14"/>
            <w:szCs w:val="14"/>
          </w:rPr>
          <w:fldChar w:fldCharType="begin"/>
        </w:r>
        <w:r w:rsidR="003A464C" w:rsidRPr="0021140A">
          <w:rPr>
            <w:b/>
            <w:bCs/>
            <w:sz w:val="14"/>
            <w:szCs w:val="14"/>
          </w:rPr>
          <w:instrText>PAGE</w:instrText>
        </w:r>
        <w:r w:rsidR="003A464C" w:rsidRPr="0021140A">
          <w:rPr>
            <w:b/>
            <w:bCs/>
            <w:sz w:val="14"/>
            <w:szCs w:val="14"/>
          </w:rPr>
          <w:fldChar w:fldCharType="separate"/>
        </w:r>
        <w:r w:rsidR="003A464C">
          <w:rPr>
            <w:b/>
            <w:bCs/>
            <w:sz w:val="14"/>
            <w:szCs w:val="14"/>
          </w:rPr>
          <w:t>2</w:t>
        </w:r>
        <w:r w:rsidR="003A464C" w:rsidRPr="0021140A">
          <w:rPr>
            <w:b/>
            <w:bCs/>
            <w:sz w:val="14"/>
            <w:szCs w:val="14"/>
          </w:rPr>
          <w:fldChar w:fldCharType="end"/>
        </w:r>
        <w:r w:rsidR="003A464C" w:rsidRPr="0021140A">
          <w:rPr>
            <w:sz w:val="14"/>
            <w:szCs w:val="14"/>
          </w:rPr>
          <w:t xml:space="preserve"> van </w:t>
        </w:r>
        <w:r w:rsidR="003A464C" w:rsidRPr="0021140A">
          <w:rPr>
            <w:b/>
            <w:bCs/>
            <w:sz w:val="14"/>
            <w:szCs w:val="14"/>
          </w:rPr>
          <w:fldChar w:fldCharType="begin"/>
        </w:r>
        <w:r w:rsidR="003A464C" w:rsidRPr="0021140A">
          <w:rPr>
            <w:b/>
            <w:bCs/>
            <w:sz w:val="14"/>
            <w:szCs w:val="14"/>
          </w:rPr>
          <w:instrText>NUMPAGES</w:instrText>
        </w:r>
        <w:r w:rsidR="003A464C" w:rsidRPr="0021140A">
          <w:rPr>
            <w:b/>
            <w:bCs/>
            <w:sz w:val="14"/>
            <w:szCs w:val="14"/>
          </w:rPr>
          <w:fldChar w:fldCharType="separate"/>
        </w:r>
        <w:r w:rsidR="003A464C">
          <w:rPr>
            <w:b/>
            <w:bCs/>
            <w:sz w:val="14"/>
            <w:szCs w:val="14"/>
          </w:rPr>
          <w:t>4</w:t>
        </w:r>
        <w:r w:rsidR="003A464C" w:rsidRPr="0021140A">
          <w:rPr>
            <w:b/>
            <w:bCs/>
            <w:sz w:val="14"/>
            <w:szCs w:val="14"/>
          </w:rPr>
          <w:fldChar w:fldCharType="end"/>
        </w:r>
        <w:r w:rsidR="003A464C" w:rsidRPr="0021140A">
          <w:rPr>
            <w:bCs/>
            <w:sz w:val="14"/>
            <w:szCs w:val="14"/>
          </w:rPr>
          <w:tab/>
        </w:r>
        <w:r w:rsidR="003A464C" w:rsidRPr="0021140A">
          <w:rPr>
            <w:bCs/>
            <w:sz w:val="14"/>
            <w:szCs w:val="14"/>
          </w:rPr>
          <w:fldChar w:fldCharType="begin"/>
        </w:r>
        <w:r w:rsidR="003A464C" w:rsidRPr="0021140A">
          <w:rPr>
            <w:bCs/>
            <w:sz w:val="14"/>
            <w:szCs w:val="14"/>
          </w:rPr>
          <w:instrText xml:space="preserve"> FILENAME  \* Lower  \* MERGEFORMAT </w:instrText>
        </w:r>
        <w:r w:rsidR="003A464C" w:rsidRPr="0021140A">
          <w:rPr>
            <w:bCs/>
            <w:sz w:val="14"/>
            <w:szCs w:val="14"/>
          </w:rPr>
          <w:fldChar w:fldCharType="separate"/>
        </w:r>
        <w:r w:rsidR="008C6EE7">
          <w:rPr>
            <w:bCs/>
            <w:noProof/>
            <w:sz w:val="14"/>
            <w:szCs w:val="14"/>
          </w:rPr>
          <w:t>degepm01-20260522-bijlage03a modelblad ondersteuning referenties kerncompetentie</w:t>
        </w:r>
        <w:r w:rsidR="003A464C" w:rsidRPr="0021140A">
          <w:rPr>
            <w:bCs/>
            <w:sz w:val="14"/>
            <w:szCs w:val="1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9FA42" w14:textId="77777777" w:rsidR="006B7C5E" w:rsidRDefault="006B7C5E">
      <w:r>
        <w:separator/>
      </w:r>
    </w:p>
  </w:footnote>
  <w:footnote w:type="continuationSeparator" w:id="0">
    <w:p w14:paraId="3B8B9645" w14:textId="77777777" w:rsidR="006B7C5E" w:rsidRDefault="006B7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E609A" w14:textId="77777777" w:rsidR="00DF3462" w:rsidRDefault="00DF3462" w:rsidP="00DF3462">
    <w:pPr>
      <w:pStyle w:val="Koptekst"/>
    </w:pPr>
    <w:r>
      <w:rPr>
        <w:noProof/>
      </w:rPr>
      <w:drawing>
        <wp:anchor distT="0" distB="0" distL="114300" distR="114300" simplePos="0" relativeHeight="251659776" behindDoc="1" locked="0" layoutInCell="1" allowOverlap="1" wp14:anchorId="47ACC4F1" wp14:editId="4A0C38F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105200"/>
          <wp:effectExtent l="0" t="0" r="3175" b="0"/>
          <wp:wrapNone/>
          <wp:docPr id="640004424" name="Afbeelding 2" descr="Afbeelding met tekst, geel, schermopname, Letter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7212013" name="Afbeelding 2" descr="Afbeelding met tekst, geel, schermopname, Lettertyp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0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FD9AB41" w14:textId="6771AAC1" w:rsidR="00A42EFD" w:rsidRPr="00DF3462" w:rsidRDefault="00A42EFD" w:rsidP="00DF346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5DCD"/>
    <w:multiLevelType w:val="hybridMultilevel"/>
    <w:tmpl w:val="B5E46F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F0B7C"/>
    <w:multiLevelType w:val="hybridMultilevel"/>
    <w:tmpl w:val="F7C60278"/>
    <w:lvl w:ilvl="0" w:tplc="F57C15D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22EC2"/>
    <w:multiLevelType w:val="hybridMultilevel"/>
    <w:tmpl w:val="1258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17F5C"/>
    <w:multiLevelType w:val="hybridMultilevel"/>
    <w:tmpl w:val="8438FC38"/>
    <w:lvl w:ilvl="0" w:tplc="26200278">
      <w:numFmt w:val="bullet"/>
      <w:lvlText w:val=""/>
      <w:lvlJc w:val="left"/>
      <w:pPr>
        <w:tabs>
          <w:tab w:val="num" w:pos="1410"/>
        </w:tabs>
        <w:ind w:left="1410" w:hanging="705"/>
      </w:pPr>
      <w:rPr>
        <w:rFonts w:ascii="Wingdings" w:eastAsia="Bodoni MT Black" w:hAnsi="Wingdings" w:cs="Bodoni MT Black" w:hint="default"/>
      </w:rPr>
    </w:lvl>
    <w:lvl w:ilvl="1" w:tplc="9DDCACE0">
      <w:numFmt w:val="bullet"/>
      <w:lvlText w:val=""/>
      <w:lvlJc w:val="left"/>
      <w:pPr>
        <w:tabs>
          <w:tab w:val="num" w:pos="2490"/>
        </w:tabs>
        <w:ind w:left="2490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3D762A41"/>
    <w:multiLevelType w:val="hybridMultilevel"/>
    <w:tmpl w:val="CA34CED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8C398B"/>
    <w:multiLevelType w:val="multilevel"/>
    <w:tmpl w:val="C4F21056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hint="default"/>
      </w:rPr>
    </w:lvl>
  </w:abstractNum>
  <w:abstractNum w:abstractNumId="9" w15:restartNumberingAfterBreak="0">
    <w:nsid w:val="3F915DAF"/>
    <w:multiLevelType w:val="hybridMultilevel"/>
    <w:tmpl w:val="858CD27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6F3413"/>
    <w:multiLevelType w:val="hybridMultilevel"/>
    <w:tmpl w:val="0C9AEC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1151DD"/>
    <w:multiLevelType w:val="hybridMultilevel"/>
    <w:tmpl w:val="61D000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E9A18EC">
      <w:start w:val="146"/>
      <w:numFmt w:val="bullet"/>
      <w:lvlText w:val="-"/>
      <w:lvlJc w:val="left"/>
      <w:pPr>
        <w:ind w:left="2160" w:hanging="360"/>
      </w:pPr>
      <w:rPr>
        <w:rFonts w:ascii="Verdana" w:eastAsia="Times New Roman" w:hAnsi="Verdana" w:cs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46FA0"/>
    <w:multiLevelType w:val="hybridMultilevel"/>
    <w:tmpl w:val="4984B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BE4924"/>
    <w:multiLevelType w:val="hybridMultilevel"/>
    <w:tmpl w:val="3A9E28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BC6AF0"/>
    <w:multiLevelType w:val="hybridMultilevel"/>
    <w:tmpl w:val="9C0022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590CFC"/>
    <w:multiLevelType w:val="hybridMultilevel"/>
    <w:tmpl w:val="2068A84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26200278">
      <w:numFmt w:val="bullet"/>
      <w:lvlText w:val=""/>
      <w:lvlJc w:val="left"/>
      <w:pPr>
        <w:tabs>
          <w:tab w:val="num" w:pos="1785"/>
        </w:tabs>
        <w:ind w:left="1785" w:hanging="705"/>
      </w:pPr>
      <w:rPr>
        <w:rFonts w:ascii="Wingdings" w:eastAsia="Bodoni MT Black" w:hAnsi="Wingdings" w:cs="Bodoni MT Black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EF5FE3"/>
    <w:multiLevelType w:val="hybridMultilevel"/>
    <w:tmpl w:val="5BC403A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DDCACE0">
      <w:numFmt w:val="bullet"/>
      <w:lvlText w:val=""/>
      <w:lvlJc w:val="left"/>
      <w:pPr>
        <w:tabs>
          <w:tab w:val="num" w:pos="1785"/>
        </w:tabs>
        <w:ind w:left="1785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410C26"/>
    <w:multiLevelType w:val="hybridMultilevel"/>
    <w:tmpl w:val="8CD0AB7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01659"/>
    <w:multiLevelType w:val="hybridMultilevel"/>
    <w:tmpl w:val="D4960C1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8B39A3"/>
    <w:multiLevelType w:val="hybridMultilevel"/>
    <w:tmpl w:val="80C6CD8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BA3B54"/>
    <w:multiLevelType w:val="hybridMultilevel"/>
    <w:tmpl w:val="A1C47E2E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3B2A5A"/>
    <w:multiLevelType w:val="hybridMultilevel"/>
    <w:tmpl w:val="056EABD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FC3392"/>
    <w:multiLevelType w:val="hybridMultilevel"/>
    <w:tmpl w:val="5B3A4B0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174988"/>
    <w:multiLevelType w:val="hybridMultilevel"/>
    <w:tmpl w:val="33C2FA6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17F0070"/>
    <w:multiLevelType w:val="hybridMultilevel"/>
    <w:tmpl w:val="77380620"/>
    <w:lvl w:ilvl="0" w:tplc="26200278">
      <w:numFmt w:val="bullet"/>
      <w:lvlText w:val=""/>
      <w:lvlJc w:val="left"/>
      <w:pPr>
        <w:ind w:left="720" w:hanging="360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410B3E"/>
    <w:multiLevelType w:val="hybridMultilevel"/>
    <w:tmpl w:val="E894106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C4B4B4F"/>
    <w:multiLevelType w:val="hybridMultilevel"/>
    <w:tmpl w:val="A802CAE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347434"/>
    <w:multiLevelType w:val="hybridMultilevel"/>
    <w:tmpl w:val="7E16726E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 w16cid:durableId="933972147">
    <w:abstractNumId w:val="8"/>
  </w:num>
  <w:num w:numId="2" w16cid:durableId="1292320306">
    <w:abstractNumId w:val="31"/>
  </w:num>
  <w:num w:numId="3" w16cid:durableId="816150355">
    <w:abstractNumId w:val="19"/>
  </w:num>
  <w:num w:numId="4" w16cid:durableId="1747801861">
    <w:abstractNumId w:val="30"/>
  </w:num>
  <w:num w:numId="5" w16cid:durableId="95364977">
    <w:abstractNumId w:val="4"/>
  </w:num>
  <w:num w:numId="6" w16cid:durableId="2073306583">
    <w:abstractNumId w:val="23"/>
  </w:num>
  <w:num w:numId="7" w16cid:durableId="1806046924">
    <w:abstractNumId w:val="2"/>
  </w:num>
  <w:num w:numId="8" w16cid:durableId="1135827298">
    <w:abstractNumId w:val="29"/>
  </w:num>
  <w:num w:numId="9" w16cid:durableId="1851214503">
    <w:abstractNumId w:val="16"/>
  </w:num>
  <w:num w:numId="10" w16cid:durableId="863786223">
    <w:abstractNumId w:val="21"/>
  </w:num>
  <w:num w:numId="11" w16cid:durableId="1097990968">
    <w:abstractNumId w:val="6"/>
  </w:num>
  <w:num w:numId="12" w16cid:durableId="700132975">
    <w:abstractNumId w:val="25"/>
  </w:num>
  <w:num w:numId="13" w16cid:durableId="1890534634">
    <w:abstractNumId w:val="18"/>
  </w:num>
  <w:num w:numId="14" w16cid:durableId="866649202">
    <w:abstractNumId w:val="15"/>
  </w:num>
  <w:num w:numId="15" w16cid:durableId="1419640952">
    <w:abstractNumId w:val="3"/>
  </w:num>
  <w:num w:numId="16" w16cid:durableId="877817287">
    <w:abstractNumId w:val="5"/>
  </w:num>
  <w:num w:numId="17" w16cid:durableId="1664042887">
    <w:abstractNumId w:val="20"/>
  </w:num>
  <w:num w:numId="18" w16cid:durableId="1966932466">
    <w:abstractNumId w:val="13"/>
  </w:num>
  <w:num w:numId="19" w16cid:durableId="1346900981">
    <w:abstractNumId w:val="11"/>
  </w:num>
  <w:num w:numId="20" w16cid:durableId="320278028">
    <w:abstractNumId w:val="14"/>
  </w:num>
  <w:num w:numId="21" w16cid:durableId="1653365675">
    <w:abstractNumId w:val="10"/>
  </w:num>
  <w:num w:numId="22" w16cid:durableId="312873986">
    <w:abstractNumId w:val="27"/>
  </w:num>
  <w:num w:numId="23" w16cid:durableId="1791388224">
    <w:abstractNumId w:val="8"/>
  </w:num>
  <w:num w:numId="24" w16cid:durableId="1424648207">
    <w:abstractNumId w:val="0"/>
  </w:num>
  <w:num w:numId="25" w16cid:durableId="1997102307">
    <w:abstractNumId w:val="8"/>
  </w:num>
  <w:num w:numId="26" w16cid:durableId="834226216">
    <w:abstractNumId w:val="17"/>
  </w:num>
  <w:num w:numId="27" w16cid:durableId="1969435117">
    <w:abstractNumId w:val="8"/>
  </w:num>
  <w:num w:numId="28" w16cid:durableId="2144809683">
    <w:abstractNumId w:val="8"/>
  </w:num>
  <w:num w:numId="29" w16cid:durableId="109713779">
    <w:abstractNumId w:val="8"/>
  </w:num>
  <w:num w:numId="30" w16cid:durableId="415132120">
    <w:abstractNumId w:val="8"/>
  </w:num>
  <w:num w:numId="31" w16cid:durableId="1872110182">
    <w:abstractNumId w:val="9"/>
  </w:num>
  <w:num w:numId="32" w16cid:durableId="8677725">
    <w:abstractNumId w:val="22"/>
  </w:num>
  <w:num w:numId="33" w16cid:durableId="2132288273">
    <w:abstractNumId w:val="8"/>
  </w:num>
  <w:num w:numId="34" w16cid:durableId="1209538489">
    <w:abstractNumId w:val="12"/>
  </w:num>
  <w:num w:numId="35" w16cid:durableId="1450510149">
    <w:abstractNumId w:val="7"/>
  </w:num>
  <w:num w:numId="36" w16cid:durableId="1075081898">
    <w:abstractNumId w:val="28"/>
  </w:num>
  <w:num w:numId="37" w16cid:durableId="1572304790">
    <w:abstractNumId w:val="8"/>
  </w:num>
  <w:num w:numId="38" w16cid:durableId="969095003">
    <w:abstractNumId w:val="24"/>
  </w:num>
  <w:num w:numId="39" w16cid:durableId="80761544">
    <w:abstractNumId w:val="1"/>
  </w:num>
  <w:num w:numId="40" w16cid:durableId="803424843">
    <w:abstractNumId w:val="2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4AAF"/>
    <w:rsid w:val="00006AB7"/>
    <w:rsid w:val="00012CF4"/>
    <w:rsid w:val="00014128"/>
    <w:rsid w:val="000173BA"/>
    <w:rsid w:val="000263B2"/>
    <w:rsid w:val="00027481"/>
    <w:rsid w:val="00027FEB"/>
    <w:rsid w:val="0003055B"/>
    <w:rsid w:val="00030BD6"/>
    <w:rsid w:val="00031583"/>
    <w:rsid w:val="00032CC8"/>
    <w:rsid w:val="000344E9"/>
    <w:rsid w:val="000369E4"/>
    <w:rsid w:val="00036D5A"/>
    <w:rsid w:val="0003773E"/>
    <w:rsid w:val="00040B9C"/>
    <w:rsid w:val="0004202B"/>
    <w:rsid w:val="0004496E"/>
    <w:rsid w:val="00050933"/>
    <w:rsid w:val="000528A6"/>
    <w:rsid w:val="00060978"/>
    <w:rsid w:val="00061D1D"/>
    <w:rsid w:val="00061D82"/>
    <w:rsid w:val="000625F1"/>
    <w:rsid w:val="00063529"/>
    <w:rsid w:val="00075628"/>
    <w:rsid w:val="00075BE4"/>
    <w:rsid w:val="00075D1D"/>
    <w:rsid w:val="00080774"/>
    <w:rsid w:val="00082562"/>
    <w:rsid w:val="00085BB8"/>
    <w:rsid w:val="0008664C"/>
    <w:rsid w:val="00087467"/>
    <w:rsid w:val="0009138A"/>
    <w:rsid w:val="000920D1"/>
    <w:rsid w:val="000972AF"/>
    <w:rsid w:val="00097CF8"/>
    <w:rsid w:val="000A1A60"/>
    <w:rsid w:val="000A1E6E"/>
    <w:rsid w:val="000A3163"/>
    <w:rsid w:val="000A5334"/>
    <w:rsid w:val="000B0491"/>
    <w:rsid w:val="000B4280"/>
    <w:rsid w:val="000B4BA0"/>
    <w:rsid w:val="000B5611"/>
    <w:rsid w:val="000B5641"/>
    <w:rsid w:val="000B7C68"/>
    <w:rsid w:val="000C2F5A"/>
    <w:rsid w:val="000C482A"/>
    <w:rsid w:val="000C5A44"/>
    <w:rsid w:val="000D0C85"/>
    <w:rsid w:val="000D545D"/>
    <w:rsid w:val="000D72F6"/>
    <w:rsid w:val="000E34D3"/>
    <w:rsid w:val="000E51CC"/>
    <w:rsid w:val="000E6A1F"/>
    <w:rsid w:val="000E6C47"/>
    <w:rsid w:val="000E6D98"/>
    <w:rsid w:val="000E7413"/>
    <w:rsid w:val="000F646F"/>
    <w:rsid w:val="00101D95"/>
    <w:rsid w:val="0010501B"/>
    <w:rsid w:val="0010591F"/>
    <w:rsid w:val="00106253"/>
    <w:rsid w:val="00114112"/>
    <w:rsid w:val="00117488"/>
    <w:rsid w:val="00132548"/>
    <w:rsid w:val="00136E9F"/>
    <w:rsid w:val="00137E7C"/>
    <w:rsid w:val="00144375"/>
    <w:rsid w:val="001452C1"/>
    <w:rsid w:val="00145E26"/>
    <w:rsid w:val="0015260D"/>
    <w:rsid w:val="001534F5"/>
    <w:rsid w:val="001535C9"/>
    <w:rsid w:val="0015483C"/>
    <w:rsid w:val="001577CA"/>
    <w:rsid w:val="00161246"/>
    <w:rsid w:val="00161B7F"/>
    <w:rsid w:val="00162680"/>
    <w:rsid w:val="00163E5E"/>
    <w:rsid w:val="00165C64"/>
    <w:rsid w:val="00172A0F"/>
    <w:rsid w:val="001737BF"/>
    <w:rsid w:val="0017628F"/>
    <w:rsid w:val="001770E8"/>
    <w:rsid w:val="00177BDA"/>
    <w:rsid w:val="00180FE0"/>
    <w:rsid w:val="00183232"/>
    <w:rsid w:val="00185020"/>
    <w:rsid w:val="001855A5"/>
    <w:rsid w:val="00186758"/>
    <w:rsid w:val="00186CAA"/>
    <w:rsid w:val="00196B3E"/>
    <w:rsid w:val="00196C4A"/>
    <w:rsid w:val="001A1570"/>
    <w:rsid w:val="001A4D62"/>
    <w:rsid w:val="001A760B"/>
    <w:rsid w:val="001B1CC2"/>
    <w:rsid w:val="001B48B7"/>
    <w:rsid w:val="001B6823"/>
    <w:rsid w:val="001D1DC7"/>
    <w:rsid w:val="001E1263"/>
    <w:rsid w:val="001E16D8"/>
    <w:rsid w:val="001E563B"/>
    <w:rsid w:val="001F18C8"/>
    <w:rsid w:val="001F2CB0"/>
    <w:rsid w:val="001F3320"/>
    <w:rsid w:val="001F6BDD"/>
    <w:rsid w:val="0020077A"/>
    <w:rsid w:val="002037A7"/>
    <w:rsid w:val="002059B8"/>
    <w:rsid w:val="002121EF"/>
    <w:rsid w:val="00212251"/>
    <w:rsid w:val="00212310"/>
    <w:rsid w:val="002145F0"/>
    <w:rsid w:val="00216404"/>
    <w:rsid w:val="00220A06"/>
    <w:rsid w:val="00221574"/>
    <w:rsid w:val="002236F4"/>
    <w:rsid w:val="002258C5"/>
    <w:rsid w:val="00226B28"/>
    <w:rsid w:val="00234F98"/>
    <w:rsid w:val="00235546"/>
    <w:rsid w:val="00236510"/>
    <w:rsid w:val="00240A9A"/>
    <w:rsid w:val="00243871"/>
    <w:rsid w:val="00244965"/>
    <w:rsid w:val="00245A41"/>
    <w:rsid w:val="002462D9"/>
    <w:rsid w:val="00250572"/>
    <w:rsid w:val="002571B6"/>
    <w:rsid w:val="0026037D"/>
    <w:rsid w:val="00264D72"/>
    <w:rsid w:val="00266880"/>
    <w:rsid w:val="00270414"/>
    <w:rsid w:val="00272D3B"/>
    <w:rsid w:val="00274AFC"/>
    <w:rsid w:val="0027789D"/>
    <w:rsid w:val="00284B4E"/>
    <w:rsid w:val="00292317"/>
    <w:rsid w:val="0029504C"/>
    <w:rsid w:val="00297ABC"/>
    <w:rsid w:val="002A0FCC"/>
    <w:rsid w:val="002A1C9F"/>
    <w:rsid w:val="002A2907"/>
    <w:rsid w:val="002A4D6B"/>
    <w:rsid w:val="002A4E9F"/>
    <w:rsid w:val="002B1326"/>
    <w:rsid w:val="002B5D73"/>
    <w:rsid w:val="002B6667"/>
    <w:rsid w:val="002B68D2"/>
    <w:rsid w:val="002B6B2F"/>
    <w:rsid w:val="002C1A4A"/>
    <w:rsid w:val="002C6C8A"/>
    <w:rsid w:val="002D075C"/>
    <w:rsid w:val="002D17C7"/>
    <w:rsid w:val="002D33DA"/>
    <w:rsid w:val="002D3B07"/>
    <w:rsid w:val="002D3C72"/>
    <w:rsid w:val="002D6498"/>
    <w:rsid w:val="002D7536"/>
    <w:rsid w:val="002D7B6E"/>
    <w:rsid w:val="002E1827"/>
    <w:rsid w:val="002F08F6"/>
    <w:rsid w:val="002F1536"/>
    <w:rsid w:val="00301F45"/>
    <w:rsid w:val="003033BB"/>
    <w:rsid w:val="00303904"/>
    <w:rsid w:val="00304199"/>
    <w:rsid w:val="00306333"/>
    <w:rsid w:val="00306D7E"/>
    <w:rsid w:val="00307109"/>
    <w:rsid w:val="003105EA"/>
    <w:rsid w:val="00310BBC"/>
    <w:rsid w:val="0031126E"/>
    <w:rsid w:val="00311C46"/>
    <w:rsid w:val="00313386"/>
    <w:rsid w:val="00317C82"/>
    <w:rsid w:val="00320572"/>
    <w:rsid w:val="00324DE9"/>
    <w:rsid w:val="00325B67"/>
    <w:rsid w:val="003265FF"/>
    <w:rsid w:val="003308C1"/>
    <w:rsid w:val="003310B5"/>
    <w:rsid w:val="00333A72"/>
    <w:rsid w:val="00342BA8"/>
    <w:rsid w:val="00345C94"/>
    <w:rsid w:val="00350675"/>
    <w:rsid w:val="00353B8A"/>
    <w:rsid w:val="00355488"/>
    <w:rsid w:val="00360790"/>
    <w:rsid w:val="00363BE2"/>
    <w:rsid w:val="00365B28"/>
    <w:rsid w:val="0036662D"/>
    <w:rsid w:val="0037214D"/>
    <w:rsid w:val="00372B2A"/>
    <w:rsid w:val="003730E0"/>
    <w:rsid w:val="00374D41"/>
    <w:rsid w:val="003751FC"/>
    <w:rsid w:val="00375DFA"/>
    <w:rsid w:val="0038156B"/>
    <w:rsid w:val="003817A6"/>
    <w:rsid w:val="00381B1A"/>
    <w:rsid w:val="00384C86"/>
    <w:rsid w:val="00384CE6"/>
    <w:rsid w:val="00386A13"/>
    <w:rsid w:val="00390B78"/>
    <w:rsid w:val="00390EDF"/>
    <w:rsid w:val="0039341C"/>
    <w:rsid w:val="003936C9"/>
    <w:rsid w:val="003A0C0B"/>
    <w:rsid w:val="003A27A5"/>
    <w:rsid w:val="003A2A12"/>
    <w:rsid w:val="003A44E1"/>
    <w:rsid w:val="003A464C"/>
    <w:rsid w:val="003A4F21"/>
    <w:rsid w:val="003A5BEC"/>
    <w:rsid w:val="003A696E"/>
    <w:rsid w:val="003A7506"/>
    <w:rsid w:val="003B0426"/>
    <w:rsid w:val="003B24E2"/>
    <w:rsid w:val="003B371F"/>
    <w:rsid w:val="003B41AB"/>
    <w:rsid w:val="003C2DBB"/>
    <w:rsid w:val="003C41EB"/>
    <w:rsid w:val="003C4944"/>
    <w:rsid w:val="003C6426"/>
    <w:rsid w:val="003D137F"/>
    <w:rsid w:val="003E10F6"/>
    <w:rsid w:val="003E3C58"/>
    <w:rsid w:val="003E424E"/>
    <w:rsid w:val="003E59FE"/>
    <w:rsid w:val="003E5DE1"/>
    <w:rsid w:val="003F097A"/>
    <w:rsid w:val="003F0AC5"/>
    <w:rsid w:val="003F17D9"/>
    <w:rsid w:val="003F1D5E"/>
    <w:rsid w:val="003F694A"/>
    <w:rsid w:val="003F7EC8"/>
    <w:rsid w:val="004004AC"/>
    <w:rsid w:val="00404490"/>
    <w:rsid w:val="00405891"/>
    <w:rsid w:val="004066D3"/>
    <w:rsid w:val="00410ADA"/>
    <w:rsid w:val="00412BF0"/>
    <w:rsid w:val="00421477"/>
    <w:rsid w:val="004219CD"/>
    <w:rsid w:val="00430D12"/>
    <w:rsid w:val="00436C1A"/>
    <w:rsid w:val="004372CE"/>
    <w:rsid w:val="0043768E"/>
    <w:rsid w:val="00440A87"/>
    <w:rsid w:val="004412E0"/>
    <w:rsid w:val="004416FB"/>
    <w:rsid w:val="00441C13"/>
    <w:rsid w:val="00444857"/>
    <w:rsid w:val="004501ED"/>
    <w:rsid w:val="0045091D"/>
    <w:rsid w:val="00456CD4"/>
    <w:rsid w:val="00456DD8"/>
    <w:rsid w:val="00461B22"/>
    <w:rsid w:val="0046707B"/>
    <w:rsid w:val="004703A2"/>
    <w:rsid w:val="0047276D"/>
    <w:rsid w:val="00476FC1"/>
    <w:rsid w:val="00482218"/>
    <w:rsid w:val="0048379A"/>
    <w:rsid w:val="00485534"/>
    <w:rsid w:val="00487EA4"/>
    <w:rsid w:val="00487FB6"/>
    <w:rsid w:val="0049073D"/>
    <w:rsid w:val="0049158F"/>
    <w:rsid w:val="00491970"/>
    <w:rsid w:val="0049619B"/>
    <w:rsid w:val="004A0C51"/>
    <w:rsid w:val="004A3564"/>
    <w:rsid w:val="004A4501"/>
    <w:rsid w:val="004A485D"/>
    <w:rsid w:val="004A55A6"/>
    <w:rsid w:val="004A5B34"/>
    <w:rsid w:val="004A6CB3"/>
    <w:rsid w:val="004B3863"/>
    <w:rsid w:val="004B7A35"/>
    <w:rsid w:val="004C0607"/>
    <w:rsid w:val="004C124A"/>
    <w:rsid w:val="004D04B1"/>
    <w:rsid w:val="004D1895"/>
    <w:rsid w:val="004D4976"/>
    <w:rsid w:val="004D551C"/>
    <w:rsid w:val="004E0308"/>
    <w:rsid w:val="004E098B"/>
    <w:rsid w:val="004E0E4A"/>
    <w:rsid w:val="004E1BC5"/>
    <w:rsid w:val="004E20E4"/>
    <w:rsid w:val="004E403B"/>
    <w:rsid w:val="004E56B2"/>
    <w:rsid w:val="004F1A4B"/>
    <w:rsid w:val="00500B8D"/>
    <w:rsid w:val="005022F3"/>
    <w:rsid w:val="0050235E"/>
    <w:rsid w:val="00504D12"/>
    <w:rsid w:val="00511A85"/>
    <w:rsid w:val="005120AF"/>
    <w:rsid w:val="0051462B"/>
    <w:rsid w:val="0051645B"/>
    <w:rsid w:val="0051698C"/>
    <w:rsid w:val="00522592"/>
    <w:rsid w:val="0052532A"/>
    <w:rsid w:val="00525BC3"/>
    <w:rsid w:val="00527C98"/>
    <w:rsid w:val="00530843"/>
    <w:rsid w:val="005319CC"/>
    <w:rsid w:val="00531B25"/>
    <w:rsid w:val="0054101F"/>
    <w:rsid w:val="00547B50"/>
    <w:rsid w:val="0055252C"/>
    <w:rsid w:val="0055566A"/>
    <w:rsid w:val="00555768"/>
    <w:rsid w:val="005752D6"/>
    <w:rsid w:val="00576C0E"/>
    <w:rsid w:val="00586364"/>
    <w:rsid w:val="00586673"/>
    <w:rsid w:val="0059425C"/>
    <w:rsid w:val="0059464F"/>
    <w:rsid w:val="00596F05"/>
    <w:rsid w:val="0059752B"/>
    <w:rsid w:val="00597AB9"/>
    <w:rsid w:val="005A032F"/>
    <w:rsid w:val="005A08EC"/>
    <w:rsid w:val="005A3A0A"/>
    <w:rsid w:val="005A43D6"/>
    <w:rsid w:val="005B226D"/>
    <w:rsid w:val="005B3EF7"/>
    <w:rsid w:val="005B5AC0"/>
    <w:rsid w:val="005B6961"/>
    <w:rsid w:val="005B6B25"/>
    <w:rsid w:val="005B7E21"/>
    <w:rsid w:val="005C4510"/>
    <w:rsid w:val="005C6117"/>
    <w:rsid w:val="005C7987"/>
    <w:rsid w:val="005D20C5"/>
    <w:rsid w:val="005D4571"/>
    <w:rsid w:val="005D50E8"/>
    <w:rsid w:val="005D607F"/>
    <w:rsid w:val="005E03C1"/>
    <w:rsid w:val="005E132E"/>
    <w:rsid w:val="005E574E"/>
    <w:rsid w:val="005F3ED2"/>
    <w:rsid w:val="005F4A65"/>
    <w:rsid w:val="005F4D3A"/>
    <w:rsid w:val="005F4D72"/>
    <w:rsid w:val="005F50C9"/>
    <w:rsid w:val="005F5B2F"/>
    <w:rsid w:val="00600559"/>
    <w:rsid w:val="00600A27"/>
    <w:rsid w:val="0060127B"/>
    <w:rsid w:val="00601731"/>
    <w:rsid w:val="00603014"/>
    <w:rsid w:val="006030E9"/>
    <w:rsid w:val="00604987"/>
    <w:rsid w:val="0060786E"/>
    <w:rsid w:val="00614292"/>
    <w:rsid w:val="00615758"/>
    <w:rsid w:val="00620A76"/>
    <w:rsid w:val="0062387D"/>
    <w:rsid w:val="00626251"/>
    <w:rsid w:val="00626F70"/>
    <w:rsid w:val="00632D61"/>
    <w:rsid w:val="006412AC"/>
    <w:rsid w:val="0064196D"/>
    <w:rsid w:val="00645074"/>
    <w:rsid w:val="006453BF"/>
    <w:rsid w:val="00651751"/>
    <w:rsid w:val="00652CA6"/>
    <w:rsid w:val="006532C2"/>
    <w:rsid w:val="00656909"/>
    <w:rsid w:val="00657E17"/>
    <w:rsid w:val="006614A7"/>
    <w:rsid w:val="00661707"/>
    <w:rsid w:val="006643AD"/>
    <w:rsid w:val="006746D8"/>
    <w:rsid w:val="00674977"/>
    <w:rsid w:val="00674C6A"/>
    <w:rsid w:val="00676F8C"/>
    <w:rsid w:val="00676FDA"/>
    <w:rsid w:val="00681406"/>
    <w:rsid w:val="006851BE"/>
    <w:rsid w:val="00687909"/>
    <w:rsid w:val="00695222"/>
    <w:rsid w:val="00695E34"/>
    <w:rsid w:val="006A3BFF"/>
    <w:rsid w:val="006A4228"/>
    <w:rsid w:val="006A48F1"/>
    <w:rsid w:val="006B1379"/>
    <w:rsid w:val="006B1604"/>
    <w:rsid w:val="006B4C77"/>
    <w:rsid w:val="006B4E45"/>
    <w:rsid w:val="006B504F"/>
    <w:rsid w:val="006B65FE"/>
    <w:rsid w:val="006B7C5E"/>
    <w:rsid w:val="006C33C0"/>
    <w:rsid w:val="006C3BE0"/>
    <w:rsid w:val="006C4446"/>
    <w:rsid w:val="006C4767"/>
    <w:rsid w:val="006C4E10"/>
    <w:rsid w:val="006C7D13"/>
    <w:rsid w:val="006D54D9"/>
    <w:rsid w:val="006D5B0F"/>
    <w:rsid w:val="006E093D"/>
    <w:rsid w:val="006E1AF2"/>
    <w:rsid w:val="006E2061"/>
    <w:rsid w:val="006E3273"/>
    <w:rsid w:val="006E5862"/>
    <w:rsid w:val="006E5CBD"/>
    <w:rsid w:val="006E6DE5"/>
    <w:rsid w:val="006E7567"/>
    <w:rsid w:val="006E77AA"/>
    <w:rsid w:val="006F376C"/>
    <w:rsid w:val="006F4B98"/>
    <w:rsid w:val="006F6958"/>
    <w:rsid w:val="00701276"/>
    <w:rsid w:val="00702459"/>
    <w:rsid w:val="00705440"/>
    <w:rsid w:val="00706271"/>
    <w:rsid w:val="007069EC"/>
    <w:rsid w:val="00710D19"/>
    <w:rsid w:val="00714845"/>
    <w:rsid w:val="00716C6C"/>
    <w:rsid w:val="007219C7"/>
    <w:rsid w:val="00722252"/>
    <w:rsid w:val="00726F0D"/>
    <w:rsid w:val="007301B5"/>
    <w:rsid w:val="007311D9"/>
    <w:rsid w:val="00733950"/>
    <w:rsid w:val="007425D8"/>
    <w:rsid w:val="00743BC9"/>
    <w:rsid w:val="007458F8"/>
    <w:rsid w:val="0074687F"/>
    <w:rsid w:val="0075276E"/>
    <w:rsid w:val="007555EE"/>
    <w:rsid w:val="00756473"/>
    <w:rsid w:val="00756AE4"/>
    <w:rsid w:val="00756C0B"/>
    <w:rsid w:val="00756ED4"/>
    <w:rsid w:val="0076142D"/>
    <w:rsid w:val="0076248A"/>
    <w:rsid w:val="007629A8"/>
    <w:rsid w:val="00763407"/>
    <w:rsid w:val="0076373B"/>
    <w:rsid w:val="00763CDB"/>
    <w:rsid w:val="00764899"/>
    <w:rsid w:val="00765F74"/>
    <w:rsid w:val="0077442D"/>
    <w:rsid w:val="007754FF"/>
    <w:rsid w:val="0077619E"/>
    <w:rsid w:val="00777916"/>
    <w:rsid w:val="00777F5A"/>
    <w:rsid w:val="007804B8"/>
    <w:rsid w:val="007804C9"/>
    <w:rsid w:val="0078465D"/>
    <w:rsid w:val="00790042"/>
    <w:rsid w:val="007955D9"/>
    <w:rsid w:val="007A062E"/>
    <w:rsid w:val="007B1ED7"/>
    <w:rsid w:val="007B6FA7"/>
    <w:rsid w:val="007B74D4"/>
    <w:rsid w:val="007C21FD"/>
    <w:rsid w:val="007C43FE"/>
    <w:rsid w:val="007C4E16"/>
    <w:rsid w:val="007C53AB"/>
    <w:rsid w:val="007D1782"/>
    <w:rsid w:val="007D1E7A"/>
    <w:rsid w:val="007D2562"/>
    <w:rsid w:val="007D27AF"/>
    <w:rsid w:val="007D58BD"/>
    <w:rsid w:val="007D7E32"/>
    <w:rsid w:val="007E2A00"/>
    <w:rsid w:val="007E2DBD"/>
    <w:rsid w:val="007E53E6"/>
    <w:rsid w:val="007F3AA3"/>
    <w:rsid w:val="007F3AE9"/>
    <w:rsid w:val="007F6315"/>
    <w:rsid w:val="007F71F5"/>
    <w:rsid w:val="0080115A"/>
    <w:rsid w:val="00804C67"/>
    <w:rsid w:val="008051DC"/>
    <w:rsid w:val="00813465"/>
    <w:rsid w:val="00821F24"/>
    <w:rsid w:val="0082233C"/>
    <w:rsid w:val="00822658"/>
    <w:rsid w:val="0082409E"/>
    <w:rsid w:val="008261C3"/>
    <w:rsid w:val="008345C3"/>
    <w:rsid w:val="008410E5"/>
    <w:rsid w:val="00843230"/>
    <w:rsid w:val="00843FDE"/>
    <w:rsid w:val="0084502F"/>
    <w:rsid w:val="00846194"/>
    <w:rsid w:val="00851D25"/>
    <w:rsid w:val="00852683"/>
    <w:rsid w:val="00856E01"/>
    <w:rsid w:val="0086298F"/>
    <w:rsid w:val="00865163"/>
    <w:rsid w:val="00867F98"/>
    <w:rsid w:val="008702E7"/>
    <w:rsid w:val="00871190"/>
    <w:rsid w:val="008731F2"/>
    <w:rsid w:val="00873406"/>
    <w:rsid w:val="00876067"/>
    <w:rsid w:val="008816EB"/>
    <w:rsid w:val="00881D5A"/>
    <w:rsid w:val="00885BC4"/>
    <w:rsid w:val="00885C61"/>
    <w:rsid w:val="0089314C"/>
    <w:rsid w:val="008934CD"/>
    <w:rsid w:val="008A1155"/>
    <w:rsid w:val="008A225D"/>
    <w:rsid w:val="008A3A1D"/>
    <w:rsid w:val="008A3EAC"/>
    <w:rsid w:val="008A4757"/>
    <w:rsid w:val="008B5906"/>
    <w:rsid w:val="008C25F6"/>
    <w:rsid w:val="008C2633"/>
    <w:rsid w:val="008C2914"/>
    <w:rsid w:val="008C4D51"/>
    <w:rsid w:val="008C6313"/>
    <w:rsid w:val="008C6EE7"/>
    <w:rsid w:val="008C7D0C"/>
    <w:rsid w:val="008D1FA0"/>
    <w:rsid w:val="008D5F08"/>
    <w:rsid w:val="008D7F29"/>
    <w:rsid w:val="008E119E"/>
    <w:rsid w:val="008E79D8"/>
    <w:rsid w:val="00900BA8"/>
    <w:rsid w:val="0091206D"/>
    <w:rsid w:val="00914E1C"/>
    <w:rsid w:val="009163E0"/>
    <w:rsid w:val="0091740A"/>
    <w:rsid w:val="00920F84"/>
    <w:rsid w:val="00921D22"/>
    <w:rsid w:val="009238F5"/>
    <w:rsid w:val="00927AC3"/>
    <w:rsid w:val="009326EF"/>
    <w:rsid w:val="00933218"/>
    <w:rsid w:val="00935535"/>
    <w:rsid w:val="009402C2"/>
    <w:rsid w:val="0094432E"/>
    <w:rsid w:val="00946F83"/>
    <w:rsid w:val="00947F5D"/>
    <w:rsid w:val="009500A2"/>
    <w:rsid w:val="00955EFB"/>
    <w:rsid w:val="00956BED"/>
    <w:rsid w:val="00956D26"/>
    <w:rsid w:val="00956E6B"/>
    <w:rsid w:val="00961EB1"/>
    <w:rsid w:val="0096534F"/>
    <w:rsid w:val="00965517"/>
    <w:rsid w:val="009663E0"/>
    <w:rsid w:val="009704CD"/>
    <w:rsid w:val="009759E7"/>
    <w:rsid w:val="00977A7F"/>
    <w:rsid w:val="00980B98"/>
    <w:rsid w:val="00985BDF"/>
    <w:rsid w:val="00986EF2"/>
    <w:rsid w:val="00987CAE"/>
    <w:rsid w:val="00990ABB"/>
    <w:rsid w:val="00990F88"/>
    <w:rsid w:val="00991B9C"/>
    <w:rsid w:val="00996469"/>
    <w:rsid w:val="009A2F3E"/>
    <w:rsid w:val="009A5128"/>
    <w:rsid w:val="009B1B1F"/>
    <w:rsid w:val="009B1CA8"/>
    <w:rsid w:val="009B5C87"/>
    <w:rsid w:val="009C0B6C"/>
    <w:rsid w:val="009C28C9"/>
    <w:rsid w:val="009C3C81"/>
    <w:rsid w:val="009D09DA"/>
    <w:rsid w:val="009D6FAF"/>
    <w:rsid w:val="009E059D"/>
    <w:rsid w:val="009E2AAF"/>
    <w:rsid w:val="009E401C"/>
    <w:rsid w:val="009E4761"/>
    <w:rsid w:val="009E64C1"/>
    <w:rsid w:val="009F1182"/>
    <w:rsid w:val="009F497D"/>
    <w:rsid w:val="009F4EF9"/>
    <w:rsid w:val="009F6171"/>
    <w:rsid w:val="009F72F9"/>
    <w:rsid w:val="00A01FC5"/>
    <w:rsid w:val="00A02183"/>
    <w:rsid w:val="00A11371"/>
    <w:rsid w:val="00A127EA"/>
    <w:rsid w:val="00A12FD0"/>
    <w:rsid w:val="00A13467"/>
    <w:rsid w:val="00A2187D"/>
    <w:rsid w:val="00A2208C"/>
    <w:rsid w:val="00A232B9"/>
    <w:rsid w:val="00A25FA3"/>
    <w:rsid w:val="00A3221A"/>
    <w:rsid w:val="00A32E6D"/>
    <w:rsid w:val="00A35266"/>
    <w:rsid w:val="00A35350"/>
    <w:rsid w:val="00A370A6"/>
    <w:rsid w:val="00A379C5"/>
    <w:rsid w:val="00A42230"/>
    <w:rsid w:val="00A42EFD"/>
    <w:rsid w:val="00A45CA9"/>
    <w:rsid w:val="00A45EAE"/>
    <w:rsid w:val="00A51D8F"/>
    <w:rsid w:val="00A5348A"/>
    <w:rsid w:val="00A55984"/>
    <w:rsid w:val="00A55FF1"/>
    <w:rsid w:val="00A56B49"/>
    <w:rsid w:val="00A65423"/>
    <w:rsid w:val="00A709D2"/>
    <w:rsid w:val="00A7118C"/>
    <w:rsid w:val="00A7366B"/>
    <w:rsid w:val="00A73EDB"/>
    <w:rsid w:val="00A81262"/>
    <w:rsid w:val="00A812FE"/>
    <w:rsid w:val="00A840D9"/>
    <w:rsid w:val="00A847F5"/>
    <w:rsid w:val="00A909F2"/>
    <w:rsid w:val="00A925D3"/>
    <w:rsid w:val="00A93C62"/>
    <w:rsid w:val="00A97EA3"/>
    <w:rsid w:val="00AA09FB"/>
    <w:rsid w:val="00AA4493"/>
    <w:rsid w:val="00AA7217"/>
    <w:rsid w:val="00AA7FF9"/>
    <w:rsid w:val="00AB0288"/>
    <w:rsid w:val="00AB3A68"/>
    <w:rsid w:val="00AB566E"/>
    <w:rsid w:val="00AD5C37"/>
    <w:rsid w:val="00AD6957"/>
    <w:rsid w:val="00AD72CF"/>
    <w:rsid w:val="00AD777D"/>
    <w:rsid w:val="00AE2B4B"/>
    <w:rsid w:val="00AE366B"/>
    <w:rsid w:val="00AE3A49"/>
    <w:rsid w:val="00AE6228"/>
    <w:rsid w:val="00AE7EB2"/>
    <w:rsid w:val="00AF13CF"/>
    <w:rsid w:val="00AF29C9"/>
    <w:rsid w:val="00AF364E"/>
    <w:rsid w:val="00AF39DF"/>
    <w:rsid w:val="00AF4DE0"/>
    <w:rsid w:val="00AF5569"/>
    <w:rsid w:val="00B0018C"/>
    <w:rsid w:val="00B01B9B"/>
    <w:rsid w:val="00B04BA3"/>
    <w:rsid w:val="00B06D78"/>
    <w:rsid w:val="00B110E1"/>
    <w:rsid w:val="00B12035"/>
    <w:rsid w:val="00B1223C"/>
    <w:rsid w:val="00B1269E"/>
    <w:rsid w:val="00B140CC"/>
    <w:rsid w:val="00B152B9"/>
    <w:rsid w:val="00B15AE3"/>
    <w:rsid w:val="00B16FEB"/>
    <w:rsid w:val="00B2083E"/>
    <w:rsid w:val="00B22285"/>
    <w:rsid w:val="00B30603"/>
    <w:rsid w:val="00B32C87"/>
    <w:rsid w:val="00B32E22"/>
    <w:rsid w:val="00B37E17"/>
    <w:rsid w:val="00B400A6"/>
    <w:rsid w:val="00B441DB"/>
    <w:rsid w:val="00B46B1D"/>
    <w:rsid w:val="00B50DED"/>
    <w:rsid w:val="00B54A2B"/>
    <w:rsid w:val="00B5621F"/>
    <w:rsid w:val="00B56FC2"/>
    <w:rsid w:val="00B570C3"/>
    <w:rsid w:val="00B657C0"/>
    <w:rsid w:val="00B71AB6"/>
    <w:rsid w:val="00B763E5"/>
    <w:rsid w:val="00B76E78"/>
    <w:rsid w:val="00B804A0"/>
    <w:rsid w:val="00B8255C"/>
    <w:rsid w:val="00B86DDA"/>
    <w:rsid w:val="00B95952"/>
    <w:rsid w:val="00B96F13"/>
    <w:rsid w:val="00BA1CAB"/>
    <w:rsid w:val="00BA3052"/>
    <w:rsid w:val="00BA30BB"/>
    <w:rsid w:val="00BB15A5"/>
    <w:rsid w:val="00BB431C"/>
    <w:rsid w:val="00BB4F61"/>
    <w:rsid w:val="00BB59D5"/>
    <w:rsid w:val="00BB5FA0"/>
    <w:rsid w:val="00BC3689"/>
    <w:rsid w:val="00BC70B0"/>
    <w:rsid w:val="00BD2D01"/>
    <w:rsid w:val="00BD2D0C"/>
    <w:rsid w:val="00BD392D"/>
    <w:rsid w:val="00BD732E"/>
    <w:rsid w:val="00BD79D9"/>
    <w:rsid w:val="00BE0420"/>
    <w:rsid w:val="00BE1409"/>
    <w:rsid w:val="00BE3563"/>
    <w:rsid w:val="00BF5034"/>
    <w:rsid w:val="00BF6E39"/>
    <w:rsid w:val="00C04E7F"/>
    <w:rsid w:val="00C076F0"/>
    <w:rsid w:val="00C13742"/>
    <w:rsid w:val="00C1401D"/>
    <w:rsid w:val="00C1446F"/>
    <w:rsid w:val="00C21A4B"/>
    <w:rsid w:val="00C30307"/>
    <w:rsid w:val="00C44600"/>
    <w:rsid w:val="00C44A1E"/>
    <w:rsid w:val="00C5276C"/>
    <w:rsid w:val="00C5300E"/>
    <w:rsid w:val="00C531A4"/>
    <w:rsid w:val="00C54EF6"/>
    <w:rsid w:val="00C61EBA"/>
    <w:rsid w:val="00C62AAB"/>
    <w:rsid w:val="00C63BAB"/>
    <w:rsid w:val="00C64934"/>
    <w:rsid w:val="00C677A9"/>
    <w:rsid w:val="00C70B75"/>
    <w:rsid w:val="00C741DD"/>
    <w:rsid w:val="00C826B8"/>
    <w:rsid w:val="00C95676"/>
    <w:rsid w:val="00CA292F"/>
    <w:rsid w:val="00CA3636"/>
    <w:rsid w:val="00CA6317"/>
    <w:rsid w:val="00CA6DB6"/>
    <w:rsid w:val="00CB3763"/>
    <w:rsid w:val="00CB74A1"/>
    <w:rsid w:val="00CC49B1"/>
    <w:rsid w:val="00CC5AF6"/>
    <w:rsid w:val="00CC6182"/>
    <w:rsid w:val="00CC73DE"/>
    <w:rsid w:val="00CC7861"/>
    <w:rsid w:val="00CD399F"/>
    <w:rsid w:val="00CD459F"/>
    <w:rsid w:val="00CD7F76"/>
    <w:rsid w:val="00CE0FDD"/>
    <w:rsid w:val="00CE68A3"/>
    <w:rsid w:val="00CF057F"/>
    <w:rsid w:val="00D028B9"/>
    <w:rsid w:val="00D10A83"/>
    <w:rsid w:val="00D10C59"/>
    <w:rsid w:val="00D12A80"/>
    <w:rsid w:val="00D143D1"/>
    <w:rsid w:val="00D144E0"/>
    <w:rsid w:val="00D15F88"/>
    <w:rsid w:val="00D16E5B"/>
    <w:rsid w:val="00D23F1E"/>
    <w:rsid w:val="00D24CE5"/>
    <w:rsid w:val="00D27FBA"/>
    <w:rsid w:val="00D331E6"/>
    <w:rsid w:val="00D367E9"/>
    <w:rsid w:val="00D3729D"/>
    <w:rsid w:val="00D44804"/>
    <w:rsid w:val="00D44C1A"/>
    <w:rsid w:val="00D500D3"/>
    <w:rsid w:val="00D51392"/>
    <w:rsid w:val="00D54B7D"/>
    <w:rsid w:val="00D54D0A"/>
    <w:rsid w:val="00D56828"/>
    <w:rsid w:val="00D706FA"/>
    <w:rsid w:val="00D70FDC"/>
    <w:rsid w:val="00D70FF0"/>
    <w:rsid w:val="00D7234D"/>
    <w:rsid w:val="00D72CD9"/>
    <w:rsid w:val="00D73CFB"/>
    <w:rsid w:val="00D75B78"/>
    <w:rsid w:val="00D77010"/>
    <w:rsid w:val="00D807CB"/>
    <w:rsid w:val="00D85BF8"/>
    <w:rsid w:val="00D86351"/>
    <w:rsid w:val="00D90D67"/>
    <w:rsid w:val="00D972A5"/>
    <w:rsid w:val="00DA1A63"/>
    <w:rsid w:val="00DA27CC"/>
    <w:rsid w:val="00DA42D9"/>
    <w:rsid w:val="00DA4FAA"/>
    <w:rsid w:val="00DB1C26"/>
    <w:rsid w:val="00DB1D3A"/>
    <w:rsid w:val="00DB413B"/>
    <w:rsid w:val="00DB617E"/>
    <w:rsid w:val="00DB6796"/>
    <w:rsid w:val="00DB73FE"/>
    <w:rsid w:val="00DB746B"/>
    <w:rsid w:val="00DC0C6B"/>
    <w:rsid w:val="00DC1B88"/>
    <w:rsid w:val="00DC1E9A"/>
    <w:rsid w:val="00DC1F9C"/>
    <w:rsid w:val="00DC21D6"/>
    <w:rsid w:val="00DC27AC"/>
    <w:rsid w:val="00DD0334"/>
    <w:rsid w:val="00DD0A37"/>
    <w:rsid w:val="00DD2127"/>
    <w:rsid w:val="00DD22AD"/>
    <w:rsid w:val="00DD22E1"/>
    <w:rsid w:val="00DD2961"/>
    <w:rsid w:val="00DD43E1"/>
    <w:rsid w:val="00DE07F6"/>
    <w:rsid w:val="00DF0D98"/>
    <w:rsid w:val="00DF2236"/>
    <w:rsid w:val="00DF3462"/>
    <w:rsid w:val="00DF3788"/>
    <w:rsid w:val="00DF3F45"/>
    <w:rsid w:val="00E01952"/>
    <w:rsid w:val="00E04897"/>
    <w:rsid w:val="00E0562B"/>
    <w:rsid w:val="00E11087"/>
    <w:rsid w:val="00E11A0E"/>
    <w:rsid w:val="00E132F7"/>
    <w:rsid w:val="00E133D0"/>
    <w:rsid w:val="00E20799"/>
    <w:rsid w:val="00E20E86"/>
    <w:rsid w:val="00E22155"/>
    <w:rsid w:val="00E22636"/>
    <w:rsid w:val="00E22A32"/>
    <w:rsid w:val="00E22F0A"/>
    <w:rsid w:val="00E27D2E"/>
    <w:rsid w:val="00E300DD"/>
    <w:rsid w:val="00E30999"/>
    <w:rsid w:val="00E33005"/>
    <w:rsid w:val="00E33400"/>
    <w:rsid w:val="00E36842"/>
    <w:rsid w:val="00E36F6B"/>
    <w:rsid w:val="00E37399"/>
    <w:rsid w:val="00E47E5C"/>
    <w:rsid w:val="00E52766"/>
    <w:rsid w:val="00E53AF2"/>
    <w:rsid w:val="00E54654"/>
    <w:rsid w:val="00E54A85"/>
    <w:rsid w:val="00E55F6A"/>
    <w:rsid w:val="00E6075E"/>
    <w:rsid w:val="00E64FD5"/>
    <w:rsid w:val="00E7056C"/>
    <w:rsid w:val="00E72CEE"/>
    <w:rsid w:val="00E761C8"/>
    <w:rsid w:val="00E80369"/>
    <w:rsid w:val="00E8096D"/>
    <w:rsid w:val="00E838E3"/>
    <w:rsid w:val="00E85030"/>
    <w:rsid w:val="00E86EFA"/>
    <w:rsid w:val="00E87158"/>
    <w:rsid w:val="00E905EC"/>
    <w:rsid w:val="00E93275"/>
    <w:rsid w:val="00E94149"/>
    <w:rsid w:val="00E94350"/>
    <w:rsid w:val="00E94B8B"/>
    <w:rsid w:val="00E94CE4"/>
    <w:rsid w:val="00E94E98"/>
    <w:rsid w:val="00E953EB"/>
    <w:rsid w:val="00E974B2"/>
    <w:rsid w:val="00E9773F"/>
    <w:rsid w:val="00EA2C6A"/>
    <w:rsid w:val="00EB1CA3"/>
    <w:rsid w:val="00EB4832"/>
    <w:rsid w:val="00EB5147"/>
    <w:rsid w:val="00EC0348"/>
    <w:rsid w:val="00EC3645"/>
    <w:rsid w:val="00EC5536"/>
    <w:rsid w:val="00EC60BE"/>
    <w:rsid w:val="00ED077E"/>
    <w:rsid w:val="00ED262D"/>
    <w:rsid w:val="00ED41D6"/>
    <w:rsid w:val="00ED4E50"/>
    <w:rsid w:val="00ED5CD0"/>
    <w:rsid w:val="00ED6E0B"/>
    <w:rsid w:val="00EE2086"/>
    <w:rsid w:val="00EE5310"/>
    <w:rsid w:val="00EF38D1"/>
    <w:rsid w:val="00EF5B6C"/>
    <w:rsid w:val="00EF7E75"/>
    <w:rsid w:val="00F004C8"/>
    <w:rsid w:val="00F017FF"/>
    <w:rsid w:val="00F05C5C"/>
    <w:rsid w:val="00F065A8"/>
    <w:rsid w:val="00F11BDB"/>
    <w:rsid w:val="00F128CB"/>
    <w:rsid w:val="00F14261"/>
    <w:rsid w:val="00F14EB5"/>
    <w:rsid w:val="00F15FAB"/>
    <w:rsid w:val="00F16C51"/>
    <w:rsid w:val="00F231CC"/>
    <w:rsid w:val="00F2615A"/>
    <w:rsid w:val="00F2653E"/>
    <w:rsid w:val="00F308AE"/>
    <w:rsid w:val="00F35567"/>
    <w:rsid w:val="00F36605"/>
    <w:rsid w:val="00F37755"/>
    <w:rsid w:val="00F4040B"/>
    <w:rsid w:val="00F431FA"/>
    <w:rsid w:val="00F4363C"/>
    <w:rsid w:val="00F4532E"/>
    <w:rsid w:val="00F526CE"/>
    <w:rsid w:val="00F54260"/>
    <w:rsid w:val="00F54D6B"/>
    <w:rsid w:val="00F6128D"/>
    <w:rsid w:val="00F61A10"/>
    <w:rsid w:val="00F64906"/>
    <w:rsid w:val="00F64E65"/>
    <w:rsid w:val="00F70741"/>
    <w:rsid w:val="00F72ACC"/>
    <w:rsid w:val="00F80B33"/>
    <w:rsid w:val="00F82AA5"/>
    <w:rsid w:val="00F82F37"/>
    <w:rsid w:val="00F83DBA"/>
    <w:rsid w:val="00F847B1"/>
    <w:rsid w:val="00F853B8"/>
    <w:rsid w:val="00F85B44"/>
    <w:rsid w:val="00F9645B"/>
    <w:rsid w:val="00FA14E7"/>
    <w:rsid w:val="00FA7210"/>
    <w:rsid w:val="00FB1D30"/>
    <w:rsid w:val="00FB2576"/>
    <w:rsid w:val="00FB5AF7"/>
    <w:rsid w:val="00FB6FED"/>
    <w:rsid w:val="00FB74CF"/>
    <w:rsid w:val="00FB7B25"/>
    <w:rsid w:val="00FC2FE2"/>
    <w:rsid w:val="00FC60A8"/>
    <w:rsid w:val="00FD5911"/>
    <w:rsid w:val="00FD62D3"/>
    <w:rsid w:val="00FD6ECD"/>
    <w:rsid w:val="00FE0770"/>
    <w:rsid w:val="00FE0E8E"/>
    <w:rsid w:val="00FE0F51"/>
    <w:rsid w:val="00FE1A72"/>
    <w:rsid w:val="00FE2EB4"/>
    <w:rsid w:val="00FE5F2D"/>
    <w:rsid w:val="00FE756F"/>
    <w:rsid w:val="00FF215E"/>
    <w:rsid w:val="00FF290C"/>
    <w:rsid w:val="00FF2EE8"/>
    <w:rsid w:val="00FF3035"/>
    <w:rsid w:val="00FF4F28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83932B"/>
  <w15:docId w15:val="{B9A249CD-D875-472D-9696-F843D390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27AC3"/>
    <w:pPr>
      <w:spacing w:line="240" w:lineRule="atLeast"/>
    </w:pPr>
    <w:rPr>
      <w:rFonts w:ascii="Verdana" w:hAnsi="Verdana"/>
      <w:sz w:val="17"/>
      <w:szCs w:val="24"/>
    </w:rPr>
  </w:style>
  <w:style w:type="paragraph" w:styleId="Kop1">
    <w:name w:val="heading 1"/>
    <w:basedOn w:val="Standaard"/>
    <w:next w:val="Standaard"/>
    <w:link w:val="Kop1Char"/>
    <w:qFormat/>
    <w:rsid w:val="0045091D"/>
    <w:pPr>
      <w:numPr>
        <w:numId w:val="1"/>
      </w:num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qFormat/>
    <w:rsid w:val="0045091D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qFormat/>
    <w:rsid w:val="0045091D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45091D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qFormat/>
    <w:rsid w:val="0045091D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qFormat/>
    <w:rsid w:val="0045091D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qFormat/>
    <w:rsid w:val="0045091D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qFormat/>
    <w:rsid w:val="0045091D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4">
    <w:name w:val="toc 4"/>
    <w:basedOn w:val="Standaard"/>
    <w:next w:val="Standaard"/>
    <w:autoRedefine/>
    <w:semiHidden/>
    <w:rsid w:val="0045091D"/>
    <w:pPr>
      <w:ind w:left="510"/>
    </w:pPr>
  </w:style>
  <w:style w:type="paragraph" w:styleId="Inhopg1">
    <w:name w:val="toc 1"/>
    <w:basedOn w:val="Standaard"/>
    <w:next w:val="Standaard"/>
    <w:autoRedefine/>
    <w:uiPriority w:val="39"/>
    <w:rsid w:val="0045091D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5091D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rsid w:val="0045091D"/>
    <w:pPr>
      <w:ind w:hanging="680"/>
    </w:pPr>
  </w:style>
  <w:style w:type="paragraph" w:styleId="Inhopg5">
    <w:name w:val="toc 5"/>
    <w:basedOn w:val="Standaard"/>
    <w:next w:val="Standaard"/>
    <w:autoRedefine/>
    <w:semiHidden/>
    <w:rsid w:val="0045091D"/>
    <w:pPr>
      <w:ind w:left="680"/>
    </w:pPr>
  </w:style>
  <w:style w:type="paragraph" w:styleId="Inhopg6">
    <w:name w:val="toc 6"/>
    <w:basedOn w:val="Standaard"/>
    <w:next w:val="Standaard"/>
    <w:autoRedefine/>
    <w:semiHidden/>
    <w:rsid w:val="0045091D"/>
    <w:pPr>
      <w:ind w:left="850"/>
    </w:pPr>
  </w:style>
  <w:style w:type="paragraph" w:styleId="Inhopg7">
    <w:name w:val="toc 7"/>
    <w:basedOn w:val="Standaard"/>
    <w:next w:val="Standaard"/>
    <w:autoRedefine/>
    <w:semiHidden/>
    <w:rsid w:val="0045091D"/>
    <w:pPr>
      <w:ind w:left="1020"/>
    </w:pPr>
  </w:style>
  <w:style w:type="paragraph" w:styleId="Inhopg8">
    <w:name w:val="toc 8"/>
    <w:basedOn w:val="Standaard"/>
    <w:next w:val="Standaard"/>
    <w:autoRedefine/>
    <w:semiHidden/>
    <w:rsid w:val="0045091D"/>
    <w:pPr>
      <w:ind w:left="1190"/>
    </w:pPr>
  </w:style>
  <w:style w:type="paragraph" w:styleId="Inhopg9">
    <w:name w:val="toc 9"/>
    <w:basedOn w:val="Standaard"/>
    <w:next w:val="Standaard"/>
    <w:autoRedefine/>
    <w:semiHidden/>
    <w:rsid w:val="0045091D"/>
    <w:pPr>
      <w:ind w:left="1360"/>
    </w:pPr>
  </w:style>
  <w:style w:type="character" w:styleId="Hyperlink">
    <w:name w:val="Hyperlink"/>
    <w:uiPriority w:val="99"/>
    <w:rsid w:val="0045091D"/>
    <w:rPr>
      <w:color w:val="0000FF"/>
      <w:u w:val="single"/>
    </w:rPr>
  </w:style>
  <w:style w:type="paragraph" w:styleId="Koptekst">
    <w:name w:val="header"/>
    <w:basedOn w:val="Standaard"/>
    <w:uiPriority w:val="99"/>
    <w:rsid w:val="0045091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5091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45091D"/>
    <w:rPr>
      <w:i/>
      <w:iCs/>
    </w:rPr>
  </w:style>
  <w:style w:type="character" w:customStyle="1" w:styleId="PlattetekstChar">
    <w:name w:val="Platte tekst Char"/>
    <w:semiHidden/>
    <w:rsid w:val="0045091D"/>
    <w:rPr>
      <w:rFonts w:ascii="Verdana" w:hAnsi="Verdana"/>
      <w:i/>
      <w:iCs/>
      <w:sz w:val="17"/>
      <w:szCs w:val="24"/>
    </w:rPr>
  </w:style>
  <w:style w:type="character" w:customStyle="1" w:styleId="Kop6Char">
    <w:name w:val="Kop 6 Char"/>
    <w:rsid w:val="0045091D"/>
    <w:rPr>
      <w:rFonts w:ascii="Verdana" w:hAnsi="Verdana"/>
      <w:bCs/>
      <w:sz w:val="17"/>
      <w:szCs w:val="24"/>
    </w:rPr>
  </w:style>
  <w:style w:type="character" w:styleId="Paginanummer">
    <w:name w:val="page number"/>
    <w:basedOn w:val="Standaardalinea-lettertype"/>
    <w:uiPriority w:val="99"/>
    <w:rsid w:val="0045091D"/>
  </w:style>
  <w:style w:type="paragraph" w:customStyle="1" w:styleId="TextRow">
    <w:name w:val="Text Row"/>
    <w:basedOn w:val="Standaard"/>
    <w:rsid w:val="0045091D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45091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rsid w:val="0045091D"/>
  </w:style>
  <w:style w:type="paragraph" w:styleId="Plattetekst2">
    <w:name w:val="Body Text 2"/>
    <w:basedOn w:val="Standaard"/>
    <w:unhideWhenUsed/>
    <w:rsid w:val="0045091D"/>
    <w:pPr>
      <w:spacing w:after="120" w:line="480" w:lineRule="auto"/>
    </w:pPr>
  </w:style>
  <w:style w:type="character" w:customStyle="1" w:styleId="Plattetekst2Char">
    <w:name w:val="Platte tekst 2 Char"/>
    <w:semiHidden/>
    <w:rsid w:val="0045091D"/>
    <w:rPr>
      <w:rFonts w:ascii="Verdana" w:hAnsi="Verdana"/>
      <w:sz w:val="17"/>
      <w:szCs w:val="24"/>
    </w:rPr>
  </w:style>
  <w:style w:type="paragraph" w:styleId="Geenafstand">
    <w:name w:val="No Spacing"/>
    <w:qFormat/>
    <w:rsid w:val="0045091D"/>
    <w:rPr>
      <w:rFonts w:ascii="Verdana" w:hAnsi="Verdana"/>
      <w:sz w:val="17"/>
      <w:szCs w:val="24"/>
    </w:rPr>
  </w:style>
  <w:style w:type="paragraph" w:customStyle="1" w:styleId="Kleurrijkelijst-accent11">
    <w:name w:val="Kleurrijke lijst - accent 11"/>
    <w:basedOn w:val="Standaard"/>
    <w:qFormat/>
    <w:rsid w:val="0045091D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rsid w:val="0045091D"/>
    <w:rPr>
      <w:color w:val="800080"/>
      <w:u w:val="single"/>
    </w:rPr>
  </w:style>
  <w:style w:type="character" w:customStyle="1" w:styleId="KoptekstChar">
    <w:name w:val="Koptekst Char"/>
    <w:uiPriority w:val="99"/>
    <w:rsid w:val="0045091D"/>
    <w:rPr>
      <w:rFonts w:ascii="Verdana" w:hAnsi="Verdana"/>
      <w:sz w:val="17"/>
      <w:szCs w:val="24"/>
    </w:rPr>
  </w:style>
  <w:style w:type="paragraph" w:styleId="Ballontekst">
    <w:name w:val="Balloon Text"/>
    <w:basedOn w:val="Standaard"/>
    <w:semiHidden/>
    <w:unhideWhenUsed/>
    <w:rsid w:val="004509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sid w:val="0045091D"/>
    <w:rPr>
      <w:rFonts w:ascii="Tahoma" w:hAnsi="Tahoma" w:cs="Tahoma"/>
      <w:sz w:val="16"/>
      <w:szCs w:val="16"/>
    </w:rPr>
  </w:style>
  <w:style w:type="character" w:customStyle="1" w:styleId="CharChar1">
    <w:name w:val="Char Char1"/>
    <w:rsid w:val="0045091D"/>
    <w:rPr>
      <w:rFonts w:ascii="Verdana" w:hAnsi="Verdana"/>
      <w:b/>
      <w:bCs/>
      <w:sz w:val="17"/>
      <w:szCs w:val="28"/>
      <w:lang w:val="nl-NL" w:eastAsia="nl-NL" w:bidi="ar-SA"/>
    </w:rPr>
  </w:style>
  <w:style w:type="character" w:styleId="Verwijzingopmerking">
    <w:name w:val="annotation reference"/>
    <w:rsid w:val="00CF057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F057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CF057F"/>
    <w:rPr>
      <w:b/>
      <w:bCs/>
    </w:rPr>
  </w:style>
  <w:style w:type="paragraph" w:customStyle="1" w:styleId="Default">
    <w:name w:val="Default"/>
    <w:rsid w:val="005B6B2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andaardinspringing">
    <w:name w:val="Normal Indent"/>
    <w:basedOn w:val="Standaard"/>
    <w:rsid w:val="00F85B44"/>
    <w:pPr>
      <w:spacing w:line="240" w:lineRule="auto"/>
      <w:ind w:left="851"/>
    </w:pPr>
    <w:rPr>
      <w:rFonts w:ascii="Times New Roman" w:hAnsi="Times New Roman"/>
      <w:sz w:val="24"/>
      <w:szCs w:val="20"/>
    </w:rPr>
  </w:style>
  <w:style w:type="table" w:styleId="Tabelraster">
    <w:name w:val="Table Grid"/>
    <w:basedOn w:val="Standaardtabel"/>
    <w:rsid w:val="00A65423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99"/>
    <w:qFormat/>
    <w:rsid w:val="00A01FC5"/>
    <w:pPr>
      <w:ind w:left="708"/>
    </w:pPr>
  </w:style>
  <w:style w:type="character" w:customStyle="1" w:styleId="Kop2Char">
    <w:name w:val="Kop 2 Char"/>
    <w:basedOn w:val="Standaardalinea-lettertype"/>
    <w:link w:val="Kop2"/>
    <w:uiPriority w:val="99"/>
    <w:locked/>
    <w:rsid w:val="003F0AC5"/>
    <w:rPr>
      <w:rFonts w:ascii="Verdana" w:hAnsi="Verdana" w:cs="Arial"/>
      <w:b/>
      <w:bCs/>
      <w:iCs/>
      <w:sz w:val="22"/>
      <w:szCs w:val="28"/>
    </w:rPr>
  </w:style>
  <w:style w:type="character" w:customStyle="1" w:styleId="Kop1Char">
    <w:name w:val="Kop 1 Char"/>
    <w:basedOn w:val="Standaardalinea-lettertype"/>
    <w:link w:val="Kop1"/>
    <w:locked/>
    <w:rsid w:val="003F0AC5"/>
    <w:rPr>
      <w:rFonts w:ascii="Verdana" w:hAnsi="Verdana"/>
      <w:b/>
      <w:bCs/>
      <w:sz w:val="27"/>
      <w:szCs w:val="24"/>
    </w:rPr>
  </w:style>
  <w:style w:type="character" w:customStyle="1" w:styleId="TekstopmerkingChar">
    <w:name w:val="Tekst opmerking Char"/>
    <w:basedOn w:val="Standaardalinea-lettertype"/>
    <w:link w:val="Tekstopmerking"/>
    <w:locked/>
    <w:rsid w:val="003F0AC5"/>
    <w:rPr>
      <w:rFonts w:ascii="Verdana" w:hAnsi="Verdana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955EFB"/>
    <w:rPr>
      <w:rFonts w:ascii="Verdana" w:hAnsi="Verdana" w:cs="Arial"/>
      <w:b/>
      <w:bCs/>
      <w:sz w:val="17"/>
      <w:szCs w:val="26"/>
    </w:rPr>
  </w:style>
  <w:style w:type="character" w:customStyle="1" w:styleId="Kop4Char">
    <w:name w:val="Kop 4 Char"/>
    <w:basedOn w:val="Standaardalinea-lettertype"/>
    <w:link w:val="Kop4"/>
    <w:locked/>
    <w:rsid w:val="00310BBC"/>
    <w:rPr>
      <w:rFonts w:ascii="Verdana" w:hAnsi="Verdana"/>
      <w:b/>
      <w:bCs/>
      <w:sz w:val="17"/>
      <w:szCs w:val="28"/>
    </w:rPr>
  </w:style>
  <w:style w:type="character" w:styleId="Zwaar">
    <w:name w:val="Strong"/>
    <w:basedOn w:val="Standaardalinea-lettertype"/>
    <w:uiPriority w:val="22"/>
    <w:qFormat/>
    <w:rsid w:val="007629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7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5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6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5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7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TANDAARD%20MAP\Huisstijl%20KP\word%20sjablonen\rapportage%20Hengelo_versie%2012-08-08_definitief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66c186-50a9-4b6e-86c1-edbc3b3401c3" xsi:nil="true"/>
    <lcf76f155ced4ddcb4097134ff3c332f xmlns="dced98f1-51b0-43ba-9785-188f167bff1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E7D21427B2D4A8C364BC61143C8CA" ma:contentTypeVersion="10" ma:contentTypeDescription="Een nieuw document maken." ma:contentTypeScope="" ma:versionID="c8918873e4d07513e9eb1b8e0fd79b93">
  <xsd:schema xmlns:xsd="http://www.w3.org/2001/XMLSchema" xmlns:xs="http://www.w3.org/2001/XMLSchema" xmlns:p="http://schemas.microsoft.com/office/2006/metadata/properties" xmlns:ns2="dced98f1-51b0-43ba-9785-188f167bff14" xmlns:ns3="4466c186-50a9-4b6e-86c1-edbc3b3401c3" targetNamespace="http://schemas.microsoft.com/office/2006/metadata/properties" ma:root="true" ma:fieldsID="6007c8e7e0ce3694c0b004b944b3c81c" ns2:_="" ns3:_="">
    <xsd:import namespace="dced98f1-51b0-43ba-9785-188f167bff14"/>
    <xsd:import namespace="4466c186-50a9-4b6e-86c1-edbc3b3401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d98f1-51b0-43ba-9785-188f167bff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47a6d9e-7811-418d-9710-bb8a0cf168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6c186-50a9-4b6e-86c1-edbc3b3401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812649-e636-43c9-bb50-2f02c7262734}" ma:internalName="TaxCatchAll" ma:showField="CatchAllData" ma:web="4466c186-50a9-4b6e-86c1-edbc3b3401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E2AB71-5F15-4305-A553-97B9D4291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D83209-E973-4A36-A800-8B76ADABF789}">
  <ds:schemaRefs>
    <ds:schemaRef ds:uri="http://schemas.microsoft.com/office/2006/metadata/properties"/>
    <ds:schemaRef ds:uri="http://schemas.microsoft.com/office/infopath/2007/PartnerControls"/>
    <ds:schemaRef ds:uri="4466c186-50a9-4b6e-86c1-edbc3b3401c3"/>
    <ds:schemaRef ds:uri="dced98f1-51b0-43ba-9785-188f167bff14"/>
  </ds:schemaRefs>
</ds:datastoreItem>
</file>

<file path=customXml/itemProps3.xml><?xml version="1.0" encoding="utf-8"?>
<ds:datastoreItem xmlns:ds="http://schemas.openxmlformats.org/officeDocument/2006/customXml" ds:itemID="{D52E24B0-0024-43F8-8F8F-3619F2A95F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D213E8-6421-4A7C-9D00-1A1E710B07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d98f1-51b0-43ba-9785-188f167bff14"/>
    <ds:schemaRef ds:uri="4466c186-50a9-4b6e-86c1-edbc3b3401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rapportage Hengelo_versie 12-08-08_definitief</Template>
  <TotalTime>67</TotalTime>
  <Pages>5</Pages>
  <Words>554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djdj</Company>
  <LinksUpToDate>false</LinksUpToDate>
  <CharactersWithSpaces>3596</CharactersWithSpaces>
  <SharedDoc>false</SharedDoc>
  <HLinks>
    <vt:vector size="270" baseType="variant">
      <vt:variant>
        <vt:i4>4522019</vt:i4>
      </vt:variant>
      <vt:variant>
        <vt:i4>264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4522019</vt:i4>
      </vt:variant>
      <vt:variant>
        <vt:i4>261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1441855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_Toc290885554</vt:lpwstr>
      </vt:variant>
      <vt:variant>
        <vt:i4>1441855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_Toc290885553</vt:lpwstr>
      </vt:variant>
      <vt:variant>
        <vt:i4>1441855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_Toc290885552</vt:lpwstr>
      </vt:variant>
      <vt:variant>
        <vt:i4>1441855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_Toc290885551</vt:lpwstr>
      </vt:variant>
      <vt:variant>
        <vt:i4>1441855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_Toc290885550</vt:lpwstr>
      </vt:variant>
      <vt:variant>
        <vt:i4>1507391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_Toc290885549</vt:lpwstr>
      </vt:variant>
      <vt:variant>
        <vt:i4>1507391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_Toc290885548</vt:lpwstr>
      </vt:variant>
      <vt:variant>
        <vt:i4>1507391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_Toc290885547</vt:lpwstr>
      </vt:variant>
      <vt:variant>
        <vt:i4>1507391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_Toc290885546</vt:lpwstr>
      </vt:variant>
      <vt:variant>
        <vt:i4>1507391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_Toc290885545</vt:lpwstr>
      </vt:variant>
      <vt:variant>
        <vt:i4>1507391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_Toc290885544</vt:lpwstr>
      </vt:variant>
      <vt:variant>
        <vt:i4>1507391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_Toc290885543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_Toc290885542</vt:lpwstr>
      </vt:variant>
      <vt:variant>
        <vt:i4>1507391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_Toc290885541</vt:lpwstr>
      </vt:variant>
      <vt:variant>
        <vt:i4>1507391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_Toc290885540</vt:lpwstr>
      </vt:variant>
      <vt:variant>
        <vt:i4>1048639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_Toc290885539</vt:lpwstr>
      </vt:variant>
      <vt:variant>
        <vt:i4>1048639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_Toc290885538</vt:lpwstr>
      </vt:variant>
      <vt:variant>
        <vt:i4>1048639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_Toc290885537</vt:lpwstr>
      </vt:variant>
      <vt:variant>
        <vt:i4>1048639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_Toc290885536</vt:lpwstr>
      </vt:variant>
      <vt:variant>
        <vt:i4>1048639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_Toc290885535</vt:lpwstr>
      </vt:variant>
      <vt:variant>
        <vt:i4>1048639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_Toc290885534</vt:lpwstr>
      </vt:variant>
      <vt:variant>
        <vt:i4>1048639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_Toc290885533</vt:lpwstr>
      </vt:variant>
      <vt:variant>
        <vt:i4>1048639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_Toc290885532</vt:lpwstr>
      </vt:variant>
      <vt:variant>
        <vt:i4>1048639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_Toc290885531</vt:lpwstr>
      </vt:variant>
      <vt:variant>
        <vt:i4>1048639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_Toc290885530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_Toc290885529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_Toc290885528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_Toc290885527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_Toc290885526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_Toc290885525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_Toc290885524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_Toc290885523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_Toc290885522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_Toc290885521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_Toc290885520</vt:lpwstr>
      </vt:variant>
      <vt:variant>
        <vt:i4>1179711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_Toc290885519</vt:lpwstr>
      </vt:variant>
      <vt:variant>
        <vt:i4>1179711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_Toc290885518</vt:lpwstr>
      </vt:variant>
      <vt:variant>
        <vt:i4>1179711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_Toc290885517</vt:lpwstr>
      </vt:variant>
      <vt:variant>
        <vt:i4>1179711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_Toc290885516</vt:lpwstr>
      </vt:variant>
      <vt:variant>
        <vt:i4>1179711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_Toc290885515</vt:lpwstr>
      </vt:variant>
      <vt:variant>
        <vt:i4>1179711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_Toc290885514</vt:lpwstr>
      </vt:variant>
      <vt:variant>
        <vt:i4>1179711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_Toc290885513</vt:lpwstr>
      </vt:variant>
      <vt:variant>
        <vt:i4>1179711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_Toc290885512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Maarten</dc:creator>
  <cp:lastModifiedBy>Emiel Ooms</cp:lastModifiedBy>
  <cp:revision>56</cp:revision>
  <cp:lastPrinted>2026-05-22T10:27:00Z</cp:lastPrinted>
  <dcterms:created xsi:type="dcterms:W3CDTF">2024-10-17T09:50:00Z</dcterms:created>
  <dcterms:modified xsi:type="dcterms:W3CDTF">2026-05-22T10:28:00Z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0x01010044CE7D21427B2D4A8C364BC61143C8CA</vt:lpwstr>
  </property>
  <property fmtid="{D5CDD505-2E9C-101B-9397-08002B2CF9AE}" pid="3" name="MediaServiceImageTags">
    <vt:lpwstr/>
  </property>
</Properties>
</file>