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A5F00" w14:textId="21576A5E" w:rsidR="00E72EA3" w:rsidRPr="007438C5" w:rsidRDefault="4D805981" w:rsidP="007438C5">
      <w:pPr>
        <w:pStyle w:val="Inhopg2"/>
        <w:rPr>
          <w:b w:val="0"/>
          <w:sz w:val="22"/>
          <w:szCs w:val="22"/>
        </w:rPr>
      </w:pPr>
      <w:r>
        <w:t xml:space="preserve"> </w:t>
      </w:r>
      <w:r w:rsidR="00A907DF" w:rsidRPr="006D193F">
        <w:t xml:space="preserve">Bijlage </w:t>
      </w:r>
      <w:r w:rsidR="00B053D9">
        <w:t>2</w:t>
      </w:r>
      <w:r w:rsidR="00A907DF" w:rsidRPr="006D193F">
        <w:t xml:space="preserve">. </w:t>
      </w:r>
      <w:r w:rsidR="006D193F">
        <w:t>Marktconsultatie</w:t>
      </w:r>
      <w:bookmarkStart w:id="0" w:name="_Hlk220595546"/>
      <w:r w:rsidR="00B053D9">
        <w:t>vragen</w:t>
      </w:r>
    </w:p>
    <w:bookmarkEnd w:id="0"/>
    <w:p w14:paraId="4F2B5FB0" w14:textId="77777777" w:rsidR="00A907DF" w:rsidRPr="002D4E2F" w:rsidRDefault="00A907DF" w:rsidP="00A907DF">
      <w:pPr>
        <w:rPr>
          <w:rFonts w:ascii="Calibri" w:hAnsi="Calibri" w:cs="Calibri"/>
        </w:rPr>
      </w:pPr>
    </w:p>
    <w:tbl>
      <w:tblPr>
        <w:tblW w:w="973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2"/>
        <w:gridCol w:w="6237"/>
      </w:tblGrid>
      <w:tr w:rsidR="003C313B" w:rsidRPr="00AC6363" w14:paraId="70FEBA7D" w14:textId="77777777" w:rsidTr="00944E0E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4E02B0DD" w14:textId="39CC8B44" w:rsidR="003C313B" w:rsidRPr="005941B9" w:rsidRDefault="003C313B" w:rsidP="0002450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 xml:space="preserve">Organisatienaam </w:t>
            </w:r>
          </w:p>
        </w:tc>
        <w:tc>
          <w:tcPr>
            <w:tcW w:w="623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5847E487" w14:textId="2CBEC7A4" w:rsidR="003C313B" w:rsidRPr="00AC6363" w:rsidRDefault="003C313B" w:rsidP="000245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313B" w:rsidRPr="00AC6363" w14:paraId="1C8D5176" w14:textId="77777777" w:rsidTr="00944E0E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5704B29B" w14:textId="5D022EF5" w:rsidR="003C313B" w:rsidRPr="005941B9" w:rsidRDefault="00245986" w:rsidP="0002450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>Adres</w:t>
            </w:r>
          </w:p>
        </w:tc>
        <w:tc>
          <w:tcPr>
            <w:tcW w:w="623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6A44CF87" w14:textId="77777777" w:rsidR="003C313B" w:rsidRDefault="003C313B" w:rsidP="00024502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3C313B" w:rsidRPr="00AC6363" w14:paraId="425C5B8D" w14:textId="77777777" w:rsidTr="00944E0E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43C95837" w14:textId="4CFC1EEE" w:rsidR="003C313B" w:rsidRPr="005941B9" w:rsidRDefault="00245986" w:rsidP="0002450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>Naam contactpersoon</w:t>
            </w:r>
          </w:p>
        </w:tc>
        <w:tc>
          <w:tcPr>
            <w:tcW w:w="623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1E4A1BF6" w14:textId="77777777" w:rsidR="003C313B" w:rsidRDefault="003C313B" w:rsidP="00024502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3C313B" w:rsidRPr="00AC6363" w14:paraId="538D610E" w14:textId="77777777" w:rsidTr="00944E0E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3A91D543" w14:textId="7CFF58D2" w:rsidR="003C313B" w:rsidRPr="005941B9" w:rsidRDefault="00245986" w:rsidP="0002450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>Telefoonnummer contactpersoon</w:t>
            </w:r>
          </w:p>
        </w:tc>
        <w:tc>
          <w:tcPr>
            <w:tcW w:w="623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07AF4974" w14:textId="77777777" w:rsidR="003C313B" w:rsidRDefault="003C313B" w:rsidP="00024502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245986" w:rsidRPr="00AC6363" w14:paraId="44FE63BB" w14:textId="77777777" w:rsidTr="00944E0E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2931B01B" w14:textId="3909465F" w:rsidR="00245986" w:rsidRPr="005941B9" w:rsidRDefault="00245986" w:rsidP="0002450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 xml:space="preserve">Email adres contactpersoon </w:t>
            </w:r>
          </w:p>
        </w:tc>
        <w:tc>
          <w:tcPr>
            <w:tcW w:w="623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723DB966" w14:textId="77777777" w:rsidR="00245986" w:rsidRDefault="00245986" w:rsidP="00024502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56B02116" w14:textId="77777777" w:rsidR="00245986" w:rsidRDefault="00245986">
      <w:pPr>
        <w:rPr>
          <w:rFonts w:ascii="Arial" w:hAnsi="Arial" w:cs="Arial"/>
          <w:sz w:val="22"/>
          <w:szCs w:val="22"/>
        </w:rPr>
      </w:pPr>
    </w:p>
    <w:p w14:paraId="65FC0176" w14:textId="77777777" w:rsidR="0008410D" w:rsidRDefault="0008410D">
      <w:pPr>
        <w:rPr>
          <w:rFonts w:ascii="Arial" w:hAnsi="Arial" w:cs="Arial"/>
          <w:sz w:val="22"/>
          <w:szCs w:val="22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8410D" w:rsidRPr="00C26674" w14:paraId="6805133B" w14:textId="77777777" w:rsidTr="0008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CAC56E" w14:textId="77777777" w:rsidR="0008410D" w:rsidRPr="00FC67F7" w:rsidRDefault="0008410D" w:rsidP="0008410D">
            <w:pPr>
              <w:pStyle w:val="Lijstalinea"/>
              <w:widowControl/>
              <w:numPr>
                <w:ilvl w:val="0"/>
                <w:numId w:val="44"/>
              </w:numPr>
            </w:pPr>
            <w:r>
              <w:t xml:space="preserve">Wat is </w:t>
            </w:r>
            <w:proofErr w:type="spellStart"/>
            <w:r>
              <w:t>uw</w:t>
            </w:r>
            <w:proofErr w:type="spellEnd"/>
            <w:r>
              <w:t xml:space="preserve"> </w:t>
            </w:r>
            <w:proofErr w:type="spellStart"/>
            <w:r>
              <w:t>visie</w:t>
            </w:r>
            <w:proofErr w:type="spellEnd"/>
            <w:r>
              <w:t xml:space="preserve"> op de </w:t>
            </w:r>
            <w:proofErr w:type="spellStart"/>
            <w:r>
              <w:t>uitvoering</w:t>
            </w:r>
            <w:proofErr w:type="spellEnd"/>
            <w:r>
              <w:t xml:space="preserve"> van het </w:t>
            </w:r>
            <w:proofErr w:type="spellStart"/>
            <w:r>
              <w:t>eigenrisicodragerschap</w:t>
            </w:r>
            <w:proofErr w:type="spellEnd"/>
            <w:r>
              <w:t xml:space="preserve"> en hoe </w:t>
            </w:r>
            <w:proofErr w:type="spellStart"/>
            <w:r>
              <w:t>krijgen</w:t>
            </w:r>
            <w:proofErr w:type="spellEnd"/>
            <w:r>
              <w:t xml:space="preserve"> de </w:t>
            </w:r>
            <w:proofErr w:type="spellStart"/>
            <w:r>
              <w:t>uitgangspunten</w:t>
            </w:r>
            <w:proofErr w:type="spellEnd"/>
            <w:r>
              <w:t xml:space="preserve"> </w:t>
            </w:r>
            <w:proofErr w:type="spellStart"/>
            <w:r>
              <w:t>schadelastbeperking</w:t>
            </w:r>
            <w:proofErr w:type="spellEnd"/>
            <w:r>
              <w:t xml:space="preserve">, </w:t>
            </w:r>
            <w:proofErr w:type="spellStart"/>
            <w:r>
              <w:t>goed</w:t>
            </w:r>
            <w:proofErr w:type="spellEnd"/>
            <w:r>
              <w:t xml:space="preserve"> </w:t>
            </w:r>
            <w:proofErr w:type="spellStart"/>
            <w:r>
              <w:t>werkgeverschap</w:t>
            </w:r>
            <w:proofErr w:type="spellEnd"/>
            <w:r>
              <w:t xml:space="preserve"> en </w:t>
            </w:r>
            <w:proofErr w:type="spellStart"/>
            <w:r>
              <w:t>maatschappelijke</w:t>
            </w:r>
            <w:proofErr w:type="spellEnd"/>
            <w:r>
              <w:t xml:space="preserve"> </w:t>
            </w:r>
            <w:proofErr w:type="spellStart"/>
            <w:r>
              <w:t>verantwoordelijkheid</w:t>
            </w:r>
            <w:proofErr w:type="spellEnd"/>
            <w:r>
              <w:t xml:space="preserve"> </w:t>
            </w:r>
            <w:proofErr w:type="spellStart"/>
            <w:r>
              <w:t>daarin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plaats</w:t>
            </w:r>
            <w:proofErr w:type="spellEnd"/>
            <w:r>
              <w:t>?</w:t>
            </w:r>
          </w:p>
        </w:tc>
      </w:tr>
      <w:tr w:rsidR="0008410D" w:rsidRPr="00D23D5F" w14:paraId="649B284F" w14:textId="77777777" w:rsidTr="0008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FAB75" w14:textId="77777777" w:rsidR="0008410D" w:rsidRPr="00D23D5F" w:rsidRDefault="0008410D" w:rsidP="00016A94">
            <w:pPr>
              <w:spacing w:before="32"/>
              <w:ind w:right="-20"/>
              <w:rPr>
                <w:rFonts w:eastAsia="Arial"/>
              </w:rPr>
            </w:pPr>
            <w:r w:rsidRPr="00D23D5F">
              <w:rPr>
                <w:rFonts w:eastAsia="Arial"/>
                <w:b w:val="0"/>
                <w:bCs w:val="0"/>
              </w:rPr>
              <w:t>Antwoord:</w:t>
            </w:r>
          </w:p>
          <w:p w14:paraId="452165FE" w14:textId="77777777" w:rsidR="0008410D" w:rsidRDefault="0008410D" w:rsidP="00016A94">
            <w:pPr>
              <w:spacing w:before="32"/>
              <w:ind w:right="-20"/>
              <w:rPr>
                <w:rFonts w:eastAsia="Arial"/>
              </w:rPr>
            </w:pPr>
          </w:p>
          <w:p w14:paraId="2D52ADD9" w14:textId="77777777" w:rsidR="0008410D" w:rsidRDefault="0008410D" w:rsidP="00016A94">
            <w:pPr>
              <w:spacing w:before="32"/>
              <w:ind w:right="-20"/>
              <w:rPr>
                <w:rFonts w:eastAsia="Arial"/>
              </w:rPr>
            </w:pPr>
          </w:p>
          <w:p w14:paraId="57E418E0" w14:textId="77777777" w:rsidR="0008410D" w:rsidRPr="00D23D5F" w:rsidRDefault="0008410D" w:rsidP="00016A94">
            <w:pPr>
              <w:spacing w:before="32"/>
              <w:ind w:right="-20"/>
              <w:rPr>
                <w:rFonts w:eastAsia="Arial"/>
              </w:rPr>
            </w:pPr>
          </w:p>
        </w:tc>
      </w:tr>
    </w:tbl>
    <w:p w14:paraId="2F663DDC" w14:textId="77777777" w:rsidR="0008410D" w:rsidRPr="0008410D" w:rsidRDefault="0008410D" w:rsidP="0008410D">
      <w:pPr>
        <w:spacing w:before="32"/>
        <w:ind w:right="-20"/>
        <w:rPr>
          <w:rFonts w:eastAsia="Arial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8410D" w:rsidRPr="00C26674" w14:paraId="7B523176" w14:textId="77777777" w:rsidTr="0008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5FEEA0" w14:textId="77777777" w:rsidR="0008410D" w:rsidRPr="00AE3B1C" w:rsidRDefault="0008410D" w:rsidP="0008410D">
            <w:pPr>
              <w:pStyle w:val="Lijstalinea"/>
              <w:widowControl/>
              <w:numPr>
                <w:ilvl w:val="0"/>
                <w:numId w:val="44"/>
              </w:numPr>
            </w:pPr>
            <w:r>
              <w:t xml:space="preserve">Op </w:t>
            </w:r>
            <w:proofErr w:type="spellStart"/>
            <w:r>
              <w:t>welke</w:t>
            </w:r>
            <w:proofErr w:type="spellEnd"/>
            <w:r>
              <w:t xml:space="preserve"> </w:t>
            </w:r>
            <w:proofErr w:type="spellStart"/>
            <w:r>
              <w:t>onderdelen</w:t>
            </w:r>
            <w:proofErr w:type="spellEnd"/>
            <w:r>
              <w:t xml:space="preserve"> van het </w:t>
            </w:r>
            <w:proofErr w:type="spellStart"/>
            <w:r>
              <w:t>eigenrisicodragerschap</w:t>
            </w:r>
            <w:proofErr w:type="spellEnd"/>
            <w:r>
              <w:t xml:space="preserve"> (WW, ZW, WIA-WGA) </w:t>
            </w:r>
            <w:proofErr w:type="spellStart"/>
            <w:r>
              <w:t>biedt</w:t>
            </w:r>
            <w:proofErr w:type="spellEnd"/>
            <w:r>
              <w:t xml:space="preserve"> </w:t>
            </w:r>
            <w:proofErr w:type="spellStart"/>
            <w:r>
              <w:t>uw</w:t>
            </w:r>
            <w:proofErr w:type="spellEnd"/>
            <w:r>
              <w:t xml:space="preserve"> </w:t>
            </w:r>
            <w:proofErr w:type="spellStart"/>
            <w:r>
              <w:t>organisatie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? Is het </w:t>
            </w:r>
            <w:proofErr w:type="spellStart"/>
            <w:r>
              <w:t>vanuit</w:t>
            </w:r>
            <w:proofErr w:type="spellEnd"/>
            <w:r>
              <w:t xml:space="preserve"> </w:t>
            </w:r>
            <w:proofErr w:type="spellStart"/>
            <w:r>
              <w:t>uw</w:t>
            </w:r>
            <w:proofErr w:type="spellEnd"/>
            <w:r>
              <w:t xml:space="preserve"> expertise </w:t>
            </w:r>
            <w:proofErr w:type="spellStart"/>
            <w:r>
              <w:t>wenselijk</w:t>
            </w:r>
            <w:proofErr w:type="spellEnd"/>
            <w:r>
              <w:t xml:space="preserve"> om de </w:t>
            </w:r>
            <w:proofErr w:type="spellStart"/>
            <w:r>
              <w:t>begeleiding</w:t>
            </w:r>
            <w:proofErr w:type="spellEnd"/>
            <w:r>
              <w:t xml:space="preserve"> </w:t>
            </w:r>
            <w:proofErr w:type="spellStart"/>
            <w:r>
              <w:t>vanuit</w:t>
            </w:r>
            <w:proofErr w:type="spellEnd"/>
            <w:r>
              <w:t xml:space="preserve"> de 3 </w:t>
            </w:r>
            <w:proofErr w:type="spellStart"/>
            <w:r>
              <w:t>verschillende</w:t>
            </w:r>
            <w:proofErr w:type="spellEnd"/>
            <w:r>
              <w:t xml:space="preserve"> </w:t>
            </w:r>
            <w:proofErr w:type="spellStart"/>
            <w:r>
              <w:t>wetten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</w:t>
            </w:r>
            <w:proofErr w:type="spellStart"/>
            <w:r>
              <w:t>één</w:t>
            </w:r>
            <w:proofErr w:type="spellEnd"/>
            <w:r>
              <w:t xml:space="preserve"> </w:t>
            </w:r>
            <w:proofErr w:type="spellStart"/>
            <w:r>
              <w:t>partij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beleggen</w:t>
            </w:r>
            <w:proofErr w:type="spellEnd"/>
            <w:r>
              <w:t xml:space="preserve">, of </w:t>
            </w:r>
            <w:proofErr w:type="spellStart"/>
            <w:r>
              <w:t>heeft</w:t>
            </w:r>
            <w:proofErr w:type="spellEnd"/>
            <w:r>
              <w:t xml:space="preserve"> het de </w:t>
            </w:r>
            <w:proofErr w:type="spellStart"/>
            <w:r>
              <w:t>voorkeur</w:t>
            </w:r>
            <w:proofErr w:type="spellEnd"/>
            <w:r>
              <w:t xml:space="preserve"> om </w:t>
            </w:r>
            <w:proofErr w:type="spellStart"/>
            <w:r>
              <w:t>dit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scheiden</w:t>
            </w:r>
            <w:proofErr w:type="spellEnd"/>
            <w:r>
              <w:t>?</w:t>
            </w:r>
            <w:r>
              <w:br/>
            </w:r>
            <w:r w:rsidRPr="00EC4CA2">
              <w:rPr>
                <w:i/>
                <w:iCs/>
              </w:rPr>
              <w:t xml:space="preserve">Kunt u </w:t>
            </w:r>
            <w:proofErr w:type="spellStart"/>
            <w:r w:rsidRPr="00EC4CA2">
              <w:rPr>
                <w:i/>
                <w:iCs/>
              </w:rPr>
              <w:t>uw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antwoord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toelichten</w:t>
            </w:r>
            <w:proofErr w:type="spellEnd"/>
            <w:r w:rsidRPr="00EC4CA2">
              <w:rPr>
                <w:i/>
                <w:iCs/>
              </w:rPr>
              <w:t>?</w:t>
            </w:r>
          </w:p>
        </w:tc>
      </w:tr>
      <w:tr w:rsidR="0008410D" w:rsidRPr="00D23D5F" w14:paraId="75A6D366" w14:textId="77777777" w:rsidTr="0008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064B2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1063C706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5ED6FA29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7847CD95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</w:tc>
      </w:tr>
    </w:tbl>
    <w:p w14:paraId="1C08DD14" w14:textId="77777777" w:rsidR="0008410D" w:rsidRPr="0008410D" w:rsidRDefault="0008410D" w:rsidP="0008410D">
      <w:pPr>
        <w:spacing w:before="32"/>
        <w:ind w:right="-20"/>
        <w:rPr>
          <w:rFonts w:eastAsia="Arial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8410D" w:rsidRPr="00C26674" w14:paraId="3710E68E" w14:textId="77777777" w:rsidTr="0008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1606D5" w14:textId="6F671A73" w:rsidR="0008410D" w:rsidRPr="00F84580" w:rsidRDefault="0008410D" w:rsidP="0008410D">
            <w:pPr>
              <w:pStyle w:val="Lijstalinea"/>
              <w:widowControl/>
              <w:numPr>
                <w:ilvl w:val="0"/>
                <w:numId w:val="44"/>
              </w:numPr>
            </w:pPr>
            <w:r>
              <w:t>Wat is de (</w:t>
            </w:r>
            <w:proofErr w:type="spellStart"/>
            <w:r>
              <w:t>maximale</w:t>
            </w:r>
            <w:proofErr w:type="spellEnd"/>
            <w:r>
              <w:t xml:space="preserve">) </w:t>
            </w:r>
            <w:proofErr w:type="spellStart"/>
            <w:r>
              <w:t>inhoud</w:t>
            </w:r>
            <w:proofErr w:type="spellEnd"/>
            <w:r>
              <w:t xml:space="preserve"> van </w:t>
            </w:r>
            <w:proofErr w:type="spellStart"/>
            <w:r>
              <w:t>uw</w:t>
            </w:r>
            <w:proofErr w:type="spellEnd"/>
            <w:r>
              <w:t xml:space="preserve"> </w:t>
            </w:r>
            <w:proofErr w:type="spellStart"/>
            <w:r>
              <w:t>dienstverlening</w:t>
            </w:r>
            <w:proofErr w:type="spellEnd"/>
            <w:r>
              <w:t>?</w:t>
            </w:r>
            <w:r w:rsidR="009B630D">
              <w:br/>
            </w:r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Graag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een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beknopte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beschrijving</w:t>
            </w:r>
            <w:proofErr w:type="spellEnd"/>
            <w:r w:rsidRPr="00EC4CA2">
              <w:rPr>
                <w:i/>
                <w:iCs/>
              </w:rPr>
              <w:t xml:space="preserve"> van </w:t>
            </w:r>
            <w:proofErr w:type="spellStart"/>
            <w:r w:rsidR="009B630D">
              <w:rPr>
                <w:i/>
                <w:iCs/>
              </w:rPr>
              <w:t>uw</w:t>
            </w:r>
            <w:proofErr w:type="spellEnd"/>
            <w:r w:rsidR="009B630D">
              <w:rPr>
                <w:i/>
                <w:iCs/>
              </w:rPr>
              <w:t xml:space="preserve"> </w:t>
            </w:r>
            <w:proofErr w:type="spellStart"/>
            <w:r w:rsidR="009B630D">
              <w:rPr>
                <w:i/>
                <w:iCs/>
              </w:rPr>
              <w:t>dienstverlening</w:t>
            </w:r>
            <w:proofErr w:type="spellEnd"/>
            <w:r w:rsidRPr="00EC4CA2">
              <w:rPr>
                <w:i/>
                <w:iCs/>
              </w:rPr>
              <w:t xml:space="preserve">. </w:t>
            </w:r>
          </w:p>
        </w:tc>
      </w:tr>
      <w:tr w:rsidR="0008410D" w:rsidRPr="00D23D5F" w14:paraId="073814AA" w14:textId="77777777" w:rsidTr="0008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9B2E0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57FFF452" w14:textId="77777777" w:rsidR="0008410D" w:rsidRDefault="0008410D" w:rsidP="00016A94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114CC96E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</w:rPr>
            </w:pPr>
          </w:p>
          <w:p w14:paraId="49D83A0E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</w:tc>
      </w:tr>
    </w:tbl>
    <w:p w14:paraId="0D7D6E9D" w14:textId="77777777" w:rsidR="0008410D" w:rsidRPr="0008410D" w:rsidRDefault="0008410D" w:rsidP="0008410D">
      <w:pPr>
        <w:spacing w:before="32"/>
        <w:ind w:right="-20"/>
        <w:rPr>
          <w:rFonts w:eastAsia="Arial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8410D" w:rsidRPr="00C26674" w14:paraId="4B1C5AAD" w14:textId="77777777" w:rsidTr="0008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0940FF" w14:textId="77777777" w:rsidR="0008410D" w:rsidRPr="0031187A" w:rsidRDefault="0008410D" w:rsidP="0008410D">
            <w:pPr>
              <w:pStyle w:val="Lijstalinea"/>
              <w:widowControl/>
              <w:numPr>
                <w:ilvl w:val="0"/>
                <w:numId w:val="44"/>
              </w:numPr>
            </w:pPr>
            <w:r w:rsidRPr="0031187A">
              <w:t xml:space="preserve">Hoe </w:t>
            </w:r>
            <w:proofErr w:type="spellStart"/>
            <w:r w:rsidRPr="0031187A">
              <w:t>organiseert</w:t>
            </w:r>
            <w:proofErr w:type="spellEnd"/>
            <w:r w:rsidRPr="0031187A">
              <w:t xml:space="preserve"> u de </w:t>
            </w:r>
            <w:proofErr w:type="spellStart"/>
            <w:r w:rsidRPr="0031187A">
              <w:t>begeleiding</w:t>
            </w:r>
            <w:proofErr w:type="spellEnd"/>
            <w:r w:rsidRPr="0031187A">
              <w:t xml:space="preserve"> van ex-</w:t>
            </w:r>
            <w:proofErr w:type="spellStart"/>
            <w:r w:rsidRPr="0031187A">
              <w:t>werknemers</w:t>
            </w:r>
            <w:proofErr w:type="spellEnd"/>
            <w:r w:rsidRPr="0031187A">
              <w:t xml:space="preserve"> in de WIA-WGA en ZW?</w:t>
            </w:r>
          </w:p>
          <w:p w14:paraId="1E0F46D0" w14:textId="77777777" w:rsidR="0008410D" w:rsidRPr="0031187A" w:rsidRDefault="0008410D" w:rsidP="00016A94">
            <w:pPr>
              <w:pStyle w:val="Lijstalinea"/>
              <w:rPr>
                <w:i/>
                <w:iCs/>
              </w:rPr>
            </w:pPr>
            <w:proofErr w:type="spellStart"/>
            <w:r w:rsidRPr="00EC4CA2">
              <w:rPr>
                <w:i/>
                <w:iCs/>
              </w:rPr>
              <w:t>Graag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een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toelichting</w:t>
            </w:r>
            <w:proofErr w:type="spellEnd"/>
            <w:r w:rsidRPr="00EC4CA2">
              <w:rPr>
                <w:i/>
                <w:iCs/>
              </w:rPr>
              <w:t xml:space="preserve"> op </w:t>
            </w:r>
            <w:proofErr w:type="spellStart"/>
            <w:r w:rsidRPr="00EC4CA2">
              <w:rPr>
                <w:i/>
                <w:iCs/>
              </w:rPr>
              <w:t>inhoud</w:t>
            </w:r>
            <w:proofErr w:type="spellEnd"/>
            <w:r w:rsidRPr="00EC4CA2">
              <w:rPr>
                <w:i/>
                <w:iCs/>
              </w:rPr>
              <w:t xml:space="preserve"> van </w:t>
            </w:r>
            <w:proofErr w:type="spellStart"/>
            <w:r w:rsidRPr="00EC4CA2">
              <w:rPr>
                <w:i/>
                <w:iCs/>
              </w:rPr>
              <w:t>een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traject</w:t>
            </w:r>
            <w:proofErr w:type="spellEnd"/>
            <w:r w:rsidRPr="00EC4CA2">
              <w:rPr>
                <w:i/>
                <w:iCs/>
              </w:rPr>
              <w:t xml:space="preserve">, </w:t>
            </w:r>
            <w:proofErr w:type="spellStart"/>
            <w:r w:rsidRPr="00EC4CA2">
              <w:rPr>
                <w:i/>
                <w:iCs/>
              </w:rPr>
              <w:t>methodiek</w:t>
            </w:r>
            <w:proofErr w:type="spellEnd"/>
            <w:r w:rsidRPr="00EC4CA2">
              <w:rPr>
                <w:i/>
                <w:iCs/>
              </w:rPr>
              <w:t xml:space="preserve">, </w:t>
            </w:r>
            <w:proofErr w:type="spellStart"/>
            <w:r w:rsidRPr="00EC4CA2">
              <w:rPr>
                <w:i/>
                <w:iCs/>
              </w:rPr>
              <w:t>frequentie</w:t>
            </w:r>
            <w:proofErr w:type="spellEnd"/>
            <w:r w:rsidRPr="00EC4CA2">
              <w:rPr>
                <w:i/>
                <w:iCs/>
              </w:rPr>
              <w:t xml:space="preserve"> en </w:t>
            </w:r>
            <w:proofErr w:type="spellStart"/>
            <w:r w:rsidRPr="00EC4CA2">
              <w:rPr>
                <w:i/>
                <w:iCs/>
              </w:rPr>
              <w:t>betrokken</w:t>
            </w:r>
            <w:proofErr w:type="spellEnd"/>
            <w:r w:rsidRPr="00EC4CA2">
              <w:rPr>
                <w:i/>
                <w:iCs/>
              </w:rPr>
              <w:t xml:space="preserve"> professionals.</w:t>
            </w:r>
          </w:p>
        </w:tc>
      </w:tr>
      <w:tr w:rsidR="0008410D" w:rsidRPr="00D23D5F" w14:paraId="0EA2303D" w14:textId="77777777" w:rsidTr="0008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F72C5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4672B3D3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396991B3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22075705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</w:tc>
      </w:tr>
    </w:tbl>
    <w:p w14:paraId="7F214A54" w14:textId="77777777" w:rsidR="0008410D" w:rsidRPr="0008410D" w:rsidRDefault="0008410D" w:rsidP="0008410D">
      <w:pPr>
        <w:spacing w:before="32"/>
        <w:ind w:right="-20"/>
        <w:rPr>
          <w:rFonts w:eastAsia="Arial" w:cs="Calibri"/>
          <w:b/>
          <w:bCs/>
        </w:rPr>
      </w:pPr>
    </w:p>
    <w:p w14:paraId="3B2D853B" w14:textId="77777777" w:rsidR="0008410D" w:rsidRPr="0008410D" w:rsidRDefault="0008410D" w:rsidP="0008410D">
      <w:pPr>
        <w:spacing w:before="32"/>
        <w:ind w:right="-20"/>
        <w:rPr>
          <w:rFonts w:eastAsia="Arial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8410D" w:rsidRPr="00C26674" w14:paraId="77E500D2" w14:textId="77777777" w:rsidTr="0008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5D0711" w14:textId="7CD8C3BF" w:rsidR="0008410D" w:rsidRPr="0086455D" w:rsidRDefault="00180D1F" w:rsidP="0008410D">
            <w:pPr>
              <w:pStyle w:val="Lijstalinea"/>
              <w:widowControl/>
              <w:numPr>
                <w:ilvl w:val="0"/>
                <w:numId w:val="44"/>
              </w:numPr>
            </w:pPr>
            <w:r>
              <w:t xml:space="preserve">De </w:t>
            </w:r>
            <w:proofErr w:type="spellStart"/>
            <w:r>
              <w:t>mogelijkheid</w:t>
            </w:r>
            <w:proofErr w:type="spellEnd"/>
            <w:r>
              <w:t xml:space="preserve"> </w:t>
            </w:r>
            <w:proofErr w:type="spellStart"/>
            <w:r>
              <w:t>bestaat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  <w:r>
              <w:t xml:space="preserve"> per 1 </w:t>
            </w:r>
            <w:proofErr w:type="spellStart"/>
            <w:r>
              <w:t>januari</w:t>
            </w:r>
            <w:proofErr w:type="spellEnd"/>
            <w:r>
              <w:t xml:space="preserve"> 2028 de </w:t>
            </w:r>
            <w:proofErr w:type="spellStart"/>
            <w:r>
              <w:t>dienstverlening</w:t>
            </w:r>
            <w:proofErr w:type="spellEnd"/>
            <w:r>
              <w:t xml:space="preserve"> </w:t>
            </w:r>
            <w:r w:rsidR="00056800">
              <w:t xml:space="preserve">van de </w:t>
            </w:r>
            <w:proofErr w:type="spellStart"/>
            <w:r w:rsidR="00056800">
              <w:t>begeleiding</w:t>
            </w:r>
            <w:proofErr w:type="spellEnd"/>
            <w:r w:rsidR="00056800">
              <w:t xml:space="preserve"> van ex-</w:t>
            </w:r>
            <w:proofErr w:type="spellStart"/>
            <w:r w:rsidR="00056800">
              <w:t>werknemers</w:t>
            </w:r>
            <w:proofErr w:type="spellEnd"/>
            <w:r w:rsidR="00056800">
              <w:t xml:space="preserve"> in de WW </w:t>
            </w:r>
            <w:proofErr w:type="spellStart"/>
            <w:r w:rsidR="00056800">
              <w:t>wordt</w:t>
            </w:r>
            <w:proofErr w:type="spellEnd"/>
            <w:r w:rsidR="00056800">
              <w:t xml:space="preserve"> </w:t>
            </w:r>
            <w:proofErr w:type="spellStart"/>
            <w:r w:rsidR="00604470">
              <w:t>toegevoegd</w:t>
            </w:r>
            <w:proofErr w:type="spellEnd"/>
            <w:r w:rsidR="00604470">
              <w:t xml:space="preserve">. </w:t>
            </w:r>
            <w:r w:rsidR="00604470">
              <w:br/>
              <w:t xml:space="preserve">Is </w:t>
            </w:r>
            <w:proofErr w:type="spellStart"/>
            <w:r w:rsidR="00604470">
              <w:t>deze</w:t>
            </w:r>
            <w:proofErr w:type="spellEnd"/>
            <w:r w:rsidR="00604470">
              <w:t xml:space="preserve"> </w:t>
            </w:r>
            <w:proofErr w:type="spellStart"/>
            <w:r w:rsidR="00604470">
              <w:t>dienstverlening</w:t>
            </w:r>
            <w:proofErr w:type="spellEnd"/>
            <w:r w:rsidR="00604470">
              <w:t xml:space="preserve"> voor </w:t>
            </w:r>
            <w:proofErr w:type="spellStart"/>
            <w:r w:rsidR="00604470">
              <w:t>uw</w:t>
            </w:r>
            <w:proofErr w:type="spellEnd"/>
            <w:r w:rsidR="00604470">
              <w:t xml:space="preserve"> </w:t>
            </w:r>
            <w:proofErr w:type="spellStart"/>
            <w:r w:rsidR="00604470">
              <w:t>organisatie</w:t>
            </w:r>
            <w:proofErr w:type="spellEnd"/>
            <w:r w:rsidR="00604470">
              <w:t xml:space="preserve"> </w:t>
            </w:r>
            <w:proofErr w:type="spellStart"/>
            <w:r w:rsidR="00604470">
              <w:t>een</w:t>
            </w:r>
            <w:proofErr w:type="spellEnd"/>
            <w:r w:rsidR="00604470">
              <w:t xml:space="preserve"> </w:t>
            </w:r>
            <w:proofErr w:type="spellStart"/>
            <w:r w:rsidR="00604470">
              <w:t>optie</w:t>
            </w:r>
            <w:proofErr w:type="spellEnd"/>
            <w:r w:rsidR="00604470">
              <w:t xml:space="preserve"> die u </w:t>
            </w:r>
            <w:proofErr w:type="spellStart"/>
            <w:r w:rsidR="00604470">
              <w:t>kunt</w:t>
            </w:r>
            <w:proofErr w:type="spellEnd"/>
            <w:r w:rsidR="00604470">
              <w:t xml:space="preserve"> </w:t>
            </w:r>
            <w:proofErr w:type="spellStart"/>
            <w:r w:rsidR="00604470">
              <w:t>uitvoeren</w:t>
            </w:r>
            <w:proofErr w:type="spellEnd"/>
            <w:r w:rsidR="00604470">
              <w:t xml:space="preserve"> </w:t>
            </w:r>
            <w:proofErr w:type="spellStart"/>
            <w:r w:rsidR="00604470">
              <w:t>als</w:t>
            </w:r>
            <w:proofErr w:type="spellEnd"/>
            <w:r w:rsidR="00604470">
              <w:t xml:space="preserve"> </w:t>
            </w:r>
            <w:proofErr w:type="spellStart"/>
            <w:r w:rsidR="00604470">
              <w:t>opdrachtnemer</w:t>
            </w:r>
            <w:proofErr w:type="spellEnd"/>
            <w:r w:rsidR="00604470">
              <w:t>?</w:t>
            </w:r>
            <w:r w:rsidR="0008410D" w:rsidRPr="00EC4CA2">
              <w:rPr>
                <w:i/>
                <w:iCs/>
              </w:rPr>
              <w:t>.</w:t>
            </w:r>
          </w:p>
        </w:tc>
      </w:tr>
      <w:tr w:rsidR="0008410D" w:rsidRPr="00D23D5F" w14:paraId="019B7B2C" w14:textId="77777777" w:rsidTr="0008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D7CD7" w14:textId="77777777" w:rsidR="0008410D" w:rsidRDefault="0008410D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lastRenderedPageBreak/>
              <w:t>Antwoord:</w:t>
            </w:r>
          </w:p>
          <w:p w14:paraId="488B0405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</w:rPr>
            </w:pPr>
          </w:p>
          <w:p w14:paraId="18260B56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068D9BB7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</w:tc>
      </w:tr>
    </w:tbl>
    <w:p w14:paraId="44D10998" w14:textId="77777777" w:rsidR="0008410D" w:rsidRPr="0008410D" w:rsidRDefault="0008410D" w:rsidP="0008410D">
      <w:pPr>
        <w:spacing w:before="32"/>
        <w:ind w:right="-20"/>
        <w:rPr>
          <w:rFonts w:eastAsia="Arial" w:cs="Calibri"/>
          <w:b/>
          <w:bCs/>
        </w:rPr>
      </w:pPr>
    </w:p>
    <w:p w14:paraId="2269F86B" w14:textId="77777777" w:rsidR="0008410D" w:rsidRPr="0008410D" w:rsidRDefault="0008410D" w:rsidP="0008410D">
      <w:pPr>
        <w:spacing w:before="32"/>
        <w:ind w:right="-20"/>
        <w:rPr>
          <w:rFonts w:eastAsia="Arial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8410D" w:rsidRPr="00665154" w14:paraId="051F6515" w14:textId="77777777" w:rsidTr="0008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6BEAE6" w14:textId="77777777" w:rsidR="0008410D" w:rsidRPr="001667C5" w:rsidRDefault="0008410D" w:rsidP="0008410D">
            <w:pPr>
              <w:pStyle w:val="Lijstalinea"/>
              <w:widowControl/>
              <w:numPr>
                <w:ilvl w:val="0"/>
                <w:numId w:val="44"/>
              </w:numPr>
            </w:pPr>
            <w:r>
              <w:t xml:space="preserve">Hoe </w:t>
            </w:r>
            <w:proofErr w:type="spellStart"/>
            <w:r>
              <w:t>zorgt</w:t>
            </w:r>
            <w:proofErr w:type="spellEnd"/>
            <w:r>
              <w:t xml:space="preserve"> u voor </w:t>
            </w:r>
            <w:proofErr w:type="spellStart"/>
            <w:r>
              <w:t>maatwerk</w:t>
            </w:r>
            <w:proofErr w:type="spellEnd"/>
            <w:r>
              <w:t xml:space="preserve"> in </w:t>
            </w:r>
            <w:proofErr w:type="spellStart"/>
            <w:r>
              <w:t>begeleidingstrajecten</w:t>
            </w:r>
            <w:proofErr w:type="spellEnd"/>
            <w:r>
              <w:t xml:space="preserve">, </w:t>
            </w:r>
            <w:proofErr w:type="spellStart"/>
            <w:r>
              <w:t>bijvoorbeeld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</w:t>
            </w:r>
            <w:proofErr w:type="spellStart"/>
            <w:r>
              <w:t>complexe</w:t>
            </w:r>
            <w:proofErr w:type="spellEnd"/>
            <w:r>
              <w:t xml:space="preserve"> </w:t>
            </w:r>
            <w:proofErr w:type="spellStart"/>
            <w:r>
              <w:t>casuïstiek</w:t>
            </w:r>
            <w:proofErr w:type="spellEnd"/>
            <w:r>
              <w:t>?</w:t>
            </w:r>
          </w:p>
        </w:tc>
      </w:tr>
      <w:tr w:rsidR="0008410D" w:rsidRPr="00D23D5F" w14:paraId="2E860381" w14:textId="77777777" w:rsidTr="0008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57CD8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5643365F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6B89B46C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1CDB923E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</w:tc>
      </w:tr>
    </w:tbl>
    <w:p w14:paraId="6641416E" w14:textId="77777777" w:rsidR="0008410D" w:rsidRPr="0008410D" w:rsidRDefault="0008410D" w:rsidP="0008410D">
      <w:pPr>
        <w:spacing w:before="32"/>
        <w:ind w:right="-20"/>
        <w:rPr>
          <w:rFonts w:eastAsia="Arial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8410D" w:rsidRPr="00665154" w14:paraId="4728976F" w14:textId="77777777" w:rsidTr="0008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78036E" w14:textId="77777777" w:rsidR="0008410D" w:rsidRPr="00CF1DC9" w:rsidRDefault="0008410D" w:rsidP="0008410D">
            <w:pPr>
              <w:pStyle w:val="Lijstalinea"/>
              <w:widowControl/>
              <w:numPr>
                <w:ilvl w:val="0"/>
                <w:numId w:val="44"/>
              </w:numPr>
              <w:rPr>
                <w:i/>
                <w:iCs/>
              </w:rPr>
            </w:pPr>
            <w:r>
              <w:t xml:space="preserve">Op </w:t>
            </w:r>
            <w:proofErr w:type="spellStart"/>
            <w:r>
              <w:t>welke</w:t>
            </w:r>
            <w:proofErr w:type="spellEnd"/>
            <w:r>
              <w:t xml:space="preserve"> </w:t>
            </w:r>
            <w:proofErr w:type="spellStart"/>
            <w:r>
              <w:t>vlakken</w:t>
            </w:r>
            <w:proofErr w:type="spellEnd"/>
            <w:r>
              <w:t xml:space="preserve"> </w:t>
            </w:r>
            <w:proofErr w:type="spellStart"/>
            <w:r>
              <w:t>onderscheidt</w:t>
            </w:r>
            <w:proofErr w:type="spellEnd"/>
            <w:r>
              <w:t xml:space="preserve"> </w:t>
            </w:r>
            <w:proofErr w:type="spellStart"/>
            <w:r>
              <w:t>uw</w:t>
            </w:r>
            <w:proofErr w:type="spellEnd"/>
            <w:r>
              <w:t xml:space="preserve"> </w:t>
            </w:r>
            <w:proofErr w:type="spellStart"/>
            <w:r>
              <w:t>organisatie</w:t>
            </w:r>
            <w:proofErr w:type="spellEnd"/>
            <w:r>
              <w:t xml:space="preserve"> </w:t>
            </w:r>
            <w:proofErr w:type="spellStart"/>
            <w:r>
              <w:t>zich</w:t>
            </w:r>
            <w:proofErr w:type="spellEnd"/>
            <w:r>
              <w:t xml:space="preserve"> van </w:t>
            </w:r>
            <w:proofErr w:type="spellStart"/>
            <w:r>
              <w:t>andere</w:t>
            </w:r>
            <w:proofErr w:type="spellEnd"/>
            <w:r>
              <w:t xml:space="preserve"> </w:t>
            </w:r>
            <w:proofErr w:type="spellStart"/>
            <w:r>
              <w:t>aanbieders</w:t>
            </w:r>
            <w:proofErr w:type="spellEnd"/>
            <w:r>
              <w:t xml:space="preserve"> in de </w:t>
            </w:r>
            <w:proofErr w:type="spellStart"/>
            <w:r>
              <w:t>markt</w:t>
            </w:r>
            <w:proofErr w:type="spellEnd"/>
            <w:r>
              <w:t>?</w:t>
            </w:r>
            <w:r>
              <w:br/>
            </w:r>
            <w:r w:rsidRPr="00EC4CA2">
              <w:rPr>
                <w:i/>
                <w:iCs/>
              </w:rPr>
              <w:t xml:space="preserve">Denk </w:t>
            </w:r>
            <w:proofErr w:type="spellStart"/>
            <w:r>
              <w:rPr>
                <w:i/>
                <w:iCs/>
              </w:rPr>
              <w:t>bijvoorbeeld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aan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aanpak</w:t>
            </w:r>
            <w:proofErr w:type="spellEnd"/>
            <w:r w:rsidRPr="00EC4CA2">
              <w:rPr>
                <w:i/>
                <w:iCs/>
              </w:rPr>
              <w:t xml:space="preserve">, expertise, </w:t>
            </w:r>
            <w:proofErr w:type="spellStart"/>
            <w:r w:rsidRPr="00EC4CA2">
              <w:rPr>
                <w:i/>
                <w:iCs/>
              </w:rPr>
              <w:t>netwerk</w:t>
            </w:r>
            <w:proofErr w:type="spellEnd"/>
            <w:r w:rsidRPr="00EC4CA2">
              <w:rPr>
                <w:i/>
                <w:iCs/>
              </w:rPr>
              <w:t xml:space="preserve">, tooling, </w:t>
            </w:r>
            <w:proofErr w:type="spellStart"/>
            <w:r w:rsidRPr="00EC4CA2">
              <w:rPr>
                <w:i/>
                <w:iCs/>
              </w:rPr>
              <w:t>slagingspercentages</w:t>
            </w:r>
            <w:proofErr w:type="spellEnd"/>
            <w:r w:rsidRPr="00EC4CA2">
              <w:rPr>
                <w:i/>
                <w:iCs/>
              </w:rPr>
              <w:t>, etc.</w:t>
            </w:r>
          </w:p>
        </w:tc>
      </w:tr>
      <w:tr w:rsidR="0008410D" w:rsidRPr="00D23D5F" w14:paraId="35DCC47D" w14:textId="77777777" w:rsidTr="0008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465C8E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5559AE9E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6C8CC720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6FC00DC2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</w:tc>
      </w:tr>
    </w:tbl>
    <w:p w14:paraId="716AB05F" w14:textId="77777777" w:rsidR="0008410D" w:rsidRPr="0008410D" w:rsidRDefault="0008410D" w:rsidP="0008410D">
      <w:pPr>
        <w:spacing w:before="32"/>
        <w:ind w:right="-20"/>
        <w:rPr>
          <w:rFonts w:eastAsia="Arial" w:cs="Calibri"/>
          <w:b/>
          <w:bCs/>
        </w:rPr>
      </w:pPr>
    </w:p>
    <w:p w14:paraId="70F3B10C" w14:textId="77777777" w:rsidR="0008410D" w:rsidRPr="0008410D" w:rsidRDefault="0008410D" w:rsidP="0008410D">
      <w:pPr>
        <w:spacing w:before="32"/>
        <w:ind w:right="-20"/>
        <w:rPr>
          <w:rFonts w:eastAsia="Arial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8410D" w:rsidRPr="00C26674" w14:paraId="7517B487" w14:textId="77777777" w:rsidTr="0008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DC0EB2" w14:textId="77777777" w:rsidR="0008410D" w:rsidRPr="00FD5D67" w:rsidRDefault="0008410D" w:rsidP="0008410D">
            <w:pPr>
              <w:pStyle w:val="Lijstalinea"/>
              <w:widowControl/>
              <w:numPr>
                <w:ilvl w:val="0"/>
                <w:numId w:val="44"/>
              </w:numPr>
            </w:pPr>
            <w:r w:rsidRPr="00FD5D67">
              <w:t xml:space="preserve">Hoe </w:t>
            </w:r>
            <w:proofErr w:type="spellStart"/>
            <w:r w:rsidRPr="00FD5D67">
              <w:t>borgt</w:t>
            </w:r>
            <w:proofErr w:type="spellEnd"/>
            <w:r w:rsidRPr="00FD5D67">
              <w:t xml:space="preserve"> u de </w:t>
            </w:r>
            <w:proofErr w:type="spellStart"/>
            <w:r w:rsidRPr="00FD5D67">
              <w:t>kwaliteit</w:t>
            </w:r>
            <w:proofErr w:type="spellEnd"/>
            <w:r w:rsidRPr="00FD5D67">
              <w:t xml:space="preserve"> van de </w:t>
            </w:r>
            <w:proofErr w:type="spellStart"/>
            <w:r w:rsidRPr="00FD5D67">
              <w:t>uw</w:t>
            </w:r>
            <w:proofErr w:type="spellEnd"/>
            <w:r w:rsidRPr="00FD5D67">
              <w:t xml:space="preserve"> </w:t>
            </w:r>
            <w:proofErr w:type="spellStart"/>
            <w:r w:rsidRPr="00FD5D67">
              <w:t>dienstverlening</w:t>
            </w:r>
            <w:proofErr w:type="spellEnd"/>
            <w:r w:rsidRPr="00FD5D67">
              <w:t>?</w:t>
            </w:r>
          </w:p>
          <w:p w14:paraId="482CADE3" w14:textId="77777777" w:rsidR="0008410D" w:rsidRPr="00FD5D67" w:rsidRDefault="0008410D" w:rsidP="00016A94">
            <w:pPr>
              <w:pStyle w:val="Lijstalinea"/>
              <w:rPr>
                <w:i/>
                <w:iCs/>
              </w:rPr>
            </w:pPr>
            <w:r w:rsidRPr="00EC4CA2">
              <w:rPr>
                <w:i/>
                <w:iCs/>
              </w:rPr>
              <w:t xml:space="preserve">Denk </w:t>
            </w:r>
            <w:proofErr w:type="spellStart"/>
            <w:r>
              <w:rPr>
                <w:i/>
                <w:iCs/>
              </w:rPr>
              <w:t>bijvoorbeeld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aan</w:t>
            </w:r>
            <w:proofErr w:type="spellEnd"/>
            <w:r w:rsidRPr="00EC4CA2">
              <w:rPr>
                <w:i/>
                <w:iCs/>
              </w:rPr>
              <w:t xml:space="preserve"> monitoring, </w:t>
            </w:r>
            <w:proofErr w:type="spellStart"/>
            <w:r w:rsidRPr="00EC4CA2">
              <w:rPr>
                <w:i/>
                <w:iCs/>
              </w:rPr>
              <w:t>evaluatie</w:t>
            </w:r>
            <w:proofErr w:type="spellEnd"/>
            <w:r w:rsidRPr="00EC4CA2">
              <w:rPr>
                <w:i/>
                <w:iCs/>
              </w:rPr>
              <w:t xml:space="preserve">, </w:t>
            </w:r>
            <w:proofErr w:type="spellStart"/>
            <w:r w:rsidRPr="00EC4CA2">
              <w:rPr>
                <w:i/>
                <w:iCs/>
              </w:rPr>
              <w:t>rapportages</w:t>
            </w:r>
            <w:proofErr w:type="spellEnd"/>
            <w:r w:rsidRPr="00EC4CA2">
              <w:rPr>
                <w:i/>
                <w:iCs/>
              </w:rPr>
              <w:t xml:space="preserve"> en </w:t>
            </w:r>
            <w:proofErr w:type="spellStart"/>
            <w:r w:rsidRPr="00EC4CA2">
              <w:rPr>
                <w:i/>
                <w:iCs/>
              </w:rPr>
              <w:t>deskundigheid</w:t>
            </w:r>
            <w:proofErr w:type="spellEnd"/>
            <w:r w:rsidRPr="00EC4CA2">
              <w:rPr>
                <w:i/>
                <w:iCs/>
              </w:rPr>
              <w:t xml:space="preserve"> van </w:t>
            </w:r>
            <w:proofErr w:type="spellStart"/>
            <w:r w:rsidRPr="00EC4CA2">
              <w:rPr>
                <w:i/>
                <w:iCs/>
              </w:rPr>
              <w:t>betrokkenen</w:t>
            </w:r>
            <w:proofErr w:type="spellEnd"/>
            <w:r w:rsidRPr="00EC4CA2">
              <w:rPr>
                <w:i/>
                <w:iCs/>
              </w:rPr>
              <w:t>.</w:t>
            </w:r>
          </w:p>
        </w:tc>
      </w:tr>
      <w:tr w:rsidR="0008410D" w:rsidRPr="00D23D5F" w14:paraId="207694E2" w14:textId="77777777" w:rsidTr="0008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5A1CB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20CCC13D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6A1E087D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1D38A09E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</w:tc>
      </w:tr>
    </w:tbl>
    <w:p w14:paraId="003A6085" w14:textId="77777777" w:rsidR="0008410D" w:rsidRPr="0008410D" w:rsidRDefault="0008410D" w:rsidP="0008410D">
      <w:pPr>
        <w:spacing w:before="32"/>
        <w:ind w:right="-20"/>
        <w:rPr>
          <w:rFonts w:eastAsia="Arial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8410D" w:rsidRPr="00C26674" w14:paraId="3664661E" w14:textId="77777777" w:rsidTr="0008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958D8E" w14:textId="77777777" w:rsidR="0008410D" w:rsidRPr="0008410D" w:rsidRDefault="0008410D" w:rsidP="0008410D">
            <w:pPr>
              <w:pStyle w:val="Lijstalinea"/>
              <w:widowControl/>
              <w:numPr>
                <w:ilvl w:val="0"/>
                <w:numId w:val="44"/>
              </w:numPr>
              <w:spacing w:before="32"/>
              <w:ind w:right="-20"/>
              <w:rPr>
                <w:rFonts w:eastAsia="Arial" w:cs="Calibri"/>
              </w:rPr>
            </w:pPr>
            <w:proofErr w:type="spellStart"/>
            <w:r>
              <w:t>Hoeveel</w:t>
            </w:r>
            <w:proofErr w:type="spellEnd"/>
            <w:r>
              <w:t xml:space="preserve"> </w:t>
            </w:r>
            <w:proofErr w:type="spellStart"/>
            <w:r>
              <w:t>casemanagers</w:t>
            </w:r>
            <w:proofErr w:type="spellEnd"/>
            <w:r>
              <w:t xml:space="preserve"> (per wet) </w:t>
            </w:r>
            <w:proofErr w:type="spellStart"/>
            <w:r>
              <w:t>heeft</w:t>
            </w:r>
            <w:proofErr w:type="spellEnd"/>
            <w:r>
              <w:t xml:space="preserve"> </w:t>
            </w:r>
            <w:proofErr w:type="spellStart"/>
            <w:r>
              <w:t>uw</w:t>
            </w:r>
            <w:proofErr w:type="spellEnd"/>
            <w:r>
              <w:t xml:space="preserve"> </w:t>
            </w:r>
            <w:proofErr w:type="spellStart"/>
            <w:r>
              <w:t>organisatie</w:t>
            </w:r>
            <w:proofErr w:type="spellEnd"/>
            <w:r>
              <w:t xml:space="preserve"> in </w:t>
            </w:r>
            <w:proofErr w:type="spellStart"/>
            <w:r>
              <w:t>dienst</w:t>
            </w:r>
            <w:proofErr w:type="spellEnd"/>
            <w:r>
              <w:t xml:space="preserve"> en hoe </w:t>
            </w:r>
            <w:proofErr w:type="spellStart"/>
            <w:r>
              <w:t>wordt</w:t>
            </w:r>
            <w:proofErr w:type="spellEnd"/>
            <w:r>
              <w:t xml:space="preserve"> de </w:t>
            </w:r>
            <w:proofErr w:type="spellStart"/>
            <w:r>
              <w:t>continuïteit</w:t>
            </w:r>
            <w:proofErr w:type="spellEnd"/>
            <w:r>
              <w:t xml:space="preserve"> van </w:t>
            </w:r>
            <w:proofErr w:type="spellStart"/>
            <w:r>
              <w:t>dienstverlening</w:t>
            </w:r>
            <w:proofErr w:type="spellEnd"/>
            <w:r>
              <w:t xml:space="preserve"> </w:t>
            </w:r>
            <w:proofErr w:type="spellStart"/>
            <w:r>
              <w:t>geborgd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</w:t>
            </w:r>
            <w:proofErr w:type="spellStart"/>
            <w:r>
              <w:t>ziekte</w:t>
            </w:r>
            <w:proofErr w:type="spellEnd"/>
            <w:r>
              <w:t xml:space="preserve"> of </w:t>
            </w:r>
            <w:proofErr w:type="spellStart"/>
            <w:r>
              <w:t>verlof</w:t>
            </w:r>
            <w:proofErr w:type="spellEnd"/>
            <w:r>
              <w:t xml:space="preserve"> van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casemanager</w:t>
            </w:r>
            <w:proofErr w:type="spellEnd"/>
            <w:r>
              <w:t>?</w:t>
            </w:r>
          </w:p>
        </w:tc>
      </w:tr>
      <w:tr w:rsidR="0008410D" w:rsidRPr="00D23D5F" w14:paraId="24B4042B" w14:textId="77777777" w:rsidTr="0008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AE537B" w14:textId="77777777" w:rsidR="0008410D" w:rsidRDefault="0008410D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6EC57391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</w:rPr>
            </w:pPr>
          </w:p>
          <w:p w14:paraId="27EF725F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2803612F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</w:tc>
      </w:tr>
    </w:tbl>
    <w:p w14:paraId="2910B306" w14:textId="77777777" w:rsidR="0008410D" w:rsidRPr="0008410D" w:rsidRDefault="0008410D" w:rsidP="0008410D">
      <w:pPr>
        <w:spacing w:before="32"/>
        <w:ind w:right="-20"/>
        <w:rPr>
          <w:rFonts w:eastAsia="Arial" w:cs="Calibr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8410D" w:rsidRPr="00C26674" w14:paraId="16B654AD" w14:textId="77777777" w:rsidTr="0008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B0B903" w14:textId="450D380D" w:rsidR="0008410D" w:rsidRPr="0008410D" w:rsidRDefault="0008410D" w:rsidP="00016A94">
            <w:pPr>
              <w:spacing w:before="32"/>
              <w:ind w:left="479" w:right="-20"/>
              <w:rPr>
                <w:rFonts w:eastAsia="Arial" w:cs="Calibri"/>
              </w:rPr>
            </w:pPr>
            <w:r w:rsidRPr="0008410D">
              <w:rPr>
                <w:rFonts w:eastAsia="Arial" w:cs="Calibri"/>
              </w:rPr>
              <w:t>1</w:t>
            </w:r>
            <w:r w:rsidR="00F44C44">
              <w:rPr>
                <w:rFonts w:eastAsia="Arial" w:cs="Calibri"/>
              </w:rPr>
              <w:t>0</w:t>
            </w:r>
            <w:r w:rsidRPr="0008410D">
              <w:rPr>
                <w:rFonts w:eastAsia="Arial" w:cs="Calibri"/>
              </w:rPr>
              <w:t>.</w:t>
            </w:r>
            <w:r>
              <w:t xml:space="preserve"> Wat is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realistisch</w:t>
            </w:r>
            <w:proofErr w:type="spellEnd"/>
            <w:r>
              <w:t xml:space="preserve"> </w:t>
            </w:r>
            <w:proofErr w:type="spellStart"/>
            <w:r>
              <w:t>succespercentage</w:t>
            </w:r>
            <w:proofErr w:type="spellEnd"/>
            <w:r>
              <w:t xml:space="preserve"> per wet en/of wat is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realistische</w:t>
            </w:r>
            <w:proofErr w:type="spellEnd"/>
            <w:r>
              <w:t xml:space="preserve"> </w:t>
            </w:r>
            <w:proofErr w:type="spellStart"/>
            <w:r>
              <w:t>gemiddelde</w:t>
            </w:r>
            <w:proofErr w:type="spellEnd"/>
            <w:r>
              <w:t xml:space="preserve"> </w:t>
            </w:r>
            <w:proofErr w:type="spellStart"/>
            <w:r>
              <w:t>doorlooptijd</w:t>
            </w:r>
            <w:proofErr w:type="spellEnd"/>
            <w:r>
              <w:t xml:space="preserve"> per wet?</w:t>
            </w:r>
          </w:p>
        </w:tc>
      </w:tr>
      <w:tr w:rsidR="0008410D" w:rsidRPr="00D23D5F" w14:paraId="37E6E0D0" w14:textId="77777777" w:rsidTr="0008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B273F" w14:textId="77777777" w:rsidR="0008410D" w:rsidRDefault="0008410D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517D7C48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</w:rPr>
            </w:pPr>
          </w:p>
          <w:p w14:paraId="5615B70A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1A1BCF28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</w:tc>
      </w:tr>
    </w:tbl>
    <w:p w14:paraId="2F4B56A4" w14:textId="77777777" w:rsidR="0008410D" w:rsidRDefault="0008410D" w:rsidP="0008410D">
      <w:pPr>
        <w:spacing w:before="32"/>
        <w:ind w:right="-20"/>
        <w:rPr>
          <w:rFonts w:eastAsia="Arial"/>
        </w:rPr>
      </w:pPr>
    </w:p>
    <w:p w14:paraId="770326EA" w14:textId="77777777" w:rsidR="00CE5BDF" w:rsidRDefault="00CE5BDF" w:rsidP="0008410D">
      <w:pPr>
        <w:spacing w:before="32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8410D" w:rsidRPr="00DF16C7" w14:paraId="708DB948" w14:textId="77777777" w:rsidTr="0008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47AB90" w14:textId="5ABCDBDA" w:rsidR="0008410D" w:rsidRPr="0008410D" w:rsidRDefault="0008410D" w:rsidP="00016A94">
            <w:pPr>
              <w:spacing w:before="32"/>
              <w:ind w:left="479" w:right="-20"/>
              <w:rPr>
                <w:rFonts w:eastAsia="Arial" w:cs="Calibri"/>
              </w:rPr>
            </w:pPr>
            <w:r w:rsidRPr="0008410D">
              <w:rPr>
                <w:rFonts w:eastAsia="Arial" w:cs="Calibri"/>
              </w:rPr>
              <w:t>1</w:t>
            </w:r>
            <w:r w:rsidR="008A435B">
              <w:rPr>
                <w:rFonts w:eastAsia="Arial" w:cs="Calibri"/>
              </w:rPr>
              <w:t>1</w:t>
            </w:r>
            <w:r w:rsidR="00A02620">
              <w:rPr>
                <w:rFonts w:eastAsia="Arial" w:cs="Calibri"/>
              </w:rPr>
              <w:t>a</w:t>
            </w:r>
            <w:r w:rsidRPr="0008410D">
              <w:rPr>
                <w:rFonts w:eastAsia="Arial" w:cs="Calibri"/>
              </w:rPr>
              <w:t>.</w:t>
            </w:r>
            <w:r>
              <w:t xml:space="preserve"> Welke </w:t>
            </w:r>
            <w:proofErr w:type="spellStart"/>
            <w:r>
              <w:t>kostenmodellen</w:t>
            </w:r>
            <w:proofErr w:type="spellEnd"/>
            <w:r w:rsidR="00A02620">
              <w:t xml:space="preserve"> (</w:t>
            </w:r>
            <w:proofErr w:type="spellStart"/>
            <w:r w:rsidR="00A02620">
              <w:t>tarieven</w:t>
            </w:r>
            <w:proofErr w:type="spellEnd"/>
            <w:r w:rsidR="00A02620">
              <w:t>)</w:t>
            </w:r>
            <w:r>
              <w:t xml:space="preserve"> </w:t>
            </w:r>
            <w:proofErr w:type="spellStart"/>
            <w:r>
              <w:t>hanteert</w:t>
            </w:r>
            <w:proofErr w:type="spellEnd"/>
            <w:r>
              <w:t xml:space="preserve"> u voor </w:t>
            </w:r>
            <w:proofErr w:type="spellStart"/>
            <w:r>
              <w:t>begeleidingstrajecten</w:t>
            </w:r>
            <w:proofErr w:type="spellEnd"/>
            <w:r>
              <w:t xml:space="preserve"> WW, ZW en WIA-WGA?</w:t>
            </w:r>
            <w:r w:rsidR="00A02620">
              <w:br/>
              <w:t xml:space="preserve">11 b. Kunt u </w:t>
            </w:r>
            <w:proofErr w:type="spellStart"/>
            <w:r w:rsidR="00A02620">
              <w:t>een</w:t>
            </w:r>
            <w:proofErr w:type="spellEnd"/>
            <w:r w:rsidR="00A02620">
              <w:t xml:space="preserve"> </w:t>
            </w:r>
            <w:proofErr w:type="spellStart"/>
            <w:r w:rsidR="00A02620">
              <w:t>indicatie</w:t>
            </w:r>
            <w:proofErr w:type="spellEnd"/>
            <w:r w:rsidR="00A02620">
              <w:t xml:space="preserve"> </w:t>
            </w:r>
            <w:proofErr w:type="spellStart"/>
            <w:r w:rsidR="00A02620">
              <w:t>geven</w:t>
            </w:r>
            <w:proofErr w:type="spellEnd"/>
            <w:r w:rsidR="00A02620">
              <w:t xml:space="preserve"> van de </w:t>
            </w:r>
            <w:proofErr w:type="spellStart"/>
            <w:r w:rsidR="00A02620">
              <w:t>vaste</w:t>
            </w:r>
            <w:proofErr w:type="spellEnd"/>
            <w:r w:rsidR="00A02620">
              <w:t xml:space="preserve"> fee en/of </w:t>
            </w:r>
            <w:proofErr w:type="spellStart"/>
            <w:r w:rsidR="00A02620">
              <w:t>gemiddelde</w:t>
            </w:r>
            <w:proofErr w:type="spellEnd"/>
            <w:r w:rsidR="00A02620">
              <w:t xml:space="preserve"> </w:t>
            </w:r>
            <w:proofErr w:type="spellStart"/>
            <w:r w:rsidR="00A02620">
              <w:t>kosten</w:t>
            </w:r>
            <w:proofErr w:type="spellEnd"/>
            <w:r w:rsidR="00A02620">
              <w:t xml:space="preserve"> per type </w:t>
            </w:r>
            <w:proofErr w:type="spellStart"/>
            <w:r w:rsidR="00A02620">
              <w:t>traject</w:t>
            </w:r>
            <w:proofErr w:type="spellEnd"/>
            <w:r w:rsidR="00A02620">
              <w:t xml:space="preserve"> (WW, ZW, WIA-WGA)?</w:t>
            </w:r>
            <w:r w:rsidR="00A02620">
              <w:br/>
            </w:r>
            <w:proofErr w:type="spellStart"/>
            <w:r w:rsidR="00A02620" w:rsidRPr="00EC4CA2">
              <w:rPr>
                <w:i/>
                <w:iCs/>
              </w:rPr>
              <w:t>Graag</w:t>
            </w:r>
            <w:proofErr w:type="spellEnd"/>
            <w:r w:rsidR="00A02620" w:rsidRPr="00EC4CA2">
              <w:rPr>
                <w:i/>
                <w:iCs/>
              </w:rPr>
              <w:t xml:space="preserve"> </w:t>
            </w:r>
            <w:proofErr w:type="spellStart"/>
            <w:r w:rsidR="00A02620" w:rsidRPr="00EC4CA2">
              <w:rPr>
                <w:i/>
                <w:iCs/>
              </w:rPr>
              <w:t>inclusief</w:t>
            </w:r>
            <w:proofErr w:type="spellEnd"/>
            <w:r w:rsidR="00A02620" w:rsidRPr="00EC4CA2">
              <w:rPr>
                <w:i/>
                <w:iCs/>
              </w:rPr>
              <w:t xml:space="preserve"> </w:t>
            </w:r>
            <w:proofErr w:type="spellStart"/>
            <w:r w:rsidR="00A02620" w:rsidRPr="00EC4CA2">
              <w:rPr>
                <w:i/>
                <w:iCs/>
              </w:rPr>
              <w:t>toelichting</w:t>
            </w:r>
            <w:proofErr w:type="spellEnd"/>
            <w:r w:rsidR="00A02620" w:rsidRPr="00EC4CA2">
              <w:rPr>
                <w:i/>
                <w:iCs/>
              </w:rPr>
              <w:t xml:space="preserve"> op </w:t>
            </w:r>
            <w:proofErr w:type="spellStart"/>
            <w:r w:rsidR="00A02620" w:rsidRPr="00EC4CA2">
              <w:rPr>
                <w:i/>
                <w:iCs/>
              </w:rPr>
              <w:t>een</w:t>
            </w:r>
            <w:proofErr w:type="spellEnd"/>
            <w:r w:rsidR="00A02620" w:rsidRPr="00EC4CA2">
              <w:rPr>
                <w:i/>
                <w:iCs/>
              </w:rPr>
              <w:t xml:space="preserve"> </w:t>
            </w:r>
            <w:proofErr w:type="spellStart"/>
            <w:r w:rsidR="00A02620" w:rsidRPr="00EC4CA2">
              <w:rPr>
                <w:i/>
                <w:iCs/>
              </w:rPr>
              <w:t>opbouw</w:t>
            </w:r>
            <w:proofErr w:type="spellEnd"/>
            <w:r w:rsidR="00A02620" w:rsidRPr="00EC4CA2">
              <w:rPr>
                <w:i/>
                <w:iCs/>
              </w:rPr>
              <w:t xml:space="preserve"> van </w:t>
            </w:r>
            <w:proofErr w:type="spellStart"/>
            <w:r w:rsidR="00A02620" w:rsidRPr="00EC4CA2">
              <w:rPr>
                <w:i/>
                <w:iCs/>
              </w:rPr>
              <w:t>deze</w:t>
            </w:r>
            <w:proofErr w:type="spellEnd"/>
            <w:r w:rsidR="00A02620" w:rsidRPr="00EC4CA2">
              <w:rPr>
                <w:i/>
                <w:iCs/>
              </w:rPr>
              <w:t xml:space="preserve"> </w:t>
            </w:r>
            <w:proofErr w:type="spellStart"/>
            <w:r w:rsidR="00A02620" w:rsidRPr="00EC4CA2">
              <w:rPr>
                <w:i/>
                <w:iCs/>
              </w:rPr>
              <w:t>kosten</w:t>
            </w:r>
            <w:proofErr w:type="spellEnd"/>
            <w:r w:rsidR="00A02620" w:rsidRPr="00EC4CA2">
              <w:rPr>
                <w:i/>
                <w:iCs/>
              </w:rPr>
              <w:t>.</w:t>
            </w:r>
          </w:p>
        </w:tc>
      </w:tr>
      <w:tr w:rsidR="0008410D" w:rsidRPr="00BD0533" w14:paraId="722691AB" w14:textId="77777777" w:rsidTr="0008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9F6AC" w14:textId="77777777" w:rsidR="0008410D" w:rsidRDefault="0008410D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0148CD2D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</w:rPr>
            </w:pPr>
          </w:p>
          <w:p w14:paraId="60F3DCA9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06652AC6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</w:tc>
      </w:tr>
    </w:tbl>
    <w:p w14:paraId="4CAF3F9C" w14:textId="77777777" w:rsidR="0008410D" w:rsidRDefault="0008410D" w:rsidP="0008410D">
      <w:pPr>
        <w:spacing w:before="32"/>
        <w:ind w:right="-20"/>
        <w:rPr>
          <w:rFonts w:eastAsia="Arial"/>
        </w:rPr>
      </w:pPr>
    </w:p>
    <w:p w14:paraId="2D6885CE" w14:textId="77777777" w:rsidR="0008410D" w:rsidRDefault="0008410D" w:rsidP="0008410D">
      <w:pPr>
        <w:spacing w:before="32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8410D" w:rsidRPr="00DF16C7" w14:paraId="11D590CF" w14:textId="77777777" w:rsidTr="0008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E1F66C" w14:textId="2B98FEF1" w:rsidR="0008410D" w:rsidRPr="00323C94" w:rsidRDefault="0008410D" w:rsidP="00016A94">
            <w:r w:rsidRPr="0008410D">
              <w:rPr>
                <w:rFonts w:eastAsia="Arial" w:cs="Calibri"/>
              </w:rPr>
              <w:t>1</w:t>
            </w:r>
            <w:r w:rsidR="001A3E1E">
              <w:rPr>
                <w:rFonts w:eastAsia="Arial" w:cs="Calibri"/>
              </w:rPr>
              <w:t>2</w:t>
            </w:r>
            <w:r w:rsidRPr="0008410D">
              <w:rPr>
                <w:rFonts w:eastAsia="Arial" w:cs="Calibri"/>
              </w:rPr>
              <w:t xml:space="preserve">.  </w:t>
            </w:r>
            <w:r w:rsidRPr="00323C94">
              <w:t xml:space="preserve">Hoe </w:t>
            </w:r>
            <w:proofErr w:type="spellStart"/>
            <w:r w:rsidRPr="00323C94">
              <w:t>ziet</w:t>
            </w:r>
            <w:proofErr w:type="spellEnd"/>
            <w:r w:rsidRPr="00323C94">
              <w:t xml:space="preserve"> de </w:t>
            </w:r>
            <w:proofErr w:type="spellStart"/>
            <w:r w:rsidRPr="00323C94">
              <w:t>samenwerking</w:t>
            </w:r>
            <w:proofErr w:type="spellEnd"/>
            <w:r w:rsidRPr="00323C94">
              <w:t xml:space="preserve"> met HR-</w:t>
            </w:r>
            <w:proofErr w:type="spellStart"/>
            <w:r w:rsidRPr="00323C94">
              <w:t>adviseurs</w:t>
            </w:r>
            <w:proofErr w:type="spellEnd"/>
            <w:r w:rsidRPr="00323C94">
              <w:t xml:space="preserve"> en/of de </w:t>
            </w:r>
            <w:proofErr w:type="spellStart"/>
            <w:r w:rsidRPr="00323C94">
              <w:t>casemanager</w:t>
            </w:r>
            <w:proofErr w:type="spellEnd"/>
            <w:r w:rsidRPr="00323C94">
              <w:t xml:space="preserve"> van de </w:t>
            </w:r>
            <w:proofErr w:type="spellStart"/>
            <w:r w:rsidRPr="00323C94">
              <w:t>gemeente</w:t>
            </w:r>
            <w:proofErr w:type="spellEnd"/>
            <w:r w:rsidRPr="00323C94">
              <w:t xml:space="preserve"> </w:t>
            </w:r>
            <w:proofErr w:type="spellStart"/>
            <w:r w:rsidRPr="00323C94">
              <w:t>eruit</w:t>
            </w:r>
            <w:proofErr w:type="spellEnd"/>
            <w:r w:rsidRPr="00323C94">
              <w:t>?</w:t>
            </w:r>
          </w:p>
          <w:p w14:paraId="00B744C3" w14:textId="77777777" w:rsidR="0008410D" w:rsidRPr="0008410D" w:rsidRDefault="0008410D" w:rsidP="00016A94">
            <w:pPr>
              <w:spacing w:before="32"/>
              <w:ind w:left="479" w:right="-20"/>
              <w:rPr>
                <w:rFonts w:eastAsia="Arial" w:cs="Calibri"/>
              </w:rPr>
            </w:pPr>
          </w:p>
        </w:tc>
      </w:tr>
      <w:tr w:rsidR="0008410D" w:rsidRPr="00BD0533" w14:paraId="3105B0BA" w14:textId="77777777" w:rsidTr="0008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10FDE" w14:textId="77777777" w:rsidR="0008410D" w:rsidRDefault="0008410D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146AA59C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</w:rPr>
            </w:pPr>
          </w:p>
          <w:p w14:paraId="5A600752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</w:tc>
      </w:tr>
    </w:tbl>
    <w:p w14:paraId="4259A48A" w14:textId="77777777" w:rsidR="0008410D" w:rsidRDefault="0008410D" w:rsidP="0008410D">
      <w:pPr>
        <w:spacing w:before="32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8410D" w:rsidRPr="00DF16C7" w14:paraId="12C3326D" w14:textId="77777777" w:rsidTr="0008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0A1B3A" w14:textId="6E43D8E1" w:rsidR="0008410D" w:rsidRPr="0054135C" w:rsidRDefault="0008410D" w:rsidP="00016A94">
            <w:r w:rsidRPr="0008410D">
              <w:rPr>
                <w:rFonts w:eastAsia="Arial" w:cs="Calibri"/>
              </w:rPr>
              <w:t>1</w:t>
            </w:r>
            <w:r w:rsidR="001A3E1E">
              <w:rPr>
                <w:rFonts w:eastAsia="Arial" w:cs="Calibri"/>
              </w:rPr>
              <w:t>3</w:t>
            </w:r>
            <w:r w:rsidRPr="0008410D">
              <w:rPr>
                <w:rFonts w:eastAsia="Arial" w:cs="Calibri"/>
              </w:rPr>
              <w:t xml:space="preserve">.  </w:t>
            </w:r>
            <w:r w:rsidRPr="0054135C">
              <w:t xml:space="preserve">Wat is de </w:t>
            </w:r>
            <w:proofErr w:type="spellStart"/>
            <w:r w:rsidRPr="0054135C">
              <w:t>verwachte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doorlooptijd</w:t>
            </w:r>
            <w:proofErr w:type="spellEnd"/>
            <w:r w:rsidRPr="0054135C">
              <w:t xml:space="preserve"> en </w:t>
            </w:r>
            <w:proofErr w:type="spellStart"/>
            <w:r w:rsidRPr="0054135C">
              <w:t>inspanning</w:t>
            </w:r>
            <w:proofErr w:type="spellEnd"/>
            <w:r w:rsidRPr="0054135C">
              <w:t xml:space="preserve"> (</w:t>
            </w:r>
            <w:proofErr w:type="spellStart"/>
            <w:r w:rsidRPr="0054135C">
              <w:t>tijd</w:t>
            </w:r>
            <w:proofErr w:type="spellEnd"/>
            <w:r w:rsidRPr="0054135C">
              <w:t>/</w:t>
            </w:r>
            <w:proofErr w:type="spellStart"/>
            <w:r w:rsidRPr="0054135C">
              <w:t>kosten</w:t>
            </w:r>
            <w:proofErr w:type="spellEnd"/>
            <w:r w:rsidRPr="0054135C">
              <w:t xml:space="preserve">) </w:t>
            </w:r>
            <w:proofErr w:type="spellStart"/>
            <w:r w:rsidRPr="0054135C">
              <w:t>bij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implementatie</w:t>
            </w:r>
            <w:proofErr w:type="spellEnd"/>
            <w:r w:rsidRPr="0054135C">
              <w:t xml:space="preserve"> van </w:t>
            </w:r>
            <w:proofErr w:type="spellStart"/>
            <w:r w:rsidRPr="0054135C">
              <w:t>uw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dienstverlening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bij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een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nieuwe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opdrachtgever</w:t>
            </w:r>
            <w:proofErr w:type="spellEnd"/>
            <w:r w:rsidRPr="0054135C">
              <w:t>?</w:t>
            </w:r>
          </w:p>
        </w:tc>
      </w:tr>
      <w:tr w:rsidR="0008410D" w:rsidRPr="00BD0533" w14:paraId="6F821975" w14:textId="77777777" w:rsidTr="0008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23578" w14:textId="77777777" w:rsidR="0008410D" w:rsidRDefault="0008410D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697A2D6F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</w:rPr>
            </w:pPr>
          </w:p>
          <w:p w14:paraId="0F2DEA4C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</w:tc>
      </w:tr>
    </w:tbl>
    <w:p w14:paraId="6D179204" w14:textId="77777777" w:rsidR="0008410D" w:rsidRDefault="0008410D" w:rsidP="0008410D">
      <w:pPr>
        <w:spacing w:before="32"/>
        <w:ind w:right="-20"/>
        <w:rPr>
          <w:rFonts w:eastAsia="Arial"/>
        </w:rPr>
      </w:pPr>
    </w:p>
    <w:p w14:paraId="751EFEC5" w14:textId="77777777" w:rsidR="0008410D" w:rsidRDefault="0008410D" w:rsidP="0008410D">
      <w:pPr>
        <w:spacing w:before="32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08410D" w:rsidRPr="00DF16C7" w14:paraId="142B1B00" w14:textId="77777777" w:rsidTr="00084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20C28E" w14:textId="2BAE18EB" w:rsidR="0008410D" w:rsidRDefault="00953C3A" w:rsidP="00953C3A">
            <w:pPr>
              <w:pStyle w:val="Lijstalinea"/>
              <w:widowControl/>
              <w:ind w:left="0"/>
              <w:rPr>
                <w:b w:val="0"/>
                <w:bCs w:val="0"/>
              </w:rPr>
            </w:pPr>
            <w:r>
              <w:t xml:space="preserve">14a. </w:t>
            </w:r>
            <w:r w:rsidR="0008410D" w:rsidRPr="00D1701A">
              <w:t xml:space="preserve">Welke informatie </w:t>
            </w:r>
            <w:proofErr w:type="spellStart"/>
            <w:r w:rsidR="0008410D" w:rsidRPr="00D1701A">
              <w:t>heeft</w:t>
            </w:r>
            <w:proofErr w:type="spellEnd"/>
            <w:r w:rsidR="0008410D" w:rsidRPr="00D1701A">
              <w:t xml:space="preserve"> u </w:t>
            </w:r>
            <w:proofErr w:type="spellStart"/>
            <w:r w:rsidR="0008410D" w:rsidRPr="00D1701A">
              <w:t>nodig</w:t>
            </w:r>
            <w:proofErr w:type="spellEnd"/>
            <w:r w:rsidR="0008410D" w:rsidRPr="00D1701A">
              <w:t xml:space="preserve"> van de </w:t>
            </w:r>
            <w:proofErr w:type="spellStart"/>
            <w:r w:rsidR="0008410D" w:rsidRPr="00D1701A">
              <w:t>gemeente</w:t>
            </w:r>
            <w:proofErr w:type="spellEnd"/>
            <w:r w:rsidR="0008410D" w:rsidRPr="00D1701A">
              <w:t xml:space="preserve"> in het </w:t>
            </w:r>
            <w:proofErr w:type="spellStart"/>
            <w:r w:rsidR="0008410D" w:rsidRPr="00D1701A">
              <w:t>aanbestedingstraject</w:t>
            </w:r>
            <w:proofErr w:type="spellEnd"/>
            <w:r w:rsidR="0008410D" w:rsidRPr="00D1701A">
              <w:t xml:space="preserve"> om </w:t>
            </w:r>
            <w:proofErr w:type="spellStart"/>
            <w:r w:rsidR="0008410D" w:rsidRPr="00D1701A">
              <w:t>een</w:t>
            </w:r>
            <w:proofErr w:type="spellEnd"/>
            <w:r w:rsidR="0008410D" w:rsidRPr="00D1701A">
              <w:t xml:space="preserve"> </w:t>
            </w:r>
            <w:proofErr w:type="spellStart"/>
            <w:r w:rsidR="0008410D" w:rsidRPr="00D1701A">
              <w:t>passende</w:t>
            </w:r>
            <w:proofErr w:type="spellEnd"/>
            <w:r w:rsidR="0008410D" w:rsidRPr="00D1701A">
              <w:t xml:space="preserve"> </w:t>
            </w:r>
            <w:proofErr w:type="spellStart"/>
            <w:r w:rsidR="0008410D" w:rsidRPr="00D1701A">
              <w:t>aanbieding</w:t>
            </w:r>
            <w:proofErr w:type="spellEnd"/>
            <w:r w:rsidR="0008410D" w:rsidRPr="00D1701A">
              <w:t xml:space="preserve"> </w:t>
            </w:r>
            <w:proofErr w:type="spellStart"/>
            <w:r w:rsidR="0008410D" w:rsidRPr="00D1701A">
              <w:t>te</w:t>
            </w:r>
            <w:proofErr w:type="spellEnd"/>
            <w:r w:rsidR="0008410D" w:rsidRPr="00D1701A">
              <w:t xml:space="preserve"> </w:t>
            </w:r>
            <w:proofErr w:type="spellStart"/>
            <w:r w:rsidR="0008410D" w:rsidRPr="00D1701A">
              <w:t>kunnen</w:t>
            </w:r>
            <w:proofErr w:type="spellEnd"/>
            <w:r w:rsidR="0008410D" w:rsidRPr="00D1701A">
              <w:t xml:space="preserve"> </w:t>
            </w:r>
            <w:proofErr w:type="spellStart"/>
            <w:r w:rsidR="0008410D" w:rsidRPr="00D1701A">
              <w:t>doen</w:t>
            </w:r>
            <w:proofErr w:type="spellEnd"/>
            <w:r w:rsidR="0008410D" w:rsidRPr="00D1701A">
              <w:t>?</w:t>
            </w:r>
          </w:p>
          <w:p w14:paraId="55919B4B" w14:textId="77777777" w:rsidR="00953C3A" w:rsidRDefault="00953C3A" w:rsidP="00953C3A">
            <w:pPr>
              <w:pStyle w:val="Lijstalinea"/>
              <w:widowControl/>
              <w:ind w:left="0"/>
              <w:rPr>
                <w:b w:val="0"/>
                <w:bCs w:val="0"/>
              </w:rPr>
            </w:pPr>
          </w:p>
          <w:p w14:paraId="53882DFF" w14:textId="77777777" w:rsidR="00953C3A" w:rsidRPr="00077170" w:rsidRDefault="00953C3A" w:rsidP="00953C3A">
            <w:pPr>
              <w:pStyle w:val="Lijstalinea"/>
              <w:widowControl/>
              <w:ind w:left="0"/>
            </w:pPr>
            <w:r>
              <w:t xml:space="preserve">14b. </w:t>
            </w:r>
            <w:r w:rsidRPr="00077170">
              <w:t xml:space="preserve">Welke tips en/of </w:t>
            </w:r>
            <w:proofErr w:type="spellStart"/>
            <w:r w:rsidRPr="00077170">
              <w:t>aandachtspunten</w:t>
            </w:r>
            <w:proofErr w:type="spellEnd"/>
            <w:r w:rsidRPr="00077170">
              <w:t xml:space="preserve"> wilt u de </w:t>
            </w:r>
            <w:proofErr w:type="spellStart"/>
            <w:r w:rsidRPr="00077170">
              <w:t>gemeente</w:t>
            </w:r>
            <w:proofErr w:type="spellEnd"/>
            <w:r w:rsidRPr="00077170">
              <w:t xml:space="preserve"> </w:t>
            </w:r>
            <w:proofErr w:type="spellStart"/>
            <w:r w:rsidRPr="00077170">
              <w:t>meegeven</w:t>
            </w:r>
            <w:proofErr w:type="spellEnd"/>
            <w:r w:rsidRPr="00077170">
              <w:t xml:space="preserve"> ter </w:t>
            </w:r>
            <w:proofErr w:type="spellStart"/>
            <w:r w:rsidRPr="00077170">
              <w:t>voorbereiding</w:t>
            </w:r>
            <w:proofErr w:type="spellEnd"/>
            <w:r w:rsidRPr="00077170">
              <w:t xml:space="preserve"> op de </w:t>
            </w:r>
            <w:proofErr w:type="spellStart"/>
            <w:r w:rsidRPr="00077170">
              <w:t>aanbesteding</w:t>
            </w:r>
            <w:proofErr w:type="spellEnd"/>
            <w:r w:rsidRPr="00077170">
              <w:t>?</w:t>
            </w:r>
            <w:r>
              <w:t xml:space="preserve"> </w:t>
            </w:r>
            <w:proofErr w:type="spellStart"/>
            <w:r w:rsidRPr="00F34FC9">
              <w:t>Bijvoorbeeld</w:t>
            </w:r>
            <w:proofErr w:type="spellEnd"/>
            <w:r w:rsidRPr="00F34FC9">
              <w:t xml:space="preserve"> </w:t>
            </w:r>
            <w:proofErr w:type="spellStart"/>
            <w:r w:rsidRPr="00F34FC9">
              <w:t>risico’s</w:t>
            </w:r>
            <w:proofErr w:type="spellEnd"/>
            <w:r w:rsidRPr="00F34FC9">
              <w:t xml:space="preserve"> of best practices</w:t>
            </w:r>
            <w:r w:rsidRPr="00E94D1F">
              <w:rPr>
                <w:rFonts w:ascii="Arial" w:hAnsi="Arial" w:cs="Arial"/>
              </w:rPr>
              <w:t>.</w:t>
            </w:r>
          </w:p>
          <w:p w14:paraId="5C1E5317" w14:textId="2A596163" w:rsidR="00953C3A" w:rsidRPr="00D1701A" w:rsidRDefault="00953C3A" w:rsidP="00953C3A">
            <w:pPr>
              <w:pStyle w:val="Lijstalinea"/>
              <w:widowControl/>
              <w:ind w:left="0"/>
            </w:pPr>
          </w:p>
          <w:p w14:paraId="20D48626" w14:textId="77777777" w:rsidR="0008410D" w:rsidRPr="0054135C" w:rsidRDefault="0008410D" w:rsidP="00016A94"/>
        </w:tc>
      </w:tr>
      <w:tr w:rsidR="0008410D" w:rsidRPr="00BD0533" w14:paraId="63F7AB7C" w14:textId="77777777" w:rsidTr="00084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B79582" w14:textId="77777777" w:rsidR="0008410D" w:rsidRDefault="0008410D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21EF7325" w14:textId="77777777" w:rsidR="0008410D" w:rsidRPr="00BD0533" w:rsidRDefault="0008410D" w:rsidP="00016A94">
            <w:pPr>
              <w:spacing w:before="32"/>
              <w:ind w:right="-20"/>
              <w:rPr>
                <w:rFonts w:eastAsia="Arial"/>
              </w:rPr>
            </w:pPr>
          </w:p>
          <w:p w14:paraId="7A2120E3" w14:textId="77777777" w:rsidR="0008410D" w:rsidRPr="0008410D" w:rsidRDefault="0008410D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</w:tc>
      </w:tr>
    </w:tbl>
    <w:p w14:paraId="2F7A9A2D" w14:textId="77777777" w:rsidR="0008410D" w:rsidRDefault="0008410D" w:rsidP="0008410D">
      <w:pPr>
        <w:spacing w:before="32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C6FEB" w:rsidRPr="00680F97" w14:paraId="0EE56BA7" w14:textId="77777777" w:rsidTr="007C17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901638" w14:textId="7E06E6C1" w:rsidR="00BC6FEB" w:rsidRPr="00680F97" w:rsidRDefault="00BC6FEB" w:rsidP="00803D9B">
            <w:pPr>
              <w:pStyle w:val="Lijstalinea"/>
              <w:widowControl/>
              <w:numPr>
                <w:ilvl w:val="0"/>
                <w:numId w:val="47"/>
              </w:numPr>
              <w:ind w:left="567" w:hanging="567"/>
            </w:pPr>
            <w:r w:rsidRPr="00680F97">
              <w:t xml:space="preserve">Onder </w:t>
            </w:r>
            <w:proofErr w:type="spellStart"/>
            <w:r w:rsidRPr="00680F97">
              <w:t>welke</w:t>
            </w:r>
            <w:proofErr w:type="spellEnd"/>
            <w:r w:rsidRPr="00680F97">
              <w:t xml:space="preserve"> CPV-code </w:t>
            </w:r>
            <w:proofErr w:type="spellStart"/>
            <w:r w:rsidRPr="00680F97">
              <w:t>valt</w:t>
            </w:r>
            <w:proofErr w:type="spellEnd"/>
            <w:r w:rsidRPr="00680F97">
              <w:t xml:space="preserve"> de </w:t>
            </w:r>
            <w:proofErr w:type="spellStart"/>
            <w:r w:rsidRPr="00680F97">
              <w:t>dienstverlening</w:t>
            </w:r>
            <w:proofErr w:type="spellEnd"/>
            <w:r w:rsidRPr="00680F97">
              <w:t xml:space="preserve"> in scope?</w:t>
            </w:r>
          </w:p>
          <w:p w14:paraId="4AB14D0B" w14:textId="77777777" w:rsidR="00BC6FEB" w:rsidRPr="00680F97" w:rsidRDefault="00BC6FEB" w:rsidP="00016A94"/>
        </w:tc>
      </w:tr>
      <w:tr w:rsidR="00BC6FEB" w:rsidRPr="00BD0533" w14:paraId="2475FE78" w14:textId="77777777" w:rsidTr="007C1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F922E" w14:textId="77777777" w:rsidR="00BC6FEB" w:rsidRPr="00680F97" w:rsidRDefault="00BC6FEB" w:rsidP="00016A94">
            <w:pPr>
              <w:spacing w:before="32"/>
              <w:ind w:right="-20"/>
              <w:rPr>
                <w:rFonts w:eastAsia="Arial"/>
              </w:rPr>
            </w:pPr>
            <w:r w:rsidRPr="00680F97">
              <w:rPr>
                <w:rFonts w:eastAsia="Arial"/>
                <w:b w:val="0"/>
                <w:bCs w:val="0"/>
              </w:rPr>
              <w:t>Antwoord:</w:t>
            </w:r>
          </w:p>
          <w:p w14:paraId="77779E23" w14:textId="77777777" w:rsidR="00BC6FEB" w:rsidRPr="00680F97" w:rsidRDefault="00BC6FEB" w:rsidP="00016A94">
            <w:pPr>
              <w:spacing w:before="32"/>
              <w:ind w:right="-20"/>
              <w:rPr>
                <w:rFonts w:eastAsia="Arial"/>
              </w:rPr>
            </w:pPr>
          </w:p>
          <w:p w14:paraId="42FAA418" w14:textId="77777777" w:rsidR="00BC6FEB" w:rsidRPr="00680F97" w:rsidRDefault="00BC6FEB" w:rsidP="00016A94">
            <w:pPr>
              <w:spacing w:before="32"/>
              <w:ind w:right="-20"/>
              <w:rPr>
                <w:rFonts w:eastAsia="Arial"/>
              </w:rPr>
            </w:pPr>
          </w:p>
        </w:tc>
      </w:tr>
    </w:tbl>
    <w:p w14:paraId="245BE6BA" w14:textId="77777777" w:rsidR="00F34FC9" w:rsidRDefault="00F34FC9">
      <w:pPr>
        <w:rPr>
          <w:rFonts w:ascii="Arial" w:hAnsi="Arial" w:cs="Arial"/>
          <w:sz w:val="22"/>
          <w:szCs w:val="22"/>
        </w:rPr>
      </w:pPr>
    </w:p>
    <w:p w14:paraId="4F156DB8" w14:textId="77777777" w:rsidR="00F34FC9" w:rsidRDefault="00F34FC9">
      <w:pPr>
        <w:rPr>
          <w:rFonts w:ascii="Arial" w:hAnsi="Arial" w:cs="Arial"/>
          <w:sz w:val="22"/>
          <w:szCs w:val="22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34FC9" w:rsidRPr="00DF16C7" w14:paraId="2DD393DF" w14:textId="77777777" w:rsidTr="0001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E7206C" w14:textId="02CA53C9" w:rsidR="00F34FC9" w:rsidRPr="0054135C" w:rsidRDefault="00F34FC9" w:rsidP="00016A94">
            <w:pPr>
              <w:pStyle w:val="Lijstalinea"/>
              <w:numPr>
                <w:ilvl w:val="0"/>
                <w:numId w:val="45"/>
              </w:numPr>
            </w:pPr>
            <w:r w:rsidRPr="00F34FC9">
              <w:t xml:space="preserve">Hoe </w:t>
            </w:r>
            <w:proofErr w:type="spellStart"/>
            <w:r w:rsidRPr="00F34FC9">
              <w:t>zorgt</w:t>
            </w:r>
            <w:proofErr w:type="spellEnd"/>
            <w:r w:rsidRPr="00F34FC9">
              <w:t xml:space="preserve"> </w:t>
            </w:r>
            <w:proofErr w:type="spellStart"/>
            <w:r w:rsidRPr="00F34FC9">
              <w:t>uw</w:t>
            </w:r>
            <w:proofErr w:type="spellEnd"/>
            <w:r w:rsidRPr="00F34FC9">
              <w:t xml:space="preserve"> </w:t>
            </w:r>
            <w:proofErr w:type="spellStart"/>
            <w:r w:rsidRPr="00F34FC9">
              <w:t>organisatie</w:t>
            </w:r>
            <w:proofErr w:type="spellEnd"/>
            <w:r w:rsidRPr="00F34FC9">
              <w:t xml:space="preserve"> </w:t>
            </w:r>
            <w:proofErr w:type="spellStart"/>
            <w:r w:rsidRPr="00F34FC9">
              <w:t>ervoor</w:t>
            </w:r>
            <w:proofErr w:type="spellEnd"/>
            <w:r w:rsidRPr="00F34FC9">
              <w:t xml:space="preserve"> </w:t>
            </w:r>
            <w:proofErr w:type="spellStart"/>
            <w:r w:rsidRPr="00F34FC9">
              <w:t>dat</w:t>
            </w:r>
            <w:proofErr w:type="spellEnd"/>
            <w:r w:rsidRPr="00F34FC9">
              <w:t xml:space="preserve"> </w:t>
            </w:r>
            <w:proofErr w:type="spellStart"/>
            <w:r w:rsidRPr="00F34FC9">
              <w:t>uw</w:t>
            </w:r>
            <w:proofErr w:type="spellEnd"/>
            <w:r w:rsidRPr="00F34FC9">
              <w:t xml:space="preserve"> </w:t>
            </w:r>
            <w:proofErr w:type="spellStart"/>
            <w:r>
              <w:t>dienstverlenging</w:t>
            </w:r>
            <w:proofErr w:type="spellEnd"/>
            <w:r w:rsidRPr="00F34FC9">
              <w:t xml:space="preserve"> </w:t>
            </w:r>
            <w:proofErr w:type="spellStart"/>
            <w:r w:rsidRPr="00F34FC9">
              <w:t>aansluit</w:t>
            </w:r>
            <w:proofErr w:type="spellEnd"/>
            <w:r w:rsidRPr="00F34FC9">
              <w:t xml:space="preserve"> </w:t>
            </w:r>
            <w:proofErr w:type="spellStart"/>
            <w:r w:rsidRPr="00F34FC9">
              <w:t>bij</w:t>
            </w:r>
            <w:proofErr w:type="spellEnd"/>
            <w:r w:rsidRPr="00F34FC9">
              <w:t xml:space="preserve"> </w:t>
            </w:r>
            <w:proofErr w:type="spellStart"/>
            <w:r w:rsidRPr="00F34FC9">
              <w:t>nieuwe</w:t>
            </w:r>
            <w:proofErr w:type="spellEnd"/>
            <w:r w:rsidRPr="00F34FC9">
              <w:t xml:space="preserve"> of </w:t>
            </w:r>
            <w:proofErr w:type="spellStart"/>
            <w:r w:rsidRPr="00F34FC9">
              <w:t>veranderende</w:t>
            </w:r>
            <w:proofErr w:type="spellEnd"/>
            <w:r w:rsidRPr="00F34FC9">
              <w:t xml:space="preserve"> wet- en </w:t>
            </w:r>
            <w:proofErr w:type="spellStart"/>
            <w:r w:rsidRPr="00F34FC9">
              <w:t>regelgeving</w:t>
            </w:r>
            <w:proofErr w:type="spellEnd"/>
            <w:r w:rsidRPr="00F34FC9">
              <w:t>?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F34FC9" w:rsidRPr="00BD0533" w14:paraId="5339E6C8" w14:textId="77777777" w:rsidTr="0001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C942D" w14:textId="77777777" w:rsidR="00F34FC9" w:rsidRDefault="00F34FC9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312D44BC" w14:textId="77777777" w:rsidR="00F34FC9" w:rsidRPr="00BD0533" w:rsidRDefault="00F34FC9" w:rsidP="00016A94">
            <w:pPr>
              <w:spacing w:before="32"/>
              <w:ind w:right="-20"/>
              <w:rPr>
                <w:rFonts w:eastAsia="Arial"/>
              </w:rPr>
            </w:pPr>
          </w:p>
          <w:p w14:paraId="30B2B797" w14:textId="77777777" w:rsidR="00F34FC9" w:rsidRPr="00F34FC9" w:rsidRDefault="00F34FC9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</w:tc>
      </w:tr>
    </w:tbl>
    <w:p w14:paraId="4A476B2B" w14:textId="77777777" w:rsidR="00F34FC9" w:rsidRDefault="00F34FC9">
      <w:pPr>
        <w:rPr>
          <w:rFonts w:ascii="Arial" w:hAnsi="Arial" w:cs="Arial"/>
          <w:sz w:val="22"/>
          <w:szCs w:val="22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34FC9" w:rsidRPr="00DF16C7" w14:paraId="23A65340" w14:textId="77777777" w:rsidTr="0001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249CF5" w14:textId="0E4AB9A9" w:rsidR="00F34FC9" w:rsidRPr="0054135C" w:rsidRDefault="00F34FC9" w:rsidP="00016A94">
            <w:pPr>
              <w:pStyle w:val="Lijstalinea"/>
              <w:numPr>
                <w:ilvl w:val="0"/>
                <w:numId w:val="45"/>
              </w:numPr>
            </w:pPr>
            <w:proofErr w:type="spellStart"/>
            <w:r>
              <w:t>Heeft</w:t>
            </w:r>
            <w:proofErr w:type="spellEnd"/>
            <w:r>
              <w:t xml:space="preserve"> u </w:t>
            </w:r>
            <w:proofErr w:type="spellStart"/>
            <w:r>
              <w:t>ervaring</w:t>
            </w:r>
            <w:proofErr w:type="spellEnd"/>
            <w:r>
              <w:t xml:space="preserve"> met het </w:t>
            </w:r>
            <w:proofErr w:type="spellStart"/>
            <w:r>
              <w:t>aanbesteden</w:t>
            </w:r>
            <w:proofErr w:type="spellEnd"/>
            <w:r>
              <w:t xml:space="preserve"> van </w:t>
            </w:r>
            <w:r>
              <w:rPr>
                <w:lang w:val="nl-NL"/>
              </w:rPr>
              <w:t>de</w:t>
            </w:r>
            <w:r w:rsidRPr="00F34FC9">
              <w:rPr>
                <w:lang w:val="nl-NL"/>
              </w:rPr>
              <w:t xml:space="preserve"> ERD-WGA herverzekering</w:t>
            </w:r>
            <w:r>
              <w:rPr>
                <w:lang w:val="nl-NL"/>
              </w:rPr>
              <w:t>?</w:t>
            </w:r>
            <w:r w:rsidRPr="00F34FC9">
              <w:t xml:space="preserve"> </w:t>
            </w:r>
          </w:p>
        </w:tc>
      </w:tr>
      <w:tr w:rsidR="00F34FC9" w:rsidRPr="00BD0533" w14:paraId="28FB0EDA" w14:textId="77777777" w:rsidTr="0001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4759F" w14:textId="77777777" w:rsidR="00F34FC9" w:rsidRDefault="00F34FC9" w:rsidP="00016A94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77B13784" w14:textId="77777777" w:rsidR="00F34FC9" w:rsidRPr="00BD0533" w:rsidRDefault="00F34FC9" w:rsidP="00016A94">
            <w:pPr>
              <w:spacing w:before="32"/>
              <w:ind w:right="-20"/>
              <w:rPr>
                <w:rFonts w:eastAsia="Arial"/>
              </w:rPr>
            </w:pPr>
          </w:p>
          <w:p w14:paraId="64ABAC3A" w14:textId="77777777" w:rsidR="00F34FC9" w:rsidRPr="00F34FC9" w:rsidRDefault="00F34FC9" w:rsidP="00016A94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</w:tc>
      </w:tr>
    </w:tbl>
    <w:p w14:paraId="31649E96" w14:textId="77777777" w:rsidR="00F34FC9" w:rsidRDefault="00F34FC9">
      <w:pPr>
        <w:rPr>
          <w:rFonts w:ascii="Arial" w:hAnsi="Arial" w:cs="Arial"/>
          <w:sz w:val="22"/>
          <w:szCs w:val="22"/>
        </w:rPr>
      </w:pPr>
    </w:p>
    <w:sectPr w:rsidR="00F34FC9" w:rsidSect="006E65D2">
      <w:headerReference w:type="default" r:id="rId11"/>
      <w:footerReference w:type="default" r:id="rId12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7061E" w14:textId="77777777" w:rsidR="00F45096" w:rsidRDefault="00F45096" w:rsidP="00B01D28">
      <w:r>
        <w:separator/>
      </w:r>
    </w:p>
  </w:endnote>
  <w:endnote w:type="continuationSeparator" w:id="0">
    <w:p w14:paraId="00DCCAFB" w14:textId="77777777" w:rsidR="00F45096" w:rsidRDefault="00F45096" w:rsidP="00B01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1923C" w14:textId="6081160F" w:rsidR="00BC6FEB" w:rsidRDefault="00B457A0" w:rsidP="00BC6FEB">
    <w:pPr>
      <w:pStyle w:val="Geenafstand"/>
      <w:rPr>
        <w:rFonts w:ascii="Arial" w:hAnsi="Arial" w:cs="Arial"/>
        <w:sz w:val="16"/>
        <w:szCs w:val="16"/>
      </w:rPr>
    </w:pPr>
    <w:bookmarkStart w:id="1" w:name="_Hlk71555796"/>
    <w:bookmarkStart w:id="2" w:name="_Hlk95115520"/>
    <w:bookmarkStart w:id="3" w:name="_Hlk95115521"/>
    <w:bookmarkStart w:id="4" w:name="_Hlk146888232"/>
    <w:r w:rsidRPr="006E65D2">
      <w:rPr>
        <w:rFonts w:ascii="Arial" w:hAnsi="Arial" w:cs="Arial"/>
        <w:sz w:val="16"/>
        <w:szCs w:val="16"/>
      </w:rPr>
      <w:t xml:space="preserve">Bijlage </w:t>
    </w:r>
    <w:r w:rsidR="004A1650">
      <w:rPr>
        <w:rFonts w:ascii="Arial" w:hAnsi="Arial" w:cs="Arial"/>
        <w:sz w:val="16"/>
        <w:szCs w:val="16"/>
      </w:rPr>
      <w:t>2</w:t>
    </w:r>
    <w:r w:rsidRPr="006E65D2">
      <w:rPr>
        <w:rFonts w:ascii="Arial" w:hAnsi="Arial" w:cs="Arial"/>
        <w:sz w:val="16"/>
        <w:szCs w:val="16"/>
      </w:rPr>
      <w:t xml:space="preserve">. </w:t>
    </w:r>
    <w:r w:rsidR="00B053D9">
      <w:rPr>
        <w:rFonts w:ascii="Arial" w:hAnsi="Arial" w:cs="Arial"/>
        <w:sz w:val="16"/>
        <w:szCs w:val="16"/>
      </w:rPr>
      <w:t>M</w:t>
    </w:r>
    <w:r w:rsidR="006D193F" w:rsidRPr="006D193F">
      <w:rPr>
        <w:rFonts w:ascii="Arial" w:hAnsi="Arial" w:cs="Arial"/>
        <w:sz w:val="16"/>
        <w:szCs w:val="16"/>
      </w:rPr>
      <w:t>arktconsultatie</w:t>
    </w:r>
    <w:bookmarkStart w:id="5" w:name="_Hlk146888343"/>
    <w:r w:rsidR="00B053D9">
      <w:rPr>
        <w:rFonts w:ascii="Arial" w:hAnsi="Arial" w:cs="Arial"/>
        <w:sz w:val="16"/>
        <w:szCs w:val="16"/>
      </w:rPr>
      <w:t xml:space="preserve">vragen, </w:t>
    </w:r>
    <w:bookmarkEnd w:id="1"/>
    <w:bookmarkEnd w:id="2"/>
    <w:bookmarkEnd w:id="3"/>
    <w:bookmarkEnd w:id="5"/>
    <w:r w:rsidR="00BC6FEB" w:rsidRPr="007E4339">
      <w:rPr>
        <w:rFonts w:ascii="Arial" w:hAnsi="Arial" w:cs="Arial"/>
        <w:sz w:val="16"/>
        <w:szCs w:val="16"/>
      </w:rPr>
      <w:t>Marktconsultatie</w:t>
    </w:r>
    <w:r w:rsidR="00BC6FEB">
      <w:rPr>
        <w:rFonts w:ascii="Arial" w:hAnsi="Arial" w:cs="Arial"/>
        <w:sz w:val="16"/>
        <w:szCs w:val="16"/>
      </w:rPr>
      <w:t>/interessepeiling</w:t>
    </w:r>
    <w:r w:rsidR="00BC6FEB" w:rsidRPr="007E4339">
      <w:rPr>
        <w:rFonts w:ascii="Arial" w:hAnsi="Arial" w:cs="Arial"/>
        <w:sz w:val="16"/>
        <w:szCs w:val="16"/>
      </w:rPr>
      <w:t xml:space="preserve"> </w:t>
    </w:r>
    <w:r w:rsidR="00BC6FEB" w:rsidRPr="00E131A5">
      <w:rPr>
        <w:rFonts w:ascii="Arial" w:hAnsi="Arial" w:cs="Arial"/>
        <w:sz w:val="16"/>
        <w:szCs w:val="16"/>
      </w:rPr>
      <w:t>Dienstverlening Service Center ERD ZW, ED WGA-WIA en SV-regelingen</w:t>
    </w:r>
    <w:r w:rsidR="00BC6FEB" w:rsidRPr="006E65D2">
      <w:rPr>
        <w:rFonts w:ascii="Arial" w:hAnsi="Arial" w:cs="Arial"/>
        <w:sz w:val="16"/>
        <w:szCs w:val="16"/>
      </w:rPr>
      <w:t xml:space="preserve">, </w:t>
    </w:r>
    <w:r w:rsidR="00BC6FEB" w:rsidRPr="00937966">
      <w:rPr>
        <w:rFonts w:ascii="Arial" w:hAnsi="Arial" w:cs="Arial"/>
        <w:sz w:val="16"/>
        <w:szCs w:val="16"/>
      </w:rPr>
      <w:t xml:space="preserve">zaaknummer </w:t>
    </w:r>
    <w:r w:rsidR="00BC6FEB" w:rsidRPr="00E131A5">
      <w:rPr>
        <w:rFonts w:ascii="Arial" w:hAnsi="Arial" w:cs="Arial"/>
        <w:sz w:val="16"/>
        <w:szCs w:val="16"/>
      </w:rPr>
      <w:t>Z/26/871540</w:t>
    </w:r>
    <w:r w:rsidR="00BC6FEB">
      <w:rPr>
        <w:rFonts w:ascii="Arial" w:hAnsi="Arial" w:cs="Arial"/>
        <w:sz w:val="16"/>
        <w:szCs w:val="16"/>
      </w:rPr>
      <w:tab/>
    </w:r>
  </w:p>
  <w:p w14:paraId="2719183D" w14:textId="57A3DDAA" w:rsidR="00937966" w:rsidRDefault="00B457A0" w:rsidP="00B457A0">
    <w:pPr>
      <w:pStyle w:val="Geenafstand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bookmarkEnd w:id="4"/>
  <w:p w14:paraId="08C39E53" w14:textId="77777777" w:rsidR="00937966" w:rsidRDefault="00937966" w:rsidP="00B457A0">
    <w:pPr>
      <w:pStyle w:val="Geenafstand"/>
      <w:rPr>
        <w:rFonts w:ascii="Arial" w:hAnsi="Arial" w:cs="Arial"/>
        <w:sz w:val="16"/>
        <w:szCs w:val="16"/>
      </w:rPr>
    </w:pPr>
  </w:p>
  <w:p w14:paraId="539D988A" w14:textId="77777777" w:rsidR="00B01D28" w:rsidRPr="006E65D2" w:rsidRDefault="00B457A0" w:rsidP="00B65C2F">
    <w:pPr>
      <w:pStyle w:val="Geenafstand"/>
      <w:ind w:left="7788"/>
      <w:rPr>
        <w:rFonts w:ascii="Arial" w:hAnsi="Arial" w:cs="Arial"/>
        <w:sz w:val="16"/>
        <w:szCs w:val="16"/>
      </w:rPr>
    </w:pPr>
    <w:r w:rsidRPr="00B457A0">
      <w:rPr>
        <w:rFonts w:ascii="Arial" w:hAnsi="Arial" w:cs="Arial"/>
        <w:sz w:val="16"/>
        <w:szCs w:val="16"/>
      </w:rPr>
      <w:t xml:space="preserve">Pagina </w:t>
    </w:r>
    <w:r w:rsidRPr="00B457A0">
      <w:rPr>
        <w:rFonts w:ascii="Arial" w:hAnsi="Arial" w:cs="Arial"/>
        <w:sz w:val="16"/>
        <w:szCs w:val="16"/>
      </w:rPr>
      <w:fldChar w:fldCharType="begin"/>
    </w:r>
    <w:r w:rsidRPr="00B457A0">
      <w:rPr>
        <w:rFonts w:ascii="Arial" w:hAnsi="Arial" w:cs="Arial"/>
        <w:sz w:val="16"/>
        <w:szCs w:val="16"/>
      </w:rPr>
      <w:instrText>PAGE</w:instrText>
    </w:r>
    <w:r w:rsidRPr="00B457A0">
      <w:rPr>
        <w:rFonts w:ascii="Arial" w:hAnsi="Arial" w:cs="Arial"/>
        <w:sz w:val="16"/>
        <w:szCs w:val="16"/>
      </w:rPr>
      <w:fldChar w:fldCharType="separate"/>
    </w:r>
    <w:r w:rsidRPr="00B457A0">
      <w:rPr>
        <w:rFonts w:ascii="Arial" w:hAnsi="Arial" w:cs="Arial"/>
        <w:sz w:val="16"/>
        <w:szCs w:val="16"/>
      </w:rPr>
      <w:t>2</w:t>
    </w:r>
    <w:r w:rsidRPr="00B457A0">
      <w:rPr>
        <w:rFonts w:ascii="Arial" w:hAnsi="Arial" w:cs="Arial"/>
        <w:sz w:val="16"/>
        <w:szCs w:val="16"/>
      </w:rPr>
      <w:fldChar w:fldCharType="end"/>
    </w:r>
    <w:r w:rsidRPr="00B457A0">
      <w:rPr>
        <w:rFonts w:ascii="Arial" w:hAnsi="Arial" w:cs="Arial"/>
        <w:sz w:val="16"/>
        <w:szCs w:val="16"/>
      </w:rPr>
      <w:t xml:space="preserve"> van </w:t>
    </w:r>
    <w:r w:rsidRPr="00B457A0">
      <w:rPr>
        <w:rFonts w:ascii="Arial" w:hAnsi="Arial" w:cs="Arial"/>
        <w:sz w:val="16"/>
        <w:szCs w:val="16"/>
      </w:rPr>
      <w:fldChar w:fldCharType="begin"/>
    </w:r>
    <w:r w:rsidRPr="00B457A0">
      <w:rPr>
        <w:rFonts w:ascii="Arial" w:hAnsi="Arial" w:cs="Arial"/>
        <w:sz w:val="16"/>
        <w:szCs w:val="16"/>
      </w:rPr>
      <w:instrText>NUMPAGES</w:instrText>
    </w:r>
    <w:r w:rsidRPr="00B457A0">
      <w:rPr>
        <w:rFonts w:ascii="Arial" w:hAnsi="Arial" w:cs="Arial"/>
        <w:sz w:val="16"/>
        <w:szCs w:val="16"/>
      </w:rPr>
      <w:fldChar w:fldCharType="separate"/>
    </w:r>
    <w:r w:rsidRPr="00B457A0">
      <w:rPr>
        <w:rFonts w:ascii="Arial" w:hAnsi="Arial" w:cs="Arial"/>
        <w:sz w:val="16"/>
        <w:szCs w:val="16"/>
      </w:rPr>
      <w:t>2</w:t>
    </w:r>
    <w:r w:rsidRPr="00B457A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ED2DC" w14:textId="77777777" w:rsidR="00F45096" w:rsidRDefault="00F45096" w:rsidP="00B01D28">
      <w:r>
        <w:separator/>
      </w:r>
    </w:p>
  </w:footnote>
  <w:footnote w:type="continuationSeparator" w:id="0">
    <w:p w14:paraId="482F1499" w14:textId="77777777" w:rsidR="00F45096" w:rsidRDefault="00F45096" w:rsidP="00B01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419A" w14:textId="77777777" w:rsidR="00A907DF" w:rsidRDefault="00F45096">
    <w:pPr>
      <w:pStyle w:val="Koptekst"/>
    </w:pPr>
    <w:r>
      <w:rPr>
        <w:noProof/>
      </w:rPr>
      <w:pict w14:anchorId="460492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7" o:spid="_x0000_s1026" type="#_x0000_t75" style="position:absolute;margin-left:314.95pt;margin-top:-19.6pt;width:169.5pt;height:50.2pt;z-index:-251658752;visibility:visible" wrapcoords="-96 0 -96 21365 21600 21365 21600 0 -96 0">
          <v:imagedata r:id="rId1" o:title="" cropbottom="17856f"/>
          <w10:wrap type="throug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2076"/>
    <w:multiLevelType w:val="hybridMultilevel"/>
    <w:tmpl w:val="03F2C42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467BF"/>
    <w:multiLevelType w:val="hybridMultilevel"/>
    <w:tmpl w:val="0E6E146A"/>
    <w:lvl w:ilvl="0" w:tplc="C34E0EDA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59" w:hanging="360"/>
      </w:pPr>
    </w:lvl>
    <w:lvl w:ilvl="2" w:tplc="0413001B" w:tentative="1">
      <w:start w:val="1"/>
      <w:numFmt w:val="lowerRoman"/>
      <w:lvlText w:val="%3."/>
      <w:lvlJc w:val="right"/>
      <w:pPr>
        <w:ind w:left="2279" w:hanging="180"/>
      </w:pPr>
    </w:lvl>
    <w:lvl w:ilvl="3" w:tplc="0413000F" w:tentative="1">
      <w:start w:val="1"/>
      <w:numFmt w:val="decimal"/>
      <w:lvlText w:val="%4."/>
      <w:lvlJc w:val="left"/>
      <w:pPr>
        <w:ind w:left="2999" w:hanging="360"/>
      </w:pPr>
    </w:lvl>
    <w:lvl w:ilvl="4" w:tplc="04130019" w:tentative="1">
      <w:start w:val="1"/>
      <w:numFmt w:val="lowerLetter"/>
      <w:lvlText w:val="%5."/>
      <w:lvlJc w:val="left"/>
      <w:pPr>
        <w:ind w:left="3719" w:hanging="360"/>
      </w:pPr>
    </w:lvl>
    <w:lvl w:ilvl="5" w:tplc="0413001B" w:tentative="1">
      <w:start w:val="1"/>
      <w:numFmt w:val="lowerRoman"/>
      <w:lvlText w:val="%6."/>
      <w:lvlJc w:val="right"/>
      <w:pPr>
        <w:ind w:left="4439" w:hanging="180"/>
      </w:pPr>
    </w:lvl>
    <w:lvl w:ilvl="6" w:tplc="0413000F" w:tentative="1">
      <w:start w:val="1"/>
      <w:numFmt w:val="decimal"/>
      <w:lvlText w:val="%7."/>
      <w:lvlJc w:val="left"/>
      <w:pPr>
        <w:ind w:left="5159" w:hanging="360"/>
      </w:pPr>
    </w:lvl>
    <w:lvl w:ilvl="7" w:tplc="04130019" w:tentative="1">
      <w:start w:val="1"/>
      <w:numFmt w:val="lowerLetter"/>
      <w:lvlText w:val="%8."/>
      <w:lvlJc w:val="left"/>
      <w:pPr>
        <w:ind w:left="5879" w:hanging="360"/>
      </w:pPr>
    </w:lvl>
    <w:lvl w:ilvl="8" w:tplc="0413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 w15:restartNumberingAfterBreak="0">
    <w:nsid w:val="087B7F2E"/>
    <w:multiLevelType w:val="multilevel"/>
    <w:tmpl w:val="9E68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BF08F4"/>
    <w:multiLevelType w:val="multilevel"/>
    <w:tmpl w:val="3C66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4416B7"/>
    <w:multiLevelType w:val="multilevel"/>
    <w:tmpl w:val="554A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702910"/>
    <w:multiLevelType w:val="hybridMultilevel"/>
    <w:tmpl w:val="83EC56B8"/>
    <w:lvl w:ilvl="0" w:tplc="3DA8E9A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E2EAD"/>
    <w:multiLevelType w:val="multilevel"/>
    <w:tmpl w:val="C29A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070299"/>
    <w:multiLevelType w:val="multilevel"/>
    <w:tmpl w:val="B8E0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0486037"/>
    <w:multiLevelType w:val="multilevel"/>
    <w:tmpl w:val="DFA4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6F44B15"/>
    <w:multiLevelType w:val="multilevel"/>
    <w:tmpl w:val="5DDA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D43F1A"/>
    <w:multiLevelType w:val="multilevel"/>
    <w:tmpl w:val="F3FE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F70E37"/>
    <w:multiLevelType w:val="multilevel"/>
    <w:tmpl w:val="170EC83A"/>
    <w:lvl w:ilvl="0">
      <w:start w:val="1"/>
      <w:numFmt w:val="bullet"/>
      <w:lvlText w:val=""/>
      <w:lvlJc w:val="left"/>
      <w:pPr>
        <w:tabs>
          <w:tab w:val="num" w:pos="-396"/>
        </w:tabs>
        <w:ind w:left="-3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764"/>
        </w:tabs>
        <w:ind w:left="17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D2B2A51"/>
    <w:multiLevelType w:val="hybridMultilevel"/>
    <w:tmpl w:val="B75021B4"/>
    <w:lvl w:ilvl="0" w:tplc="06DA3506">
      <w:start w:val="16"/>
      <w:numFmt w:val="decimal"/>
      <w:lvlText w:val="%1."/>
      <w:lvlJc w:val="left"/>
      <w:pPr>
        <w:ind w:left="360" w:hanging="360"/>
      </w:pPr>
      <w:rPr>
        <w:rFonts w:eastAsia="Arial" w:cstheme="minorHAnsi"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743432"/>
    <w:multiLevelType w:val="hybridMultilevel"/>
    <w:tmpl w:val="4E3CE7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1464E"/>
    <w:multiLevelType w:val="hybridMultilevel"/>
    <w:tmpl w:val="FFFFFFFF"/>
    <w:lvl w:ilvl="0" w:tplc="372C06C2">
      <w:start w:val="1"/>
      <w:numFmt w:val="decimal"/>
      <w:lvlText w:val="%1."/>
      <w:lvlJc w:val="left"/>
      <w:pPr>
        <w:ind w:left="720" w:hanging="360"/>
      </w:pPr>
    </w:lvl>
    <w:lvl w:ilvl="1" w:tplc="ABB03478">
      <w:start w:val="1"/>
      <w:numFmt w:val="lowerLetter"/>
      <w:lvlText w:val="%2."/>
      <w:lvlJc w:val="left"/>
      <w:pPr>
        <w:ind w:left="1440" w:hanging="360"/>
      </w:pPr>
    </w:lvl>
    <w:lvl w:ilvl="2" w:tplc="2D1A9170">
      <w:start w:val="1"/>
      <w:numFmt w:val="lowerRoman"/>
      <w:lvlText w:val="%3."/>
      <w:lvlJc w:val="right"/>
      <w:pPr>
        <w:ind w:left="2160" w:hanging="180"/>
      </w:pPr>
    </w:lvl>
    <w:lvl w:ilvl="3" w:tplc="1F50C570">
      <w:start w:val="1"/>
      <w:numFmt w:val="decimal"/>
      <w:lvlText w:val="%4."/>
      <w:lvlJc w:val="left"/>
      <w:pPr>
        <w:ind w:left="2880" w:hanging="360"/>
      </w:pPr>
    </w:lvl>
    <w:lvl w:ilvl="4" w:tplc="D5BC05C0">
      <w:start w:val="1"/>
      <w:numFmt w:val="lowerLetter"/>
      <w:lvlText w:val="%5."/>
      <w:lvlJc w:val="left"/>
      <w:pPr>
        <w:ind w:left="3600" w:hanging="360"/>
      </w:pPr>
    </w:lvl>
    <w:lvl w:ilvl="5" w:tplc="EC3C5202">
      <w:start w:val="1"/>
      <w:numFmt w:val="lowerRoman"/>
      <w:lvlText w:val="%6."/>
      <w:lvlJc w:val="right"/>
      <w:pPr>
        <w:ind w:left="4320" w:hanging="180"/>
      </w:pPr>
    </w:lvl>
    <w:lvl w:ilvl="6" w:tplc="8CB438E6">
      <w:start w:val="1"/>
      <w:numFmt w:val="decimal"/>
      <w:lvlText w:val="%7."/>
      <w:lvlJc w:val="left"/>
      <w:pPr>
        <w:ind w:left="5040" w:hanging="360"/>
      </w:pPr>
    </w:lvl>
    <w:lvl w:ilvl="7" w:tplc="4726C85E">
      <w:start w:val="1"/>
      <w:numFmt w:val="lowerLetter"/>
      <w:lvlText w:val="%8."/>
      <w:lvlJc w:val="left"/>
      <w:pPr>
        <w:ind w:left="5760" w:hanging="360"/>
      </w:pPr>
    </w:lvl>
    <w:lvl w:ilvl="8" w:tplc="3652795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4539E"/>
    <w:multiLevelType w:val="multilevel"/>
    <w:tmpl w:val="41C6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203871"/>
    <w:multiLevelType w:val="multilevel"/>
    <w:tmpl w:val="EA86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5E55AF3"/>
    <w:multiLevelType w:val="multilevel"/>
    <w:tmpl w:val="D2F0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9345123"/>
    <w:multiLevelType w:val="multilevel"/>
    <w:tmpl w:val="C020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93EFF98"/>
    <w:multiLevelType w:val="hybridMultilevel"/>
    <w:tmpl w:val="45147856"/>
    <w:lvl w:ilvl="0" w:tplc="EE92EE8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7802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22F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28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52C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AE15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6EB8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F27C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C224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04079"/>
    <w:multiLevelType w:val="hybridMultilevel"/>
    <w:tmpl w:val="5596C3BA"/>
    <w:lvl w:ilvl="0" w:tplc="3B3E04D6"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D64246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105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249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BC48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5E48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000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A28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46C4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E30DC"/>
    <w:multiLevelType w:val="hybridMultilevel"/>
    <w:tmpl w:val="EE8C1EBE"/>
    <w:lvl w:ilvl="0" w:tplc="0413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82E36"/>
    <w:multiLevelType w:val="multilevel"/>
    <w:tmpl w:val="1E24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C6073AD"/>
    <w:multiLevelType w:val="multilevel"/>
    <w:tmpl w:val="EAC6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E407EA"/>
    <w:multiLevelType w:val="multilevel"/>
    <w:tmpl w:val="A0AE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4AF2D32"/>
    <w:multiLevelType w:val="multilevel"/>
    <w:tmpl w:val="06B8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5C3016"/>
    <w:multiLevelType w:val="hybridMultilevel"/>
    <w:tmpl w:val="FD44B418"/>
    <w:lvl w:ilvl="0" w:tplc="9B1624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9895901"/>
    <w:multiLevelType w:val="hybridMultilevel"/>
    <w:tmpl w:val="8706704C"/>
    <w:lvl w:ilvl="0" w:tplc="039E3970"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72C92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8C70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6A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4A5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CEFE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63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24AF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2E85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E3600"/>
    <w:multiLevelType w:val="multilevel"/>
    <w:tmpl w:val="A22C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A99B387"/>
    <w:multiLevelType w:val="hybridMultilevel"/>
    <w:tmpl w:val="9C026A1A"/>
    <w:lvl w:ilvl="0" w:tplc="E598B3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D223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240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564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A0D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0AD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36D1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D0C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829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A0862"/>
    <w:multiLevelType w:val="multilevel"/>
    <w:tmpl w:val="78A6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2FD093C"/>
    <w:multiLevelType w:val="multilevel"/>
    <w:tmpl w:val="DC4E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876FB4"/>
    <w:multiLevelType w:val="multilevel"/>
    <w:tmpl w:val="1716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92953EC"/>
    <w:multiLevelType w:val="multilevel"/>
    <w:tmpl w:val="B536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A194751"/>
    <w:multiLevelType w:val="multilevel"/>
    <w:tmpl w:val="D6B69C34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/>
        <w:i w:val="0"/>
        <w:sz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 w:val="0"/>
        <w:i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5AB0566D"/>
    <w:multiLevelType w:val="multilevel"/>
    <w:tmpl w:val="AF82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E37207E"/>
    <w:multiLevelType w:val="multilevel"/>
    <w:tmpl w:val="8CBC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393510B"/>
    <w:multiLevelType w:val="multilevel"/>
    <w:tmpl w:val="98AE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93D1911"/>
    <w:multiLevelType w:val="hybridMultilevel"/>
    <w:tmpl w:val="1D780EDA"/>
    <w:lvl w:ilvl="0" w:tplc="715E8D4C">
      <w:start w:val="2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D0215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4E2C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8B2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84B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2C14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082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691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4EB4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036D0C"/>
    <w:multiLevelType w:val="multilevel"/>
    <w:tmpl w:val="68F2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E212BBF"/>
    <w:multiLevelType w:val="multilevel"/>
    <w:tmpl w:val="05C6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0677CF5"/>
    <w:multiLevelType w:val="multilevel"/>
    <w:tmpl w:val="3FF4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0C627BD"/>
    <w:multiLevelType w:val="multilevel"/>
    <w:tmpl w:val="4C64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50639EF"/>
    <w:multiLevelType w:val="multilevel"/>
    <w:tmpl w:val="684C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A001DF6"/>
    <w:multiLevelType w:val="multilevel"/>
    <w:tmpl w:val="2E4C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CD543A6"/>
    <w:multiLevelType w:val="multilevel"/>
    <w:tmpl w:val="EA3C9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D06305B"/>
    <w:multiLevelType w:val="hybridMultilevel"/>
    <w:tmpl w:val="FFFFFFFF"/>
    <w:lvl w:ilvl="0" w:tplc="A302EE4A">
      <w:start w:val="1"/>
      <w:numFmt w:val="decimal"/>
      <w:lvlText w:val="%1."/>
      <w:lvlJc w:val="left"/>
      <w:pPr>
        <w:ind w:left="720" w:hanging="360"/>
      </w:pPr>
    </w:lvl>
    <w:lvl w:ilvl="1" w:tplc="1A745D9A">
      <w:start w:val="1"/>
      <w:numFmt w:val="lowerLetter"/>
      <w:lvlText w:val="%2."/>
      <w:lvlJc w:val="left"/>
      <w:pPr>
        <w:ind w:left="1440" w:hanging="360"/>
      </w:pPr>
    </w:lvl>
    <w:lvl w:ilvl="2" w:tplc="4294B7E4">
      <w:start w:val="1"/>
      <w:numFmt w:val="lowerRoman"/>
      <w:lvlText w:val="%3."/>
      <w:lvlJc w:val="right"/>
      <w:pPr>
        <w:ind w:left="2160" w:hanging="180"/>
      </w:pPr>
    </w:lvl>
    <w:lvl w:ilvl="3" w:tplc="3C608F1C">
      <w:start w:val="1"/>
      <w:numFmt w:val="decimal"/>
      <w:lvlText w:val="%4."/>
      <w:lvlJc w:val="left"/>
      <w:pPr>
        <w:ind w:left="2880" w:hanging="360"/>
      </w:pPr>
    </w:lvl>
    <w:lvl w:ilvl="4" w:tplc="8B70B64A">
      <w:start w:val="1"/>
      <w:numFmt w:val="lowerLetter"/>
      <w:lvlText w:val="%5."/>
      <w:lvlJc w:val="left"/>
      <w:pPr>
        <w:ind w:left="3600" w:hanging="360"/>
      </w:pPr>
    </w:lvl>
    <w:lvl w:ilvl="5" w:tplc="EDD488D2">
      <w:start w:val="1"/>
      <w:numFmt w:val="lowerRoman"/>
      <w:lvlText w:val="%6."/>
      <w:lvlJc w:val="right"/>
      <w:pPr>
        <w:ind w:left="4320" w:hanging="180"/>
      </w:pPr>
    </w:lvl>
    <w:lvl w:ilvl="6" w:tplc="5AE46B78">
      <w:start w:val="1"/>
      <w:numFmt w:val="decimal"/>
      <w:lvlText w:val="%7."/>
      <w:lvlJc w:val="left"/>
      <w:pPr>
        <w:ind w:left="5040" w:hanging="360"/>
      </w:pPr>
    </w:lvl>
    <w:lvl w:ilvl="7" w:tplc="3E4686D4">
      <w:start w:val="1"/>
      <w:numFmt w:val="lowerLetter"/>
      <w:lvlText w:val="%8."/>
      <w:lvlJc w:val="left"/>
      <w:pPr>
        <w:ind w:left="5760" w:hanging="360"/>
      </w:pPr>
    </w:lvl>
    <w:lvl w:ilvl="8" w:tplc="DC4E3922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266706">
    <w:abstractNumId w:val="34"/>
  </w:num>
  <w:num w:numId="2" w16cid:durableId="572004851">
    <w:abstractNumId w:val="26"/>
  </w:num>
  <w:num w:numId="3" w16cid:durableId="1165785463">
    <w:abstractNumId w:val="19"/>
  </w:num>
  <w:num w:numId="4" w16cid:durableId="658115483">
    <w:abstractNumId w:val="29"/>
  </w:num>
  <w:num w:numId="5" w16cid:durableId="1821573490">
    <w:abstractNumId w:val="22"/>
  </w:num>
  <w:num w:numId="6" w16cid:durableId="953902048">
    <w:abstractNumId w:val="6"/>
  </w:num>
  <w:num w:numId="7" w16cid:durableId="1478843536">
    <w:abstractNumId w:val="24"/>
  </w:num>
  <w:num w:numId="8" w16cid:durableId="1110397774">
    <w:abstractNumId w:val="33"/>
  </w:num>
  <w:num w:numId="9" w16cid:durableId="1147279906">
    <w:abstractNumId w:val="10"/>
  </w:num>
  <w:num w:numId="10" w16cid:durableId="2033996160">
    <w:abstractNumId w:val="25"/>
  </w:num>
  <w:num w:numId="11" w16cid:durableId="87777455">
    <w:abstractNumId w:val="37"/>
  </w:num>
  <w:num w:numId="12" w16cid:durableId="1128208585">
    <w:abstractNumId w:val="7"/>
  </w:num>
  <w:num w:numId="13" w16cid:durableId="1945072795">
    <w:abstractNumId w:val="45"/>
  </w:num>
  <w:num w:numId="14" w16cid:durableId="612589956">
    <w:abstractNumId w:val="17"/>
  </w:num>
  <w:num w:numId="15" w16cid:durableId="357782952">
    <w:abstractNumId w:val="31"/>
  </w:num>
  <w:num w:numId="16" w16cid:durableId="1108895302">
    <w:abstractNumId w:val="32"/>
  </w:num>
  <w:num w:numId="17" w16cid:durableId="1231505878">
    <w:abstractNumId w:val="28"/>
  </w:num>
  <w:num w:numId="18" w16cid:durableId="645007987">
    <w:abstractNumId w:val="30"/>
  </w:num>
  <w:num w:numId="19" w16cid:durableId="1020080898">
    <w:abstractNumId w:val="3"/>
  </w:num>
  <w:num w:numId="20" w16cid:durableId="2118791050">
    <w:abstractNumId w:val="11"/>
  </w:num>
  <w:num w:numId="21" w16cid:durableId="1026129312">
    <w:abstractNumId w:val="43"/>
  </w:num>
  <w:num w:numId="22" w16cid:durableId="2754573">
    <w:abstractNumId w:val="18"/>
  </w:num>
  <w:num w:numId="23" w16cid:durableId="822743177">
    <w:abstractNumId w:val="44"/>
  </w:num>
  <w:num w:numId="24" w16cid:durableId="1954361738">
    <w:abstractNumId w:val="4"/>
  </w:num>
  <w:num w:numId="25" w16cid:durableId="770050412">
    <w:abstractNumId w:val="16"/>
  </w:num>
  <w:num w:numId="26" w16cid:durableId="1330984116">
    <w:abstractNumId w:val="9"/>
  </w:num>
  <w:num w:numId="27" w16cid:durableId="133261938">
    <w:abstractNumId w:val="8"/>
  </w:num>
  <w:num w:numId="28" w16cid:durableId="819003550">
    <w:abstractNumId w:val="35"/>
  </w:num>
  <w:num w:numId="29" w16cid:durableId="534538336">
    <w:abstractNumId w:val="40"/>
  </w:num>
  <w:num w:numId="30" w16cid:durableId="781531355">
    <w:abstractNumId w:val="42"/>
  </w:num>
  <w:num w:numId="31" w16cid:durableId="878709642">
    <w:abstractNumId w:val="36"/>
  </w:num>
  <w:num w:numId="32" w16cid:durableId="511989881">
    <w:abstractNumId w:val="2"/>
  </w:num>
  <w:num w:numId="33" w16cid:durableId="1012878850">
    <w:abstractNumId w:val="41"/>
  </w:num>
  <w:num w:numId="34" w16cid:durableId="208226135">
    <w:abstractNumId w:val="39"/>
  </w:num>
  <w:num w:numId="35" w16cid:durableId="1792165663">
    <w:abstractNumId w:val="38"/>
  </w:num>
  <w:num w:numId="36" w16cid:durableId="399251560">
    <w:abstractNumId w:val="23"/>
  </w:num>
  <w:num w:numId="37" w16cid:durableId="1378160402">
    <w:abstractNumId w:val="15"/>
  </w:num>
  <w:num w:numId="38" w16cid:durableId="31346440">
    <w:abstractNumId w:val="13"/>
  </w:num>
  <w:num w:numId="39" w16cid:durableId="1485075957">
    <w:abstractNumId w:val="0"/>
  </w:num>
  <w:num w:numId="40" w16cid:durableId="568346042">
    <w:abstractNumId w:val="20"/>
  </w:num>
  <w:num w:numId="41" w16cid:durableId="746659606">
    <w:abstractNumId w:val="27"/>
  </w:num>
  <w:num w:numId="42" w16cid:durableId="156577194">
    <w:abstractNumId w:val="46"/>
  </w:num>
  <w:num w:numId="43" w16cid:durableId="1854108717">
    <w:abstractNumId w:val="14"/>
  </w:num>
  <w:num w:numId="44" w16cid:durableId="1985159497">
    <w:abstractNumId w:val="1"/>
  </w:num>
  <w:num w:numId="45" w16cid:durableId="1223714946">
    <w:abstractNumId w:val="12"/>
  </w:num>
  <w:num w:numId="46" w16cid:durableId="1776170745">
    <w:abstractNumId w:val="5"/>
  </w:num>
  <w:num w:numId="47" w16cid:durableId="10983326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NotTrackMoves/>
  <w:defaultTabStop w:val="708"/>
  <w:hyphenationZone w:val="425"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78C8"/>
    <w:rsid w:val="00001182"/>
    <w:rsid w:val="000018E9"/>
    <w:rsid w:val="00004BBD"/>
    <w:rsid w:val="0001391F"/>
    <w:rsid w:val="000145F3"/>
    <w:rsid w:val="00015122"/>
    <w:rsid w:val="00016F29"/>
    <w:rsid w:val="00021C26"/>
    <w:rsid w:val="00023204"/>
    <w:rsid w:val="00024502"/>
    <w:rsid w:val="000303B3"/>
    <w:rsid w:val="00032FDD"/>
    <w:rsid w:val="00034765"/>
    <w:rsid w:val="00036100"/>
    <w:rsid w:val="00036D80"/>
    <w:rsid w:val="0003752F"/>
    <w:rsid w:val="00037B8C"/>
    <w:rsid w:val="00041DB5"/>
    <w:rsid w:val="00044295"/>
    <w:rsid w:val="00044767"/>
    <w:rsid w:val="000453E7"/>
    <w:rsid w:val="00046B5D"/>
    <w:rsid w:val="00051955"/>
    <w:rsid w:val="00054883"/>
    <w:rsid w:val="00054CEA"/>
    <w:rsid w:val="00055AEE"/>
    <w:rsid w:val="00056800"/>
    <w:rsid w:val="00061391"/>
    <w:rsid w:val="00064DE4"/>
    <w:rsid w:val="0006641F"/>
    <w:rsid w:val="0006753B"/>
    <w:rsid w:val="00071CC6"/>
    <w:rsid w:val="00072B3D"/>
    <w:rsid w:val="000770DC"/>
    <w:rsid w:val="00077D87"/>
    <w:rsid w:val="000816F1"/>
    <w:rsid w:val="0008410D"/>
    <w:rsid w:val="00084617"/>
    <w:rsid w:val="00085DEB"/>
    <w:rsid w:val="000905FF"/>
    <w:rsid w:val="00091697"/>
    <w:rsid w:val="00091C6F"/>
    <w:rsid w:val="00091F70"/>
    <w:rsid w:val="000965B5"/>
    <w:rsid w:val="00096C4D"/>
    <w:rsid w:val="000A04FE"/>
    <w:rsid w:val="000A5885"/>
    <w:rsid w:val="000A61B5"/>
    <w:rsid w:val="000A6956"/>
    <w:rsid w:val="000B367D"/>
    <w:rsid w:val="000B3DC4"/>
    <w:rsid w:val="000B5A74"/>
    <w:rsid w:val="000B78E5"/>
    <w:rsid w:val="000C3F73"/>
    <w:rsid w:val="000C4788"/>
    <w:rsid w:val="000C61FB"/>
    <w:rsid w:val="000C752D"/>
    <w:rsid w:val="000D1BB9"/>
    <w:rsid w:val="000D1D64"/>
    <w:rsid w:val="000D5C80"/>
    <w:rsid w:val="000D627C"/>
    <w:rsid w:val="000D74B0"/>
    <w:rsid w:val="000D7F7A"/>
    <w:rsid w:val="000E0EB9"/>
    <w:rsid w:val="000E1094"/>
    <w:rsid w:val="000E3CFF"/>
    <w:rsid w:val="000E4F0B"/>
    <w:rsid w:val="000E7571"/>
    <w:rsid w:val="000F126D"/>
    <w:rsid w:val="000F1A4E"/>
    <w:rsid w:val="000F4B22"/>
    <w:rsid w:val="000F5DB3"/>
    <w:rsid w:val="00103A65"/>
    <w:rsid w:val="00105EE3"/>
    <w:rsid w:val="001149F3"/>
    <w:rsid w:val="00120664"/>
    <w:rsid w:val="00125E60"/>
    <w:rsid w:val="00125F56"/>
    <w:rsid w:val="0012620E"/>
    <w:rsid w:val="00126D85"/>
    <w:rsid w:val="001271FF"/>
    <w:rsid w:val="0012740C"/>
    <w:rsid w:val="00130237"/>
    <w:rsid w:val="001339BB"/>
    <w:rsid w:val="00134B7A"/>
    <w:rsid w:val="0013582F"/>
    <w:rsid w:val="00137A99"/>
    <w:rsid w:val="001404D8"/>
    <w:rsid w:val="00141EEF"/>
    <w:rsid w:val="00142065"/>
    <w:rsid w:val="00142602"/>
    <w:rsid w:val="00150782"/>
    <w:rsid w:val="00152CEF"/>
    <w:rsid w:val="001531A6"/>
    <w:rsid w:val="00154E8C"/>
    <w:rsid w:val="00161D0A"/>
    <w:rsid w:val="001675DB"/>
    <w:rsid w:val="00171B4C"/>
    <w:rsid w:val="00173142"/>
    <w:rsid w:val="0017319A"/>
    <w:rsid w:val="00174888"/>
    <w:rsid w:val="00175978"/>
    <w:rsid w:val="00180D1F"/>
    <w:rsid w:val="0018190E"/>
    <w:rsid w:val="00185F44"/>
    <w:rsid w:val="00187650"/>
    <w:rsid w:val="00195665"/>
    <w:rsid w:val="001A0521"/>
    <w:rsid w:val="001A09BA"/>
    <w:rsid w:val="001A12CC"/>
    <w:rsid w:val="001A2530"/>
    <w:rsid w:val="001A3250"/>
    <w:rsid w:val="001A3E1E"/>
    <w:rsid w:val="001A654C"/>
    <w:rsid w:val="001A74FE"/>
    <w:rsid w:val="001A7655"/>
    <w:rsid w:val="001A7722"/>
    <w:rsid w:val="001B0072"/>
    <w:rsid w:val="001C4361"/>
    <w:rsid w:val="001C5127"/>
    <w:rsid w:val="001C635B"/>
    <w:rsid w:val="001C738F"/>
    <w:rsid w:val="001D06CD"/>
    <w:rsid w:val="001D5282"/>
    <w:rsid w:val="001D5C87"/>
    <w:rsid w:val="001D63D3"/>
    <w:rsid w:val="001D65BE"/>
    <w:rsid w:val="001E5DE5"/>
    <w:rsid w:val="001F236F"/>
    <w:rsid w:val="001F279F"/>
    <w:rsid w:val="001F27E7"/>
    <w:rsid w:val="001F3A6A"/>
    <w:rsid w:val="001F5083"/>
    <w:rsid w:val="001F659B"/>
    <w:rsid w:val="001F70C9"/>
    <w:rsid w:val="001F7350"/>
    <w:rsid w:val="001F772F"/>
    <w:rsid w:val="00203743"/>
    <w:rsid w:val="002059C3"/>
    <w:rsid w:val="00212760"/>
    <w:rsid w:val="00214609"/>
    <w:rsid w:val="002217C7"/>
    <w:rsid w:val="002227B5"/>
    <w:rsid w:val="0022599E"/>
    <w:rsid w:val="00225DD3"/>
    <w:rsid w:val="00226EBB"/>
    <w:rsid w:val="002279E1"/>
    <w:rsid w:val="00227F3E"/>
    <w:rsid w:val="00227F4E"/>
    <w:rsid w:val="00230701"/>
    <w:rsid w:val="0023406C"/>
    <w:rsid w:val="0023607C"/>
    <w:rsid w:val="002370BF"/>
    <w:rsid w:val="0024140C"/>
    <w:rsid w:val="00242143"/>
    <w:rsid w:val="00245986"/>
    <w:rsid w:val="00251979"/>
    <w:rsid w:val="00251DF6"/>
    <w:rsid w:val="002576AF"/>
    <w:rsid w:val="002617C8"/>
    <w:rsid w:val="00263FC0"/>
    <w:rsid w:val="002645E9"/>
    <w:rsid w:val="00264BB8"/>
    <w:rsid w:val="00271B09"/>
    <w:rsid w:val="00274156"/>
    <w:rsid w:val="00274BAB"/>
    <w:rsid w:val="00274DFD"/>
    <w:rsid w:val="00275E33"/>
    <w:rsid w:val="00276AF1"/>
    <w:rsid w:val="002834DB"/>
    <w:rsid w:val="002850CF"/>
    <w:rsid w:val="00285132"/>
    <w:rsid w:val="00290170"/>
    <w:rsid w:val="00290D23"/>
    <w:rsid w:val="00291A65"/>
    <w:rsid w:val="0029466F"/>
    <w:rsid w:val="00297624"/>
    <w:rsid w:val="00297F60"/>
    <w:rsid w:val="002A09B5"/>
    <w:rsid w:val="002A154F"/>
    <w:rsid w:val="002A2BC6"/>
    <w:rsid w:val="002A31A9"/>
    <w:rsid w:val="002A780F"/>
    <w:rsid w:val="002A7DD3"/>
    <w:rsid w:val="002B0FCB"/>
    <w:rsid w:val="002B11B0"/>
    <w:rsid w:val="002B234B"/>
    <w:rsid w:val="002B4D68"/>
    <w:rsid w:val="002B7A58"/>
    <w:rsid w:val="002B7FF6"/>
    <w:rsid w:val="002C2393"/>
    <w:rsid w:val="002C3D70"/>
    <w:rsid w:val="002C4EBB"/>
    <w:rsid w:val="002C4EE7"/>
    <w:rsid w:val="002C53AC"/>
    <w:rsid w:val="002C713E"/>
    <w:rsid w:val="002D0414"/>
    <w:rsid w:val="002D1BE8"/>
    <w:rsid w:val="002D4422"/>
    <w:rsid w:val="002D44F5"/>
    <w:rsid w:val="002D4660"/>
    <w:rsid w:val="002D4E2F"/>
    <w:rsid w:val="002D59E5"/>
    <w:rsid w:val="002D5AC8"/>
    <w:rsid w:val="002D6C68"/>
    <w:rsid w:val="002E1A8C"/>
    <w:rsid w:val="002E60D5"/>
    <w:rsid w:val="002E731E"/>
    <w:rsid w:val="002F08BE"/>
    <w:rsid w:val="002F167D"/>
    <w:rsid w:val="002F1E3C"/>
    <w:rsid w:val="002F333D"/>
    <w:rsid w:val="002F51B3"/>
    <w:rsid w:val="002F6F66"/>
    <w:rsid w:val="002F725C"/>
    <w:rsid w:val="0030053B"/>
    <w:rsid w:val="00301485"/>
    <w:rsid w:val="00302C0C"/>
    <w:rsid w:val="003038B8"/>
    <w:rsid w:val="003043EC"/>
    <w:rsid w:val="00305DF0"/>
    <w:rsid w:val="003069FB"/>
    <w:rsid w:val="00310CF9"/>
    <w:rsid w:val="00311D49"/>
    <w:rsid w:val="00317836"/>
    <w:rsid w:val="003179A5"/>
    <w:rsid w:val="00320C15"/>
    <w:rsid w:val="00320F86"/>
    <w:rsid w:val="00324295"/>
    <w:rsid w:val="003315A1"/>
    <w:rsid w:val="0033258A"/>
    <w:rsid w:val="0033447A"/>
    <w:rsid w:val="0033548E"/>
    <w:rsid w:val="003372CC"/>
    <w:rsid w:val="00341DF6"/>
    <w:rsid w:val="003435A3"/>
    <w:rsid w:val="0035328F"/>
    <w:rsid w:val="00364E9E"/>
    <w:rsid w:val="003652AD"/>
    <w:rsid w:val="00365CCC"/>
    <w:rsid w:val="00366423"/>
    <w:rsid w:val="00366FEE"/>
    <w:rsid w:val="00370231"/>
    <w:rsid w:val="00370624"/>
    <w:rsid w:val="00372C22"/>
    <w:rsid w:val="0037310C"/>
    <w:rsid w:val="00373664"/>
    <w:rsid w:val="003741B1"/>
    <w:rsid w:val="0037599F"/>
    <w:rsid w:val="00377010"/>
    <w:rsid w:val="00377B75"/>
    <w:rsid w:val="00380258"/>
    <w:rsid w:val="003820F6"/>
    <w:rsid w:val="0038211A"/>
    <w:rsid w:val="003824CB"/>
    <w:rsid w:val="00385306"/>
    <w:rsid w:val="00392489"/>
    <w:rsid w:val="00392EFE"/>
    <w:rsid w:val="003950DF"/>
    <w:rsid w:val="003978AB"/>
    <w:rsid w:val="003A17B6"/>
    <w:rsid w:val="003A29AE"/>
    <w:rsid w:val="003A4105"/>
    <w:rsid w:val="003B04A5"/>
    <w:rsid w:val="003B0B55"/>
    <w:rsid w:val="003B3D10"/>
    <w:rsid w:val="003B6CD9"/>
    <w:rsid w:val="003C158E"/>
    <w:rsid w:val="003C1AA1"/>
    <w:rsid w:val="003C313B"/>
    <w:rsid w:val="003C38C6"/>
    <w:rsid w:val="003C5C38"/>
    <w:rsid w:val="003C6614"/>
    <w:rsid w:val="003C71D1"/>
    <w:rsid w:val="003C7D73"/>
    <w:rsid w:val="003D14A9"/>
    <w:rsid w:val="003D390E"/>
    <w:rsid w:val="003D4F61"/>
    <w:rsid w:val="003D6CF5"/>
    <w:rsid w:val="003D7F4B"/>
    <w:rsid w:val="003E2D04"/>
    <w:rsid w:val="003E3316"/>
    <w:rsid w:val="003E542F"/>
    <w:rsid w:val="003E5F02"/>
    <w:rsid w:val="003E7C7B"/>
    <w:rsid w:val="003F5959"/>
    <w:rsid w:val="004001A1"/>
    <w:rsid w:val="00401D48"/>
    <w:rsid w:val="0040273C"/>
    <w:rsid w:val="0040400B"/>
    <w:rsid w:val="004049FE"/>
    <w:rsid w:val="0041386C"/>
    <w:rsid w:val="00415D9A"/>
    <w:rsid w:val="00416A20"/>
    <w:rsid w:val="00416C7F"/>
    <w:rsid w:val="00420960"/>
    <w:rsid w:val="00420FD5"/>
    <w:rsid w:val="004227EE"/>
    <w:rsid w:val="00424789"/>
    <w:rsid w:val="00424B2A"/>
    <w:rsid w:val="004252CC"/>
    <w:rsid w:val="0042576F"/>
    <w:rsid w:val="004278FC"/>
    <w:rsid w:val="004315D6"/>
    <w:rsid w:val="00432A37"/>
    <w:rsid w:val="00432BCF"/>
    <w:rsid w:val="0043374B"/>
    <w:rsid w:val="004362EB"/>
    <w:rsid w:val="00437835"/>
    <w:rsid w:val="00441B40"/>
    <w:rsid w:val="00443F7C"/>
    <w:rsid w:val="0044490F"/>
    <w:rsid w:val="00450ED5"/>
    <w:rsid w:val="0045485D"/>
    <w:rsid w:val="00462276"/>
    <w:rsid w:val="004626C2"/>
    <w:rsid w:val="00462AC3"/>
    <w:rsid w:val="00463087"/>
    <w:rsid w:val="004643AB"/>
    <w:rsid w:val="00472576"/>
    <w:rsid w:val="00473710"/>
    <w:rsid w:val="00473FB6"/>
    <w:rsid w:val="00474041"/>
    <w:rsid w:val="00475786"/>
    <w:rsid w:val="0047676C"/>
    <w:rsid w:val="00483E5A"/>
    <w:rsid w:val="004846A6"/>
    <w:rsid w:val="004873B0"/>
    <w:rsid w:val="004901A0"/>
    <w:rsid w:val="00492064"/>
    <w:rsid w:val="00496E2D"/>
    <w:rsid w:val="004A0D97"/>
    <w:rsid w:val="004A0F7A"/>
    <w:rsid w:val="004A1650"/>
    <w:rsid w:val="004A293C"/>
    <w:rsid w:val="004A2D6A"/>
    <w:rsid w:val="004A5827"/>
    <w:rsid w:val="004B1608"/>
    <w:rsid w:val="004B340E"/>
    <w:rsid w:val="004B5061"/>
    <w:rsid w:val="004B632C"/>
    <w:rsid w:val="004B6BA2"/>
    <w:rsid w:val="004C0150"/>
    <w:rsid w:val="004C1066"/>
    <w:rsid w:val="004C419C"/>
    <w:rsid w:val="004D1E95"/>
    <w:rsid w:val="004D2646"/>
    <w:rsid w:val="004D27A6"/>
    <w:rsid w:val="004D4E1A"/>
    <w:rsid w:val="004E05F2"/>
    <w:rsid w:val="004E1E01"/>
    <w:rsid w:val="004E273C"/>
    <w:rsid w:val="004E5B3F"/>
    <w:rsid w:val="004F1A12"/>
    <w:rsid w:val="004F39E4"/>
    <w:rsid w:val="004F74FF"/>
    <w:rsid w:val="004F78C8"/>
    <w:rsid w:val="005045E0"/>
    <w:rsid w:val="00505924"/>
    <w:rsid w:val="00507A7D"/>
    <w:rsid w:val="005113D7"/>
    <w:rsid w:val="005130F5"/>
    <w:rsid w:val="005160EC"/>
    <w:rsid w:val="00516AB8"/>
    <w:rsid w:val="00517387"/>
    <w:rsid w:val="00526340"/>
    <w:rsid w:val="0052732C"/>
    <w:rsid w:val="00527E92"/>
    <w:rsid w:val="00532933"/>
    <w:rsid w:val="0053458A"/>
    <w:rsid w:val="005349C0"/>
    <w:rsid w:val="005379DC"/>
    <w:rsid w:val="00537B72"/>
    <w:rsid w:val="0054035D"/>
    <w:rsid w:val="00542E8E"/>
    <w:rsid w:val="00547BEA"/>
    <w:rsid w:val="00547ED2"/>
    <w:rsid w:val="00550816"/>
    <w:rsid w:val="005521ED"/>
    <w:rsid w:val="0055557D"/>
    <w:rsid w:val="00561B69"/>
    <w:rsid w:val="0056417B"/>
    <w:rsid w:val="00565E0B"/>
    <w:rsid w:val="00567BBB"/>
    <w:rsid w:val="00571502"/>
    <w:rsid w:val="00574503"/>
    <w:rsid w:val="00575B54"/>
    <w:rsid w:val="00575DD9"/>
    <w:rsid w:val="00577ABA"/>
    <w:rsid w:val="00577BA3"/>
    <w:rsid w:val="0058146A"/>
    <w:rsid w:val="00583320"/>
    <w:rsid w:val="00585484"/>
    <w:rsid w:val="0058659F"/>
    <w:rsid w:val="00590630"/>
    <w:rsid w:val="005941B9"/>
    <w:rsid w:val="005973E7"/>
    <w:rsid w:val="0059741E"/>
    <w:rsid w:val="005A11ED"/>
    <w:rsid w:val="005A2663"/>
    <w:rsid w:val="005A43F7"/>
    <w:rsid w:val="005A6849"/>
    <w:rsid w:val="005B2D20"/>
    <w:rsid w:val="005C69FC"/>
    <w:rsid w:val="005D1352"/>
    <w:rsid w:val="005D4043"/>
    <w:rsid w:val="005D5ABE"/>
    <w:rsid w:val="005D5B8D"/>
    <w:rsid w:val="005E04D5"/>
    <w:rsid w:val="005E04FC"/>
    <w:rsid w:val="005E1C4D"/>
    <w:rsid w:val="005E4E21"/>
    <w:rsid w:val="005E51A4"/>
    <w:rsid w:val="005F0E43"/>
    <w:rsid w:val="005F231B"/>
    <w:rsid w:val="005F3706"/>
    <w:rsid w:val="005F59E8"/>
    <w:rsid w:val="005F6B74"/>
    <w:rsid w:val="00602354"/>
    <w:rsid w:val="00604470"/>
    <w:rsid w:val="00604590"/>
    <w:rsid w:val="006060AE"/>
    <w:rsid w:val="00607CFE"/>
    <w:rsid w:val="0061133E"/>
    <w:rsid w:val="00612390"/>
    <w:rsid w:val="00613283"/>
    <w:rsid w:val="0061475E"/>
    <w:rsid w:val="0061511A"/>
    <w:rsid w:val="00617F1B"/>
    <w:rsid w:val="00620F5B"/>
    <w:rsid w:val="00623093"/>
    <w:rsid w:val="006256A6"/>
    <w:rsid w:val="00627375"/>
    <w:rsid w:val="00627DF7"/>
    <w:rsid w:val="00630742"/>
    <w:rsid w:val="00632C20"/>
    <w:rsid w:val="00633278"/>
    <w:rsid w:val="00633D8E"/>
    <w:rsid w:val="006366C4"/>
    <w:rsid w:val="00637EB9"/>
    <w:rsid w:val="0064035F"/>
    <w:rsid w:val="00641830"/>
    <w:rsid w:val="00641BAE"/>
    <w:rsid w:val="00642016"/>
    <w:rsid w:val="006433EB"/>
    <w:rsid w:val="00643DAE"/>
    <w:rsid w:val="00650A63"/>
    <w:rsid w:val="0065150B"/>
    <w:rsid w:val="00655F7D"/>
    <w:rsid w:val="00656C1B"/>
    <w:rsid w:val="00656CEA"/>
    <w:rsid w:val="00657ABF"/>
    <w:rsid w:val="00660AAC"/>
    <w:rsid w:val="00661E81"/>
    <w:rsid w:val="00665CC6"/>
    <w:rsid w:val="00665D6B"/>
    <w:rsid w:val="00667E4D"/>
    <w:rsid w:val="00671998"/>
    <w:rsid w:val="00680F97"/>
    <w:rsid w:val="00681EC6"/>
    <w:rsid w:val="006823E6"/>
    <w:rsid w:val="006834BF"/>
    <w:rsid w:val="00693834"/>
    <w:rsid w:val="0069559B"/>
    <w:rsid w:val="00697CEB"/>
    <w:rsid w:val="006A2C1D"/>
    <w:rsid w:val="006A65C7"/>
    <w:rsid w:val="006A74C1"/>
    <w:rsid w:val="006B09D3"/>
    <w:rsid w:val="006B1B58"/>
    <w:rsid w:val="006B1E7C"/>
    <w:rsid w:val="006B61B4"/>
    <w:rsid w:val="006B6259"/>
    <w:rsid w:val="006B7080"/>
    <w:rsid w:val="006C415A"/>
    <w:rsid w:val="006D0F04"/>
    <w:rsid w:val="006D193F"/>
    <w:rsid w:val="006D75B1"/>
    <w:rsid w:val="006D773B"/>
    <w:rsid w:val="006E0772"/>
    <w:rsid w:val="006E087A"/>
    <w:rsid w:val="006E13C5"/>
    <w:rsid w:val="006E2188"/>
    <w:rsid w:val="006E2751"/>
    <w:rsid w:val="006E2B33"/>
    <w:rsid w:val="006E3C4B"/>
    <w:rsid w:val="006E65D2"/>
    <w:rsid w:val="006E6682"/>
    <w:rsid w:val="006E6736"/>
    <w:rsid w:val="006F3BD6"/>
    <w:rsid w:val="006F42D9"/>
    <w:rsid w:val="006F6421"/>
    <w:rsid w:val="00700F7E"/>
    <w:rsid w:val="007016D8"/>
    <w:rsid w:val="00712097"/>
    <w:rsid w:val="00715CA0"/>
    <w:rsid w:val="00721B59"/>
    <w:rsid w:val="00721E45"/>
    <w:rsid w:val="0072291A"/>
    <w:rsid w:val="007241C4"/>
    <w:rsid w:val="00727B04"/>
    <w:rsid w:val="00727CB2"/>
    <w:rsid w:val="00730200"/>
    <w:rsid w:val="00730293"/>
    <w:rsid w:val="00731651"/>
    <w:rsid w:val="00735425"/>
    <w:rsid w:val="007356F6"/>
    <w:rsid w:val="0073694B"/>
    <w:rsid w:val="007432B0"/>
    <w:rsid w:val="0074385E"/>
    <w:rsid w:val="007438C5"/>
    <w:rsid w:val="00751598"/>
    <w:rsid w:val="00754940"/>
    <w:rsid w:val="00761FD7"/>
    <w:rsid w:val="0076212F"/>
    <w:rsid w:val="00762AD3"/>
    <w:rsid w:val="00762EAA"/>
    <w:rsid w:val="00766385"/>
    <w:rsid w:val="007738EE"/>
    <w:rsid w:val="00773B19"/>
    <w:rsid w:val="0077596E"/>
    <w:rsid w:val="007767B5"/>
    <w:rsid w:val="007778EF"/>
    <w:rsid w:val="00782F24"/>
    <w:rsid w:val="007849FC"/>
    <w:rsid w:val="00785A4D"/>
    <w:rsid w:val="00785C9E"/>
    <w:rsid w:val="007863E3"/>
    <w:rsid w:val="007879AF"/>
    <w:rsid w:val="0079060C"/>
    <w:rsid w:val="00790D92"/>
    <w:rsid w:val="0079480B"/>
    <w:rsid w:val="00794CB6"/>
    <w:rsid w:val="00795DAB"/>
    <w:rsid w:val="00796D66"/>
    <w:rsid w:val="007A222E"/>
    <w:rsid w:val="007A5E36"/>
    <w:rsid w:val="007B25BF"/>
    <w:rsid w:val="007B520F"/>
    <w:rsid w:val="007B591D"/>
    <w:rsid w:val="007B6631"/>
    <w:rsid w:val="007B6FD9"/>
    <w:rsid w:val="007C1739"/>
    <w:rsid w:val="007C7054"/>
    <w:rsid w:val="007D1522"/>
    <w:rsid w:val="007D20FA"/>
    <w:rsid w:val="007D4D51"/>
    <w:rsid w:val="007D6BAA"/>
    <w:rsid w:val="007D70AD"/>
    <w:rsid w:val="007D7D08"/>
    <w:rsid w:val="007E4853"/>
    <w:rsid w:val="007E5490"/>
    <w:rsid w:val="007E55D2"/>
    <w:rsid w:val="007E7D3E"/>
    <w:rsid w:val="007F1F45"/>
    <w:rsid w:val="007F2F79"/>
    <w:rsid w:val="007F4E72"/>
    <w:rsid w:val="007F727A"/>
    <w:rsid w:val="00801339"/>
    <w:rsid w:val="00802D0F"/>
    <w:rsid w:val="00802D7C"/>
    <w:rsid w:val="00802DE5"/>
    <w:rsid w:val="00803657"/>
    <w:rsid w:val="00803D9B"/>
    <w:rsid w:val="0080757C"/>
    <w:rsid w:val="008157B9"/>
    <w:rsid w:val="00817805"/>
    <w:rsid w:val="00817BBB"/>
    <w:rsid w:val="008201E2"/>
    <w:rsid w:val="008202A4"/>
    <w:rsid w:val="00821220"/>
    <w:rsid w:val="00821C6E"/>
    <w:rsid w:val="008223B2"/>
    <w:rsid w:val="00824109"/>
    <w:rsid w:val="00824E1C"/>
    <w:rsid w:val="008267E6"/>
    <w:rsid w:val="00827404"/>
    <w:rsid w:val="00833AB1"/>
    <w:rsid w:val="008350B2"/>
    <w:rsid w:val="00837E57"/>
    <w:rsid w:val="0084222C"/>
    <w:rsid w:val="008448B6"/>
    <w:rsid w:val="00850695"/>
    <w:rsid w:val="00850754"/>
    <w:rsid w:val="008515DA"/>
    <w:rsid w:val="00852816"/>
    <w:rsid w:val="00852F68"/>
    <w:rsid w:val="008546EE"/>
    <w:rsid w:val="008561FE"/>
    <w:rsid w:val="0085771E"/>
    <w:rsid w:val="008611AA"/>
    <w:rsid w:val="00865A6E"/>
    <w:rsid w:val="00867567"/>
    <w:rsid w:val="00870746"/>
    <w:rsid w:val="00870F5F"/>
    <w:rsid w:val="008803CF"/>
    <w:rsid w:val="00881CC5"/>
    <w:rsid w:val="00883F3D"/>
    <w:rsid w:val="0088474C"/>
    <w:rsid w:val="0088535E"/>
    <w:rsid w:val="00886667"/>
    <w:rsid w:val="008900AC"/>
    <w:rsid w:val="00890158"/>
    <w:rsid w:val="0089104B"/>
    <w:rsid w:val="008926D4"/>
    <w:rsid w:val="008937F2"/>
    <w:rsid w:val="00894FDB"/>
    <w:rsid w:val="008A2C70"/>
    <w:rsid w:val="008A309B"/>
    <w:rsid w:val="008A435B"/>
    <w:rsid w:val="008A5F17"/>
    <w:rsid w:val="008A6D11"/>
    <w:rsid w:val="008A78F8"/>
    <w:rsid w:val="008B2663"/>
    <w:rsid w:val="008B586B"/>
    <w:rsid w:val="008C270F"/>
    <w:rsid w:val="008C6B4A"/>
    <w:rsid w:val="008D1935"/>
    <w:rsid w:val="008D24DB"/>
    <w:rsid w:val="008D46CE"/>
    <w:rsid w:val="008D6527"/>
    <w:rsid w:val="008E02D5"/>
    <w:rsid w:val="008E22D6"/>
    <w:rsid w:val="008E55BA"/>
    <w:rsid w:val="008E67C0"/>
    <w:rsid w:val="008E745F"/>
    <w:rsid w:val="008F036E"/>
    <w:rsid w:val="008F51FF"/>
    <w:rsid w:val="008F628F"/>
    <w:rsid w:val="008F62A1"/>
    <w:rsid w:val="008F7073"/>
    <w:rsid w:val="00906C9F"/>
    <w:rsid w:val="009136E3"/>
    <w:rsid w:val="0092007D"/>
    <w:rsid w:val="00921A7B"/>
    <w:rsid w:val="00921D31"/>
    <w:rsid w:val="00923809"/>
    <w:rsid w:val="00933438"/>
    <w:rsid w:val="00936ADD"/>
    <w:rsid w:val="00936CC6"/>
    <w:rsid w:val="00936D85"/>
    <w:rsid w:val="00937966"/>
    <w:rsid w:val="00944B48"/>
    <w:rsid w:val="00944E0E"/>
    <w:rsid w:val="00946E7C"/>
    <w:rsid w:val="00952A51"/>
    <w:rsid w:val="00953037"/>
    <w:rsid w:val="00953B5E"/>
    <w:rsid w:val="00953C3A"/>
    <w:rsid w:val="0095501B"/>
    <w:rsid w:val="009644C4"/>
    <w:rsid w:val="009654BF"/>
    <w:rsid w:val="009666CC"/>
    <w:rsid w:val="009708E0"/>
    <w:rsid w:val="00974EC1"/>
    <w:rsid w:val="009762BD"/>
    <w:rsid w:val="00976DC0"/>
    <w:rsid w:val="009838D4"/>
    <w:rsid w:val="00984C77"/>
    <w:rsid w:val="00992249"/>
    <w:rsid w:val="009955E6"/>
    <w:rsid w:val="00996994"/>
    <w:rsid w:val="009971FB"/>
    <w:rsid w:val="009A04CF"/>
    <w:rsid w:val="009A0A04"/>
    <w:rsid w:val="009A0EF9"/>
    <w:rsid w:val="009A11C0"/>
    <w:rsid w:val="009A14B6"/>
    <w:rsid w:val="009A2760"/>
    <w:rsid w:val="009A2A31"/>
    <w:rsid w:val="009A2B7D"/>
    <w:rsid w:val="009A53DD"/>
    <w:rsid w:val="009A767E"/>
    <w:rsid w:val="009B2B49"/>
    <w:rsid w:val="009B52ED"/>
    <w:rsid w:val="009B630D"/>
    <w:rsid w:val="009C09A2"/>
    <w:rsid w:val="009C316F"/>
    <w:rsid w:val="009C38EE"/>
    <w:rsid w:val="009C6E69"/>
    <w:rsid w:val="009D00F9"/>
    <w:rsid w:val="009D33C4"/>
    <w:rsid w:val="009D447F"/>
    <w:rsid w:val="009D686E"/>
    <w:rsid w:val="009E2669"/>
    <w:rsid w:val="009E5ACB"/>
    <w:rsid w:val="009E5F37"/>
    <w:rsid w:val="009E65DE"/>
    <w:rsid w:val="009F02A9"/>
    <w:rsid w:val="009F0D52"/>
    <w:rsid w:val="009F260E"/>
    <w:rsid w:val="009F2928"/>
    <w:rsid w:val="009F2C19"/>
    <w:rsid w:val="00A02262"/>
    <w:rsid w:val="00A02620"/>
    <w:rsid w:val="00A06845"/>
    <w:rsid w:val="00A120E8"/>
    <w:rsid w:val="00A13D60"/>
    <w:rsid w:val="00A1585A"/>
    <w:rsid w:val="00A1749C"/>
    <w:rsid w:val="00A20A26"/>
    <w:rsid w:val="00A21487"/>
    <w:rsid w:val="00A23093"/>
    <w:rsid w:val="00A2317E"/>
    <w:rsid w:val="00A27AC0"/>
    <w:rsid w:val="00A3017E"/>
    <w:rsid w:val="00A33119"/>
    <w:rsid w:val="00A33944"/>
    <w:rsid w:val="00A36500"/>
    <w:rsid w:val="00A36C03"/>
    <w:rsid w:val="00A37BD7"/>
    <w:rsid w:val="00A4045B"/>
    <w:rsid w:val="00A409EE"/>
    <w:rsid w:val="00A44C74"/>
    <w:rsid w:val="00A5173E"/>
    <w:rsid w:val="00A52A3E"/>
    <w:rsid w:val="00A54167"/>
    <w:rsid w:val="00A56168"/>
    <w:rsid w:val="00A564D4"/>
    <w:rsid w:val="00A57D25"/>
    <w:rsid w:val="00A613D0"/>
    <w:rsid w:val="00A613FC"/>
    <w:rsid w:val="00A61894"/>
    <w:rsid w:val="00A62168"/>
    <w:rsid w:val="00A63189"/>
    <w:rsid w:val="00A67349"/>
    <w:rsid w:val="00A703F0"/>
    <w:rsid w:val="00A71415"/>
    <w:rsid w:val="00A721FA"/>
    <w:rsid w:val="00A72DBC"/>
    <w:rsid w:val="00A77907"/>
    <w:rsid w:val="00A80609"/>
    <w:rsid w:val="00A8389F"/>
    <w:rsid w:val="00A855C2"/>
    <w:rsid w:val="00A905B7"/>
    <w:rsid w:val="00A907DF"/>
    <w:rsid w:val="00A92902"/>
    <w:rsid w:val="00A9614E"/>
    <w:rsid w:val="00AA061B"/>
    <w:rsid w:val="00AB141E"/>
    <w:rsid w:val="00AB1F9D"/>
    <w:rsid w:val="00AB5A55"/>
    <w:rsid w:val="00AB5CD8"/>
    <w:rsid w:val="00AC22AB"/>
    <w:rsid w:val="00AC39D1"/>
    <w:rsid w:val="00AC3CF3"/>
    <w:rsid w:val="00AC55AE"/>
    <w:rsid w:val="00AC6363"/>
    <w:rsid w:val="00AD40CA"/>
    <w:rsid w:val="00AD6789"/>
    <w:rsid w:val="00AD680A"/>
    <w:rsid w:val="00AE026E"/>
    <w:rsid w:val="00AE1449"/>
    <w:rsid w:val="00AE15DC"/>
    <w:rsid w:val="00AE4DEC"/>
    <w:rsid w:val="00AE52CD"/>
    <w:rsid w:val="00AE7148"/>
    <w:rsid w:val="00AF1539"/>
    <w:rsid w:val="00B00395"/>
    <w:rsid w:val="00B01D28"/>
    <w:rsid w:val="00B01EA6"/>
    <w:rsid w:val="00B04490"/>
    <w:rsid w:val="00B053D9"/>
    <w:rsid w:val="00B0556D"/>
    <w:rsid w:val="00B10B17"/>
    <w:rsid w:val="00B132C7"/>
    <w:rsid w:val="00B2026B"/>
    <w:rsid w:val="00B262B1"/>
    <w:rsid w:val="00B27AE0"/>
    <w:rsid w:val="00B304DF"/>
    <w:rsid w:val="00B30854"/>
    <w:rsid w:val="00B32075"/>
    <w:rsid w:val="00B33F8D"/>
    <w:rsid w:val="00B37FB0"/>
    <w:rsid w:val="00B41623"/>
    <w:rsid w:val="00B42572"/>
    <w:rsid w:val="00B42AAE"/>
    <w:rsid w:val="00B43FBE"/>
    <w:rsid w:val="00B44909"/>
    <w:rsid w:val="00B457A0"/>
    <w:rsid w:val="00B47A49"/>
    <w:rsid w:val="00B47C3C"/>
    <w:rsid w:val="00B50837"/>
    <w:rsid w:val="00B51DE7"/>
    <w:rsid w:val="00B53C3F"/>
    <w:rsid w:val="00B5406D"/>
    <w:rsid w:val="00B55CDE"/>
    <w:rsid w:val="00B60D0F"/>
    <w:rsid w:val="00B64B7F"/>
    <w:rsid w:val="00B658C5"/>
    <w:rsid w:val="00B65C2F"/>
    <w:rsid w:val="00B66C2C"/>
    <w:rsid w:val="00B715E2"/>
    <w:rsid w:val="00B71A77"/>
    <w:rsid w:val="00B731C9"/>
    <w:rsid w:val="00B80AB9"/>
    <w:rsid w:val="00B811AE"/>
    <w:rsid w:val="00B82A6D"/>
    <w:rsid w:val="00B82F0B"/>
    <w:rsid w:val="00B85DB5"/>
    <w:rsid w:val="00B91A93"/>
    <w:rsid w:val="00B924D1"/>
    <w:rsid w:val="00B934B9"/>
    <w:rsid w:val="00B96EEE"/>
    <w:rsid w:val="00BA085C"/>
    <w:rsid w:val="00BA1356"/>
    <w:rsid w:val="00BA1F80"/>
    <w:rsid w:val="00BA2676"/>
    <w:rsid w:val="00BA6D75"/>
    <w:rsid w:val="00BA6EF3"/>
    <w:rsid w:val="00BA7167"/>
    <w:rsid w:val="00BB2673"/>
    <w:rsid w:val="00BB6C2E"/>
    <w:rsid w:val="00BC0CBE"/>
    <w:rsid w:val="00BC4ACA"/>
    <w:rsid w:val="00BC4C79"/>
    <w:rsid w:val="00BC4CCA"/>
    <w:rsid w:val="00BC6BFA"/>
    <w:rsid w:val="00BC6FEB"/>
    <w:rsid w:val="00BD606A"/>
    <w:rsid w:val="00BD6DB1"/>
    <w:rsid w:val="00BE0B1E"/>
    <w:rsid w:val="00BE43E8"/>
    <w:rsid w:val="00BE4F04"/>
    <w:rsid w:val="00BF0E81"/>
    <w:rsid w:val="00BF21C8"/>
    <w:rsid w:val="00BF2588"/>
    <w:rsid w:val="00BF4B01"/>
    <w:rsid w:val="00BF60DB"/>
    <w:rsid w:val="00C002C5"/>
    <w:rsid w:val="00C0408A"/>
    <w:rsid w:val="00C049D9"/>
    <w:rsid w:val="00C0630E"/>
    <w:rsid w:val="00C065AB"/>
    <w:rsid w:val="00C14DE6"/>
    <w:rsid w:val="00C219B3"/>
    <w:rsid w:val="00C21AAB"/>
    <w:rsid w:val="00C25860"/>
    <w:rsid w:val="00C2658E"/>
    <w:rsid w:val="00C30A9E"/>
    <w:rsid w:val="00C36A70"/>
    <w:rsid w:val="00C42838"/>
    <w:rsid w:val="00C515AE"/>
    <w:rsid w:val="00C51862"/>
    <w:rsid w:val="00C5273D"/>
    <w:rsid w:val="00C5787D"/>
    <w:rsid w:val="00C60A84"/>
    <w:rsid w:val="00C60B53"/>
    <w:rsid w:val="00C626FC"/>
    <w:rsid w:val="00C64578"/>
    <w:rsid w:val="00C665B8"/>
    <w:rsid w:val="00C72160"/>
    <w:rsid w:val="00C73264"/>
    <w:rsid w:val="00C742C6"/>
    <w:rsid w:val="00C7580D"/>
    <w:rsid w:val="00C76FED"/>
    <w:rsid w:val="00C8295D"/>
    <w:rsid w:val="00C8440B"/>
    <w:rsid w:val="00C86C8B"/>
    <w:rsid w:val="00C914BF"/>
    <w:rsid w:val="00C94D46"/>
    <w:rsid w:val="00C954DE"/>
    <w:rsid w:val="00C96833"/>
    <w:rsid w:val="00CA3919"/>
    <w:rsid w:val="00CA5109"/>
    <w:rsid w:val="00CA513A"/>
    <w:rsid w:val="00CA5585"/>
    <w:rsid w:val="00CA73BE"/>
    <w:rsid w:val="00CA79F4"/>
    <w:rsid w:val="00CB3FA6"/>
    <w:rsid w:val="00CC09B5"/>
    <w:rsid w:val="00CC0D80"/>
    <w:rsid w:val="00CC1A0D"/>
    <w:rsid w:val="00CC5AF9"/>
    <w:rsid w:val="00CD56BA"/>
    <w:rsid w:val="00CD7B01"/>
    <w:rsid w:val="00CD7E7C"/>
    <w:rsid w:val="00CE28F7"/>
    <w:rsid w:val="00CE51CD"/>
    <w:rsid w:val="00CE5BDF"/>
    <w:rsid w:val="00CF57B7"/>
    <w:rsid w:val="00CF5EC0"/>
    <w:rsid w:val="00CF7296"/>
    <w:rsid w:val="00CF7D17"/>
    <w:rsid w:val="00D062FF"/>
    <w:rsid w:val="00D13283"/>
    <w:rsid w:val="00D1348F"/>
    <w:rsid w:val="00D14A79"/>
    <w:rsid w:val="00D1559F"/>
    <w:rsid w:val="00D16E53"/>
    <w:rsid w:val="00D17124"/>
    <w:rsid w:val="00D171A5"/>
    <w:rsid w:val="00D21823"/>
    <w:rsid w:val="00D21E4A"/>
    <w:rsid w:val="00D26AC3"/>
    <w:rsid w:val="00D373ED"/>
    <w:rsid w:val="00D40363"/>
    <w:rsid w:val="00D40469"/>
    <w:rsid w:val="00D45FB2"/>
    <w:rsid w:val="00D4671B"/>
    <w:rsid w:val="00D50328"/>
    <w:rsid w:val="00D54410"/>
    <w:rsid w:val="00D556B8"/>
    <w:rsid w:val="00D56EA0"/>
    <w:rsid w:val="00D575B8"/>
    <w:rsid w:val="00D57D7D"/>
    <w:rsid w:val="00D600F9"/>
    <w:rsid w:val="00D60362"/>
    <w:rsid w:val="00D610EF"/>
    <w:rsid w:val="00D62320"/>
    <w:rsid w:val="00D6254D"/>
    <w:rsid w:val="00D633B2"/>
    <w:rsid w:val="00D649D7"/>
    <w:rsid w:val="00D669D2"/>
    <w:rsid w:val="00D6764D"/>
    <w:rsid w:val="00D72C2C"/>
    <w:rsid w:val="00D735BB"/>
    <w:rsid w:val="00D80A12"/>
    <w:rsid w:val="00D829D2"/>
    <w:rsid w:val="00D86FAF"/>
    <w:rsid w:val="00D903E1"/>
    <w:rsid w:val="00D9449F"/>
    <w:rsid w:val="00D979A2"/>
    <w:rsid w:val="00D97A17"/>
    <w:rsid w:val="00DA30A8"/>
    <w:rsid w:val="00DA65FB"/>
    <w:rsid w:val="00DB1A24"/>
    <w:rsid w:val="00DB60ED"/>
    <w:rsid w:val="00DC304D"/>
    <w:rsid w:val="00DC5BD3"/>
    <w:rsid w:val="00DC7B3F"/>
    <w:rsid w:val="00DD032C"/>
    <w:rsid w:val="00DD11F1"/>
    <w:rsid w:val="00DD141D"/>
    <w:rsid w:val="00DD2FE8"/>
    <w:rsid w:val="00DD654E"/>
    <w:rsid w:val="00DD76CF"/>
    <w:rsid w:val="00DE517D"/>
    <w:rsid w:val="00DE6898"/>
    <w:rsid w:val="00DE79E6"/>
    <w:rsid w:val="00DF1F8A"/>
    <w:rsid w:val="00DF26AC"/>
    <w:rsid w:val="00E042EA"/>
    <w:rsid w:val="00E06708"/>
    <w:rsid w:val="00E06AFB"/>
    <w:rsid w:val="00E07399"/>
    <w:rsid w:val="00E07D32"/>
    <w:rsid w:val="00E07E0B"/>
    <w:rsid w:val="00E10A00"/>
    <w:rsid w:val="00E15F91"/>
    <w:rsid w:val="00E16152"/>
    <w:rsid w:val="00E16EA7"/>
    <w:rsid w:val="00E21A81"/>
    <w:rsid w:val="00E25FD9"/>
    <w:rsid w:val="00E26252"/>
    <w:rsid w:val="00E31A0E"/>
    <w:rsid w:val="00E329FF"/>
    <w:rsid w:val="00E32A4E"/>
    <w:rsid w:val="00E33FA1"/>
    <w:rsid w:val="00E35495"/>
    <w:rsid w:val="00E36159"/>
    <w:rsid w:val="00E464E0"/>
    <w:rsid w:val="00E5449F"/>
    <w:rsid w:val="00E62476"/>
    <w:rsid w:val="00E63B54"/>
    <w:rsid w:val="00E6450A"/>
    <w:rsid w:val="00E6531C"/>
    <w:rsid w:val="00E65DC7"/>
    <w:rsid w:val="00E67DB9"/>
    <w:rsid w:val="00E67E6A"/>
    <w:rsid w:val="00E7208B"/>
    <w:rsid w:val="00E72CEC"/>
    <w:rsid w:val="00E72EA3"/>
    <w:rsid w:val="00E7423B"/>
    <w:rsid w:val="00E76B48"/>
    <w:rsid w:val="00E80722"/>
    <w:rsid w:val="00E818A1"/>
    <w:rsid w:val="00E823B5"/>
    <w:rsid w:val="00E834A8"/>
    <w:rsid w:val="00E85E83"/>
    <w:rsid w:val="00E8722A"/>
    <w:rsid w:val="00E92B8A"/>
    <w:rsid w:val="00E94D1F"/>
    <w:rsid w:val="00E95E4F"/>
    <w:rsid w:val="00E97040"/>
    <w:rsid w:val="00E97415"/>
    <w:rsid w:val="00EA3DF3"/>
    <w:rsid w:val="00EA7460"/>
    <w:rsid w:val="00EA7E42"/>
    <w:rsid w:val="00EB06AF"/>
    <w:rsid w:val="00EB60B3"/>
    <w:rsid w:val="00EC58F9"/>
    <w:rsid w:val="00EC778D"/>
    <w:rsid w:val="00ED1603"/>
    <w:rsid w:val="00ED1822"/>
    <w:rsid w:val="00ED1892"/>
    <w:rsid w:val="00ED18B0"/>
    <w:rsid w:val="00ED38F1"/>
    <w:rsid w:val="00ED4238"/>
    <w:rsid w:val="00ED559F"/>
    <w:rsid w:val="00ED59C9"/>
    <w:rsid w:val="00ED5C65"/>
    <w:rsid w:val="00EE4BDE"/>
    <w:rsid w:val="00EE55F2"/>
    <w:rsid w:val="00EE57F7"/>
    <w:rsid w:val="00EE6B39"/>
    <w:rsid w:val="00EF0B64"/>
    <w:rsid w:val="00EF1A4E"/>
    <w:rsid w:val="00EF50D0"/>
    <w:rsid w:val="00EF582E"/>
    <w:rsid w:val="00EF62AF"/>
    <w:rsid w:val="00F00ADF"/>
    <w:rsid w:val="00F01AD6"/>
    <w:rsid w:val="00F02664"/>
    <w:rsid w:val="00F02BA3"/>
    <w:rsid w:val="00F03634"/>
    <w:rsid w:val="00F05576"/>
    <w:rsid w:val="00F06D31"/>
    <w:rsid w:val="00F06D4B"/>
    <w:rsid w:val="00F06FAF"/>
    <w:rsid w:val="00F10BA6"/>
    <w:rsid w:val="00F12B0C"/>
    <w:rsid w:val="00F1316F"/>
    <w:rsid w:val="00F136C2"/>
    <w:rsid w:val="00F1416B"/>
    <w:rsid w:val="00F142CB"/>
    <w:rsid w:val="00F1519A"/>
    <w:rsid w:val="00F16185"/>
    <w:rsid w:val="00F16B93"/>
    <w:rsid w:val="00F22C36"/>
    <w:rsid w:val="00F2464E"/>
    <w:rsid w:val="00F270E1"/>
    <w:rsid w:val="00F31B7A"/>
    <w:rsid w:val="00F34DEC"/>
    <w:rsid w:val="00F34FC9"/>
    <w:rsid w:val="00F35801"/>
    <w:rsid w:val="00F35DB9"/>
    <w:rsid w:val="00F37536"/>
    <w:rsid w:val="00F421EA"/>
    <w:rsid w:val="00F44C44"/>
    <w:rsid w:val="00F45096"/>
    <w:rsid w:val="00F51069"/>
    <w:rsid w:val="00F5277C"/>
    <w:rsid w:val="00F5586C"/>
    <w:rsid w:val="00F565FB"/>
    <w:rsid w:val="00F56E6B"/>
    <w:rsid w:val="00F61DB8"/>
    <w:rsid w:val="00F63B6A"/>
    <w:rsid w:val="00F70F94"/>
    <w:rsid w:val="00F714D8"/>
    <w:rsid w:val="00F75C3C"/>
    <w:rsid w:val="00F7622C"/>
    <w:rsid w:val="00F76A07"/>
    <w:rsid w:val="00F84B4C"/>
    <w:rsid w:val="00F85081"/>
    <w:rsid w:val="00F852F5"/>
    <w:rsid w:val="00F85EC9"/>
    <w:rsid w:val="00F869D4"/>
    <w:rsid w:val="00F90D3C"/>
    <w:rsid w:val="00F93DEE"/>
    <w:rsid w:val="00FA3675"/>
    <w:rsid w:val="00FA43B3"/>
    <w:rsid w:val="00FA4E52"/>
    <w:rsid w:val="00FB22A6"/>
    <w:rsid w:val="00FB3A8A"/>
    <w:rsid w:val="00FB5AF8"/>
    <w:rsid w:val="00FC0B72"/>
    <w:rsid w:val="00FC31D0"/>
    <w:rsid w:val="00FC475D"/>
    <w:rsid w:val="00FC77C7"/>
    <w:rsid w:val="00FC7C68"/>
    <w:rsid w:val="00FD107C"/>
    <w:rsid w:val="00FD65F5"/>
    <w:rsid w:val="00FE2B82"/>
    <w:rsid w:val="00FE7187"/>
    <w:rsid w:val="00FF0A2A"/>
    <w:rsid w:val="00FF1AA1"/>
    <w:rsid w:val="00FF25A9"/>
    <w:rsid w:val="00FF38E5"/>
    <w:rsid w:val="0261AABE"/>
    <w:rsid w:val="02F63D1A"/>
    <w:rsid w:val="03CFC2E5"/>
    <w:rsid w:val="03F77D76"/>
    <w:rsid w:val="066EFF12"/>
    <w:rsid w:val="07660EB7"/>
    <w:rsid w:val="07800B8D"/>
    <w:rsid w:val="07E4854F"/>
    <w:rsid w:val="08411E17"/>
    <w:rsid w:val="0A08EA29"/>
    <w:rsid w:val="0A8AAB9F"/>
    <w:rsid w:val="0B13FABF"/>
    <w:rsid w:val="0C10715A"/>
    <w:rsid w:val="0CB8B6AA"/>
    <w:rsid w:val="0E0D4BFF"/>
    <w:rsid w:val="0E9D6344"/>
    <w:rsid w:val="0FE7C3B5"/>
    <w:rsid w:val="1008256D"/>
    <w:rsid w:val="1082C600"/>
    <w:rsid w:val="11D648E7"/>
    <w:rsid w:val="12B92B04"/>
    <w:rsid w:val="14A34068"/>
    <w:rsid w:val="14F68ABB"/>
    <w:rsid w:val="15BFEC4E"/>
    <w:rsid w:val="169ED983"/>
    <w:rsid w:val="18122954"/>
    <w:rsid w:val="1AAFB7B2"/>
    <w:rsid w:val="1B4FE7A8"/>
    <w:rsid w:val="1D9FF94A"/>
    <w:rsid w:val="1FDEE490"/>
    <w:rsid w:val="22718EAB"/>
    <w:rsid w:val="22A7BD36"/>
    <w:rsid w:val="23065F89"/>
    <w:rsid w:val="233C8DE3"/>
    <w:rsid w:val="251A4405"/>
    <w:rsid w:val="26FE05F5"/>
    <w:rsid w:val="286EB30C"/>
    <w:rsid w:val="2B86D29F"/>
    <w:rsid w:val="31B5DD94"/>
    <w:rsid w:val="32876738"/>
    <w:rsid w:val="32B4FAD5"/>
    <w:rsid w:val="359D4E53"/>
    <w:rsid w:val="35A7D083"/>
    <w:rsid w:val="38097E6A"/>
    <w:rsid w:val="3B43143D"/>
    <w:rsid w:val="3BA2134B"/>
    <w:rsid w:val="3D39A53A"/>
    <w:rsid w:val="3E11CE74"/>
    <w:rsid w:val="3E71CFBF"/>
    <w:rsid w:val="3EAAF9FB"/>
    <w:rsid w:val="4048171C"/>
    <w:rsid w:val="43B04F07"/>
    <w:rsid w:val="43E929A8"/>
    <w:rsid w:val="45D88E8C"/>
    <w:rsid w:val="47AC1FD3"/>
    <w:rsid w:val="487CC3E1"/>
    <w:rsid w:val="4D805981"/>
    <w:rsid w:val="4E1554AF"/>
    <w:rsid w:val="4E60A18D"/>
    <w:rsid w:val="4EF47854"/>
    <w:rsid w:val="4FC3545E"/>
    <w:rsid w:val="53525BFC"/>
    <w:rsid w:val="53A57CA1"/>
    <w:rsid w:val="53A6AFB3"/>
    <w:rsid w:val="54264483"/>
    <w:rsid w:val="5568EC82"/>
    <w:rsid w:val="55FDFF41"/>
    <w:rsid w:val="568B2393"/>
    <w:rsid w:val="577669A2"/>
    <w:rsid w:val="5CFE4BF7"/>
    <w:rsid w:val="5DE8D82C"/>
    <w:rsid w:val="5E2ABAE7"/>
    <w:rsid w:val="61F89145"/>
    <w:rsid w:val="630588B6"/>
    <w:rsid w:val="64BE7211"/>
    <w:rsid w:val="657F7CF5"/>
    <w:rsid w:val="66C85CF2"/>
    <w:rsid w:val="67102AC7"/>
    <w:rsid w:val="6AB8F659"/>
    <w:rsid w:val="6C12E124"/>
    <w:rsid w:val="6D5B0152"/>
    <w:rsid w:val="6EB9EA67"/>
    <w:rsid w:val="6F7A5D53"/>
    <w:rsid w:val="70589846"/>
    <w:rsid w:val="70D350F4"/>
    <w:rsid w:val="71F7845F"/>
    <w:rsid w:val="7249C469"/>
    <w:rsid w:val="72BDC145"/>
    <w:rsid w:val="733866CB"/>
    <w:rsid w:val="73B1B0E4"/>
    <w:rsid w:val="746E2A1C"/>
    <w:rsid w:val="7576BC21"/>
    <w:rsid w:val="766E4ED3"/>
    <w:rsid w:val="777AC66D"/>
    <w:rsid w:val="7A3A565D"/>
    <w:rsid w:val="7AB84922"/>
    <w:rsid w:val="7C163A62"/>
    <w:rsid w:val="7C57972F"/>
    <w:rsid w:val="7D3269CA"/>
    <w:rsid w:val="7EA6239C"/>
    <w:rsid w:val="7FF9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4912E5"/>
  <w15:chartTrackingRefBased/>
  <w15:docId w15:val="{D0406B1D-D5F3-4BE4-BF25-DA7BEDCB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spacing w:line="312" w:lineRule="auto"/>
      <w:outlineLvl w:val="0"/>
    </w:pPr>
    <w:rPr>
      <w:rFonts w:ascii="Tahoma" w:hAnsi="Tahoma" w:cs="Tahoma"/>
      <w:b/>
      <w:bCs/>
      <w:caps/>
      <w:sz w:val="20"/>
    </w:rPr>
  </w:style>
  <w:style w:type="paragraph" w:styleId="Kop2">
    <w:name w:val="heading 2"/>
    <w:aliases w:val="2scr,Kop 2 Char Char"/>
    <w:basedOn w:val="Standaard"/>
    <w:next w:val="Standaard"/>
    <w:qFormat/>
    <w:pPr>
      <w:keepNext/>
      <w:numPr>
        <w:ilvl w:val="1"/>
        <w:numId w:val="1"/>
      </w:numPr>
      <w:spacing w:line="312" w:lineRule="auto"/>
      <w:jc w:val="both"/>
      <w:outlineLvl w:val="1"/>
    </w:pPr>
    <w:rPr>
      <w:rFonts w:ascii="Tahoma" w:hAnsi="Tahoma" w:cs="Tahoma"/>
      <w:b/>
      <w:bCs/>
      <w:sz w:val="20"/>
    </w:rPr>
  </w:style>
  <w:style w:type="paragraph" w:styleId="Kop3">
    <w:name w:val="heading 3"/>
    <w:aliases w:val="3scr"/>
    <w:basedOn w:val="Standaard"/>
    <w:next w:val="Standaard"/>
    <w:qFormat/>
    <w:pPr>
      <w:keepNext/>
      <w:numPr>
        <w:ilvl w:val="2"/>
        <w:numId w:val="1"/>
      </w:numPr>
      <w:spacing w:line="312" w:lineRule="auto"/>
      <w:outlineLvl w:val="2"/>
    </w:pPr>
    <w:rPr>
      <w:rFonts w:ascii="Tahoma" w:hAnsi="Tahoma" w:cs="Tahoma"/>
      <w:i/>
      <w:iCs/>
      <w:sz w:val="20"/>
      <w:szCs w:val="26"/>
    </w:rPr>
  </w:style>
  <w:style w:type="paragraph" w:styleId="Kop4">
    <w:name w:val="heading 4"/>
    <w:aliases w:val="Kop 4 Char Char Char"/>
    <w:basedOn w:val="Standaard"/>
    <w:next w:val="Standaard"/>
    <w:qFormat/>
    <w:pPr>
      <w:keepNext/>
      <w:numPr>
        <w:ilvl w:val="3"/>
        <w:numId w:val="1"/>
      </w:numPr>
      <w:tabs>
        <w:tab w:val="left" w:pos="567"/>
      </w:tabs>
      <w:spacing w:line="312" w:lineRule="auto"/>
      <w:jc w:val="center"/>
      <w:outlineLvl w:val="3"/>
    </w:pPr>
    <w:rPr>
      <w:rFonts w:ascii="Tahoma" w:hAnsi="Tahoma" w:cs="Tahoma"/>
      <w:b/>
      <w:bCs/>
      <w:sz w:val="20"/>
    </w:rPr>
  </w:style>
  <w:style w:type="paragraph" w:styleId="Kop5">
    <w:name w:val="heading 5"/>
    <w:aliases w:val="BIJLAGE"/>
    <w:basedOn w:val="Standaard"/>
    <w:next w:val="Standaard"/>
    <w:qFormat/>
    <w:pPr>
      <w:keepNext/>
      <w:numPr>
        <w:ilvl w:val="4"/>
        <w:numId w:val="1"/>
      </w:numPr>
      <w:tabs>
        <w:tab w:val="left" w:pos="567"/>
      </w:tabs>
      <w:spacing w:line="312" w:lineRule="auto"/>
      <w:jc w:val="both"/>
      <w:outlineLvl w:val="4"/>
    </w:pPr>
    <w:rPr>
      <w:rFonts w:ascii="Tahoma" w:hAnsi="Tahoma" w:cs="Tahoma"/>
      <w:b/>
      <w:bCs/>
      <w:i/>
      <w:iCs/>
      <w:sz w:val="20"/>
    </w:rPr>
  </w:style>
  <w:style w:type="paragraph" w:styleId="Kop6">
    <w:name w:val="heading 6"/>
    <w:basedOn w:val="Standaard"/>
    <w:next w:val="Standaard"/>
    <w:qFormat/>
    <w:pPr>
      <w:keepNext/>
      <w:numPr>
        <w:ilvl w:val="5"/>
        <w:numId w:val="1"/>
      </w:numPr>
      <w:tabs>
        <w:tab w:val="left" w:pos="567"/>
        <w:tab w:val="left" w:pos="1492"/>
        <w:tab w:val="right" w:pos="4185"/>
      </w:tabs>
      <w:suppressAutoHyphens/>
      <w:spacing w:before="90" w:after="54" w:line="312" w:lineRule="auto"/>
      <w:outlineLvl w:val="5"/>
    </w:pPr>
    <w:rPr>
      <w:rFonts w:ascii="Tahoma" w:hAnsi="Tahoma" w:cs="Tahoma"/>
      <w:i/>
      <w:sz w:val="20"/>
    </w:rPr>
  </w:style>
  <w:style w:type="paragraph" w:styleId="Kop7">
    <w:name w:val="heading 7"/>
    <w:basedOn w:val="Standaard"/>
    <w:next w:val="Standaard"/>
    <w:qFormat/>
    <w:pPr>
      <w:keepNext/>
      <w:numPr>
        <w:ilvl w:val="6"/>
        <w:numId w:val="1"/>
      </w:numPr>
      <w:tabs>
        <w:tab w:val="left" w:pos="567"/>
      </w:tabs>
      <w:spacing w:before="90" w:after="54" w:line="312" w:lineRule="auto"/>
      <w:outlineLvl w:val="6"/>
    </w:pPr>
    <w:rPr>
      <w:rFonts w:ascii="Tahoma" w:hAnsi="Tahoma" w:cs="Tahoma"/>
      <w:i/>
      <w:sz w:val="20"/>
    </w:rPr>
  </w:style>
  <w:style w:type="paragraph" w:styleId="Kop8">
    <w:name w:val="heading 8"/>
    <w:basedOn w:val="Standaard"/>
    <w:next w:val="Standaard"/>
    <w:qFormat/>
    <w:pPr>
      <w:keepNext/>
      <w:numPr>
        <w:ilvl w:val="7"/>
        <w:numId w:val="1"/>
      </w:numPr>
      <w:tabs>
        <w:tab w:val="left" w:pos="567"/>
      </w:tabs>
      <w:spacing w:before="90" w:after="54" w:line="312" w:lineRule="auto"/>
      <w:outlineLvl w:val="7"/>
    </w:pPr>
    <w:rPr>
      <w:rFonts w:ascii="Tahoma" w:hAnsi="Tahoma" w:cs="Tahoma"/>
      <w:i/>
      <w:sz w:val="18"/>
    </w:rPr>
  </w:style>
  <w:style w:type="paragraph" w:styleId="Kop9">
    <w:name w:val="heading 9"/>
    <w:basedOn w:val="Standaard"/>
    <w:next w:val="Standaard"/>
    <w:qFormat/>
    <w:pPr>
      <w:keepNext/>
      <w:numPr>
        <w:ilvl w:val="8"/>
        <w:numId w:val="1"/>
      </w:numPr>
      <w:tabs>
        <w:tab w:val="left" w:pos="567"/>
      </w:tabs>
      <w:spacing w:line="312" w:lineRule="auto"/>
      <w:jc w:val="center"/>
      <w:outlineLvl w:val="8"/>
    </w:pPr>
    <w:rPr>
      <w:rFonts w:ascii="Tahoma" w:hAnsi="Tahoma"/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  <w:spacing w:line="312" w:lineRule="auto"/>
    </w:pPr>
    <w:rPr>
      <w:rFonts w:ascii="Tahoma" w:hAnsi="Tahoma"/>
      <w:sz w:val="20"/>
    </w:rPr>
  </w:style>
  <w:style w:type="paragraph" w:styleId="Inhopg2">
    <w:name w:val="toc 2"/>
    <w:basedOn w:val="Standaard"/>
    <w:next w:val="Standaard"/>
    <w:autoRedefine/>
    <w:semiHidden/>
    <w:rsid w:val="007438C5"/>
    <w:pPr>
      <w:spacing w:line="312" w:lineRule="auto"/>
    </w:pPr>
    <w:rPr>
      <w:rFonts w:ascii="Arial" w:hAnsi="Arial" w:cs="Arial"/>
      <w:b/>
      <w:bCs/>
      <w:noProof/>
    </w:rPr>
  </w:style>
  <w:style w:type="paragraph" w:styleId="Voettekst">
    <w:name w:val="footer"/>
    <w:basedOn w:val="Standaard"/>
    <w:link w:val="VoettekstChar"/>
    <w:uiPriority w:val="99"/>
    <w:unhideWhenUsed/>
    <w:rsid w:val="00B01D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VoettekstChar">
    <w:name w:val="Voettekst Char"/>
    <w:link w:val="Voettekst"/>
    <w:uiPriority w:val="99"/>
    <w:rsid w:val="00B01D28"/>
    <w:rPr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1D28"/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B01D2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6E65D2"/>
    <w:rPr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E073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0739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07399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07399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07399"/>
    <w:rPr>
      <w:b/>
      <w:bCs/>
    </w:rPr>
  </w:style>
  <w:style w:type="paragraph" w:styleId="Lijstalinea">
    <w:name w:val="List Paragraph"/>
    <w:basedOn w:val="Standaard"/>
    <w:uiPriority w:val="34"/>
    <w:qFormat/>
    <w:rsid w:val="00F1519A"/>
    <w:pPr>
      <w:ind w:left="720"/>
      <w:contextualSpacing/>
    </w:pPr>
  </w:style>
  <w:style w:type="paragraph" w:styleId="Revisie">
    <w:name w:val="Revision"/>
    <w:hidden/>
    <w:uiPriority w:val="99"/>
    <w:semiHidden/>
    <w:rsid w:val="004A293C"/>
    <w:rPr>
      <w:sz w:val="24"/>
      <w:szCs w:val="24"/>
    </w:rPr>
  </w:style>
  <w:style w:type="character" w:customStyle="1" w:styleId="normaltextrun">
    <w:name w:val="normaltextrun"/>
    <w:basedOn w:val="Standaardalinea-lettertype"/>
    <w:rsid w:val="00730200"/>
  </w:style>
  <w:style w:type="character" w:customStyle="1" w:styleId="eop">
    <w:name w:val="eop"/>
    <w:basedOn w:val="Standaardalinea-lettertype"/>
    <w:rsid w:val="00730200"/>
  </w:style>
  <w:style w:type="character" w:customStyle="1" w:styleId="scxw196679979">
    <w:name w:val="scxw196679979"/>
    <w:basedOn w:val="Standaardalinea-lettertype"/>
    <w:rsid w:val="00730200"/>
  </w:style>
  <w:style w:type="paragraph" w:customStyle="1" w:styleId="paragraph">
    <w:name w:val="paragraph"/>
    <w:basedOn w:val="Standaard"/>
    <w:rsid w:val="00730200"/>
    <w:pPr>
      <w:spacing w:before="100" w:beforeAutospacing="1" w:after="100" w:afterAutospacing="1"/>
    </w:pPr>
  </w:style>
  <w:style w:type="character" w:customStyle="1" w:styleId="scxw40912850">
    <w:name w:val="scxw40912850"/>
    <w:basedOn w:val="Standaardalinea-lettertype"/>
    <w:rsid w:val="00730200"/>
  </w:style>
  <w:style w:type="character" w:styleId="Hyperlink">
    <w:name w:val="Hyperlink"/>
    <w:uiPriority w:val="99"/>
    <w:unhideWhenUsed/>
    <w:rsid w:val="00730200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730200"/>
    <w:rPr>
      <w:color w:val="605E5C"/>
      <w:shd w:val="clear" w:color="auto" w:fill="E1DFDD"/>
    </w:rPr>
  </w:style>
  <w:style w:type="character" w:styleId="Vermelding">
    <w:name w:val="Mention"/>
    <w:uiPriority w:val="99"/>
    <w:unhideWhenUsed/>
    <w:rsid w:val="00CF5EC0"/>
    <w:rPr>
      <w:color w:val="2B579A"/>
      <w:shd w:val="clear" w:color="auto" w:fill="E1DFDD"/>
    </w:rPr>
  </w:style>
  <w:style w:type="character" w:styleId="Zwaar">
    <w:name w:val="Strong"/>
    <w:uiPriority w:val="22"/>
    <w:qFormat/>
    <w:rsid w:val="00FC77C7"/>
    <w:rPr>
      <w:b/>
      <w:bCs/>
    </w:rPr>
  </w:style>
  <w:style w:type="table" w:styleId="Lichtearcering">
    <w:name w:val="Light Shading"/>
    <w:basedOn w:val="Standaardtabel"/>
    <w:uiPriority w:val="60"/>
    <w:rsid w:val="0008410D"/>
    <w:pPr>
      <w:widowControl w:val="0"/>
    </w:pPr>
    <w:rPr>
      <w:rFonts w:ascii="Aptos" w:eastAsia="Aptos" w:hAnsi="Aptos"/>
      <w:color w:val="000000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Format%20voor%20het%20stellen%20van%20vragen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5E18B120-FEB2-421E-A3AA-033E3AA09C43}">
    <t:Anchor>
      <t:Comment id="909162683"/>
    </t:Anchor>
    <t:History>
      <t:Event id="{0E726C69-46A6-4095-A8EA-05DEEBC569D8}" time="2026-03-11T08:23:19.703Z">
        <t:Attribution userId="S::ik0410@sittard-geleen.nl::bc5a1125-dd44-46c0-9ed2-11f01a6a4f5a" userProvider="AD" userName="Ivo Konings"/>
        <t:Anchor>
          <t:Comment id="909162683"/>
        </t:Anchor>
        <t:Create/>
      </t:Event>
      <t:Event id="{8D25CAE8-21BD-4667-85F7-F67D928DDB7C}" time="2026-03-11T08:23:19.703Z">
        <t:Attribution userId="S::ik0410@sittard-geleen.nl::bc5a1125-dd44-46c0-9ed2-11f01a6a4f5a" userProvider="AD" userName="Ivo Konings"/>
        <t:Anchor>
          <t:Comment id="909162683"/>
        </t:Anchor>
        <t:Assign userId="S::be1312@sittard-geleen.nl::6703b2ec-9122-4155-851f-6e4a1f39051e" userProvider="AD" userName="Bas Elders"/>
      </t:Event>
      <t:Event id="{D8E31D4E-59B8-4EC8-B187-A81EC01D401A}" time="2026-03-11T08:23:19.703Z">
        <t:Attribution userId="S::ik0410@sittard-geleen.nl::bc5a1125-dd44-46c0-9ed2-11f01a6a4f5a" userProvider="AD" userName="Ivo Konings"/>
        <t:Anchor>
          <t:Comment id="909162683"/>
        </t:Anchor>
        <t:SetTitle title="voorstel om hier één centrale vraag van te maken. @Bas Elders. Ik bespreek deze om 10:00 uur tijdens onze weekstart en kom met voorzet."/>
      </t:Event>
    </t:History>
  </t:Task>
</t:Task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E53033FC16A47A031DB13B119D7CA" ma:contentTypeVersion="3" ma:contentTypeDescription="Create a new document." ma:contentTypeScope="" ma:versionID="113eefe1748e1d76c4fa3137491d6607">
  <xsd:schema xmlns:xsd="http://www.w3.org/2001/XMLSchema" xmlns:xs="http://www.w3.org/2001/XMLSchema" xmlns:p="http://schemas.microsoft.com/office/2006/metadata/properties" xmlns:ns2="59471ffd-9b53-480a-8a2e-d3069571e165" targetNamespace="http://schemas.microsoft.com/office/2006/metadata/properties" ma:root="true" ma:fieldsID="81a4df12b4e10027cfc5ad86818cbdf9" ns2:_="">
    <xsd:import namespace="59471ffd-9b53-480a-8a2e-d3069571e1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71ffd-9b53-480a-8a2e-d3069571e1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FDE0D5-67FE-4550-A748-B20E2EA50D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9F058E-16C7-4310-ADC9-999F7A7212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CFFB39-887B-4451-9A1E-0EAC025D00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95AE51-8C0C-4BAB-B143-1A84B5526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71ffd-9b53-480a-8a2e-d3069571e1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Format voor het stellen van vragen</Template>
  <TotalTime>1</TotalTime>
  <Pages>4</Pages>
  <Words>477</Words>
  <Characters>2627</Characters>
  <Application>Microsoft Office Word</Application>
  <DocSecurity>0</DocSecurity>
  <Lines>21</Lines>
  <Paragraphs>6</Paragraphs>
  <ScaleCrop>false</ScaleCrop>
  <Company>Gemeente Maastricht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 …</dc:title>
  <dc:subject/>
  <dc:creator>Heijnen, Dance</dc:creator>
  <cp:keywords/>
  <cp:lastModifiedBy>Mariëlle Smeets-Leenders</cp:lastModifiedBy>
  <cp:revision>2</cp:revision>
  <dcterms:created xsi:type="dcterms:W3CDTF">2026-05-12T14:47:00Z</dcterms:created>
  <dcterms:modified xsi:type="dcterms:W3CDTF">2026-05-12T14:47:00Z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0x010100E68E53033FC16A47A031DB13B119D7CA</vt:lpwstr>
  </property>
  <property fmtid="{D5CDD505-2E9C-101B-9397-08002B2CF9AE}" pid="3" name="MediaServiceImageTags">
    <vt:lpwstr/>
  </property>
</Properties>
</file>