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28632" w14:textId="40B6B5D4" w:rsidR="00E72EA3" w:rsidRPr="007438C5" w:rsidRDefault="00A907DF" w:rsidP="007438C5">
      <w:pPr>
        <w:pStyle w:val="Inhopg2"/>
      </w:pPr>
      <w:r w:rsidRPr="007438C5">
        <w:t xml:space="preserve">Bijlage </w:t>
      </w:r>
      <w:r w:rsidR="005F2B9A">
        <w:t>1</w:t>
      </w:r>
      <w:r w:rsidRPr="007438C5">
        <w:t xml:space="preserve">. Format voor het stellen van vragen  </w:t>
      </w:r>
    </w:p>
    <w:p w14:paraId="4CE2D0BB" w14:textId="77777777" w:rsidR="00A907DF" w:rsidRPr="002D4E2F" w:rsidRDefault="00A907DF" w:rsidP="00A907DF">
      <w:pPr>
        <w:rPr>
          <w:rFonts w:ascii="Calibri" w:hAnsi="Calibri" w:cs="Calibri"/>
        </w:rPr>
      </w:pPr>
    </w:p>
    <w:tbl>
      <w:tblPr>
        <w:tblW w:w="9172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02"/>
        <w:gridCol w:w="5670"/>
      </w:tblGrid>
      <w:tr w:rsidR="00670912" w:rsidRPr="00AC6363" w14:paraId="7D061909" w14:textId="77777777" w:rsidTr="000B6CB9">
        <w:trPr>
          <w:trHeight w:val="65"/>
        </w:trPr>
        <w:tc>
          <w:tcPr>
            <w:tcW w:w="35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0C488EF5" w14:textId="77777777" w:rsidR="00670912" w:rsidRPr="005941B9" w:rsidRDefault="00670912" w:rsidP="007D54C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941B9">
              <w:rPr>
                <w:rFonts w:ascii="Arial" w:hAnsi="Arial" w:cs="Arial"/>
                <w:bCs/>
                <w:sz w:val="22"/>
                <w:szCs w:val="22"/>
              </w:rPr>
              <w:t xml:space="preserve">Organisatienaam </w:t>
            </w:r>
          </w:p>
        </w:tc>
        <w:tc>
          <w:tcPr>
            <w:tcW w:w="567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vAlign w:val="center"/>
          </w:tcPr>
          <w:p w14:paraId="56A11742" w14:textId="77777777" w:rsidR="00670912" w:rsidRPr="00AC6363" w:rsidRDefault="00670912" w:rsidP="007D54C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70912" w:rsidRPr="00AC6363" w14:paraId="54D9D03C" w14:textId="77777777" w:rsidTr="000B6CB9">
        <w:trPr>
          <w:trHeight w:val="65"/>
        </w:trPr>
        <w:tc>
          <w:tcPr>
            <w:tcW w:w="35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6DFB7B35" w14:textId="77777777" w:rsidR="00670912" w:rsidRPr="005941B9" w:rsidRDefault="00670912" w:rsidP="007D54C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941B9">
              <w:rPr>
                <w:rFonts w:ascii="Arial" w:hAnsi="Arial" w:cs="Arial"/>
                <w:bCs/>
                <w:sz w:val="22"/>
                <w:szCs w:val="22"/>
              </w:rPr>
              <w:t>Adres</w:t>
            </w:r>
          </w:p>
        </w:tc>
        <w:tc>
          <w:tcPr>
            <w:tcW w:w="567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vAlign w:val="center"/>
          </w:tcPr>
          <w:p w14:paraId="63B293B7" w14:textId="77777777" w:rsidR="00670912" w:rsidRDefault="00670912" w:rsidP="007D54C5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670912" w:rsidRPr="00AC6363" w14:paraId="4155ACB1" w14:textId="77777777" w:rsidTr="000B6CB9">
        <w:trPr>
          <w:trHeight w:val="65"/>
        </w:trPr>
        <w:tc>
          <w:tcPr>
            <w:tcW w:w="35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43167832" w14:textId="77777777" w:rsidR="00670912" w:rsidRPr="005941B9" w:rsidRDefault="00670912" w:rsidP="007D54C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941B9">
              <w:rPr>
                <w:rFonts w:ascii="Arial" w:hAnsi="Arial" w:cs="Arial"/>
                <w:bCs/>
                <w:sz w:val="22"/>
                <w:szCs w:val="22"/>
              </w:rPr>
              <w:t>Naam contactpersoon</w:t>
            </w:r>
          </w:p>
        </w:tc>
        <w:tc>
          <w:tcPr>
            <w:tcW w:w="567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vAlign w:val="center"/>
          </w:tcPr>
          <w:p w14:paraId="500DED4E" w14:textId="77777777" w:rsidR="00670912" w:rsidRDefault="00670912" w:rsidP="007D54C5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670912" w:rsidRPr="00AC6363" w14:paraId="41475D3B" w14:textId="77777777" w:rsidTr="000B6CB9">
        <w:trPr>
          <w:trHeight w:val="65"/>
        </w:trPr>
        <w:tc>
          <w:tcPr>
            <w:tcW w:w="35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0ECED699" w14:textId="77777777" w:rsidR="00670912" w:rsidRPr="005941B9" w:rsidRDefault="00670912" w:rsidP="007D54C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941B9">
              <w:rPr>
                <w:rFonts w:ascii="Arial" w:hAnsi="Arial" w:cs="Arial"/>
                <w:bCs/>
                <w:sz w:val="22"/>
                <w:szCs w:val="22"/>
              </w:rPr>
              <w:t>Telefoonnummer contactpersoon</w:t>
            </w:r>
          </w:p>
        </w:tc>
        <w:tc>
          <w:tcPr>
            <w:tcW w:w="567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vAlign w:val="center"/>
          </w:tcPr>
          <w:p w14:paraId="300B6C52" w14:textId="77777777" w:rsidR="00670912" w:rsidRDefault="00670912" w:rsidP="007D54C5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670912" w:rsidRPr="00AC6363" w14:paraId="5370DB41" w14:textId="77777777" w:rsidTr="000B6CB9">
        <w:trPr>
          <w:trHeight w:val="65"/>
        </w:trPr>
        <w:tc>
          <w:tcPr>
            <w:tcW w:w="350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/>
            <w:vAlign w:val="center"/>
          </w:tcPr>
          <w:p w14:paraId="69D0794C" w14:textId="77777777" w:rsidR="00670912" w:rsidRPr="005941B9" w:rsidRDefault="00670912" w:rsidP="007D54C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941B9">
              <w:rPr>
                <w:rFonts w:ascii="Arial" w:hAnsi="Arial" w:cs="Arial"/>
                <w:bCs/>
                <w:sz w:val="22"/>
                <w:szCs w:val="22"/>
              </w:rPr>
              <w:t xml:space="preserve">Email adres contactpersoon </w:t>
            </w:r>
          </w:p>
        </w:tc>
        <w:tc>
          <w:tcPr>
            <w:tcW w:w="567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vAlign w:val="center"/>
          </w:tcPr>
          <w:p w14:paraId="7DCA42C8" w14:textId="77777777" w:rsidR="00670912" w:rsidRDefault="00670912" w:rsidP="007D54C5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</w:tbl>
    <w:p w14:paraId="39A50F4B" w14:textId="77777777" w:rsidR="00670912" w:rsidRPr="00AC6363" w:rsidRDefault="00670912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46"/>
        <w:gridCol w:w="1925"/>
        <w:gridCol w:w="6192"/>
      </w:tblGrid>
      <w:tr w:rsidR="00E72EA3" w:rsidRPr="00AC6363" w14:paraId="0E4181F0" w14:textId="77777777">
        <w:tc>
          <w:tcPr>
            <w:tcW w:w="1063" w:type="dxa"/>
            <w:shd w:val="clear" w:color="auto" w:fill="C0C0C0"/>
          </w:tcPr>
          <w:p w14:paraId="22594D73" w14:textId="77777777" w:rsidR="00E72EA3" w:rsidRPr="00AC6363" w:rsidRDefault="00E72E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6363">
              <w:rPr>
                <w:rFonts w:ascii="Arial" w:hAnsi="Arial" w:cs="Arial"/>
                <w:sz w:val="22"/>
                <w:szCs w:val="2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56FCFC1C" w14:textId="77777777" w:rsidR="00E72EA3" w:rsidRPr="00AC6363" w:rsidRDefault="00E72EA3">
            <w:pPr>
              <w:rPr>
                <w:rFonts w:ascii="Arial" w:hAnsi="Arial" w:cs="Arial"/>
                <w:sz w:val="22"/>
                <w:szCs w:val="22"/>
              </w:rPr>
            </w:pPr>
            <w:r w:rsidRPr="00AC6363">
              <w:rPr>
                <w:rFonts w:ascii="Arial" w:hAnsi="Arial" w:cs="Arial"/>
                <w:sz w:val="22"/>
                <w:szCs w:val="2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42609504" w14:textId="77777777" w:rsidR="00E72EA3" w:rsidRPr="00AC6363" w:rsidRDefault="00E72EA3">
            <w:pPr>
              <w:rPr>
                <w:rFonts w:ascii="Arial" w:hAnsi="Arial" w:cs="Arial"/>
                <w:sz w:val="22"/>
                <w:szCs w:val="22"/>
              </w:rPr>
            </w:pPr>
            <w:r w:rsidRPr="00AC6363">
              <w:rPr>
                <w:rFonts w:ascii="Arial" w:hAnsi="Arial" w:cs="Arial"/>
                <w:sz w:val="22"/>
                <w:szCs w:val="22"/>
              </w:rPr>
              <w:t>Vraag</w:t>
            </w:r>
          </w:p>
        </w:tc>
      </w:tr>
      <w:tr w:rsidR="00E72EA3" w:rsidRPr="00AC6363" w14:paraId="057A8686" w14:textId="77777777">
        <w:tc>
          <w:tcPr>
            <w:tcW w:w="1063" w:type="dxa"/>
          </w:tcPr>
          <w:p w14:paraId="0222929B" w14:textId="77777777" w:rsidR="00E72EA3" w:rsidRPr="00AC6363" w:rsidRDefault="00E72EA3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5" w:type="dxa"/>
          </w:tcPr>
          <w:p w14:paraId="035F038D" w14:textId="77777777" w:rsidR="00E72EA3" w:rsidRPr="00AC6363" w:rsidRDefault="00E72EA3">
            <w:pPr>
              <w:pStyle w:val="Koptekst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92" w:type="dxa"/>
          </w:tcPr>
          <w:p w14:paraId="6F17F763" w14:textId="77777777" w:rsidR="00E72EA3" w:rsidRPr="00AC6363" w:rsidRDefault="00E72EA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2EA3" w:rsidRPr="00AC6363" w14:paraId="7D9AA4CD" w14:textId="77777777">
        <w:tc>
          <w:tcPr>
            <w:tcW w:w="1063" w:type="dxa"/>
          </w:tcPr>
          <w:p w14:paraId="488766B8" w14:textId="77777777" w:rsidR="00E72EA3" w:rsidRPr="00AC6363" w:rsidRDefault="00E72E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6363">
              <w:rPr>
                <w:rFonts w:ascii="Arial" w:hAnsi="Arial" w:cs="Arial"/>
                <w:sz w:val="22"/>
                <w:szCs w:val="22"/>
              </w:rPr>
              <w:t>Antwoord</w:t>
            </w:r>
          </w:p>
        </w:tc>
        <w:tc>
          <w:tcPr>
            <w:tcW w:w="8117" w:type="dxa"/>
            <w:gridSpan w:val="2"/>
          </w:tcPr>
          <w:p w14:paraId="0D7C88D9" w14:textId="77777777" w:rsidR="00E72EA3" w:rsidRPr="00AC6363" w:rsidRDefault="00E72EA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0B1409D" w14:textId="77777777" w:rsidR="00E72EA3" w:rsidRPr="00AC6363" w:rsidRDefault="00E72EA3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46"/>
        <w:gridCol w:w="1925"/>
        <w:gridCol w:w="6192"/>
      </w:tblGrid>
      <w:tr w:rsidR="00E72EA3" w:rsidRPr="00AC6363" w14:paraId="367EB0EF" w14:textId="77777777">
        <w:tc>
          <w:tcPr>
            <w:tcW w:w="1063" w:type="dxa"/>
            <w:shd w:val="clear" w:color="auto" w:fill="C0C0C0"/>
          </w:tcPr>
          <w:p w14:paraId="1B088F7E" w14:textId="77777777" w:rsidR="00E72EA3" w:rsidRPr="00AC6363" w:rsidRDefault="00E72E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6363">
              <w:rPr>
                <w:rFonts w:ascii="Arial" w:hAnsi="Arial" w:cs="Arial"/>
                <w:sz w:val="22"/>
                <w:szCs w:val="2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3275A10D" w14:textId="77777777" w:rsidR="00E72EA3" w:rsidRPr="00AC6363" w:rsidRDefault="00E72EA3">
            <w:pPr>
              <w:rPr>
                <w:rFonts w:ascii="Arial" w:hAnsi="Arial" w:cs="Arial"/>
                <w:sz w:val="22"/>
                <w:szCs w:val="22"/>
              </w:rPr>
            </w:pPr>
            <w:r w:rsidRPr="00AC6363">
              <w:rPr>
                <w:rFonts w:ascii="Arial" w:hAnsi="Arial" w:cs="Arial"/>
                <w:sz w:val="22"/>
                <w:szCs w:val="2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65B0461D" w14:textId="77777777" w:rsidR="00E72EA3" w:rsidRPr="00AC6363" w:rsidRDefault="00E72EA3">
            <w:pPr>
              <w:rPr>
                <w:rFonts w:ascii="Arial" w:hAnsi="Arial" w:cs="Arial"/>
                <w:sz w:val="22"/>
                <w:szCs w:val="22"/>
              </w:rPr>
            </w:pPr>
            <w:r w:rsidRPr="00AC6363">
              <w:rPr>
                <w:rFonts w:ascii="Arial" w:hAnsi="Arial" w:cs="Arial"/>
                <w:sz w:val="22"/>
                <w:szCs w:val="22"/>
              </w:rPr>
              <w:t>Vraag</w:t>
            </w:r>
          </w:p>
        </w:tc>
      </w:tr>
      <w:tr w:rsidR="00E72EA3" w:rsidRPr="00AC6363" w14:paraId="0515C9A0" w14:textId="77777777">
        <w:tc>
          <w:tcPr>
            <w:tcW w:w="1063" w:type="dxa"/>
          </w:tcPr>
          <w:p w14:paraId="355697F8" w14:textId="77777777" w:rsidR="00E72EA3" w:rsidRPr="00AC6363" w:rsidRDefault="00E72EA3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5" w:type="dxa"/>
          </w:tcPr>
          <w:p w14:paraId="5610C216" w14:textId="77777777" w:rsidR="00E72EA3" w:rsidRPr="00AC6363" w:rsidRDefault="00E72EA3">
            <w:pPr>
              <w:pStyle w:val="Koptekst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92" w:type="dxa"/>
          </w:tcPr>
          <w:p w14:paraId="5BF29A49" w14:textId="77777777" w:rsidR="00E72EA3" w:rsidRPr="00AC6363" w:rsidRDefault="00E72EA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2EA3" w:rsidRPr="00AC6363" w14:paraId="42593D49" w14:textId="77777777">
        <w:tc>
          <w:tcPr>
            <w:tcW w:w="1063" w:type="dxa"/>
          </w:tcPr>
          <w:p w14:paraId="2FE4B034" w14:textId="77777777" w:rsidR="00E72EA3" w:rsidRPr="00AC6363" w:rsidRDefault="00E72E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6363">
              <w:rPr>
                <w:rFonts w:ascii="Arial" w:hAnsi="Arial" w:cs="Arial"/>
                <w:sz w:val="22"/>
                <w:szCs w:val="22"/>
              </w:rPr>
              <w:t>Antwoord</w:t>
            </w:r>
          </w:p>
        </w:tc>
        <w:tc>
          <w:tcPr>
            <w:tcW w:w="8117" w:type="dxa"/>
            <w:gridSpan w:val="2"/>
          </w:tcPr>
          <w:p w14:paraId="734893C1" w14:textId="77777777" w:rsidR="00E72EA3" w:rsidRPr="00AC6363" w:rsidRDefault="00E72EA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910231" w14:textId="77777777" w:rsidR="00E72EA3" w:rsidRPr="00AC6363" w:rsidRDefault="00E72EA3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46"/>
        <w:gridCol w:w="1925"/>
        <w:gridCol w:w="6192"/>
      </w:tblGrid>
      <w:tr w:rsidR="00E72EA3" w:rsidRPr="00AC6363" w14:paraId="767E73BC" w14:textId="77777777">
        <w:tc>
          <w:tcPr>
            <w:tcW w:w="1063" w:type="dxa"/>
            <w:shd w:val="clear" w:color="auto" w:fill="C0C0C0"/>
          </w:tcPr>
          <w:p w14:paraId="7A0E087C" w14:textId="77777777" w:rsidR="00E72EA3" w:rsidRPr="00AC6363" w:rsidRDefault="00E72E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6363">
              <w:rPr>
                <w:rFonts w:ascii="Arial" w:hAnsi="Arial" w:cs="Arial"/>
                <w:sz w:val="22"/>
                <w:szCs w:val="2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07687277" w14:textId="77777777" w:rsidR="00E72EA3" w:rsidRPr="00AC6363" w:rsidRDefault="00E72EA3">
            <w:pPr>
              <w:rPr>
                <w:rFonts w:ascii="Arial" w:hAnsi="Arial" w:cs="Arial"/>
                <w:sz w:val="22"/>
                <w:szCs w:val="22"/>
              </w:rPr>
            </w:pPr>
            <w:r w:rsidRPr="00AC6363">
              <w:rPr>
                <w:rFonts w:ascii="Arial" w:hAnsi="Arial" w:cs="Arial"/>
                <w:sz w:val="22"/>
                <w:szCs w:val="2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4CFBE49F" w14:textId="77777777" w:rsidR="00E72EA3" w:rsidRPr="00AC6363" w:rsidRDefault="00E72EA3">
            <w:pPr>
              <w:rPr>
                <w:rFonts w:ascii="Arial" w:hAnsi="Arial" w:cs="Arial"/>
                <w:sz w:val="22"/>
                <w:szCs w:val="22"/>
              </w:rPr>
            </w:pPr>
            <w:r w:rsidRPr="00AC6363">
              <w:rPr>
                <w:rFonts w:ascii="Arial" w:hAnsi="Arial" w:cs="Arial"/>
                <w:sz w:val="22"/>
                <w:szCs w:val="22"/>
              </w:rPr>
              <w:t>Vraag</w:t>
            </w:r>
          </w:p>
        </w:tc>
      </w:tr>
      <w:tr w:rsidR="00E72EA3" w:rsidRPr="00AC6363" w14:paraId="580EB9EC" w14:textId="77777777">
        <w:tc>
          <w:tcPr>
            <w:tcW w:w="1063" w:type="dxa"/>
          </w:tcPr>
          <w:p w14:paraId="6C2AFA8A" w14:textId="77777777" w:rsidR="00E72EA3" w:rsidRPr="00AC6363" w:rsidRDefault="00E72EA3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5" w:type="dxa"/>
          </w:tcPr>
          <w:p w14:paraId="47DA7B17" w14:textId="77777777" w:rsidR="00E72EA3" w:rsidRPr="00AC6363" w:rsidRDefault="00E72EA3">
            <w:pPr>
              <w:pStyle w:val="Koptekst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92" w:type="dxa"/>
          </w:tcPr>
          <w:p w14:paraId="23B0FE0B" w14:textId="77777777" w:rsidR="00E72EA3" w:rsidRPr="00AC6363" w:rsidRDefault="00E72EA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2EA3" w:rsidRPr="00AC6363" w14:paraId="2402788B" w14:textId="77777777">
        <w:tc>
          <w:tcPr>
            <w:tcW w:w="1063" w:type="dxa"/>
          </w:tcPr>
          <w:p w14:paraId="47FF68FA" w14:textId="77777777" w:rsidR="00E72EA3" w:rsidRPr="00AC6363" w:rsidRDefault="00E72E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6363">
              <w:rPr>
                <w:rFonts w:ascii="Arial" w:hAnsi="Arial" w:cs="Arial"/>
                <w:sz w:val="22"/>
                <w:szCs w:val="22"/>
              </w:rPr>
              <w:t>Antwoord</w:t>
            </w:r>
          </w:p>
        </w:tc>
        <w:tc>
          <w:tcPr>
            <w:tcW w:w="8117" w:type="dxa"/>
            <w:gridSpan w:val="2"/>
          </w:tcPr>
          <w:p w14:paraId="2C6B1B49" w14:textId="77777777" w:rsidR="00E72EA3" w:rsidRPr="00AC6363" w:rsidRDefault="00E72EA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DD728BE" w14:textId="77777777" w:rsidR="00E72EA3" w:rsidRPr="00AC6363" w:rsidRDefault="00E72EA3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46"/>
        <w:gridCol w:w="1925"/>
        <w:gridCol w:w="6192"/>
      </w:tblGrid>
      <w:tr w:rsidR="00E72EA3" w:rsidRPr="00AC6363" w14:paraId="55F50628" w14:textId="77777777">
        <w:tc>
          <w:tcPr>
            <w:tcW w:w="1063" w:type="dxa"/>
            <w:shd w:val="clear" w:color="auto" w:fill="C0C0C0"/>
          </w:tcPr>
          <w:p w14:paraId="1242B600" w14:textId="77777777" w:rsidR="00E72EA3" w:rsidRPr="00AC6363" w:rsidRDefault="00E72E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6363">
              <w:rPr>
                <w:rFonts w:ascii="Arial" w:hAnsi="Arial" w:cs="Arial"/>
                <w:sz w:val="22"/>
                <w:szCs w:val="2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244CE196" w14:textId="77777777" w:rsidR="00E72EA3" w:rsidRPr="00AC6363" w:rsidRDefault="00E72EA3">
            <w:pPr>
              <w:rPr>
                <w:rFonts w:ascii="Arial" w:hAnsi="Arial" w:cs="Arial"/>
                <w:sz w:val="22"/>
                <w:szCs w:val="22"/>
              </w:rPr>
            </w:pPr>
            <w:r w:rsidRPr="00AC6363">
              <w:rPr>
                <w:rFonts w:ascii="Arial" w:hAnsi="Arial" w:cs="Arial"/>
                <w:sz w:val="22"/>
                <w:szCs w:val="2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34770B30" w14:textId="77777777" w:rsidR="00E72EA3" w:rsidRPr="00AC6363" w:rsidRDefault="00E72EA3">
            <w:pPr>
              <w:rPr>
                <w:rFonts w:ascii="Arial" w:hAnsi="Arial" w:cs="Arial"/>
                <w:sz w:val="22"/>
                <w:szCs w:val="22"/>
              </w:rPr>
            </w:pPr>
            <w:r w:rsidRPr="00AC6363">
              <w:rPr>
                <w:rFonts w:ascii="Arial" w:hAnsi="Arial" w:cs="Arial"/>
                <w:sz w:val="22"/>
                <w:szCs w:val="22"/>
              </w:rPr>
              <w:t>Vraag</w:t>
            </w:r>
          </w:p>
        </w:tc>
      </w:tr>
      <w:tr w:rsidR="00E72EA3" w:rsidRPr="00AC6363" w14:paraId="0C55FE5F" w14:textId="77777777">
        <w:tc>
          <w:tcPr>
            <w:tcW w:w="1063" w:type="dxa"/>
          </w:tcPr>
          <w:p w14:paraId="33F9FE94" w14:textId="77777777" w:rsidR="00E72EA3" w:rsidRPr="00AC6363" w:rsidRDefault="00E72EA3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5" w:type="dxa"/>
          </w:tcPr>
          <w:p w14:paraId="18A849A3" w14:textId="77777777" w:rsidR="00E72EA3" w:rsidRPr="00AC6363" w:rsidRDefault="00E72EA3">
            <w:pPr>
              <w:pStyle w:val="Koptekst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92" w:type="dxa"/>
          </w:tcPr>
          <w:p w14:paraId="0B1DABD7" w14:textId="77777777" w:rsidR="00E72EA3" w:rsidRPr="00AC6363" w:rsidRDefault="00E72EA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2EA3" w:rsidRPr="00AC6363" w14:paraId="6757C775" w14:textId="77777777">
        <w:tc>
          <w:tcPr>
            <w:tcW w:w="1063" w:type="dxa"/>
          </w:tcPr>
          <w:p w14:paraId="5A0C3CE1" w14:textId="77777777" w:rsidR="00E72EA3" w:rsidRPr="00AC6363" w:rsidRDefault="00E72E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6363">
              <w:rPr>
                <w:rFonts w:ascii="Arial" w:hAnsi="Arial" w:cs="Arial"/>
                <w:sz w:val="22"/>
                <w:szCs w:val="22"/>
              </w:rPr>
              <w:t>Antwoord</w:t>
            </w:r>
          </w:p>
        </w:tc>
        <w:tc>
          <w:tcPr>
            <w:tcW w:w="8117" w:type="dxa"/>
            <w:gridSpan w:val="2"/>
          </w:tcPr>
          <w:p w14:paraId="228870B0" w14:textId="77777777" w:rsidR="00E72EA3" w:rsidRPr="00AC6363" w:rsidRDefault="00E72EA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D8BC433" w14:textId="77777777" w:rsidR="00E72EA3" w:rsidRPr="00AC6363" w:rsidRDefault="00E72EA3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46"/>
        <w:gridCol w:w="1925"/>
        <w:gridCol w:w="6192"/>
      </w:tblGrid>
      <w:tr w:rsidR="00E72EA3" w:rsidRPr="00AC6363" w14:paraId="7EBBD315" w14:textId="77777777">
        <w:tc>
          <w:tcPr>
            <w:tcW w:w="1063" w:type="dxa"/>
            <w:shd w:val="clear" w:color="auto" w:fill="C0C0C0"/>
          </w:tcPr>
          <w:p w14:paraId="65F29332" w14:textId="77777777" w:rsidR="00E72EA3" w:rsidRPr="00AC6363" w:rsidRDefault="00E72E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6363">
              <w:rPr>
                <w:rFonts w:ascii="Arial" w:hAnsi="Arial" w:cs="Arial"/>
                <w:sz w:val="22"/>
                <w:szCs w:val="2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2605C79F" w14:textId="77777777" w:rsidR="00E72EA3" w:rsidRPr="00AC6363" w:rsidRDefault="00E72EA3">
            <w:pPr>
              <w:rPr>
                <w:rFonts w:ascii="Arial" w:hAnsi="Arial" w:cs="Arial"/>
                <w:sz w:val="22"/>
                <w:szCs w:val="22"/>
              </w:rPr>
            </w:pPr>
            <w:r w:rsidRPr="00AC6363">
              <w:rPr>
                <w:rFonts w:ascii="Arial" w:hAnsi="Arial" w:cs="Arial"/>
                <w:sz w:val="22"/>
                <w:szCs w:val="2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46C7EC2A" w14:textId="77777777" w:rsidR="00E72EA3" w:rsidRPr="00AC6363" w:rsidRDefault="00E72EA3">
            <w:pPr>
              <w:rPr>
                <w:rFonts w:ascii="Arial" w:hAnsi="Arial" w:cs="Arial"/>
                <w:sz w:val="22"/>
                <w:szCs w:val="22"/>
              </w:rPr>
            </w:pPr>
            <w:r w:rsidRPr="00AC6363">
              <w:rPr>
                <w:rFonts w:ascii="Arial" w:hAnsi="Arial" w:cs="Arial"/>
                <w:sz w:val="22"/>
                <w:szCs w:val="22"/>
              </w:rPr>
              <w:t>Vraag</w:t>
            </w:r>
          </w:p>
        </w:tc>
      </w:tr>
      <w:tr w:rsidR="00E72EA3" w:rsidRPr="00AC6363" w14:paraId="4DB13B25" w14:textId="77777777">
        <w:tc>
          <w:tcPr>
            <w:tcW w:w="1063" w:type="dxa"/>
          </w:tcPr>
          <w:p w14:paraId="069DC5F1" w14:textId="77777777" w:rsidR="00E72EA3" w:rsidRPr="00AC6363" w:rsidRDefault="00E72EA3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5" w:type="dxa"/>
          </w:tcPr>
          <w:p w14:paraId="6DBF6505" w14:textId="77777777" w:rsidR="00E72EA3" w:rsidRPr="00AC6363" w:rsidRDefault="00E72EA3">
            <w:pPr>
              <w:pStyle w:val="Koptekst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92" w:type="dxa"/>
          </w:tcPr>
          <w:p w14:paraId="6293730A" w14:textId="77777777" w:rsidR="00E72EA3" w:rsidRPr="00AC6363" w:rsidRDefault="00E72EA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2EA3" w:rsidRPr="00AC6363" w14:paraId="41DBEE26" w14:textId="77777777">
        <w:tc>
          <w:tcPr>
            <w:tcW w:w="1063" w:type="dxa"/>
          </w:tcPr>
          <w:p w14:paraId="2336E597" w14:textId="77777777" w:rsidR="00E72EA3" w:rsidRPr="00AC6363" w:rsidRDefault="00E72E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6363">
              <w:rPr>
                <w:rFonts w:ascii="Arial" w:hAnsi="Arial" w:cs="Arial"/>
                <w:sz w:val="22"/>
                <w:szCs w:val="22"/>
              </w:rPr>
              <w:t>Antwoord</w:t>
            </w:r>
          </w:p>
        </w:tc>
        <w:tc>
          <w:tcPr>
            <w:tcW w:w="8117" w:type="dxa"/>
            <w:gridSpan w:val="2"/>
          </w:tcPr>
          <w:p w14:paraId="0C12A1F5" w14:textId="77777777" w:rsidR="00E72EA3" w:rsidRPr="00AC6363" w:rsidRDefault="00E72EA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D4BFFD9" w14:textId="77777777" w:rsidR="00E72EA3" w:rsidRPr="00AC6363" w:rsidRDefault="00E72EA3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46"/>
        <w:gridCol w:w="1925"/>
        <w:gridCol w:w="6192"/>
      </w:tblGrid>
      <w:tr w:rsidR="00E72EA3" w:rsidRPr="00AC6363" w14:paraId="1016D88D" w14:textId="77777777">
        <w:tc>
          <w:tcPr>
            <w:tcW w:w="1063" w:type="dxa"/>
            <w:shd w:val="clear" w:color="auto" w:fill="C0C0C0"/>
          </w:tcPr>
          <w:p w14:paraId="57A2EBB7" w14:textId="77777777" w:rsidR="00E72EA3" w:rsidRPr="00AC6363" w:rsidRDefault="00E72E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6363">
              <w:rPr>
                <w:rFonts w:ascii="Arial" w:hAnsi="Arial" w:cs="Arial"/>
                <w:sz w:val="22"/>
                <w:szCs w:val="2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2039BB0D" w14:textId="77777777" w:rsidR="00E72EA3" w:rsidRPr="00AC6363" w:rsidRDefault="00E72EA3">
            <w:pPr>
              <w:rPr>
                <w:rFonts w:ascii="Arial" w:hAnsi="Arial" w:cs="Arial"/>
                <w:sz w:val="22"/>
                <w:szCs w:val="22"/>
              </w:rPr>
            </w:pPr>
            <w:r w:rsidRPr="00AC6363">
              <w:rPr>
                <w:rFonts w:ascii="Arial" w:hAnsi="Arial" w:cs="Arial"/>
                <w:sz w:val="22"/>
                <w:szCs w:val="2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61C9A6F4" w14:textId="77777777" w:rsidR="00E72EA3" w:rsidRPr="00AC6363" w:rsidRDefault="00E72EA3">
            <w:pPr>
              <w:rPr>
                <w:rFonts w:ascii="Arial" w:hAnsi="Arial" w:cs="Arial"/>
                <w:sz w:val="22"/>
                <w:szCs w:val="22"/>
              </w:rPr>
            </w:pPr>
            <w:r w:rsidRPr="00AC6363">
              <w:rPr>
                <w:rFonts w:ascii="Arial" w:hAnsi="Arial" w:cs="Arial"/>
                <w:sz w:val="22"/>
                <w:szCs w:val="22"/>
              </w:rPr>
              <w:t>Vraag</w:t>
            </w:r>
          </w:p>
        </w:tc>
      </w:tr>
      <w:tr w:rsidR="00E72EA3" w:rsidRPr="00AC6363" w14:paraId="50E27A0C" w14:textId="77777777">
        <w:tc>
          <w:tcPr>
            <w:tcW w:w="1063" w:type="dxa"/>
          </w:tcPr>
          <w:p w14:paraId="577E6101" w14:textId="77777777" w:rsidR="00E72EA3" w:rsidRPr="00AC6363" w:rsidRDefault="00E72EA3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5" w:type="dxa"/>
          </w:tcPr>
          <w:p w14:paraId="265C3DA7" w14:textId="77777777" w:rsidR="00E72EA3" w:rsidRPr="00AC6363" w:rsidRDefault="00E72EA3">
            <w:pPr>
              <w:pStyle w:val="Koptekst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92" w:type="dxa"/>
          </w:tcPr>
          <w:p w14:paraId="3BB604C9" w14:textId="77777777" w:rsidR="00E72EA3" w:rsidRPr="00AC6363" w:rsidRDefault="00E72EA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2EA3" w:rsidRPr="00AC6363" w14:paraId="1D705F96" w14:textId="77777777">
        <w:tc>
          <w:tcPr>
            <w:tcW w:w="1063" w:type="dxa"/>
          </w:tcPr>
          <w:p w14:paraId="1B70EED6" w14:textId="77777777" w:rsidR="00E72EA3" w:rsidRPr="00AC6363" w:rsidRDefault="00E72E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6363">
              <w:rPr>
                <w:rFonts w:ascii="Arial" w:hAnsi="Arial" w:cs="Arial"/>
                <w:sz w:val="22"/>
                <w:szCs w:val="22"/>
              </w:rPr>
              <w:t>Antwoord</w:t>
            </w:r>
          </w:p>
        </w:tc>
        <w:tc>
          <w:tcPr>
            <w:tcW w:w="8117" w:type="dxa"/>
            <w:gridSpan w:val="2"/>
          </w:tcPr>
          <w:p w14:paraId="56873E5D" w14:textId="77777777" w:rsidR="00E72EA3" w:rsidRPr="00AC6363" w:rsidRDefault="00E72EA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B0FC33F" w14:textId="77777777" w:rsidR="00E72EA3" w:rsidRPr="00AC6363" w:rsidRDefault="00E72EA3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46"/>
        <w:gridCol w:w="1925"/>
        <w:gridCol w:w="6192"/>
      </w:tblGrid>
      <w:tr w:rsidR="00E72EA3" w:rsidRPr="00AC6363" w14:paraId="7131AAFB" w14:textId="77777777">
        <w:tc>
          <w:tcPr>
            <w:tcW w:w="1063" w:type="dxa"/>
            <w:shd w:val="clear" w:color="auto" w:fill="C0C0C0"/>
          </w:tcPr>
          <w:p w14:paraId="26C24C36" w14:textId="77777777" w:rsidR="00E72EA3" w:rsidRPr="00AC6363" w:rsidRDefault="00E72E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6363">
              <w:rPr>
                <w:rFonts w:ascii="Arial" w:hAnsi="Arial" w:cs="Arial"/>
                <w:sz w:val="22"/>
                <w:szCs w:val="2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06F28511" w14:textId="77777777" w:rsidR="00E72EA3" w:rsidRPr="00AC6363" w:rsidRDefault="00E72EA3">
            <w:pPr>
              <w:rPr>
                <w:rFonts w:ascii="Arial" w:hAnsi="Arial" w:cs="Arial"/>
                <w:sz w:val="22"/>
                <w:szCs w:val="22"/>
              </w:rPr>
            </w:pPr>
            <w:r w:rsidRPr="00AC6363">
              <w:rPr>
                <w:rFonts w:ascii="Arial" w:hAnsi="Arial" w:cs="Arial"/>
                <w:sz w:val="22"/>
                <w:szCs w:val="2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20E7A1AA" w14:textId="77777777" w:rsidR="00E72EA3" w:rsidRPr="00AC6363" w:rsidRDefault="00E72EA3">
            <w:pPr>
              <w:rPr>
                <w:rFonts w:ascii="Arial" w:hAnsi="Arial" w:cs="Arial"/>
                <w:sz w:val="22"/>
                <w:szCs w:val="22"/>
              </w:rPr>
            </w:pPr>
            <w:r w:rsidRPr="00AC6363">
              <w:rPr>
                <w:rFonts w:ascii="Arial" w:hAnsi="Arial" w:cs="Arial"/>
                <w:sz w:val="22"/>
                <w:szCs w:val="22"/>
              </w:rPr>
              <w:t>Vraag</w:t>
            </w:r>
          </w:p>
        </w:tc>
      </w:tr>
      <w:tr w:rsidR="00E72EA3" w:rsidRPr="00AC6363" w14:paraId="4D26D75F" w14:textId="77777777">
        <w:tc>
          <w:tcPr>
            <w:tcW w:w="1063" w:type="dxa"/>
          </w:tcPr>
          <w:p w14:paraId="1979502E" w14:textId="77777777" w:rsidR="00E72EA3" w:rsidRPr="00AC6363" w:rsidRDefault="00E72EA3">
            <w:pPr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5" w:type="dxa"/>
          </w:tcPr>
          <w:p w14:paraId="5E05A4E3" w14:textId="77777777" w:rsidR="00E72EA3" w:rsidRPr="00AC6363" w:rsidRDefault="00E72EA3">
            <w:pPr>
              <w:pStyle w:val="Koptekst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92" w:type="dxa"/>
          </w:tcPr>
          <w:p w14:paraId="199390CD" w14:textId="77777777" w:rsidR="00E72EA3" w:rsidRPr="00AC6363" w:rsidRDefault="00E72EA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2EA3" w:rsidRPr="00AC6363" w14:paraId="1F286990" w14:textId="77777777">
        <w:tc>
          <w:tcPr>
            <w:tcW w:w="1063" w:type="dxa"/>
          </w:tcPr>
          <w:p w14:paraId="66213B9D" w14:textId="77777777" w:rsidR="00E72EA3" w:rsidRPr="00AC6363" w:rsidRDefault="00E72E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6363">
              <w:rPr>
                <w:rFonts w:ascii="Arial" w:hAnsi="Arial" w:cs="Arial"/>
                <w:sz w:val="22"/>
                <w:szCs w:val="22"/>
              </w:rPr>
              <w:t>Antwoord</w:t>
            </w:r>
          </w:p>
        </w:tc>
        <w:tc>
          <w:tcPr>
            <w:tcW w:w="8117" w:type="dxa"/>
            <w:gridSpan w:val="2"/>
          </w:tcPr>
          <w:p w14:paraId="23F8E9A7" w14:textId="77777777" w:rsidR="00E72EA3" w:rsidRPr="00AC6363" w:rsidRDefault="00E72EA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09C10BA" w14:textId="5A2A2C1A" w:rsidR="00E72EA3" w:rsidRDefault="00E72EA3">
      <w:pPr>
        <w:rPr>
          <w:rFonts w:ascii="Arial" w:hAnsi="Arial" w:cs="Arial"/>
          <w:sz w:val="22"/>
          <w:szCs w:val="22"/>
        </w:rPr>
      </w:pPr>
    </w:p>
    <w:p w14:paraId="61D00DA7" w14:textId="77777777" w:rsidR="008366DF" w:rsidRPr="008366DF" w:rsidRDefault="008366DF" w:rsidP="008366DF">
      <w:pPr>
        <w:rPr>
          <w:rFonts w:ascii="Arial" w:hAnsi="Arial" w:cs="Arial"/>
          <w:sz w:val="22"/>
          <w:szCs w:val="22"/>
        </w:rPr>
      </w:pPr>
    </w:p>
    <w:p w14:paraId="352087D5" w14:textId="77777777" w:rsidR="008366DF" w:rsidRPr="008366DF" w:rsidRDefault="008366DF" w:rsidP="008366DF">
      <w:pPr>
        <w:rPr>
          <w:rFonts w:ascii="Arial" w:hAnsi="Arial" w:cs="Arial"/>
          <w:sz w:val="22"/>
          <w:szCs w:val="22"/>
        </w:rPr>
      </w:pPr>
    </w:p>
    <w:p w14:paraId="1164762F" w14:textId="77777777" w:rsidR="008366DF" w:rsidRPr="008366DF" w:rsidRDefault="008366DF" w:rsidP="008366DF">
      <w:pPr>
        <w:rPr>
          <w:rFonts w:ascii="Arial" w:hAnsi="Arial" w:cs="Arial"/>
          <w:sz w:val="22"/>
          <w:szCs w:val="22"/>
        </w:rPr>
      </w:pPr>
    </w:p>
    <w:p w14:paraId="3EE4E359" w14:textId="77777777" w:rsidR="008366DF" w:rsidRPr="008366DF" w:rsidRDefault="008366DF" w:rsidP="008366DF">
      <w:pPr>
        <w:rPr>
          <w:rFonts w:ascii="Arial" w:hAnsi="Arial" w:cs="Arial"/>
          <w:sz w:val="22"/>
          <w:szCs w:val="22"/>
        </w:rPr>
      </w:pPr>
    </w:p>
    <w:p w14:paraId="11A22D8C" w14:textId="77777777" w:rsidR="008366DF" w:rsidRPr="008366DF" w:rsidRDefault="008366DF" w:rsidP="008366DF">
      <w:pPr>
        <w:rPr>
          <w:rFonts w:ascii="Arial" w:hAnsi="Arial" w:cs="Arial"/>
          <w:sz w:val="22"/>
          <w:szCs w:val="22"/>
        </w:rPr>
      </w:pPr>
    </w:p>
    <w:p w14:paraId="1D30FA7C" w14:textId="77777777" w:rsidR="008366DF" w:rsidRPr="008366DF" w:rsidRDefault="008366DF" w:rsidP="008366DF">
      <w:pPr>
        <w:rPr>
          <w:rFonts w:ascii="Arial" w:hAnsi="Arial" w:cs="Arial"/>
          <w:sz w:val="22"/>
          <w:szCs w:val="22"/>
        </w:rPr>
      </w:pPr>
    </w:p>
    <w:p w14:paraId="36F1B8CC" w14:textId="77777777" w:rsidR="008366DF" w:rsidRPr="008366DF" w:rsidRDefault="008366DF" w:rsidP="008366DF">
      <w:pPr>
        <w:rPr>
          <w:rFonts w:ascii="Arial" w:hAnsi="Arial" w:cs="Arial"/>
          <w:sz w:val="22"/>
          <w:szCs w:val="22"/>
        </w:rPr>
      </w:pPr>
    </w:p>
    <w:p w14:paraId="4B38A16F" w14:textId="77777777" w:rsidR="008366DF" w:rsidRPr="008366DF" w:rsidRDefault="008366DF" w:rsidP="008366DF">
      <w:pPr>
        <w:rPr>
          <w:rFonts w:ascii="Arial" w:hAnsi="Arial" w:cs="Arial"/>
          <w:sz w:val="22"/>
          <w:szCs w:val="22"/>
        </w:rPr>
      </w:pPr>
    </w:p>
    <w:p w14:paraId="52A71060" w14:textId="77777777" w:rsidR="008366DF" w:rsidRPr="008366DF" w:rsidRDefault="008366DF" w:rsidP="008366DF">
      <w:pPr>
        <w:rPr>
          <w:rFonts w:ascii="Arial" w:hAnsi="Arial" w:cs="Arial"/>
          <w:sz w:val="22"/>
          <w:szCs w:val="22"/>
        </w:rPr>
      </w:pPr>
    </w:p>
    <w:p w14:paraId="2EF5ABDB" w14:textId="77777777" w:rsidR="008366DF" w:rsidRPr="008366DF" w:rsidRDefault="008366DF" w:rsidP="008366DF">
      <w:pPr>
        <w:rPr>
          <w:rFonts w:ascii="Arial" w:hAnsi="Arial" w:cs="Arial"/>
          <w:sz w:val="22"/>
          <w:szCs w:val="22"/>
        </w:rPr>
      </w:pPr>
    </w:p>
    <w:p w14:paraId="12859BC5" w14:textId="77777777" w:rsidR="008366DF" w:rsidRPr="008366DF" w:rsidRDefault="008366DF" w:rsidP="008366DF">
      <w:pPr>
        <w:rPr>
          <w:rFonts w:ascii="Arial" w:hAnsi="Arial" w:cs="Arial"/>
          <w:sz w:val="22"/>
          <w:szCs w:val="22"/>
        </w:rPr>
      </w:pPr>
    </w:p>
    <w:p w14:paraId="0FDDAEEF" w14:textId="77777777" w:rsidR="008366DF" w:rsidRPr="008366DF" w:rsidRDefault="008366DF" w:rsidP="008366DF">
      <w:pPr>
        <w:rPr>
          <w:rFonts w:ascii="Arial" w:hAnsi="Arial" w:cs="Arial"/>
          <w:sz w:val="22"/>
          <w:szCs w:val="22"/>
        </w:rPr>
      </w:pPr>
    </w:p>
    <w:p w14:paraId="1DE583E4" w14:textId="77777777" w:rsidR="008366DF" w:rsidRPr="008366DF" w:rsidRDefault="008366DF" w:rsidP="008366DF">
      <w:pPr>
        <w:rPr>
          <w:rFonts w:ascii="Arial" w:hAnsi="Arial" w:cs="Arial"/>
          <w:sz w:val="22"/>
          <w:szCs w:val="22"/>
        </w:rPr>
      </w:pPr>
    </w:p>
    <w:p w14:paraId="1AAA243B" w14:textId="77777777" w:rsidR="008366DF" w:rsidRPr="008366DF" w:rsidRDefault="008366DF" w:rsidP="008366DF">
      <w:pPr>
        <w:rPr>
          <w:rFonts w:ascii="Arial" w:hAnsi="Arial" w:cs="Arial"/>
          <w:sz w:val="22"/>
          <w:szCs w:val="22"/>
        </w:rPr>
      </w:pPr>
    </w:p>
    <w:p w14:paraId="0F160663" w14:textId="77777777" w:rsidR="008366DF" w:rsidRPr="008366DF" w:rsidRDefault="008366DF" w:rsidP="008366DF">
      <w:pPr>
        <w:jc w:val="center"/>
        <w:rPr>
          <w:rFonts w:ascii="Arial" w:hAnsi="Arial" w:cs="Arial"/>
          <w:sz w:val="22"/>
          <w:szCs w:val="22"/>
        </w:rPr>
      </w:pPr>
    </w:p>
    <w:sectPr w:rsidR="008366DF" w:rsidRPr="008366DF" w:rsidSect="006E65D2">
      <w:headerReference w:type="default" r:id="rId10"/>
      <w:footerReference w:type="default" r:id="rId11"/>
      <w:pgSz w:w="11906" w:h="16838"/>
      <w:pgMar w:top="1417" w:right="1417" w:bottom="1417" w:left="1417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4D7B8" w14:textId="77777777" w:rsidR="003973BA" w:rsidRDefault="003973BA" w:rsidP="00B01D28">
      <w:r>
        <w:separator/>
      </w:r>
    </w:p>
  </w:endnote>
  <w:endnote w:type="continuationSeparator" w:id="0">
    <w:p w14:paraId="3036EDF9" w14:textId="77777777" w:rsidR="003973BA" w:rsidRDefault="003973BA" w:rsidP="00B01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F5B83" w14:textId="01E0C1CA" w:rsidR="00937966" w:rsidRDefault="00B457A0" w:rsidP="00B457A0">
    <w:pPr>
      <w:pStyle w:val="Geenafstand"/>
      <w:rPr>
        <w:rFonts w:ascii="Arial" w:hAnsi="Arial" w:cs="Arial"/>
        <w:sz w:val="16"/>
        <w:szCs w:val="16"/>
      </w:rPr>
    </w:pPr>
    <w:bookmarkStart w:id="0" w:name="_Hlk71555796"/>
    <w:bookmarkStart w:id="1" w:name="_Hlk95115520"/>
    <w:bookmarkStart w:id="2" w:name="_Hlk95115521"/>
    <w:bookmarkStart w:id="3" w:name="_Hlk146888232"/>
    <w:r w:rsidRPr="006E65D2">
      <w:rPr>
        <w:rFonts w:ascii="Arial" w:hAnsi="Arial" w:cs="Arial"/>
        <w:sz w:val="16"/>
        <w:szCs w:val="16"/>
      </w:rPr>
      <w:t xml:space="preserve">Bijlage </w:t>
    </w:r>
    <w:r w:rsidR="005F2B9A">
      <w:rPr>
        <w:rFonts w:ascii="Arial" w:hAnsi="Arial" w:cs="Arial"/>
        <w:sz w:val="16"/>
        <w:szCs w:val="16"/>
      </w:rPr>
      <w:t>1</w:t>
    </w:r>
    <w:r w:rsidRPr="006E65D2">
      <w:rPr>
        <w:rFonts w:ascii="Arial" w:hAnsi="Arial" w:cs="Arial"/>
        <w:sz w:val="16"/>
        <w:szCs w:val="16"/>
      </w:rPr>
      <w:t xml:space="preserve">. Format voor het stellen van vragen, </w:t>
    </w:r>
    <w:bookmarkStart w:id="4" w:name="_Hlk146888343"/>
    <w:r w:rsidR="007E4339" w:rsidRPr="007E4339">
      <w:rPr>
        <w:rFonts w:ascii="Arial" w:hAnsi="Arial" w:cs="Arial"/>
        <w:sz w:val="16"/>
        <w:szCs w:val="16"/>
      </w:rPr>
      <w:t xml:space="preserve">Marktconsultatie </w:t>
    </w:r>
    <w:r w:rsidR="00E131A5" w:rsidRPr="00E131A5">
      <w:rPr>
        <w:rFonts w:ascii="Arial" w:hAnsi="Arial" w:cs="Arial"/>
        <w:sz w:val="16"/>
        <w:szCs w:val="16"/>
      </w:rPr>
      <w:t>Dienstverlening Service Center ERD ZW, ED WGA-WIA en SV-regelingen</w:t>
    </w:r>
    <w:r w:rsidRPr="006E65D2">
      <w:rPr>
        <w:rFonts w:ascii="Arial" w:hAnsi="Arial" w:cs="Arial"/>
        <w:sz w:val="16"/>
        <w:szCs w:val="16"/>
      </w:rPr>
      <w:t xml:space="preserve">, </w:t>
    </w:r>
    <w:bookmarkEnd w:id="0"/>
    <w:bookmarkEnd w:id="1"/>
    <w:bookmarkEnd w:id="2"/>
    <w:r w:rsidR="00937966" w:rsidRPr="00937966">
      <w:rPr>
        <w:rFonts w:ascii="Arial" w:hAnsi="Arial" w:cs="Arial"/>
        <w:sz w:val="16"/>
        <w:szCs w:val="16"/>
      </w:rPr>
      <w:t xml:space="preserve">zaaknummer </w:t>
    </w:r>
    <w:bookmarkEnd w:id="4"/>
    <w:r w:rsidR="00E131A5" w:rsidRPr="00E131A5">
      <w:rPr>
        <w:rFonts w:ascii="Arial" w:hAnsi="Arial" w:cs="Arial"/>
        <w:sz w:val="16"/>
        <w:szCs w:val="16"/>
      </w:rPr>
      <w:t>Z/26/871540</w:t>
    </w:r>
    <w:r>
      <w:rPr>
        <w:rFonts w:ascii="Arial" w:hAnsi="Arial" w:cs="Arial"/>
        <w:sz w:val="16"/>
        <w:szCs w:val="16"/>
      </w:rPr>
      <w:tab/>
    </w:r>
  </w:p>
  <w:bookmarkEnd w:id="3"/>
  <w:p w14:paraId="61E6A03B" w14:textId="77777777" w:rsidR="00937966" w:rsidRDefault="00937966" w:rsidP="00B457A0">
    <w:pPr>
      <w:pStyle w:val="Geenafstand"/>
      <w:rPr>
        <w:rFonts w:ascii="Arial" w:hAnsi="Arial" w:cs="Arial"/>
        <w:sz w:val="16"/>
        <w:szCs w:val="16"/>
      </w:rPr>
    </w:pPr>
  </w:p>
  <w:p w14:paraId="679DE9FF" w14:textId="77777777" w:rsidR="00B01D28" w:rsidRPr="006E65D2" w:rsidRDefault="00B457A0" w:rsidP="00B65C2F">
    <w:pPr>
      <w:pStyle w:val="Geenafstand"/>
      <w:ind w:left="7788"/>
      <w:rPr>
        <w:rFonts w:ascii="Arial" w:hAnsi="Arial" w:cs="Arial"/>
        <w:sz w:val="16"/>
        <w:szCs w:val="16"/>
      </w:rPr>
    </w:pPr>
    <w:r w:rsidRPr="00B457A0">
      <w:rPr>
        <w:rFonts w:ascii="Arial" w:hAnsi="Arial" w:cs="Arial"/>
        <w:sz w:val="16"/>
        <w:szCs w:val="16"/>
      </w:rPr>
      <w:t xml:space="preserve">Pagina </w:t>
    </w:r>
    <w:r w:rsidRPr="00B457A0">
      <w:rPr>
        <w:rFonts w:ascii="Arial" w:hAnsi="Arial" w:cs="Arial"/>
        <w:sz w:val="16"/>
        <w:szCs w:val="16"/>
      </w:rPr>
      <w:fldChar w:fldCharType="begin"/>
    </w:r>
    <w:r w:rsidRPr="00B457A0">
      <w:rPr>
        <w:rFonts w:ascii="Arial" w:hAnsi="Arial" w:cs="Arial"/>
        <w:sz w:val="16"/>
        <w:szCs w:val="16"/>
      </w:rPr>
      <w:instrText>PAGE</w:instrText>
    </w:r>
    <w:r w:rsidRPr="00B457A0">
      <w:rPr>
        <w:rFonts w:ascii="Arial" w:hAnsi="Arial" w:cs="Arial"/>
        <w:sz w:val="16"/>
        <w:szCs w:val="16"/>
      </w:rPr>
      <w:fldChar w:fldCharType="separate"/>
    </w:r>
    <w:r w:rsidRPr="00B457A0">
      <w:rPr>
        <w:rFonts w:ascii="Arial" w:hAnsi="Arial" w:cs="Arial"/>
        <w:sz w:val="16"/>
        <w:szCs w:val="16"/>
      </w:rPr>
      <w:t>2</w:t>
    </w:r>
    <w:r w:rsidRPr="00B457A0">
      <w:rPr>
        <w:rFonts w:ascii="Arial" w:hAnsi="Arial" w:cs="Arial"/>
        <w:sz w:val="16"/>
        <w:szCs w:val="16"/>
      </w:rPr>
      <w:fldChar w:fldCharType="end"/>
    </w:r>
    <w:r w:rsidRPr="00B457A0">
      <w:rPr>
        <w:rFonts w:ascii="Arial" w:hAnsi="Arial" w:cs="Arial"/>
        <w:sz w:val="16"/>
        <w:szCs w:val="16"/>
      </w:rPr>
      <w:t xml:space="preserve"> van </w:t>
    </w:r>
    <w:r w:rsidRPr="00B457A0">
      <w:rPr>
        <w:rFonts w:ascii="Arial" w:hAnsi="Arial" w:cs="Arial"/>
        <w:sz w:val="16"/>
        <w:szCs w:val="16"/>
      </w:rPr>
      <w:fldChar w:fldCharType="begin"/>
    </w:r>
    <w:r w:rsidRPr="00B457A0">
      <w:rPr>
        <w:rFonts w:ascii="Arial" w:hAnsi="Arial" w:cs="Arial"/>
        <w:sz w:val="16"/>
        <w:szCs w:val="16"/>
      </w:rPr>
      <w:instrText>NUMPAGES</w:instrText>
    </w:r>
    <w:r w:rsidRPr="00B457A0">
      <w:rPr>
        <w:rFonts w:ascii="Arial" w:hAnsi="Arial" w:cs="Arial"/>
        <w:sz w:val="16"/>
        <w:szCs w:val="16"/>
      </w:rPr>
      <w:fldChar w:fldCharType="separate"/>
    </w:r>
    <w:r w:rsidRPr="00B457A0">
      <w:rPr>
        <w:rFonts w:ascii="Arial" w:hAnsi="Arial" w:cs="Arial"/>
        <w:sz w:val="16"/>
        <w:szCs w:val="16"/>
      </w:rPr>
      <w:t>2</w:t>
    </w:r>
    <w:r w:rsidRPr="00B457A0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426D4" w14:textId="77777777" w:rsidR="003973BA" w:rsidRDefault="003973BA" w:rsidP="00B01D28">
      <w:r>
        <w:separator/>
      </w:r>
    </w:p>
  </w:footnote>
  <w:footnote w:type="continuationSeparator" w:id="0">
    <w:p w14:paraId="1D61A032" w14:textId="77777777" w:rsidR="003973BA" w:rsidRDefault="003973BA" w:rsidP="00B01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2685C" w14:textId="77777777" w:rsidR="00A907DF" w:rsidRDefault="003973BA">
    <w:pPr>
      <w:pStyle w:val="Koptekst"/>
    </w:pPr>
    <w:r>
      <w:rPr>
        <w:noProof/>
      </w:rPr>
      <w:pict w14:anchorId="28ABDA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7" o:spid="_x0000_s1026" type="#_x0000_t75" style="position:absolute;margin-left:314.95pt;margin-top:-19.6pt;width:169.5pt;height:69pt;z-index:-251658752;visibility:visible" wrapcoords="-96 0 -96 21365 21600 21365 21600 0 -96 0">
          <v:imagedata r:id="rId1" o:title=""/>
          <w10:wrap type="through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5C3016"/>
    <w:multiLevelType w:val="hybridMultilevel"/>
    <w:tmpl w:val="FD44B418"/>
    <w:lvl w:ilvl="0" w:tplc="9B1624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A194751"/>
    <w:multiLevelType w:val="multilevel"/>
    <w:tmpl w:val="D6B69C34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Tahoma" w:hAnsi="Tahoma" w:hint="default"/>
        <w:b/>
        <w:i w:val="0"/>
        <w:sz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Tahoma" w:hAnsi="Tahoma" w:hint="default"/>
        <w:b w:val="0"/>
        <w:i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678266706">
    <w:abstractNumId w:val="1"/>
  </w:num>
  <w:num w:numId="2" w16cid:durableId="572004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NotTrackMoves/>
  <w:defaultTabStop w:val="708"/>
  <w:hyphenationZone w:val="425"/>
  <w:noPunctuationKerning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80927"/>
    <w:rsid w:val="00083A0F"/>
    <w:rsid w:val="000B6CB9"/>
    <w:rsid w:val="002029C1"/>
    <w:rsid w:val="002233EE"/>
    <w:rsid w:val="00292B9D"/>
    <w:rsid w:val="002C4EBB"/>
    <w:rsid w:val="002C53E8"/>
    <w:rsid w:val="002D4E2F"/>
    <w:rsid w:val="002D6C68"/>
    <w:rsid w:val="002F725C"/>
    <w:rsid w:val="00380927"/>
    <w:rsid w:val="003973BA"/>
    <w:rsid w:val="005535D6"/>
    <w:rsid w:val="005935BB"/>
    <w:rsid w:val="005F2B9A"/>
    <w:rsid w:val="0061475E"/>
    <w:rsid w:val="00670912"/>
    <w:rsid w:val="006900AD"/>
    <w:rsid w:val="006E2B33"/>
    <w:rsid w:val="006E65D2"/>
    <w:rsid w:val="00707781"/>
    <w:rsid w:val="00730293"/>
    <w:rsid w:val="007438C5"/>
    <w:rsid w:val="007879AF"/>
    <w:rsid w:val="0079480B"/>
    <w:rsid w:val="00796D66"/>
    <w:rsid w:val="007B6631"/>
    <w:rsid w:val="007E4339"/>
    <w:rsid w:val="00803657"/>
    <w:rsid w:val="008366DF"/>
    <w:rsid w:val="008A5F17"/>
    <w:rsid w:val="008D6527"/>
    <w:rsid w:val="008E5732"/>
    <w:rsid w:val="00937966"/>
    <w:rsid w:val="009A2760"/>
    <w:rsid w:val="009D447F"/>
    <w:rsid w:val="00A02262"/>
    <w:rsid w:val="00A33944"/>
    <w:rsid w:val="00A56A69"/>
    <w:rsid w:val="00A613D0"/>
    <w:rsid w:val="00A907DF"/>
    <w:rsid w:val="00AC14A1"/>
    <w:rsid w:val="00AC6363"/>
    <w:rsid w:val="00AE39EF"/>
    <w:rsid w:val="00AE4DEC"/>
    <w:rsid w:val="00B01D28"/>
    <w:rsid w:val="00B457A0"/>
    <w:rsid w:val="00B65C2F"/>
    <w:rsid w:val="00BF31F2"/>
    <w:rsid w:val="00C44825"/>
    <w:rsid w:val="00D03D3D"/>
    <w:rsid w:val="00D50D6A"/>
    <w:rsid w:val="00E131A5"/>
    <w:rsid w:val="00E72652"/>
    <w:rsid w:val="00E72EA3"/>
    <w:rsid w:val="00ED5C65"/>
    <w:rsid w:val="00ED606B"/>
    <w:rsid w:val="00F142CB"/>
    <w:rsid w:val="00F21653"/>
    <w:rsid w:val="00F2464E"/>
    <w:rsid w:val="00F76A07"/>
    <w:rsid w:val="00FC31D0"/>
    <w:rsid w:val="00FC7C68"/>
    <w:rsid w:val="00FF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46A8BE"/>
  <w15:chartTrackingRefBased/>
  <w15:docId w15:val="{5A68F9E4-AD5C-47C0-A6E3-7AA969038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spacing w:line="312" w:lineRule="auto"/>
      <w:outlineLvl w:val="0"/>
    </w:pPr>
    <w:rPr>
      <w:rFonts w:ascii="Tahoma" w:hAnsi="Tahoma" w:cs="Tahoma"/>
      <w:b/>
      <w:bCs/>
      <w:caps/>
      <w:sz w:val="20"/>
    </w:rPr>
  </w:style>
  <w:style w:type="paragraph" w:styleId="Kop2">
    <w:name w:val="heading 2"/>
    <w:aliases w:val="2scr,Kop 2 Char Char"/>
    <w:basedOn w:val="Standaard"/>
    <w:next w:val="Standaard"/>
    <w:qFormat/>
    <w:pPr>
      <w:keepNext/>
      <w:numPr>
        <w:ilvl w:val="1"/>
        <w:numId w:val="1"/>
      </w:numPr>
      <w:spacing w:line="312" w:lineRule="auto"/>
      <w:jc w:val="both"/>
      <w:outlineLvl w:val="1"/>
    </w:pPr>
    <w:rPr>
      <w:rFonts w:ascii="Tahoma" w:hAnsi="Tahoma" w:cs="Tahoma"/>
      <w:b/>
      <w:bCs/>
      <w:sz w:val="20"/>
    </w:rPr>
  </w:style>
  <w:style w:type="paragraph" w:styleId="Kop3">
    <w:name w:val="heading 3"/>
    <w:aliases w:val="3scr"/>
    <w:basedOn w:val="Standaard"/>
    <w:next w:val="Standaard"/>
    <w:qFormat/>
    <w:pPr>
      <w:keepNext/>
      <w:numPr>
        <w:ilvl w:val="2"/>
        <w:numId w:val="1"/>
      </w:numPr>
      <w:spacing w:line="312" w:lineRule="auto"/>
      <w:outlineLvl w:val="2"/>
    </w:pPr>
    <w:rPr>
      <w:rFonts w:ascii="Tahoma" w:hAnsi="Tahoma" w:cs="Tahoma"/>
      <w:i/>
      <w:iCs/>
      <w:sz w:val="20"/>
      <w:szCs w:val="26"/>
    </w:rPr>
  </w:style>
  <w:style w:type="paragraph" w:styleId="Kop4">
    <w:name w:val="heading 4"/>
    <w:aliases w:val="Kop 4 Char Char Char"/>
    <w:basedOn w:val="Standaard"/>
    <w:next w:val="Standaard"/>
    <w:qFormat/>
    <w:pPr>
      <w:keepNext/>
      <w:numPr>
        <w:ilvl w:val="3"/>
        <w:numId w:val="1"/>
      </w:numPr>
      <w:tabs>
        <w:tab w:val="left" w:pos="567"/>
      </w:tabs>
      <w:spacing w:line="312" w:lineRule="auto"/>
      <w:jc w:val="center"/>
      <w:outlineLvl w:val="3"/>
    </w:pPr>
    <w:rPr>
      <w:rFonts w:ascii="Tahoma" w:hAnsi="Tahoma" w:cs="Tahoma"/>
      <w:b/>
      <w:bCs/>
      <w:sz w:val="20"/>
    </w:rPr>
  </w:style>
  <w:style w:type="paragraph" w:styleId="Kop5">
    <w:name w:val="heading 5"/>
    <w:aliases w:val="BIJLAGE"/>
    <w:basedOn w:val="Standaard"/>
    <w:next w:val="Standaard"/>
    <w:qFormat/>
    <w:pPr>
      <w:keepNext/>
      <w:numPr>
        <w:ilvl w:val="4"/>
        <w:numId w:val="1"/>
      </w:numPr>
      <w:tabs>
        <w:tab w:val="left" w:pos="567"/>
      </w:tabs>
      <w:spacing w:line="312" w:lineRule="auto"/>
      <w:jc w:val="both"/>
      <w:outlineLvl w:val="4"/>
    </w:pPr>
    <w:rPr>
      <w:rFonts w:ascii="Tahoma" w:hAnsi="Tahoma" w:cs="Tahoma"/>
      <w:b/>
      <w:bCs/>
      <w:i/>
      <w:iCs/>
      <w:sz w:val="20"/>
    </w:rPr>
  </w:style>
  <w:style w:type="paragraph" w:styleId="Kop6">
    <w:name w:val="heading 6"/>
    <w:basedOn w:val="Standaard"/>
    <w:next w:val="Standaard"/>
    <w:qFormat/>
    <w:pPr>
      <w:keepNext/>
      <w:numPr>
        <w:ilvl w:val="5"/>
        <w:numId w:val="1"/>
      </w:numPr>
      <w:tabs>
        <w:tab w:val="left" w:pos="567"/>
        <w:tab w:val="left" w:pos="1492"/>
        <w:tab w:val="right" w:pos="4185"/>
      </w:tabs>
      <w:suppressAutoHyphens/>
      <w:spacing w:before="90" w:after="54" w:line="312" w:lineRule="auto"/>
      <w:outlineLvl w:val="5"/>
    </w:pPr>
    <w:rPr>
      <w:rFonts w:ascii="Tahoma" w:hAnsi="Tahoma" w:cs="Tahoma"/>
      <w:i/>
      <w:sz w:val="20"/>
    </w:rPr>
  </w:style>
  <w:style w:type="paragraph" w:styleId="Kop7">
    <w:name w:val="heading 7"/>
    <w:basedOn w:val="Standaard"/>
    <w:next w:val="Standaard"/>
    <w:qFormat/>
    <w:pPr>
      <w:keepNext/>
      <w:numPr>
        <w:ilvl w:val="6"/>
        <w:numId w:val="1"/>
      </w:numPr>
      <w:tabs>
        <w:tab w:val="left" w:pos="567"/>
      </w:tabs>
      <w:spacing w:before="90" w:after="54" w:line="312" w:lineRule="auto"/>
      <w:outlineLvl w:val="6"/>
    </w:pPr>
    <w:rPr>
      <w:rFonts w:ascii="Tahoma" w:hAnsi="Tahoma" w:cs="Tahoma"/>
      <w:i/>
      <w:sz w:val="20"/>
    </w:rPr>
  </w:style>
  <w:style w:type="paragraph" w:styleId="Kop8">
    <w:name w:val="heading 8"/>
    <w:basedOn w:val="Standaard"/>
    <w:next w:val="Standaard"/>
    <w:qFormat/>
    <w:pPr>
      <w:keepNext/>
      <w:numPr>
        <w:ilvl w:val="7"/>
        <w:numId w:val="1"/>
      </w:numPr>
      <w:tabs>
        <w:tab w:val="left" w:pos="567"/>
      </w:tabs>
      <w:spacing w:before="90" w:after="54" w:line="312" w:lineRule="auto"/>
      <w:outlineLvl w:val="7"/>
    </w:pPr>
    <w:rPr>
      <w:rFonts w:ascii="Tahoma" w:hAnsi="Tahoma" w:cs="Tahoma"/>
      <w:i/>
      <w:sz w:val="18"/>
    </w:rPr>
  </w:style>
  <w:style w:type="paragraph" w:styleId="Kop9">
    <w:name w:val="heading 9"/>
    <w:basedOn w:val="Standaard"/>
    <w:next w:val="Standaard"/>
    <w:qFormat/>
    <w:pPr>
      <w:keepNext/>
      <w:numPr>
        <w:ilvl w:val="8"/>
        <w:numId w:val="1"/>
      </w:numPr>
      <w:tabs>
        <w:tab w:val="left" w:pos="567"/>
      </w:tabs>
      <w:spacing w:line="312" w:lineRule="auto"/>
      <w:jc w:val="center"/>
      <w:outlineLvl w:val="8"/>
    </w:pPr>
    <w:rPr>
      <w:rFonts w:ascii="Tahoma" w:hAnsi="Tahoma"/>
      <w:b/>
      <w:b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  <w:spacing w:line="312" w:lineRule="auto"/>
    </w:pPr>
    <w:rPr>
      <w:rFonts w:ascii="Tahoma" w:hAnsi="Tahoma"/>
      <w:sz w:val="20"/>
    </w:rPr>
  </w:style>
  <w:style w:type="paragraph" w:styleId="Inhopg2">
    <w:name w:val="toc 2"/>
    <w:basedOn w:val="Standaard"/>
    <w:next w:val="Standaard"/>
    <w:autoRedefine/>
    <w:semiHidden/>
    <w:rsid w:val="007438C5"/>
    <w:pPr>
      <w:spacing w:line="312" w:lineRule="auto"/>
    </w:pPr>
    <w:rPr>
      <w:rFonts w:ascii="Arial" w:hAnsi="Arial" w:cs="Arial"/>
      <w:b/>
      <w:bCs/>
      <w:noProof/>
    </w:rPr>
  </w:style>
  <w:style w:type="paragraph" w:styleId="Voettekst">
    <w:name w:val="footer"/>
    <w:basedOn w:val="Standaard"/>
    <w:link w:val="VoettekstChar"/>
    <w:uiPriority w:val="99"/>
    <w:unhideWhenUsed/>
    <w:rsid w:val="00B01D2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VoettekstChar">
    <w:name w:val="Voettekst Char"/>
    <w:link w:val="Voettekst"/>
    <w:uiPriority w:val="99"/>
    <w:rsid w:val="00B01D28"/>
    <w:rPr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01D28"/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B01D2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6E65D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Datagroepen\Inkoop\UITVOERING\FORMATS\6.%20Bijlagen%20offerteaanvragen\Bijlage%20X.%20Format%20voor%20het%20stellen%20van%20vragen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8E53033FC16A47A031DB13B119D7CA" ma:contentTypeVersion="3" ma:contentTypeDescription="Een nieuw document maken." ma:contentTypeScope="" ma:versionID="ec8120be3a01a84f83f19328f26d37b6">
  <xsd:schema xmlns:xsd="http://www.w3.org/2001/XMLSchema" xmlns:xs="http://www.w3.org/2001/XMLSchema" xmlns:p="http://schemas.microsoft.com/office/2006/metadata/properties" xmlns:ns2="59471ffd-9b53-480a-8a2e-d3069571e165" targetNamespace="http://schemas.microsoft.com/office/2006/metadata/properties" ma:root="true" ma:fieldsID="ae09e048f8946ca5f72b230d47c323aa" ns2:_="">
    <xsd:import namespace="59471ffd-9b53-480a-8a2e-d3069571e1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71ffd-9b53-480a-8a2e-d3069571e1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0E1076-4B5C-47D8-B2A4-27F9C3D0D9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A9B996-96B9-4778-8EAE-041E3D2DB8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2386877-A9B0-43E7-A7E8-DF21C5704C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471ffd-9b53-480a-8a2e-d3069571e1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X. Format voor het stellen van vragen</Template>
  <TotalTime>0</TotalTime>
  <Pages>1</Pages>
  <Words>64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 …</vt:lpstr>
    </vt:vector>
  </TitlesOfParts>
  <Company>Gemeente Maastricht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 …</dc:title>
  <dc:subject/>
  <dc:creator>Heijnen, Dance</dc:creator>
  <cp:keywords/>
  <cp:lastModifiedBy>Mariëlle Smeets-Leenders</cp:lastModifiedBy>
  <cp:revision>2</cp:revision>
  <dcterms:created xsi:type="dcterms:W3CDTF">2026-05-12T14:45:00Z</dcterms:created>
  <dcterms:modified xsi:type="dcterms:W3CDTF">2026-05-12T14:45:00Z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0x010100E68E53033FC16A47A031DB13B119D7CA</vt:lpwstr>
  </property>
  <property fmtid="{D5CDD505-2E9C-101B-9397-08002B2CF9AE}" pid="3" name="MediaServiceImageTags">
    <vt:lpwstr/>
  </property>
</Properties>
</file>