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0D03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 w:rsidR="007B1CBE">
        <w:t>3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5F4606C0" w14:textId="77777777" w:rsidR="008F192A" w:rsidRPr="00555C9B" w:rsidRDefault="008F192A" w:rsidP="008F192A"/>
    <w:p w14:paraId="1C7DEBB6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25C8778A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169EBB7B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628B290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65053E2F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152F8A16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30ABA294" w14:textId="77777777" w:rsidR="002A1434" w:rsidRDefault="002A1434" w:rsidP="00AF0159">
      <w:pPr>
        <w:suppressAutoHyphens/>
        <w:rPr>
          <w:rFonts w:eastAsia="Calibri" w:cs="Arial"/>
        </w:rPr>
      </w:pPr>
    </w:p>
    <w:p w14:paraId="0300531F" w14:textId="73C3915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3E817686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D0F51A6" w14:textId="77777777" w:rsidTr="00AD7DDA">
        <w:tc>
          <w:tcPr>
            <w:tcW w:w="2835" w:type="dxa"/>
            <w:shd w:val="clear" w:color="auto" w:fill="CBE3F2"/>
          </w:tcPr>
          <w:p w14:paraId="07ACB73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07FE97B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75D04FC" w14:textId="77777777" w:rsidTr="00AD7DDA">
        <w:tc>
          <w:tcPr>
            <w:tcW w:w="2835" w:type="dxa"/>
            <w:shd w:val="clear" w:color="auto" w:fill="CBE3F2"/>
          </w:tcPr>
          <w:p w14:paraId="5FBC250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4FE60BB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0420CE1" w14:textId="77777777" w:rsidTr="00AD7DDA">
        <w:tc>
          <w:tcPr>
            <w:tcW w:w="2835" w:type="dxa"/>
            <w:shd w:val="clear" w:color="auto" w:fill="CBE3F2"/>
          </w:tcPr>
          <w:p w14:paraId="569521A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3238989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F880C6D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40F4E689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3CE499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11A785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10ECD0D" w14:textId="77777777" w:rsidTr="00AD7DDA">
        <w:tc>
          <w:tcPr>
            <w:tcW w:w="2835" w:type="dxa"/>
            <w:shd w:val="clear" w:color="auto" w:fill="CBE3F2"/>
          </w:tcPr>
          <w:p w14:paraId="2151BBD8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57A005E3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FDD41AB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3E07CCDF" w14:textId="77777777" w:rsidTr="00AD7DDA">
        <w:tc>
          <w:tcPr>
            <w:tcW w:w="2835" w:type="dxa"/>
            <w:shd w:val="clear" w:color="auto" w:fill="CBE3F2"/>
          </w:tcPr>
          <w:p w14:paraId="062CFDB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070DF8A0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48CCB46" w14:textId="77777777" w:rsidTr="00AD7DDA">
        <w:tc>
          <w:tcPr>
            <w:tcW w:w="2835" w:type="dxa"/>
            <w:shd w:val="clear" w:color="auto" w:fill="CBE3F2"/>
          </w:tcPr>
          <w:p w14:paraId="4C4B4A1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7F65842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7D4A8D06" w14:textId="77777777" w:rsidTr="00AD7DDA">
        <w:tc>
          <w:tcPr>
            <w:tcW w:w="2835" w:type="dxa"/>
            <w:shd w:val="clear" w:color="auto" w:fill="CBE3F2"/>
          </w:tcPr>
          <w:p w14:paraId="585F324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57193672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240AAB8D" w14:textId="77777777" w:rsidTr="00AD7DDA">
        <w:tc>
          <w:tcPr>
            <w:tcW w:w="2835" w:type="dxa"/>
            <w:shd w:val="clear" w:color="auto" w:fill="CBE3F2"/>
          </w:tcPr>
          <w:p w14:paraId="301128A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1D523450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75ADB52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1A278C5" w14:textId="77777777" w:rsidTr="00AD7DDA">
        <w:tc>
          <w:tcPr>
            <w:tcW w:w="2835" w:type="dxa"/>
            <w:shd w:val="clear" w:color="auto" w:fill="CBE3F2"/>
          </w:tcPr>
          <w:p w14:paraId="4863FDBD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3F0A1A5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0FFD144" w14:textId="77777777" w:rsidR="00510527" w:rsidRDefault="00510527"/>
    <w:sectPr w:rsidR="00510527" w:rsidSect="002A1434">
      <w:headerReference w:type="default" r:id="rId9"/>
      <w:footerReference w:type="default" r:id="rId10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A383" w14:textId="77777777" w:rsidR="002A1434" w:rsidRDefault="002A1434" w:rsidP="00AD7DDA">
      <w:pPr>
        <w:spacing w:line="240" w:lineRule="auto"/>
      </w:pPr>
      <w:r>
        <w:separator/>
      </w:r>
    </w:p>
  </w:endnote>
  <w:endnote w:type="continuationSeparator" w:id="0">
    <w:p w14:paraId="07C58492" w14:textId="77777777" w:rsidR="002A1434" w:rsidRDefault="002A1434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5378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460BC37" wp14:editId="2E21623F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03E6CA47" w14:textId="77777777" w:rsidTr="00842E0F">
      <w:tc>
        <w:tcPr>
          <w:tcW w:w="704" w:type="dxa"/>
          <w:shd w:val="clear" w:color="auto" w:fill="auto"/>
          <w:vAlign w:val="bottom"/>
        </w:tcPr>
        <w:p w14:paraId="5E231B9A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47EAA56A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16A6" w14:textId="77777777" w:rsidR="002A1434" w:rsidRDefault="002A1434" w:rsidP="00AD7DDA">
      <w:pPr>
        <w:spacing w:line="240" w:lineRule="auto"/>
      </w:pPr>
      <w:r>
        <w:separator/>
      </w:r>
    </w:p>
  </w:footnote>
  <w:footnote w:type="continuationSeparator" w:id="0">
    <w:p w14:paraId="59214085" w14:textId="77777777" w:rsidR="002A1434" w:rsidRDefault="002A1434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A482" w14:textId="657C1247" w:rsidR="002A1434" w:rsidRDefault="002A14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D62706" wp14:editId="54989B98">
          <wp:simplePos x="0" y="0"/>
          <wp:positionH relativeFrom="margin">
            <wp:posOffset>-628650</wp:posOffset>
          </wp:positionH>
          <wp:positionV relativeFrom="topMargin">
            <wp:posOffset>-212725</wp:posOffset>
          </wp:positionV>
          <wp:extent cx="2933700" cy="1137285"/>
          <wp:effectExtent l="0" t="0" r="0" b="5715"/>
          <wp:wrapSquare wrapText="bothSides"/>
          <wp:docPr id="2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2656B3"/>
    <w:rsid w:val="002A1434"/>
    <w:rsid w:val="002B3EAD"/>
    <w:rsid w:val="004C1A09"/>
    <w:rsid w:val="00510527"/>
    <w:rsid w:val="00676557"/>
    <w:rsid w:val="006A43EF"/>
    <w:rsid w:val="007B1CBE"/>
    <w:rsid w:val="008461E9"/>
    <w:rsid w:val="008F192A"/>
    <w:rsid w:val="00AD7DDA"/>
    <w:rsid w:val="00AF0159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5470E"/>
  <w15:chartTrackingRefBased/>
  <w15:docId w15:val="{EB736B78-A366-4EFC-BE73-627BA818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Inkooptrajecten%20B&amp;C%20-%20Documenten\Grafische%20vormgeving\02%20Beschrijvend%20document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6F903E3D64F4FAFFEF4F26B868B3F" ma:contentTypeVersion="10" ma:contentTypeDescription="Een nieuw document maken." ma:contentTypeScope="" ma:versionID="8243b5dbb0f930e892a6aa1315603f08">
  <xsd:schema xmlns:xsd="http://www.w3.org/2001/XMLSchema" xmlns:xs="http://www.w3.org/2001/XMLSchema" xmlns:p="http://schemas.microsoft.com/office/2006/metadata/properties" xmlns:ns2="900afc75-04b3-47ee-8361-0e7531fc223c" targetNamespace="http://schemas.microsoft.com/office/2006/metadata/properties" ma:root="true" ma:fieldsID="96efe8d6ddf6961dff11f0c3de8b7da5" ns2:_="">
    <xsd:import namespace="900afc75-04b3-47ee-8361-0e7531fc2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fc75-04b3-47ee-8361-0e7531fc2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0afc75-04b3-47ee-8361-0e7531fc22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C8866-2FFF-4DC9-B196-AF7F3CA5B3CE}"/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b6a5313a-edf3-45aa-b07b-dc388cdfa8ad"/>
    <ds:schemaRef ds:uri="d00b9d7e-9ea4-4901-af7a-8c21e142e55b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Samenwerkingsverband.dotx</Template>
  <TotalTime>2</TotalTime>
  <Pages>1</Pages>
  <Words>209</Words>
  <Characters>1150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1</cp:revision>
  <dcterms:created xsi:type="dcterms:W3CDTF">2024-05-07T08:34:00Z</dcterms:created>
  <dcterms:modified xsi:type="dcterms:W3CDTF">2024-05-07T08:36:00Z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0x0101004136F903E3D64F4FAFFEF4F26B868B3F</vt:lpwstr>
  </property>
  <property fmtid="{D5CDD505-2E9C-101B-9397-08002B2CF9AE}" pid="3" name="MediaServiceImageTags">
    <vt:lpwstr/>
  </property>
</Properties>
</file>